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7FD" w:rsidRPr="009B02E3" w:rsidRDefault="00E065CA" w:rsidP="009B02E3">
      <w:pPr>
        <w:pStyle w:val="Puesto"/>
        <w:spacing w:line="360" w:lineRule="auto"/>
        <w:jc w:val="center"/>
        <w:rPr>
          <w:rFonts w:ascii="Times New Roman" w:hAnsi="Times New Roman" w:cs="Times New Roman"/>
        </w:rPr>
      </w:pPr>
      <w:r w:rsidRPr="009B02E3">
        <w:rPr>
          <w:rFonts w:ascii="Times New Roman" w:hAnsi="Times New Roman" w:cs="Times New Roman"/>
        </w:rPr>
        <w:t>PLAN DE ÁREA</w:t>
      </w:r>
    </w:p>
    <w:p w:rsidR="00DF6445" w:rsidRDefault="00CD310C" w:rsidP="009B02E3">
      <w:pPr>
        <w:pStyle w:val="Puesto"/>
        <w:spacing w:line="360" w:lineRule="auto"/>
        <w:jc w:val="center"/>
        <w:rPr>
          <w:rFonts w:ascii="Times New Roman" w:hAnsi="Times New Roman" w:cs="Times New Roman"/>
          <w:color w:val="auto"/>
        </w:rPr>
      </w:pPr>
      <w:r w:rsidRPr="009B02E3">
        <w:rPr>
          <w:rFonts w:ascii="Times New Roman" w:hAnsi="Times New Roman" w:cs="Times New Roman"/>
          <w:color w:val="auto"/>
        </w:rPr>
        <w:t>LENGUA CASTELLANA</w:t>
      </w:r>
    </w:p>
    <w:p w:rsidR="009B02E3" w:rsidRPr="009B02E3" w:rsidRDefault="009B02E3" w:rsidP="009B02E3">
      <w:pPr>
        <w:pStyle w:val="Puesto"/>
        <w:spacing w:line="360" w:lineRule="auto"/>
        <w:jc w:val="center"/>
        <w:rPr>
          <w:rFonts w:ascii="Times New Roman" w:hAnsi="Times New Roman" w:cs="Times New Roman"/>
          <w:color w:val="auto"/>
        </w:rPr>
      </w:pPr>
    </w:p>
    <w:p w:rsidR="001C37FD" w:rsidRDefault="009B02E3" w:rsidP="009B02E3">
      <w:pPr>
        <w:pStyle w:val="Ttulo1"/>
        <w:tabs>
          <w:tab w:val="left" w:pos="5610"/>
        </w:tabs>
        <w:spacing w:line="360" w:lineRule="auto"/>
        <w:rPr>
          <w:rFonts w:ascii="Times New Roman" w:hAnsi="Times New Roman" w:cs="Times New Roman"/>
          <w:color w:val="auto"/>
        </w:rPr>
      </w:pPr>
      <w:r>
        <w:rPr>
          <w:rFonts w:ascii="Times New Roman" w:hAnsi="Times New Roman" w:cs="Times New Roman"/>
          <w:color w:val="auto"/>
        </w:rPr>
        <w:tab/>
      </w:r>
    </w:p>
    <w:p w:rsidR="009B02E3" w:rsidRPr="009B02E3" w:rsidRDefault="009B02E3" w:rsidP="009B02E3"/>
    <w:p w:rsidR="00DF6445" w:rsidRPr="009B02E3" w:rsidRDefault="001C37FD" w:rsidP="009B02E3">
      <w:pPr>
        <w:pStyle w:val="Ttulo1"/>
        <w:spacing w:line="360" w:lineRule="auto"/>
        <w:jc w:val="center"/>
        <w:rPr>
          <w:rFonts w:ascii="Times New Roman" w:hAnsi="Times New Roman" w:cs="Times New Roman"/>
          <w:color w:val="auto"/>
        </w:rPr>
      </w:pPr>
      <w:r w:rsidRPr="009B02E3">
        <w:rPr>
          <w:rFonts w:ascii="Times New Roman" w:hAnsi="Times New Roman" w:cs="Times New Roman"/>
          <w:color w:val="auto"/>
        </w:rPr>
        <w:t>Responsables:</w:t>
      </w:r>
    </w:p>
    <w:p w:rsidR="00CD310C" w:rsidRPr="009B02E3" w:rsidRDefault="00CD310C" w:rsidP="009B02E3">
      <w:pPr>
        <w:spacing w:line="360" w:lineRule="auto"/>
        <w:jc w:val="center"/>
        <w:rPr>
          <w:rFonts w:ascii="Times New Roman" w:hAnsi="Times New Roman" w:cs="Times New Roman"/>
        </w:rPr>
      </w:pPr>
    </w:p>
    <w:p w:rsidR="00CD310C" w:rsidRPr="009B02E3" w:rsidRDefault="00CD310C" w:rsidP="009B02E3">
      <w:pPr>
        <w:spacing w:line="360" w:lineRule="auto"/>
        <w:jc w:val="center"/>
        <w:rPr>
          <w:rFonts w:ascii="Times New Roman" w:hAnsi="Times New Roman" w:cs="Times New Roman"/>
        </w:rPr>
      </w:pPr>
      <w:r w:rsidRPr="009B02E3">
        <w:rPr>
          <w:rFonts w:ascii="Times New Roman" w:hAnsi="Times New Roman" w:cs="Times New Roman"/>
        </w:rPr>
        <w:t>DORA TRINIDAD GIL MARÍN</w:t>
      </w:r>
    </w:p>
    <w:p w:rsidR="00CD310C" w:rsidRPr="009B02E3" w:rsidRDefault="00CD310C" w:rsidP="009B02E3">
      <w:pPr>
        <w:spacing w:line="360" w:lineRule="auto"/>
        <w:jc w:val="center"/>
        <w:rPr>
          <w:rFonts w:ascii="Times New Roman" w:hAnsi="Times New Roman" w:cs="Times New Roman"/>
        </w:rPr>
      </w:pPr>
      <w:r w:rsidRPr="009B02E3">
        <w:rPr>
          <w:rFonts w:ascii="Times New Roman" w:hAnsi="Times New Roman" w:cs="Times New Roman"/>
        </w:rPr>
        <w:t>JHOAN FRANSUA GÓMEZ ÁLVAREZ</w:t>
      </w:r>
    </w:p>
    <w:p w:rsidR="00CD310C" w:rsidRPr="009B02E3" w:rsidRDefault="00CD310C" w:rsidP="009B02E3">
      <w:pPr>
        <w:spacing w:line="360" w:lineRule="auto"/>
        <w:jc w:val="center"/>
        <w:rPr>
          <w:rFonts w:ascii="Times New Roman" w:hAnsi="Times New Roman" w:cs="Times New Roman"/>
        </w:rPr>
      </w:pPr>
      <w:r w:rsidRPr="009B02E3">
        <w:rPr>
          <w:rFonts w:ascii="Times New Roman" w:hAnsi="Times New Roman" w:cs="Times New Roman"/>
        </w:rPr>
        <w:t>CARMEN ELISA HINESTROZA MOSQUERA</w:t>
      </w:r>
    </w:p>
    <w:p w:rsidR="00CD310C" w:rsidRPr="009B02E3" w:rsidRDefault="00CD310C" w:rsidP="009B02E3">
      <w:pPr>
        <w:spacing w:line="360" w:lineRule="auto"/>
        <w:jc w:val="center"/>
        <w:rPr>
          <w:rFonts w:ascii="Times New Roman" w:hAnsi="Times New Roman" w:cs="Times New Roman"/>
        </w:rPr>
      </w:pPr>
      <w:r w:rsidRPr="009B02E3">
        <w:rPr>
          <w:rFonts w:ascii="Times New Roman" w:hAnsi="Times New Roman" w:cs="Times New Roman"/>
        </w:rPr>
        <w:t>MARÍA JANNETH MÉNDEZ GARCÍA</w:t>
      </w:r>
    </w:p>
    <w:p w:rsidR="00CD310C" w:rsidRPr="009B02E3" w:rsidRDefault="00CD310C" w:rsidP="009B02E3">
      <w:pPr>
        <w:spacing w:line="360" w:lineRule="auto"/>
        <w:jc w:val="center"/>
        <w:rPr>
          <w:rFonts w:ascii="Times New Roman" w:hAnsi="Times New Roman" w:cs="Times New Roman"/>
        </w:rPr>
      </w:pPr>
      <w:r w:rsidRPr="009B02E3">
        <w:rPr>
          <w:rFonts w:ascii="Times New Roman" w:hAnsi="Times New Roman" w:cs="Times New Roman"/>
        </w:rPr>
        <w:t>CARMEN CECILIA NIETO ESPITIA</w:t>
      </w:r>
    </w:p>
    <w:p w:rsidR="00CD310C" w:rsidRPr="009B02E3" w:rsidRDefault="00CD310C" w:rsidP="009B02E3">
      <w:pPr>
        <w:spacing w:line="360" w:lineRule="auto"/>
        <w:jc w:val="center"/>
        <w:rPr>
          <w:rFonts w:ascii="Times New Roman" w:hAnsi="Times New Roman" w:cs="Times New Roman"/>
        </w:rPr>
      </w:pPr>
      <w:r w:rsidRPr="009B02E3">
        <w:rPr>
          <w:rFonts w:ascii="Times New Roman" w:hAnsi="Times New Roman" w:cs="Times New Roman"/>
        </w:rPr>
        <w:t>MARGARITA MARÍA SERNA TORRES</w:t>
      </w:r>
    </w:p>
    <w:p w:rsidR="00CD310C" w:rsidRPr="009B02E3" w:rsidRDefault="00CD310C" w:rsidP="009B02E3">
      <w:pPr>
        <w:spacing w:line="360" w:lineRule="auto"/>
        <w:jc w:val="center"/>
        <w:rPr>
          <w:rFonts w:ascii="Times New Roman" w:hAnsi="Times New Roman" w:cs="Times New Roman"/>
        </w:rPr>
      </w:pPr>
      <w:r w:rsidRPr="009B02E3">
        <w:rPr>
          <w:rFonts w:ascii="Times New Roman" w:hAnsi="Times New Roman" w:cs="Times New Roman"/>
        </w:rPr>
        <w:t>PATRICIA ELENA RUÍZ MORA</w:t>
      </w:r>
    </w:p>
    <w:p w:rsidR="001C37FD" w:rsidRPr="009B02E3" w:rsidRDefault="001C37FD" w:rsidP="009B02E3">
      <w:pPr>
        <w:spacing w:line="360" w:lineRule="auto"/>
        <w:rPr>
          <w:rFonts w:ascii="Times New Roman" w:hAnsi="Times New Roman" w:cs="Times New Roman"/>
        </w:rPr>
      </w:pPr>
    </w:p>
    <w:p w:rsidR="001C37FD" w:rsidRPr="009B02E3" w:rsidRDefault="001C37FD" w:rsidP="009B02E3">
      <w:pPr>
        <w:spacing w:line="360" w:lineRule="auto"/>
        <w:jc w:val="center"/>
        <w:rPr>
          <w:rFonts w:ascii="Times New Roman" w:hAnsi="Times New Roman" w:cs="Times New Roman"/>
          <w:b/>
          <w:sz w:val="48"/>
        </w:rPr>
      </w:pPr>
    </w:p>
    <w:p w:rsidR="001C37FD" w:rsidRPr="009B02E3" w:rsidRDefault="001C37FD" w:rsidP="009B02E3">
      <w:pPr>
        <w:spacing w:line="360" w:lineRule="auto"/>
        <w:jc w:val="center"/>
        <w:rPr>
          <w:rFonts w:ascii="Times New Roman" w:hAnsi="Times New Roman" w:cs="Times New Roman"/>
          <w:b/>
          <w:sz w:val="48"/>
        </w:rPr>
      </w:pPr>
    </w:p>
    <w:p w:rsidR="00DA47C3" w:rsidRDefault="001C37FD" w:rsidP="00DA47C3">
      <w:pPr>
        <w:spacing w:line="360" w:lineRule="auto"/>
        <w:jc w:val="center"/>
        <w:rPr>
          <w:rFonts w:ascii="Times New Roman" w:hAnsi="Times New Roman" w:cs="Times New Roman"/>
          <w:b/>
          <w:sz w:val="56"/>
        </w:rPr>
      </w:pPr>
      <w:r w:rsidRPr="009B02E3">
        <w:rPr>
          <w:rFonts w:ascii="Times New Roman" w:hAnsi="Times New Roman" w:cs="Times New Roman"/>
          <w:b/>
          <w:sz w:val="56"/>
        </w:rPr>
        <w:t>201</w:t>
      </w:r>
      <w:r w:rsidR="00CD310C" w:rsidRPr="009B02E3">
        <w:rPr>
          <w:rFonts w:ascii="Times New Roman" w:hAnsi="Times New Roman" w:cs="Times New Roman"/>
          <w:b/>
          <w:sz w:val="56"/>
        </w:rPr>
        <w:t>9</w:t>
      </w:r>
    </w:p>
    <w:p w:rsidR="00330549" w:rsidRPr="00DA47C3" w:rsidRDefault="00330549" w:rsidP="00DA47C3">
      <w:pPr>
        <w:spacing w:line="360" w:lineRule="auto"/>
        <w:jc w:val="center"/>
        <w:rPr>
          <w:rFonts w:ascii="Times New Roman" w:hAnsi="Times New Roman" w:cs="Times New Roman"/>
          <w:b/>
          <w:sz w:val="56"/>
        </w:rPr>
      </w:pPr>
      <w:r w:rsidRPr="00DA47C3">
        <w:rPr>
          <w:b/>
          <w:sz w:val="32"/>
          <w:szCs w:val="32"/>
        </w:rPr>
        <w:lastRenderedPageBreak/>
        <w:t>CONTENIDO</w:t>
      </w:r>
    </w:p>
    <w:p w:rsidR="00330549" w:rsidRPr="009B02E3" w:rsidRDefault="00330549" w:rsidP="009B02E3">
      <w:pPr>
        <w:pStyle w:val="Prrafodelista"/>
        <w:spacing w:line="360" w:lineRule="auto"/>
        <w:rPr>
          <w:b/>
        </w:rPr>
      </w:pPr>
    </w:p>
    <w:p w:rsidR="00F53339" w:rsidRPr="009B02E3" w:rsidRDefault="009742F8" w:rsidP="001E3EE4">
      <w:pPr>
        <w:pStyle w:val="Prrafodelista"/>
        <w:numPr>
          <w:ilvl w:val="0"/>
          <w:numId w:val="2"/>
        </w:numPr>
        <w:spacing w:line="360" w:lineRule="auto"/>
        <w:rPr>
          <w:b/>
          <w:sz w:val="32"/>
          <w:szCs w:val="32"/>
        </w:rPr>
      </w:pPr>
      <w:r w:rsidRPr="009B02E3">
        <w:rPr>
          <w:b/>
          <w:sz w:val="32"/>
          <w:szCs w:val="32"/>
        </w:rPr>
        <w:t xml:space="preserve">PORTADA </w:t>
      </w:r>
    </w:p>
    <w:p w:rsidR="002F6BEE" w:rsidRPr="009B02E3" w:rsidRDefault="002F6BEE" w:rsidP="009B02E3">
      <w:pPr>
        <w:pStyle w:val="Prrafodelista"/>
        <w:spacing w:line="360" w:lineRule="auto"/>
        <w:rPr>
          <w:b/>
          <w:sz w:val="32"/>
          <w:szCs w:val="32"/>
        </w:rPr>
      </w:pPr>
    </w:p>
    <w:p w:rsidR="002F6BEE" w:rsidRPr="009B02E3" w:rsidRDefault="009742F8" w:rsidP="001E3EE4">
      <w:pPr>
        <w:pStyle w:val="Prrafodelista"/>
        <w:numPr>
          <w:ilvl w:val="0"/>
          <w:numId w:val="2"/>
        </w:numPr>
        <w:spacing w:line="360" w:lineRule="auto"/>
        <w:rPr>
          <w:b/>
          <w:sz w:val="32"/>
          <w:szCs w:val="32"/>
        </w:rPr>
      </w:pPr>
      <w:r w:rsidRPr="009B02E3">
        <w:rPr>
          <w:b/>
          <w:sz w:val="32"/>
          <w:szCs w:val="32"/>
        </w:rPr>
        <w:t>DIAGNOSTICO (CONTEXTO DEL ÁREA, RESULTADOS PRUEBAS EXTERNAS, POBLACIÓN…)</w:t>
      </w:r>
    </w:p>
    <w:p w:rsidR="002F6BEE" w:rsidRPr="009B02E3" w:rsidRDefault="002F6BEE" w:rsidP="009B02E3">
      <w:pPr>
        <w:pStyle w:val="Prrafodelista"/>
        <w:spacing w:line="360" w:lineRule="auto"/>
        <w:rPr>
          <w:b/>
          <w:sz w:val="32"/>
          <w:szCs w:val="32"/>
        </w:rPr>
      </w:pPr>
    </w:p>
    <w:p w:rsidR="001B1BB3" w:rsidRPr="009B02E3" w:rsidRDefault="0075202E" w:rsidP="001E3EE4">
      <w:pPr>
        <w:pStyle w:val="Prrafodelista"/>
        <w:numPr>
          <w:ilvl w:val="0"/>
          <w:numId w:val="2"/>
        </w:numPr>
        <w:spacing w:line="360" w:lineRule="auto"/>
        <w:rPr>
          <w:b/>
          <w:sz w:val="32"/>
          <w:szCs w:val="32"/>
        </w:rPr>
      </w:pPr>
      <w:r w:rsidRPr="009B02E3">
        <w:rPr>
          <w:b/>
          <w:sz w:val="32"/>
          <w:szCs w:val="32"/>
        </w:rPr>
        <w:t>JUSTIFICACIÓN</w:t>
      </w:r>
    </w:p>
    <w:p w:rsidR="002F6BEE" w:rsidRPr="009B02E3" w:rsidRDefault="002F6BEE" w:rsidP="009B02E3">
      <w:pPr>
        <w:pStyle w:val="Prrafodelista"/>
        <w:spacing w:line="360" w:lineRule="auto"/>
        <w:rPr>
          <w:b/>
          <w:sz w:val="32"/>
          <w:szCs w:val="32"/>
        </w:rPr>
      </w:pPr>
    </w:p>
    <w:p w:rsidR="00F53339" w:rsidRPr="009B02E3" w:rsidRDefault="009742F8" w:rsidP="001E3EE4">
      <w:pPr>
        <w:pStyle w:val="Prrafodelista"/>
        <w:numPr>
          <w:ilvl w:val="0"/>
          <w:numId w:val="2"/>
        </w:numPr>
        <w:spacing w:line="360" w:lineRule="auto"/>
        <w:rPr>
          <w:b/>
          <w:sz w:val="32"/>
          <w:szCs w:val="32"/>
        </w:rPr>
      </w:pPr>
      <w:r w:rsidRPr="009B02E3">
        <w:rPr>
          <w:b/>
          <w:sz w:val="32"/>
          <w:szCs w:val="32"/>
        </w:rPr>
        <w:t xml:space="preserve">OBJETIVOS </w:t>
      </w:r>
    </w:p>
    <w:p w:rsidR="00780746" w:rsidRPr="009B02E3" w:rsidRDefault="00780746" w:rsidP="009B02E3">
      <w:pPr>
        <w:pStyle w:val="Prrafodelista"/>
        <w:spacing w:line="360" w:lineRule="auto"/>
        <w:rPr>
          <w:b/>
          <w:sz w:val="32"/>
          <w:szCs w:val="32"/>
        </w:rPr>
      </w:pPr>
    </w:p>
    <w:p w:rsidR="00F53339" w:rsidRPr="009B02E3" w:rsidRDefault="009742F8" w:rsidP="001E3EE4">
      <w:pPr>
        <w:pStyle w:val="Prrafodelista"/>
        <w:numPr>
          <w:ilvl w:val="0"/>
          <w:numId w:val="2"/>
        </w:numPr>
        <w:spacing w:line="360" w:lineRule="auto"/>
        <w:rPr>
          <w:b/>
          <w:sz w:val="32"/>
          <w:szCs w:val="32"/>
        </w:rPr>
      </w:pPr>
      <w:r w:rsidRPr="009B02E3">
        <w:rPr>
          <w:b/>
          <w:sz w:val="32"/>
          <w:szCs w:val="32"/>
        </w:rPr>
        <w:t>MODELO PEDAGÓGICO</w:t>
      </w:r>
      <w:r w:rsidR="00D4156F" w:rsidRPr="009B02E3">
        <w:rPr>
          <w:b/>
          <w:sz w:val="32"/>
          <w:szCs w:val="32"/>
        </w:rPr>
        <w:t xml:space="preserve"> (SIEPE)</w:t>
      </w:r>
    </w:p>
    <w:p w:rsidR="002F6BEE" w:rsidRPr="009B02E3" w:rsidRDefault="002F6BEE" w:rsidP="009B02E3">
      <w:pPr>
        <w:pStyle w:val="Prrafodelista"/>
        <w:spacing w:line="360" w:lineRule="auto"/>
        <w:rPr>
          <w:b/>
          <w:sz w:val="32"/>
          <w:szCs w:val="32"/>
        </w:rPr>
      </w:pPr>
    </w:p>
    <w:p w:rsidR="00F53339" w:rsidRPr="009B02E3" w:rsidRDefault="009742F8" w:rsidP="001E3EE4">
      <w:pPr>
        <w:pStyle w:val="Prrafodelista"/>
        <w:numPr>
          <w:ilvl w:val="0"/>
          <w:numId w:val="2"/>
        </w:numPr>
        <w:spacing w:line="360" w:lineRule="auto"/>
        <w:rPr>
          <w:b/>
          <w:sz w:val="32"/>
          <w:szCs w:val="32"/>
        </w:rPr>
      </w:pPr>
      <w:r w:rsidRPr="009B02E3">
        <w:rPr>
          <w:b/>
          <w:sz w:val="32"/>
          <w:szCs w:val="32"/>
        </w:rPr>
        <w:t>MARCO TEÓRICO (</w:t>
      </w:r>
      <w:r w:rsidR="0075202E" w:rsidRPr="009B02E3">
        <w:rPr>
          <w:b/>
          <w:sz w:val="32"/>
          <w:szCs w:val="32"/>
        </w:rPr>
        <w:t>ESTRUCTURA CONCEPTUAL DEL ÁREA)</w:t>
      </w:r>
    </w:p>
    <w:p w:rsidR="00F715CA" w:rsidRPr="009B02E3" w:rsidRDefault="00F715CA" w:rsidP="009B02E3">
      <w:pPr>
        <w:pStyle w:val="Prrafodelista"/>
        <w:spacing w:line="360" w:lineRule="auto"/>
        <w:rPr>
          <w:b/>
          <w:sz w:val="32"/>
          <w:szCs w:val="32"/>
        </w:rPr>
      </w:pPr>
    </w:p>
    <w:p w:rsidR="00F715CA" w:rsidRPr="009B02E3" w:rsidRDefault="00D4156F" w:rsidP="001E3EE4">
      <w:pPr>
        <w:pStyle w:val="Prrafodelista"/>
        <w:numPr>
          <w:ilvl w:val="0"/>
          <w:numId w:val="2"/>
        </w:numPr>
        <w:spacing w:line="360" w:lineRule="auto"/>
        <w:rPr>
          <w:b/>
          <w:sz w:val="32"/>
          <w:szCs w:val="32"/>
        </w:rPr>
      </w:pPr>
      <w:r w:rsidRPr="009B02E3">
        <w:rPr>
          <w:b/>
          <w:sz w:val="32"/>
          <w:szCs w:val="32"/>
        </w:rPr>
        <w:t>ESTÁNDARES, LINEAMIENTOS</w:t>
      </w:r>
      <w:r w:rsidR="00B3381F" w:rsidRPr="009B02E3">
        <w:rPr>
          <w:b/>
          <w:sz w:val="32"/>
          <w:szCs w:val="32"/>
        </w:rPr>
        <w:t xml:space="preserve"> Y DBA.</w:t>
      </w:r>
    </w:p>
    <w:p w:rsidR="00D4156F" w:rsidRPr="009B02E3" w:rsidRDefault="00D4156F" w:rsidP="009B02E3">
      <w:pPr>
        <w:pStyle w:val="Prrafodelista"/>
        <w:spacing w:line="360" w:lineRule="auto"/>
        <w:rPr>
          <w:b/>
          <w:sz w:val="32"/>
          <w:szCs w:val="32"/>
        </w:rPr>
      </w:pPr>
    </w:p>
    <w:p w:rsidR="001B1BB3" w:rsidRPr="009B02E3" w:rsidRDefault="009742F8" w:rsidP="001E3EE4">
      <w:pPr>
        <w:pStyle w:val="Prrafodelista"/>
        <w:numPr>
          <w:ilvl w:val="0"/>
          <w:numId w:val="2"/>
        </w:numPr>
        <w:spacing w:line="360" w:lineRule="auto"/>
        <w:rPr>
          <w:b/>
          <w:sz w:val="32"/>
          <w:szCs w:val="32"/>
        </w:rPr>
      </w:pPr>
      <w:r w:rsidRPr="009B02E3">
        <w:rPr>
          <w:b/>
          <w:sz w:val="32"/>
          <w:szCs w:val="32"/>
        </w:rPr>
        <w:t>METODOLOGÍA</w:t>
      </w:r>
    </w:p>
    <w:p w:rsidR="002F6BEE" w:rsidRPr="009B02E3" w:rsidRDefault="002F6BEE" w:rsidP="009B02E3">
      <w:pPr>
        <w:pStyle w:val="Prrafodelista"/>
        <w:spacing w:line="360" w:lineRule="auto"/>
        <w:rPr>
          <w:b/>
          <w:sz w:val="28"/>
          <w:szCs w:val="28"/>
        </w:rPr>
      </w:pPr>
    </w:p>
    <w:p w:rsidR="001B1BB3" w:rsidRPr="009B02E3" w:rsidRDefault="009742F8" w:rsidP="001E3EE4">
      <w:pPr>
        <w:pStyle w:val="Prrafodelista"/>
        <w:numPr>
          <w:ilvl w:val="0"/>
          <w:numId w:val="2"/>
        </w:numPr>
        <w:spacing w:line="360" w:lineRule="auto"/>
        <w:rPr>
          <w:b/>
          <w:sz w:val="32"/>
          <w:szCs w:val="32"/>
        </w:rPr>
      </w:pPr>
      <w:r w:rsidRPr="009B02E3">
        <w:rPr>
          <w:b/>
          <w:sz w:val="32"/>
          <w:szCs w:val="32"/>
        </w:rPr>
        <w:t>EVALUACIÓN  (SIEPE)</w:t>
      </w:r>
    </w:p>
    <w:p w:rsidR="002F6BEE" w:rsidRPr="009B02E3" w:rsidRDefault="002F6BEE" w:rsidP="009B02E3">
      <w:pPr>
        <w:pStyle w:val="Prrafodelista"/>
        <w:spacing w:line="360" w:lineRule="auto"/>
        <w:rPr>
          <w:b/>
          <w:sz w:val="32"/>
          <w:szCs w:val="32"/>
        </w:rPr>
      </w:pPr>
    </w:p>
    <w:p w:rsidR="00F53339" w:rsidRPr="009B02E3" w:rsidRDefault="009742F8" w:rsidP="001E3EE4">
      <w:pPr>
        <w:pStyle w:val="Prrafodelista"/>
        <w:numPr>
          <w:ilvl w:val="0"/>
          <w:numId w:val="2"/>
        </w:numPr>
        <w:spacing w:line="360" w:lineRule="auto"/>
        <w:rPr>
          <w:b/>
          <w:sz w:val="32"/>
          <w:szCs w:val="32"/>
        </w:rPr>
      </w:pPr>
      <w:r w:rsidRPr="009B02E3">
        <w:rPr>
          <w:b/>
          <w:sz w:val="32"/>
          <w:szCs w:val="32"/>
        </w:rPr>
        <w:t>I</w:t>
      </w:r>
      <w:r w:rsidR="0075202E" w:rsidRPr="009B02E3">
        <w:rPr>
          <w:b/>
          <w:sz w:val="32"/>
          <w:szCs w:val="32"/>
        </w:rPr>
        <w:t>NCLUSIÓN A ESTUDIANTES CON NEE</w:t>
      </w:r>
    </w:p>
    <w:p w:rsidR="002F6BEE" w:rsidRPr="009B02E3" w:rsidRDefault="002F6BEE" w:rsidP="009B02E3">
      <w:pPr>
        <w:pStyle w:val="Prrafodelista"/>
        <w:spacing w:line="360" w:lineRule="auto"/>
        <w:rPr>
          <w:b/>
          <w:sz w:val="32"/>
          <w:szCs w:val="32"/>
        </w:rPr>
      </w:pPr>
    </w:p>
    <w:p w:rsidR="00F53339" w:rsidRPr="009B02E3" w:rsidRDefault="009742F8" w:rsidP="001E3EE4">
      <w:pPr>
        <w:pStyle w:val="Prrafodelista"/>
        <w:numPr>
          <w:ilvl w:val="0"/>
          <w:numId w:val="2"/>
        </w:numPr>
        <w:spacing w:line="360" w:lineRule="auto"/>
        <w:rPr>
          <w:b/>
          <w:sz w:val="32"/>
          <w:szCs w:val="32"/>
        </w:rPr>
      </w:pPr>
      <w:r w:rsidRPr="009B02E3">
        <w:rPr>
          <w:b/>
          <w:sz w:val="32"/>
          <w:szCs w:val="32"/>
        </w:rPr>
        <w:t xml:space="preserve">MALLAS (COMPETENCIAS, EJES TEMÁTICOS, </w:t>
      </w:r>
      <w:r w:rsidR="005574F6" w:rsidRPr="009B02E3">
        <w:rPr>
          <w:b/>
          <w:sz w:val="32"/>
          <w:szCs w:val="32"/>
        </w:rPr>
        <w:t xml:space="preserve">LOGROS E INDICADORES DE LOGRO POR GRADO, </w:t>
      </w:r>
      <w:r w:rsidRPr="009B02E3">
        <w:rPr>
          <w:b/>
          <w:sz w:val="32"/>
          <w:szCs w:val="32"/>
        </w:rPr>
        <w:t>ACTIVIDADES, EVALUACIÓN, RECURSOS</w:t>
      </w:r>
      <w:r w:rsidR="005574F6" w:rsidRPr="009B02E3">
        <w:rPr>
          <w:b/>
          <w:sz w:val="32"/>
          <w:szCs w:val="32"/>
        </w:rPr>
        <w:t xml:space="preserve">, </w:t>
      </w:r>
      <w:r w:rsidRPr="009B02E3">
        <w:rPr>
          <w:b/>
          <w:sz w:val="32"/>
          <w:szCs w:val="32"/>
        </w:rPr>
        <w:t>…</w:t>
      </w:r>
    </w:p>
    <w:p w:rsidR="002F6BEE" w:rsidRPr="009B02E3" w:rsidRDefault="002F6BEE" w:rsidP="009B02E3">
      <w:pPr>
        <w:pStyle w:val="Prrafodelista"/>
        <w:spacing w:line="360" w:lineRule="auto"/>
        <w:rPr>
          <w:b/>
          <w:sz w:val="32"/>
          <w:szCs w:val="32"/>
        </w:rPr>
      </w:pPr>
    </w:p>
    <w:p w:rsidR="002F6BEE" w:rsidRPr="009B02E3" w:rsidRDefault="009742F8" w:rsidP="001E3EE4">
      <w:pPr>
        <w:pStyle w:val="Prrafodelista"/>
        <w:numPr>
          <w:ilvl w:val="0"/>
          <w:numId w:val="2"/>
        </w:numPr>
        <w:spacing w:line="360" w:lineRule="auto"/>
        <w:rPr>
          <w:b/>
          <w:sz w:val="32"/>
          <w:szCs w:val="32"/>
        </w:rPr>
      </w:pPr>
      <w:r w:rsidRPr="009B02E3">
        <w:rPr>
          <w:b/>
          <w:sz w:val="32"/>
          <w:szCs w:val="32"/>
        </w:rPr>
        <w:t>MICRO-CURRÍCULO (PLANEADOR DE CLASE)</w:t>
      </w:r>
    </w:p>
    <w:p w:rsidR="005574F6" w:rsidRPr="009B02E3" w:rsidRDefault="005574F6" w:rsidP="009B02E3">
      <w:pPr>
        <w:pStyle w:val="Prrafodelista"/>
        <w:spacing w:line="360" w:lineRule="auto"/>
        <w:rPr>
          <w:b/>
          <w:sz w:val="32"/>
          <w:szCs w:val="32"/>
        </w:rPr>
      </w:pPr>
    </w:p>
    <w:p w:rsidR="005574F6" w:rsidRPr="009B02E3" w:rsidRDefault="005574F6" w:rsidP="001E3EE4">
      <w:pPr>
        <w:pStyle w:val="Prrafodelista"/>
        <w:numPr>
          <w:ilvl w:val="0"/>
          <w:numId w:val="2"/>
        </w:numPr>
        <w:spacing w:line="360" w:lineRule="auto"/>
        <w:rPr>
          <w:b/>
          <w:sz w:val="32"/>
          <w:szCs w:val="32"/>
        </w:rPr>
      </w:pPr>
      <w:r w:rsidRPr="009B02E3">
        <w:rPr>
          <w:b/>
          <w:sz w:val="32"/>
          <w:szCs w:val="32"/>
        </w:rPr>
        <w:t xml:space="preserve">PROYECTOS TRANSVERSALES </w:t>
      </w:r>
    </w:p>
    <w:p w:rsidR="002F6BEE" w:rsidRPr="009B02E3" w:rsidRDefault="002F6BEE" w:rsidP="009B02E3">
      <w:pPr>
        <w:pStyle w:val="Prrafodelista"/>
        <w:spacing w:line="360" w:lineRule="auto"/>
        <w:rPr>
          <w:b/>
          <w:sz w:val="32"/>
          <w:szCs w:val="32"/>
        </w:rPr>
      </w:pPr>
    </w:p>
    <w:p w:rsidR="00F53339" w:rsidRPr="009B02E3" w:rsidRDefault="009742F8" w:rsidP="001E3EE4">
      <w:pPr>
        <w:pStyle w:val="Prrafodelista"/>
        <w:numPr>
          <w:ilvl w:val="0"/>
          <w:numId w:val="2"/>
        </w:numPr>
        <w:spacing w:line="360" w:lineRule="auto"/>
        <w:rPr>
          <w:b/>
          <w:sz w:val="32"/>
          <w:szCs w:val="32"/>
        </w:rPr>
      </w:pPr>
      <w:r w:rsidRPr="009B02E3">
        <w:rPr>
          <w:b/>
          <w:sz w:val="32"/>
          <w:szCs w:val="32"/>
        </w:rPr>
        <w:t xml:space="preserve">BIBLIOGRAFÍA </w:t>
      </w:r>
    </w:p>
    <w:p w:rsidR="002F6BEE" w:rsidRPr="009B02E3" w:rsidRDefault="002F6BEE" w:rsidP="009B02E3">
      <w:pPr>
        <w:pStyle w:val="Prrafodelista"/>
        <w:spacing w:line="360" w:lineRule="auto"/>
        <w:rPr>
          <w:b/>
          <w:sz w:val="32"/>
          <w:szCs w:val="32"/>
        </w:rPr>
      </w:pPr>
    </w:p>
    <w:p w:rsidR="00F53339" w:rsidRPr="009B02E3" w:rsidRDefault="009742F8" w:rsidP="001E3EE4">
      <w:pPr>
        <w:pStyle w:val="Prrafodelista"/>
        <w:numPr>
          <w:ilvl w:val="0"/>
          <w:numId w:val="2"/>
        </w:numPr>
        <w:spacing w:line="360" w:lineRule="auto"/>
        <w:rPr>
          <w:b/>
          <w:sz w:val="32"/>
          <w:szCs w:val="32"/>
        </w:rPr>
      </w:pPr>
      <w:r w:rsidRPr="009B02E3">
        <w:rPr>
          <w:b/>
          <w:sz w:val="32"/>
          <w:szCs w:val="32"/>
        </w:rPr>
        <w:t xml:space="preserve">ANEXOS </w:t>
      </w:r>
    </w:p>
    <w:p w:rsidR="00CD310C" w:rsidRPr="009B02E3" w:rsidRDefault="00CD310C" w:rsidP="009B02E3">
      <w:pPr>
        <w:spacing w:line="360" w:lineRule="auto"/>
        <w:rPr>
          <w:rFonts w:ascii="Times New Roman" w:hAnsi="Times New Roman" w:cs="Times New Roman"/>
          <w:b/>
          <w:sz w:val="32"/>
          <w:szCs w:val="32"/>
          <w:lang w:val="es-CO"/>
        </w:rPr>
      </w:pPr>
      <w:r w:rsidRPr="009B02E3">
        <w:rPr>
          <w:rFonts w:ascii="Times New Roman" w:hAnsi="Times New Roman" w:cs="Times New Roman"/>
          <w:b/>
          <w:sz w:val="32"/>
          <w:szCs w:val="32"/>
          <w:lang w:val="es-CO"/>
        </w:rPr>
        <w:br w:type="page"/>
      </w:r>
    </w:p>
    <w:p w:rsidR="00CD310C" w:rsidRPr="009B02E3" w:rsidRDefault="00CD310C" w:rsidP="009B02E3">
      <w:pPr>
        <w:spacing w:line="360" w:lineRule="auto"/>
        <w:rPr>
          <w:rFonts w:ascii="Times New Roman" w:hAnsi="Times New Roman" w:cs="Times New Roman"/>
          <w:b/>
          <w:sz w:val="32"/>
          <w:szCs w:val="32"/>
        </w:rPr>
      </w:pPr>
      <w:r w:rsidRPr="009B02E3">
        <w:rPr>
          <w:rFonts w:ascii="Times New Roman" w:hAnsi="Times New Roman" w:cs="Times New Roman"/>
          <w:b/>
          <w:sz w:val="32"/>
          <w:szCs w:val="32"/>
        </w:rPr>
        <w:lastRenderedPageBreak/>
        <w:t>2. DIAGNOSTICO (CONTEXTO DEL ÁREA, POBLACIÓN…)</w:t>
      </w:r>
    </w:p>
    <w:p w:rsidR="00F53339" w:rsidRPr="009B02E3" w:rsidRDefault="00F53339" w:rsidP="009B02E3">
      <w:pPr>
        <w:spacing w:line="360" w:lineRule="auto"/>
        <w:rPr>
          <w:rFonts w:ascii="Times New Roman" w:hAnsi="Times New Roman" w:cs="Times New Roman"/>
          <w:sz w:val="24"/>
          <w:szCs w:val="24"/>
          <w:lang w:val="es-CO"/>
        </w:rPr>
      </w:pPr>
    </w:p>
    <w:p w:rsidR="00CD310C" w:rsidRPr="009B02E3" w:rsidRDefault="00CD310C"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El proceso de adquisición de la lengua inicia desde mucho antes de que el individuo ingrese al sistema educativo; sin embargo, sobre la escuela recae directamente la función de diseñar, aplicar y optimizar el uso de las estrategias didácticas para fomentar la enseñanza del lenguaje y su cualificación, de tal manera que el estudiante logre un proceso significativo.</w:t>
      </w:r>
    </w:p>
    <w:p w:rsidR="00CD310C" w:rsidRPr="009B02E3" w:rsidRDefault="00CD310C"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 xml:space="preserve">La lectura es una de las herramientas que permite al individuo apropiarse del mundo y de sus transformaciones. Leer es una habilidad ligada a la vida cultural y social de la persona; de ahí que la comprensión sea una destreza central para la vida de los estudiantes. Consideramos entonces la pertinencia de desarrollar habilidades  que desarrollen la comprensión lectora, de los distintos tipos de texto en la escuela, con el fin de que los estudiantes tengan mejores herramientas para asumir su proceso escolar en grados superiores, y en la vida cotidiana, para formar seres críticos y buenos lectores que la sociedad actual requiere. </w:t>
      </w:r>
    </w:p>
    <w:p w:rsidR="00CD310C" w:rsidRPr="009B02E3" w:rsidRDefault="00CD310C"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 xml:space="preserve">Teniendo en cuenta lo planteado en los Lineamientos curriculares de Lengua Castellana (1998) y con el fin de identificar cómo se concibieron allí los conceptos de lectura y de comprensión de lectura desde las políticas públicas que orientan su enseñanza en la escuela. Veamos, (…) “el núcleo del proceso lector es la comprensión lectora y no la velocidad, que debe estar siempre condicionada a la comprensión” (p.73). Es decir, calidad de lectura en vez de cantidad de textos leídos a costa de una baja comprensión lectora. Este planteamiento evidencia la importancia de llevar a los estudiantes a comprender un texto, no a repetirlo o a decodificar su contenido de manera rápida e inalterada. También se revisaron los Estándares del área de Lengua Castellana y los resultados institucionales de pruebas internas y externas, en los que es manifiesta la necesidad de fortalecer los procesos de comprensión lectora constantemente —desde todas las áreas y en todos los grados del proceso educativo—. </w:t>
      </w:r>
    </w:p>
    <w:p w:rsidR="00CD310C" w:rsidRPr="009B02E3" w:rsidRDefault="00CD310C"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 xml:space="preserve">Esta problemática hace parte de la práctica diaria del maestro en el contexto escolar, específicamente con los estudiantes de la Institución Educativa San Vicente Ferrer salvo las excepciones propias de las particularidades de los estudiantes, no escalan mucho en los niveles esperados de una comprensión lectora que arribe o desborde el nivel inferencial en la apropiación de un texto; su desempeño lector no supera el nivel literal para el grado quinto, </w:t>
      </w:r>
      <w:r w:rsidRPr="009B02E3">
        <w:rPr>
          <w:rFonts w:ascii="Times New Roman" w:hAnsi="Times New Roman" w:cs="Times New Roman"/>
          <w:sz w:val="24"/>
          <w:szCs w:val="24"/>
          <w:lang w:val="es-CO"/>
        </w:rPr>
        <w:lastRenderedPageBreak/>
        <w:t xml:space="preserve">nivel lector que debería haberse alcanzado en los grados tercero y cuarto. Esto ocasiona una cadena de falencias en lectura para los grados siguientes y por ende para el adecuado desempeño de los estudiantes que se disponen a entrar a la universidad o a continuar con sus estudios en otro centro de educación superior. </w:t>
      </w:r>
    </w:p>
    <w:p w:rsidR="00CD310C" w:rsidRPr="009B02E3" w:rsidRDefault="00CD310C"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 xml:space="preserve">Por lo anterior el área de lengua castellana en cabeza de los docentes encargados del área trabajamos desde el desarrollo de las competencias básicas (comprensión, interpretación y argumentación)  y especificas del lenguaje (textual, sintáctica, pragmática, semántica, enciclopédica, literaria y poética). También apuntando a la transversalización de la lectura desde las distintas áreas del currículo institucional. </w:t>
      </w:r>
    </w:p>
    <w:p w:rsidR="00DA47C3" w:rsidRDefault="00DA47C3">
      <w:pPr>
        <w:rPr>
          <w:rFonts w:ascii="Times New Roman" w:hAnsi="Times New Roman" w:cs="Times New Roman"/>
          <w:sz w:val="24"/>
          <w:szCs w:val="24"/>
          <w:lang w:val="es-CO"/>
        </w:rPr>
      </w:pPr>
      <w:r>
        <w:rPr>
          <w:rFonts w:ascii="Times New Roman" w:hAnsi="Times New Roman" w:cs="Times New Roman"/>
          <w:sz w:val="24"/>
          <w:szCs w:val="24"/>
          <w:lang w:val="es-CO"/>
        </w:rPr>
        <w:br w:type="page"/>
      </w:r>
    </w:p>
    <w:p w:rsidR="00CD310C" w:rsidRPr="009B02E3" w:rsidRDefault="00CD310C" w:rsidP="00DA47C3">
      <w:pPr>
        <w:spacing w:line="360" w:lineRule="auto"/>
        <w:jc w:val="center"/>
        <w:rPr>
          <w:rFonts w:ascii="Times New Roman" w:hAnsi="Times New Roman" w:cs="Times New Roman"/>
          <w:b/>
          <w:sz w:val="32"/>
          <w:szCs w:val="32"/>
        </w:rPr>
      </w:pPr>
      <w:r w:rsidRPr="009B02E3">
        <w:rPr>
          <w:rFonts w:ascii="Times New Roman" w:hAnsi="Times New Roman" w:cs="Times New Roman"/>
          <w:b/>
          <w:sz w:val="32"/>
          <w:szCs w:val="32"/>
        </w:rPr>
        <w:lastRenderedPageBreak/>
        <w:t>3. JUSTIFICACIÓN</w:t>
      </w:r>
    </w:p>
    <w:p w:rsidR="00CD310C" w:rsidRPr="009B02E3" w:rsidRDefault="00CD310C" w:rsidP="009B02E3">
      <w:pPr>
        <w:spacing w:line="360" w:lineRule="auto"/>
        <w:rPr>
          <w:rFonts w:ascii="Times New Roman" w:hAnsi="Times New Roman" w:cs="Times New Roman"/>
          <w:sz w:val="24"/>
          <w:szCs w:val="24"/>
          <w:lang w:val="es-CO"/>
        </w:rPr>
      </w:pPr>
    </w:p>
    <w:p w:rsidR="00CD310C" w:rsidRPr="009B02E3" w:rsidRDefault="00CD310C" w:rsidP="009B02E3">
      <w:pPr>
        <w:pStyle w:val="NormalWeb"/>
        <w:spacing w:line="360" w:lineRule="auto"/>
        <w:jc w:val="both"/>
        <w:rPr>
          <w:color w:val="000000"/>
        </w:rPr>
      </w:pPr>
      <w:r w:rsidRPr="009B02E3">
        <w:rPr>
          <w:color w:val="000000"/>
        </w:rPr>
        <w:t>El lenguaje y el pensamiento son, con el trabajo, los medios fundamentales de desarrollo del hombre. Trabajo, pensamiento y lenguaje nacen simultáneamente y son prácticamente inseparables. El hombre, siendo parte de la realidad, interactúa con ella conociéndola y transformándola con su trabajo; para ello necesita comunicarse con otros hombres. Para comunicarse requiere de un instrumento que le permita conocer, pensar, escribir y hablar de la realidad; ese instrumento es la lengua y sus diversas manifestaciones.</w:t>
      </w:r>
    </w:p>
    <w:p w:rsidR="00CD310C" w:rsidRPr="009B02E3" w:rsidRDefault="00CD310C" w:rsidP="009B02E3">
      <w:pPr>
        <w:pStyle w:val="NormalWeb"/>
        <w:spacing w:line="360" w:lineRule="auto"/>
        <w:jc w:val="both"/>
        <w:rPr>
          <w:color w:val="000000"/>
        </w:rPr>
      </w:pPr>
      <w:r w:rsidRPr="009B02E3">
        <w:rPr>
          <w:color w:val="000000"/>
        </w:rPr>
        <w:t>El papel de la educación está enfocada en el desarrollo de competencias (un saber hacer flexible) que permita al estudiante desempeñarse con eficacia en cierto tipo de tareas. “saber y saber hacer, para ser competente, que no solo acumule conocimientos, sino para que aprenda lo que es pertinente para la vida y, de esta manera, pueda aplicar estos saberes en su cotidianidad, para la solución de problemas nuevos. Se trata de que un niño o un joven hagan bien lo que le toca hacer, y se desempeñe con competencia para la vida.</w:t>
      </w:r>
    </w:p>
    <w:p w:rsidR="00CD310C" w:rsidRPr="009B02E3" w:rsidRDefault="00CD310C" w:rsidP="009B02E3">
      <w:pPr>
        <w:pStyle w:val="NormalWeb"/>
        <w:spacing w:line="360" w:lineRule="auto"/>
        <w:jc w:val="both"/>
        <w:rPr>
          <w:color w:val="000000"/>
        </w:rPr>
      </w:pPr>
      <w:r w:rsidRPr="009B02E3">
        <w:rPr>
          <w:color w:val="000000"/>
        </w:rPr>
        <w:t>Teniendo en cuenta que el área de lenguaje está orientada principalmente al desarrollo de las competencias educativas básicas ( hablar y oír; leer y escribir), y el objetivo de esta es aprender, desarrollar o mejorar la capacidad de comunicar- se;  la Institución Educativa San Vicente Ferrer  ha diseñado el plan de  área de Español y  Literatura que responde a una función especial del currículo y a las necesidades que presentan nuestros estudiantes de mejorar sus  competencias en el área y así poder alcanzar  mejores resultados  en las pruebas  externas para   tener una mejor calidad de educación.</w:t>
      </w:r>
    </w:p>
    <w:p w:rsidR="00CD310C" w:rsidRPr="009B02E3" w:rsidRDefault="00CD310C" w:rsidP="009B02E3">
      <w:pPr>
        <w:pStyle w:val="Prrafodelista"/>
        <w:spacing w:line="360" w:lineRule="auto"/>
        <w:ind w:left="644"/>
        <w:rPr>
          <w:b/>
        </w:rPr>
      </w:pPr>
    </w:p>
    <w:p w:rsidR="00CD310C" w:rsidRPr="009B02E3" w:rsidRDefault="00CD310C" w:rsidP="009B02E3">
      <w:pPr>
        <w:autoSpaceDE w:val="0"/>
        <w:autoSpaceDN w:val="0"/>
        <w:adjustRightInd w:val="0"/>
        <w:spacing w:after="0"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Teniendo en cuenta que la lengua es el principal instrumento de relación social entre las personas, se hace necesario tener un adecuado manejo de ella.  Para lograrlo se deben desarrollar actividades que impliquen creatividad y que vayan encaminadas a afianzar en los estudiantes el fomento de las habilidades comunicativas esenciales: leer, escribir, hablar y </w:t>
      </w:r>
      <w:r w:rsidRPr="009B02E3">
        <w:rPr>
          <w:rFonts w:ascii="Times New Roman" w:hAnsi="Times New Roman" w:cs="Times New Roman"/>
          <w:sz w:val="24"/>
          <w:szCs w:val="24"/>
        </w:rPr>
        <w:lastRenderedPageBreak/>
        <w:t>escuchar.</w:t>
      </w:r>
      <w:r w:rsidRPr="009B02E3">
        <w:rPr>
          <w:rFonts w:ascii="Times New Roman" w:hAnsi="Times New Roman" w:cs="Times New Roman"/>
          <w:sz w:val="24"/>
          <w:szCs w:val="24"/>
        </w:rPr>
        <w:cr/>
      </w:r>
    </w:p>
    <w:p w:rsidR="00CD310C" w:rsidRPr="009B02E3" w:rsidRDefault="00CD310C" w:rsidP="009B02E3">
      <w:pPr>
        <w:autoSpaceDE w:val="0"/>
        <w:autoSpaceDN w:val="0"/>
        <w:adjustRightInd w:val="0"/>
        <w:spacing w:after="0" w:line="360" w:lineRule="auto"/>
        <w:jc w:val="both"/>
        <w:rPr>
          <w:rFonts w:ascii="Times New Roman" w:hAnsi="Times New Roman" w:cs="Times New Roman"/>
          <w:sz w:val="24"/>
          <w:szCs w:val="24"/>
        </w:rPr>
      </w:pPr>
      <w:r w:rsidRPr="009B02E3">
        <w:rPr>
          <w:rFonts w:ascii="Times New Roman" w:hAnsi="Times New Roman" w:cs="Times New Roman"/>
          <w:sz w:val="24"/>
          <w:szCs w:val="24"/>
        </w:rPr>
        <w:t>En definitiva, la tarea del área de lengua castellana consiste en sentar las bases para formar un estudiante que manifieste de forma oral y escrita – argumentativa, creativa y coherente – lo que siente, lo que aporta en el análisis de una sociedad en crisis.</w:t>
      </w:r>
    </w:p>
    <w:p w:rsidR="00CD310C" w:rsidRPr="009B02E3" w:rsidRDefault="00CD310C" w:rsidP="009B02E3">
      <w:pPr>
        <w:autoSpaceDE w:val="0"/>
        <w:autoSpaceDN w:val="0"/>
        <w:adjustRightInd w:val="0"/>
        <w:spacing w:after="0" w:line="360" w:lineRule="auto"/>
        <w:jc w:val="both"/>
        <w:rPr>
          <w:rFonts w:ascii="Times New Roman" w:hAnsi="Times New Roman" w:cs="Times New Roman"/>
          <w:sz w:val="24"/>
          <w:szCs w:val="24"/>
        </w:rPr>
      </w:pPr>
    </w:p>
    <w:p w:rsidR="00CD310C" w:rsidRPr="009B02E3" w:rsidRDefault="00CD310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Este acto de asimilación debe ir de la mano con un proceso de sensibilización y de recreación del mundo de la cultura, del conocimiento y de la construcción de marcos referenciales para lo cual la lectura de diversos textos y con ellos el desarrollo de habilidades cognitivas a partir de su interpretación y producción desde las categorías cognoscitivas: cohesión, coherencia, planeación, organización de relaciones logísticas, inferenciales y argumentativas.</w:t>
      </w:r>
    </w:p>
    <w:p w:rsidR="00CD310C" w:rsidRPr="009B02E3" w:rsidRDefault="00CD310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En este proceso es definitivo el papel del sujeto que aprende, en este caso el estudiante, quien debe jugar un rol activo en la construcción de los procesos de lecto-escritura que lo </w:t>
      </w:r>
      <w:bookmarkStart w:id="0" w:name="_GoBack"/>
      <w:bookmarkEnd w:id="0"/>
      <w:r w:rsidRPr="009B02E3">
        <w:rPr>
          <w:rFonts w:ascii="Times New Roman" w:hAnsi="Times New Roman" w:cs="Times New Roman"/>
          <w:sz w:val="24"/>
          <w:szCs w:val="24"/>
        </w:rPr>
        <w:t>conducirán posteriormente a la consolidación del saber.</w:t>
      </w:r>
    </w:p>
    <w:p w:rsidR="00CD310C" w:rsidRPr="009B02E3" w:rsidRDefault="00CD310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De esta manera, el estudiante encontrará en el conocimiento del código lector y escrito los mecanismos que le permiten transferir y construir nuevos textos de manera secuencial que lo conducirán al logro de la independencia intelectual, por cuanto al conocer los diferentes códigos y al desarrollar las habilidades de escucha y de producción oral podrá abrirse camino en el campo del conocimiento y de sus entornos para ser así constructor de un proceso propio de interpretación significativa.</w:t>
      </w:r>
    </w:p>
    <w:p w:rsidR="00CD310C" w:rsidRPr="009B02E3" w:rsidRDefault="00CD310C" w:rsidP="009B02E3">
      <w:pPr>
        <w:spacing w:line="360" w:lineRule="auto"/>
        <w:rPr>
          <w:rFonts w:ascii="Times New Roman" w:hAnsi="Times New Roman" w:cs="Times New Roman"/>
          <w:sz w:val="24"/>
          <w:szCs w:val="24"/>
        </w:rPr>
      </w:pPr>
      <w:r w:rsidRPr="009B02E3">
        <w:rPr>
          <w:rFonts w:ascii="Times New Roman" w:hAnsi="Times New Roman" w:cs="Times New Roman"/>
          <w:sz w:val="24"/>
          <w:szCs w:val="24"/>
        </w:rPr>
        <w:t>A partir de lo anterior se puede afirmar que el Área de Humanidades requiere un enfoque enmarcado en la orientación teórico práctica de la enseñanza aprendizaje y el complemento del desarrollo humano, tecnológico y científico institucional que permite la investigación y la construcción colectiva del ser, del saber, del que hacer, del saber vivir juntos y de trascender, mediante el ejercicio de valores, desarrollo de capacidades cognitivas que permitan a los alumnos, ser individuos competentes, emprendedores, responsables y con amplio sentido de pertenencia y compromiso social y con su entorno.</w:t>
      </w:r>
    </w:p>
    <w:p w:rsidR="00DA47C3" w:rsidRDefault="00DA47C3">
      <w:pPr>
        <w:rPr>
          <w:rFonts w:ascii="Times New Roman" w:hAnsi="Times New Roman" w:cs="Times New Roman"/>
          <w:sz w:val="24"/>
          <w:szCs w:val="24"/>
        </w:rPr>
      </w:pPr>
      <w:r>
        <w:rPr>
          <w:rFonts w:ascii="Times New Roman" w:hAnsi="Times New Roman" w:cs="Times New Roman"/>
          <w:sz w:val="24"/>
          <w:szCs w:val="24"/>
        </w:rPr>
        <w:br w:type="page"/>
      </w:r>
    </w:p>
    <w:p w:rsidR="00EF3BBC" w:rsidRPr="00DA47C3" w:rsidRDefault="00EF3BBC" w:rsidP="00DA47C3">
      <w:pPr>
        <w:rPr>
          <w:rFonts w:ascii="Times New Roman" w:hAnsi="Times New Roman" w:cs="Times New Roman"/>
          <w:sz w:val="24"/>
          <w:szCs w:val="24"/>
        </w:rPr>
      </w:pPr>
      <w:r w:rsidRPr="009B02E3">
        <w:rPr>
          <w:rFonts w:ascii="Times New Roman" w:hAnsi="Times New Roman" w:cs="Times New Roman"/>
          <w:b/>
          <w:sz w:val="32"/>
          <w:szCs w:val="32"/>
        </w:rPr>
        <w:lastRenderedPageBreak/>
        <w:t>4. OBJETIVOS GENERALES</w:t>
      </w:r>
    </w:p>
    <w:p w:rsidR="00EF3BBC" w:rsidRPr="009B02E3" w:rsidRDefault="00EF3BBC" w:rsidP="009B02E3">
      <w:pPr>
        <w:spacing w:line="360" w:lineRule="auto"/>
        <w:jc w:val="both"/>
        <w:rPr>
          <w:rFonts w:ascii="Times New Roman" w:hAnsi="Times New Roman" w:cs="Times New Roman"/>
          <w:b/>
          <w:sz w:val="24"/>
          <w:szCs w:val="24"/>
        </w:rPr>
      </w:pPr>
    </w:p>
    <w:p w:rsidR="00EF3BBC" w:rsidRPr="009B02E3" w:rsidRDefault="00EF3BBC" w:rsidP="009B02E3">
      <w:pPr>
        <w:spacing w:line="360" w:lineRule="auto"/>
        <w:ind w:left="360"/>
        <w:jc w:val="both"/>
        <w:rPr>
          <w:rFonts w:ascii="Times New Roman" w:hAnsi="Times New Roman" w:cs="Times New Roman"/>
          <w:sz w:val="24"/>
          <w:szCs w:val="24"/>
        </w:rPr>
      </w:pPr>
      <w:r w:rsidRPr="009B02E3">
        <w:rPr>
          <w:rFonts w:ascii="Times New Roman" w:hAnsi="Times New Roman" w:cs="Times New Roman"/>
          <w:sz w:val="24"/>
          <w:szCs w:val="24"/>
        </w:rPr>
        <w:t>Con base en la Ley 115 de 1994, especificamos a continuación los objetivos propuestos para el área de castellano, así:</w:t>
      </w:r>
    </w:p>
    <w:p w:rsidR="00EF3BBC" w:rsidRPr="009B02E3"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En la educación básica; artículo 20, numerales:</w:t>
      </w:r>
    </w:p>
    <w:p w:rsidR="00EF3BBC" w:rsidRPr="009B02E3" w:rsidRDefault="00EF3BBC" w:rsidP="001E3EE4">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EF3BBC" w:rsidRPr="009B02E3" w:rsidRDefault="00EF3BBC" w:rsidP="009B02E3">
      <w:pPr>
        <w:autoSpaceDE w:val="0"/>
        <w:autoSpaceDN w:val="0"/>
        <w:adjustRightInd w:val="0"/>
        <w:spacing w:line="360" w:lineRule="auto"/>
        <w:ind w:left="720"/>
        <w:rPr>
          <w:rFonts w:ascii="Times New Roman" w:eastAsia="Calibri" w:hAnsi="Times New Roman" w:cs="Times New Roman"/>
          <w:sz w:val="24"/>
          <w:szCs w:val="24"/>
        </w:rPr>
      </w:pPr>
    </w:p>
    <w:p w:rsidR="00EF3BBC" w:rsidRPr="009B02E3" w:rsidRDefault="00EF3BBC" w:rsidP="001E3EE4">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t>Desarrollar las habilidades comunicativas para leer, comprender, escribir, escuchar, hablar y expresarse correctamente;</w:t>
      </w:r>
    </w:p>
    <w:p w:rsidR="00EF3BBC" w:rsidRPr="009B02E3" w:rsidRDefault="00EF3BBC" w:rsidP="009B02E3">
      <w:pPr>
        <w:spacing w:line="360" w:lineRule="auto"/>
        <w:jc w:val="both"/>
        <w:rPr>
          <w:rFonts w:ascii="Times New Roman" w:eastAsia="Calibri" w:hAnsi="Times New Roman" w:cs="Times New Roman"/>
          <w:sz w:val="24"/>
          <w:szCs w:val="24"/>
        </w:rPr>
      </w:pPr>
    </w:p>
    <w:p w:rsidR="00EF3BBC" w:rsidRPr="009B02E3" w:rsidRDefault="00EF3BBC" w:rsidP="009B02E3">
      <w:pPr>
        <w:spacing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t>En el ciclo de básica primaria: artículo 21, numerales:</w:t>
      </w:r>
    </w:p>
    <w:p w:rsidR="00EF3BBC" w:rsidRPr="009B02E3" w:rsidRDefault="00EF3BBC" w:rsidP="009B02E3">
      <w:pPr>
        <w:spacing w:line="360" w:lineRule="auto"/>
        <w:jc w:val="both"/>
        <w:rPr>
          <w:rFonts w:ascii="Times New Roman" w:eastAsia="Calibri" w:hAnsi="Times New Roman" w:cs="Times New Roman"/>
          <w:sz w:val="24"/>
          <w:szCs w:val="24"/>
        </w:rPr>
      </w:pPr>
    </w:p>
    <w:p w:rsidR="00EF3BBC" w:rsidRPr="009B02E3" w:rsidRDefault="00EF3BBC" w:rsidP="001E3EE4">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t>El fomento del deseo de saber, de la iniciativa personal frente al conocimiento y frente a la realidad social, así como del espíritu crítico;</w:t>
      </w:r>
    </w:p>
    <w:p w:rsidR="00EF3BBC" w:rsidRPr="009B02E3" w:rsidRDefault="00EF3BBC" w:rsidP="009B02E3">
      <w:pPr>
        <w:autoSpaceDE w:val="0"/>
        <w:autoSpaceDN w:val="0"/>
        <w:adjustRightInd w:val="0"/>
        <w:spacing w:line="360" w:lineRule="auto"/>
        <w:rPr>
          <w:rFonts w:ascii="Times New Roman" w:eastAsia="Calibri" w:hAnsi="Times New Roman" w:cs="Times New Roman"/>
          <w:sz w:val="24"/>
          <w:szCs w:val="24"/>
        </w:rPr>
      </w:pPr>
    </w:p>
    <w:p w:rsidR="00EF3BBC" w:rsidRPr="009B02E3" w:rsidRDefault="00EF3BBC" w:rsidP="001E3EE4">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t>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rsidR="00EF3BBC" w:rsidRPr="009B02E3" w:rsidRDefault="00EF3BBC" w:rsidP="009B02E3">
      <w:pPr>
        <w:pStyle w:val="Prrafodelista"/>
        <w:spacing w:line="360" w:lineRule="auto"/>
        <w:rPr>
          <w:rFonts w:eastAsia="Calibri"/>
        </w:rPr>
      </w:pPr>
    </w:p>
    <w:p w:rsidR="00EF3BBC" w:rsidRPr="009B02E3" w:rsidRDefault="00EF3BBC" w:rsidP="001E3EE4">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t>El desarrollo de la capacidad para apreciar y utilizar la lengua como medio de expresión estética;</w:t>
      </w:r>
    </w:p>
    <w:p w:rsidR="00EF3BBC" w:rsidRPr="009B02E3" w:rsidRDefault="00EF3BBC" w:rsidP="009B02E3">
      <w:pPr>
        <w:spacing w:line="360" w:lineRule="auto"/>
        <w:ind w:left="360"/>
        <w:jc w:val="both"/>
        <w:rPr>
          <w:rFonts w:ascii="Times New Roman" w:hAnsi="Times New Roman" w:cs="Times New Roman"/>
          <w:sz w:val="24"/>
          <w:szCs w:val="24"/>
        </w:rPr>
      </w:pPr>
    </w:p>
    <w:p w:rsidR="00EF3BBC" w:rsidRPr="009B02E3"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En el ciclo de básica secundaria: artículo 22, numerales:</w:t>
      </w:r>
    </w:p>
    <w:p w:rsidR="00EF3BBC" w:rsidRPr="009B02E3" w:rsidRDefault="00EF3BBC" w:rsidP="001E3EE4">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lastRenderedPageBreak/>
        <w:t>El desarrollo de la capacidad para comprender textos y expresar correctamente mensajes complejos, orales y escritos en lengua castellana, así como para entender, mediante un estudio sistemático, los diferentes elementos constitutivos de la lengua;</w:t>
      </w:r>
    </w:p>
    <w:p w:rsidR="00EF3BBC" w:rsidRPr="009B02E3" w:rsidRDefault="00EF3BBC" w:rsidP="009B02E3">
      <w:pPr>
        <w:autoSpaceDE w:val="0"/>
        <w:autoSpaceDN w:val="0"/>
        <w:adjustRightInd w:val="0"/>
        <w:spacing w:line="360" w:lineRule="auto"/>
        <w:ind w:left="720"/>
        <w:rPr>
          <w:rFonts w:ascii="Times New Roman" w:eastAsia="Calibri" w:hAnsi="Times New Roman" w:cs="Times New Roman"/>
          <w:sz w:val="24"/>
          <w:szCs w:val="24"/>
        </w:rPr>
      </w:pPr>
    </w:p>
    <w:p w:rsidR="00EF3BBC" w:rsidRPr="009B02E3" w:rsidRDefault="00EF3BBC" w:rsidP="001E3EE4">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t>La valoración y utilización de la lengua castellana como medio de expresión literaria y el estudio de la creación literaria en el país y en el mundo;</w:t>
      </w:r>
    </w:p>
    <w:p w:rsidR="00EF3BBC" w:rsidRPr="009B02E3" w:rsidRDefault="00EF3BBC" w:rsidP="009B02E3">
      <w:pPr>
        <w:pStyle w:val="Prrafodelista"/>
        <w:spacing w:line="360" w:lineRule="auto"/>
        <w:rPr>
          <w:rFonts w:eastAsia="Calibri"/>
        </w:rPr>
      </w:pPr>
    </w:p>
    <w:p w:rsidR="00EF3BBC" w:rsidRPr="009B02E3" w:rsidRDefault="00EF3BBC" w:rsidP="009B02E3">
      <w:pPr>
        <w:autoSpaceDE w:val="0"/>
        <w:autoSpaceDN w:val="0"/>
        <w:adjustRightInd w:val="0"/>
        <w:spacing w:line="360" w:lineRule="auto"/>
        <w:rPr>
          <w:rFonts w:ascii="Times New Roman" w:eastAsia="Calibri" w:hAnsi="Times New Roman" w:cs="Times New Roman"/>
          <w:sz w:val="24"/>
          <w:szCs w:val="24"/>
        </w:rPr>
      </w:pPr>
      <w:r w:rsidRPr="009B02E3">
        <w:rPr>
          <w:rFonts w:ascii="Times New Roman" w:eastAsia="Calibri" w:hAnsi="Times New Roman" w:cs="Times New Roman"/>
          <w:sz w:val="24"/>
          <w:szCs w:val="24"/>
        </w:rPr>
        <w:t>En la educación media: artículo 30, numerales:</w:t>
      </w:r>
    </w:p>
    <w:p w:rsidR="00EF3BBC" w:rsidRPr="009B02E3" w:rsidRDefault="00EF3BBC" w:rsidP="009B02E3">
      <w:pPr>
        <w:autoSpaceDE w:val="0"/>
        <w:autoSpaceDN w:val="0"/>
        <w:adjustRightInd w:val="0"/>
        <w:spacing w:line="360" w:lineRule="auto"/>
        <w:rPr>
          <w:rFonts w:ascii="Times New Roman" w:eastAsia="Calibri" w:hAnsi="Times New Roman" w:cs="Times New Roman"/>
          <w:sz w:val="24"/>
          <w:szCs w:val="24"/>
        </w:rPr>
      </w:pPr>
    </w:p>
    <w:p w:rsidR="00EF3BBC" w:rsidRPr="009B02E3" w:rsidRDefault="00EF3BBC" w:rsidP="001E3EE4">
      <w:pPr>
        <w:numPr>
          <w:ilvl w:val="0"/>
          <w:numId w:val="5"/>
        </w:numPr>
        <w:autoSpaceDE w:val="0"/>
        <w:autoSpaceDN w:val="0"/>
        <w:adjustRightInd w:val="0"/>
        <w:spacing w:after="0" w:line="360" w:lineRule="auto"/>
        <w:jc w:val="both"/>
        <w:rPr>
          <w:rFonts w:ascii="Times New Roman" w:eastAsia="Calibri" w:hAnsi="Times New Roman" w:cs="Times New Roman"/>
          <w:sz w:val="24"/>
          <w:szCs w:val="24"/>
        </w:rPr>
      </w:pPr>
      <w:r w:rsidRPr="009B02E3">
        <w:rPr>
          <w:rFonts w:ascii="Times New Roman" w:eastAsia="Calibri" w:hAnsi="Times New Roman" w:cs="Times New Roman"/>
          <w:sz w:val="24"/>
          <w:szCs w:val="24"/>
        </w:rPr>
        <w:t>La profundización en un campo del conocimiento o en una actividad específica de acuerdo con los intereses y capacidades del educando;</w:t>
      </w:r>
    </w:p>
    <w:p w:rsidR="00EF3BBC" w:rsidRPr="009B02E3" w:rsidRDefault="00EF3BBC" w:rsidP="009B02E3">
      <w:pPr>
        <w:autoSpaceDE w:val="0"/>
        <w:autoSpaceDN w:val="0"/>
        <w:adjustRightInd w:val="0"/>
        <w:spacing w:line="360" w:lineRule="auto"/>
        <w:ind w:left="720"/>
        <w:rPr>
          <w:rFonts w:ascii="Times New Roman" w:eastAsia="Calibri" w:hAnsi="Times New Roman" w:cs="Times New Roman"/>
          <w:sz w:val="24"/>
          <w:szCs w:val="24"/>
        </w:rPr>
      </w:pPr>
    </w:p>
    <w:p w:rsidR="00EF3BBC" w:rsidRPr="009B02E3" w:rsidRDefault="00DA47C3" w:rsidP="009B02E3">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w:t>
      </w:r>
      <w:r w:rsidR="00EF3BBC" w:rsidRPr="009B02E3">
        <w:rPr>
          <w:rFonts w:ascii="Times New Roman" w:eastAsia="Calibri" w:hAnsi="Times New Roman" w:cs="Times New Roman"/>
          <w:sz w:val="24"/>
          <w:szCs w:val="24"/>
        </w:rPr>
        <w:t>) La capacidad reflexiva y crítica sobre los múltiples aspectos de la realidad y la comprensión de los valores éticos, morales, religiosos y de convivencia en sociedad, y</w:t>
      </w:r>
    </w:p>
    <w:p w:rsidR="00EF3BBC" w:rsidRPr="009B02E3" w:rsidRDefault="00EF3BBC" w:rsidP="009B02E3">
      <w:pPr>
        <w:autoSpaceDE w:val="0"/>
        <w:autoSpaceDN w:val="0"/>
        <w:adjustRightInd w:val="0"/>
        <w:spacing w:line="360" w:lineRule="auto"/>
        <w:rPr>
          <w:rFonts w:ascii="Times New Roman" w:eastAsia="Calibri" w:hAnsi="Times New Roman" w:cs="Times New Roman"/>
          <w:sz w:val="24"/>
          <w:szCs w:val="24"/>
        </w:rPr>
      </w:pPr>
    </w:p>
    <w:p w:rsidR="00FC1199" w:rsidRPr="009B02E3" w:rsidRDefault="00FC1199" w:rsidP="009B02E3">
      <w:pPr>
        <w:spacing w:line="360" w:lineRule="auto"/>
        <w:rPr>
          <w:rFonts w:ascii="Times New Roman" w:eastAsia="Calibri" w:hAnsi="Times New Roman" w:cs="Times New Roman"/>
          <w:sz w:val="24"/>
          <w:szCs w:val="24"/>
        </w:rPr>
      </w:pPr>
      <w:r w:rsidRPr="009B02E3">
        <w:rPr>
          <w:rFonts w:ascii="Times New Roman" w:eastAsia="Calibri" w:hAnsi="Times New Roman" w:cs="Times New Roman"/>
          <w:sz w:val="24"/>
          <w:szCs w:val="24"/>
        </w:rPr>
        <w:br w:type="page"/>
      </w:r>
    </w:p>
    <w:p w:rsidR="00EF3BBC" w:rsidRPr="009B02E3" w:rsidRDefault="00EF3BBC" w:rsidP="009B02E3">
      <w:pPr>
        <w:spacing w:after="0" w:line="360" w:lineRule="auto"/>
        <w:jc w:val="both"/>
        <w:rPr>
          <w:rFonts w:ascii="Times New Roman" w:hAnsi="Times New Roman" w:cs="Times New Roman"/>
          <w:b/>
          <w:bCs/>
          <w:sz w:val="32"/>
          <w:szCs w:val="32"/>
          <w:lang w:val="es-ES_tradnl"/>
        </w:rPr>
      </w:pPr>
      <w:r w:rsidRPr="009B02E3">
        <w:rPr>
          <w:rFonts w:ascii="Times New Roman" w:hAnsi="Times New Roman" w:cs="Times New Roman"/>
          <w:b/>
          <w:sz w:val="32"/>
          <w:szCs w:val="32"/>
        </w:rPr>
        <w:lastRenderedPageBreak/>
        <w:t>5.</w:t>
      </w:r>
      <w:r w:rsidRPr="009B02E3">
        <w:rPr>
          <w:rFonts w:ascii="Times New Roman" w:hAnsi="Times New Roman" w:cs="Times New Roman"/>
          <w:b/>
          <w:bCs/>
          <w:sz w:val="32"/>
          <w:szCs w:val="32"/>
          <w:lang w:val="es-ES_tradnl"/>
        </w:rPr>
        <w:t xml:space="preserve"> MODELO PEDAGÓGICO ADOPTADO POR LA INSTITUCIÓN EDUCATIVA</w:t>
      </w:r>
    </w:p>
    <w:p w:rsidR="00EF3BBC" w:rsidRPr="009B02E3" w:rsidRDefault="00EF3BBC" w:rsidP="009B02E3">
      <w:pPr>
        <w:pStyle w:val="Prrafodelista"/>
        <w:spacing w:line="360" w:lineRule="auto"/>
        <w:ind w:left="0"/>
        <w:jc w:val="both"/>
        <w:rPr>
          <w:lang w:val="es-ES_tradnl"/>
        </w:rPr>
      </w:pPr>
    </w:p>
    <w:p w:rsidR="00EF3BBC" w:rsidRPr="009B02E3" w:rsidRDefault="00EF3BBC" w:rsidP="009B02E3">
      <w:pPr>
        <w:pStyle w:val="Prrafodelista"/>
        <w:spacing w:line="360" w:lineRule="auto"/>
        <w:ind w:left="0"/>
        <w:jc w:val="both"/>
      </w:pPr>
      <w:r w:rsidRPr="009B02E3">
        <w:t xml:space="preserve">En el SIEPE encontramos que “El modelo pedagógico de  la Institución Educativa San Vicente Ferrer se ha definido como </w:t>
      </w:r>
      <w:r w:rsidRPr="009B02E3">
        <w:rPr>
          <w:i/>
        </w:rPr>
        <w:t>Para el desarrollo social y humano</w:t>
      </w:r>
      <w:r w:rsidRPr="009B02E3">
        <w:t xml:space="preserve"> y se compila en   la orientación teórico práctica de la enseñanza y aprendizaje y el complemento del desarrollo humano, tecnológico y científico institucional que permite la investigación y la construcción colectiva del ser, del saber, del quehacer, del saber vivir juntos y de trascender, mediante el ejercicio de valores , el desarrollo de capacidades cognitivas que permitan a los alumnos, ser individuos competentes, emprendedores, responsables y con amplio sentido de pertenencia y compromiso social y con su entorno”   </w:t>
      </w:r>
    </w:p>
    <w:p w:rsidR="00FC1199" w:rsidRPr="009B02E3" w:rsidRDefault="00EF3BBC" w:rsidP="009B02E3">
      <w:pPr>
        <w:autoSpaceDE w:val="0"/>
        <w:autoSpaceDN w:val="0"/>
        <w:adjustRightInd w:val="0"/>
        <w:spacing w:line="360" w:lineRule="auto"/>
        <w:jc w:val="both"/>
        <w:rPr>
          <w:rFonts w:ascii="Times New Roman" w:hAnsi="Times New Roman" w:cs="Times New Roman"/>
          <w:sz w:val="24"/>
          <w:szCs w:val="24"/>
        </w:rPr>
      </w:pPr>
      <w:r w:rsidRPr="009B02E3">
        <w:rPr>
          <w:rFonts w:ascii="Times New Roman" w:hAnsi="Times New Roman" w:cs="Times New Roman"/>
          <w:bCs/>
          <w:sz w:val="24"/>
          <w:szCs w:val="24"/>
        </w:rPr>
        <w:t>Este modelo</w:t>
      </w:r>
      <w:r w:rsidRPr="009B02E3">
        <w:rPr>
          <w:rFonts w:ascii="Times New Roman" w:hAnsi="Times New Roman" w:cs="Times New Roman"/>
          <w:b/>
          <w:bCs/>
          <w:sz w:val="24"/>
          <w:szCs w:val="24"/>
        </w:rPr>
        <w:t xml:space="preserve"> </w:t>
      </w:r>
      <w:r w:rsidRPr="009B02E3">
        <w:rPr>
          <w:rFonts w:ascii="Times New Roman" w:hAnsi="Times New Roman" w:cs="Times New Roman"/>
          <w:sz w:val="24"/>
          <w:szCs w:val="24"/>
        </w:rPr>
        <w:t>pertinente y problematizador, y de la reconstrucción social, donde el docente se caracteriza por ser un investigador, con práctica pedagógica integral, interdisciplinaria, pertinente, los conocimientos son sustantivos y en construcción, se asume la cultura como  una concepción amplia, la investigación se convierte en fundamental, la evaluación es permanente e integral, la participación comunitaria es la fortaleza básica”</w:t>
      </w:r>
      <w:r w:rsidR="00FC1199" w:rsidRPr="009B02E3">
        <w:rPr>
          <w:rFonts w:ascii="Times New Roman" w:hAnsi="Times New Roman" w:cs="Times New Roman"/>
          <w:sz w:val="24"/>
          <w:szCs w:val="24"/>
        </w:rPr>
        <w:t>.</w:t>
      </w:r>
    </w:p>
    <w:p w:rsidR="00FC1199" w:rsidRPr="009B02E3" w:rsidRDefault="00FC1199" w:rsidP="009B02E3">
      <w:pPr>
        <w:spacing w:line="360" w:lineRule="auto"/>
        <w:rPr>
          <w:rFonts w:ascii="Times New Roman" w:hAnsi="Times New Roman" w:cs="Times New Roman"/>
          <w:sz w:val="24"/>
          <w:szCs w:val="24"/>
        </w:rPr>
      </w:pPr>
      <w:r w:rsidRPr="009B02E3">
        <w:rPr>
          <w:rFonts w:ascii="Times New Roman" w:hAnsi="Times New Roman" w:cs="Times New Roman"/>
          <w:sz w:val="24"/>
          <w:szCs w:val="24"/>
        </w:rPr>
        <w:br w:type="page"/>
      </w:r>
    </w:p>
    <w:p w:rsidR="00EF3BBC" w:rsidRPr="009B02E3" w:rsidRDefault="009B02E3" w:rsidP="009B02E3">
      <w:pPr>
        <w:spacing w:line="360" w:lineRule="auto"/>
        <w:jc w:val="both"/>
        <w:rPr>
          <w:rFonts w:ascii="Times New Roman" w:hAnsi="Times New Roman" w:cs="Times New Roman"/>
          <w:sz w:val="24"/>
          <w:szCs w:val="24"/>
          <w:lang w:val="es-CO"/>
        </w:rPr>
      </w:pPr>
      <w:r>
        <w:rPr>
          <w:rFonts w:ascii="Times New Roman" w:hAnsi="Times New Roman" w:cs="Times New Roman"/>
          <w:b/>
          <w:sz w:val="32"/>
          <w:szCs w:val="32"/>
        </w:rPr>
        <w:lastRenderedPageBreak/>
        <w:t>6. MARCO TEÓ</w:t>
      </w:r>
      <w:r w:rsidR="00EF3BBC" w:rsidRPr="009B02E3">
        <w:rPr>
          <w:rFonts w:ascii="Times New Roman" w:hAnsi="Times New Roman" w:cs="Times New Roman"/>
          <w:b/>
          <w:sz w:val="32"/>
          <w:szCs w:val="32"/>
        </w:rPr>
        <w:t>RICO</w:t>
      </w:r>
    </w:p>
    <w:p w:rsidR="00DA47C3" w:rsidRDefault="00DA47C3" w:rsidP="009B02E3">
      <w:pPr>
        <w:spacing w:line="360" w:lineRule="auto"/>
        <w:jc w:val="both"/>
        <w:rPr>
          <w:rFonts w:ascii="Times New Roman" w:hAnsi="Times New Roman" w:cs="Times New Roman"/>
          <w:sz w:val="24"/>
          <w:szCs w:val="24"/>
        </w:rPr>
      </w:pPr>
    </w:p>
    <w:p w:rsidR="00EF3BBC" w:rsidRPr="009B02E3"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El aprendizaje del lenguaje se organiza en una estructura relacionada con el objeto de estudio, de conocimiento, conceptualizaciones, paradigmas teóricos relacionados con el área, métodos y procedimientos acordes con concepciones como: lenguaje, significación y educación, en respuesta a dinámicas sociohistóricas y culturales transformadoras que permitan redefinir y reorientar los objetos mediante propuestas pedagógicas, didácticas e investigativas contextualizadas en campos de conocimientos interdisciplinares para el aprendizaje. El lenguaje como facultad que ha marcado la evolución del ser humano le ha permitido a este interpretar el mundo y transformarlo, expresar sentimientos, construir y adquirir conocimientos creando un universo de significados vitales para dar respuesta al porqué de la existencia en un momento específico de la historia. Es, además, la única manera con que cuenta el ser humano para interactuar con el mundo. Por ende, tiene un doble valor, subjetivo y social. Lo subjetivo, como herramienta cognitiva, le permite al sujeto tomar posesión de la realidad y conciencia de sí mismo. Lo social se logra en la medida que le permite establecer y mantener relaciones sociales con sus semejantes, construir espacios conjuntos para su difusión y permanente transformación.</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Las concepciones del lenguaje deben orientarse a una permanente reconceptualización, apoyada en procesos de investigación, hacia “[…] la construcción de la significación a través de los múltiples códigos y las formas de simbolizar; significación que se da en complejos procesos históricos, sociales y culturales en los cuales se constituyen los sujetos en y desde el lenguaje” (MEN, 1998, p.46); estos procesos de significación, están mediados por actos de habla, inscritos en actos comunicativos reales, fundamentados en aspectos sociales, éticos y culturales de las comunidades. La significación se entiende como una dimensión orientada a diferentes procesos de sentidos y significados humanos del mundo que nos rodea, con las interacciones con los otros y con procesos vinculantes de las diferentes culturas y sus saberes. El lenguaje en términos de significación y comunicación implica tanto una perspectiva sociocultural como lingüística. La lingüística enfatiza en la lengua como uno de los códigos formados por sistemas de signos lingüísticos, que se aprende desde la interacción con el otro </w:t>
      </w:r>
      <w:r w:rsidRPr="009B02E3">
        <w:rPr>
          <w:rFonts w:ascii="Times New Roman" w:hAnsi="Times New Roman" w:cs="Times New Roman"/>
          <w:sz w:val="24"/>
          <w:szCs w:val="24"/>
        </w:rPr>
        <w:lastRenderedPageBreak/>
        <w:t xml:space="preserve">y la necesidad del uso en contextos auténticos, donde la lengua se convierte en un patrimonio cultural que contribuye a la construcción simbólica del sujeto.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Desde esta perspectiva, la pedagogía del lenguaje plantea superar el carácter técnico-instrumental con que se orientan las cuatro habilidades comunicativas asociadas a la lengua (de comprensión: escuchar-leer; de producción hablar- escribir); se trata, entonces, de encontrar su verdadero sentido en función de los procesos de significación y fortalecer su trabajo en función de la construcción de significado y sentido en los actos de comunicación reales. Ahora bien, estas cuatro habilidades se integran a una concepción compleja de la lengua, en donde el acto de leer es asumido como un proceso significativo y semiótico cultural e históricamente situado.</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 Complejo, en tanto va más allá de la búsqueda del significado y en última instancia configura al sujeto lector crítico que requiere la sociedad actual. Este proceso debe apoyarse en las teorías lingüísticas, cognitivas, literarias y competencias específicas que permitan significar y comunicar en un acto comunicativo donde la lengua no puede entenderse como un instrumento, sino como un medio.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La lengua es el mundo, la lengua es la cultura. Escribir, por su parte, es un proceso social e individual en el que se configuran mundos y se ponen en juego saberes, experiencias, competencias e intereses de los sujetos involucrados en todo acto educativo y formativo; este proceso está determinado por un contexto socio-cultural y pragmático que lo caracteriza; así pues, escribir es crear mundos posibles, desde la perspectiva significativa y semiótica del proceso.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En cuanto a las habilidades de escuchar y hablar, se deben comprender de manera similar a las anteriores, en función de la significación, la interpretación y la producción de sentidos. Escuchar involucra elementos pragmáticos como el reconocimiento de la intención del hablante y del contexto social, cultural e ideológico desde el cual se habla; además, esta habilidad se asocia a complejos procesos cognitivos que permiten tejer el significado de manera inmediata. El hablar como habilidad también es complejo, pues exige la elección de una posición de enunciación pertinente a la acción que se persigue y el reconocimiento del </w:t>
      </w:r>
      <w:r w:rsidRPr="009B02E3">
        <w:rPr>
          <w:rFonts w:ascii="Times New Roman" w:hAnsi="Times New Roman" w:cs="Times New Roman"/>
          <w:sz w:val="24"/>
          <w:szCs w:val="24"/>
        </w:rPr>
        <w:lastRenderedPageBreak/>
        <w:t xml:space="preserve">interlocutor para seleccionar un registro de lenguaje y un léxico determinado con fines comunicativos y significativos.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Para recapitular, el aprendizaje de la lengua requiere una permanente reflexión en torno a la transposición didáctica de las cuatro habilidades comunicativas en el aula y asignarles funciones sociales y pedagógicas claras frente a los procesos de formación de nuevas ciudadanías. Esta tarea le corresponde a cada institución a través del mejoramiento continuo de su proyecto educativo institucional y sus planes de estudio. Por otro lado, es necesario aclarar que en el área de Humanidades: Lengua Castellana las competencias están asociadas a los procesos de significación, en términos de potencialidades y capacidades que se materializan desde la puesta en escena de las cuatro habilidades comunicativas desarrolladas anteriormente y los desempeños discursivos a que dan lugar. Las competencias permiten determinar y visualizar énfasis en las propuestas curriculares “[…] organizadas en función de la interestructuración de los sujetos, la construcción colectiva e interactiva de los saberes y el desarrollo de competencias” (MEN, 1998, p.50).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Las competencias específicas del área de Lengua Castellana son: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Competencia gramatical o sintáctica: alude a reglas sintácticas, morfológicas, fonológicas y fonéticas que rigen la producción de los enunciados lingüísticos.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Competencia textual: se refiere a mecanismos que garantizan coherencia y cohesión en los enunciados (nivel micro) y en los textos (nivel macro). También se asocian el aspecto estructural del discurso, ´las jerarquías semánticas de los enunciados, el uso de conectores, la posibilidad de priorizar las intencionalidades discursivas y los diferentes tipos de textos.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Competencia semántica: se refiere a la capacidad de reconocer y usar los significados y el léxico con pertinencia según las exigencias del contexto de comunicación. Aspectos como el reconocimiento de campos semánticos, tecnolectos o ideolectos particulares hacen parte de esta competencia, al igual que el seguimiento de un eje o hilo temático en la producción discursiva. </w:t>
      </w:r>
    </w:p>
    <w:p w:rsidR="00EF3BBC" w:rsidRPr="009B02E3"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Competencia pragmática o socio-cultural: alude al reconocimiento y uso de reglas contextuales de la comunicación, el reconocimiento de intencionalidades, las variables del contexto y el componente ideológico y político detrás de los enunciados.</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lastRenderedPageBreak/>
        <w:t xml:space="preserve">Competencia enciclopédica: referida a la capacidad de poner en juego, en los actos de significación y comunicación, los saberes con los que cuentan los sujetos y que son construidos en el ámbito de la cultura escolar o socio-cultural en general, y en el micro-entorno local y familiar. Competencia poética: alude a la capacidad de un sujeto para inventar mundos posibles a través de los lenguajes e innovar en el uso de los mismos y en la búsqueda de un estilo personal.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Competencia literaria: se refiere a la capacidad de poner en juego, en los procesos de lectura y escritura, un saber literario surgido de la experiencia de lectura y análisis de las obras mismas y del conocimiento directo de un número significativo de estas (MEN, 1998).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Estas competencias tienen un énfasis diferente cuando pasan a los estándares, pese a que conservan elementos articuladores y, por tanto, se vinculan metodológicamente en unos ejes que sirven de referentes para el trabajo curricular y como horizonte del área. Cada eje curricular trabaja unas competencias, algunas con un mayor énfasis que se integran en el momento de la planeación de las prácticas pedagógicas; “[…] comprender el sentido de las competencias permite al docente tomar una posición clara frente a la pedagogía del lenguaje, independientemente del modelo de organización curricular que se defina dentro del Proyecto Educativo Institucional” (MEN, 1998, p.52).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A continuación se define a qué se refiere cada uno de estos ejes: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Procesos de construcción de sistemas de significación</w:t>
      </w:r>
      <w:r w:rsidR="00BD2424">
        <w:rPr>
          <w:rFonts w:ascii="Times New Roman" w:hAnsi="Times New Roman" w:cs="Times New Roman"/>
          <w:sz w:val="24"/>
          <w:szCs w:val="24"/>
        </w:rPr>
        <w:t>: e</w:t>
      </w:r>
      <w:r w:rsidRPr="009B02E3">
        <w:rPr>
          <w:rFonts w:ascii="Times New Roman" w:hAnsi="Times New Roman" w:cs="Times New Roman"/>
          <w:sz w:val="24"/>
          <w:szCs w:val="24"/>
        </w:rPr>
        <w:t xml:space="preserve">n este se abordan las formas en que se construye la significación y la comunicación en el código escrito y en otros sistemas simbólicos, a partir de cuatro niveles que le permiten al docente comprender cómo aprende y se apropia de la lengua el estudiante, según su ciclo de formación: nivel de construcción o adquisición del sistema de significación y nivel de uso (primeros años de escolaridad, principalmente); nivel de explicación de los sistemas de significación y un nivel de control sobre el uso de los sistemas de significación, una vez los dos anteriores hayan posibilitado un desarrollo de competencias.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Procesos de interpretación y producción de tex</w:t>
      </w:r>
      <w:r w:rsidR="00BD2424">
        <w:rPr>
          <w:rFonts w:ascii="Times New Roman" w:hAnsi="Times New Roman" w:cs="Times New Roman"/>
          <w:sz w:val="24"/>
          <w:szCs w:val="24"/>
        </w:rPr>
        <w:t>tos: e</w:t>
      </w:r>
      <w:r w:rsidRPr="009B02E3">
        <w:rPr>
          <w:rFonts w:ascii="Times New Roman" w:hAnsi="Times New Roman" w:cs="Times New Roman"/>
          <w:sz w:val="24"/>
          <w:szCs w:val="24"/>
        </w:rPr>
        <w:t xml:space="preserve">n este se definen los tres tipos de procesos pertinentes para la comprensión, la interpretación, el análisis y la producción de diferentes textos: procesos referidos a la estructura intratextual, que tienen que ver con las </w:t>
      </w:r>
      <w:r w:rsidRPr="009B02E3">
        <w:rPr>
          <w:rFonts w:ascii="Times New Roman" w:hAnsi="Times New Roman" w:cs="Times New Roman"/>
          <w:sz w:val="24"/>
          <w:szCs w:val="24"/>
        </w:rPr>
        <w:lastRenderedPageBreak/>
        <w:t xml:space="preserve">competencias gramatical, semántica y textual; procesos referidos al nivel intertextual, que alude a las relaciones de los textos con otros, donde se ponen en juego las competencias enciclopédica, literaria y al nivel extratextual, relacionado con la reconstrucción del contexto ideológico y político, aquí se pone en juego la competencia pragmática. En este eje también se plantea una conceptualización del proceso lector para la construcción de la significación, desde la definición de lector, texto y contexto, y se presentan algunas estrategias cognitivas que facilitan la comprensión desde la interacción de estos tres componentes.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Procesos culturales y es</w:t>
      </w:r>
      <w:r w:rsidR="00BD2424">
        <w:rPr>
          <w:rFonts w:ascii="Times New Roman" w:hAnsi="Times New Roman" w:cs="Times New Roman"/>
          <w:sz w:val="24"/>
          <w:szCs w:val="24"/>
        </w:rPr>
        <w:t>téticos asociados al lenguaje: el papel de la literatura c</w:t>
      </w:r>
      <w:r w:rsidRPr="009B02E3">
        <w:rPr>
          <w:rFonts w:ascii="Times New Roman" w:hAnsi="Times New Roman" w:cs="Times New Roman"/>
          <w:sz w:val="24"/>
          <w:szCs w:val="24"/>
        </w:rPr>
        <w:t xml:space="preserve">omprende tres dimensiones y paradigmas de la literatura en tanto experiencia de lectura y desarrollo de la argumentación: como representación de la cultura y suscitación de lo estético (desde la estética), como lugar de convergencia de las manifestaciones humanas (desde la historiografía y la sociología) y como ámbito testimonial (desde la semiótica).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Principios de interacción y procesos culturales implicados </w:t>
      </w:r>
      <w:r w:rsidR="00BD2424">
        <w:rPr>
          <w:rFonts w:ascii="Times New Roman" w:hAnsi="Times New Roman" w:cs="Times New Roman"/>
          <w:sz w:val="24"/>
          <w:szCs w:val="24"/>
        </w:rPr>
        <w:t>en la ética de la comunicación: a</w:t>
      </w:r>
      <w:r w:rsidRPr="009B02E3">
        <w:rPr>
          <w:rFonts w:ascii="Times New Roman" w:hAnsi="Times New Roman" w:cs="Times New Roman"/>
          <w:sz w:val="24"/>
          <w:szCs w:val="24"/>
        </w:rPr>
        <w:t xml:space="preserve">borda la relación de la comunicación con el reconocimiento de los diferentes códigos sociales y lingüísticos que tienen presencia en nuestro país y evidencian la diversidad étnica y cultural; por tanto, hacen parte de la construcción de condiciones básicas para la convivencia social. </w:t>
      </w:r>
    </w:p>
    <w:p w:rsidR="00BD2424"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Procesos</w:t>
      </w:r>
      <w:r w:rsidR="00BD2424">
        <w:rPr>
          <w:rFonts w:ascii="Times New Roman" w:hAnsi="Times New Roman" w:cs="Times New Roman"/>
          <w:sz w:val="24"/>
          <w:szCs w:val="24"/>
        </w:rPr>
        <w:t xml:space="preserve"> de desarrollo del pensamiento: a</w:t>
      </w:r>
      <w:r w:rsidRPr="009B02E3">
        <w:rPr>
          <w:rFonts w:ascii="Times New Roman" w:hAnsi="Times New Roman" w:cs="Times New Roman"/>
          <w:sz w:val="24"/>
          <w:szCs w:val="24"/>
        </w:rPr>
        <w:t xml:space="preserve">lude a las estructuras del lenguaje y la cognición que se adquieren en la interacción social y que se usan en contextos diversos. En este eje se presentan estrategias cognitivas, metacognitivas y pedagógicas para abordar los procesos de comprensión, producción y todos aquellos asociados con la significación. En los estándares del área se tiene en cuenta la coherencia horizontal, que se evidencia en el trabajo en cada grado del ciclo. También hay una coherencia vertical que habla de lo que se enseña, en términos de integralidad y transversalidad de los saberes. En tal sentido, en esta área los saberes están integrados donde se articulan las competencias a cada uno de los factores y se vinculan a las acciones pedagógicas y didácticas en cada proceso del área. </w:t>
      </w:r>
    </w:p>
    <w:p w:rsidR="00EF3BBC" w:rsidRPr="009B02E3" w:rsidRDefault="00EF3BB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Finalmente, en este panorama se conciben como metas de formación en lenguaje para la educación básica y media: la comunicación, la transmisión de la información, la </w:t>
      </w:r>
      <w:r w:rsidRPr="009B02E3">
        <w:rPr>
          <w:rFonts w:ascii="Times New Roman" w:hAnsi="Times New Roman" w:cs="Times New Roman"/>
          <w:sz w:val="24"/>
          <w:szCs w:val="24"/>
        </w:rPr>
        <w:lastRenderedPageBreak/>
        <w:t>representación de la realidad, la expresión de los sentimientos y las potencialidades estéticas, el ejercicio de la ciudadanía responsable y el sentido de la propia existencia.</w:t>
      </w:r>
    </w:p>
    <w:p w:rsidR="00FC1199" w:rsidRPr="009B02E3" w:rsidRDefault="00FC1199" w:rsidP="009B02E3">
      <w:pPr>
        <w:spacing w:line="360" w:lineRule="auto"/>
        <w:rPr>
          <w:rFonts w:ascii="Times New Roman" w:hAnsi="Times New Roman" w:cs="Times New Roman"/>
          <w:sz w:val="24"/>
          <w:szCs w:val="24"/>
        </w:rPr>
      </w:pPr>
      <w:r w:rsidRPr="009B02E3">
        <w:rPr>
          <w:rFonts w:ascii="Times New Roman" w:hAnsi="Times New Roman" w:cs="Times New Roman"/>
          <w:sz w:val="24"/>
          <w:szCs w:val="24"/>
        </w:rPr>
        <w:br w:type="page"/>
      </w:r>
    </w:p>
    <w:p w:rsidR="00EF3BBC" w:rsidRPr="009B02E3" w:rsidRDefault="00FC1199" w:rsidP="009B02E3">
      <w:pPr>
        <w:spacing w:line="360" w:lineRule="auto"/>
        <w:rPr>
          <w:rFonts w:ascii="Times New Roman" w:hAnsi="Times New Roman" w:cs="Times New Roman"/>
          <w:b/>
          <w:sz w:val="32"/>
          <w:szCs w:val="32"/>
        </w:rPr>
      </w:pPr>
      <w:r w:rsidRPr="009B02E3">
        <w:rPr>
          <w:rFonts w:ascii="Times New Roman" w:hAnsi="Times New Roman" w:cs="Times New Roman"/>
          <w:b/>
          <w:sz w:val="32"/>
          <w:szCs w:val="32"/>
        </w:rPr>
        <w:lastRenderedPageBreak/>
        <w:t>7. ESTANDARES, LINEAMIENTOS Y DBA</w:t>
      </w:r>
    </w:p>
    <w:p w:rsidR="005105DC" w:rsidRPr="009B02E3" w:rsidRDefault="005105DC" w:rsidP="009B02E3">
      <w:pPr>
        <w:spacing w:line="360" w:lineRule="auto"/>
        <w:rPr>
          <w:rFonts w:ascii="Times New Roman" w:hAnsi="Times New Roman" w:cs="Times New Roman"/>
          <w:sz w:val="24"/>
          <w:szCs w:val="24"/>
        </w:rPr>
      </w:pPr>
    </w:p>
    <w:p w:rsidR="00FC1199" w:rsidRPr="009B02E3" w:rsidRDefault="00FC1199" w:rsidP="009B02E3">
      <w:pPr>
        <w:spacing w:line="360" w:lineRule="auto"/>
        <w:rPr>
          <w:rFonts w:ascii="Times New Roman" w:hAnsi="Times New Roman" w:cs="Times New Roman"/>
          <w:b/>
          <w:sz w:val="24"/>
          <w:szCs w:val="24"/>
        </w:rPr>
      </w:pPr>
      <w:r w:rsidRPr="009B02E3">
        <w:rPr>
          <w:rFonts w:ascii="Times New Roman" w:hAnsi="Times New Roman" w:cs="Times New Roman"/>
          <w:b/>
          <w:sz w:val="24"/>
          <w:szCs w:val="24"/>
        </w:rPr>
        <w:br w:type="page"/>
      </w:r>
    </w:p>
    <w:p w:rsidR="00FC1199" w:rsidRPr="009B02E3" w:rsidRDefault="00FC1199" w:rsidP="009B02E3">
      <w:pPr>
        <w:spacing w:line="360" w:lineRule="auto"/>
        <w:rPr>
          <w:rFonts w:ascii="Times New Roman" w:hAnsi="Times New Roman" w:cs="Times New Roman"/>
          <w:b/>
          <w:sz w:val="32"/>
          <w:szCs w:val="32"/>
        </w:rPr>
      </w:pPr>
      <w:r w:rsidRPr="009B02E3">
        <w:rPr>
          <w:rFonts w:ascii="Times New Roman" w:hAnsi="Times New Roman" w:cs="Times New Roman"/>
          <w:b/>
          <w:sz w:val="32"/>
          <w:szCs w:val="32"/>
        </w:rPr>
        <w:lastRenderedPageBreak/>
        <w:t>8. METODOLOGIA</w:t>
      </w:r>
    </w:p>
    <w:p w:rsidR="00465F13" w:rsidRDefault="005105D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El terreno del aprendizaje del lenguaje se fundamenta en algunos enfoques planteados y conceptualizados anteriormente, como el lingüístico, semántico- comunicativo, pragmático y crítico, entre otros, que buscan el desarrollo y fortalecimiento del lenguaje a partir de variadas y flexibles metodologías, centradas en el aprendizaje que, a su vez, parten de situaciones problema, aprendizaje significativo, colaborativo, cooperativo, vivencial y conceptual, trabajo por procesos, por proyectos; un trabajo metodológico orientado al trabajo en equipo, a la investigación en grupo y la cooperación guiada, que privilegian la construcción del conocimiento, el aprendizaje en equipo y el auto-aprendizaje, de acuerdo con las concepciones previas y el desarrollo de las dimensiones humanas de los estudiantes. </w:t>
      </w:r>
    </w:p>
    <w:p w:rsidR="00465F13" w:rsidRDefault="005105D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El trabajo por proyectos permite que el estudiante haga una lectura de la realidad, la interprete y la transforme a partir de un permanente cuestionamiento de la misma, para dar respuestas a situaciones reales. Desde la metodología y las estrategias del área, las actividades que se plantean están enfocadas en la aplicación de los modelos descritos arriba con énfasis en lo social y la metodología por proyectos, mediante preguntas problematizadoras como punto de partida para que el estudiante piense, investigue, analice, deduzca y formule con capacidad crítico-reflexiva, saque sus propias conclusiones, confrontándolas con su realidad y contexto social. Es decir, se priorizará la apropiación de elementos científicos desde la investigación e indagación como parte del aprendizaje y la producción del conocimiento. También se tendrá en cuenta el desarrollo de competencias y las estrategias que evidencian su aplicabilidad en forma eficiente. </w:t>
      </w:r>
    </w:p>
    <w:p w:rsidR="00465F13" w:rsidRDefault="005105D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Algunas estrategias metodológicas son: el trabajo por proyectos desde una pregunta problematizadora y/o tema de interés; la resolución de problemas asociados con el lenguaje y la literatura; el trabajo de oratoria, discursos y exposición oral; juego de roles; lluvias de ideas, panel de discusión, mesa redonda, debate, entrevista y otras estrategias de presentación grupal; estudio de casos; procesos de lectura oral y silenciosa desde diferentes discursos y contextos y procesos de escritura, todo ello, con el fin de fortalecer las estrategias cognitivas de acceso al conocimiento previo, los nuevos conceptos, la comparación de nueva información, el muestreo, la inferencia, la predicción, la verificación y la autocorrección. </w:t>
      </w:r>
      <w:r w:rsidRPr="009B02E3">
        <w:rPr>
          <w:rFonts w:ascii="Times New Roman" w:hAnsi="Times New Roman" w:cs="Times New Roman"/>
          <w:sz w:val="24"/>
          <w:szCs w:val="24"/>
        </w:rPr>
        <w:lastRenderedPageBreak/>
        <w:t xml:space="preserve">También es importante tener en cuenta las estrategias metacognitivas que faciliten la libre expresión en cantos, retahílas, rondas, juegos de palabras, lenguajes sensibles y no verbales; intercambiar culturas en cuanto al fomento y reconocimiento de las variaciones socioculturales de la lengua desde mapas mentales, conceptuales, mentefactos, redes conceptuales, V heurística, matrices de análisis de la información, fichas, resúmenes, recuento y talleres, entre otras. </w:t>
      </w:r>
    </w:p>
    <w:p w:rsidR="00465F13" w:rsidRDefault="005105D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Además, es importante destacar algunas estrategias de apoyo que permitan superar deficiencias de desempeño y buscar evidencias sobre el valor de las actividades; evaluar factores de éxito como motivación, actitud, entusiasmo como curiosidad o interés hacia las tareas; determinar cómo hacer que la tarea sea útil para aprender algo más sobre el lenguaje y la literatura; seleccionar recursos para participar de cantos, rondas, retahílas y chistes y diseñar programas para realizar actividades que beneficien al estudiantado y su vínculo con los otros. Así mismo, se deben articular estrategias ambientales que permitan determinar si se tiene el material necesario para los procesos de lectura, escritura, oralidad y escucha; además, la importancia de estos materiales para el cuidado responsable del medio ambiente, tales como potenciar la participación de los padres y las madres de familia en los espacios de los educandos y compartir con ellos su aprendizaje, evaluar el entorno físico en el que se desarrollan los procesos, informar a padres y madres sobre las tareas, elaborar lista de materiales para las tareas en el hogar y gestionar que el trabajo de la escuela sea afianzado en los espacios familiares. </w:t>
      </w:r>
    </w:p>
    <w:p w:rsidR="005105DC" w:rsidRPr="009B02E3" w:rsidRDefault="005105DC"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Es necesario también vincular algunas actividades como talleres, salidas de campo, exposiciones, revisiones bibliográficas, lectura auto-regulada, análisis de obras literarias, recreación y producción de textos según orientaciones dadas, trabajos individuales y grupales, video-foros y conversatorios. Igualmente, se debe contar con recursos como ayudas didácticas mediadas por TICS para facilitar el aprendizaje, tales como vídeos, software educativo, multimedia, películas, guías, libros y diapositivas, destacando su importancia en la sociedad actual.</w:t>
      </w:r>
    </w:p>
    <w:p w:rsidR="005105DC" w:rsidRPr="009B02E3" w:rsidRDefault="005105DC" w:rsidP="009B02E3">
      <w:pPr>
        <w:spacing w:line="360" w:lineRule="auto"/>
        <w:rPr>
          <w:rFonts w:ascii="Times New Roman" w:hAnsi="Times New Roman" w:cs="Times New Roman"/>
          <w:sz w:val="24"/>
          <w:szCs w:val="24"/>
        </w:rPr>
      </w:pPr>
    </w:p>
    <w:p w:rsidR="00FC1199" w:rsidRPr="009B02E3" w:rsidRDefault="00FC1199" w:rsidP="009B02E3">
      <w:pPr>
        <w:spacing w:line="360" w:lineRule="auto"/>
        <w:rPr>
          <w:rFonts w:ascii="Times New Roman" w:hAnsi="Times New Roman" w:cs="Times New Roman"/>
          <w:b/>
          <w:sz w:val="24"/>
          <w:szCs w:val="24"/>
        </w:rPr>
      </w:pPr>
      <w:r w:rsidRPr="009B02E3">
        <w:rPr>
          <w:rFonts w:ascii="Times New Roman" w:hAnsi="Times New Roman" w:cs="Times New Roman"/>
          <w:b/>
          <w:sz w:val="24"/>
          <w:szCs w:val="24"/>
        </w:rPr>
        <w:br w:type="page"/>
      </w:r>
    </w:p>
    <w:p w:rsidR="00FC1199" w:rsidRPr="009B02E3" w:rsidRDefault="00FC1199" w:rsidP="009B02E3">
      <w:pPr>
        <w:spacing w:line="360" w:lineRule="auto"/>
        <w:rPr>
          <w:rFonts w:ascii="Times New Roman" w:hAnsi="Times New Roman" w:cs="Times New Roman"/>
          <w:b/>
          <w:sz w:val="24"/>
          <w:szCs w:val="24"/>
        </w:rPr>
      </w:pPr>
      <w:r w:rsidRPr="009B02E3">
        <w:rPr>
          <w:rFonts w:ascii="Times New Roman" w:hAnsi="Times New Roman" w:cs="Times New Roman"/>
          <w:b/>
          <w:sz w:val="32"/>
          <w:szCs w:val="32"/>
        </w:rPr>
        <w:lastRenderedPageBreak/>
        <w:t>9. EVALUACIÓN</w:t>
      </w:r>
    </w:p>
    <w:p w:rsidR="00FC1199" w:rsidRPr="009B02E3" w:rsidRDefault="00FC1199" w:rsidP="009B02E3">
      <w:pPr>
        <w:spacing w:line="360" w:lineRule="auto"/>
        <w:rPr>
          <w:rFonts w:ascii="Times New Roman" w:hAnsi="Times New Roman" w:cs="Times New Roman"/>
          <w:b/>
          <w:sz w:val="24"/>
          <w:szCs w:val="24"/>
        </w:rPr>
      </w:pPr>
      <w:r w:rsidRPr="009B02E3">
        <w:rPr>
          <w:rFonts w:ascii="Times New Roman" w:hAnsi="Times New Roman" w:cs="Times New Roman"/>
          <w:b/>
          <w:sz w:val="24"/>
          <w:szCs w:val="24"/>
        </w:rPr>
        <w:br w:type="page"/>
      </w:r>
    </w:p>
    <w:p w:rsidR="00FC1199" w:rsidRPr="009B02E3" w:rsidRDefault="00FC1199" w:rsidP="009B02E3">
      <w:pPr>
        <w:spacing w:line="360" w:lineRule="auto"/>
        <w:rPr>
          <w:rFonts w:ascii="Times New Roman" w:hAnsi="Times New Roman" w:cs="Times New Roman"/>
          <w:sz w:val="32"/>
          <w:szCs w:val="32"/>
        </w:rPr>
      </w:pPr>
      <w:r w:rsidRPr="009B02E3">
        <w:rPr>
          <w:rFonts w:ascii="Times New Roman" w:hAnsi="Times New Roman" w:cs="Times New Roman"/>
          <w:b/>
          <w:sz w:val="32"/>
          <w:szCs w:val="32"/>
        </w:rPr>
        <w:lastRenderedPageBreak/>
        <w:t>10</w:t>
      </w:r>
      <w:r w:rsidR="005105DC" w:rsidRPr="009B02E3">
        <w:rPr>
          <w:rFonts w:ascii="Times New Roman" w:hAnsi="Times New Roman" w:cs="Times New Roman"/>
          <w:b/>
          <w:sz w:val="32"/>
          <w:szCs w:val="32"/>
        </w:rPr>
        <w:t>. INCLUSIÓN A ESTUDIANTES CON NEE</w:t>
      </w:r>
    </w:p>
    <w:p w:rsidR="00FC1199" w:rsidRPr="009B02E3" w:rsidRDefault="00FC1199" w:rsidP="009B02E3">
      <w:pPr>
        <w:spacing w:line="360" w:lineRule="auto"/>
        <w:rPr>
          <w:rFonts w:ascii="Times New Roman" w:hAnsi="Times New Roman" w:cs="Times New Roman"/>
          <w:sz w:val="24"/>
          <w:szCs w:val="24"/>
        </w:rPr>
        <w:sectPr w:rsidR="00FC1199" w:rsidRPr="009B02E3" w:rsidSect="008500D7">
          <w:headerReference w:type="default" r:id="rId9"/>
          <w:footerReference w:type="default" r:id="rId10"/>
          <w:headerReference w:type="first" r:id="rId11"/>
          <w:footerReference w:type="first" r:id="rId12"/>
          <w:pgSz w:w="11907" w:h="16839" w:code="9"/>
          <w:pgMar w:top="1440" w:right="1440" w:bottom="1440" w:left="1440" w:header="720" w:footer="720" w:gutter="0"/>
          <w:cols w:space="720"/>
          <w:titlePg/>
          <w:docGrid w:linePitch="299"/>
        </w:sectPr>
      </w:pPr>
    </w:p>
    <w:p w:rsidR="005105DC" w:rsidRPr="009B02E3" w:rsidRDefault="00FC1199" w:rsidP="009B02E3">
      <w:pPr>
        <w:spacing w:line="360" w:lineRule="auto"/>
        <w:jc w:val="both"/>
        <w:rPr>
          <w:rFonts w:ascii="Times New Roman" w:hAnsi="Times New Roman" w:cs="Times New Roman"/>
          <w:sz w:val="32"/>
          <w:szCs w:val="32"/>
        </w:rPr>
      </w:pPr>
      <w:r w:rsidRPr="009B02E3">
        <w:rPr>
          <w:rFonts w:ascii="Times New Roman" w:hAnsi="Times New Roman" w:cs="Times New Roman"/>
          <w:b/>
          <w:sz w:val="32"/>
          <w:szCs w:val="32"/>
        </w:rPr>
        <w:lastRenderedPageBreak/>
        <w:t>10</w:t>
      </w:r>
      <w:r w:rsidR="005105DC" w:rsidRPr="009B02E3">
        <w:rPr>
          <w:rFonts w:ascii="Times New Roman" w:hAnsi="Times New Roman" w:cs="Times New Roman"/>
          <w:sz w:val="32"/>
          <w:szCs w:val="32"/>
        </w:rPr>
        <w:t xml:space="preserve">. </w:t>
      </w:r>
      <w:r w:rsidR="005105DC" w:rsidRPr="009B02E3">
        <w:rPr>
          <w:rFonts w:ascii="Times New Roman" w:hAnsi="Times New Roman" w:cs="Times New Roman"/>
          <w:b/>
          <w:sz w:val="32"/>
          <w:szCs w:val="32"/>
        </w:rPr>
        <w:t>MALLAS (COMPETENCIAS, EJES TEMÁTICOS, LOGROS E INDICADORES DE LOGRO POR GRADO, ACTIVIDADES, EVALUACIÓN, RECURSOS</w:t>
      </w:r>
      <w:r w:rsidR="005105DC" w:rsidRPr="009B02E3">
        <w:rPr>
          <w:rFonts w:ascii="Times New Roman" w:hAnsi="Times New Roman" w:cs="Times New Roman"/>
          <w:sz w:val="32"/>
          <w:szCs w:val="32"/>
        </w:rPr>
        <w:t xml:space="preserve"> </w:t>
      </w:r>
    </w:p>
    <w:p w:rsidR="00BD0B1E" w:rsidRPr="009B02E3" w:rsidRDefault="00BD0B1E" w:rsidP="009B02E3">
      <w:pPr>
        <w:spacing w:after="0" w:line="360" w:lineRule="auto"/>
        <w:jc w:val="center"/>
        <w:rPr>
          <w:rFonts w:ascii="Times New Roman" w:hAnsi="Times New Roman" w:cs="Times New Roman"/>
          <w:b/>
        </w:rPr>
      </w:pPr>
      <w:r w:rsidRPr="009B02E3">
        <w:rPr>
          <w:rFonts w:ascii="Times New Roman" w:hAnsi="Times New Roman" w:cs="Times New Roman"/>
          <w:b/>
        </w:rPr>
        <w:t>GRADO 1°</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after="0" w:line="360" w:lineRule="auto"/>
        <w:jc w:val="center"/>
        <w:rPr>
          <w:rFonts w:ascii="Times New Roman" w:hAnsi="Times New Roman" w:cs="Times New Roman"/>
          <w:b/>
        </w:rPr>
      </w:pPr>
    </w:p>
    <w:p w:rsidR="00BD0B1E" w:rsidRPr="00211B0B" w:rsidRDefault="00BD0B1E" w:rsidP="009B02E3">
      <w:pPr>
        <w:spacing w:after="0" w:line="360" w:lineRule="auto"/>
        <w:rPr>
          <w:rFonts w:ascii="Times New Roman" w:hAnsi="Times New Roman" w:cs="Times New Roman"/>
          <w:b/>
        </w:rPr>
      </w:pPr>
      <w:r w:rsidRPr="00211B0B">
        <w:rPr>
          <w:rFonts w:ascii="Times New Roman" w:hAnsi="Times New Roman" w:cs="Times New Roman"/>
          <w:b/>
        </w:rPr>
        <w:t>PERIODO 1</w:t>
      </w:r>
    </w:p>
    <w:tbl>
      <w:tblPr>
        <w:tblStyle w:val="Tablaconcuadrcula"/>
        <w:tblW w:w="5000" w:type="pct"/>
        <w:tblLook w:val="04A0" w:firstRow="1" w:lastRow="0" w:firstColumn="1" w:lastColumn="0" w:noHBand="0" w:noVBand="1"/>
      </w:tblPr>
      <w:tblGrid>
        <w:gridCol w:w="1164"/>
        <w:gridCol w:w="1233"/>
        <w:gridCol w:w="1959"/>
        <w:gridCol w:w="1308"/>
        <w:gridCol w:w="1083"/>
        <w:gridCol w:w="1299"/>
        <w:gridCol w:w="1206"/>
        <w:gridCol w:w="1046"/>
        <w:gridCol w:w="1357"/>
        <w:gridCol w:w="1308"/>
        <w:gridCol w:w="1326"/>
        <w:gridCol w:w="1326"/>
      </w:tblGrid>
      <w:tr w:rsidR="00BD0B1E" w:rsidRPr="00211B0B" w:rsidTr="00BD0B1E">
        <w:trPr>
          <w:trHeight w:val="547"/>
        </w:trPr>
        <w:tc>
          <w:tcPr>
            <w:tcW w:w="2140"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378"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2095"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38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41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39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56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38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38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378" w:type="pct"/>
            <w:vMerge/>
            <w:vAlign w:val="center"/>
          </w:tcPr>
          <w:p w:rsidR="00BD0B1E" w:rsidRPr="00211B0B" w:rsidRDefault="00BD0B1E" w:rsidP="009B02E3">
            <w:pPr>
              <w:spacing w:line="360" w:lineRule="auto"/>
              <w:jc w:val="center"/>
              <w:rPr>
                <w:rFonts w:ascii="Times New Roman" w:hAnsi="Times New Roman" w:cs="Times New Roman"/>
              </w:rPr>
            </w:pPr>
          </w:p>
        </w:tc>
        <w:tc>
          <w:tcPr>
            <w:tcW w:w="41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37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49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7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CIUDADANAS Y LABORAL</w:t>
            </w:r>
          </w:p>
        </w:tc>
        <w:tc>
          <w:tcPr>
            <w:tcW w:w="43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38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410"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Humanidades, lengua castellana.</w:t>
            </w:r>
          </w:p>
        </w:tc>
        <w:tc>
          <w:tcPr>
            <w:tcW w:w="397"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Expreso en forma clara mis ideas y sentimientos, según lo amerite la situación comunicati</w:t>
            </w:r>
            <w:r w:rsidRPr="00211B0B">
              <w:rPr>
                <w:rFonts w:ascii="Times New Roman" w:hAnsi="Times New Roman" w:cs="Times New Roman"/>
              </w:rPr>
              <w:lastRenderedPageBreak/>
              <w:t>va.</w:t>
            </w:r>
          </w:p>
          <w:p w:rsidR="00BD0B1E" w:rsidRPr="00211B0B" w:rsidRDefault="00BD0B1E" w:rsidP="009B02E3">
            <w:pPr>
              <w:spacing w:line="360" w:lineRule="auto"/>
              <w:ind w:left="11" w:hanging="11"/>
              <w:jc w:val="center"/>
              <w:rPr>
                <w:rFonts w:ascii="Times New Roman" w:hAnsi="Times New Roman" w:cs="Times New Roman"/>
              </w:rPr>
            </w:pPr>
          </w:p>
          <w:p w:rsidR="00BD0B1E" w:rsidRPr="00211B0B" w:rsidRDefault="00BD0B1E" w:rsidP="009B02E3">
            <w:pPr>
              <w:spacing w:line="360" w:lineRule="auto"/>
              <w:ind w:left="11" w:hanging="11"/>
              <w:jc w:val="center"/>
              <w:rPr>
                <w:rFonts w:ascii="Times New Roman" w:hAnsi="Times New Roman" w:cs="Times New Roman"/>
              </w:rPr>
            </w:pPr>
            <w:r w:rsidRPr="00211B0B">
              <w:rPr>
                <w:rFonts w:ascii="Times New Roman" w:hAnsi="Times New Roman" w:cs="Times New Roman"/>
              </w:rPr>
              <w:t xml:space="preserve">Relaciona códigos verbales y no verbales, como los movimientos corporales, con el significado que pueden tomar de acuerdo con el  contexto. </w:t>
            </w:r>
          </w:p>
        </w:tc>
        <w:tc>
          <w:tcPr>
            <w:tcW w:w="561"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¿Cómo influye la cultura del medio en la comunicación verbal y no verbal de los estudiantes?</w:t>
            </w:r>
          </w:p>
          <w:p w:rsidR="00BD0B1E" w:rsidRPr="00211B0B" w:rsidRDefault="00BD0B1E" w:rsidP="009B02E3">
            <w:pPr>
              <w:spacing w:line="360" w:lineRule="auto"/>
              <w:jc w:val="center"/>
              <w:rPr>
                <w:rFonts w:ascii="Times New Roman" w:hAnsi="Times New Roman" w:cs="Times New Roman"/>
              </w:rPr>
            </w:pPr>
          </w:p>
        </w:tc>
        <w:tc>
          <w:tcPr>
            <w:tcW w:w="387" w:type="pct"/>
          </w:tcPr>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Apresta-miento</w:t>
            </w: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Pre escritura   </w:t>
            </w: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Expresión verbal y no verbal </w:t>
            </w: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Fonemas y </w:t>
            </w:r>
            <w:r w:rsidRPr="00211B0B">
              <w:rPr>
                <w:rFonts w:cs="Times New Roman"/>
                <w:sz w:val="22"/>
                <w:szCs w:val="22"/>
              </w:rPr>
              <w:lastRenderedPageBreak/>
              <w:t>grafemas (vocales, m,p,s).</w:t>
            </w:r>
          </w:p>
        </w:tc>
        <w:tc>
          <w:tcPr>
            <w:tcW w:w="385"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Narro mis experiencias.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Hago trazos.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Repaso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Vocales.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Leo y escribo con los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Fonemas (m, p, 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tc>
        <w:tc>
          <w:tcPr>
            <w:tcW w:w="378"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 xml:space="preserve">Pronuncia y memoriza rondas, versos, cantos para mejorar su expresión  verbal, </w:t>
            </w:r>
            <w:r w:rsidRPr="00211B0B">
              <w:rPr>
                <w:rFonts w:ascii="Times New Roman" w:hAnsi="Times New Roman" w:cs="Times New Roman"/>
              </w:rPr>
              <w:lastRenderedPageBreak/>
              <w:t>gestual y mímica.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Identifica las vocales a través de imágenes, palabras y frases que le facilitan la comprensión y escritura de términos.  </w:t>
            </w:r>
          </w:p>
          <w:p w:rsidR="00BD0B1E" w:rsidRPr="00211B0B" w:rsidRDefault="00BD0B1E" w:rsidP="009B02E3">
            <w:pPr>
              <w:spacing w:line="360" w:lineRule="auto"/>
              <w:jc w:val="center"/>
              <w:rPr>
                <w:rFonts w:ascii="Times New Roman" w:hAnsi="Times New Roman" w:cs="Times New Roman"/>
              </w:rPr>
            </w:pPr>
          </w:p>
        </w:tc>
        <w:tc>
          <w:tcPr>
            <w:tcW w:w="415" w:type="pct"/>
          </w:tcPr>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Propositiva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Comunicativa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Argumenta</w:t>
            </w:r>
            <w:r w:rsidRPr="00211B0B">
              <w:rPr>
                <w:rFonts w:ascii="Times New Roman" w:hAnsi="Times New Roman" w:cs="Times New Roman"/>
              </w:rPr>
              <w:lastRenderedPageBreak/>
              <w:t xml:space="preserve">tiva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tc>
        <w:tc>
          <w:tcPr>
            <w:tcW w:w="376"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Observo mi entorno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Describo mi cuerpo y el de mis compañe</w:t>
            </w:r>
            <w:r w:rsidRPr="00211B0B">
              <w:rPr>
                <w:rFonts w:ascii="Times New Roman" w:hAnsi="Times New Roman" w:cs="Times New Roman"/>
              </w:rPr>
              <w:lastRenderedPageBreak/>
              <w:t>ros y compañeras.</w:t>
            </w:r>
          </w:p>
        </w:tc>
        <w:tc>
          <w:tcPr>
            <w:tcW w:w="499" w:type="pct"/>
          </w:tcPr>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Reconozco significados del número en diferentes contextos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(medición, conteo, </w:t>
            </w:r>
            <w:r w:rsidRPr="00211B0B">
              <w:rPr>
                <w:rFonts w:ascii="Times New Roman" w:hAnsi="Times New Roman" w:cs="Times New Roman"/>
              </w:rPr>
              <w:lastRenderedPageBreak/>
              <w:t>comparación, codifi cación, localización entre otros).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Describo, comparo y cuantifico situaciones con números,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en diferentes contextos y con diversas representaciones.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 Describo situaciones que requieren el </w:t>
            </w:r>
            <w:r w:rsidRPr="00211B0B">
              <w:rPr>
                <w:rFonts w:ascii="Times New Roman" w:hAnsi="Times New Roman" w:cs="Times New Roman"/>
              </w:rPr>
              <w:lastRenderedPageBreak/>
              <w:t>uso de medidas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mas                                                     </w:t>
            </w:r>
          </w:p>
        </w:tc>
        <w:tc>
          <w:tcPr>
            <w:tcW w:w="372"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u w:val="single"/>
              </w:rPr>
              <w:lastRenderedPageBreak/>
              <w:t>Reconoce</w:t>
            </w:r>
            <w:r w:rsidRPr="00211B0B">
              <w:rPr>
                <w:rFonts w:ascii="Times New Roman" w:hAnsi="Times New Roman" w:cs="Times New Roman"/>
              </w:rPr>
              <w:t xml:space="preserve"> las emociones básicas (alegría, tristeza, rabia, temor) en </w:t>
            </w:r>
            <w:r w:rsidRPr="00211B0B">
              <w:rPr>
                <w:rFonts w:ascii="Times New Roman" w:hAnsi="Times New Roman" w:cs="Times New Roman"/>
              </w:rPr>
              <w:lastRenderedPageBreak/>
              <w:t>mí y en las otras personas.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Identifico las situaciones cercanas a mi entorno</w:t>
            </w:r>
          </w:p>
        </w:tc>
        <w:tc>
          <w:tcPr>
            <w:tcW w:w="43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Observación del entorno, realizar diferentes asociaciones del objeto y su </w:t>
            </w:r>
            <w:r w:rsidRPr="00211B0B">
              <w:rPr>
                <w:rFonts w:ascii="Times New Roman" w:hAnsi="Times New Roman" w:cs="Times New Roman"/>
              </w:rPr>
              <w:lastRenderedPageBreak/>
              <w:t>escritura.</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.Observación de imágenes con las palabras. Identificación de las vocales y los fonemas m,p,s. </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Realización de actividades que permiten afianzar el reconocimiento visual y auditivo de </w:t>
            </w:r>
            <w:r w:rsidRPr="00211B0B">
              <w:rPr>
                <w:rFonts w:ascii="Times New Roman" w:hAnsi="Times New Roman" w:cs="Times New Roman"/>
              </w:rPr>
              <w:lastRenderedPageBreak/>
              <w:t>cada vocal.</w:t>
            </w:r>
          </w:p>
        </w:tc>
        <w:tc>
          <w:tcPr>
            <w:tcW w:w="386"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Reconoce y asocia las vocales y los fonemas m, p y s en imágenes, palabras y textos.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Completa el juego siga la pista con las vocales y fonemas trabajados.</w:t>
            </w:r>
          </w:p>
        </w:tc>
      </w:tr>
    </w:tbl>
    <w:p w:rsidR="00BD0B1E" w:rsidRPr="00211B0B" w:rsidRDefault="00BD0B1E" w:rsidP="009B02E3">
      <w:pPr>
        <w:spacing w:after="0"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2</w:t>
      </w:r>
    </w:p>
    <w:tbl>
      <w:tblPr>
        <w:tblStyle w:val="Tablaconcuadrcula"/>
        <w:tblW w:w="5000" w:type="pct"/>
        <w:tblLook w:val="04A0" w:firstRow="1" w:lastRow="0" w:firstColumn="1" w:lastColumn="0" w:noHBand="0" w:noVBand="1"/>
      </w:tblPr>
      <w:tblGrid>
        <w:gridCol w:w="840"/>
        <w:gridCol w:w="1576"/>
        <w:gridCol w:w="1755"/>
        <w:gridCol w:w="1563"/>
        <w:gridCol w:w="2366"/>
        <w:gridCol w:w="1172"/>
        <w:gridCol w:w="1091"/>
        <w:gridCol w:w="816"/>
        <w:gridCol w:w="864"/>
        <w:gridCol w:w="1180"/>
        <w:gridCol w:w="1196"/>
        <w:gridCol w:w="1196"/>
      </w:tblGrid>
      <w:tr w:rsidR="00BD0B1E" w:rsidRPr="00211B0B" w:rsidTr="00BD0B1E">
        <w:trPr>
          <w:trHeight w:val="547"/>
        </w:trPr>
        <w:tc>
          <w:tcPr>
            <w:tcW w:w="2667"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334"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658"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34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28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54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9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52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82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334" w:type="pct"/>
            <w:vMerge/>
            <w:vAlign w:val="center"/>
          </w:tcPr>
          <w:p w:rsidR="00BD0B1E" w:rsidRPr="00211B0B" w:rsidRDefault="00BD0B1E" w:rsidP="009B02E3">
            <w:pPr>
              <w:spacing w:line="360" w:lineRule="auto"/>
              <w:jc w:val="center"/>
              <w:rPr>
                <w:rFonts w:ascii="Times New Roman" w:hAnsi="Times New Roman" w:cs="Times New Roman"/>
              </w:rPr>
            </w:pPr>
          </w:p>
        </w:tc>
        <w:tc>
          <w:tcPr>
            <w:tcW w:w="36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28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28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2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CIUDADANAS Y LABORAL</w:t>
            </w:r>
          </w:p>
        </w:tc>
        <w:tc>
          <w:tcPr>
            <w:tcW w:w="39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34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281"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Hunidades lengua castell</w:t>
            </w:r>
            <w:r w:rsidRPr="00211B0B">
              <w:rPr>
                <w:rFonts w:ascii="Times New Roman" w:hAnsi="Times New Roman" w:cs="Times New Roman"/>
              </w:rPr>
              <w:lastRenderedPageBreak/>
              <w:t>ana</w:t>
            </w:r>
          </w:p>
        </w:tc>
        <w:tc>
          <w:tcPr>
            <w:tcW w:w="548" w:type="pct"/>
          </w:tcPr>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Comprende el propósito de los textos que </w:t>
            </w:r>
            <w:r w:rsidRPr="00211B0B">
              <w:rPr>
                <w:rFonts w:ascii="Times New Roman" w:hAnsi="Times New Roman" w:cs="Times New Roman"/>
              </w:rPr>
              <w:lastRenderedPageBreak/>
              <w:t>lee, apoyándose en sus títulos imágenes,ilustraciones.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Interpreta diferentes textos a partir  de la lectura de palabras sencillas y de las imágenes que los contiene.</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tc>
        <w:tc>
          <w:tcPr>
            <w:tcW w:w="490"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¿Cómo influye la lectura y escritura en la vida cotidiana </w:t>
            </w:r>
            <w:r w:rsidRPr="00211B0B">
              <w:rPr>
                <w:rFonts w:ascii="Times New Roman" w:hAnsi="Times New Roman" w:cs="Times New Roman"/>
              </w:rPr>
              <w:lastRenderedPageBreak/>
              <w:t>del niño?</w:t>
            </w:r>
          </w:p>
        </w:tc>
        <w:tc>
          <w:tcPr>
            <w:tcW w:w="527" w:type="pct"/>
          </w:tcPr>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Fonemas y grafemas(l,t,d,</w:t>
            </w:r>
            <w:r w:rsidRPr="00211B0B">
              <w:rPr>
                <w:rFonts w:cs="Times New Roman"/>
                <w:sz w:val="22"/>
                <w:szCs w:val="22"/>
              </w:rPr>
              <w:lastRenderedPageBreak/>
              <w:t>n,f,b,v,r)</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Lectura de imágenes.</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Construcción de silabas y palabras (silabas inversas).</w:t>
            </w:r>
          </w:p>
        </w:tc>
        <w:tc>
          <w:tcPr>
            <w:tcW w:w="822"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Leo y escribo con los fonemas(l,t,d,n,f,b,v,r)</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La silaba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Interpreto ilustraciones e imágenes en relación a(colores,formas,tamaños,lugares…)</w:t>
            </w:r>
          </w:p>
        </w:tc>
        <w:tc>
          <w:tcPr>
            <w:tcW w:w="334"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 xml:space="preserve">Lee y escribe palabras y frases  con </w:t>
            </w:r>
            <w:r w:rsidRPr="00211B0B">
              <w:rPr>
                <w:rFonts w:ascii="Times New Roman" w:hAnsi="Times New Roman" w:cs="Times New Roman"/>
              </w:rPr>
              <w:lastRenderedPageBreak/>
              <w:t xml:space="preserve">los fonemas y grafemas vistos.. a través de talleres que le faciliten la apropiación y buen desarrollo del proceso de lecto-escritura  </w:t>
            </w:r>
          </w:p>
          <w:p w:rsidR="00BD0B1E" w:rsidRPr="00211B0B" w:rsidRDefault="00BD0B1E" w:rsidP="009B02E3">
            <w:pPr>
              <w:spacing w:line="360" w:lineRule="auto"/>
              <w:jc w:val="both"/>
              <w:rPr>
                <w:rFonts w:ascii="Times New Roman" w:hAnsi="Times New Roman" w:cs="Times New Roman"/>
              </w:rPr>
            </w:pPr>
          </w:p>
        </w:tc>
        <w:tc>
          <w:tcPr>
            <w:tcW w:w="365" w:type="pct"/>
          </w:tcPr>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Comunicativa.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Interpretativa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Argumentativa</w:t>
            </w:r>
          </w:p>
          <w:p w:rsidR="00BD0B1E" w:rsidRPr="00211B0B" w:rsidRDefault="00BD0B1E" w:rsidP="009B02E3">
            <w:pPr>
              <w:spacing w:line="360" w:lineRule="auto"/>
              <w:rPr>
                <w:rFonts w:ascii="Times New Roman" w:hAnsi="Times New Roman" w:cs="Times New Roman"/>
              </w:rPr>
            </w:pPr>
          </w:p>
        </w:tc>
        <w:tc>
          <w:tcPr>
            <w:tcW w:w="281"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Hago conjeturas para </w:t>
            </w:r>
            <w:r w:rsidRPr="00211B0B">
              <w:rPr>
                <w:rFonts w:ascii="Times New Roman" w:hAnsi="Times New Roman" w:cs="Times New Roman"/>
              </w:rPr>
              <w:lastRenderedPageBreak/>
              <w:t>responder preguntas</w:t>
            </w:r>
          </w:p>
        </w:tc>
        <w:tc>
          <w:tcPr>
            <w:tcW w:w="286"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Reconoce el significado </w:t>
            </w:r>
            <w:r w:rsidRPr="00211B0B">
              <w:rPr>
                <w:rFonts w:ascii="Times New Roman" w:hAnsi="Times New Roman" w:cs="Times New Roman"/>
              </w:rPr>
              <w:lastRenderedPageBreak/>
              <w:t>de número</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tc>
        <w:tc>
          <w:tcPr>
            <w:tcW w:w="328"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 xml:space="preserve">Expresa sus sentimientos y </w:t>
            </w:r>
            <w:r w:rsidRPr="00211B0B">
              <w:rPr>
                <w:rFonts w:ascii="Times New Roman" w:hAnsi="Times New Roman" w:cs="Times New Roman"/>
              </w:rPr>
              <w:lastRenderedPageBreak/>
              <w:t>emociones mediante distintas formas de lenguaje (gestos, palabras, pinturas, teatro, juegos, etc.).</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Observo una situación cercana a mi entorno.</w:t>
            </w:r>
          </w:p>
        </w:tc>
        <w:tc>
          <w:tcPr>
            <w:tcW w:w="398"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Reconocimiento de la letra y su sonido.</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Identificación de objetos y palabrasque contiene el fonema trabajado</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Observación de láminas, dibujos e interpretación de las mismas </w:t>
            </w:r>
          </w:p>
          <w:p w:rsidR="00BD0B1E" w:rsidRPr="00211B0B" w:rsidRDefault="00BD0B1E" w:rsidP="009B02E3">
            <w:pPr>
              <w:spacing w:line="360" w:lineRule="auto"/>
              <w:jc w:val="center"/>
              <w:rPr>
                <w:rFonts w:ascii="Times New Roman" w:hAnsi="Times New Roman" w:cs="Times New Roman"/>
              </w:rPr>
            </w:pPr>
          </w:p>
        </w:tc>
        <w:tc>
          <w:tcPr>
            <w:tcW w:w="341"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Sopas de letras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Dictado y </w:t>
            </w:r>
            <w:r w:rsidRPr="00211B0B">
              <w:rPr>
                <w:rFonts w:ascii="Times New Roman" w:hAnsi="Times New Roman" w:cs="Times New Roman"/>
              </w:rPr>
              <w:lastRenderedPageBreak/>
              <w:t xml:space="preserve">lectura de palabras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Escribe y separa palabras por silabas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Expresa sus opiniones e impresiones acerca de las imágenes e ilustraciones vistas. </w:t>
            </w:r>
          </w:p>
        </w:tc>
      </w:tr>
    </w:tbl>
    <w:p w:rsidR="00BD0B1E" w:rsidRPr="00211B0B" w:rsidRDefault="00BD0B1E" w:rsidP="009B02E3">
      <w:pPr>
        <w:spacing w:after="0" w:line="360" w:lineRule="auto"/>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INSTITUCION EDUCATIVA SAN VICENTE FERRER</w:t>
      </w: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3</w:t>
      </w:r>
    </w:p>
    <w:tbl>
      <w:tblPr>
        <w:tblStyle w:val="Tablaconcuadrcula"/>
        <w:tblW w:w="5000" w:type="pct"/>
        <w:tblLook w:val="04A0" w:firstRow="1" w:lastRow="0" w:firstColumn="1" w:lastColumn="0" w:noHBand="0" w:noVBand="1"/>
      </w:tblPr>
      <w:tblGrid>
        <w:gridCol w:w="1030"/>
        <w:gridCol w:w="2636"/>
        <w:gridCol w:w="1709"/>
        <w:gridCol w:w="1908"/>
        <w:gridCol w:w="1009"/>
        <w:gridCol w:w="1143"/>
        <w:gridCol w:w="1064"/>
        <w:gridCol w:w="789"/>
        <w:gridCol w:w="844"/>
        <w:gridCol w:w="1151"/>
        <w:gridCol w:w="1166"/>
        <w:gridCol w:w="1166"/>
      </w:tblGrid>
      <w:tr w:rsidR="00BD0B1E" w:rsidRPr="00211B0B" w:rsidTr="00BD0B1E">
        <w:trPr>
          <w:trHeight w:val="547"/>
        </w:trPr>
        <w:tc>
          <w:tcPr>
            <w:tcW w:w="2736"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343"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579"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34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35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91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7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w:t>
            </w:r>
            <w:r w:rsidRPr="00211B0B">
              <w:rPr>
                <w:rFonts w:ascii="Times New Roman" w:hAnsi="Times New Roman" w:cs="Times New Roman"/>
              </w:rPr>
              <w:lastRenderedPageBreak/>
              <w:t>ZADORA</w:t>
            </w:r>
          </w:p>
        </w:tc>
        <w:tc>
          <w:tcPr>
            <w:tcW w:w="64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AMBITO CONCEPTUAL</w:t>
            </w:r>
          </w:p>
        </w:tc>
        <w:tc>
          <w:tcPr>
            <w:tcW w:w="34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343" w:type="pct"/>
            <w:vMerge/>
            <w:vAlign w:val="center"/>
          </w:tcPr>
          <w:p w:rsidR="00BD0B1E" w:rsidRPr="00211B0B" w:rsidRDefault="00BD0B1E" w:rsidP="009B02E3">
            <w:pPr>
              <w:spacing w:line="360" w:lineRule="auto"/>
              <w:jc w:val="center"/>
              <w:rPr>
                <w:rFonts w:ascii="Times New Roman" w:hAnsi="Times New Roman" w:cs="Times New Roman"/>
              </w:rPr>
            </w:pPr>
          </w:p>
        </w:tc>
        <w:tc>
          <w:tcPr>
            <w:tcW w:w="35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27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29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2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CIUDADANAS Y </w:t>
            </w:r>
            <w:r w:rsidRPr="00211B0B">
              <w:rPr>
                <w:rFonts w:ascii="Times New Roman" w:hAnsi="Times New Roman" w:cs="Times New Roman"/>
              </w:rPr>
              <w:lastRenderedPageBreak/>
              <w:t>LABORAL</w:t>
            </w:r>
          </w:p>
        </w:tc>
        <w:tc>
          <w:tcPr>
            <w:tcW w:w="33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ESTRATEGIAS</w:t>
            </w:r>
          </w:p>
        </w:tc>
        <w:tc>
          <w:tcPr>
            <w:tcW w:w="34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ESTRATEGIAS </w:t>
            </w:r>
            <w:r w:rsidRPr="00211B0B">
              <w:rPr>
                <w:rFonts w:ascii="Times New Roman" w:hAnsi="Times New Roman" w:cs="Times New Roman"/>
              </w:rPr>
              <w:lastRenderedPageBreak/>
              <w:t>DE EVALUACION</w:t>
            </w:r>
          </w:p>
        </w:tc>
      </w:tr>
      <w:tr w:rsidR="00BD0B1E" w:rsidRPr="00211B0B" w:rsidTr="00BD0B1E">
        <w:tc>
          <w:tcPr>
            <w:tcW w:w="357"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Lengua castellana- Humanidades.</w:t>
            </w:r>
          </w:p>
        </w:tc>
        <w:tc>
          <w:tcPr>
            <w:tcW w:w="912"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Produzco textos orales y escritos que responden a distintos propósitos comunicativos.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Establece semejanza diferencias entre los principales medios de comunicación de su contexto radios,periodicos,tv,revistas,vallas ,afiches e internet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Comprende el propósito de frases y textos que lee apoyándose en las imágenes y títulos.</w:t>
            </w:r>
          </w:p>
        </w:tc>
        <w:tc>
          <w:tcPr>
            <w:tcW w:w="47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¿Cómo  motivar a los estudiantes para identificar la intención de los textos?</w:t>
            </w:r>
          </w:p>
        </w:tc>
        <w:tc>
          <w:tcPr>
            <w:tcW w:w="645"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Escritura de palabras y de frases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Fonemas y grafemas(c,z,h,g,ll,y,ch,x,w,j)</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Lectura compresiva de frases.</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  </w:t>
            </w:r>
            <w:r w:rsidRPr="00211B0B">
              <w:rPr>
                <w:rFonts w:ascii="Times New Roman" w:hAnsi="Times New Roman" w:cs="Times New Roman"/>
              </w:rPr>
              <w:tab/>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Medios de comunicación(Radio, tv)</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Oratoria</w:t>
            </w:r>
          </w:p>
        </w:tc>
        <w:tc>
          <w:tcPr>
            <w:tcW w:w="343" w:type="pct"/>
          </w:tcPr>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tabs>
                <w:tab w:val="center" w:pos="263"/>
              </w:tabs>
              <w:spacing w:line="360" w:lineRule="auto"/>
              <w:rPr>
                <w:rFonts w:ascii="Times New Roman" w:hAnsi="Times New Roman" w:cs="Times New Roman"/>
              </w:rPr>
            </w:pPr>
            <w:r w:rsidRPr="00211B0B">
              <w:rPr>
                <w:rFonts w:ascii="Times New Roman" w:hAnsi="Times New Roman" w:cs="Times New Roman"/>
              </w:rPr>
              <w:t>Leo y escribo mucho mejor.</w:t>
            </w:r>
          </w:p>
          <w:p w:rsidR="00BD0B1E" w:rsidRPr="00211B0B" w:rsidRDefault="00BD0B1E" w:rsidP="009B02E3">
            <w:pPr>
              <w:tabs>
                <w:tab w:val="center" w:pos="263"/>
              </w:tabs>
              <w:spacing w:line="360" w:lineRule="auto"/>
              <w:rPr>
                <w:rFonts w:ascii="Times New Roman" w:hAnsi="Times New Roman" w:cs="Times New Roman"/>
              </w:rPr>
            </w:pPr>
          </w:p>
          <w:p w:rsidR="00BD0B1E" w:rsidRPr="00211B0B" w:rsidRDefault="00BD0B1E" w:rsidP="009B02E3">
            <w:pPr>
              <w:tabs>
                <w:tab w:val="center" w:pos="263"/>
              </w:tabs>
              <w:spacing w:line="360" w:lineRule="auto"/>
              <w:rPr>
                <w:rFonts w:ascii="Times New Roman" w:hAnsi="Times New Roman" w:cs="Times New Roman"/>
              </w:rPr>
            </w:pPr>
            <w:r w:rsidRPr="00211B0B">
              <w:rPr>
                <w:rFonts w:ascii="Times New Roman" w:hAnsi="Times New Roman" w:cs="Times New Roman"/>
              </w:rPr>
              <w:t>Comprendo lo que leo.</w:t>
            </w:r>
          </w:p>
          <w:p w:rsidR="00BD0B1E" w:rsidRPr="00211B0B" w:rsidRDefault="00BD0B1E" w:rsidP="009B02E3">
            <w:pPr>
              <w:tabs>
                <w:tab w:val="center" w:pos="263"/>
              </w:tabs>
              <w:spacing w:line="360" w:lineRule="auto"/>
              <w:rPr>
                <w:rFonts w:ascii="Times New Roman" w:hAnsi="Times New Roman" w:cs="Times New Roman"/>
              </w:rPr>
            </w:pPr>
          </w:p>
          <w:p w:rsidR="00BD0B1E" w:rsidRPr="00211B0B" w:rsidRDefault="00BD0B1E" w:rsidP="009B02E3">
            <w:pPr>
              <w:tabs>
                <w:tab w:val="center" w:pos="263"/>
              </w:tabs>
              <w:spacing w:line="360" w:lineRule="auto"/>
              <w:rPr>
                <w:rFonts w:ascii="Times New Roman" w:hAnsi="Times New Roman" w:cs="Times New Roman"/>
              </w:rPr>
            </w:pPr>
          </w:p>
          <w:p w:rsidR="00BD0B1E" w:rsidRPr="00211B0B" w:rsidRDefault="00BD0B1E" w:rsidP="009B02E3">
            <w:pPr>
              <w:tabs>
                <w:tab w:val="center" w:pos="263"/>
              </w:tabs>
              <w:spacing w:line="360" w:lineRule="auto"/>
              <w:rPr>
                <w:rFonts w:ascii="Times New Roman" w:hAnsi="Times New Roman" w:cs="Times New Roman"/>
              </w:rPr>
            </w:pPr>
            <w:r w:rsidRPr="00211B0B">
              <w:rPr>
                <w:rFonts w:ascii="Times New Roman" w:hAnsi="Times New Roman" w:cs="Times New Roman"/>
              </w:rPr>
              <w:t xml:space="preserve">    Los medios de comunicación      </w:t>
            </w:r>
          </w:p>
          <w:p w:rsidR="00BD0B1E" w:rsidRPr="00211B0B" w:rsidRDefault="00BD0B1E" w:rsidP="009B02E3">
            <w:pPr>
              <w:spacing w:line="360" w:lineRule="auto"/>
              <w:jc w:val="center"/>
              <w:rPr>
                <w:rFonts w:ascii="Times New Roman" w:hAnsi="Times New Roman" w:cs="Times New Roman"/>
              </w:rPr>
            </w:pPr>
          </w:p>
        </w:tc>
        <w:tc>
          <w:tcPr>
            <w:tcW w:w="34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Escucha, comprende y produce pequeños textos literarios y los representa por medio de dibujos demostrando imaginación y creatividad..</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Identifica los medios de comunicación con los que interactúa.</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Expresa de forma oral sus ideas y las argumenta con coherencia  </w:t>
            </w:r>
          </w:p>
        </w:tc>
        <w:tc>
          <w:tcPr>
            <w:tcW w:w="357"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Escritural</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Argumentativa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Propositiva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Literaria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Gramatical</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Comunicativa</w:t>
            </w:r>
          </w:p>
          <w:p w:rsidR="00BD0B1E" w:rsidRPr="00211B0B" w:rsidRDefault="00BD0B1E" w:rsidP="009B02E3">
            <w:pPr>
              <w:spacing w:line="360" w:lineRule="auto"/>
              <w:rPr>
                <w:rFonts w:ascii="Times New Roman" w:hAnsi="Times New Roman" w:cs="Times New Roman"/>
              </w:rPr>
            </w:pPr>
          </w:p>
        </w:tc>
        <w:tc>
          <w:tcPr>
            <w:tcW w:w="27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Establece relaciones con los 5 sentidos</w:t>
            </w:r>
          </w:p>
        </w:tc>
        <w:tc>
          <w:tcPr>
            <w:tcW w:w="29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Usa los números para describir situaciones de medida.</w:t>
            </w:r>
          </w:p>
        </w:tc>
        <w:tc>
          <w:tcPr>
            <w:tcW w:w="321"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Escucho atentamente mis compañeros como norma  para convivir en armonía.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Invento nuevas formas de hacer cosas cotidianas</w:t>
            </w:r>
            <w:r w:rsidRPr="00211B0B">
              <w:rPr>
                <w:rFonts w:ascii="Times New Roman" w:hAnsi="Times New Roman" w:cs="Times New Roman"/>
              </w:rPr>
              <w:lastRenderedPageBreak/>
              <w:t>.</w:t>
            </w:r>
          </w:p>
        </w:tc>
        <w:tc>
          <w:tcPr>
            <w:tcW w:w="334"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Relacionar los sonidos de la lengua con los diferentes grafemas.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Observación de objeto s dibujados y escritura de la palabra.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Narrar </w:t>
            </w:r>
            <w:r w:rsidRPr="00211B0B">
              <w:rPr>
                <w:rFonts w:ascii="Times New Roman" w:hAnsi="Times New Roman" w:cs="Times New Roman"/>
              </w:rPr>
              <w:lastRenderedPageBreak/>
              <w:t xml:space="preserve">situaciones familiares y del entorno  </w:t>
            </w:r>
          </w:p>
        </w:tc>
        <w:tc>
          <w:tcPr>
            <w:tcW w:w="34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Escribe palabras y frases en relación con un tema dado.</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Encontrar los nombres de algunos medios de comunicación en la sopa de letras.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Expresar en forma clara sus ideas ante sus compañeros de un tema dado</w:t>
            </w:r>
          </w:p>
        </w:tc>
      </w:tr>
    </w:tbl>
    <w:p w:rsidR="009B02E3" w:rsidRPr="00211B0B" w:rsidRDefault="009B02E3" w:rsidP="009B02E3">
      <w:pPr>
        <w:spacing w:after="0" w:line="360" w:lineRule="auto"/>
        <w:rPr>
          <w:rFonts w:ascii="Times New Roman" w:hAnsi="Times New Roman" w:cs="Times New Roman"/>
        </w:rPr>
      </w:pPr>
    </w:p>
    <w:p w:rsidR="00BD0B1E" w:rsidRPr="00211B0B" w:rsidRDefault="00BD0B1E" w:rsidP="009B02E3">
      <w:pPr>
        <w:spacing w:after="0" w:line="360" w:lineRule="auto"/>
        <w:rPr>
          <w:rFonts w:ascii="Times New Roman" w:hAnsi="Times New Roman" w:cs="Times New Roman"/>
          <w:b/>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4</w:t>
      </w:r>
    </w:p>
    <w:tbl>
      <w:tblPr>
        <w:tblStyle w:val="Tablaconcuadrcula"/>
        <w:tblW w:w="5000" w:type="pct"/>
        <w:tblLook w:val="04A0" w:firstRow="1" w:lastRow="0" w:firstColumn="1" w:lastColumn="0" w:noHBand="0" w:noVBand="1"/>
      </w:tblPr>
      <w:tblGrid>
        <w:gridCol w:w="1074"/>
        <w:gridCol w:w="1177"/>
        <w:gridCol w:w="1862"/>
        <w:gridCol w:w="1566"/>
        <w:gridCol w:w="1186"/>
        <w:gridCol w:w="1666"/>
        <w:gridCol w:w="1151"/>
        <w:gridCol w:w="857"/>
        <w:gridCol w:w="944"/>
        <w:gridCol w:w="1247"/>
        <w:gridCol w:w="1442"/>
        <w:gridCol w:w="265"/>
        <w:gridCol w:w="1178"/>
      </w:tblGrid>
      <w:tr w:rsidR="00BD0B1E" w:rsidRPr="00211B0B" w:rsidTr="00BD0B1E">
        <w:trPr>
          <w:trHeight w:val="547"/>
        </w:trPr>
        <w:tc>
          <w:tcPr>
            <w:tcW w:w="2300"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ESTRUCTURA CONCEPTUAL</w:t>
            </w:r>
          </w:p>
        </w:tc>
        <w:tc>
          <w:tcPr>
            <w:tcW w:w="422"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869"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09" w:type="pct"/>
            <w:gridSpan w:val="2"/>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37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49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9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53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0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422" w:type="pct"/>
            <w:vMerge/>
            <w:vAlign w:val="center"/>
          </w:tcPr>
          <w:p w:rsidR="00BD0B1E" w:rsidRPr="00211B0B" w:rsidRDefault="00BD0B1E" w:rsidP="009B02E3">
            <w:pPr>
              <w:spacing w:line="360" w:lineRule="auto"/>
              <w:jc w:val="center"/>
              <w:rPr>
                <w:rFonts w:ascii="Times New Roman" w:hAnsi="Times New Roman" w:cs="Times New Roman"/>
              </w:rPr>
            </w:pPr>
          </w:p>
        </w:tc>
        <w:tc>
          <w:tcPr>
            <w:tcW w:w="38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29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44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3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CIUDADANAS Y LABORAL</w:t>
            </w:r>
          </w:p>
        </w:tc>
        <w:tc>
          <w:tcPr>
            <w:tcW w:w="40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09" w:type="pct"/>
            <w:gridSpan w:val="2"/>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370"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Humanidades lengua  castellana</w:t>
            </w:r>
          </w:p>
        </w:tc>
        <w:tc>
          <w:tcPr>
            <w:tcW w:w="495"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Produzco textos escritos que responden a diversas necesidades comunicativas.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Identifica la letra o </w:t>
            </w:r>
            <w:r w:rsidRPr="00211B0B">
              <w:rPr>
                <w:rFonts w:ascii="Times New Roman" w:hAnsi="Times New Roman" w:cs="Times New Roman"/>
              </w:rPr>
              <w:lastRenderedPageBreak/>
              <w:t xml:space="preserve">grupo de letras  que corresponden a un escrito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Comprende  las temáticas tratadas en diferentes textos que escucha o que lee.</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tc>
        <w:tc>
          <w:tcPr>
            <w:tcW w:w="493"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¿Cómo influyen los textos para despertar el interés del estudiante por la lectura?</w:t>
            </w:r>
          </w:p>
        </w:tc>
        <w:tc>
          <w:tcPr>
            <w:tcW w:w="539" w:type="pct"/>
          </w:tcPr>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El abecedario y orden alfabético .</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Combinaciones.</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Las narraciones y sus características(cuento y fabula </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Construcción de frases y párrafos </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Escritura de cuentos y cartas </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Plan lector(compresión y producción textual </w:t>
            </w:r>
          </w:p>
        </w:tc>
        <w:tc>
          <w:tcPr>
            <w:tcW w:w="404"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El abecedario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 </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Combinaciones (pr, pl, br, bl, tr, tl, gr, gl, dr,fr, fl, cr, cl.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El cuento</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Construyo </w:t>
            </w:r>
            <w:r w:rsidRPr="00211B0B">
              <w:rPr>
                <w:rFonts w:ascii="Times New Roman" w:hAnsi="Times New Roman" w:cs="Times New Roman"/>
              </w:rPr>
              <w:lastRenderedPageBreak/>
              <w:t>frases y párrafos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Invento cuentos  </w:t>
            </w:r>
          </w:p>
          <w:p w:rsidR="00BD0B1E" w:rsidRPr="00211B0B" w:rsidRDefault="00BD0B1E" w:rsidP="009B02E3">
            <w:pPr>
              <w:spacing w:line="360" w:lineRule="auto"/>
              <w:jc w:val="center"/>
              <w:rPr>
                <w:rFonts w:ascii="Times New Roman" w:hAnsi="Times New Roman" w:cs="Times New Roman"/>
              </w:rPr>
            </w:pPr>
          </w:p>
        </w:tc>
        <w:tc>
          <w:tcPr>
            <w:tcW w:w="422"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Realiza producciones orales y escritas mediante la observaciónes de carteles, vídeos ,cuentos,fabulas desarrollando su creatividad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Interpreta y  produce </w:t>
            </w:r>
            <w:r w:rsidRPr="00211B0B">
              <w:rPr>
                <w:rFonts w:ascii="Times New Roman" w:hAnsi="Times New Roman" w:cs="Times New Roman"/>
              </w:rPr>
              <w:lastRenderedPageBreak/>
              <w:t xml:space="preserve">diferentes textos a través de expresiones artísticas para dinamizar los procesos de lectura y escritura </w:t>
            </w:r>
          </w:p>
          <w:p w:rsidR="00BD0B1E" w:rsidRPr="00211B0B" w:rsidRDefault="00BD0B1E" w:rsidP="009B02E3">
            <w:pPr>
              <w:spacing w:line="360" w:lineRule="auto"/>
              <w:jc w:val="center"/>
              <w:rPr>
                <w:rFonts w:ascii="Times New Roman" w:hAnsi="Times New Roman" w:cs="Times New Roman"/>
              </w:rPr>
            </w:pPr>
          </w:p>
        </w:tc>
        <w:tc>
          <w:tcPr>
            <w:tcW w:w="383" w:type="pct"/>
          </w:tcPr>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Propositiva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Argumentativa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Comunicativa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Interpretativa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tc>
        <w:tc>
          <w:tcPr>
            <w:tcW w:w="298"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Pone a prueba sus conjeturas</w:t>
            </w:r>
          </w:p>
        </w:tc>
        <w:tc>
          <w:tcPr>
            <w:tcW w:w="440"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Representa el espacio circundante para establecer relaciones espaciales.</w:t>
            </w:r>
          </w:p>
        </w:tc>
        <w:tc>
          <w:tcPr>
            <w:tcW w:w="339"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Conoce y respeta las reglas básicas del diálogo, como el uso de la  palabra y el respeto por la palabra de la otra persona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Invento nuevas formas de hacer cosas cotidianas.</w:t>
            </w:r>
          </w:p>
        </w:tc>
        <w:tc>
          <w:tcPr>
            <w:tcW w:w="469" w:type="pct"/>
            <w:gridSpan w:val="2"/>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Representación de cuentos mediante títeres.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Lee y escucha atentamente cuentos, fábulas y descubre el mensaje..</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Terminar dibujos  siguiendo el </w:t>
            </w:r>
            <w:r w:rsidRPr="00211B0B">
              <w:rPr>
                <w:rFonts w:ascii="Times New Roman" w:hAnsi="Times New Roman" w:cs="Times New Roman"/>
              </w:rPr>
              <w:lastRenderedPageBreak/>
              <w:t>orden alfabético</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Construir frases,parrafos,cuentos de acuerdo a imágenes o videos vistos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Observar video y responder preguntas de acuerdo a este </w:t>
            </w:r>
          </w:p>
          <w:p w:rsidR="00BD0B1E" w:rsidRPr="00211B0B" w:rsidRDefault="00BD0B1E" w:rsidP="009B02E3">
            <w:pPr>
              <w:spacing w:line="360" w:lineRule="auto"/>
              <w:rPr>
                <w:rFonts w:ascii="Times New Roman" w:hAnsi="Times New Roman" w:cs="Times New Roman"/>
              </w:rPr>
            </w:pPr>
          </w:p>
        </w:tc>
        <w:tc>
          <w:tcPr>
            <w:tcW w:w="34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Representación de cuentos.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Descubre el mensaje en diferentes textos.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Observar imágenes mudas e inventar </w:t>
            </w:r>
            <w:r w:rsidRPr="00211B0B">
              <w:rPr>
                <w:rFonts w:ascii="Times New Roman" w:hAnsi="Times New Roman" w:cs="Times New Roman"/>
              </w:rPr>
              <w:lastRenderedPageBreak/>
              <w:t xml:space="preserve">en forma escrita un cuento </w:t>
            </w:r>
          </w:p>
        </w:tc>
      </w:tr>
    </w:tbl>
    <w:p w:rsidR="00BD0B1E" w:rsidRPr="00211B0B" w:rsidRDefault="00BD0B1E" w:rsidP="009B02E3">
      <w:pPr>
        <w:spacing w:after="0"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br w:type="page"/>
      </w:r>
    </w:p>
    <w:p w:rsidR="00BD0B1E" w:rsidRPr="00211B0B" w:rsidRDefault="00BD0B1E" w:rsidP="009B02E3">
      <w:pPr>
        <w:spacing w:after="0" w:line="360" w:lineRule="auto"/>
        <w:jc w:val="center"/>
        <w:rPr>
          <w:rFonts w:ascii="Times New Roman" w:hAnsi="Times New Roman" w:cs="Times New Roman"/>
          <w:b/>
        </w:rPr>
      </w:pPr>
      <w:r w:rsidRPr="00211B0B">
        <w:rPr>
          <w:rFonts w:ascii="Times New Roman" w:hAnsi="Times New Roman" w:cs="Times New Roman"/>
          <w:b/>
        </w:rPr>
        <w:lastRenderedPageBreak/>
        <w:t xml:space="preserve">GRADO 2°  </w:t>
      </w:r>
    </w:p>
    <w:p w:rsidR="00BD0B1E" w:rsidRPr="00211B0B" w:rsidRDefault="00BD0B1E" w:rsidP="009B02E3">
      <w:pPr>
        <w:spacing w:after="0" w:line="360" w:lineRule="auto"/>
        <w:jc w:val="center"/>
        <w:rPr>
          <w:rFonts w:ascii="Times New Roman" w:hAnsi="Times New Roman" w:cs="Times New Roman"/>
          <w:b/>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1</w:t>
      </w:r>
    </w:p>
    <w:tbl>
      <w:tblPr>
        <w:tblStyle w:val="Tablaconcuadrcula"/>
        <w:tblW w:w="5000" w:type="pct"/>
        <w:tblLook w:val="04A0" w:firstRow="1" w:lastRow="0" w:firstColumn="1" w:lastColumn="0" w:noHBand="0" w:noVBand="1"/>
      </w:tblPr>
      <w:tblGrid>
        <w:gridCol w:w="1321"/>
        <w:gridCol w:w="2106"/>
        <w:gridCol w:w="1519"/>
        <w:gridCol w:w="1171"/>
        <w:gridCol w:w="1390"/>
        <w:gridCol w:w="1290"/>
        <w:gridCol w:w="1230"/>
        <w:gridCol w:w="1236"/>
        <w:gridCol w:w="1400"/>
        <w:gridCol w:w="1533"/>
        <w:gridCol w:w="1419"/>
      </w:tblGrid>
      <w:tr w:rsidR="00BD0B1E" w:rsidRPr="00211B0B" w:rsidTr="00BD0B1E">
        <w:trPr>
          <w:trHeight w:val="547"/>
        </w:trPr>
        <w:tc>
          <w:tcPr>
            <w:tcW w:w="2261" w:type="pct"/>
            <w:gridSpan w:val="4"/>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423"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760"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55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50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65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63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7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423" w:type="pct"/>
            <w:vMerge/>
            <w:vAlign w:val="center"/>
          </w:tcPr>
          <w:p w:rsidR="00BD0B1E" w:rsidRPr="00211B0B" w:rsidRDefault="00BD0B1E" w:rsidP="009B02E3">
            <w:pPr>
              <w:spacing w:line="360" w:lineRule="auto"/>
              <w:jc w:val="center"/>
              <w:rPr>
                <w:rFonts w:ascii="Times New Roman" w:hAnsi="Times New Roman" w:cs="Times New Roman"/>
              </w:rPr>
            </w:pPr>
          </w:p>
        </w:tc>
        <w:tc>
          <w:tcPr>
            <w:tcW w:w="26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31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27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47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CIUDADANAS Y LABORAL</w:t>
            </w:r>
          </w:p>
        </w:tc>
        <w:tc>
          <w:tcPr>
            <w:tcW w:w="42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55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500"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Elaboro un plan para </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Para organizar  mis ideas.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Identifica algunos elementos constitutivo</w:t>
            </w:r>
            <w:r w:rsidRPr="00211B0B">
              <w:rPr>
                <w:rFonts w:ascii="Times New Roman" w:hAnsi="Times New Roman" w:cs="Times New Roman"/>
              </w:rPr>
              <w:lastRenderedPageBreak/>
              <w:t xml:space="preserve">s de textos literarios  como personajes, espacios y acciones </w:t>
            </w:r>
          </w:p>
        </w:tc>
        <w:tc>
          <w:tcPr>
            <w:tcW w:w="650" w:type="pct"/>
          </w:tcPr>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lastRenderedPageBreak/>
              <w:t>¿Cómo  expresar correctamente mis ideas a través de los escritos?</w:t>
            </w:r>
          </w:p>
          <w:p w:rsidR="00BD0B1E" w:rsidRPr="00211B0B" w:rsidRDefault="00BD0B1E" w:rsidP="009B02E3">
            <w:pPr>
              <w:spacing w:line="360" w:lineRule="auto"/>
              <w:jc w:val="both"/>
              <w:rPr>
                <w:rFonts w:ascii="Times New Roman" w:hAnsi="Times New Roman" w:cs="Times New Roman"/>
              </w:rPr>
            </w:pPr>
          </w:p>
        </w:tc>
        <w:tc>
          <w:tcPr>
            <w:tcW w:w="634" w:type="pct"/>
          </w:tcPr>
          <w:p w:rsidR="00BD0B1E" w:rsidRPr="00211B0B" w:rsidRDefault="00BD0B1E" w:rsidP="009B02E3">
            <w:pPr>
              <w:pStyle w:val="Prrafodelista"/>
              <w:spacing w:line="360" w:lineRule="auto"/>
              <w:ind w:left="0"/>
              <w:jc w:val="both"/>
              <w:rPr>
                <w:sz w:val="22"/>
                <w:szCs w:val="22"/>
              </w:rPr>
            </w:pPr>
            <w:r w:rsidRPr="00211B0B">
              <w:rPr>
                <w:sz w:val="22"/>
                <w:szCs w:val="22"/>
              </w:rPr>
              <w:t xml:space="preserve">El abecedario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Familia de palabras</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Tipología textual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Textos narrativos(cue</w:t>
            </w:r>
            <w:r w:rsidRPr="00211B0B">
              <w:rPr>
                <w:sz w:val="22"/>
                <w:szCs w:val="22"/>
              </w:rPr>
              <w:lastRenderedPageBreak/>
              <w:t xml:space="preserve">nto y fabula)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Aumentativos y diminutivos</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Oración simple y sus partes(sujeto y predicado)</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Plan lector(compresión y producción textual)  </w:t>
            </w:r>
          </w:p>
        </w:tc>
        <w:tc>
          <w:tcPr>
            <w:tcW w:w="476"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El abecedario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Familia de palabras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La narración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Diminutiv</w:t>
            </w:r>
            <w:r w:rsidRPr="00211B0B">
              <w:rPr>
                <w:rFonts w:ascii="Times New Roman" w:hAnsi="Times New Roman" w:cs="Times New Roman"/>
              </w:rPr>
              <w:lastRenderedPageBreak/>
              <w:t xml:space="preserve">os y aumentativos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La oración y sus partes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Plan lector </w:t>
            </w:r>
          </w:p>
        </w:tc>
        <w:tc>
          <w:tcPr>
            <w:tcW w:w="423" w:type="pct"/>
          </w:tcPr>
          <w:p w:rsidR="00BD0B1E" w:rsidRPr="00211B0B" w:rsidRDefault="00BD0B1E" w:rsidP="009B02E3">
            <w:pPr>
              <w:pStyle w:val="Prrafodelista"/>
              <w:autoSpaceDE w:val="0"/>
              <w:autoSpaceDN w:val="0"/>
              <w:adjustRightInd w:val="0"/>
              <w:spacing w:line="360" w:lineRule="auto"/>
              <w:ind w:left="0"/>
              <w:rPr>
                <w:sz w:val="22"/>
                <w:szCs w:val="22"/>
              </w:rPr>
            </w:pPr>
            <w:r w:rsidRPr="00211B0B">
              <w:rPr>
                <w:sz w:val="22"/>
                <w:szCs w:val="22"/>
              </w:rPr>
              <w:lastRenderedPageBreak/>
              <w:t xml:space="preserve">Identifica las letras que componen el abecedario mediante la composición de palabras y frases con letra clara y legible, </w:t>
            </w:r>
            <w:r w:rsidRPr="00211B0B">
              <w:rPr>
                <w:sz w:val="22"/>
                <w:szCs w:val="22"/>
              </w:rPr>
              <w:lastRenderedPageBreak/>
              <w:t>utilizando correctamente las minúsculas y mayúsculas.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Identifica algunos elementos de los textos literarios como inicio, acciones, personajes, final que le dan sentido a una historia.</w:t>
            </w:r>
          </w:p>
        </w:tc>
        <w:tc>
          <w:tcPr>
            <w:tcW w:w="264"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 xml:space="preserve">Comunicativa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Interpretativa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Argumentativa  </w:t>
            </w:r>
          </w:p>
        </w:tc>
        <w:tc>
          <w:tcPr>
            <w:tcW w:w="317"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Describe y clasifica objeto, según características que perscibo con los 5 sentidos..</w:t>
            </w:r>
          </w:p>
        </w:tc>
        <w:tc>
          <w:tcPr>
            <w:tcW w:w="27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Reconoce el significado de número en diferentes contextos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Medición, congteo, comparaci</w:t>
            </w:r>
            <w:r w:rsidRPr="00211B0B">
              <w:rPr>
                <w:rFonts w:ascii="Times New Roman" w:hAnsi="Times New Roman" w:cs="Times New Roman"/>
              </w:rPr>
              <w:lastRenderedPageBreak/>
              <w:t>ón, codificación,..</w:t>
            </w:r>
          </w:p>
        </w:tc>
        <w:tc>
          <w:tcPr>
            <w:tcW w:w="476"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Práctica el valor de la responsabilidad en sus tareas cotidianas..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Asumo consecuencias de mis </w:t>
            </w:r>
            <w:r w:rsidRPr="00211B0B">
              <w:rPr>
                <w:rFonts w:ascii="Times New Roman" w:hAnsi="Times New Roman" w:cs="Times New Roman"/>
              </w:rPr>
              <w:lastRenderedPageBreak/>
              <w:t>propias acciones.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tc>
        <w:tc>
          <w:tcPr>
            <w:tcW w:w="42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Detectar las falencias que presentan los estudiantes en lectoescritura.</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Trabajo de lecturas y sopas de letras donde se utilicen las </w:t>
            </w:r>
            <w:r w:rsidRPr="00211B0B">
              <w:rPr>
                <w:rFonts w:ascii="Times New Roman" w:hAnsi="Times New Roman" w:cs="Times New Roman"/>
              </w:rPr>
              <w:lastRenderedPageBreak/>
              <w:t>combinaciones,las letras mayúsculas y minúsculas..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Inventar oraciones orales y escritas señalando sus partes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Observar videos con objetos grandes y pequeñas y nombrarlos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Observar dibujos y </w:t>
            </w:r>
            <w:r w:rsidRPr="00211B0B">
              <w:rPr>
                <w:rFonts w:ascii="Times New Roman" w:hAnsi="Times New Roman" w:cs="Times New Roman"/>
              </w:rPr>
              <w:lastRenderedPageBreak/>
              <w:t xml:space="preserve">nombrar palabras que deriven de este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tc>
        <w:tc>
          <w:tcPr>
            <w:tcW w:w="556"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Escritura de párrafos dictados.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Dar ilustraciones para que los estudiantes construyan oraciones señale sus </w:t>
            </w:r>
            <w:r w:rsidRPr="00211B0B">
              <w:rPr>
                <w:rFonts w:ascii="Times New Roman" w:hAnsi="Times New Roman" w:cs="Times New Roman"/>
              </w:rPr>
              <w:lastRenderedPageBreak/>
              <w:t>partes .</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 Dar un listado de palabras y buscar en el diccionario.</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 </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Buscar aumentativos y diminutivos en una sopa de letras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Entrega de fotocopia con una lectura y su compresión </w:t>
            </w:r>
          </w:p>
        </w:tc>
      </w:tr>
    </w:tbl>
    <w:p w:rsidR="00BD0B1E" w:rsidRPr="00211B0B" w:rsidRDefault="00BD0B1E" w:rsidP="009B02E3">
      <w:pPr>
        <w:spacing w:after="0" w:line="360" w:lineRule="auto"/>
        <w:rPr>
          <w:rFonts w:ascii="Times New Roman" w:hAnsi="Times New Roman" w:cs="Times New Roman"/>
          <w:b/>
        </w:rPr>
      </w:pPr>
    </w:p>
    <w:p w:rsidR="009B02E3" w:rsidRPr="00211B0B" w:rsidRDefault="009B02E3" w:rsidP="009B02E3">
      <w:pPr>
        <w:spacing w:after="0" w:line="360" w:lineRule="auto"/>
        <w:rPr>
          <w:rFonts w:ascii="Times New Roman" w:hAnsi="Times New Roman" w:cs="Times New Roman"/>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2</w:t>
      </w:r>
    </w:p>
    <w:tbl>
      <w:tblPr>
        <w:tblStyle w:val="Tablaconcuadrcula"/>
        <w:tblW w:w="5000" w:type="pct"/>
        <w:tblLook w:val="04A0" w:firstRow="1" w:lastRow="0" w:firstColumn="1" w:lastColumn="0" w:noHBand="0" w:noVBand="1"/>
      </w:tblPr>
      <w:tblGrid>
        <w:gridCol w:w="983"/>
        <w:gridCol w:w="1075"/>
        <w:gridCol w:w="1686"/>
        <w:gridCol w:w="2331"/>
        <w:gridCol w:w="997"/>
        <w:gridCol w:w="1543"/>
        <w:gridCol w:w="1051"/>
        <w:gridCol w:w="881"/>
        <w:gridCol w:w="893"/>
        <w:gridCol w:w="1036"/>
        <w:gridCol w:w="835"/>
        <w:gridCol w:w="1152"/>
        <w:gridCol w:w="1152"/>
      </w:tblGrid>
      <w:tr w:rsidR="00BD0B1E" w:rsidRPr="00211B0B" w:rsidTr="00BD0B1E">
        <w:trPr>
          <w:trHeight w:val="547"/>
        </w:trPr>
        <w:tc>
          <w:tcPr>
            <w:tcW w:w="2263"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397"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2032" w:type="pct"/>
            <w:gridSpan w:val="6"/>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30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33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29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4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83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34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397" w:type="pct"/>
            <w:vMerge/>
            <w:vAlign w:val="center"/>
          </w:tcPr>
          <w:p w:rsidR="00BD0B1E" w:rsidRPr="00211B0B" w:rsidRDefault="00BD0B1E" w:rsidP="009B02E3">
            <w:pPr>
              <w:spacing w:line="360" w:lineRule="auto"/>
              <w:jc w:val="center"/>
              <w:rPr>
                <w:rFonts w:ascii="Times New Roman" w:hAnsi="Times New Roman" w:cs="Times New Roman"/>
              </w:rPr>
            </w:pPr>
          </w:p>
        </w:tc>
        <w:tc>
          <w:tcPr>
            <w:tcW w:w="37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31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38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55"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w:t>
            </w:r>
          </w:p>
        </w:tc>
        <w:tc>
          <w:tcPr>
            <w:tcW w:w="29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LAB</w:t>
            </w:r>
          </w:p>
        </w:tc>
        <w:tc>
          <w:tcPr>
            <w:tcW w:w="31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30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33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Humanidades lengua castella</w:t>
            </w:r>
            <w:r w:rsidRPr="00211B0B">
              <w:rPr>
                <w:rFonts w:ascii="Times New Roman" w:hAnsi="Times New Roman" w:cs="Times New Roman"/>
              </w:rPr>
              <w:lastRenderedPageBreak/>
              <w:t>na.</w:t>
            </w:r>
          </w:p>
        </w:tc>
        <w:tc>
          <w:tcPr>
            <w:tcW w:w="298"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Reconozco los medios de </w:t>
            </w:r>
            <w:r w:rsidRPr="00211B0B">
              <w:rPr>
                <w:rFonts w:ascii="Times New Roman" w:hAnsi="Times New Roman" w:cs="Times New Roman"/>
              </w:rPr>
              <w:lastRenderedPageBreak/>
              <w:t>comunicación masiva ycaracterizo la información que difunden.</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Expreso en forma clara mis ideas y sentimientos, según lo amerite la situación comunicativa. </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Identifica características de los medios de comunicación. </w:t>
            </w:r>
          </w:p>
        </w:tc>
        <w:tc>
          <w:tcPr>
            <w:tcW w:w="448"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¿Cómo  comprender textos literarios que le ayuden al </w:t>
            </w:r>
            <w:r w:rsidRPr="00211B0B">
              <w:rPr>
                <w:rFonts w:ascii="Times New Roman" w:hAnsi="Times New Roman" w:cs="Times New Roman"/>
              </w:rPr>
              <w:lastRenderedPageBreak/>
              <w:t>estudiante a desarrollar la capacidad creativa?</w:t>
            </w:r>
          </w:p>
        </w:tc>
        <w:tc>
          <w:tcPr>
            <w:tcW w:w="832"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 xml:space="preserve">La carta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Medios de comunicación(radio,pre</w:t>
            </w:r>
            <w:r w:rsidRPr="00211B0B">
              <w:rPr>
                <w:sz w:val="22"/>
                <w:szCs w:val="22"/>
              </w:rPr>
              <w:lastRenderedPageBreak/>
              <w:t>nsa,tv,internet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Sustantivo. Género y numero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Los pronombres personales</w:t>
            </w:r>
          </w:p>
          <w:p w:rsidR="00BD0B1E" w:rsidRPr="00211B0B" w:rsidRDefault="00BD0B1E" w:rsidP="009B02E3">
            <w:pPr>
              <w:pStyle w:val="Prrafodelista"/>
              <w:spacing w:line="360" w:lineRule="auto"/>
              <w:ind w:left="0"/>
              <w:jc w:val="both"/>
              <w:rPr>
                <w:sz w:val="22"/>
                <w:szCs w:val="22"/>
              </w:rPr>
            </w:pPr>
            <w:r w:rsidRPr="00211B0B">
              <w:rPr>
                <w:sz w:val="22"/>
                <w:szCs w:val="22"/>
              </w:rPr>
              <w:t>Compresion de textos (inicio,final,idea principal,resumen,personajes,lugar)</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Plan lector(compresión y producción de textos)</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p>
        </w:tc>
        <w:tc>
          <w:tcPr>
            <w:tcW w:w="345" w:type="pct"/>
          </w:tcPr>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lastRenderedPageBreak/>
              <w:t xml:space="preserve">La carta familiar </w:t>
            </w:r>
          </w:p>
          <w:p w:rsidR="00BD0B1E" w:rsidRPr="00211B0B" w:rsidRDefault="00BD0B1E" w:rsidP="009B02E3">
            <w:pPr>
              <w:autoSpaceDE w:val="0"/>
              <w:autoSpaceDN w:val="0"/>
              <w:adjustRightInd w:val="0"/>
              <w:spacing w:line="360" w:lineRule="auto"/>
              <w:jc w:val="both"/>
              <w:rPr>
                <w:rFonts w:ascii="Times New Roman" w:hAnsi="Times New Roman" w:cs="Times New Roman"/>
              </w:rPr>
            </w:pPr>
          </w:p>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t xml:space="preserve">El </w:t>
            </w:r>
            <w:r w:rsidRPr="00211B0B">
              <w:rPr>
                <w:rFonts w:ascii="Times New Roman" w:hAnsi="Times New Roman" w:cs="Times New Roman"/>
              </w:rPr>
              <w:lastRenderedPageBreak/>
              <w:t xml:space="preserve">cuento y sus partes  </w:t>
            </w:r>
          </w:p>
          <w:p w:rsidR="00BD0B1E" w:rsidRPr="00211B0B" w:rsidRDefault="00BD0B1E" w:rsidP="009B02E3">
            <w:pPr>
              <w:autoSpaceDE w:val="0"/>
              <w:autoSpaceDN w:val="0"/>
              <w:adjustRightInd w:val="0"/>
              <w:spacing w:line="360" w:lineRule="auto"/>
              <w:jc w:val="both"/>
              <w:rPr>
                <w:rFonts w:ascii="Times New Roman" w:hAnsi="Times New Roman" w:cs="Times New Roman"/>
              </w:rPr>
            </w:pPr>
          </w:p>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t>La fábula.</w:t>
            </w:r>
          </w:p>
          <w:p w:rsidR="00BD0B1E" w:rsidRPr="00211B0B" w:rsidRDefault="00BD0B1E" w:rsidP="009B02E3">
            <w:pPr>
              <w:autoSpaceDE w:val="0"/>
              <w:autoSpaceDN w:val="0"/>
              <w:adjustRightInd w:val="0"/>
              <w:spacing w:line="360" w:lineRule="auto"/>
              <w:jc w:val="both"/>
              <w:rPr>
                <w:rFonts w:ascii="Times New Roman" w:hAnsi="Times New Roman" w:cs="Times New Roman"/>
              </w:rPr>
            </w:pPr>
          </w:p>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t xml:space="preserve">Los medios de comunicación </w:t>
            </w:r>
          </w:p>
          <w:p w:rsidR="00BD0B1E" w:rsidRPr="00211B0B" w:rsidRDefault="00BD0B1E" w:rsidP="009B02E3">
            <w:pPr>
              <w:autoSpaceDE w:val="0"/>
              <w:autoSpaceDN w:val="0"/>
              <w:adjustRightInd w:val="0"/>
              <w:spacing w:line="360" w:lineRule="auto"/>
              <w:jc w:val="both"/>
              <w:rPr>
                <w:rFonts w:ascii="Times New Roman" w:hAnsi="Times New Roman" w:cs="Times New Roman"/>
              </w:rPr>
            </w:pPr>
          </w:p>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t xml:space="preserve">Sustantivo genero y numero </w:t>
            </w:r>
          </w:p>
          <w:p w:rsidR="00BD0B1E" w:rsidRPr="00211B0B" w:rsidRDefault="00BD0B1E" w:rsidP="009B02E3">
            <w:pPr>
              <w:autoSpaceDE w:val="0"/>
              <w:autoSpaceDN w:val="0"/>
              <w:adjustRightInd w:val="0"/>
              <w:spacing w:line="360" w:lineRule="auto"/>
              <w:jc w:val="both"/>
              <w:rPr>
                <w:rFonts w:ascii="Times New Roman" w:hAnsi="Times New Roman" w:cs="Times New Roman"/>
              </w:rPr>
            </w:pPr>
          </w:p>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t xml:space="preserve">Comprendo lo </w:t>
            </w:r>
            <w:r w:rsidRPr="00211B0B">
              <w:rPr>
                <w:rFonts w:ascii="Times New Roman" w:hAnsi="Times New Roman" w:cs="Times New Roman"/>
              </w:rPr>
              <w:lastRenderedPageBreak/>
              <w:t xml:space="preserve">que leo </w:t>
            </w:r>
          </w:p>
        </w:tc>
        <w:tc>
          <w:tcPr>
            <w:tcW w:w="397" w:type="pct"/>
          </w:tcPr>
          <w:p w:rsidR="00BD0B1E" w:rsidRPr="00211B0B" w:rsidRDefault="00BD0B1E" w:rsidP="009B02E3">
            <w:pPr>
              <w:pStyle w:val="Prrafodelista"/>
              <w:autoSpaceDE w:val="0"/>
              <w:autoSpaceDN w:val="0"/>
              <w:adjustRightInd w:val="0"/>
              <w:spacing w:line="360" w:lineRule="auto"/>
              <w:ind w:left="0"/>
              <w:jc w:val="both"/>
              <w:rPr>
                <w:sz w:val="22"/>
                <w:szCs w:val="22"/>
              </w:rPr>
            </w:pPr>
            <w:r w:rsidRPr="00211B0B">
              <w:rPr>
                <w:sz w:val="22"/>
                <w:szCs w:val="22"/>
              </w:rPr>
              <w:lastRenderedPageBreak/>
              <w:t xml:space="preserve">Construye oraciones utilizando sustantivos, </w:t>
            </w:r>
            <w:r w:rsidRPr="00211B0B">
              <w:rPr>
                <w:sz w:val="22"/>
                <w:szCs w:val="22"/>
              </w:rPr>
              <w:lastRenderedPageBreak/>
              <w:t xml:space="preserve">adjetivos y pronombres en forma adecuada </w:t>
            </w:r>
          </w:p>
          <w:p w:rsidR="00BD0B1E" w:rsidRPr="00211B0B" w:rsidRDefault="00BD0B1E" w:rsidP="009B02E3">
            <w:pPr>
              <w:pStyle w:val="Prrafodelista"/>
              <w:autoSpaceDE w:val="0"/>
              <w:autoSpaceDN w:val="0"/>
              <w:adjustRightInd w:val="0"/>
              <w:spacing w:line="360" w:lineRule="auto"/>
              <w:ind w:left="0"/>
              <w:jc w:val="both"/>
              <w:rPr>
                <w:sz w:val="22"/>
                <w:szCs w:val="22"/>
              </w:rPr>
            </w:pPr>
          </w:p>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t xml:space="preserve">Reconoce los medios de comunicación masiva y su importancia en la interacción con los demás </w:t>
            </w:r>
          </w:p>
          <w:p w:rsidR="00BD0B1E" w:rsidRPr="00211B0B" w:rsidRDefault="00BD0B1E" w:rsidP="009B02E3">
            <w:pPr>
              <w:autoSpaceDE w:val="0"/>
              <w:autoSpaceDN w:val="0"/>
              <w:adjustRightInd w:val="0"/>
              <w:spacing w:line="360" w:lineRule="auto"/>
              <w:jc w:val="both"/>
              <w:rPr>
                <w:rFonts w:ascii="Times New Roman" w:hAnsi="Times New Roman" w:cs="Times New Roman"/>
              </w:rPr>
            </w:pPr>
          </w:p>
          <w:p w:rsidR="00BD0B1E" w:rsidRPr="00211B0B" w:rsidRDefault="00BD0B1E" w:rsidP="009B02E3">
            <w:pPr>
              <w:autoSpaceDE w:val="0"/>
              <w:autoSpaceDN w:val="0"/>
              <w:adjustRightInd w:val="0"/>
              <w:spacing w:line="360" w:lineRule="auto"/>
              <w:jc w:val="both"/>
              <w:rPr>
                <w:rFonts w:ascii="Times New Roman" w:hAnsi="Times New Roman" w:cs="Times New Roman"/>
              </w:rPr>
            </w:pPr>
            <w:r w:rsidRPr="00211B0B">
              <w:rPr>
                <w:rFonts w:ascii="Times New Roman" w:hAnsi="Times New Roman" w:cs="Times New Roman"/>
              </w:rPr>
              <w:t>Interpreta diferentes textos literarios, a través de lecturas, videos,represe</w:t>
            </w:r>
            <w:r w:rsidRPr="00211B0B">
              <w:rPr>
                <w:rFonts w:ascii="Times New Roman" w:hAnsi="Times New Roman" w:cs="Times New Roman"/>
              </w:rPr>
              <w:lastRenderedPageBreak/>
              <w:t xml:space="preserve">ntaciones con el fin de enriquecer su expresión oral y escrita. </w:t>
            </w:r>
          </w:p>
        </w:tc>
        <w:tc>
          <w:tcPr>
            <w:tcW w:w="374"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-Interpretativa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lastRenderedPageBreak/>
              <w:t>-Argumentativa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-Propositiva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Comunicativa </w:t>
            </w:r>
          </w:p>
          <w:p w:rsidR="00BD0B1E" w:rsidRPr="00211B0B" w:rsidRDefault="00BD0B1E" w:rsidP="009B02E3">
            <w:pPr>
              <w:spacing w:line="360" w:lineRule="auto"/>
              <w:rPr>
                <w:rFonts w:ascii="Times New Roman" w:hAnsi="Times New Roman" w:cs="Times New Roman"/>
              </w:rPr>
            </w:pPr>
          </w:p>
        </w:tc>
        <w:tc>
          <w:tcPr>
            <w:tcW w:w="315"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Propongo y verifico </w:t>
            </w:r>
            <w:r w:rsidRPr="00211B0B">
              <w:rPr>
                <w:rFonts w:ascii="Times New Roman" w:hAnsi="Times New Roman" w:cs="Times New Roman"/>
              </w:rPr>
              <w:lastRenderedPageBreak/>
              <w:t>necesidades de los seres vivos</w:t>
            </w:r>
          </w:p>
        </w:tc>
        <w:tc>
          <w:tcPr>
            <w:tcW w:w="382"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Reconozco propied</w:t>
            </w:r>
            <w:r w:rsidRPr="00211B0B">
              <w:rPr>
                <w:rFonts w:ascii="Times New Roman" w:hAnsi="Times New Roman" w:cs="Times New Roman"/>
              </w:rPr>
              <w:lastRenderedPageBreak/>
              <w:t>ades de los números (ser par, ser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impar, etc.) y relaciones entre ellos (ser mayor que, ser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menor que, ser múltiplo de, </w:t>
            </w:r>
            <w:r w:rsidRPr="00211B0B">
              <w:rPr>
                <w:rFonts w:ascii="Times New Roman" w:hAnsi="Times New Roman" w:cs="Times New Roman"/>
              </w:rPr>
              <w:lastRenderedPageBreak/>
              <w:t>ser divisible por, etc.) en diferentes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contextos.ar</w:t>
            </w:r>
          </w:p>
        </w:tc>
        <w:tc>
          <w:tcPr>
            <w:tcW w:w="355" w:type="pct"/>
          </w:tcPr>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b/>
              </w:rPr>
            </w:pPr>
            <w:r w:rsidRPr="00211B0B">
              <w:rPr>
                <w:rFonts w:ascii="Times New Roman" w:hAnsi="Times New Roman" w:cs="Times New Roman"/>
              </w:rPr>
              <w:t xml:space="preserve">Práctica el valor del </w:t>
            </w:r>
            <w:r w:rsidRPr="00211B0B">
              <w:rPr>
                <w:rFonts w:ascii="Times New Roman" w:hAnsi="Times New Roman" w:cs="Times New Roman"/>
              </w:rPr>
              <w:lastRenderedPageBreak/>
              <w:t>compañerismo</w:t>
            </w:r>
          </w:p>
        </w:tc>
        <w:tc>
          <w:tcPr>
            <w:tcW w:w="290"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 xml:space="preserve">Reconoce que todos </w:t>
            </w:r>
            <w:r w:rsidRPr="00211B0B">
              <w:rPr>
                <w:rFonts w:ascii="Times New Roman" w:hAnsi="Times New Roman" w:cs="Times New Roman"/>
              </w:rPr>
              <w:lastRenderedPageBreak/>
              <w:t>los niños y niñas tienen los mismos derechos y deben ser tratados con amor.</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Analizo situaciones </w:t>
            </w:r>
            <w:r w:rsidRPr="00211B0B">
              <w:rPr>
                <w:rFonts w:ascii="Times New Roman" w:hAnsi="Times New Roman" w:cs="Times New Roman"/>
              </w:rPr>
              <w:lastRenderedPageBreak/>
              <w:t>desde distintos puntos de vista.</w:t>
            </w:r>
          </w:p>
        </w:tc>
        <w:tc>
          <w:tcPr>
            <w:tcW w:w="315"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Lectura de un cuento,.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Indagar a </w:t>
            </w:r>
            <w:r w:rsidRPr="00211B0B">
              <w:rPr>
                <w:rFonts w:ascii="Times New Roman" w:hAnsi="Times New Roman" w:cs="Times New Roman"/>
              </w:rPr>
              <w:lastRenderedPageBreak/>
              <w:t>los estudiantes sobre los elementos del cuento.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Hacer resúmen.</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Observar un video sobre los medios de comunicación masiva y dibujar algunos de estos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Explicacion sobre las partes de una cartar y redactar una con todo el grupo </w:t>
            </w:r>
          </w:p>
        </w:tc>
        <w:tc>
          <w:tcPr>
            <w:tcW w:w="30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Dado un escrito  señalar los sustamtiv</w:t>
            </w:r>
            <w:r w:rsidRPr="00211B0B">
              <w:rPr>
                <w:rFonts w:ascii="Times New Roman" w:hAnsi="Times New Roman" w:cs="Times New Roman"/>
              </w:rPr>
              <w:lastRenderedPageBreak/>
              <w:t xml:space="preserve">os y nombres personales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Observar varios dibujos e inventar un cuento con todas sus partes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Entrega de fotocopia con una lectura y su comprensión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tc>
      </w:tr>
    </w:tbl>
    <w:p w:rsidR="00BD0B1E" w:rsidRPr="00211B0B" w:rsidRDefault="00BD0B1E" w:rsidP="009B02E3">
      <w:pPr>
        <w:spacing w:after="0"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br w:type="page"/>
      </w: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lastRenderedPageBreak/>
        <w:t>PERIODO: 3</w:t>
      </w:r>
    </w:p>
    <w:tbl>
      <w:tblPr>
        <w:tblStyle w:val="Tablaconcuadrcula"/>
        <w:tblW w:w="5000" w:type="pct"/>
        <w:tblLook w:val="04A0" w:firstRow="1" w:lastRow="0" w:firstColumn="1" w:lastColumn="0" w:noHBand="0" w:noVBand="1"/>
      </w:tblPr>
      <w:tblGrid>
        <w:gridCol w:w="1110"/>
        <w:gridCol w:w="1162"/>
        <w:gridCol w:w="1836"/>
        <w:gridCol w:w="1418"/>
        <w:gridCol w:w="1077"/>
        <w:gridCol w:w="1264"/>
        <w:gridCol w:w="1137"/>
        <w:gridCol w:w="1085"/>
        <w:gridCol w:w="992"/>
        <w:gridCol w:w="1111"/>
        <w:gridCol w:w="898"/>
        <w:gridCol w:w="1248"/>
        <w:gridCol w:w="1277"/>
      </w:tblGrid>
      <w:tr w:rsidR="00BD0B1E" w:rsidRPr="00211B0B" w:rsidTr="00BD0B1E">
        <w:trPr>
          <w:trHeight w:val="547"/>
        </w:trPr>
        <w:tc>
          <w:tcPr>
            <w:tcW w:w="2070"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448"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2073" w:type="pct"/>
            <w:gridSpan w:val="6"/>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0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36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39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8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9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34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448" w:type="pct"/>
            <w:vMerge/>
            <w:vAlign w:val="center"/>
          </w:tcPr>
          <w:p w:rsidR="00BD0B1E" w:rsidRPr="00211B0B" w:rsidRDefault="00BD0B1E" w:rsidP="009B02E3">
            <w:pPr>
              <w:spacing w:line="360" w:lineRule="auto"/>
              <w:jc w:val="center"/>
              <w:rPr>
                <w:rFonts w:ascii="Times New Roman" w:hAnsi="Times New Roman" w:cs="Times New Roman"/>
              </w:rPr>
            </w:pPr>
          </w:p>
        </w:tc>
        <w:tc>
          <w:tcPr>
            <w:tcW w:w="38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35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32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5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w:t>
            </w:r>
          </w:p>
        </w:tc>
        <w:tc>
          <w:tcPr>
            <w:tcW w:w="29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LAB</w:t>
            </w:r>
          </w:p>
        </w:tc>
        <w:tc>
          <w:tcPr>
            <w:tcW w:w="34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0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361"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Humanidades- lengua castellana.</w:t>
            </w:r>
          </w:p>
        </w:tc>
        <w:tc>
          <w:tcPr>
            <w:tcW w:w="393" w:type="pct"/>
          </w:tcPr>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Produzco textos escritos que responden a diversas necesidades comunicativas.</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Comprend</w:t>
            </w:r>
            <w:r w:rsidRPr="00211B0B">
              <w:rPr>
                <w:rFonts w:cs="Times New Roman"/>
                <w:sz w:val="22"/>
                <w:szCs w:val="22"/>
              </w:rPr>
              <w:lastRenderedPageBreak/>
              <w:t xml:space="preserve">e diversos textos literarios a partir de sus propias vivencias </w:t>
            </w:r>
          </w:p>
          <w:p w:rsidR="00BD0B1E" w:rsidRPr="00211B0B" w:rsidRDefault="00BD0B1E" w:rsidP="009B02E3">
            <w:pPr>
              <w:pStyle w:val="Standard"/>
              <w:spacing w:line="360" w:lineRule="auto"/>
              <w:rPr>
                <w:rFonts w:cs="Times New Roman"/>
                <w:sz w:val="22"/>
                <w:szCs w:val="22"/>
              </w:rPr>
            </w:pP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Produce diferentes tipos de textos para atender a un propósito comunicativo particular  </w:t>
            </w:r>
          </w:p>
        </w:tc>
        <w:tc>
          <w:tcPr>
            <w:tcW w:w="481"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¿Cómo descubrir las finalidades de los diferentes textos?</w:t>
            </w:r>
          </w:p>
        </w:tc>
        <w:tc>
          <w:tcPr>
            <w:tcW w:w="491" w:type="pct"/>
          </w:tcPr>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Sinonimos y antonimos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Textos poeticos( verso,rima,retahíla)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Anécdota,refrán y trabalenguas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Adjetivo.Genero y numero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Palabras simples y compuestas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Elementos de la comunicación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La receta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Oratoria </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 xml:space="preserve">Plan lector  </w:t>
            </w:r>
          </w:p>
        </w:tc>
        <w:tc>
          <w:tcPr>
            <w:tcW w:w="344"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Palabras parecidos y contrarios  .</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Los textos poéticos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El adjetivo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Palabras s simples y compuestas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Elementos de la comunicación </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Mejoro mi expresión verbal</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Comprendo lo que leo  y produzco </w:t>
            </w:r>
            <w:r w:rsidRPr="00211B0B">
              <w:rPr>
                <w:rFonts w:ascii="Times New Roman" w:hAnsi="Times New Roman" w:cs="Times New Roman"/>
              </w:rPr>
              <w:lastRenderedPageBreak/>
              <w:t xml:space="preserve">textos  </w:t>
            </w:r>
          </w:p>
        </w:tc>
        <w:tc>
          <w:tcPr>
            <w:tcW w:w="448"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Produce textos escritos, teniendo encuenta algunos  aspectos gramaticales que responden a diversas necesidade</w:t>
            </w:r>
            <w:r w:rsidRPr="00211B0B">
              <w:rPr>
                <w:sz w:val="22"/>
                <w:szCs w:val="22"/>
              </w:rPr>
              <w:lastRenderedPageBreak/>
              <w:t>s comunicativas.</w:t>
            </w:r>
          </w:p>
          <w:p w:rsidR="00BD0B1E" w:rsidRPr="00211B0B" w:rsidRDefault="00BD0B1E" w:rsidP="009B02E3">
            <w:pPr>
              <w:pStyle w:val="Prrafodelista"/>
              <w:spacing w:line="360" w:lineRule="auto"/>
              <w:ind w:left="0"/>
              <w:jc w:val="both"/>
              <w:rPr>
                <w:sz w:val="22"/>
                <w:szCs w:val="22"/>
              </w:rPr>
            </w:pPr>
            <w:r w:rsidRPr="00211B0B">
              <w:rPr>
                <w:sz w:val="22"/>
                <w:szCs w:val="22"/>
              </w:rPr>
              <w:t>Entona poemas y lecturas orales,utilizando los matices efectivos de la voz para alcanzar propositos comunicativos en distintas situaciones.</w:t>
            </w:r>
          </w:p>
          <w:p w:rsidR="00BD0B1E" w:rsidRPr="00211B0B" w:rsidRDefault="00BD0B1E" w:rsidP="009B02E3">
            <w:pPr>
              <w:pStyle w:val="Prrafodelista"/>
              <w:spacing w:line="360" w:lineRule="auto"/>
              <w:ind w:left="0"/>
              <w:jc w:val="both"/>
              <w:rPr>
                <w:sz w:val="22"/>
                <w:szCs w:val="22"/>
              </w:rPr>
            </w:pPr>
            <w:r w:rsidRPr="00211B0B">
              <w:rPr>
                <w:sz w:val="22"/>
                <w:szCs w:val="22"/>
              </w:rPr>
              <w:t xml:space="preserve">Organiza y expresa en </w:t>
            </w:r>
            <w:r w:rsidRPr="00211B0B">
              <w:rPr>
                <w:sz w:val="22"/>
                <w:szCs w:val="22"/>
              </w:rPr>
              <w:lastRenderedPageBreak/>
              <w:t>forma oral sus ideas, argumentándolas con coherencia.</w:t>
            </w:r>
          </w:p>
          <w:p w:rsidR="00BD0B1E" w:rsidRPr="00211B0B" w:rsidRDefault="00BD0B1E" w:rsidP="009B02E3">
            <w:pPr>
              <w:spacing w:line="360" w:lineRule="auto"/>
              <w:jc w:val="center"/>
              <w:rPr>
                <w:rFonts w:ascii="Times New Roman" w:hAnsi="Times New Roman" w:cs="Times New Roman"/>
              </w:rPr>
            </w:pPr>
          </w:p>
        </w:tc>
        <w:tc>
          <w:tcPr>
            <w:tcW w:w="385"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-Interpretativa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-Argumentativa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-Propositiva</w:t>
            </w:r>
          </w:p>
          <w:p w:rsidR="00BD0B1E" w:rsidRPr="00211B0B" w:rsidRDefault="00BD0B1E" w:rsidP="009B02E3">
            <w:pPr>
              <w:spacing w:line="360" w:lineRule="auto"/>
              <w:rPr>
                <w:rFonts w:ascii="Times New Roman" w:hAnsi="Times New Roman" w:cs="Times New Roman"/>
              </w:rPr>
            </w:pPr>
          </w:p>
        </w:tc>
        <w:tc>
          <w:tcPr>
            <w:tcW w:w="35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Describo características de los seres vivos e inertes, estableciendo semejanzas y diferencias.</w:t>
            </w:r>
          </w:p>
        </w:tc>
        <w:tc>
          <w:tcPr>
            <w:tcW w:w="327"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Clasifica y organiza la presentación de datos,</w:t>
            </w:r>
          </w:p>
        </w:tc>
        <w:tc>
          <w:tcPr>
            <w:tcW w:w="359"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u w:val="single"/>
              </w:rPr>
              <w:t>Expresa</w:t>
            </w:r>
            <w:r w:rsidRPr="00211B0B">
              <w:rPr>
                <w:rFonts w:ascii="Times New Roman" w:hAnsi="Times New Roman" w:cs="Times New Roman"/>
              </w:rPr>
              <w:t xml:space="preserve"> mis ideas, sentimientos e intereses en el salón y escucho los de los demás.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Expreso mis ideas con claridad.</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b/>
              </w:rPr>
            </w:pPr>
            <w:r w:rsidRPr="00211B0B">
              <w:rPr>
                <w:rFonts w:ascii="Times New Roman" w:hAnsi="Times New Roman" w:cs="Times New Roman"/>
              </w:rPr>
              <w:t>Realizo mis intervenciones respetando el orde de la palabra previamente acordado.</w:t>
            </w:r>
          </w:p>
        </w:tc>
        <w:tc>
          <w:tcPr>
            <w:tcW w:w="294"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u w:val="single"/>
              </w:rPr>
              <w:lastRenderedPageBreak/>
              <w:t>Identifica</w:t>
            </w:r>
            <w:r w:rsidRPr="00211B0B">
              <w:rPr>
                <w:rFonts w:ascii="Times New Roman" w:hAnsi="Times New Roman" w:cs="Times New Roman"/>
              </w:rPr>
              <w:t xml:space="preserve"> las situaciones cercanas a mi entorno.</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b/>
                <w:u w:val="single"/>
              </w:rPr>
            </w:pPr>
          </w:p>
          <w:p w:rsidR="00BD0B1E" w:rsidRPr="00211B0B" w:rsidRDefault="00BD0B1E" w:rsidP="009B02E3">
            <w:pPr>
              <w:spacing w:line="360" w:lineRule="auto"/>
              <w:jc w:val="both"/>
              <w:rPr>
                <w:rFonts w:ascii="Times New Roman" w:hAnsi="Times New Roman" w:cs="Times New Roman"/>
              </w:rPr>
            </w:pPr>
          </w:p>
        </w:tc>
        <w:tc>
          <w:tcPr>
            <w:tcW w:w="34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Lectura, escritura y memorización de retahílas, trabalenguas, poemas, coplas.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Concursos entre los estudiantes.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Listado de palabras sinónimas y antónimas, para completar oraciones.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Escribir palabras y buscar el sinónimo ó antónimo.</w:t>
            </w:r>
          </w:p>
          <w:p w:rsidR="00BD0B1E" w:rsidRPr="00211B0B" w:rsidRDefault="00BD0B1E" w:rsidP="009B02E3">
            <w:pPr>
              <w:spacing w:line="360" w:lineRule="auto"/>
              <w:rPr>
                <w:rFonts w:ascii="Times New Roman" w:hAnsi="Times New Roman" w:cs="Times New Roman"/>
              </w:rPr>
            </w:pPr>
          </w:p>
        </w:tc>
        <w:tc>
          <w:tcPr>
            <w:tcW w:w="40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Expresa oralmente sus habilidades psicolingüísticas.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Elaborar sopa de letras buscando la familia de una </w:t>
            </w:r>
            <w:r w:rsidRPr="00211B0B">
              <w:rPr>
                <w:rFonts w:ascii="Times New Roman" w:hAnsi="Times New Roman" w:cs="Times New Roman"/>
              </w:rPr>
              <w:lastRenderedPageBreak/>
              <w:t>palabra.</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Hacer un escrito donde hace uso  de las reglas ortográficas trabajadas.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Corrección y </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Autoevaluación.</w:t>
            </w:r>
          </w:p>
        </w:tc>
      </w:tr>
    </w:tbl>
    <w:p w:rsidR="00BD0B1E" w:rsidRPr="00211B0B" w:rsidRDefault="00BD0B1E" w:rsidP="009B02E3">
      <w:pPr>
        <w:spacing w:after="0" w:line="360" w:lineRule="auto"/>
        <w:rPr>
          <w:rFonts w:ascii="Times New Roman" w:hAnsi="Times New Roman" w:cs="Times New Roman"/>
        </w:rPr>
      </w:pPr>
    </w:p>
    <w:p w:rsidR="009B02E3" w:rsidRPr="00211B0B" w:rsidRDefault="009B02E3" w:rsidP="009B02E3">
      <w:pPr>
        <w:spacing w:after="0" w:line="360" w:lineRule="auto"/>
        <w:rPr>
          <w:rFonts w:ascii="Times New Roman" w:hAnsi="Times New Roman" w:cs="Times New Roman"/>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4</w:t>
      </w:r>
    </w:p>
    <w:tbl>
      <w:tblPr>
        <w:tblStyle w:val="Tablaconcuadrcula"/>
        <w:tblW w:w="5000" w:type="pct"/>
        <w:tblLook w:val="04A0" w:firstRow="1" w:lastRow="0" w:firstColumn="1" w:lastColumn="0" w:noHBand="0" w:noVBand="1"/>
      </w:tblPr>
      <w:tblGrid>
        <w:gridCol w:w="1032"/>
        <w:gridCol w:w="1132"/>
        <w:gridCol w:w="1785"/>
        <w:gridCol w:w="1722"/>
        <w:gridCol w:w="802"/>
        <w:gridCol w:w="1191"/>
        <w:gridCol w:w="1050"/>
        <w:gridCol w:w="744"/>
        <w:gridCol w:w="926"/>
        <w:gridCol w:w="1120"/>
        <w:gridCol w:w="980"/>
        <w:gridCol w:w="1916"/>
        <w:gridCol w:w="1215"/>
      </w:tblGrid>
      <w:tr w:rsidR="00BD0B1E" w:rsidRPr="00211B0B" w:rsidTr="00BD0B1E">
        <w:trPr>
          <w:trHeight w:val="547"/>
        </w:trPr>
        <w:tc>
          <w:tcPr>
            <w:tcW w:w="2022"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354"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2243" w:type="pct"/>
            <w:gridSpan w:val="6"/>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38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34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33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7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60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26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354" w:type="pct"/>
            <w:vMerge/>
            <w:vAlign w:val="center"/>
          </w:tcPr>
          <w:p w:rsidR="00BD0B1E" w:rsidRPr="00211B0B" w:rsidRDefault="00BD0B1E" w:rsidP="009B02E3">
            <w:pPr>
              <w:spacing w:line="360" w:lineRule="auto"/>
              <w:jc w:val="center"/>
              <w:rPr>
                <w:rFonts w:ascii="Times New Roman" w:hAnsi="Times New Roman" w:cs="Times New Roman"/>
              </w:rPr>
            </w:pPr>
          </w:p>
        </w:tc>
        <w:tc>
          <w:tcPr>
            <w:tcW w:w="36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24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31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6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w:t>
            </w:r>
          </w:p>
        </w:tc>
        <w:tc>
          <w:tcPr>
            <w:tcW w:w="31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LAB</w:t>
            </w:r>
          </w:p>
        </w:tc>
        <w:tc>
          <w:tcPr>
            <w:tcW w:w="64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38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344"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Humanidades – lengua ciastella</w:t>
            </w:r>
            <w:r w:rsidRPr="00211B0B">
              <w:rPr>
                <w:rFonts w:ascii="Times New Roman" w:hAnsi="Times New Roman" w:cs="Times New Roman"/>
              </w:rPr>
              <w:lastRenderedPageBreak/>
              <w:t>na</w:t>
            </w:r>
          </w:p>
        </w:tc>
        <w:tc>
          <w:tcPr>
            <w:tcW w:w="334"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Comprende textos que tienen diferentes </w:t>
            </w:r>
            <w:r w:rsidRPr="00211B0B">
              <w:rPr>
                <w:rFonts w:ascii="Times New Roman" w:hAnsi="Times New Roman" w:cs="Times New Roman"/>
              </w:rPr>
              <w:lastRenderedPageBreak/>
              <w:t>formatos y finalidades.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Produce diferentes textos para atender a un propósito comunicativo en particular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Identifica palabras relevantes  de un mensaje y los agrupa </w:t>
            </w:r>
            <w:r w:rsidRPr="00211B0B">
              <w:rPr>
                <w:rFonts w:ascii="Times New Roman" w:hAnsi="Times New Roman" w:cs="Times New Roman"/>
              </w:rPr>
              <w:lastRenderedPageBreak/>
              <w:t>en unidades significativas.</w:t>
            </w:r>
          </w:p>
        </w:tc>
        <w:tc>
          <w:tcPr>
            <w:tcW w:w="478"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 xml:space="preserve">¿Cómo despertar el interés en el estudiante para  comprender  la </w:t>
            </w:r>
            <w:r w:rsidRPr="00211B0B">
              <w:rPr>
                <w:rFonts w:ascii="Times New Roman" w:hAnsi="Times New Roman" w:cs="Times New Roman"/>
              </w:rPr>
              <w:lastRenderedPageBreak/>
              <w:t>información de algunos sistemas de información?</w:t>
            </w:r>
          </w:p>
        </w:tc>
        <w:tc>
          <w:tcPr>
            <w:tcW w:w="603"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 xml:space="preserve"> Guion teatral</w:t>
            </w:r>
          </w:p>
          <w:p w:rsidR="00BD0B1E" w:rsidRPr="00211B0B" w:rsidRDefault="00BD0B1E" w:rsidP="009B02E3">
            <w:pPr>
              <w:pStyle w:val="Prrafodelista"/>
              <w:spacing w:line="360" w:lineRule="auto"/>
              <w:ind w:left="0"/>
              <w:jc w:val="both"/>
              <w:rPr>
                <w:sz w:val="22"/>
                <w:szCs w:val="22"/>
              </w:rPr>
            </w:pPr>
            <w:r w:rsidRPr="00211B0B">
              <w:rPr>
                <w:sz w:val="22"/>
                <w:szCs w:val="22"/>
              </w:rPr>
              <w:t>El verbo género y número</w:t>
            </w:r>
          </w:p>
          <w:p w:rsidR="00BD0B1E" w:rsidRPr="00211B0B" w:rsidRDefault="00BD0B1E" w:rsidP="009B02E3">
            <w:pPr>
              <w:pStyle w:val="Prrafodelista"/>
              <w:spacing w:line="360" w:lineRule="auto"/>
              <w:ind w:left="0"/>
              <w:jc w:val="both"/>
              <w:rPr>
                <w:sz w:val="22"/>
                <w:szCs w:val="22"/>
              </w:rPr>
            </w:pPr>
            <w:r w:rsidRPr="00211B0B">
              <w:rPr>
                <w:sz w:val="22"/>
                <w:szCs w:val="22"/>
              </w:rPr>
              <w:t xml:space="preserve">Reglas </w:t>
            </w:r>
            <w:r w:rsidRPr="00211B0B">
              <w:rPr>
                <w:sz w:val="22"/>
                <w:szCs w:val="22"/>
              </w:rPr>
              <w:lastRenderedPageBreak/>
              <w:t>ortográficas</w:t>
            </w:r>
          </w:p>
          <w:p w:rsidR="00BD0B1E" w:rsidRPr="00211B0B" w:rsidRDefault="00BD0B1E" w:rsidP="009B02E3">
            <w:pPr>
              <w:pStyle w:val="Prrafodelista"/>
              <w:spacing w:line="360" w:lineRule="auto"/>
              <w:ind w:left="0"/>
              <w:jc w:val="both"/>
              <w:rPr>
                <w:sz w:val="22"/>
                <w:szCs w:val="22"/>
              </w:rPr>
            </w:pPr>
            <w:r w:rsidRPr="00211B0B">
              <w:rPr>
                <w:sz w:val="22"/>
                <w:szCs w:val="22"/>
              </w:rPr>
              <w:t>Clasificación de palabras según el acento</w:t>
            </w:r>
          </w:p>
          <w:p w:rsidR="00BD0B1E" w:rsidRPr="00211B0B" w:rsidRDefault="00BD0B1E" w:rsidP="009B02E3">
            <w:pPr>
              <w:pStyle w:val="Prrafodelista"/>
              <w:spacing w:line="360" w:lineRule="auto"/>
              <w:ind w:left="0"/>
              <w:jc w:val="both"/>
              <w:rPr>
                <w:sz w:val="22"/>
                <w:szCs w:val="22"/>
              </w:rPr>
            </w:pPr>
            <w:r w:rsidRPr="00211B0B">
              <w:rPr>
                <w:sz w:val="22"/>
                <w:szCs w:val="22"/>
              </w:rPr>
              <w:t>Medios de expresión gráfica(El comi,la historieta, la caricatura,avisos publicitarios,pictogramas y geroglíficos)</w:t>
            </w:r>
          </w:p>
          <w:p w:rsidR="00BD0B1E" w:rsidRPr="00211B0B" w:rsidRDefault="00BD0B1E" w:rsidP="009B02E3">
            <w:pPr>
              <w:pStyle w:val="Prrafodelista"/>
              <w:spacing w:line="360" w:lineRule="auto"/>
              <w:ind w:left="0"/>
              <w:jc w:val="both"/>
              <w:rPr>
                <w:sz w:val="22"/>
                <w:szCs w:val="22"/>
              </w:rPr>
            </w:pPr>
            <w:r w:rsidRPr="00211B0B">
              <w:rPr>
                <w:sz w:val="22"/>
                <w:szCs w:val="22"/>
              </w:rPr>
              <w:t>PLAN LECTOR.</w:t>
            </w:r>
          </w:p>
          <w:p w:rsidR="00BD0B1E" w:rsidRPr="00211B0B" w:rsidRDefault="00BD0B1E" w:rsidP="009B02E3">
            <w:pPr>
              <w:pStyle w:val="Prrafodelista"/>
              <w:spacing w:line="360" w:lineRule="auto"/>
              <w:ind w:left="0"/>
              <w:jc w:val="both"/>
              <w:rPr>
                <w:sz w:val="22"/>
                <w:szCs w:val="22"/>
              </w:rPr>
            </w:pPr>
            <w:r w:rsidRPr="00211B0B">
              <w:rPr>
                <w:sz w:val="22"/>
                <w:szCs w:val="22"/>
              </w:rPr>
              <w:t>Comprensión y producción textual.</w:t>
            </w:r>
          </w:p>
        </w:tc>
        <w:tc>
          <w:tcPr>
            <w:tcW w:w="26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El Verbo.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El </w:t>
            </w:r>
            <w:r w:rsidRPr="00211B0B">
              <w:rPr>
                <w:rFonts w:ascii="Times New Roman" w:hAnsi="Times New Roman" w:cs="Times New Roman"/>
              </w:rPr>
              <w:lastRenderedPageBreak/>
              <w:t>acento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Medios de expresión gráfica.</w:t>
            </w:r>
          </w:p>
        </w:tc>
        <w:tc>
          <w:tcPr>
            <w:tcW w:w="354"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Identifica el verbo, como elemento </w:t>
            </w:r>
            <w:r w:rsidRPr="00211B0B">
              <w:rPr>
                <w:rFonts w:ascii="Times New Roman" w:hAnsi="Times New Roman" w:cs="Times New Roman"/>
              </w:rPr>
              <w:lastRenderedPageBreak/>
              <w:t>fundamental, apartir de su conjugación en la construcción de frases.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Predice y analiza los contenidos y estructuras de diversos tipos de textos,apartir de sus conocimientos </w:t>
            </w:r>
            <w:r w:rsidRPr="00211B0B">
              <w:rPr>
                <w:rFonts w:ascii="Times New Roman" w:hAnsi="Times New Roman" w:cs="Times New Roman"/>
              </w:rPr>
              <w:lastRenderedPageBreak/>
              <w:t>previos.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Divide y clasifica palabras según el número de sílabas mediante ejercicios rírtmicos  y marca el ace.</w:t>
            </w:r>
          </w:p>
        </w:tc>
        <w:tc>
          <w:tcPr>
            <w:tcW w:w="364"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Poética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Semántica</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Comunicativa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Propositiva</w:t>
            </w:r>
          </w:p>
        </w:tc>
        <w:tc>
          <w:tcPr>
            <w:tcW w:w="24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Clasifica y compara </w:t>
            </w:r>
            <w:r w:rsidRPr="00211B0B">
              <w:rPr>
                <w:rFonts w:ascii="Times New Roman" w:hAnsi="Times New Roman" w:cs="Times New Roman"/>
              </w:rPr>
              <w:lastRenderedPageBreak/>
              <w:t>objetos según los usos.</w:t>
            </w:r>
          </w:p>
        </w:tc>
        <w:tc>
          <w:tcPr>
            <w:tcW w:w="315"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Representar el espacio circund</w:t>
            </w:r>
            <w:r w:rsidRPr="00211B0B">
              <w:rPr>
                <w:rFonts w:ascii="Times New Roman" w:hAnsi="Times New Roman" w:cs="Times New Roman"/>
              </w:rPr>
              <w:lastRenderedPageBreak/>
              <w:t>ante para establecer relaciones espaciales.</w:t>
            </w:r>
          </w:p>
        </w:tc>
        <w:tc>
          <w:tcPr>
            <w:tcW w:w="369"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u w:val="single"/>
              </w:rPr>
              <w:lastRenderedPageBreak/>
              <w:t>Conoce y respeta</w:t>
            </w:r>
            <w:r w:rsidRPr="00211B0B">
              <w:rPr>
                <w:rFonts w:ascii="Times New Roman" w:hAnsi="Times New Roman" w:cs="Times New Roman"/>
              </w:rPr>
              <w:t xml:space="preserve"> las reglas básicas </w:t>
            </w:r>
            <w:r w:rsidRPr="00211B0B">
              <w:rPr>
                <w:rFonts w:ascii="Times New Roman" w:hAnsi="Times New Roman" w:cs="Times New Roman"/>
              </w:rPr>
              <w:lastRenderedPageBreak/>
              <w:t>del diálogo como el uso de la palabra y el respeto por la otra persona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Realizo mis intervenciones, respetando el orden de la palabra previamente </w:t>
            </w:r>
            <w:r w:rsidRPr="00211B0B">
              <w:rPr>
                <w:rFonts w:ascii="Times New Roman" w:hAnsi="Times New Roman" w:cs="Times New Roman"/>
              </w:rPr>
              <w:lastRenderedPageBreak/>
              <w:t>acordado.</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tc>
        <w:tc>
          <w:tcPr>
            <w:tcW w:w="312"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u w:val="single"/>
              </w:rPr>
              <w:lastRenderedPageBreak/>
              <w:t>Escucha</w:t>
            </w:r>
            <w:r w:rsidRPr="00211B0B">
              <w:rPr>
                <w:rFonts w:ascii="Times New Roman" w:hAnsi="Times New Roman" w:cs="Times New Roman"/>
              </w:rPr>
              <w:t xml:space="preserve"> la información, </w:t>
            </w:r>
            <w:r w:rsidRPr="00211B0B">
              <w:rPr>
                <w:rFonts w:ascii="Times New Roman" w:hAnsi="Times New Roman" w:cs="Times New Roman"/>
              </w:rPr>
              <w:lastRenderedPageBreak/>
              <w:t>opinión y argumentos de otros sobre una situación</w:t>
            </w:r>
          </w:p>
          <w:p w:rsidR="00BD0B1E" w:rsidRPr="00211B0B" w:rsidRDefault="00BD0B1E" w:rsidP="009B02E3">
            <w:pPr>
              <w:spacing w:line="360" w:lineRule="auto"/>
              <w:jc w:val="both"/>
              <w:rPr>
                <w:rFonts w:ascii="Times New Roman" w:hAnsi="Times New Roman" w:cs="Times New Roman"/>
              </w:rPr>
            </w:pPr>
          </w:p>
        </w:tc>
        <w:tc>
          <w:tcPr>
            <w:tcW w:w="640" w:type="pct"/>
          </w:tcPr>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Participar en guiones teatrales.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.Observar y leer  historietas,avisos,caricaturas en libros, periódicos.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Indagar  a los estudiantes sobre los mensajes..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Repaso de rondas separándolas por sílabas y marcándo su acento. Explicación sobre el acento y clasificación de palabras. </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Juegos para deducir el verbo.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Entrega de fotocopias con distintos clases de </w:t>
            </w:r>
            <w:r w:rsidRPr="00211B0B">
              <w:rPr>
                <w:rFonts w:ascii="Times New Roman" w:hAnsi="Times New Roman" w:cs="Times New Roman"/>
              </w:rPr>
              <w:lastRenderedPageBreak/>
              <w:t>textos para analizar su contenido.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Explicación de la construcción de párrafos y escritura de éstos.</w:t>
            </w:r>
          </w:p>
        </w:tc>
        <w:tc>
          <w:tcPr>
            <w:tcW w:w="381"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Representación de  una fábula.</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Marcar el </w:t>
            </w:r>
            <w:r w:rsidRPr="00211B0B">
              <w:rPr>
                <w:rFonts w:ascii="Times New Roman" w:hAnsi="Times New Roman" w:cs="Times New Roman"/>
              </w:rPr>
              <w:lastRenderedPageBreak/>
              <w:t>acento a las palabras.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Identificar en un periódico medios de expresión gráfica.</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Identificar el verbo en frases y textos. Escribrir un pequeño texto con coherencia.</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Realizar </w:t>
            </w:r>
            <w:r w:rsidRPr="00211B0B">
              <w:rPr>
                <w:rFonts w:ascii="Times New Roman" w:hAnsi="Times New Roman" w:cs="Times New Roman"/>
              </w:rPr>
              <w:lastRenderedPageBreak/>
              <w:t>comprensiones de distintos textos.</w:t>
            </w:r>
          </w:p>
        </w:tc>
      </w:tr>
    </w:tbl>
    <w:p w:rsidR="00BD0B1E" w:rsidRPr="00211B0B" w:rsidRDefault="00BD0B1E" w:rsidP="009B02E3">
      <w:pPr>
        <w:spacing w:after="0" w:line="360" w:lineRule="auto"/>
        <w:jc w:val="center"/>
        <w:rPr>
          <w:rFonts w:ascii="Times New Roman" w:hAnsi="Times New Roman" w:cs="Times New Roman"/>
          <w:b/>
        </w:rPr>
      </w:pPr>
      <w:r w:rsidRPr="00211B0B">
        <w:rPr>
          <w:rFonts w:ascii="Times New Roman" w:hAnsi="Times New Roman" w:cs="Times New Roman"/>
          <w:b/>
        </w:rPr>
        <w:lastRenderedPageBreak/>
        <w:t>GRADO 3°</w:t>
      </w:r>
    </w:p>
    <w:p w:rsidR="00BD0B1E" w:rsidRPr="00211B0B" w:rsidRDefault="00BD0B1E" w:rsidP="009B02E3">
      <w:pPr>
        <w:spacing w:after="0" w:line="360" w:lineRule="auto"/>
        <w:jc w:val="center"/>
        <w:rPr>
          <w:rFonts w:ascii="Times New Roman" w:hAnsi="Times New Roman" w:cs="Times New Roman"/>
          <w:b/>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1</w:t>
      </w:r>
    </w:p>
    <w:tbl>
      <w:tblPr>
        <w:tblStyle w:val="Tablaconcuadrcula"/>
        <w:tblW w:w="5000" w:type="pct"/>
        <w:tblLook w:val="04A0" w:firstRow="1" w:lastRow="0" w:firstColumn="1" w:lastColumn="0" w:noHBand="0" w:noVBand="1"/>
      </w:tblPr>
      <w:tblGrid>
        <w:gridCol w:w="1218"/>
        <w:gridCol w:w="216"/>
        <w:gridCol w:w="2123"/>
        <w:gridCol w:w="836"/>
        <w:gridCol w:w="957"/>
        <w:gridCol w:w="993"/>
        <w:gridCol w:w="655"/>
        <w:gridCol w:w="1013"/>
        <w:gridCol w:w="1251"/>
        <w:gridCol w:w="1069"/>
        <w:gridCol w:w="930"/>
        <w:gridCol w:w="856"/>
        <w:gridCol w:w="1156"/>
        <w:gridCol w:w="1171"/>
        <w:gridCol w:w="1171"/>
      </w:tblGrid>
      <w:tr w:rsidR="00BD0B1E" w:rsidRPr="00211B0B" w:rsidTr="00BD0B1E">
        <w:trPr>
          <w:trHeight w:val="547"/>
        </w:trPr>
        <w:tc>
          <w:tcPr>
            <w:tcW w:w="379" w:type="pct"/>
            <w:vAlign w:val="center"/>
          </w:tcPr>
          <w:p w:rsidR="00BD0B1E" w:rsidRPr="00211B0B" w:rsidRDefault="00BD0B1E" w:rsidP="009B02E3">
            <w:pPr>
              <w:spacing w:line="360" w:lineRule="auto"/>
              <w:jc w:val="center"/>
              <w:rPr>
                <w:rFonts w:ascii="Times New Roman" w:hAnsi="Times New Roman" w:cs="Times New Roman"/>
              </w:rPr>
            </w:pPr>
          </w:p>
        </w:tc>
        <w:tc>
          <w:tcPr>
            <w:tcW w:w="730" w:type="pct"/>
            <w:gridSpan w:val="3"/>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554" w:type="pct"/>
            <w:gridSpan w:val="2"/>
            <w:vAlign w:val="center"/>
          </w:tcPr>
          <w:p w:rsidR="00BD0B1E" w:rsidRPr="00211B0B" w:rsidRDefault="00BD0B1E" w:rsidP="009B02E3">
            <w:pPr>
              <w:spacing w:line="360" w:lineRule="auto"/>
              <w:jc w:val="center"/>
              <w:rPr>
                <w:rFonts w:ascii="Times New Roman" w:hAnsi="Times New Roman" w:cs="Times New Roman"/>
              </w:rPr>
            </w:pPr>
          </w:p>
        </w:tc>
        <w:tc>
          <w:tcPr>
            <w:tcW w:w="555" w:type="pct"/>
            <w:gridSpan w:val="2"/>
            <w:vAlign w:val="center"/>
          </w:tcPr>
          <w:p w:rsidR="00BD0B1E" w:rsidRPr="00211B0B" w:rsidRDefault="00BD0B1E" w:rsidP="009B02E3">
            <w:pPr>
              <w:spacing w:line="360" w:lineRule="auto"/>
              <w:jc w:val="center"/>
              <w:rPr>
                <w:rFonts w:ascii="Times New Roman" w:hAnsi="Times New Roman" w:cs="Times New Roman"/>
              </w:rPr>
            </w:pPr>
          </w:p>
        </w:tc>
        <w:tc>
          <w:tcPr>
            <w:tcW w:w="473"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DESEMPEÑDOS</w:t>
            </w:r>
          </w:p>
        </w:tc>
        <w:tc>
          <w:tcPr>
            <w:tcW w:w="1781"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52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398" w:type="pct"/>
            <w:gridSpan w:val="2"/>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HUMANID</w:t>
            </w:r>
            <w:r w:rsidRPr="00211B0B">
              <w:rPr>
                <w:rFonts w:ascii="Times New Roman" w:hAnsi="Times New Roman" w:cs="Times New Roman"/>
              </w:rPr>
              <w:lastRenderedPageBreak/>
              <w:t>ADES LENGUA  CASTELLANA.</w:t>
            </w:r>
          </w:p>
        </w:tc>
        <w:tc>
          <w:tcPr>
            <w:tcW w:w="44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(ESTANDAR)</w:t>
            </w:r>
          </w:p>
        </w:tc>
        <w:tc>
          <w:tcPr>
            <w:tcW w:w="583" w:type="pct"/>
            <w:gridSpan w:val="2"/>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PREGUNTA </w:t>
            </w:r>
            <w:r w:rsidRPr="00211B0B">
              <w:rPr>
                <w:rFonts w:ascii="Times New Roman" w:hAnsi="Times New Roman" w:cs="Times New Roman"/>
              </w:rPr>
              <w:lastRenderedPageBreak/>
              <w:t>PROBLEMATIZADORA</w:t>
            </w:r>
          </w:p>
        </w:tc>
        <w:tc>
          <w:tcPr>
            <w:tcW w:w="393" w:type="pct"/>
            <w:gridSpan w:val="2"/>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AMBITO </w:t>
            </w:r>
            <w:r w:rsidRPr="00211B0B">
              <w:rPr>
                <w:rFonts w:ascii="Times New Roman" w:hAnsi="Times New Roman" w:cs="Times New Roman"/>
              </w:rPr>
              <w:lastRenderedPageBreak/>
              <w:t>CONCEPTUAL</w:t>
            </w:r>
          </w:p>
        </w:tc>
        <w:tc>
          <w:tcPr>
            <w:tcW w:w="40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UNIDA</w:t>
            </w:r>
            <w:r w:rsidRPr="00211B0B">
              <w:rPr>
                <w:rFonts w:ascii="Times New Roman" w:hAnsi="Times New Roman" w:cs="Times New Roman"/>
              </w:rPr>
              <w:lastRenderedPageBreak/>
              <w:t>D</w:t>
            </w:r>
          </w:p>
        </w:tc>
        <w:tc>
          <w:tcPr>
            <w:tcW w:w="473" w:type="pct"/>
            <w:vMerge/>
            <w:vAlign w:val="center"/>
          </w:tcPr>
          <w:p w:rsidR="00BD0B1E" w:rsidRPr="00211B0B" w:rsidRDefault="00BD0B1E" w:rsidP="009B02E3">
            <w:pPr>
              <w:spacing w:line="360" w:lineRule="auto"/>
              <w:jc w:val="center"/>
              <w:rPr>
                <w:rFonts w:ascii="Times New Roman" w:hAnsi="Times New Roman" w:cs="Times New Roman"/>
              </w:rPr>
            </w:pPr>
          </w:p>
        </w:tc>
        <w:tc>
          <w:tcPr>
            <w:tcW w:w="35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29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39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29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CIUDAD</w:t>
            </w:r>
            <w:r w:rsidRPr="00211B0B">
              <w:rPr>
                <w:rFonts w:ascii="Times New Roman" w:hAnsi="Times New Roman" w:cs="Times New Roman"/>
              </w:rPr>
              <w:lastRenderedPageBreak/>
              <w:t>ANAS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Y LABORALES</w:t>
            </w:r>
          </w:p>
        </w:tc>
        <w:tc>
          <w:tcPr>
            <w:tcW w:w="44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ESTRAT</w:t>
            </w:r>
            <w:r w:rsidRPr="00211B0B">
              <w:rPr>
                <w:rFonts w:ascii="Times New Roman" w:hAnsi="Times New Roman" w:cs="Times New Roman"/>
              </w:rPr>
              <w:lastRenderedPageBreak/>
              <w:t>EGIAS</w:t>
            </w:r>
          </w:p>
        </w:tc>
        <w:tc>
          <w:tcPr>
            <w:tcW w:w="52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ESTRAT</w:t>
            </w:r>
            <w:r w:rsidRPr="00211B0B">
              <w:rPr>
                <w:rFonts w:ascii="Times New Roman" w:hAnsi="Times New Roman" w:cs="Times New Roman"/>
              </w:rPr>
              <w:lastRenderedPageBreak/>
              <w:t>EGIAS DE EVALUACION</w:t>
            </w:r>
          </w:p>
        </w:tc>
      </w:tr>
      <w:tr w:rsidR="00BD0B1E" w:rsidRPr="00211B0B" w:rsidTr="00BD0B1E">
        <w:tc>
          <w:tcPr>
            <w:tcW w:w="398" w:type="pct"/>
            <w:gridSpan w:val="2"/>
            <w:vMerge/>
          </w:tcPr>
          <w:p w:rsidR="00BD0B1E" w:rsidRPr="00211B0B" w:rsidRDefault="00BD0B1E" w:rsidP="009B02E3">
            <w:pPr>
              <w:spacing w:line="360" w:lineRule="auto"/>
              <w:jc w:val="center"/>
              <w:rPr>
                <w:rFonts w:ascii="Times New Roman" w:hAnsi="Times New Roman" w:cs="Times New Roman"/>
              </w:rPr>
            </w:pPr>
          </w:p>
        </w:tc>
        <w:tc>
          <w:tcPr>
            <w:tcW w:w="441"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Reconozco los medios de omunicación  masiva y caracterizo la información que difunden.</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Comprende las características de un texto cuyo propósito es narrar un hecho, expresar, ideas, sentimientos, emociones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Reconoce los usos de los medios de comunicación con </w:t>
            </w:r>
            <w:r w:rsidRPr="00211B0B">
              <w:rPr>
                <w:rFonts w:ascii="Times New Roman" w:hAnsi="Times New Roman" w:cs="Times New Roman"/>
              </w:rPr>
              <w:lastRenderedPageBreak/>
              <w:t>los que se relaciona  como periódicosrevistas,noticieros,vallas publicitarias,afiches e internet..</w:t>
            </w:r>
          </w:p>
        </w:tc>
        <w:tc>
          <w:tcPr>
            <w:tcW w:w="583" w:type="pct"/>
            <w:gridSpan w:val="2"/>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¿Cómo enriquece el niño su lenguaje mediante la producción y comprensión de textos?</w:t>
            </w:r>
          </w:p>
          <w:p w:rsidR="00BD0B1E" w:rsidRPr="00211B0B" w:rsidRDefault="00BD0B1E" w:rsidP="009B02E3">
            <w:pPr>
              <w:spacing w:line="360" w:lineRule="auto"/>
              <w:jc w:val="both"/>
              <w:rPr>
                <w:rFonts w:ascii="Times New Roman" w:hAnsi="Times New Roman" w:cs="Times New Roman"/>
              </w:rPr>
            </w:pPr>
          </w:p>
        </w:tc>
        <w:tc>
          <w:tcPr>
            <w:tcW w:w="393" w:type="pct"/>
            <w:gridSpan w:val="2"/>
          </w:tcPr>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La  Sílaba</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El acento</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Clase de palabras según el acento</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La oración simple, sus partes y clases según la intención del hablante.</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Los signos de puntuación.</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La  lectura oral </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Los medios de comunicación masiva.</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PLAN LECTOR.Comprensión e interpretación de textos.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tc>
        <w:tc>
          <w:tcPr>
            <w:tcW w:w="403"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La  Sílaba</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El acento</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La oración.</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Los signos de puntuación.</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Los medios de comunic</w:t>
            </w:r>
            <w:r w:rsidRPr="00211B0B">
              <w:rPr>
                <w:rFonts w:ascii="Times New Roman" w:hAnsi="Times New Roman" w:cs="Times New Roman"/>
              </w:rPr>
              <w:lastRenderedPageBreak/>
              <w:t>ación</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tc>
        <w:tc>
          <w:tcPr>
            <w:tcW w:w="473"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Divide y clasifica palabras según el número de sílabas, mediante ejercicios rítmicos para establecer su acento.</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Reconoce los medios de comunicación masiva y comprende la información que circula en otros sistemas no verbales, enriqueciendo así sus esquemas de conocimiento.</w:t>
            </w:r>
          </w:p>
        </w:tc>
        <w:tc>
          <w:tcPr>
            <w:tcW w:w="352" w:type="pct"/>
          </w:tcPr>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Comunicativa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Argumentativa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Interpretativa.</w:t>
            </w:r>
          </w:p>
          <w:p w:rsidR="00BD0B1E" w:rsidRPr="00211B0B" w:rsidRDefault="00BD0B1E" w:rsidP="009B02E3">
            <w:pPr>
              <w:spacing w:line="360" w:lineRule="auto"/>
              <w:jc w:val="both"/>
              <w:rPr>
                <w:rFonts w:ascii="Times New Roman" w:hAnsi="Times New Roman" w:cs="Times New Roman"/>
              </w:rPr>
            </w:pPr>
          </w:p>
        </w:tc>
        <w:tc>
          <w:tcPr>
            <w:tcW w:w="296" w:type="pct"/>
          </w:tcPr>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Describo mi cuerpo y el de mis compañeros y compañeras.</w:t>
            </w:r>
          </w:p>
        </w:tc>
        <w:tc>
          <w:tcPr>
            <w:tcW w:w="394"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Usa los números para describir situaciones de medida, con respecto a un punto de referen</w:t>
            </w:r>
            <w:r w:rsidRPr="00211B0B">
              <w:rPr>
                <w:rFonts w:ascii="Times New Roman" w:hAnsi="Times New Roman" w:cs="Times New Roman"/>
              </w:rPr>
              <w:lastRenderedPageBreak/>
              <w:t>cia,.</w:t>
            </w:r>
          </w:p>
        </w:tc>
        <w:tc>
          <w:tcPr>
            <w:tcW w:w="295"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Busco formas de resolver conflictos que enfrento en mi entorno.</w:t>
            </w:r>
          </w:p>
        </w:tc>
        <w:tc>
          <w:tcPr>
            <w:tcW w:w="444"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Repaso de cantos y rondas para  dividir palabras y establecer su acento</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Listados de palabras marcar su acento y clasificarlas.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Inventar oraciones utilizando correctamente los signos de puntuación       practicar lecturas orales, con buena entonación.  Escuchar y leer mensajes en distintos medios de </w:t>
            </w:r>
            <w:r w:rsidRPr="00211B0B">
              <w:rPr>
                <w:rFonts w:ascii="Times New Roman" w:hAnsi="Times New Roman" w:cs="Times New Roman"/>
              </w:rPr>
              <w:lastRenderedPageBreak/>
              <w:t>comunicación.  Pedir un periódico a cada estudiante para ser trabajado.</w:t>
            </w:r>
          </w:p>
        </w:tc>
        <w:tc>
          <w:tcPr>
            <w:tcW w:w="528"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Marca el acento a las palabras e identifica su clase.</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Comprende fábulas, leyendas y cuentos  .  narraciones orales y escritas.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Busca oraciones en un  </w:t>
            </w:r>
            <w:r w:rsidRPr="00211B0B">
              <w:rPr>
                <w:rFonts w:ascii="Times New Roman" w:hAnsi="Times New Roman" w:cs="Times New Roman"/>
              </w:rPr>
              <w:lastRenderedPageBreak/>
              <w:t>texto  y  las clasifica de acuerdo a la actitud del hablante.</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Dados distintos formatos de comunicación los diferencia e idéntica el mensaje  informativo del medio de </w:t>
            </w:r>
            <w:r w:rsidRPr="00211B0B">
              <w:rPr>
                <w:rFonts w:ascii="Times New Roman" w:hAnsi="Times New Roman" w:cs="Times New Roman"/>
              </w:rPr>
              <w:lastRenderedPageBreak/>
              <w:t>comunicación.</w:t>
            </w:r>
          </w:p>
        </w:tc>
      </w:tr>
    </w:tbl>
    <w:p w:rsidR="009B02E3" w:rsidRPr="00211B0B" w:rsidRDefault="009B02E3" w:rsidP="009B02E3">
      <w:pPr>
        <w:spacing w:after="0" w:line="360" w:lineRule="auto"/>
        <w:rPr>
          <w:rFonts w:ascii="Times New Roman" w:hAnsi="Times New Roman" w:cs="Times New Roman"/>
        </w:rPr>
      </w:pPr>
    </w:p>
    <w:p w:rsidR="009B02E3" w:rsidRPr="00211B0B" w:rsidRDefault="009B02E3" w:rsidP="009B02E3">
      <w:pPr>
        <w:spacing w:after="0" w:line="360" w:lineRule="auto"/>
        <w:rPr>
          <w:rFonts w:ascii="Times New Roman" w:hAnsi="Times New Roman" w:cs="Times New Roman"/>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2</w:t>
      </w:r>
    </w:p>
    <w:tbl>
      <w:tblPr>
        <w:tblStyle w:val="Tablaconcuadrcula"/>
        <w:tblW w:w="5000" w:type="pct"/>
        <w:tblLook w:val="04A0" w:firstRow="1" w:lastRow="0" w:firstColumn="1" w:lastColumn="0" w:noHBand="0" w:noVBand="1"/>
      </w:tblPr>
      <w:tblGrid>
        <w:gridCol w:w="1000"/>
        <w:gridCol w:w="2607"/>
        <w:gridCol w:w="1723"/>
        <w:gridCol w:w="1176"/>
        <w:gridCol w:w="1017"/>
        <w:gridCol w:w="1398"/>
        <w:gridCol w:w="1073"/>
        <w:gridCol w:w="906"/>
        <w:gridCol w:w="930"/>
        <w:gridCol w:w="1160"/>
        <w:gridCol w:w="1449"/>
        <w:gridCol w:w="1176"/>
      </w:tblGrid>
      <w:tr w:rsidR="00BD0B1E" w:rsidRPr="00211B0B" w:rsidTr="00BD0B1E">
        <w:trPr>
          <w:trHeight w:val="547"/>
        </w:trPr>
        <w:tc>
          <w:tcPr>
            <w:tcW w:w="2078"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461"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2014"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4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39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41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52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35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39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461" w:type="pct"/>
            <w:vMerge/>
            <w:vAlign w:val="center"/>
          </w:tcPr>
          <w:p w:rsidR="00BD0B1E" w:rsidRPr="00211B0B" w:rsidRDefault="00BD0B1E" w:rsidP="009B02E3">
            <w:pPr>
              <w:spacing w:line="360" w:lineRule="auto"/>
              <w:jc w:val="center"/>
              <w:rPr>
                <w:rFonts w:ascii="Times New Roman" w:hAnsi="Times New Roman" w:cs="Times New Roman"/>
              </w:rPr>
            </w:pPr>
          </w:p>
        </w:tc>
        <w:tc>
          <w:tcPr>
            <w:tcW w:w="34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35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36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6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CIUDADANAS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Y LABORALES</w:t>
            </w:r>
          </w:p>
        </w:tc>
        <w:tc>
          <w:tcPr>
            <w:tcW w:w="58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47"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391"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Humanidades </w:t>
            </w:r>
            <w:r w:rsidRPr="00211B0B">
              <w:rPr>
                <w:rFonts w:ascii="Times New Roman" w:hAnsi="Times New Roman" w:cs="Times New Roman"/>
              </w:rPr>
              <w:lastRenderedPageBreak/>
              <w:t>lengua castellana</w:t>
            </w:r>
          </w:p>
        </w:tc>
        <w:tc>
          <w:tcPr>
            <w:tcW w:w="413"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Identifico los principales elementos y roles de la </w:t>
            </w:r>
            <w:r w:rsidRPr="00211B0B">
              <w:rPr>
                <w:rFonts w:ascii="Times New Roman" w:hAnsi="Times New Roman" w:cs="Times New Roman"/>
              </w:rPr>
              <w:lastRenderedPageBreak/>
              <w:t>comunicación para enriquecer procesos comunicativos auténticos.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Reconoce los principales elementos constitutivos de un proceso de comunicación.Interlocutores,código,canal y situación comunicativa  </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Interpreta el contenido y la estructura del texto. Respondiendo preguntas de orden inferencial y crítico.</w:t>
            </w:r>
          </w:p>
          <w:p w:rsidR="00BD0B1E" w:rsidRPr="00211B0B" w:rsidRDefault="00BD0B1E" w:rsidP="009B02E3">
            <w:pPr>
              <w:spacing w:line="360" w:lineRule="auto"/>
              <w:rPr>
                <w:rFonts w:ascii="Times New Roman" w:hAnsi="Times New Roman" w:cs="Times New Roman"/>
              </w:rPr>
            </w:pPr>
          </w:p>
        </w:tc>
        <w:tc>
          <w:tcPr>
            <w:tcW w:w="523"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 xml:space="preserve">¿Cómo  despertar el </w:t>
            </w:r>
            <w:r w:rsidRPr="00211B0B">
              <w:rPr>
                <w:rFonts w:ascii="Times New Roman" w:hAnsi="Times New Roman" w:cs="Times New Roman"/>
              </w:rPr>
              <w:lastRenderedPageBreak/>
              <w:t>interés en los estudiantes para comprender textos que tiene diferentes finalidades?</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 </w:t>
            </w:r>
          </w:p>
        </w:tc>
        <w:tc>
          <w:tcPr>
            <w:tcW w:w="358"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La Comunica</w:t>
            </w:r>
            <w:r w:rsidRPr="00211B0B">
              <w:rPr>
                <w:sz w:val="22"/>
                <w:szCs w:val="22"/>
              </w:rPr>
              <w:lastRenderedPageBreak/>
              <w:t>ción y sus elementos –</w:t>
            </w:r>
          </w:p>
          <w:p w:rsidR="00BD0B1E" w:rsidRPr="00211B0B" w:rsidRDefault="00BD0B1E" w:rsidP="009B02E3">
            <w:pPr>
              <w:pStyle w:val="Prrafodelista"/>
              <w:spacing w:line="360" w:lineRule="auto"/>
              <w:ind w:left="0"/>
              <w:jc w:val="both"/>
              <w:rPr>
                <w:sz w:val="22"/>
                <w:szCs w:val="22"/>
              </w:rPr>
            </w:pPr>
            <w:r w:rsidRPr="00211B0B">
              <w:rPr>
                <w:sz w:val="22"/>
                <w:szCs w:val="22"/>
              </w:rPr>
              <w:t>Interlocutores.. canal-códigomensaje-el referente o contexto.</w:t>
            </w:r>
          </w:p>
          <w:p w:rsidR="00BD0B1E" w:rsidRPr="00211B0B" w:rsidRDefault="00BD0B1E" w:rsidP="009B02E3">
            <w:pPr>
              <w:pStyle w:val="Prrafodelista"/>
              <w:spacing w:line="360" w:lineRule="auto"/>
              <w:ind w:left="0"/>
              <w:jc w:val="both"/>
              <w:rPr>
                <w:sz w:val="22"/>
                <w:szCs w:val="22"/>
              </w:rPr>
            </w:pPr>
            <w:r w:rsidRPr="00211B0B">
              <w:rPr>
                <w:sz w:val="22"/>
                <w:szCs w:val="22"/>
              </w:rPr>
              <w:t>Sinónimos y antónimos</w:t>
            </w:r>
          </w:p>
          <w:p w:rsidR="00BD0B1E" w:rsidRPr="00211B0B" w:rsidRDefault="00BD0B1E" w:rsidP="009B02E3">
            <w:pPr>
              <w:pStyle w:val="Prrafodelista"/>
              <w:spacing w:line="360" w:lineRule="auto"/>
              <w:ind w:left="0"/>
              <w:jc w:val="both"/>
              <w:rPr>
                <w:sz w:val="22"/>
                <w:szCs w:val="22"/>
              </w:rPr>
            </w:pPr>
            <w:r w:rsidRPr="00211B0B">
              <w:rPr>
                <w:sz w:val="22"/>
                <w:szCs w:val="22"/>
              </w:rPr>
              <w:t>Afijación(sufijo-prefijo e infijo)</w:t>
            </w:r>
          </w:p>
          <w:p w:rsidR="00BD0B1E" w:rsidRPr="00211B0B" w:rsidRDefault="00BD0B1E" w:rsidP="009B02E3">
            <w:pPr>
              <w:pStyle w:val="Prrafodelista"/>
              <w:spacing w:line="360" w:lineRule="auto"/>
              <w:ind w:left="0"/>
              <w:jc w:val="both"/>
              <w:rPr>
                <w:sz w:val="22"/>
                <w:szCs w:val="22"/>
              </w:rPr>
            </w:pPr>
            <w:r w:rsidRPr="00211B0B">
              <w:rPr>
                <w:sz w:val="22"/>
                <w:szCs w:val="22"/>
              </w:rPr>
              <w:t>La narración .</w:t>
            </w:r>
          </w:p>
          <w:p w:rsidR="00BD0B1E" w:rsidRPr="00211B0B" w:rsidRDefault="00BD0B1E" w:rsidP="009B02E3">
            <w:pPr>
              <w:pStyle w:val="Prrafodelista"/>
              <w:spacing w:line="360" w:lineRule="auto"/>
              <w:ind w:left="0"/>
              <w:jc w:val="both"/>
              <w:rPr>
                <w:sz w:val="22"/>
                <w:szCs w:val="22"/>
              </w:rPr>
            </w:pPr>
            <w:r w:rsidRPr="00211B0B">
              <w:rPr>
                <w:sz w:val="22"/>
                <w:szCs w:val="22"/>
              </w:rPr>
              <w:t>Cuento-</w:t>
            </w:r>
            <w:r w:rsidRPr="00211B0B">
              <w:rPr>
                <w:sz w:val="22"/>
                <w:szCs w:val="22"/>
              </w:rPr>
              <w:lastRenderedPageBreak/>
              <w:t>Fábula- leyenda</w:t>
            </w:r>
          </w:p>
          <w:p w:rsidR="00BD0B1E" w:rsidRPr="00211B0B" w:rsidRDefault="00BD0B1E" w:rsidP="009B02E3">
            <w:pPr>
              <w:pStyle w:val="Prrafodelista"/>
              <w:spacing w:line="360" w:lineRule="auto"/>
              <w:ind w:left="0"/>
              <w:jc w:val="both"/>
              <w:rPr>
                <w:sz w:val="22"/>
                <w:szCs w:val="22"/>
              </w:rPr>
            </w:pPr>
            <w:r w:rsidRPr="00211B0B">
              <w:rPr>
                <w:sz w:val="22"/>
                <w:szCs w:val="22"/>
              </w:rPr>
              <w:t>Mito-Poema.</w:t>
            </w:r>
          </w:p>
          <w:p w:rsidR="00BD0B1E" w:rsidRPr="00211B0B" w:rsidRDefault="00BD0B1E" w:rsidP="009B02E3">
            <w:pPr>
              <w:pStyle w:val="Prrafodelista"/>
              <w:spacing w:line="360" w:lineRule="auto"/>
              <w:ind w:left="0"/>
              <w:jc w:val="both"/>
              <w:rPr>
                <w:sz w:val="22"/>
                <w:szCs w:val="22"/>
              </w:rPr>
            </w:pPr>
            <w:r w:rsidRPr="00211B0B">
              <w:rPr>
                <w:sz w:val="22"/>
                <w:szCs w:val="22"/>
              </w:rPr>
              <w:t>El conversatorio</w:t>
            </w:r>
          </w:p>
          <w:p w:rsidR="00BD0B1E" w:rsidRPr="00211B0B" w:rsidRDefault="00BD0B1E" w:rsidP="009B02E3">
            <w:pPr>
              <w:pStyle w:val="Prrafodelista"/>
              <w:spacing w:line="360" w:lineRule="auto"/>
              <w:ind w:left="0"/>
              <w:jc w:val="both"/>
              <w:rPr>
                <w:sz w:val="22"/>
                <w:szCs w:val="22"/>
              </w:rPr>
            </w:pPr>
          </w:p>
          <w:p w:rsidR="00BD0B1E" w:rsidRPr="00211B0B" w:rsidRDefault="00BD0B1E" w:rsidP="009B02E3">
            <w:pPr>
              <w:pStyle w:val="Prrafodelista"/>
              <w:spacing w:line="360" w:lineRule="auto"/>
              <w:ind w:left="0"/>
              <w:jc w:val="both"/>
              <w:rPr>
                <w:sz w:val="22"/>
                <w:szCs w:val="22"/>
              </w:rPr>
            </w:pPr>
            <w:r w:rsidRPr="00211B0B">
              <w:rPr>
                <w:sz w:val="22"/>
                <w:szCs w:val="22"/>
              </w:rPr>
              <w:t>.PLAN LECTOR.</w:t>
            </w:r>
          </w:p>
        </w:tc>
        <w:tc>
          <w:tcPr>
            <w:tcW w:w="394" w:type="pct"/>
          </w:tcPr>
          <w:p w:rsidR="00BD0B1E" w:rsidRPr="00211B0B" w:rsidRDefault="00BD0B1E" w:rsidP="009B02E3">
            <w:pPr>
              <w:tabs>
                <w:tab w:val="left" w:pos="274"/>
              </w:tabs>
              <w:spacing w:line="360" w:lineRule="auto"/>
              <w:jc w:val="both"/>
              <w:rPr>
                <w:rFonts w:ascii="Times New Roman" w:hAnsi="Times New Roman" w:cs="Times New Roman"/>
              </w:rPr>
            </w:pPr>
            <w:r w:rsidRPr="00211B0B">
              <w:rPr>
                <w:rFonts w:ascii="Times New Roman" w:hAnsi="Times New Roman" w:cs="Times New Roman"/>
              </w:rPr>
              <w:lastRenderedPageBreak/>
              <w:t xml:space="preserve">Elementos de la </w:t>
            </w:r>
            <w:r w:rsidRPr="00211B0B">
              <w:rPr>
                <w:rFonts w:ascii="Times New Roman" w:hAnsi="Times New Roman" w:cs="Times New Roman"/>
              </w:rPr>
              <w:lastRenderedPageBreak/>
              <w:t>comunicación</w:t>
            </w:r>
          </w:p>
          <w:p w:rsidR="00BD0B1E" w:rsidRPr="00211B0B" w:rsidRDefault="00BD0B1E" w:rsidP="009B02E3">
            <w:pPr>
              <w:tabs>
                <w:tab w:val="left" w:pos="274"/>
              </w:tabs>
              <w:spacing w:line="360" w:lineRule="auto"/>
              <w:jc w:val="both"/>
              <w:rPr>
                <w:rFonts w:ascii="Times New Roman" w:hAnsi="Times New Roman" w:cs="Times New Roman"/>
              </w:rPr>
            </w:pPr>
          </w:p>
          <w:p w:rsidR="00BD0B1E" w:rsidRPr="00211B0B" w:rsidRDefault="00BD0B1E" w:rsidP="009B02E3">
            <w:pPr>
              <w:tabs>
                <w:tab w:val="left" w:pos="274"/>
              </w:tabs>
              <w:spacing w:line="360" w:lineRule="auto"/>
              <w:jc w:val="both"/>
              <w:rPr>
                <w:rFonts w:ascii="Times New Roman" w:hAnsi="Times New Roman" w:cs="Times New Roman"/>
              </w:rPr>
            </w:pPr>
            <w:r w:rsidRPr="00211B0B">
              <w:rPr>
                <w:rFonts w:ascii="Times New Roman" w:hAnsi="Times New Roman" w:cs="Times New Roman"/>
              </w:rPr>
              <w:t>Palabras contrarias- palabras parecidas.</w:t>
            </w:r>
          </w:p>
          <w:p w:rsidR="00BD0B1E" w:rsidRPr="00211B0B" w:rsidRDefault="00BD0B1E" w:rsidP="009B02E3">
            <w:pPr>
              <w:tabs>
                <w:tab w:val="left" w:pos="274"/>
              </w:tabs>
              <w:spacing w:line="360" w:lineRule="auto"/>
              <w:jc w:val="both"/>
              <w:rPr>
                <w:rFonts w:ascii="Times New Roman" w:hAnsi="Times New Roman" w:cs="Times New Roman"/>
              </w:rPr>
            </w:pPr>
          </w:p>
          <w:p w:rsidR="00BD0B1E" w:rsidRPr="00211B0B" w:rsidRDefault="00BD0B1E" w:rsidP="009B02E3">
            <w:pPr>
              <w:tabs>
                <w:tab w:val="left" w:pos="274"/>
              </w:tabs>
              <w:spacing w:line="360" w:lineRule="auto"/>
              <w:jc w:val="both"/>
              <w:rPr>
                <w:rFonts w:ascii="Times New Roman" w:hAnsi="Times New Roman" w:cs="Times New Roman"/>
              </w:rPr>
            </w:pPr>
            <w:r w:rsidRPr="00211B0B">
              <w:rPr>
                <w:rFonts w:ascii="Times New Roman" w:hAnsi="Times New Roman" w:cs="Times New Roman"/>
              </w:rPr>
              <w:t>Afijación</w:t>
            </w:r>
          </w:p>
          <w:p w:rsidR="00BD0B1E" w:rsidRPr="00211B0B" w:rsidRDefault="00BD0B1E" w:rsidP="009B02E3">
            <w:pPr>
              <w:tabs>
                <w:tab w:val="left" w:pos="274"/>
              </w:tabs>
              <w:spacing w:line="360" w:lineRule="auto"/>
              <w:jc w:val="both"/>
              <w:rPr>
                <w:rFonts w:ascii="Times New Roman" w:hAnsi="Times New Roman" w:cs="Times New Roman"/>
              </w:rPr>
            </w:pPr>
            <w:r w:rsidRPr="00211B0B">
              <w:rPr>
                <w:rFonts w:ascii="Times New Roman" w:hAnsi="Times New Roman" w:cs="Times New Roman"/>
              </w:rPr>
              <w:t>la narración.</w:t>
            </w:r>
          </w:p>
          <w:p w:rsidR="00BD0B1E" w:rsidRPr="00211B0B" w:rsidRDefault="00BD0B1E" w:rsidP="009B02E3">
            <w:pPr>
              <w:tabs>
                <w:tab w:val="left" w:pos="274"/>
              </w:tabs>
              <w:spacing w:line="360" w:lineRule="auto"/>
              <w:jc w:val="both"/>
              <w:rPr>
                <w:rFonts w:ascii="Times New Roman" w:hAnsi="Times New Roman" w:cs="Times New Roman"/>
              </w:rPr>
            </w:pPr>
            <w:r w:rsidRPr="00211B0B">
              <w:rPr>
                <w:rFonts w:ascii="Times New Roman" w:hAnsi="Times New Roman" w:cs="Times New Roman"/>
              </w:rPr>
              <w:t>Tecnicas de expresión oral.</w:t>
            </w:r>
          </w:p>
        </w:tc>
        <w:tc>
          <w:tcPr>
            <w:tcW w:w="461"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 xml:space="preserve">Identifica  los </w:t>
            </w:r>
            <w:r w:rsidRPr="00211B0B">
              <w:rPr>
                <w:rFonts w:ascii="Times New Roman" w:hAnsi="Times New Roman" w:cs="Times New Roman"/>
              </w:rPr>
              <w:lastRenderedPageBreak/>
              <w:t xml:space="preserve">principales elementos y roles de la comunicación para enriquecer procesos comunicativos auténticos  mediante el análisis de diferentes  textos,. </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Reconoceinterpretay produce textos narrativos en los que tiene </w:t>
            </w:r>
            <w:r w:rsidRPr="00211B0B">
              <w:rPr>
                <w:rFonts w:ascii="Times New Roman" w:hAnsi="Times New Roman" w:cs="Times New Roman"/>
              </w:rPr>
              <w:lastRenderedPageBreak/>
              <w:t>encuenta aspectos gramaticales y ortográficos..</w:t>
            </w:r>
          </w:p>
        </w:tc>
        <w:tc>
          <w:tcPr>
            <w:tcW w:w="344"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Propositiva</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Argumentativa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interpretativa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Propositiva.</w:t>
            </w:r>
          </w:p>
          <w:p w:rsidR="00BD0B1E" w:rsidRPr="00211B0B" w:rsidRDefault="00BD0B1E" w:rsidP="009B02E3">
            <w:pPr>
              <w:spacing w:line="360" w:lineRule="auto"/>
              <w:rPr>
                <w:rFonts w:ascii="Times New Roman" w:hAnsi="Times New Roman" w:cs="Times New Roman"/>
              </w:rPr>
            </w:pPr>
          </w:p>
        </w:tc>
        <w:tc>
          <w:tcPr>
            <w:tcW w:w="358"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Escucho </w:t>
            </w:r>
            <w:r w:rsidRPr="00211B0B">
              <w:rPr>
                <w:rFonts w:ascii="Times New Roman" w:hAnsi="Times New Roman" w:cs="Times New Roman"/>
              </w:rPr>
              <w:lastRenderedPageBreak/>
              <w:t>activamente mis compañeros y reconozco diferentes puntos de vista.</w:t>
            </w:r>
          </w:p>
        </w:tc>
        <w:tc>
          <w:tcPr>
            <w:tcW w:w="36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Reconocer </w:t>
            </w:r>
            <w:r w:rsidRPr="00211B0B">
              <w:rPr>
                <w:rFonts w:ascii="Times New Roman" w:hAnsi="Times New Roman" w:cs="Times New Roman"/>
              </w:rPr>
              <w:lastRenderedPageBreak/>
              <w:t>atributos mensurables de los objetos y eventos.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tc>
        <w:tc>
          <w:tcPr>
            <w:tcW w:w="363" w:type="pct"/>
          </w:tcPr>
          <w:p w:rsidR="00BD0B1E" w:rsidRPr="00211B0B" w:rsidRDefault="00BD0B1E" w:rsidP="009B02E3">
            <w:pPr>
              <w:spacing w:line="360" w:lineRule="auto"/>
              <w:rPr>
                <w:rFonts w:ascii="Times New Roman" w:hAnsi="Times New Roman" w:cs="Times New Roman"/>
                <w:color w:val="000000"/>
              </w:rPr>
            </w:pPr>
            <w:r w:rsidRPr="00211B0B">
              <w:rPr>
                <w:rFonts w:ascii="Times New Roman" w:hAnsi="Times New Roman" w:cs="Times New Roman"/>
                <w:color w:val="000000"/>
                <w:u w:val="single"/>
              </w:rPr>
              <w:lastRenderedPageBreak/>
              <w:t>Expresa</w:t>
            </w:r>
            <w:r w:rsidRPr="00211B0B">
              <w:rPr>
                <w:rFonts w:ascii="Times New Roman" w:hAnsi="Times New Roman" w:cs="Times New Roman"/>
                <w:color w:val="000000"/>
              </w:rPr>
              <w:t xml:space="preserve"> mis </w:t>
            </w:r>
            <w:r w:rsidRPr="00211B0B">
              <w:rPr>
                <w:rFonts w:ascii="Times New Roman" w:hAnsi="Times New Roman" w:cs="Times New Roman"/>
                <w:color w:val="000000"/>
              </w:rPr>
              <w:lastRenderedPageBreak/>
              <w:t>sentimientos y emociones mediante distintas formas y lenguajes (gestos, palabras, pintura, teatro, juegos)</w:t>
            </w:r>
          </w:p>
          <w:p w:rsidR="00BD0B1E" w:rsidRPr="00211B0B" w:rsidRDefault="00BD0B1E" w:rsidP="009B02E3">
            <w:pPr>
              <w:spacing w:line="360" w:lineRule="auto"/>
              <w:rPr>
                <w:rFonts w:ascii="Times New Roman" w:hAnsi="Times New Roman" w:cs="Times New Roman"/>
                <w:color w:val="000000"/>
              </w:rPr>
            </w:pPr>
          </w:p>
          <w:p w:rsidR="00BD0B1E" w:rsidRPr="00211B0B" w:rsidRDefault="00BD0B1E" w:rsidP="009B02E3">
            <w:pPr>
              <w:spacing w:line="360" w:lineRule="auto"/>
              <w:rPr>
                <w:rFonts w:ascii="Times New Roman" w:hAnsi="Times New Roman" w:cs="Times New Roman"/>
                <w:color w:val="000000"/>
              </w:rPr>
            </w:pPr>
          </w:p>
          <w:p w:rsidR="00BD0B1E" w:rsidRPr="00211B0B" w:rsidRDefault="00BD0B1E" w:rsidP="009B02E3">
            <w:pPr>
              <w:spacing w:line="360" w:lineRule="auto"/>
              <w:rPr>
                <w:rFonts w:ascii="Times New Roman" w:hAnsi="Times New Roman" w:cs="Times New Roman"/>
                <w:color w:val="000000"/>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color w:val="000000"/>
              </w:rPr>
              <w:t>Expreso mis ideas con claridad.</w:t>
            </w:r>
          </w:p>
        </w:tc>
        <w:tc>
          <w:tcPr>
            <w:tcW w:w="580"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Lectura por parte del </w:t>
            </w:r>
            <w:r w:rsidRPr="00211B0B">
              <w:rPr>
                <w:rFonts w:ascii="Times New Roman" w:hAnsi="Times New Roman" w:cs="Times New Roman"/>
              </w:rPr>
              <w:lastRenderedPageBreak/>
              <w:t>profesor.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Formulación de preguntas y respuestas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Entrega de fotocopias  con dibujos para analizar los elementos de la narración, Narración de cuentos, fábulas, mitos, representaciones gráficas y teatrales.Observacion de videos.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Inventar cuentos.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Dinámica sobre los sinónimos, antónimos y afijación</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Elaboración de ejercicios.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tc>
        <w:tc>
          <w:tcPr>
            <w:tcW w:w="447"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Analizar fábulas,cu</w:t>
            </w:r>
            <w:r w:rsidRPr="00211B0B">
              <w:rPr>
                <w:rFonts w:ascii="Times New Roman" w:hAnsi="Times New Roman" w:cs="Times New Roman"/>
              </w:rPr>
              <w:lastRenderedPageBreak/>
              <w:t>entos, leyendas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Demanera escrita.</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Inventar cuentos orales y escritos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Elabora escritos donde da cuenta de las categorías gramaticales y uso de la ortografía.</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Diferencia </w:t>
            </w:r>
            <w:r w:rsidRPr="00211B0B">
              <w:rPr>
                <w:rFonts w:ascii="Times New Roman" w:hAnsi="Times New Roman" w:cs="Times New Roman"/>
              </w:rPr>
              <w:lastRenderedPageBreak/>
              <w:t>en oraciones y textos las categorías gramaticales.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p>
        </w:tc>
      </w:tr>
    </w:tbl>
    <w:p w:rsidR="00BD0B1E" w:rsidRPr="00211B0B" w:rsidRDefault="00BD0B1E" w:rsidP="009B02E3">
      <w:pPr>
        <w:spacing w:line="360" w:lineRule="auto"/>
        <w:rPr>
          <w:rFonts w:ascii="Times New Roman" w:hAnsi="Times New Roman" w:cs="Times New Roman"/>
        </w:rPr>
      </w:pPr>
    </w:p>
    <w:p w:rsidR="009B02E3" w:rsidRPr="00211B0B" w:rsidRDefault="009B02E3" w:rsidP="009B02E3">
      <w:pPr>
        <w:spacing w:after="0" w:line="360" w:lineRule="auto"/>
        <w:rPr>
          <w:rFonts w:ascii="Times New Roman" w:hAnsi="Times New Roman" w:cs="Times New Roman"/>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3</w:t>
      </w:r>
    </w:p>
    <w:tbl>
      <w:tblPr>
        <w:tblStyle w:val="Tablaconcuadrcula"/>
        <w:tblW w:w="5000" w:type="pct"/>
        <w:tblLook w:val="04A0" w:firstRow="1" w:lastRow="0" w:firstColumn="1" w:lastColumn="0" w:noHBand="0" w:noVBand="1"/>
      </w:tblPr>
      <w:tblGrid>
        <w:gridCol w:w="1131"/>
        <w:gridCol w:w="1242"/>
        <w:gridCol w:w="1973"/>
        <w:gridCol w:w="1317"/>
        <w:gridCol w:w="1057"/>
        <w:gridCol w:w="1353"/>
        <w:gridCol w:w="1214"/>
        <w:gridCol w:w="901"/>
        <w:gridCol w:w="1265"/>
        <w:gridCol w:w="1317"/>
        <w:gridCol w:w="1510"/>
        <w:gridCol w:w="1335"/>
      </w:tblGrid>
      <w:tr w:rsidR="00BD0B1E" w:rsidRPr="00211B0B" w:rsidTr="00BD0B1E">
        <w:trPr>
          <w:trHeight w:val="547"/>
        </w:trPr>
        <w:tc>
          <w:tcPr>
            <w:tcW w:w="2184"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537"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708"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57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225"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39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EJE </w:t>
            </w:r>
            <w:r w:rsidRPr="00211B0B">
              <w:rPr>
                <w:rFonts w:ascii="Times New Roman" w:hAnsi="Times New Roman" w:cs="Times New Roman"/>
              </w:rPr>
              <w:lastRenderedPageBreak/>
              <w:t>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55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PREGUNTA </w:t>
            </w:r>
            <w:r w:rsidRPr="00211B0B">
              <w:rPr>
                <w:rFonts w:ascii="Times New Roman" w:hAnsi="Times New Roman" w:cs="Times New Roman"/>
              </w:rPr>
              <w:lastRenderedPageBreak/>
              <w:t>PROBLEMATIZADORA</w:t>
            </w:r>
          </w:p>
        </w:tc>
        <w:tc>
          <w:tcPr>
            <w:tcW w:w="56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AMBITO </w:t>
            </w:r>
            <w:r w:rsidRPr="00211B0B">
              <w:rPr>
                <w:rFonts w:ascii="Times New Roman" w:hAnsi="Times New Roman" w:cs="Times New Roman"/>
              </w:rPr>
              <w:lastRenderedPageBreak/>
              <w:t>CONCEPTUAL</w:t>
            </w:r>
          </w:p>
        </w:tc>
        <w:tc>
          <w:tcPr>
            <w:tcW w:w="439"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UNIDA</w:t>
            </w:r>
            <w:r w:rsidRPr="00211B0B">
              <w:rPr>
                <w:rFonts w:ascii="Times New Roman" w:hAnsi="Times New Roman" w:cs="Times New Roman"/>
              </w:rPr>
              <w:lastRenderedPageBreak/>
              <w:t>D</w:t>
            </w:r>
          </w:p>
        </w:tc>
        <w:tc>
          <w:tcPr>
            <w:tcW w:w="537" w:type="pct"/>
            <w:vMerge/>
            <w:vAlign w:val="center"/>
          </w:tcPr>
          <w:p w:rsidR="00BD0B1E" w:rsidRPr="00211B0B" w:rsidRDefault="00BD0B1E" w:rsidP="009B02E3">
            <w:pPr>
              <w:spacing w:line="360" w:lineRule="auto"/>
              <w:jc w:val="center"/>
              <w:rPr>
                <w:rFonts w:ascii="Times New Roman" w:hAnsi="Times New Roman" w:cs="Times New Roman"/>
              </w:rPr>
            </w:pPr>
          </w:p>
        </w:tc>
        <w:tc>
          <w:tcPr>
            <w:tcW w:w="39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29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293"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41"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CIUDADA</w:t>
            </w:r>
            <w:r w:rsidRPr="00211B0B">
              <w:rPr>
                <w:rFonts w:ascii="Times New Roman" w:hAnsi="Times New Roman" w:cs="Times New Roman"/>
              </w:rPr>
              <w:lastRenderedPageBreak/>
              <w:t>NAS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Y LABORALES</w:t>
            </w:r>
          </w:p>
        </w:tc>
        <w:tc>
          <w:tcPr>
            <w:tcW w:w="39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ESTRATEGI</w:t>
            </w:r>
            <w:r w:rsidRPr="00211B0B">
              <w:rPr>
                <w:rFonts w:ascii="Times New Roman" w:hAnsi="Times New Roman" w:cs="Times New Roman"/>
              </w:rPr>
              <w:lastRenderedPageBreak/>
              <w:t>AS</w:t>
            </w:r>
          </w:p>
        </w:tc>
        <w:tc>
          <w:tcPr>
            <w:tcW w:w="57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ESTRATE</w:t>
            </w:r>
            <w:r w:rsidRPr="00211B0B">
              <w:rPr>
                <w:rFonts w:ascii="Times New Roman" w:hAnsi="Times New Roman" w:cs="Times New Roman"/>
              </w:rPr>
              <w:lastRenderedPageBreak/>
              <w:t>GIAS DE EVALUACION</w:t>
            </w:r>
          </w:p>
        </w:tc>
      </w:tr>
      <w:tr w:rsidR="00BD0B1E" w:rsidRPr="00211B0B" w:rsidTr="00BD0B1E">
        <w:tc>
          <w:tcPr>
            <w:tcW w:w="225"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Humanidades lengua castellana</w:t>
            </w:r>
          </w:p>
        </w:tc>
        <w:tc>
          <w:tcPr>
            <w:tcW w:w="398" w:type="pct"/>
          </w:tcPr>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 xml:space="preserve">.Comprendo textos literarios para propiciar el desarrollo de mi capacidad creativa y lúdica.    Organizo mis ideas para producir un texto oral, teniendo </w:t>
            </w:r>
            <w:r w:rsidRPr="00211B0B">
              <w:rPr>
                <w:rFonts w:cs="Times New Roman"/>
                <w:sz w:val="22"/>
                <w:szCs w:val="22"/>
              </w:rPr>
              <w:lastRenderedPageBreak/>
              <w:t>encuenta  mi realidad y mis propias experiencias.</w:t>
            </w:r>
          </w:p>
          <w:p w:rsidR="00BD0B1E" w:rsidRPr="00211B0B" w:rsidRDefault="00BD0B1E" w:rsidP="009B02E3">
            <w:pPr>
              <w:pStyle w:val="Standard"/>
              <w:spacing w:line="360" w:lineRule="auto"/>
              <w:rPr>
                <w:rFonts w:cs="Times New Roman"/>
                <w:sz w:val="22"/>
                <w:szCs w:val="22"/>
              </w:rPr>
            </w:pPr>
            <w:r w:rsidRPr="00211B0B">
              <w:rPr>
                <w:rFonts w:cs="Times New Roman"/>
                <w:sz w:val="22"/>
                <w:szCs w:val="22"/>
              </w:rPr>
              <w:t>Elijo un tema para producir un texto escrito, teniendo encuenta propósitos, características, aspectos gramaticales.</w:t>
            </w:r>
          </w:p>
        </w:tc>
        <w:tc>
          <w:tcPr>
            <w:tcW w:w="553"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¿De qué manera desarrolla el estudiante sus sentidos y comprende  la información que circula a través de algunos sistemas de comunicación?</w:t>
            </w:r>
          </w:p>
          <w:p w:rsidR="00BD0B1E" w:rsidRPr="00211B0B" w:rsidRDefault="00BD0B1E" w:rsidP="009B02E3">
            <w:pPr>
              <w:spacing w:line="360" w:lineRule="auto"/>
              <w:jc w:val="both"/>
              <w:rPr>
                <w:rFonts w:ascii="Times New Roman" w:hAnsi="Times New Roman" w:cs="Times New Roman"/>
              </w:rPr>
            </w:pPr>
          </w:p>
        </w:tc>
        <w:tc>
          <w:tcPr>
            <w:tcW w:w="569" w:type="pct"/>
          </w:tcPr>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Elementos del cuento.</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Oratoria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Campo</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 semántico. Familia de palabras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Analogías</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Aumentativos y diminutivos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Categorías gramaticales. Sustantivo</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Adjetivo</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Pronombres.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PLAN LECTOR.</w:t>
            </w:r>
          </w:p>
        </w:tc>
        <w:tc>
          <w:tcPr>
            <w:tcW w:w="439"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Expongo mis ideas.</w:t>
            </w:r>
          </w:p>
          <w:p w:rsidR="00BD0B1E" w:rsidRPr="00211B0B" w:rsidRDefault="00BD0B1E" w:rsidP="009B02E3">
            <w:pPr>
              <w:spacing w:line="360" w:lineRule="auto"/>
              <w:jc w:val="center"/>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 xml:space="preserve">  Conozco algunos aspectos semánticos y gramaticales de la lengua castellana.</w:t>
            </w:r>
          </w:p>
        </w:tc>
        <w:tc>
          <w:tcPr>
            <w:tcW w:w="537"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.Reconoce las categorías gramaticales en frases y las utiliza al escribir un texto.</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Organiza y expresa en forma oral  sus ideas, argumentándolas con </w:t>
            </w:r>
            <w:r w:rsidRPr="00211B0B">
              <w:rPr>
                <w:rFonts w:ascii="Times New Roman" w:hAnsi="Times New Roman" w:cs="Times New Roman"/>
              </w:rPr>
              <w:lastRenderedPageBreak/>
              <w:t xml:space="preserve">coherencia. </w:t>
            </w:r>
          </w:p>
        </w:tc>
        <w:tc>
          <w:tcPr>
            <w:tcW w:w="390"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Comunicativa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Interpretativa.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Propositiva        Argumentativa</w:t>
            </w:r>
          </w:p>
        </w:tc>
        <w:tc>
          <w:tcPr>
            <w:tcW w:w="293"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Hago conjeturas para responder preguntas</w:t>
            </w:r>
          </w:p>
        </w:tc>
        <w:tc>
          <w:tcPr>
            <w:tcW w:w="293" w:type="pct"/>
          </w:tcPr>
          <w:p w:rsidR="00BD0B1E" w:rsidRPr="00211B0B" w:rsidRDefault="00BD0B1E" w:rsidP="009B02E3">
            <w:pPr>
              <w:autoSpaceDE w:val="0"/>
              <w:autoSpaceDN w:val="0"/>
              <w:adjustRightInd w:val="0"/>
              <w:spacing w:line="360" w:lineRule="auto"/>
              <w:rPr>
                <w:rFonts w:ascii="Times New Roman" w:hAnsi="Times New Roman" w:cs="Times New Roman"/>
                <w:color w:val="000000" w:themeColor="text1"/>
              </w:rPr>
            </w:pPr>
            <w:r w:rsidRPr="00211B0B">
              <w:rPr>
                <w:rFonts w:ascii="Times New Roman" w:hAnsi="Times New Roman" w:cs="Times New Roman"/>
                <w:color w:val="000000" w:themeColor="text1"/>
              </w:rPr>
              <w:t>Resuelvo y formulo problemas en situaciones aditivas de</w:t>
            </w:r>
          </w:p>
          <w:p w:rsidR="00BD0B1E" w:rsidRPr="00211B0B" w:rsidRDefault="00BD0B1E" w:rsidP="009B02E3">
            <w:pPr>
              <w:autoSpaceDE w:val="0"/>
              <w:autoSpaceDN w:val="0"/>
              <w:adjustRightInd w:val="0"/>
              <w:spacing w:line="360" w:lineRule="auto"/>
              <w:rPr>
                <w:rFonts w:ascii="Times New Roman" w:hAnsi="Times New Roman" w:cs="Times New Roman"/>
                <w:color w:val="000000" w:themeColor="text1"/>
              </w:rPr>
            </w:pPr>
            <w:r w:rsidRPr="00211B0B">
              <w:rPr>
                <w:rFonts w:ascii="Times New Roman" w:hAnsi="Times New Roman" w:cs="Times New Roman"/>
                <w:color w:val="000000" w:themeColor="text1"/>
              </w:rPr>
              <w:t>composición y de transformación.</w:t>
            </w:r>
          </w:p>
          <w:p w:rsidR="00BD0B1E" w:rsidRPr="00211B0B" w:rsidRDefault="00BD0B1E" w:rsidP="009B02E3">
            <w:pPr>
              <w:autoSpaceDE w:val="0"/>
              <w:autoSpaceDN w:val="0"/>
              <w:adjustRightInd w:val="0"/>
              <w:spacing w:line="360" w:lineRule="auto"/>
              <w:rPr>
                <w:rFonts w:ascii="Times New Roman" w:hAnsi="Times New Roman" w:cs="Times New Roman"/>
                <w:color w:val="000000" w:themeColor="text1"/>
              </w:rPr>
            </w:pPr>
            <w:r w:rsidRPr="00211B0B">
              <w:rPr>
                <w:rFonts w:ascii="Times New Roman" w:hAnsi="Times New Roman" w:cs="Times New Roman"/>
                <w:color w:val="000000" w:themeColor="text1"/>
              </w:rPr>
              <w:t xml:space="preserve">• Resuelvo y formulo problemas en situaciones de </w:t>
            </w:r>
            <w:r w:rsidRPr="00211B0B">
              <w:rPr>
                <w:rFonts w:ascii="Times New Roman" w:hAnsi="Times New Roman" w:cs="Times New Roman"/>
                <w:color w:val="000000" w:themeColor="text1"/>
              </w:rPr>
              <w:lastRenderedPageBreak/>
              <w:t>variación</w:t>
            </w:r>
          </w:p>
          <w:p w:rsidR="00BD0B1E" w:rsidRPr="00211B0B" w:rsidRDefault="00BD0B1E" w:rsidP="009B02E3">
            <w:pPr>
              <w:autoSpaceDE w:val="0"/>
              <w:autoSpaceDN w:val="0"/>
              <w:adjustRightInd w:val="0"/>
              <w:spacing w:line="360" w:lineRule="auto"/>
              <w:rPr>
                <w:rFonts w:ascii="Times New Roman" w:hAnsi="Times New Roman" w:cs="Times New Roman"/>
                <w:color w:val="000000" w:themeColor="text1"/>
              </w:rPr>
            </w:pPr>
            <w:r w:rsidRPr="00211B0B">
              <w:rPr>
                <w:rFonts w:ascii="Times New Roman" w:hAnsi="Times New Roman" w:cs="Times New Roman"/>
                <w:color w:val="000000" w:themeColor="text1"/>
              </w:rPr>
              <w:t>proporcional.</w:t>
            </w:r>
          </w:p>
          <w:p w:rsidR="00BD0B1E" w:rsidRPr="00211B0B" w:rsidRDefault="00BD0B1E" w:rsidP="009B02E3">
            <w:pPr>
              <w:spacing w:line="360" w:lineRule="auto"/>
              <w:jc w:val="center"/>
              <w:rPr>
                <w:rFonts w:ascii="Times New Roman" w:hAnsi="Times New Roman" w:cs="Times New Roman"/>
                <w:color w:val="000000" w:themeColor="text1"/>
              </w:rPr>
            </w:pPr>
            <w:r w:rsidRPr="00211B0B">
              <w:rPr>
                <w:rFonts w:ascii="Times New Roman" w:hAnsi="Times New Roman" w:cs="Times New Roman"/>
                <w:color w:val="000000" w:themeColor="text1"/>
              </w:rPr>
              <w:t>• Uso diversas estrategias de cálculo (especialmente cálculo</w:t>
            </w:r>
          </w:p>
        </w:tc>
        <w:tc>
          <w:tcPr>
            <w:tcW w:w="341"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Desarrolla la expresión oral y escrita a partir de la investigación</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Invento nuevas formas de hacer cosas cotidianas.</w:t>
            </w:r>
          </w:p>
        </w:tc>
        <w:tc>
          <w:tcPr>
            <w:tcW w:w="390" w:type="pct"/>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Presentación de imágenes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Para trabajar familia de palabras, aumentativos, diminutivos, sustantivo,adjetivo. Observar videos.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Hablar de una temática a sus compañer.</w:t>
            </w:r>
          </w:p>
        </w:tc>
        <w:tc>
          <w:tcPr>
            <w:tcW w:w="572"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Diferencia sustantivos, adjetivos, </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Completa familias de palabras, analogías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pronombres.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Dado un cuento escrito. Identifica los elementos de éste.</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Selecciona </w:t>
            </w:r>
            <w:r w:rsidRPr="00211B0B">
              <w:rPr>
                <w:rFonts w:ascii="Times New Roman" w:hAnsi="Times New Roman" w:cs="Times New Roman"/>
              </w:rPr>
              <w:lastRenderedPageBreak/>
              <w:t>las palabras y expresiones indicadas para escribir un texto</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Darle imágenes para completar analogías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.Oralmente habla de un tema ante sus compañeros.</w:t>
            </w:r>
          </w:p>
        </w:tc>
      </w:tr>
    </w:tbl>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jc w:val="center"/>
        <w:rPr>
          <w:rFonts w:ascii="Times New Roman" w:hAnsi="Times New Roman" w:cs="Times New Roman"/>
          <w:b/>
        </w:rPr>
      </w:pPr>
      <w:r w:rsidRPr="00211B0B">
        <w:rPr>
          <w:rFonts w:ascii="Times New Roman" w:hAnsi="Times New Roman" w:cs="Times New Roman"/>
        </w:rPr>
        <w:lastRenderedPageBreak/>
        <w:t xml:space="preserve"> </w:t>
      </w:r>
      <w:r w:rsidRPr="00211B0B">
        <w:rPr>
          <w:rFonts w:ascii="Times New Roman" w:hAnsi="Times New Roman" w:cs="Times New Roman"/>
        </w:rPr>
        <w:br w:type="page"/>
      </w: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lastRenderedPageBreak/>
        <w:t>PERIODO: 4</w:t>
      </w:r>
    </w:p>
    <w:tbl>
      <w:tblPr>
        <w:tblStyle w:val="Tablaconcuadrcula"/>
        <w:tblW w:w="5000" w:type="pct"/>
        <w:tblLook w:val="04A0" w:firstRow="1" w:lastRow="0" w:firstColumn="1" w:lastColumn="0" w:noHBand="0" w:noVBand="1"/>
      </w:tblPr>
      <w:tblGrid>
        <w:gridCol w:w="974"/>
        <w:gridCol w:w="1099"/>
        <w:gridCol w:w="1587"/>
        <w:gridCol w:w="3918"/>
        <w:gridCol w:w="778"/>
        <w:gridCol w:w="1067"/>
        <w:gridCol w:w="995"/>
        <w:gridCol w:w="836"/>
        <w:gridCol w:w="1092"/>
        <w:gridCol w:w="1074"/>
        <w:gridCol w:w="1089"/>
        <w:gridCol w:w="1106"/>
      </w:tblGrid>
      <w:tr w:rsidR="00BD0B1E" w:rsidRPr="00211B0B" w:rsidTr="00BD0B1E">
        <w:trPr>
          <w:trHeight w:val="547"/>
        </w:trPr>
        <w:tc>
          <w:tcPr>
            <w:tcW w:w="2735"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335" w:type="pct"/>
            <w:vMerge w:val="restar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575" w:type="pct"/>
            <w:gridSpan w:val="5"/>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35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32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44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26"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127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26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335" w:type="pct"/>
            <w:vMerge/>
            <w:vAlign w:val="center"/>
          </w:tcPr>
          <w:p w:rsidR="00BD0B1E" w:rsidRPr="00211B0B" w:rsidRDefault="00BD0B1E" w:rsidP="009B02E3">
            <w:pPr>
              <w:spacing w:line="360" w:lineRule="auto"/>
              <w:jc w:val="center"/>
              <w:rPr>
                <w:rFonts w:ascii="Times New Roman" w:hAnsi="Times New Roman" w:cs="Times New Roman"/>
              </w:rPr>
            </w:pPr>
          </w:p>
        </w:tc>
        <w:tc>
          <w:tcPr>
            <w:tcW w:w="320"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28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332"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31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CIUDADANAS</w:t>
            </w:r>
          </w:p>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Y LABORALES</w:t>
            </w:r>
          </w:p>
        </w:tc>
        <w:tc>
          <w:tcPr>
            <w:tcW w:w="318"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354" w:type="pct"/>
            <w:vAlign w:val="center"/>
          </w:tcPr>
          <w:p w:rsidR="00BD0B1E" w:rsidRPr="00211B0B" w:rsidRDefault="00BD0B1E"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322"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Humanidades- Lengua castellana</w:t>
            </w:r>
          </w:p>
        </w:tc>
        <w:tc>
          <w:tcPr>
            <w:tcW w:w="448" w:type="pct"/>
          </w:tcPr>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Produzco  textos  escritos que responden a diversas necesidades comunicativas.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Reconoce algunas caracteristicas de los textos narrativos.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Establece en los textos literarios una relación de correspondencia, personajes, acciones y los </w:t>
            </w:r>
            <w:r w:rsidRPr="00211B0B">
              <w:rPr>
                <w:rFonts w:ascii="Times New Roman" w:hAnsi="Times New Roman" w:cs="Times New Roman"/>
              </w:rPr>
              <w:lastRenderedPageBreak/>
              <w:t>contextos en que se encuentran.</w:t>
            </w:r>
          </w:p>
          <w:p w:rsidR="00BD0B1E" w:rsidRPr="00211B0B" w:rsidRDefault="00BD0B1E" w:rsidP="009B02E3">
            <w:pPr>
              <w:spacing w:line="360" w:lineRule="auto"/>
              <w:rPr>
                <w:rFonts w:ascii="Times New Roman" w:hAnsi="Times New Roman" w:cs="Times New Roman"/>
              </w:rPr>
            </w:pPr>
          </w:p>
        </w:tc>
        <w:tc>
          <w:tcPr>
            <w:tcW w:w="426"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¿Cómo   fortalecer la comprensión lectora en los estudiantes?</w:t>
            </w:r>
          </w:p>
          <w:p w:rsidR="00BD0B1E" w:rsidRPr="00211B0B" w:rsidRDefault="00BD0B1E" w:rsidP="009B02E3">
            <w:pPr>
              <w:spacing w:line="360" w:lineRule="auto"/>
              <w:rPr>
                <w:rFonts w:ascii="Times New Roman" w:hAnsi="Times New Roman" w:cs="Times New Roman"/>
              </w:rPr>
            </w:pPr>
          </w:p>
        </w:tc>
        <w:tc>
          <w:tcPr>
            <w:tcW w:w="1278"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Producción y comprensión de textos.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El párrafo</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Ideas principales y secundarias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El verbo</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La descripción</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Figuras literarias.cronogragrafia,topografia,simil,etopeya,retrato,prosopografia.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La instrucción</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Manuales,recetas y fórmulas.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 PLAN LECTOR</w:t>
            </w:r>
          </w:p>
        </w:tc>
        <w:tc>
          <w:tcPr>
            <w:tcW w:w="262"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Produzco pequeños textos.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La estructura </w:t>
            </w:r>
            <w:r w:rsidRPr="00211B0B">
              <w:rPr>
                <w:rFonts w:ascii="Times New Roman" w:hAnsi="Times New Roman" w:cs="Times New Roman"/>
              </w:rPr>
              <w:lastRenderedPageBreak/>
              <w:t>del párrafo.</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Figuras literarias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Conozco otras estructuras en los escritos.</w:t>
            </w:r>
          </w:p>
        </w:tc>
        <w:tc>
          <w:tcPr>
            <w:tcW w:w="335" w:type="pct"/>
          </w:tcPr>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Escribe textos literarios coherentes, atendiendo  a las características de la situación </w:t>
            </w:r>
            <w:r w:rsidRPr="00211B0B">
              <w:rPr>
                <w:rFonts w:ascii="Times New Roman" w:hAnsi="Times New Roman" w:cs="Times New Roman"/>
              </w:rPr>
              <w:lastRenderedPageBreak/>
              <w:t>comunicativa…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 </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Identifica las figuras literarias en frases y párrafos.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w:t>
            </w:r>
          </w:p>
        </w:tc>
        <w:tc>
          <w:tcPr>
            <w:tcW w:w="320"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Comunicativa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Interpretativa.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Propositiva.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Argumentativa</w:t>
            </w:r>
          </w:p>
        </w:tc>
        <w:tc>
          <w:tcPr>
            <w:tcW w:w="288"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Propongo y verifico necesidades de los seres vivos.</w:t>
            </w:r>
          </w:p>
        </w:tc>
        <w:tc>
          <w:tcPr>
            <w:tcW w:w="332" w:type="pct"/>
          </w:tcPr>
          <w:p w:rsidR="00BD0B1E" w:rsidRPr="00211B0B" w:rsidRDefault="00BD0B1E" w:rsidP="009B02E3">
            <w:pPr>
              <w:autoSpaceDE w:val="0"/>
              <w:autoSpaceDN w:val="0"/>
              <w:adjustRightInd w:val="0"/>
              <w:spacing w:line="360" w:lineRule="auto"/>
              <w:rPr>
                <w:rFonts w:ascii="Times New Roman" w:hAnsi="Times New Roman" w:cs="Times New Roman"/>
                <w:color w:val="000000" w:themeColor="text1"/>
              </w:rPr>
            </w:pPr>
            <w:r w:rsidRPr="00211B0B">
              <w:rPr>
                <w:rFonts w:ascii="Times New Roman" w:hAnsi="Times New Roman" w:cs="Times New Roman"/>
                <w:color w:val="000000" w:themeColor="text1"/>
              </w:rPr>
              <w:t>Realizo construcciones y diseños utilizando cuerpos y fi -</w:t>
            </w:r>
          </w:p>
          <w:p w:rsidR="00BD0B1E" w:rsidRPr="00211B0B" w:rsidRDefault="00BD0B1E" w:rsidP="009B02E3">
            <w:pPr>
              <w:autoSpaceDE w:val="0"/>
              <w:autoSpaceDN w:val="0"/>
              <w:adjustRightInd w:val="0"/>
              <w:spacing w:line="360" w:lineRule="auto"/>
              <w:rPr>
                <w:rFonts w:ascii="Times New Roman" w:hAnsi="Times New Roman" w:cs="Times New Roman"/>
                <w:color w:val="000000" w:themeColor="text1"/>
              </w:rPr>
            </w:pPr>
            <w:r w:rsidRPr="00211B0B">
              <w:rPr>
                <w:rFonts w:ascii="Times New Roman" w:hAnsi="Times New Roman" w:cs="Times New Roman"/>
                <w:color w:val="000000" w:themeColor="text1"/>
              </w:rPr>
              <w:t xml:space="preserve">guras geométricas tridimensionales y </w:t>
            </w:r>
            <w:r w:rsidRPr="00211B0B">
              <w:rPr>
                <w:rFonts w:ascii="Times New Roman" w:hAnsi="Times New Roman" w:cs="Times New Roman"/>
                <w:color w:val="000000" w:themeColor="text1"/>
              </w:rPr>
              <w:lastRenderedPageBreak/>
              <w:t>dibujos o fi guras</w:t>
            </w:r>
          </w:p>
          <w:p w:rsidR="00BD0B1E" w:rsidRPr="00211B0B" w:rsidRDefault="00BD0B1E" w:rsidP="009B02E3">
            <w:pPr>
              <w:autoSpaceDE w:val="0"/>
              <w:autoSpaceDN w:val="0"/>
              <w:adjustRightInd w:val="0"/>
              <w:spacing w:line="360" w:lineRule="auto"/>
              <w:rPr>
                <w:rFonts w:ascii="Times New Roman" w:hAnsi="Times New Roman" w:cs="Times New Roman"/>
                <w:color w:val="000000" w:themeColor="text1"/>
              </w:rPr>
            </w:pPr>
            <w:r w:rsidRPr="00211B0B">
              <w:rPr>
                <w:rFonts w:ascii="Times New Roman" w:hAnsi="Times New Roman" w:cs="Times New Roman"/>
                <w:color w:val="000000" w:themeColor="text1"/>
              </w:rPr>
              <w:t>geométricas bidimensionales.</w:t>
            </w:r>
          </w:p>
          <w:p w:rsidR="00BD0B1E" w:rsidRPr="00211B0B" w:rsidRDefault="00BD0B1E"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color w:val="000000" w:themeColor="text1"/>
              </w:rPr>
              <w:t xml:space="preserve">• Desarrollo habilidades para relacionar dirección, </w:t>
            </w:r>
            <w:r w:rsidRPr="00211B0B">
              <w:rPr>
                <w:rFonts w:ascii="Times New Roman" w:hAnsi="Times New Roman" w:cs="Times New Roman"/>
              </w:rPr>
              <w:t>distancia</w:t>
            </w:r>
          </w:p>
          <w:p w:rsidR="00BD0B1E" w:rsidRPr="00211B0B" w:rsidRDefault="00BD0B1E"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y posición en el espacio.</w:t>
            </w:r>
          </w:p>
          <w:p w:rsidR="00BD0B1E" w:rsidRPr="00211B0B" w:rsidRDefault="00BD0B1E" w:rsidP="009B02E3">
            <w:pPr>
              <w:spacing w:line="360" w:lineRule="auto"/>
              <w:rPr>
                <w:rFonts w:ascii="Times New Roman" w:hAnsi="Times New Roman" w:cs="Times New Roman"/>
              </w:rPr>
            </w:pPr>
          </w:p>
        </w:tc>
        <w:tc>
          <w:tcPr>
            <w:tcW w:w="318"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Utiliza correctamente la entonación en las  diferentes formas del lenguaje.</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Escucho la información, opinión y argumentos de otros sobre una situación dada.</w:t>
            </w:r>
          </w:p>
        </w:tc>
        <w:tc>
          <w:tcPr>
            <w:tcW w:w="318"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Dinámicas grupales para trabajar las figuras literarias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Presentar ejemplos de estructura</w:t>
            </w:r>
            <w:r w:rsidRPr="00211B0B">
              <w:rPr>
                <w:rFonts w:ascii="Times New Roman" w:hAnsi="Times New Roman" w:cs="Times New Roman"/>
              </w:rPr>
              <w:lastRenderedPageBreak/>
              <w:t>s de párrafos para sacar ideas principales y secundarias y aprender a construirlos.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Intetercambiar textos de recetas, fórmulas, instruccio</w:t>
            </w:r>
            <w:r w:rsidRPr="00211B0B">
              <w:rPr>
                <w:rFonts w:ascii="Times New Roman" w:hAnsi="Times New Roman" w:cs="Times New Roman"/>
              </w:rPr>
              <w:lastRenderedPageBreak/>
              <w:t>nes, avisos.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Practicar ejercicios escritos de éstos.</w:t>
            </w:r>
          </w:p>
          <w:p w:rsidR="00BD0B1E" w:rsidRPr="00211B0B" w:rsidRDefault="00BD0B1E" w:rsidP="009B02E3">
            <w:pPr>
              <w:spacing w:line="360" w:lineRule="auto"/>
              <w:rPr>
                <w:rFonts w:ascii="Times New Roman" w:hAnsi="Times New Roman" w:cs="Times New Roman"/>
              </w:rPr>
            </w:pPr>
          </w:p>
        </w:tc>
        <w:tc>
          <w:tcPr>
            <w:tcW w:w="354"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Dar cuenta de  los mensajes que tienen los distintos textos.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Reconocer ideas principales y </w:t>
            </w:r>
            <w:r w:rsidRPr="00211B0B">
              <w:rPr>
                <w:rFonts w:ascii="Times New Roman" w:hAnsi="Times New Roman" w:cs="Times New Roman"/>
              </w:rPr>
              <w:lastRenderedPageBreak/>
              <w:t>secundarias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Reconoce las figuras literarias.Analiza los contenido y estructuras de distintos mensajes y textos.</w:t>
            </w:r>
          </w:p>
          <w:p w:rsidR="00BD0B1E" w:rsidRPr="00211B0B" w:rsidRDefault="00BD0B1E" w:rsidP="009B02E3">
            <w:pPr>
              <w:spacing w:line="360" w:lineRule="auto"/>
              <w:rPr>
                <w:rFonts w:ascii="Times New Roman" w:hAnsi="Times New Roman" w:cs="Times New Roman"/>
              </w:rPr>
            </w:pPr>
          </w:p>
        </w:tc>
      </w:tr>
    </w:tbl>
    <w:p w:rsidR="00211B0B" w:rsidRPr="00211B0B" w:rsidRDefault="00211B0B" w:rsidP="00211B0B">
      <w:pPr>
        <w:spacing w:line="360" w:lineRule="auto"/>
        <w:rPr>
          <w:rFonts w:ascii="Times New Roman" w:hAnsi="Times New Roman" w:cs="Times New Roman"/>
        </w:rPr>
      </w:pPr>
    </w:p>
    <w:p w:rsidR="00211B0B" w:rsidRPr="00211B0B" w:rsidRDefault="00211B0B" w:rsidP="00211B0B">
      <w:pPr>
        <w:spacing w:line="360" w:lineRule="auto"/>
        <w:rPr>
          <w:rFonts w:ascii="Times New Roman" w:hAnsi="Times New Roman" w:cs="Times New Roman"/>
        </w:rPr>
      </w:pPr>
    </w:p>
    <w:p w:rsidR="00211B0B" w:rsidRPr="00211B0B" w:rsidRDefault="00211B0B" w:rsidP="00211B0B">
      <w:pPr>
        <w:spacing w:line="360" w:lineRule="auto"/>
        <w:rPr>
          <w:rFonts w:ascii="Times New Roman" w:hAnsi="Times New Roman" w:cs="Times New Roman"/>
        </w:rPr>
      </w:pPr>
    </w:p>
    <w:p w:rsidR="00211B0B" w:rsidRPr="00211B0B" w:rsidRDefault="00211B0B" w:rsidP="00211B0B">
      <w:pPr>
        <w:spacing w:line="360" w:lineRule="auto"/>
        <w:rPr>
          <w:rFonts w:ascii="Times New Roman" w:hAnsi="Times New Roman" w:cs="Times New Roman"/>
        </w:rPr>
      </w:pPr>
    </w:p>
    <w:p w:rsidR="00211B0B" w:rsidRPr="00211B0B" w:rsidRDefault="00211B0B" w:rsidP="00211B0B">
      <w:pPr>
        <w:spacing w:line="360" w:lineRule="auto"/>
        <w:rPr>
          <w:rFonts w:ascii="Times New Roman" w:hAnsi="Times New Roman" w:cs="Times New Roman"/>
        </w:rPr>
      </w:pPr>
    </w:p>
    <w:p w:rsidR="00211B0B" w:rsidRPr="00211B0B" w:rsidRDefault="00211B0B" w:rsidP="00211B0B">
      <w:pPr>
        <w:spacing w:line="360" w:lineRule="auto"/>
        <w:rPr>
          <w:rFonts w:ascii="Times New Roman" w:hAnsi="Times New Roman" w:cs="Times New Roman"/>
        </w:rPr>
      </w:pPr>
    </w:p>
    <w:p w:rsidR="00211B0B" w:rsidRPr="00211B0B" w:rsidRDefault="00211B0B" w:rsidP="00211B0B">
      <w:pPr>
        <w:spacing w:line="360" w:lineRule="auto"/>
        <w:rPr>
          <w:rFonts w:ascii="Times New Roman" w:hAnsi="Times New Roman" w:cs="Times New Roman"/>
        </w:rPr>
      </w:pPr>
    </w:p>
    <w:p w:rsidR="00211B0B" w:rsidRPr="00211B0B" w:rsidRDefault="00211B0B" w:rsidP="00211B0B">
      <w:pPr>
        <w:spacing w:line="360" w:lineRule="auto"/>
        <w:rPr>
          <w:rFonts w:ascii="Times New Roman" w:hAnsi="Times New Roman" w:cs="Times New Roman"/>
        </w:rPr>
      </w:pPr>
    </w:p>
    <w:p w:rsidR="00BD0B1E" w:rsidRPr="00211B0B" w:rsidRDefault="00BD0B1E" w:rsidP="00211B0B">
      <w:pPr>
        <w:spacing w:line="360" w:lineRule="auto"/>
        <w:jc w:val="center"/>
        <w:rPr>
          <w:rFonts w:ascii="Times New Roman" w:hAnsi="Times New Roman" w:cs="Times New Roman"/>
          <w:b/>
        </w:rPr>
      </w:pPr>
      <w:r w:rsidRPr="00211B0B">
        <w:rPr>
          <w:rFonts w:ascii="Times New Roman" w:hAnsi="Times New Roman" w:cs="Times New Roman"/>
          <w:b/>
        </w:rPr>
        <w:t>GRADO 4°</w:t>
      </w:r>
    </w:p>
    <w:p w:rsidR="00BD0B1E" w:rsidRPr="00211B0B" w:rsidRDefault="00BD0B1E" w:rsidP="009B02E3">
      <w:pPr>
        <w:spacing w:after="0" w:line="360" w:lineRule="auto"/>
        <w:jc w:val="center"/>
        <w:rPr>
          <w:rFonts w:ascii="Times New Roman" w:hAnsi="Times New Roman" w:cs="Times New Roman"/>
          <w:b/>
        </w:rPr>
      </w:pPr>
    </w:p>
    <w:p w:rsidR="00BD0B1E" w:rsidRPr="00211B0B" w:rsidRDefault="00BD0B1E" w:rsidP="009B02E3">
      <w:pPr>
        <w:spacing w:after="0" w:line="360" w:lineRule="auto"/>
        <w:jc w:val="center"/>
        <w:rPr>
          <w:rFonts w:ascii="Times New Roman" w:hAnsi="Times New Roman" w:cs="Times New Roman"/>
          <w:b/>
        </w:rPr>
      </w:pPr>
    </w:p>
    <w:p w:rsidR="00BD0B1E" w:rsidRPr="00211B0B" w:rsidRDefault="00BD0B1E" w:rsidP="009B02E3">
      <w:pPr>
        <w:spacing w:after="0" w:line="360" w:lineRule="auto"/>
        <w:rPr>
          <w:rFonts w:ascii="Times New Roman" w:hAnsi="Times New Roman" w:cs="Times New Roman"/>
        </w:rPr>
      </w:pPr>
      <w:r w:rsidRPr="00211B0B">
        <w:rPr>
          <w:rFonts w:ascii="Times New Roman" w:hAnsi="Times New Roman" w:cs="Times New Roman"/>
        </w:rPr>
        <w:t>PERIODO: 1</w:t>
      </w:r>
    </w:p>
    <w:tbl>
      <w:tblPr>
        <w:tblStyle w:val="Tablaconcuadrcula"/>
        <w:tblW w:w="5000" w:type="pct"/>
        <w:tblLook w:val="04A0" w:firstRow="1" w:lastRow="0" w:firstColumn="1" w:lastColumn="0" w:noHBand="0" w:noVBand="1"/>
      </w:tblPr>
      <w:tblGrid>
        <w:gridCol w:w="1343"/>
        <w:gridCol w:w="1149"/>
        <w:gridCol w:w="1812"/>
        <w:gridCol w:w="1216"/>
        <w:gridCol w:w="930"/>
        <w:gridCol w:w="1190"/>
        <w:gridCol w:w="1208"/>
        <w:gridCol w:w="1030"/>
        <w:gridCol w:w="838"/>
        <w:gridCol w:w="1111"/>
        <w:gridCol w:w="1324"/>
        <w:gridCol w:w="1232"/>
        <w:gridCol w:w="1232"/>
      </w:tblGrid>
      <w:tr w:rsidR="00BD0B1E" w:rsidRPr="00211B0B" w:rsidTr="00BD0B1E">
        <w:trPr>
          <w:trHeight w:val="547"/>
        </w:trPr>
        <w:tc>
          <w:tcPr>
            <w:tcW w:w="2082" w:type="pct"/>
            <w:gridSpan w:val="5"/>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ESTRUCTURA CONCEPTUAL</w:t>
            </w:r>
          </w:p>
        </w:tc>
        <w:tc>
          <w:tcPr>
            <w:tcW w:w="379" w:type="pct"/>
          </w:tcPr>
          <w:p w:rsidR="00BD0B1E" w:rsidRPr="00211B0B" w:rsidRDefault="00BD0B1E" w:rsidP="009B02E3">
            <w:pPr>
              <w:spacing w:line="360" w:lineRule="auto"/>
              <w:rPr>
                <w:rFonts w:ascii="Times New Roman" w:hAnsi="Times New Roman" w:cs="Times New Roman"/>
              </w:rPr>
            </w:pPr>
          </w:p>
        </w:tc>
        <w:tc>
          <w:tcPr>
            <w:tcW w:w="384" w:type="pct"/>
            <w:vMerge w:val="restar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DESEMPEÑOS</w:t>
            </w:r>
          </w:p>
        </w:tc>
        <w:tc>
          <w:tcPr>
            <w:tcW w:w="1762" w:type="pct"/>
            <w:gridSpan w:val="5"/>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COMPETENCIAS</w:t>
            </w:r>
          </w:p>
        </w:tc>
        <w:tc>
          <w:tcPr>
            <w:tcW w:w="392"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EVALUACION</w:t>
            </w:r>
          </w:p>
        </w:tc>
      </w:tr>
      <w:tr w:rsidR="00BD0B1E" w:rsidRPr="00211B0B" w:rsidTr="00BD0B1E">
        <w:tc>
          <w:tcPr>
            <w:tcW w:w="426"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AREA</w:t>
            </w:r>
          </w:p>
        </w:tc>
        <w:tc>
          <w:tcPr>
            <w:tcW w:w="365"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EJE GENERADOR</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(ESTANDAR)</w:t>
            </w:r>
          </w:p>
        </w:tc>
        <w:tc>
          <w:tcPr>
            <w:tcW w:w="576"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PREGUNTA PROBLEMATIZADORA</w:t>
            </w:r>
          </w:p>
        </w:tc>
        <w:tc>
          <w:tcPr>
            <w:tcW w:w="419"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AMBITO CONCEPTUAL</w:t>
            </w:r>
          </w:p>
        </w:tc>
        <w:tc>
          <w:tcPr>
            <w:tcW w:w="296"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UNIDAD</w:t>
            </w:r>
          </w:p>
        </w:tc>
        <w:tc>
          <w:tcPr>
            <w:tcW w:w="379"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D.B.A</w:t>
            </w:r>
          </w:p>
        </w:tc>
        <w:tc>
          <w:tcPr>
            <w:tcW w:w="384" w:type="pct"/>
            <w:vMerge/>
            <w:vAlign w:val="center"/>
          </w:tcPr>
          <w:p w:rsidR="00BD0B1E" w:rsidRPr="00211B0B" w:rsidRDefault="00BD0B1E" w:rsidP="009B02E3">
            <w:pPr>
              <w:spacing w:line="360" w:lineRule="auto"/>
              <w:rPr>
                <w:rFonts w:ascii="Times New Roman" w:hAnsi="Times New Roman" w:cs="Times New Roman"/>
              </w:rPr>
            </w:pPr>
          </w:p>
        </w:tc>
        <w:tc>
          <w:tcPr>
            <w:tcW w:w="328"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COM</w:t>
            </w:r>
          </w:p>
        </w:tc>
        <w:tc>
          <w:tcPr>
            <w:tcW w:w="267"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CIEN</w:t>
            </w:r>
          </w:p>
        </w:tc>
        <w:tc>
          <w:tcPr>
            <w:tcW w:w="353"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MAT</w:t>
            </w:r>
          </w:p>
        </w:tc>
        <w:tc>
          <w:tcPr>
            <w:tcW w:w="421"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CIUDADANAS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Y LABORALES</w:t>
            </w:r>
          </w:p>
        </w:tc>
        <w:tc>
          <w:tcPr>
            <w:tcW w:w="392"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ESTRATEGIAS</w:t>
            </w:r>
          </w:p>
        </w:tc>
        <w:tc>
          <w:tcPr>
            <w:tcW w:w="392" w:type="pct"/>
            <w:vAlign w:val="center"/>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ESTRATEGIAS DE EVALUACION</w:t>
            </w:r>
          </w:p>
        </w:tc>
      </w:tr>
      <w:tr w:rsidR="00BD0B1E" w:rsidRPr="00211B0B" w:rsidTr="00BD0B1E">
        <w:tc>
          <w:tcPr>
            <w:tcW w:w="426"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HUMANIDADES LENGUA CASTELLANA</w:t>
            </w:r>
          </w:p>
        </w:tc>
        <w:tc>
          <w:tcPr>
            <w:tcW w:w="365"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Establece  relaciones  lógicas entre las construcciones textuales que produce y su Valor en los </w:t>
            </w:r>
            <w:r w:rsidRPr="00211B0B">
              <w:rPr>
                <w:rFonts w:ascii="Times New Roman" w:hAnsi="Times New Roman" w:cs="Times New Roman"/>
              </w:rPr>
              <w:lastRenderedPageBreak/>
              <w:t>actos comunicativos.</w:t>
            </w:r>
          </w:p>
        </w:tc>
        <w:tc>
          <w:tcPr>
            <w:tcW w:w="576"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¿De qué manera el género narrativo desarrolla competencias y habilidades comunicativas en los estudiantes?</w:t>
            </w:r>
          </w:p>
          <w:p w:rsidR="00BD0B1E" w:rsidRPr="00211B0B" w:rsidRDefault="00BD0B1E" w:rsidP="009B02E3">
            <w:pPr>
              <w:spacing w:line="360" w:lineRule="auto"/>
              <w:rPr>
                <w:rFonts w:ascii="Times New Roman" w:hAnsi="Times New Roman" w:cs="Times New Roman"/>
              </w:rPr>
            </w:pPr>
          </w:p>
        </w:tc>
        <w:tc>
          <w:tcPr>
            <w:tcW w:w="419" w:type="pct"/>
          </w:tcPr>
          <w:p w:rsidR="00BD0B1E" w:rsidRPr="00211B0B" w:rsidRDefault="00BD0B1E" w:rsidP="009B02E3">
            <w:pPr>
              <w:pStyle w:val="Prrafodelista"/>
              <w:spacing w:line="360" w:lineRule="auto"/>
              <w:ind w:left="0"/>
              <w:rPr>
                <w:sz w:val="22"/>
                <w:szCs w:val="22"/>
              </w:rPr>
            </w:pPr>
            <w:r w:rsidRPr="00211B0B">
              <w:rPr>
                <w:sz w:val="22"/>
                <w:szCs w:val="22"/>
              </w:rPr>
              <w:t>-La narración. (Estructura de una narración,</w:t>
            </w:r>
          </w:p>
          <w:p w:rsidR="00BD0B1E" w:rsidRPr="00211B0B" w:rsidRDefault="00BD0B1E" w:rsidP="009B02E3">
            <w:pPr>
              <w:pStyle w:val="Prrafodelista"/>
              <w:spacing w:line="360" w:lineRule="auto"/>
              <w:ind w:left="284"/>
              <w:rPr>
                <w:sz w:val="22"/>
                <w:szCs w:val="22"/>
              </w:rPr>
            </w:pPr>
            <w:r w:rsidRPr="00211B0B">
              <w:rPr>
                <w:sz w:val="22"/>
                <w:szCs w:val="22"/>
              </w:rPr>
              <w:t>Elementos de la narración.</w:t>
            </w:r>
          </w:p>
          <w:p w:rsidR="00BD0B1E" w:rsidRPr="00211B0B" w:rsidRDefault="00BD0B1E" w:rsidP="009B02E3">
            <w:pPr>
              <w:pStyle w:val="Prrafodelista"/>
              <w:spacing w:line="360" w:lineRule="auto"/>
              <w:ind w:left="284"/>
              <w:rPr>
                <w:sz w:val="22"/>
                <w:szCs w:val="22"/>
              </w:rPr>
            </w:pPr>
            <w:r w:rsidRPr="00211B0B">
              <w:rPr>
                <w:sz w:val="22"/>
                <w:szCs w:val="22"/>
              </w:rPr>
              <w:t xml:space="preserve">Clases </w:t>
            </w:r>
            <w:r w:rsidRPr="00211B0B">
              <w:rPr>
                <w:sz w:val="22"/>
                <w:szCs w:val="22"/>
              </w:rPr>
              <w:lastRenderedPageBreak/>
              <w:t>de narración.</w:t>
            </w:r>
          </w:p>
          <w:p w:rsidR="00BD0B1E" w:rsidRPr="00211B0B" w:rsidRDefault="00BD0B1E" w:rsidP="009B02E3">
            <w:pPr>
              <w:pStyle w:val="Prrafodelista"/>
              <w:spacing w:line="360" w:lineRule="auto"/>
              <w:ind w:left="284"/>
              <w:rPr>
                <w:sz w:val="22"/>
                <w:szCs w:val="22"/>
              </w:rPr>
            </w:pPr>
            <w:r w:rsidRPr="00211B0B">
              <w:rPr>
                <w:sz w:val="22"/>
                <w:szCs w:val="22"/>
              </w:rPr>
              <w:t>Análisis y creación de narraciones.)</w:t>
            </w:r>
          </w:p>
          <w:p w:rsidR="00BD0B1E" w:rsidRPr="00211B0B" w:rsidRDefault="00BD0B1E" w:rsidP="001E3EE4">
            <w:pPr>
              <w:pStyle w:val="Prrafodelista"/>
              <w:numPr>
                <w:ilvl w:val="0"/>
                <w:numId w:val="11"/>
              </w:numPr>
              <w:spacing w:line="360" w:lineRule="auto"/>
              <w:ind w:left="284"/>
              <w:rPr>
                <w:sz w:val="22"/>
                <w:szCs w:val="22"/>
              </w:rPr>
            </w:pPr>
            <w:r w:rsidRPr="00211B0B">
              <w:rPr>
                <w:sz w:val="22"/>
                <w:szCs w:val="22"/>
              </w:rPr>
              <w:t>Las palabras:(</w:t>
            </w:r>
            <w:r w:rsidRPr="00211B0B">
              <w:rPr>
                <w:b/>
                <w:sz w:val="22"/>
                <w:szCs w:val="22"/>
              </w:rPr>
              <w:t>Los artículos,</w:t>
            </w:r>
            <w:r w:rsidRPr="00211B0B">
              <w:rPr>
                <w:sz w:val="22"/>
                <w:szCs w:val="22"/>
              </w:rPr>
              <w:t xml:space="preserve">  </w:t>
            </w:r>
            <w:r w:rsidRPr="00211B0B">
              <w:rPr>
                <w:b/>
                <w:sz w:val="22"/>
                <w:szCs w:val="22"/>
              </w:rPr>
              <w:t>El sustantivo</w:t>
            </w:r>
            <w:r w:rsidRPr="00211B0B">
              <w:rPr>
                <w:sz w:val="22"/>
                <w:szCs w:val="22"/>
              </w:rPr>
              <w:t xml:space="preserve">. (Género y número del </w:t>
            </w:r>
            <w:r w:rsidRPr="00211B0B">
              <w:rPr>
                <w:sz w:val="22"/>
                <w:szCs w:val="22"/>
              </w:rPr>
              <w:lastRenderedPageBreak/>
              <w:t>sustantivo.</w:t>
            </w:r>
          </w:p>
          <w:p w:rsidR="00BD0B1E" w:rsidRPr="00211B0B" w:rsidRDefault="00BD0B1E" w:rsidP="009B02E3">
            <w:pPr>
              <w:pStyle w:val="Prrafodelista"/>
              <w:spacing w:line="360" w:lineRule="auto"/>
              <w:ind w:left="284"/>
              <w:rPr>
                <w:sz w:val="22"/>
                <w:szCs w:val="22"/>
              </w:rPr>
            </w:pPr>
            <w:r w:rsidRPr="00211B0B">
              <w:rPr>
                <w:sz w:val="22"/>
                <w:szCs w:val="22"/>
              </w:rPr>
              <w:t>Clases de sustantivos (propios y comunes))</w:t>
            </w:r>
          </w:p>
          <w:p w:rsidR="00BD0B1E" w:rsidRPr="00211B0B" w:rsidRDefault="00BD0B1E" w:rsidP="009B02E3">
            <w:pPr>
              <w:pStyle w:val="Prrafodelista"/>
              <w:spacing w:line="360" w:lineRule="auto"/>
              <w:ind w:left="284"/>
              <w:rPr>
                <w:sz w:val="22"/>
                <w:szCs w:val="22"/>
              </w:rPr>
            </w:pPr>
            <w:r w:rsidRPr="00211B0B">
              <w:rPr>
                <w:b/>
                <w:sz w:val="22"/>
                <w:szCs w:val="22"/>
              </w:rPr>
              <w:t>Los adjetivos.</w:t>
            </w:r>
          </w:p>
          <w:p w:rsidR="00BD0B1E" w:rsidRPr="00211B0B" w:rsidRDefault="00BD0B1E" w:rsidP="001E3EE4">
            <w:pPr>
              <w:pStyle w:val="Prrafodelista"/>
              <w:numPr>
                <w:ilvl w:val="0"/>
                <w:numId w:val="11"/>
              </w:numPr>
              <w:spacing w:line="360" w:lineRule="auto"/>
              <w:ind w:left="284"/>
              <w:rPr>
                <w:sz w:val="22"/>
                <w:szCs w:val="22"/>
              </w:rPr>
            </w:pPr>
            <w:r w:rsidRPr="00211B0B">
              <w:rPr>
                <w:sz w:val="22"/>
                <w:szCs w:val="22"/>
              </w:rPr>
              <w:t>La comunicación y formas de comuni</w:t>
            </w:r>
            <w:r w:rsidRPr="00211B0B">
              <w:rPr>
                <w:sz w:val="22"/>
                <w:szCs w:val="22"/>
              </w:rPr>
              <w:lastRenderedPageBreak/>
              <w:t xml:space="preserve">cación. </w:t>
            </w:r>
          </w:p>
          <w:p w:rsidR="00BD0B1E" w:rsidRPr="00211B0B" w:rsidRDefault="00BD0B1E" w:rsidP="001E3EE4">
            <w:pPr>
              <w:pStyle w:val="Prrafodelista"/>
              <w:numPr>
                <w:ilvl w:val="0"/>
                <w:numId w:val="11"/>
              </w:numPr>
              <w:spacing w:line="360" w:lineRule="auto"/>
              <w:ind w:left="284"/>
              <w:rPr>
                <w:sz w:val="22"/>
                <w:szCs w:val="22"/>
              </w:rPr>
            </w:pPr>
            <w:r w:rsidRPr="00211B0B">
              <w:rPr>
                <w:sz w:val="22"/>
                <w:szCs w:val="22"/>
              </w:rPr>
              <w:t>Uso de la m antes de p y b.</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Obra literaria “Tortuguita se perdió”</w:t>
            </w:r>
          </w:p>
        </w:tc>
        <w:tc>
          <w:tcPr>
            <w:tcW w:w="296" w:type="pct"/>
          </w:tcPr>
          <w:p w:rsidR="00BD0B1E" w:rsidRPr="00211B0B" w:rsidRDefault="00BD0B1E" w:rsidP="009B02E3">
            <w:pPr>
              <w:pStyle w:val="Prrafodelista"/>
              <w:spacing w:line="360" w:lineRule="auto"/>
              <w:ind w:left="0"/>
              <w:jc w:val="both"/>
              <w:rPr>
                <w:sz w:val="22"/>
                <w:szCs w:val="22"/>
              </w:rPr>
            </w:pPr>
            <w:r w:rsidRPr="00211B0B">
              <w:rPr>
                <w:sz w:val="22"/>
                <w:szCs w:val="22"/>
              </w:rPr>
              <w:lastRenderedPageBreak/>
              <w:t>El maravilloso mundo de las palabras</w:t>
            </w:r>
          </w:p>
        </w:tc>
        <w:tc>
          <w:tcPr>
            <w:tcW w:w="379" w:type="pct"/>
          </w:tcPr>
          <w:p w:rsidR="00BD0B1E" w:rsidRPr="00211B0B" w:rsidRDefault="00BD0B1E" w:rsidP="009B02E3">
            <w:pPr>
              <w:pStyle w:val="Prrafodelista"/>
              <w:spacing w:line="360" w:lineRule="auto"/>
              <w:ind w:left="0"/>
              <w:rPr>
                <w:sz w:val="22"/>
                <w:szCs w:val="22"/>
              </w:rPr>
            </w:pPr>
            <w:r w:rsidRPr="00211B0B">
              <w:rPr>
                <w:sz w:val="22"/>
                <w:szCs w:val="22"/>
              </w:rPr>
              <w:t>.Analiza la información presentada por los diferentes medios de comunicación con los cuales interactúa.</w:t>
            </w:r>
          </w:p>
          <w:p w:rsidR="00BD0B1E" w:rsidRPr="00211B0B" w:rsidRDefault="00BD0B1E" w:rsidP="009B02E3">
            <w:pPr>
              <w:pStyle w:val="Prrafodelista"/>
              <w:spacing w:line="360" w:lineRule="auto"/>
              <w:ind w:left="0"/>
              <w:rPr>
                <w:sz w:val="22"/>
                <w:szCs w:val="22"/>
              </w:rPr>
            </w:pPr>
          </w:p>
          <w:p w:rsidR="00BD0B1E" w:rsidRPr="00211B0B" w:rsidRDefault="00BD0B1E" w:rsidP="009B02E3">
            <w:pPr>
              <w:pStyle w:val="Prrafodelista"/>
              <w:spacing w:line="360" w:lineRule="auto"/>
              <w:ind w:left="0"/>
              <w:rPr>
                <w:sz w:val="22"/>
                <w:szCs w:val="22"/>
              </w:rPr>
            </w:pPr>
            <w:r w:rsidRPr="00211B0B">
              <w:rPr>
                <w:sz w:val="22"/>
                <w:szCs w:val="22"/>
              </w:rPr>
              <w:t>Escribe textos a partir de información dispuesta en imágenes, fotografías, manifestaciones artísticas o conversaciones cotidianas.</w:t>
            </w:r>
          </w:p>
        </w:tc>
        <w:tc>
          <w:tcPr>
            <w:tcW w:w="384" w:type="pct"/>
          </w:tcPr>
          <w:p w:rsidR="00BD0B1E" w:rsidRPr="00211B0B" w:rsidRDefault="00BD0B1E" w:rsidP="009B02E3">
            <w:pPr>
              <w:pStyle w:val="Prrafodelista"/>
              <w:spacing w:line="360" w:lineRule="auto"/>
              <w:ind w:left="0"/>
              <w:rPr>
                <w:sz w:val="22"/>
                <w:szCs w:val="22"/>
              </w:rPr>
            </w:pPr>
            <w:r w:rsidRPr="00211B0B">
              <w:rPr>
                <w:sz w:val="22"/>
                <w:szCs w:val="22"/>
              </w:rPr>
              <w:lastRenderedPageBreak/>
              <w:t>-Lee y analiza diversas narraciones  reconociendo su estructura y la clase a la que pertenece.</w:t>
            </w:r>
          </w:p>
          <w:p w:rsidR="00BD0B1E" w:rsidRPr="00211B0B" w:rsidRDefault="00BD0B1E" w:rsidP="009B02E3">
            <w:pPr>
              <w:pStyle w:val="Prrafodelista"/>
              <w:spacing w:line="360" w:lineRule="auto"/>
              <w:ind w:left="0"/>
              <w:rPr>
                <w:sz w:val="22"/>
                <w:szCs w:val="22"/>
              </w:rPr>
            </w:pPr>
          </w:p>
          <w:p w:rsidR="00BD0B1E" w:rsidRPr="00211B0B" w:rsidRDefault="00BD0B1E" w:rsidP="009B02E3">
            <w:pPr>
              <w:pStyle w:val="Prrafodelista"/>
              <w:spacing w:line="360" w:lineRule="auto"/>
              <w:ind w:left="0"/>
              <w:rPr>
                <w:sz w:val="22"/>
                <w:szCs w:val="22"/>
              </w:rPr>
            </w:pPr>
            <w:r w:rsidRPr="00211B0B">
              <w:rPr>
                <w:sz w:val="22"/>
                <w:szCs w:val="22"/>
              </w:rPr>
              <w:t>-Identifica en una oración los sustantivos reconociendo su género y numero.</w:t>
            </w:r>
          </w:p>
          <w:p w:rsidR="00BD0B1E" w:rsidRPr="00211B0B" w:rsidRDefault="00BD0B1E" w:rsidP="009B02E3">
            <w:pPr>
              <w:pStyle w:val="Prrafodelista"/>
              <w:spacing w:line="360" w:lineRule="auto"/>
              <w:ind w:left="284"/>
              <w:rPr>
                <w:sz w:val="22"/>
                <w:szCs w:val="22"/>
              </w:rPr>
            </w:pPr>
          </w:p>
          <w:p w:rsidR="00BD0B1E" w:rsidRPr="00211B0B" w:rsidRDefault="00BD0B1E" w:rsidP="009B02E3">
            <w:pPr>
              <w:pStyle w:val="Prrafodelista"/>
              <w:spacing w:line="360" w:lineRule="auto"/>
              <w:ind w:left="0"/>
              <w:rPr>
                <w:sz w:val="22"/>
                <w:szCs w:val="22"/>
              </w:rPr>
            </w:pPr>
            <w:r w:rsidRPr="00211B0B">
              <w:rPr>
                <w:sz w:val="22"/>
                <w:szCs w:val="22"/>
              </w:rPr>
              <w:t xml:space="preserve">-Demuestra interés por lograr procesos comunicativos a partir del conocimiento de sus </w:t>
            </w:r>
            <w:r w:rsidRPr="00211B0B">
              <w:rPr>
                <w:sz w:val="22"/>
                <w:szCs w:val="22"/>
              </w:rPr>
              <w:lastRenderedPageBreak/>
              <w:t xml:space="preserve">distintos aspectos. </w:t>
            </w:r>
          </w:p>
          <w:p w:rsidR="00BD0B1E" w:rsidRPr="00211B0B" w:rsidRDefault="00BD0B1E" w:rsidP="009B02E3">
            <w:pPr>
              <w:pStyle w:val="Prrafodelista"/>
              <w:spacing w:line="360" w:lineRule="auto"/>
              <w:rPr>
                <w:sz w:val="22"/>
                <w:szCs w:val="22"/>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-Produce textos narrativos aplicando reglas ortográficas y siguiendo pautas enseñadas</w:t>
            </w:r>
          </w:p>
        </w:tc>
        <w:tc>
          <w:tcPr>
            <w:tcW w:w="328" w:type="pct"/>
          </w:tcPr>
          <w:p w:rsidR="00BD0B1E" w:rsidRPr="00211B0B" w:rsidRDefault="00BD0B1E" w:rsidP="009B02E3">
            <w:pPr>
              <w:pStyle w:val="Prrafodelista"/>
              <w:spacing w:line="360" w:lineRule="auto"/>
              <w:ind w:left="0"/>
              <w:rPr>
                <w:sz w:val="22"/>
                <w:szCs w:val="22"/>
              </w:rPr>
            </w:pPr>
            <w:r w:rsidRPr="00211B0B">
              <w:rPr>
                <w:sz w:val="22"/>
                <w:szCs w:val="22"/>
              </w:rPr>
              <w:lastRenderedPageBreak/>
              <w:t>Literaria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Interpretativa</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Gramatical</w:t>
            </w:r>
          </w:p>
        </w:tc>
        <w:tc>
          <w:tcPr>
            <w:tcW w:w="267"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Propongo respuestas a mis preguntas y las comparo con las de </w:t>
            </w:r>
            <w:r w:rsidRPr="00211B0B">
              <w:rPr>
                <w:rFonts w:ascii="Times New Roman" w:hAnsi="Times New Roman" w:cs="Times New Roman"/>
              </w:rPr>
              <w:lastRenderedPageBreak/>
              <w:t>otras personas</w:t>
            </w:r>
          </w:p>
          <w:p w:rsidR="00BD0B1E" w:rsidRPr="00211B0B" w:rsidRDefault="00BD0B1E" w:rsidP="009B02E3">
            <w:pPr>
              <w:spacing w:line="360" w:lineRule="auto"/>
              <w:rPr>
                <w:rFonts w:ascii="Times New Roman" w:hAnsi="Times New Roman" w:cs="Times New Roman"/>
              </w:rPr>
            </w:pPr>
          </w:p>
        </w:tc>
        <w:tc>
          <w:tcPr>
            <w:tcW w:w="353" w:type="pct"/>
          </w:tcPr>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lastRenderedPageBreak/>
              <w:t>Registro mis observaciones, datos y resultados de manera organizada y</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rigurosa </w:t>
            </w:r>
            <w:r w:rsidRPr="00211B0B">
              <w:rPr>
                <w:rFonts w:ascii="Times New Roman" w:hAnsi="Times New Roman" w:cs="Times New Roman"/>
              </w:rPr>
              <w:lastRenderedPageBreak/>
              <w:t>(sin alteraciones), en forma escrita y utilizando esquemas, gráficos y</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tablas.</w:t>
            </w:r>
          </w:p>
        </w:tc>
        <w:tc>
          <w:tcPr>
            <w:tcW w:w="421" w:type="pct"/>
          </w:tcPr>
          <w:p w:rsidR="00BD0B1E" w:rsidRPr="00211B0B" w:rsidRDefault="00BD0B1E" w:rsidP="009B02E3">
            <w:pPr>
              <w:pStyle w:val="Prrafodelista"/>
              <w:spacing w:line="360" w:lineRule="auto"/>
              <w:ind w:left="0"/>
              <w:rPr>
                <w:sz w:val="22"/>
                <w:szCs w:val="22"/>
              </w:rPr>
            </w:pPr>
            <w:r w:rsidRPr="00211B0B">
              <w:rPr>
                <w:sz w:val="22"/>
                <w:szCs w:val="22"/>
                <w:u w:val="single"/>
              </w:rPr>
              <w:lastRenderedPageBreak/>
              <w:t>Permite</w:t>
            </w:r>
            <w:r w:rsidRPr="00211B0B">
              <w:rPr>
                <w:sz w:val="22"/>
                <w:szCs w:val="22"/>
              </w:rPr>
              <w:t xml:space="preserve"> a otros dar sus aportes e ideas</w:t>
            </w:r>
          </w:p>
          <w:p w:rsidR="00BD0B1E" w:rsidRPr="00211B0B" w:rsidRDefault="00BD0B1E" w:rsidP="009B02E3">
            <w:pPr>
              <w:pStyle w:val="Prrafodelista"/>
              <w:spacing w:line="360" w:lineRule="auto"/>
              <w:ind w:left="0"/>
              <w:rPr>
                <w:sz w:val="22"/>
                <w:szCs w:val="22"/>
              </w:rPr>
            </w:pPr>
          </w:p>
          <w:p w:rsidR="00BD0B1E" w:rsidRPr="00211B0B" w:rsidRDefault="00BD0B1E" w:rsidP="009B02E3">
            <w:pPr>
              <w:pStyle w:val="Prrafodelista"/>
              <w:spacing w:line="360" w:lineRule="auto"/>
              <w:ind w:left="0"/>
              <w:rPr>
                <w:sz w:val="22"/>
                <w:szCs w:val="22"/>
              </w:rPr>
            </w:pPr>
            <w:r w:rsidRPr="00211B0B">
              <w:rPr>
                <w:sz w:val="22"/>
                <w:szCs w:val="22"/>
                <w:u w:val="single"/>
              </w:rPr>
              <w:t>Trabaja</w:t>
            </w:r>
            <w:r w:rsidRPr="00211B0B">
              <w:rPr>
                <w:sz w:val="22"/>
                <w:szCs w:val="22"/>
              </w:rPr>
              <w:t xml:space="preserve"> constructivamente en equipo.</w:t>
            </w:r>
          </w:p>
          <w:p w:rsidR="00BD0B1E" w:rsidRPr="00211B0B" w:rsidRDefault="00BD0B1E" w:rsidP="009B02E3">
            <w:pPr>
              <w:pStyle w:val="Prrafodelista"/>
              <w:spacing w:line="360" w:lineRule="auto"/>
              <w:ind w:left="0"/>
              <w:rPr>
                <w:sz w:val="22"/>
                <w:szCs w:val="22"/>
              </w:rPr>
            </w:pPr>
          </w:p>
          <w:p w:rsidR="00BD0B1E" w:rsidRPr="00211B0B" w:rsidRDefault="00BD0B1E" w:rsidP="009B02E3">
            <w:pPr>
              <w:pStyle w:val="Prrafodelista"/>
              <w:spacing w:line="360" w:lineRule="auto"/>
              <w:ind w:left="0"/>
              <w:rPr>
                <w:sz w:val="22"/>
                <w:szCs w:val="22"/>
              </w:rPr>
            </w:pPr>
            <w:r w:rsidRPr="00211B0B">
              <w:rPr>
                <w:sz w:val="22"/>
                <w:szCs w:val="22"/>
                <w:u w:val="single"/>
              </w:rPr>
              <w:t>Expresa sus</w:t>
            </w:r>
            <w:r w:rsidRPr="00211B0B">
              <w:rPr>
                <w:sz w:val="22"/>
                <w:szCs w:val="22"/>
              </w:rPr>
              <w:t xml:space="preserve"> </w:t>
            </w:r>
            <w:r w:rsidRPr="00211B0B">
              <w:rPr>
                <w:sz w:val="22"/>
                <w:szCs w:val="22"/>
              </w:rPr>
              <w:lastRenderedPageBreak/>
              <w:t>propios intereses y motivaciones.</w:t>
            </w:r>
          </w:p>
          <w:p w:rsidR="00BD0B1E" w:rsidRPr="00211B0B" w:rsidRDefault="00BD0B1E" w:rsidP="009B02E3">
            <w:pPr>
              <w:pStyle w:val="Prrafodelista"/>
              <w:spacing w:line="360" w:lineRule="auto"/>
              <w:ind w:left="0"/>
              <w:rPr>
                <w:sz w:val="22"/>
                <w:szCs w:val="22"/>
              </w:rPr>
            </w:pPr>
          </w:p>
          <w:p w:rsidR="00BD0B1E" w:rsidRPr="00211B0B" w:rsidRDefault="00BD0B1E" w:rsidP="009B02E3">
            <w:pPr>
              <w:pStyle w:val="Prrafodelista"/>
              <w:spacing w:line="360" w:lineRule="auto"/>
              <w:ind w:left="0"/>
              <w:rPr>
                <w:sz w:val="22"/>
                <w:szCs w:val="22"/>
              </w:rPr>
            </w:pPr>
            <w:r w:rsidRPr="00211B0B">
              <w:rPr>
                <w:sz w:val="22"/>
                <w:szCs w:val="22"/>
                <w:u w:val="single"/>
              </w:rPr>
              <w:t>Selecciona</w:t>
            </w:r>
            <w:r w:rsidRPr="00211B0B">
              <w:rPr>
                <w:sz w:val="22"/>
                <w:szCs w:val="22"/>
              </w:rPr>
              <w:t xml:space="preserve"> los materiales  que requiero para el desarrollo de una tarea o acción.</w:t>
            </w:r>
          </w:p>
          <w:p w:rsidR="00BD0B1E" w:rsidRPr="00211B0B" w:rsidRDefault="00BD0B1E" w:rsidP="009B02E3">
            <w:pPr>
              <w:spacing w:line="360" w:lineRule="auto"/>
              <w:rPr>
                <w:rFonts w:ascii="Times New Roman" w:hAnsi="Times New Roman" w:cs="Times New Roman"/>
              </w:rPr>
            </w:pPr>
          </w:p>
        </w:tc>
        <w:tc>
          <w:tcPr>
            <w:tcW w:w="392" w:type="pct"/>
          </w:tcPr>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lastRenderedPageBreak/>
              <w:t>Conversación acerca de la lectura</w:t>
            </w: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Lectura de mitos, cuentos, leyendas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Explicación de los </w:t>
            </w:r>
            <w:r w:rsidRPr="00211B0B">
              <w:rPr>
                <w:rFonts w:ascii="Times New Roman" w:hAnsi="Times New Roman" w:cs="Times New Roman"/>
              </w:rPr>
              <w:lastRenderedPageBreak/>
              <w:t xml:space="preserve">conceptos de la puntuación. </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Frases, clases de párrafos, comprensión de lectura</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Escritura de párrafos.</w:t>
            </w:r>
          </w:p>
          <w:p w:rsidR="00BD0B1E" w:rsidRPr="00211B0B" w:rsidRDefault="00BD0B1E" w:rsidP="009B02E3">
            <w:pPr>
              <w:autoSpaceDE w:val="0"/>
              <w:autoSpaceDN w:val="0"/>
              <w:adjustRightInd w:val="0"/>
              <w:spacing w:line="360" w:lineRule="auto"/>
              <w:rPr>
                <w:rFonts w:ascii="Times New Roman" w:hAnsi="Times New Roman" w:cs="Times New Roman"/>
              </w:rPr>
            </w:pPr>
          </w:p>
          <w:p w:rsidR="00BD0B1E" w:rsidRPr="00211B0B" w:rsidRDefault="00BD0B1E"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Clases teórico-prácticas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Producción </w:t>
            </w:r>
            <w:r w:rsidRPr="00211B0B">
              <w:rPr>
                <w:rFonts w:ascii="Times New Roman" w:hAnsi="Times New Roman" w:cs="Times New Roman"/>
              </w:rPr>
              <w:lastRenderedPageBreak/>
              <w:t>textual</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Dibujo y explicación de diferentes señales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Clasificación de las señales de acuerdo a su función </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 xml:space="preserve">Invención de historieta </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Dramatizaciones con </w:t>
            </w:r>
            <w:r w:rsidRPr="00211B0B">
              <w:rPr>
                <w:rFonts w:ascii="Times New Roman" w:hAnsi="Times New Roman" w:cs="Times New Roman"/>
              </w:rPr>
              <w:lastRenderedPageBreak/>
              <w:t>diferentes situaciones comunicativas</w:t>
            </w:r>
          </w:p>
        </w:tc>
        <w:tc>
          <w:tcPr>
            <w:tcW w:w="392" w:type="pct"/>
          </w:tcPr>
          <w:p w:rsidR="00BD0B1E" w:rsidRPr="00211B0B" w:rsidRDefault="00BD0B1E"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lastRenderedPageBreak/>
              <w:t>Actividades de comprensión</w:t>
            </w:r>
          </w:p>
          <w:p w:rsidR="00BD0B1E" w:rsidRPr="00211B0B" w:rsidRDefault="00BD0B1E"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Lectora.</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Aprendizaje cooperativo</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 xml:space="preserve">. </w:t>
            </w:r>
            <w:r w:rsidRPr="00211B0B">
              <w:rPr>
                <w:rFonts w:ascii="Times New Roman" w:hAnsi="Times New Roman" w:cs="Times New Roman"/>
              </w:rPr>
              <w:lastRenderedPageBreak/>
              <w:t xml:space="preserve">Autoevaluación </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Observación</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Realiza talleres.</w:t>
            </w: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p>
          <w:p w:rsidR="00BD0B1E" w:rsidRPr="00211B0B" w:rsidRDefault="00BD0B1E" w:rsidP="009B02E3">
            <w:pPr>
              <w:spacing w:line="360" w:lineRule="auto"/>
              <w:jc w:val="both"/>
              <w:rPr>
                <w:rFonts w:ascii="Times New Roman" w:hAnsi="Times New Roman" w:cs="Times New Roman"/>
              </w:rPr>
            </w:pPr>
            <w:r w:rsidRPr="00211B0B">
              <w:rPr>
                <w:rFonts w:ascii="Times New Roman" w:hAnsi="Times New Roman" w:cs="Times New Roman"/>
              </w:rPr>
              <w:t>Ordena párrafos.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Resuelve talleres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Autoevaluación.</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Observación.</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Pruebas escritas.</w:t>
            </w: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t>Cuestionarios.</w:t>
            </w: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tc>
      </w:tr>
    </w:tbl>
    <w:p w:rsidR="00BD0B1E" w:rsidRPr="00211B0B" w:rsidRDefault="00BD0B1E"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r w:rsidRPr="00211B0B">
        <w:rPr>
          <w:rFonts w:ascii="Times New Roman" w:hAnsi="Times New Roman" w:cs="Times New Roman"/>
        </w:rPr>
        <w:t>PERIODO: 2</w:t>
      </w:r>
    </w:p>
    <w:tbl>
      <w:tblPr>
        <w:tblStyle w:val="Tablaconcuadrcula"/>
        <w:tblW w:w="5000" w:type="pct"/>
        <w:tblLook w:val="04A0" w:firstRow="1" w:lastRow="0" w:firstColumn="1" w:lastColumn="0" w:noHBand="0" w:noVBand="1"/>
      </w:tblPr>
      <w:tblGrid>
        <w:gridCol w:w="892"/>
        <w:gridCol w:w="1140"/>
        <w:gridCol w:w="1798"/>
        <w:gridCol w:w="1389"/>
        <w:gridCol w:w="915"/>
        <w:gridCol w:w="1090"/>
        <w:gridCol w:w="1199"/>
        <w:gridCol w:w="1115"/>
        <w:gridCol w:w="1210"/>
        <w:gridCol w:w="1214"/>
        <w:gridCol w:w="1207"/>
        <w:gridCol w:w="1223"/>
        <w:gridCol w:w="1223"/>
      </w:tblGrid>
      <w:tr w:rsidR="006B34E4" w:rsidRPr="00211B0B" w:rsidTr="006B34E4">
        <w:trPr>
          <w:trHeight w:val="547"/>
        </w:trPr>
        <w:tc>
          <w:tcPr>
            <w:tcW w:w="1814"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704" w:type="pct"/>
          </w:tcPr>
          <w:p w:rsidR="006B34E4" w:rsidRPr="00211B0B" w:rsidRDefault="006B34E4" w:rsidP="009B02E3">
            <w:pPr>
              <w:spacing w:line="360" w:lineRule="auto"/>
              <w:jc w:val="center"/>
              <w:rPr>
                <w:rFonts w:ascii="Times New Roman" w:hAnsi="Times New Roman" w:cs="Times New Roman"/>
              </w:rPr>
            </w:pPr>
          </w:p>
        </w:tc>
        <w:tc>
          <w:tcPr>
            <w:tcW w:w="259" w:type="pct"/>
            <w:vMerge w:val="restar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741"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81"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164"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31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(ESTAN</w:t>
            </w:r>
            <w:r w:rsidRPr="00211B0B">
              <w:rPr>
                <w:rFonts w:ascii="Times New Roman" w:hAnsi="Times New Roman" w:cs="Times New Roman"/>
              </w:rPr>
              <w:lastRenderedPageBreak/>
              <w:t>DAR)</w:t>
            </w:r>
          </w:p>
        </w:tc>
        <w:tc>
          <w:tcPr>
            <w:tcW w:w="473"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PREGUNTA PROBLEMATIZADORA</w:t>
            </w:r>
          </w:p>
        </w:tc>
        <w:tc>
          <w:tcPr>
            <w:tcW w:w="392"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6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UNIDADD</w:t>
            </w:r>
          </w:p>
        </w:tc>
        <w:tc>
          <w:tcPr>
            <w:tcW w:w="704" w:type="pct"/>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D.B.A</w:t>
            </w:r>
          </w:p>
        </w:tc>
        <w:tc>
          <w:tcPr>
            <w:tcW w:w="259" w:type="pct"/>
            <w:vMerge/>
            <w:vAlign w:val="center"/>
          </w:tcPr>
          <w:p w:rsidR="006B34E4" w:rsidRPr="00211B0B" w:rsidRDefault="006B34E4" w:rsidP="009B02E3">
            <w:pPr>
              <w:spacing w:line="360" w:lineRule="auto"/>
              <w:jc w:val="center"/>
              <w:rPr>
                <w:rFonts w:ascii="Times New Roman" w:hAnsi="Times New Roman" w:cs="Times New Roman"/>
              </w:rPr>
            </w:pPr>
          </w:p>
        </w:tc>
        <w:tc>
          <w:tcPr>
            <w:tcW w:w="111"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COM</w:t>
            </w:r>
          </w:p>
        </w:tc>
        <w:tc>
          <w:tcPr>
            <w:tcW w:w="25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CIEN</w:t>
            </w:r>
          </w:p>
        </w:tc>
        <w:tc>
          <w:tcPr>
            <w:tcW w:w="482"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MAT</w:t>
            </w:r>
          </w:p>
        </w:tc>
        <w:tc>
          <w:tcPr>
            <w:tcW w:w="481"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CIUDADANAS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Y LABORA</w:t>
            </w:r>
            <w:r w:rsidRPr="00211B0B">
              <w:rPr>
                <w:rFonts w:ascii="Times New Roman" w:hAnsi="Times New Roman" w:cs="Times New Roman"/>
              </w:rPr>
              <w:lastRenderedPageBreak/>
              <w:t>LES</w:t>
            </w:r>
          </w:p>
        </w:tc>
        <w:tc>
          <w:tcPr>
            <w:tcW w:w="408"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ESTRATEGIAS</w:t>
            </w:r>
          </w:p>
        </w:tc>
        <w:tc>
          <w:tcPr>
            <w:tcW w:w="481"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164"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ESPAÑOL</w:t>
            </w:r>
          </w:p>
        </w:tc>
        <w:tc>
          <w:tcPr>
            <w:tcW w:w="31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Establece  relaciones  lógicas entre las construcciones textuales que produce y su Valor en los actos comunicativos</w:t>
            </w:r>
          </w:p>
        </w:tc>
        <w:tc>
          <w:tcPr>
            <w:tcW w:w="473" w:type="pct"/>
          </w:tcPr>
          <w:p w:rsidR="006B34E4" w:rsidRPr="00211B0B" w:rsidRDefault="006B34E4" w:rsidP="009B02E3">
            <w:pPr>
              <w:tabs>
                <w:tab w:val="left" w:pos="248"/>
              </w:tabs>
              <w:spacing w:line="360" w:lineRule="auto"/>
              <w:rPr>
                <w:rFonts w:ascii="Times New Roman" w:hAnsi="Times New Roman" w:cs="Times New Roman"/>
              </w:rPr>
            </w:pPr>
            <w:r w:rsidRPr="00211B0B">
              <w:rPr>
                <w:rFonts w:ascii="Times New Roman" w:hAnsi="Times New Roman" w:cs="Times New Roman"/>
              </w:rPr>
              <w:t>¿Qué elementos de nuestro idioma facilitan la creación de textos y les brindan a los estudiantes la posibilidad de expresar una idea?</w:t>
            </w:r>
          </w:p>
        </w:tc>
        <w:tc>
          <w:tcPr>
            <w:tcW w:w="392" w:type="pct"/>
          </w:tcPr>
          <w:p w:rsidR="006B34E4" w:rsidRPr="00211B0B" w:rsidRDefault="006B34E4" w:rsidP="001E3EE4">
            <w:pPr>
              <w:pStyle w:val="Prrafodelista"/>
              <w:numPr>
                <w:ilvl w:val="0"/>
                <w:numId w:val="12"/>
              </w:numPr>
              <w:spacing w:line="360" w:lineRule="auto"/>
              <w:ind w:left="426"/>
              <w:rPr>
                <w:sz w:val="22"/>
                <w:szCs w:val="22"/>
              </w:rPr>
            </w:pPr>
            <w:r w:rsidRPr="00211B0B">
              <w:rPr>
                <w:sz w:val="22"/>
                <w:szCs w:val="22"/>
              </w:rPr>
              <w:t>El verbo,</w:t>
            </w:r>
          </w:p>
          <w:p w:rsidR="006B34E4" w:rsidRPr="00211B0B" w:rsidRDefault="006B34E4" w:rsidP="009B02E3">
            <w:pPr>
              <w:spacing w:line="360" w:lineRule="auto"/>
              <w:ind w:left="360"/>
              <w:rPr>
                <w:rFonts w:ascii="Times New Roman" w:hAnsi="Times New Roman" w:cs="Times New Roman"/>
              </w:rPr>
            </w:pPr>
            <w:r w:rsidRPr="00211B0B">
              <w:rPr>
                <w:rFonts w:ascii="Times New Roman" w:hAnsi="Times New Roman" w:cs="Times New Roman"/>
              </w:rPr>
              <w:t xml:space="preserve"> Tiempos  verbales,      Conjugaciones.</w:t>
            </w:r>
          </w:p>
          <w:p w:rsidR="006B34E4" w:rsidRPr="00211B0B" w:rsidRDefault="006B34E4" w:rsidP="001E3EE4">
            <w:pPr>
              <w:pStyle w:val="Prrafodelista"/>
              <w:numPr>
                <w:ilvl w:val="0"/>
                <w:numId w:val="12"/>
              </w:numPr>
              <w:spacing w:line="360" w:lineRule="auto"/>
              <w:ind w:left="426"/>
              <w:rPr>
                <w:sz w:val="22"/>
                <w:szCs w:val="22"/>
              </w:rPr>
            </w:pPr>
            <w:r w:rsidRPr="00211B0B">
              <w:rPr>
                <w:sz w:val="22"/>
                <w:szCs w:val="22"/>
              </w:rPr>
              <w:t>La oración, clases de oraciones, partes de una oración.</w:t>
            </w:r>
          </w:p>
          <w:p w:rsidR="006B34E4" w:rsidRPr="00211B0B" w:rsidRDefault="006B34E4" w:rsidP="001E3EE4">
            <w:pPr>
              <w:pStyle w:val="Prrafodelista"/>
              <w:numPr>
                <w:ilvl w:val="0"/>
                <w:numId w:val="12"/>
              </w:numPr>
              <w:spacing w:line="360" w:lineRule="auto"/>
              <w:ind w:left="459"/>
              <w:rPr>
                <w:sz w:val="22"/>
                <w:szCs w:val="22"/>
              </w:rPr>
            </w:pPr>
            <w:r w:rsidRPr="00211B0B">
              <w:rPr>
                <w:sz w:val="22"/>
                <w:szCs w:val="22"/>
              </w:rPr>
              <w:t>Signos de interrog</w:t>
            </w:r>
            <w:r w:rsidRPr="00211B0B">
              <w:rPr>
                <w:sz w:val="22"/>
                <w:szCs w:val="22"/>
              </w:rPr>
              <w:lastRenderedPageBreak/>
              <w:t>ación y admiración.</w:t>
            </w:r>
          </w:p>
          <w:p w:rsidR="006B34E4" w:rsidRPr="00211B0B" w:rsidRDefault="006B34E4" w:rsidP="001E3EE4">
            <w:pPr>
              <w:pStyle w:val="NormalWeb"/>
              <w:numPr>
                <w:ilvl w:val="0"/>
                <w:numId w:val="12"/>
              </w:numPr>
              <w:spacing w:before="0" w:beforeAutospacing="0" w:after="0" w:afterAutospacing="0" w:line="360" w:lineRule="auto"/>
              <w:ind w:left="459"/>
              <w:rPr>
                <w:sz w:val="22"/>
                <w:szCs w:val="22"/>
                <w:lang w:val="es-ES"/>
              </w:rPr>
            </w:pPr>
            <w:r w:rsidRPr="00211B0B">
              <w:rPr>
                <w:sz w:val="22"/>
                <w:szCs w:val="22"/>
                <w:lang w:val="es-ES"/>
              </w:rPr>
              <w:t>Significados de las palabras: Sinónimos</w:t>
            </w:r>
          </w:p>
          <w:p w:rsidR="006B34E4" w:rsidRPr="00211B0B" w:rsidRDefault="006B34E4" w:rsidP="009B02E3">
            <w:pPr>
              <w:pStyle w:val="NormalWeb"/>
              <w:spacing w:before="0" w:beforeAutospacing="0" w:after="0" w:afterAutospacing="0" w:line="360" w:lineRule="auto"/>
              <w:ind w:left="360"/>
              <w:rPr>
                <w:sz w:val="22"/>
                <w:szCs w:val="22"/>
                <w:lang w:val="es-ES"/>
              </w:rPr>
            </w:pPr>
            <w:r w:rsidRPr="00211B0B">
              <w:rPr>
                <w:sz w:val="22"/>
                <w:szCs w:val="22"/>
                <w:lang w:val="es-ES"/>
              </w:rPr>
              <w:t xml:space="preserve">  antónimos</w:t>
            </w:r>
          </w:p>
          <w:p w:rsidR="006B34E4" w:rsidRPr="00211B0B" w:rsidRDefault="006B34E4" w:rsidP="009B02E3">
            <w:pPr>
              <w:pStyle w:val="NormalWeb"/>
              <w:spacing w:before="0" w:beforeAutospacing="0" w:after="0" w:afterAutospacing="0" w:line="360" w:lineRule="auto"/>
              <w:ind w:left="360"/>
              <w:rPr>
                <w:sz w:val="22"/>
                <w:szCs w:val="22"/>
              </w:rPr>
            </w:pPr>
            <w:r w:rsidRPr="00211B0B">
              <w:rPr>
                <w:sz w:val="22"/>
                <w:szCs w:val="22"/>
                <w:lang w:val="es-ES"/>
              </w:rPr>
              <w:t xml:space="preserve">  homónimos</w:t>
            </w:r>
          </w:p>
          <w:p w:rsidR="006B34E4" w:rsidRPr="00211B0B" w:rsidRDefault="006B34E4" w:rsidP="009B02E3">
            <w:pPr>
              <w:pStyle w:val="NormalWeb"/>
              <w:spacing w:before="0" w:beforeAutospacing="0" w:after="0" w:afterAutospacing="0" w:line="360" w:lineRule="auto"/>
              <w:ind w:left="360"/>
              <w:rPr>
                <w:sz w:val="22"/>
                <w:szCs w:val="22"/>
                <w:lang w:val="es-ES"/>
              </w:rPr>
            </w:pPr>
            <w:r w:rsidRPr="00211B0B">
              <w:rPr>
                <w:sz w:val="22"/>
                <w:szCs w:val="22"/>
                <w:lang w:val="es-ES"/>
              </w:rPr>
              <w:t xml:space="preserve"> Homófonas.</w:t>
            </w: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 xml:space="preserve">Las </w:t>
            </w:r>
            <w:r w:rsidRPr="00211B0B">
              <w:rPr>
                <w:sz w:val="22"/>
                <w:szCs w:val="22"/>
              </w:rPr>
              <w:lastRenderedPageBreak/>
              <w:t>preposiciones.</w:t>
            </w:r>
          </w:p>
          <w:p w:rsidR="006B34E4" w:rsidRPr="00211B0B" w:rsidRDefault="006B34E4" w:rsidP="009B02E3">
            <w:pPr>
              <w:spacing w:line="360" w:lineRule="auto"/>
              <w:rPr>
                <w:rFonts w:ascii="Times New Roman" w:hAnsi="Times New Roman" w:cs="Times New Roman"/>
              </w:rPr>
            </w:pPr>
          </w:p>
          <w:p w:rsidR="006B34E4" w:rsidRPr="00211B0B" w:rsidRDefault="006B34E4" w:rsidP="001E3EE4">
            <w:pPr>
              <w:pStyle w:val="Prrafodelista"/>
              <w:numPr>
                <w:ilvl w:val="0"/>
                <w:numId w:val="8"/>
              </w:numPr>
              <w:spacing w:line="360" w:lineRule="auto"/>
              <w:ind w:left="317"/>
              <w:rPr>
                <w:sz w:val="22"/>
                <w:szCs w:val="22"/>
              </w:rPr>
            </w:pPr>
            <w:r w:rsidRPr="00211B0B">
              <w:rPr>
                <w:sz w:val="22"/>
                <w:szCs w:val="22"/>
              </w:rPr>
              <w:t>Medios de comunicación(la carta, la radio y la televisión)</w:t>
            </w:r>
          </w:p>
          <w:p w:rsidR="006B34E4" w:rsidRPr="00211B0B" w:rsidRDefault="006B34E4" w:rsidP="001E3EE4">
            <w:pPr>
              <w:pStyle w:val="Prrafodelista"/>
              <w:numPr>
                <w:ilvl w:val="0"/>
                <w:numId w:val="8"/>
              </w:numPr>
              <w:spacing w:line="360" w:lineRule="auto"/>
              <w:ind w:left="317"/>
              <w:rPr>
                <w:sz w:val="22"/>
                <w:szCs w:val="22"/>
              </w:rPr>
            </w:pPr>
            <w:r w:rsidRPr="00211B0B">
              <w:rPr>
                <w:sz w:val="22"/>
                <w:szCs w:val="22"/>
              </w:rPr>
              <w:t>Usos de la  de la p y b</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la y</w:t>
            </w:r>
          </w:p>
        </w:tc>
        <w:tc>
          <w:tcPr>
            <w:tcW w:w="46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Me relaciono con el mundo</w:t>
            </w:r>
          </w:p>
        </w:tc>
        <w:tc>
          <w:tcPr>
            <w:tcW w:w="704" w:type="pct"/>
          </w:tcPr>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t>Interpreta el tono del discurso de su interlocutor, a partir de las características de la voz, del ritmo, de las pausas y de la entonación.</w:t>
            </w:r>
          </w:p>
          <w:p w:rsidR="006B34E4" w:rsidRPr="00211B0B" w:rsidRDefault="006B34E4" w:rsidP="009B02E3">
            <w:pPr>
              <w:spacing w:line="360" w:lineRule="auto"/>
              <w:contextualSpacing/>
              <w:rPr>
                <w:rFonts w:ascii="Times New Roman" w:hAnsi="Times New Roman" w:cs="Times New Roman"/>
              </w:rPr>
            </w:pPr>
          </w:p>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lastRenderedPageBreak/>
              <w:t xml:space="preserve">Organiza la información que encuentra en los textos que lee, utilizando técnicas para el procesamiento de la información que le facilitan el proceso de </w:t>
            </w:r>
            <w:r w:rsidRPr="00211B0B">
              <w:rPr>
                <w:rFonts w:ascii="Times New Roman" w:hAnsi="Times New Roman" w:cs="Times New Roman"/>
              </w:rPr>
              <w:lastRenderedPageBreak/>
              <w:t>compresión e interpretación textual.</w:t>
            </w:r>
          </w:p>
          <w:p w:rsidR="006B34E4" w:rsidRPr="00211B0B" w:rsidRDefault="006B34E4" w:rsidP="009B02E3">
            <w:pPr>
              <w:spacing w:line="360" w:lineRule="auto"/>
              <w:contextualSpacing/>
              <w:rPr>
                <w:rFonts w:ascii="Times New Roman" w:hAnsi="Times New Roman" w:cs="Times New Roman"/>
              </w:rPr>
            </w:pPr>
          </w:p>
          <w:p w:rsidR="006B34E4" w:rsidRPr="00211B0B" w:rsidRDefault="006B34E4" w:rsidP="009B02E3">
            <w:pPr>
              <w:spacing w:line="360" w:lineRule="auto"/>
              <w:contextualSpacing/>
              <w:rPr>
                <w:rFonts w:ascii="Times New Roman" w:hAnsi="Times New Roman" w:cs="Times New Roman"/>
              </w:rPr>
            </w:pPr>
          </w:p>
        </w:tc>
        <w:tc>
          <w:tcPr>
            <w:tcW w:w="259" w:type="pct"/>
          </w:tcPr>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lastRenderedPageBreak/>
              <w:t>-Enriquece su vocabulario a través de la utilización correcta de verbos.</w:t>
            </w:r>
          </w:p>
          <w:p w:rsidR="006B34E4" w:rsidRPr="00211B0B" w:rsidRDefault="006B34E4" w:rsidP="009B02E3">
            <w:pPr>
              <w:pStyle w:val="Prrafodelista"/>
              <w:spacing w:line="360" w:lineRule="auto"/>
              <w:ind w:left="284"/>
              <w:rPr>
                <w:sz w:val="22"/>
                <w:szCs w:val="22"/>
              </w:rPr>
            </w:pPr>
          </w:p>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t>-Relaciona correctamente las palabras formando diferentes clases de oraciones.</w:t>
            </w:r>
          </w:p>
          <w:p w:rsidR="006B34E4" w:rsidRPr="00211B0B" w:rsidRDefault="006B34E4" w:rsidP="009B02E3">
            <w:pPr>
              <w:pStyle w:val="Prrafodelista"/>
              <w:spacing w:line="360" w:lineRule="auto"/>
              <w:rPr>
                <w:sz w:val="22"/>
                <w:szCs w:val="22"/>
              </w:rPr>
            </w:pPr>
          </w:p>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t xml:space="preserve">-Valora la </w:t>
            </w:r>
            <w:r w:rsidRPr="00211B0B">
              <w:rPr>
                <w:rFonts w:ascii="Times New Roman" w:hAnsi="Times New Roman" w:cs="Times New Roman"/>
              </w:rPr>
              <w:lastRenderedPageBreak/>
              <w:t>importancia de las palabras sinónimas, antónimas, homónimas y homófonas mediante la redacción de párrafos cortos.</w:t>
            </w:r>
          </w:p>
          <w:p w:rsidR="006B34E4" w:rsidRPr="00211B0B" w:rsidRDefault="006B34E4" w:rsidP="009B02E3">
            <w:pPr>
              <w:pStyle w:val="Prrafodelista"/>
              <w:spacing w:line="360" w:lineRule="auto"/>
              <w:rPr>
                <w:sz w:val="22"/>
                <w:szCs w:val="22"/>
              </w:rPr>
            </w:pPr>
          </w:p>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t xml:space="preserve">-Interpreta  los aspectos positivos y negativos </w:t>
            </w:r>
            <w:r w:rsidRPr="00211B0B">
              <w:rPr>
                <w:rFonts w:ascii="Times New Roman" w:hAnsi="Times New Roman" w:cs="Times New Roman"/>
              </w:rPr>
              <w:lastRenderedPageBreak/>
              <w:t>de los algunos medios de comunicación y asume una actitud crítica.</w:t>
            </w:r>
          </w:p>
        </w:tc>
        <w:tc>
          <w:tcPr>
            <w:tcW w:w="111"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Argumentativa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Interpretativa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Propositiva</w:t>
            </w:r>
          </w:p>
          <w:p w:rsidR="006B34E4" w:rsidRPr="00211B0B" w:rsidRDefault="006B34E4" w:rsidP="009B02E3">
            <w:pPr>
              <w:spacing w:line="360" w:lineRule="auto"/>
              <w:rPr>
                <w:rFonts w:ascii="Times New Roman" w:hAnsi="Times New Roman" w:cs="Times New Roman"/>
              </w:rPr>
            </w:pPr>
          </w:p>
        </w:tc>
        <w:tc>
          <w:tcPr>
            <w:tcW w:w="25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Busco información en diversas fuentes (libros, Internet, experiencias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Experimentos propios y de otros…) y doy el crédito correspondiente.</w:t>
            </w:r>
          </w:p>
        </w:tc>
        <w:tc>
          <w:tcPr>
            <w:tcW w:w="4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Comparo diferentes representaciones del mismo conjunto de datos</w:t>
            </w:r>
          </w:p>
        </w:tc>
        <w:tc>
          <w:tcPr>
            <w:tcW w:w="481" w:type="pct"/>
          </w:tcPr>
          <w:p w:rsidR="006B34E4" w:rsidRPr="00211B0B" w:rsidRDefault="006B34E4" w:rsidP="009B02E3">
            <w:pPr>
              <w:pStyle w:val="Prrafodelista"/>
              <w:autoSpaceDE w:val="0"/>
              <w:autoSpaceDN w:val="0"/>
              <w:adjustRightInd w:val="0"/>
              <w:spacing w:line="360" w:lineRule="auto"/>
              <w:ind w:left="0"/>
              <w:rPr>
                <w:sz w:val="22"/>
                <w:szCs w:val="22"/>
              </w:rPr>
            </w:pPr>
            <w:r w:rsidRPr="00211B0B">
              <w:rPr>
                <w:sz w:val="22"/>
                <w:szCs w:val="22"/>
              </w:rPr>
              <w:t>-</w:t>
            </w:r>
            <w:r w:rsidRPr="00211B0B">
              <w:rPr>
                <w:sz w:val="22"/>
                <w:szCs w:val="22"/>
                <w:u w:val="single"/>
              </w:rPr>
              <w:t>Escucha</w:t>
            </w:r>
            <w:r w:rsidRPr="00211B0B">
              <w:rPr>
                <w:sz w:val="22"/>
                <w:szCs w:val="22"/>
              </w:rPr>
              <w:t xml:space="preserve"> la información, opinión y argumentos de otros sobre una situación.</w:t>
            </w:r>
          </w:p>
          <w:p w:rsidR="006B34E4" w:rsidRPr="00211B0B" w:rsidRDefault="006B34E4" w:rsidP="009B02E3">
            <w:pPr>
              <w:pStyle w:val="Prrafodelista"/>
              <w:autoSpaceDE w:val="0"/>
              <w:autoSpaceDN w:val="0"/>
              <w:adjustRightInd w:val="0"/>
              <w:spacing w:line="360" w:lineRule="auto"/>
              <w:ind w:left="317"/>
              <w:rPr>
                <w:sz w:val="22"/>
                <w:szCs w:val="22"/>
              </w:rPr>
            </w:pPr>
          </w:p>
          <w:p w:rsidR="006B34E4" w:rsidRPr="00211B0B" w:rsidRDefault="006B34E4" w:rsidP="009B02E3">
            <w:pPr>
              <w:pStyle w:val="Prrafodelista"/>
              <w:autoSpaceDE w:val="0"/>
              <w:autoSpaceDN w:val="0"/>
              <w:adjustRightInd w:val="0"/>
              <w:spacing w:line="360" w:lineRule="auto"/>
              <w:ind w:left="0"/>
              <w:rPr>
                <w:sz w:val="22"/>
                <w:szCs w:val="22"/>
              </w:rPr>
            </w:pPr>
            <w:r w:rsidRPr="00211B0B">
              <w:rPr>
                <w:sz w:val="22"/>
                <w:szCs w:val="22"/>
              </w:rPr>
              <w:t>-</w:t>
            </w:r>
            <w:r w:rsidRPr="00211B0B">
              <w:rPr>
                <w:sz w:val="22"/>
                <w:szCs w:val="22"/>
                <w:u w:val="single"/>
              </w:rPr>
              <w:t>Analiza</w:t>
            </w:r>
            <w:r w:rsidRPr="00211B0B">
              <w:rPr>
                <w:sz w:val="22"/>
                <w:szCs w:val="22"/>
              </w:rPr>
              <w:t xml:space="preserve"> las situaciones desde distintos puntos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 xml:space="preserve">de vista (mis  padres, </w:t>
            </w:r>
            <w:r w:rsidRPr="00211B0B">
              <w:rPr>
                <w:rFonts w:ascii="Times New Roman" w:hAnsi="Times New Roman" w:cs="Times New Roman"/>
              </w:rPr>
              <w:lastRenderedPageBreak/>
              <w:t>mis amigos, personas conocidas, entre otras)</w:t>
            </w: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w:t>
            </w:r>
            <w:r w:rsidRPr="00211B0B">
              <w:rPr>
                <w:rFonts w:ascii="Times New Roman" w:hAnsi="Times New Roman" w:cs="Times New Roman"/>
                <w:u w:val="single"/>
              </w:rPr>
              <w:t>Reconoce</w:t>
            </w:r>
            <w:r w:rsidRPr="00211B0B">
              <w:rPr>
                <w:rFonts w:ascii="Times New Roman" w:hAnsi="Times New Roman" w:cs="Times New Roman"/>
              </w:rPr>
              <w:t xml:space="preserve"> sus habilidades, destrezas y  talentos</w:t>
            </w:r>
          </w:p>
          <w:p w:rsidR="006B34E4" w:rsidRPr="00211B0B" w:rsidRDefault="006B34E4" w:rsidP="009B02E3">
            <w:pPr>
              <w:spacing w:line="360" w:lineRule="auto"/>
              <w:rPr>
                <w:rFonts w:ascii="Times New Roman" w:hAnsi="Times New Roman" w:cs="Times New Roman"/>
              </w:rPr>
            </w:pPr>
          </w:p>
        </w:tc>
        <w:tc>
          <w:tcPr>
            <w:tcW w:w="408" w:type="pct"/>
          </w:tcPr>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lastRenderedPageBreak/>
              <w:t>Ilustración de textos, diálogos, escritura de textos</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Lectura de diferentes textos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Presentación de noticieros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Análisis comparativo de los diferentes tipos de </w:t>
            </w:r>
            <w:r w:rsidRPr="00211B0B">
              <w:rPr>
                <w:rFonts w:ascii="Times New Roman" w:hAnsi="Times New Roman" w:cs="Times New Roman"/>
              </w:rPr>
              <w:lastRenderedPageBreak/>
              <w:t>texto</w:t>
            </w:r>
          </w:p>
        </w:tc>
        <w:tc>
          <w:tcPr>
            <w:tcW w:w="481" w:type="pct"/>
          </w:tcPr>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Autoevaluación.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Observación.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Pruebas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Cuestionarios.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tc>
      </w:tr>
    </w:tbl>
    <w:p w:rsidR="006B34E4" w:rsidRPr="00211B0B" w:rsidRDefault="006B34E4"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r w:rsidRPr="00211B0B">
        <w:rPr>
          <w:rFonts w:ascii="Times New Roman" w:hAnsi="Times New Roman" w:cs="Times New Roman"/>
        </w:rPr>
        <w:t>PERIODO: 3</w:t>
      </w:r>
    </w:p>
    <w:tbl>
      <w:tblPr>
        <w:tblStyle w:val="Tablaconcuadrcula"/>
        <w:tblW w:w="5000" w:type="pct"/>
        <w:tblLook w:val="04A0" w:firstRow="1" w:lastRow="0" w:firstColumn="1" w:lastColumn="0" w:noHBand="0" w:noVBand="1"/>
      </w:tblPr>
      <w:tblGrid>
        <w:gridCol w:w="921"/>
        <w:gridCol w:w="1182"/>
        <w:gridCol w:w="1869"/>
        <w:gridCol w:w="1251"/>
        <w:gridCol w:w="834"/>
        <w:gridCol w:w="973"/>
        <w:gridCol w:w="1243"/>
        <w:gridCol w:w="1155"/>
        <w:gridCol w:w="1255"/>
        <w:gridCol w:w="1143"/>
        <w:gridCol w:w="1251"/>
        <w:gridCol w:w="1269"/>
        <w:gridCol w:w="1269"/>
      </w:tblGrid>
      <w:tr w:rsidR="006B34E4" w:rsidRPr="00211B0B" w:rsidTr="006B34E4">
        <w:trPr>
          <w:trHeight w:val="547"/>
        </w:trPr>
        <w:tc>
          <w:tcPr>
            <w:tcW w:w="1708"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ESTRUCTURA CONCEPTUAL</w:t>
            </w:r>
          </w:p>
        </w:tc>
        <w:tc>
          <w:tcPr>
            <w:tcW w:w="349" w:type="pct"/>
          </w:tcPr>
          <w:p w:rsidR="006B34E4" w:rsidRPr="00211B0B" w:rsidRDefault="006B34E4" w:rsidP="009B02E3">
            <w:pPr>
              <w:spacing w:line="360" w:lineRule="auto"/>
              <w:rPr>
                <w:rFonts w:ascii="Times New Roman" w:hAnsi="Times New Roman" w:cs="Times New Roman"/>
              </w:rPr>
            </w:pPr>
          </w:p>
        </w:tc>
        <w:tc>
          <w:tcPr>
            <w:tcW w:w="488" w:type="pct"/>
            <w:vMerge w:val="restar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DESEMPE</w:t>
            </w:r>
            <w:r w:rsidRPr="00211B0B">
              <w:rPr>
                <w:rFonts w:ascii="Times New Roman" w:hAnsi="Times New Roman" w:cs="Times New Roman"/>
              </w:rPr>
              <w:lastRenderedPageBreak/>
              <w:t>ÑOS</w:t>
            </w:r>
          </w:p>
        </w:tc>
        <w:tc>
          <w:tcPr>
            <w:tcW w:w="1778"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COMPETENCIAS</w:t>
            </w:r>
          </w:p>
        </w:tc>
        <w:tc>
          <w:tcPr>
            <w:tcW w:w="67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EVALUAC</w:t>
            </w:r>
            <w:r w:rsidRPr="00211B0B">
              <w:rPr>
                <w:rFonts w:ascii="Times New Roman" w:hAnsi="Times New Roman" w:cs="Times New Roman"/>
              </w:rPr>
              <w:lastRenderedPageBreak/>
              <w:t>ION</w:t>
            </w:r>
          </w:p>
        </w:tc>
      </w:tr>
      <w:tr w:rsidR="006B34E4" w:rsidRPr="00211B0B" w:rsidTr="006B34E4">
        <w:tc>
          <w:tcPr>
            <w:tcW w:w="243"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AREA</w:t>
            </w:r>
          </w:p>
        </w:tc>
        <w:tc>
          <w:tcPr>
            <w:tcW w:w="27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(ESTANDAR)</w:t>
            </w:r>
          </w:p>
        </w:tc>
        <w:tc>
          <w:tcPr>
            <w:tcW w:w="41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 PROBLEMATIZADORA</w:t>
            </w:r>
          </w:p>
        </w:tc>
        <w:tc>
          <w:tcPr>
            <w:tcW w:w="41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AMBITO CONCEPTUAL</w:t>
            </w:r>
          </w:p>
        </w:tc>
        <w:tc>
          <w:tcPr>
            <w:tcW w:w="34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UNIDAD</w:t>
            </w:r>
          </w:p>
        </w:tc>
        <w:tc>
          <w:tcPr>
            <w:tcW w:w="349" w:type="pct"/>
          </w:tcPr>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D.B.A</w:t>
            </w:r>
          </w:p>
        </w:tc>
        <w:tc>
          <w:tcPr>
            <w:tcW w:w="488" w:type="pct"/>
            <w:vMerge/>
            <w:vAlign w:val="center"/>
          </w:tcPr>
          <w:p w:rsidR="006B34E4" w:rsidRPr="00211B0B" w:rsidRDefault="006B34E4" w:rsidP="009B02E3">
            <w:pPr>
              <w:spacing w:line="360" w:lineRule="auto"/>
              <w:rPr>
                <w:rFonts w:ascii="Times New Roman" w:hAnsi="Times New Roman" w:cs="Times New Roman"/>
              </w:rPr>
            </w:pPr>
          </w:p>
        </w:tc>
        <w:tc>
          <w:tcPr>
            <w:tcW w:w="34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w:t>
            </w:r>
          </w:p>
        </w:tc>
        <w:tc>
          <w:tcPr>
            <w:tcW w:w="41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CIEN</w:t>
            </w:r>
          </w:p>
        </w:tc>
        <w:tc>
          <w:tcPr>
            <w:tcW w:w="34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MAT</w:t>
            </w:r>
          </w:p>
        </w:tc>
        <w:tc>
          <w:tcPr>
            <w:tcW w:w="384"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CIUDADANAS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Y LABORALES</w:t>
            </w:r>
          </w:p>
        </w:tc>
        <w:tc>
          <w:tcPr>
            <w:tcW w:w="27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w:t>
            </w:r>
          </w:p>
        </w:tc>
        <w:tc>
          <w:tcPr>
            <w:tcW w:w="67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243"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ESPAÑOL</w:t>
            </w:r>
          </w:p>
        </w:tc>
        <w:tc>
          <w:tcPr>
            <w:tcW w:w="279" w:type="pct"/>
          </w:tcPr>
          <w:p w:rsidR="006B34E4" w:rsidRPr="00211B0B" w:rsidRDefault="006B34E4" w:rsidP="009B02E3">
            <w:pPr>
              <w:pStyle w:val="Standard"/>
              <w:spacing w:line="360" w:lineRule="auto"/>
              <w:rPr>
                <w:rFonts w:cs="Times New Roman"/>
                <w:sz w:val="22"/>
                <w:szCs w:val="22"/>
              </w:rPr>
            </w:pPr>
            <w:r w:rsidRPr="00211B0B">
              <w:rPr>
                <w:rFonts w:cs="Times New Roman"/>
                <w:sz w:val="22"/>
                <w:szCs w:val="22"/>
                <w:lang w:val="es-ES"/>
              </w:rPr>
              <w:t>Producción de textos orales y escritos, que respondan y propendan por el buen uso del idioma</w:t>
            </w:r>
          </w:p>
          <w:p w:rsidR="006B34E4" w:rsidRPr="00211B0B" w:rsidRDefault="006B34E4" w:rsidP="009B02E3">
            <w:pPr>
              <w:spacing w:line="360" w:lineRule="auto"/>
              <w:rPr>
                <w:rFonts w:ascii="Times New Roman" w:hAnsi="Times New Roman" w:cs="Times New Roman"/>
              </w:rPr>
            </w:pPr>
          </w:p>
        </w:tc>
        <w:tc>
          <w:tcPr>
            <w:tcW w:w="418"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¿Qué elementos significativos le aportan al estudiante los medios de comunicación y la acentuación como ámbitos conceptuales?</w:t>
            </w:r>
          </w:p>
        </w:tc>
        <w:tc>
          <w:tcPr>
            <w:tcW w:w="418" w:type="pct"/>
          </w:tcPr>
          <w:p w:rsidR="006B34E4" w:rsidRPr="00211B0B" w:rsidRDefault="006B34E4" w:rsidP="001E3EE4">
            <w:pPr>
              <w:pStyle w:val="Prrafodelista"/>
              <w:numPr>
                <w:ilvl w:val="0"/>
                <w:numId w:val="12"/>
              </w:numPr>
              <w:spacing w:line="360" w:lineRule="auto"/>
              <w:ind w:left="317"/>
              <w:rPr>
                <w:sz w:val="22"/>
                <w:szCs w:val="22"/>
              </w:rPr>
            </w:pPr>
            <w:r w:rsidRPr="00211B0B">
              <w:rPr>
                <w:sz w:val="22"/>
                <w:szCs w:val="22"/>
              </w:rPr>
              <w:t>La acentuación: la sílaba, acento y tilde, palabras agudas, graves y esdrújulas.</w:t>
            </w:r>
          </w:p>
          <w:p w:rsidR="006B34E4" w:rsidRPr="00211B0B" w:rsidRDefault="006B34E4" w:rsidP="009B02E3">
            <w:pPr>
              <w:spacing w:line="360" w:lineRule="auto"/>
              <w:rPr>
                <w:rFonts w:ascii="Times New Roman" w:hAnsi="Times New Roman" w:cs="Times New Roman"/>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El diptongo y el hiato.</w:t>
            </w:r>
          </w:p>
          <w:p w:rsidR="006B34E4" w:rsidRPr="00211B0B" w:rsidRDefault="006B34E4" w:rsidP="009B02E3">
            <w:pPr>
              <w:pStyle w:val="Prrafodelista"/>
              <w:spacing w:line="360" w:lineRule="auto"/>
              <w:ind w:left="284"/>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Medios de comunicación recreativos.</w:t>
            </w:r>
          </w:p>
          <w:p w:rsidR="006B34E4" w:rsidRPr="00211B0B" w:rsidRDefault="006B34E4" w:rsidP="009B02E3">
            <w:pPr>
              <w:pStyle w:val="Prrafodelista"/>
              <w:spacing w:line="360" w:lineRule="auto"/>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El punto y la coma enumerativa.</w:t>
            </w:r>
          </w:p>
          <w:p w:rsidR="006B34E4" w:rsidRPr="00211B0B" w:rsidRDefault="006B34E4" w:rsidP="009B02E3">
            <w:pPr>
              <w:pStyle w:val="Prrafodelista"/>
              <w:spacing w:line="360" w:lineRule="auto"/>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 xml:space="preserve">Uso de </w:t>
            </w:r>
            <w:r w:rsidRPr="00211B0B">
              <w:rPr>
                <w:sz w:val="22"/>
                <w:szCs w:val="22"/>
              </w:rPr>
              <w:lastRenderedPageBreak/>
              <w:t>la h</w:t>
            </w:r>
          </w:p>
          <w:p w:rsidR="006B34E4" w:rsidRPr="00211B0B" w:rsidRDefault="006B34E4" w:rsidP="009B02E3">
            <w:pPr>
              <w:pStyle w:val="Prrafodelista"/>
              <w:spacing w:line="360" w:lineRule="auto"/>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Uso de la g y la j.</w:t>
            </w:r>
          </w:p>
          <w:p w:rsidR="006B34E4" w:rsidRPr="00211B0B" w:rsidRDefault="006B34E4" w:rsidP="001E3EE4">
            <w:pPr>
              <w:pStyle w:val="Prrafodelista"/>
              <w:numPr>
                <w:ilvl w:val="0"/>
                <w:numId w:val="8"/>
              </w:numPr>
              <w:spacing w:line="360" w:lineRule="auto"/>
              <w:ind w:left="284"/>
              <w:rPr>
                <w:sz w:val="22"/>
                <w:szCs w:val="22"/>
              </w:rPr>
            </w:pPr>
          </w:p>
        </w:tc>
        <w:tc>
          <w:tcPr>
            <w:tcW w:w="349" w:type="pct"/>
          </w:tcPr>
          <w:p w:rsidR="006B34E4" w:rsidRPr="00211B0B" w:rsidRDefault="006B34E4" w:rsidP="009B02E3">
            <w:pPr>
              <w:spacing w:line="360" w:lineRule="auto"/>
              <w:ind w:left="-76"/>
              <w:contextualSpacing/>
              <w:rPr>
                <w:rFonts w:ascii="Times New Roman" w:hAnsi="Times New Roman" w:cs="Times New Roman"/>
              </w:rPr>
            </w:pPr>
            <w:r w:rsidRPr="00211B0B">
              <w:rPr>
                <w:rFonts w:ascii="Times New Roman" w:hAnsi="Times New Roman" w:cs="Times New Roman"/>
              </w:rPr>
              <w:lastRenderedPageBreak/>
              <w:t>Me comunico con el mundo</w:t>
            </w:r>
          </w:p>
        </w:tc>
        <w:tc>
          <w:tcPr>
            <w:tcW w:w="349" w:type="pct"/>
          </w:tcPr>
          <w:p w:rsidR="006B34E4" w:rsidRPr="00211B0B" w:rsidRDefault="006B34E4" w:rsidP="009B02E3">
            <w:pPr>
              <w:pStyle w:val="Prrafodelista"/>
              <w:spacing w:line="360" w:lineRule="auto"/>
              <w:ind w:left="0"/>
              <w:rPr>
                <w:sz w:val="22"/>
                <w:szCs w:val="22"/>
              </w:rPr>
            </w:pPr>
            <w:r w:rsidRPr="00211B0B">
              <w:rPr>
                <w:sz w:val="22"/>
                <w:szCs w:val="22"/>
              </w:rPr>
              <w:t xml:space="preserve">Crea textos literarios en los que articula lecturas previas e impresiones sobre un tema o </w:t>
            </w:r>
            <w:r w:rsidRPr="00211B0B">
              <w:rPr>
                <w:sz w:val="22"/>
                <w:szCs w:val="22"/>
              </w:rPr>
              <w:lastRenderedPageBreak/>
              <w:t>situación.</w:t>
            </w:r>
          </w:p>
          <w:p w:rsidR="006B34E4" w:rsidRPr="00211B0B" w:rsidRDefault="006B34E4" w:rsidP="009B02E3">
            <w:pPr>
              <w:pStyle w:val="Prrafodelista"/>
              <w:spacing w:line="360" w:lineRule="auto"/>
              <w:ind w:left="0"/>
              <w:rPr>
                <w:sz w:val="22"/>
                <w:szCs w:val="22"/>
              </w:rPr>
            </w:pPr>
          </w:p>
          <w:p w:rsidR="006B34E4" w:rsidRPr="00211B0B" w:rsidRDefault="006B34E4" w:rsidP="009B02E3">
            <w:pPr>
              <w:pStyle w:val="Prrafodelista"/>
              <w:spacing w:line="360" w:lineRule="auto"/>
              <w:ind w:left="0"/>
              <w:rPr>
                <w:sz w:val="22"/>
                <w:szCs w:val="22"/>
              </w:rPr>
            </w:pPr>
            <w:r w:rsidRPr="00211B0B">
              <w:rPr>
                <w:sz w:val="22"/>
                <w:szCs w:val="22"/>
              </w:rPr>
              <w:t>.Construye textos poéticos, empleando algunas figuras literarias</w:t>
            </w:r>
          </w:p>
        </w:tc>
        <w:tc>
          <w:tcPr>
            <w:tcW w:w="488" w:type="pct"/>
          </w:tcPr>
          <w:p w:rsidR="006B34E4" w:rsidRPr="00211B0B" w:rsidRDefault="006B34E4" w:rsidP="009B02E3">
            <w:pPr>
              <w:pStyle w:val="Prrafodelista"/>
              <w:spacing w:line="360" w:lineRule="auto"/>
              <w:ind w:left="0"/>
              <w:rPr>
                <w:sz w:val="22"/>
                <w:szCs w:val="22"/>
              </w:rPr>
            </w:pPr>
            <w:r w:rsidRPr="00211B0B">
              <w:rPr>
                <w:sz w:val="22"/>
                <w:szCs w:val="22"/>
              </w:rPr>
              <w:lastRenderedPageBreak/>
              <w:t xml:space="preserve">-Analiza los conceptos de silaba y acento mediante la clasificación de las palabras por su acentuación. </w:t>
            </w:r>
          </w:p>
          <w:p w:rsidR="006B34E4" w:rsidRPr="00211B0B" w:rsidRDefault="006B34E4" w:rsidP="009B02E3">
            <w:pPr>
              <w:pStyle w:val="Prrafodelista"/>
              <w:spacing w:line="360" w:lineRule="auto"/>
              <w:ind w:left="0"/>
              <w:rPr>
                <w:sz w:val="22"/>
                <w:szCs w:val="22"/>
              </w:rPr>
            </w:pPr>
          </w:p>
          <w:p w:rsidR="006B34E4" w:rsidRPr="00211B0B" w:rsidRDefault="006B34E4" w:rsidP="009B02E3">
            <w:pPr>
              <w:pStyle w:val="Prrafodelista"/>
              <w:spacing w:line="360" w:lineRule="auto"/>
              <w:ind w:left="0"/>
              <w:rPr>
                <w:sz w:val="22"/>
                <w:szCs w:val="22"/>
              </w:rPr>
            </w:pPr>
            <w:r w:rsidRPr="00211B0B">
              <w:rPr>
                <w:sz w:val="22"/>
                <w:szCs w:val="22"/>
              </w:rPr>
              <w:lastRenderedPageBreak/>
              <w:t>-Identifica y pronuncia los diptongos y los hiatos en un contexto dado.</w:t>
            </w:r>
          </w:p>
          <w:p w:rsidR="006B34E4" w:rsidRPr="00211B0B" w:rsidRDefault="006B34E4" w:rsidP="009B02E3">
            <w:pPr>
              <w:pStyle w:val="Prrafodelista"/>
              <w:spacing w:line="360" w:lineRule="auto"/>
              <w:ind w:left="0"/>
              <w:rPr>
                <w:sz w:val="22"/>
                <w:szCs w:val="22"/>
              </w:rPr>
            </w:pPr>
          </w:p>
          <w:p w:rsidR="006B34E4" w:rsidRPr="00211B0B" w:rsidRDefault="006B34E4" w:rsidP="009B02E3">
            <w:pPr>
              <w:pStyle w:val="Prrafodelista"/>
              <w:spacing w:line="360" w:lineRule="auto"/>
              <w:ind w:left="0"/>
              <w:rPr>
                <w:sz w:val="22"/>
                <w:szCs w:val="22"/>
              </w:rPr>
            </w:pPr>
            <w:r w:rsidRPr="00211B0B">
              <w:rPr>
                <w:sz w:val="22"/>
                <w:szCs w:val="22"/>
              </w:rPr>
              <w:t>-Analiza los distintos medios de comunicación recreativos adoptando actitudes interpretati</w:t>
            </w:r>
            <w:r w:rsidRPr="00211B0B">
              <w:rPr>
                <w:sz w:val="22"/>
                <w:szCs w:val="22"/>
              </w:rPr>
              <w:lastRenderedPageBreak/>
              <w:t>vas y críticas.</w:t>
            </w:r>
          </w:p>
          <w:p w:rsidR="006B34E4" w:rsidRPr="00211B0B" w:rsidRDefault="006B34E4" w:rsidP="009B02E3">
            <w:pPr>
              <w:pStyle w:val="Prrafodelista"/>
              <w:spacing w:line="360" w:lineRule="auto"/>
              <w:ind w:left="0"/>
              <w:rPr>
                <w:sz w:val="22"/>
                <w:szCs w:val="22"/>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-Aplica en sus escritos algunas reglas ortográficas</w:t>
            </w:r>
          </w:p>
        </w:tc>
        <w:tc>
          <w:tcPr>
            <w:tcW w:w="34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Argumentativa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Interpretativa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Propositiva</w:t>
            </w:r>
          </w:p>
          <w:p w:rsidR="006B34E4" w:rsidRPr="00211B0B" w:rsidRDefault="006B34E4" w:rsidP="009B02E3">
            <w:pPr>
              <w:autoSpaceDE w:val="0"/>
              <w:autoSpaceDN w:val="0"/>
              <w:adjustRightInd w:val="0"/>
              <w:spacing w:line="360" w:lineRule="auto"/>
              <w:contextualSpacing/>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tc>
        <w:tc>
          <w:tcPr>
            <w:tcW w:w="418"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Busco información en diversas fuentes (libros, Internet, experiencias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experimentos propios y de otros…) y </w:t>
            </w:r>
            <w:r w:rsidRPr="00211B0B">
              <w:rPr>
                <w:rFonts w:ascii="Times New Roman" w:hAnsi="Times New Roman" w:cs="Times New Roman"/>
              </w:rPr>
              <w:lastRenderedPageBreak/>
              <w:t>doy el crédito correspondiente.</w:t>
            </w:r>
          </w:p>
        </w:tc>
        <w:tc>
          <w:tcPr>
            <w:tcW w:w="34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•Registro mis observaciones, datos y resultados de manera organizada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rigurosa (sin alteraciones), en </w:t>
            </w:r>
            <w:r w:rsidRPr="00211B0B">
              <w:rPr>
                <w:rFonts w:ascii="Times New Roman" w:hAnsi="Times New Roman" w:cs="Times New Roman"/>
              </w:rPr>
              <w:lastRenderedPageBreak/>
              <w:t>forma escrita y utilizando esquemas, gráficos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tablas.</w:t>
            </w:r>
          </w:p>
        </w:tc>
        <w:tc>
          <w:tcPr>
            <w:tcW w:w="384" w:type="pct"/>
          </w:tcPr>
          <w:p w:rsidR="006B34E4" w:rsidRPr="00211B0B" w:rsidRDefault="006B34E4" w:rsidP="009B02E3">
            <w:pPr>
              <w:autoSpaceDE w:val="0"/>
              <w:autoSpaceDN w:val="0"/>
              <w:adjustRightInd w:val="0"/>
              <w:spacing w:line="360" w:lineRule="auto"/>
              <w:contextualSpacing/>
              <w:rPr>
                <w:rFonts w:ascii="Times New Roman" w:hAnsi="Times New Roman" w:cs="Times New Roman"/>
              </w:rPr>
            </w:pPr>
            <w:r w:rsidRPr="00211B0B">
              <w:rPr>
                <w:rFonts w:ascii="Times New Roman" w:hAnsi="Times New Roman" w:cs="Times New Roman"/>
                <w:u w:val="single"/>
              </w:rPr>
              <w:lastRenderedPageBreak/>
              <w:t>Desarrolla</w:t>
            </w:r>
            <w:r w:rsidRPr="00211B0B">
              <w:rPr>
                <w:rFonts w:ascii="Times New Roman" w:hAnsi="Times New Roman" w:cs="Times New Roman"/>
              </w:rPr>
              <w:t xml:space="preserve"> acciones para mejorar continuamente en distintos aspectos de  mi vida con base en                lo que aprendo de los demás.</w:t>
            </w:r>
          </w:p>
          <w:p w:rsidR="006B34E4" w:rsidRPr="00211B0B" w:rsidRDefault="006B34E4" w:rsidP="009B02E3">
            <w:pPr>
              <w:autoSpaceDE w:val="0"/>
              <w:autoSpaceDN w:val="0"/>
              <w:adjustRightInd w:val="0"/>
              <w:spacing w:line="360" w:lineRule="auto"/>
              <w:contextualSpacing/>
              <w:rPr>
                <w:rFonts w:ascii="Times New Roman" w:hAnsi="Times New Roman" w:cs="Times New Roman"/>
              </w:rPr>
            </w:pPr>
          </w:p>
          <w:p w:rsidR="006B34E4" w:rsidRPr="00211B0B" w:rsidRDefault="006B34E4" w:rsidP="009B02E3">
            <w:pPr>
              <w:autoSpaceDE w:val="0"/>
              <w:autoSpaceDN w:val="0"/>
              <w:adjustRightInd w:val="0"/>
              <w:spacing w:line="360" w:lineRule="auto"/>
              <w:contextualSpacing/>
              <w:rPr>
                <w:rFonts w:ascii="Times New Roman" w:eastAsia="ZapfDingbats" w:hAnsi="Times New Roman" w:cs="Times New Roman"/>
              </w:rPr>
            </w:pPr>
            <w:r w:rsidRPr="00211B0B">
              <w:rPr>
                <w:rFonts w:ascii="Times New Roman" w:hAnsi="Times New Roman" w:cs="Times New Roman"/>
                <w:u w:val="single"/>
              </w:rPr>
              <w:t>-Realiza</w:t>
            </w:r>
            <w:r w:rsidRPr="00211B0B">
              <w:rPr>
                <w:rFonts w:ascii="Times New Roman" w:hAnsi="Times New Roman" w:cs="Times New Roman"/>
              </w:rPr>
              <w:t xml:space="preserve"> mis intervenciones respetando el orden de la palabra previamente acordado.</w:t>
            </w:r>
            <w:r w:rsidRPr="00211B0B">
              <w:rPr>
                <w:rFonts w:ascii="Times New Roman" w:eastAsia="ZapfDingbats" w:hAnsi="Times New Roman" w:cs="Times New Roman"/>
              </w:rPr>
              <w:t xml:space="preserve"> </w:t>
            </w:r>
          </w:p>
          <w:p w:rsidR="006B34E4" w:rsidRPr="00211B0B" w:rsidRDefault="006B34E4" w:rsidP="009B02E3">
            <w:pPr>
              <w:autoSpaceDE w:val="0"/>
              <w:autoSpaceDN w:val="0"/>
              <w:adjustRightInd w:val="0"/>
              <w:spacing w:line="360" w:lineRule="auto"/>
              <w:contextualSpacing/>
              <w:rPr>
                <w:rFonts w:ascii="Times New Roman" w:hAnsi="Times New Roman" w:cs="Times New Roman"/>
              </w:rPr>
            </w:pPr>
            <w:r w:rsidRPr="00211B0B">
              <w:rPr>
                <w:rFonts w:ascii="Times New Roman" w:hAnsi="Times New Roman" w:cs="Times New Roman"/>
              </w:rPr>
              <w:t>Expreso mis ideas con claridad.</w:t>
            </w:r>
          </w:p>
          <w:p w:rsidR="006B34E4" w:rsidRPr="00211B0B" w:rsidRDefault="006B34E4" w:rsidP="009B02E3">
            <w:pPr>
              <w:autoSpaceDE w:val="0"/>
              <w:autoSpaceDN w:val="0"/>
              <w:adjustRightInd w:val="0"/>
              <w:spacing w:line="360" w:lineRule="auto"/>
              <w:contextualSpacing/>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u w:val="single"/>
              </w:rPr>
              <w:t>Comprende</w:t>
            </w:r>
            <w:r w:rsidRPr="00211B0B">
              <w:rPr>
                <w:rFonts w:ascii="Times New Roman" w:hAnsi="Times New Roman" w:cs="Times New Roman"/>
              </w:rPr>
              <w:t xml:space="preserve"> correctamente las instrucciones.</w:t>
            </w:r>
          </w:p>
        </w:tc>
        <w:tc>
          <w:tcPr>
            <w:tcW w:w="279" w:type="pct"/>
          </w:tcPr>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lastRenderedPageBreak/>
              <w:t>Practicando las diferentes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formas de dialogo para</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enriquecer nuestro lenguaje.</w:t>
            </w: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Estudio de casos.</w:t>
            </w:r>
          </w:p>
        </w:tc>
        <w:tc>
          <w:tcPr>
            <w:tcW w:w="67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Observación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Diario de campo</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Pruebas de aplicación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Cuestionarios </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tc>
      </w:tr>
    </w:tbl>
    <w:p w:rsidR="006B34E4" w:rsidRPr="00211B0B" w:rsidRDefault="006B34E4" w:rsidP="009B02E3">
      <w:pPr>
        <w:spacing w:line="360" w:lineRule="auto"/>
        <w:rPr>
          <w:rFonts w:ascii="Times New Roman" w:hAnsi="Times New Roman" w:cs="Times New Roman"/>
        </w:rPr>
      </w:pPr>
    </w:p>
    <w:p w:rsidR="00BD0B1E" w:rsidRPr="00211B0B" w:rsidRDefault="00BD0B1E" w:rsidP="009B02E3">
      <w:pPr>
        <w:tabs>
          <w:tab w:val="left" w:pos="513"/>
        </w:tabs>
        <w:spacing w:after="0" w:line="360" w:lineRule="auto"/>
        <w:rPr>
          <w:rFonts w:ascii="Times New Roman" w:hAnsi="Times New Roman" w:cs="Times New Roman"/>
          <w:b/>
        </w:rPr>
      </w:pPr>
    </w:p>
    <w:p w:rsidR="006B34E4" w:rsidRPr="00211B0B" w:rsidRDefault="006B34E4" w:rsidP="009B02E3">
      <w:pPr>
        <w:spacing w:after="0" w:line="360" w:lineRule="auto"/>
        <w:rPr>
          <w:rFonts w:ascii="Times New Roman" w:hAnsi="Times New Roman" w:cs="Times New Roman"/>
        </w:rPr>
      </w:pPr>
      <w:r w:rsidRPr="00211B0B">
        <w:rPr>
          <w:rFonts w:ascii="Times New Roman" w:hAnsi="Times New Roman" w:cs="Times New Roman"/>
        </w:rPr>
        <w:t>PERIODO: 4</w:t>
      </w:r>
    </w:p>
    <w:tbl>
      <w:tblPr>
        <w:tblStyle w:val="Tablaconcuadrcula"/>
        <w:tblW w:w="5000" w:type="pct"/>
        <w:tblLook w:val="04A0" w:firstRow="1" w:lastRow="0" w:firstColumn="1" w:lastColumn="0" w:noHBand="0" w:noVBand="1"/>
      </w:tblPr>
      <w:tblGrid>
        <w:gridCol w:w="672"/>
        <w:gridCol w:w="1249"/>
        <w:gridCol w:w="1984"/>
        <w:gridCol w:w="1324"/>
        <w:gridCol w:w="963"/>
        <w:gridCol w:w="1221"/>
        <w:gridCol w:w="1314"/>
        <w:gridCol w:w="1221"/>
        <w:gridCol w:w="1025"/>
        <w:gridCol w:w="588"/>
        <w:gridCol w:w="1324"/>
        <w:gridCol w:w="1388"/>
        <w:gridCol w:w="1342"/>
      </w:tblGrid>
      <w:tr w:rsidR="006B34E4" w:rsidRPr="00211B0B" w:rsidTr="006B34E4">
        <w:trPr>
          <w:trHeight w:val="547"/>
        </w:trPr>
        <w:tc>
          <w:tcPr>
            <w:tcW w:w="1946"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ESTRUCTURA CONCEPTUAL</w:t>
            </w:r>
          </w:p>
        </w:tc>
        <w:tc>
          <w:tcPr>
            <w:tcW w:w="444" w:type="pct"/>
          </w:tcPr>
          <w:p w:rsidR="006B34E4" w:rsidRPr="00211B0B" w:rsidRDefault="006B34E4" w:rsidP="009B02E3">
            <w:pPr>
              <w:spacing w:line="360" w:lineRule="auto"/>
              <w:rPr>
                <w:rFonts w:ascii="Times New Roman" w:hAnsi="Times New Roman" w:cs="Times New Roman"/>
              </w:rPr>
            </w:pPr>
          </w:p>
        </w:tc>
        <w:tc>
          <w:tcPr>
            <w:tcW w:w="444" w:type="pct"/>
            <w:vMerge w:val="restar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DESEMPEÑOS</w:t>
            </w:r>
          </w:p>
        </w:tc>
        <w:tc>
          <w:tcPr>
            <w:tcW w:w="1734"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COMPETENCIAS</w:t>
            </w:r>
          </w:p>
        </w:tc>
        <w:tc>
          <w:tcPr>
            <w:tcW w:w="43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20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AREA</w:t>
            </w:r>
          </w:p>
        </w:tc>
        <w:tc>
          <w:tcPr>
            <w:tcW w:w="43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(ESTANDAR)</w:t>
            </w:r>
          </w:p>
        </w:tc>
        <w:tc>
          <w:tcPr>
            <w:tcW w:w="49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 PROBLEMATIZADORA</w:t>
            </w:r>
          </w:p>
        </w:tc>
        <w:tc>
          <w:tcPr>
            <w:tcW w:w="48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AMBITO CONCEPTUAL</w:t>
            </w:r>
          </w:p>
        </w:tc>
        <w:tc>
          <w:tcPr>
            <w:tcW w:w="311"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UNIDAD</w:t>
            </w:r>
          </w:p>
        </w:tc>
        <w:tc>
          <w:tcPr>
            <w:tcW w:w="444" w:type="pct"/>
          </w:tcPr>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D.B.A</w:t>
            </w:r>
          </w:p>
        </w:tc>
        <w:tc>
          <w:tcPr>
            <w:tcW w:w="444" w:type="pct"/>
            <w:vMerge/>
            <w:vAlign w:val="center"/>
          </w:tcPr>
          <w:p w:rsidR="006B34E4" w:rsidRPr="00211B0B" w:rsidRDefault="006B34E4" w:rsidP="009B02E3">
            <w:pPr>
              <w:spacing w:line="360" w:lineRule="auto"/>
              <w:rPr>
                <w:rFonts w:ascii="Times New Roman" w:hAnsi="Times New Roman" w:cs="Times New Roman"/>
              </w:rPr>
            </w:pPr>
          </w:p>
        </w:tc>
        <w:tc>
          <w:tcPr>
            <w:tcW w:w="311"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w:t>
            </w:r>
          </w:p>
        </w:tc>
        <w:tc>
          <w:tcPr>
            <w:tcW w:w="40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CIEN</w:t>
            </w:r>
          </w:p>
        </w:tc>
        <w:tc>
          <w:tcPr>
            <w:tcW w:w="22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MAT</w:t>
            </w:r>
          </w:p>
        </w:tc>
        <w:tc>
          <w:tcPr>
            <w:tcW w:w="40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CIUDADANAS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Y LABORALES</w:t>
            </w:r>
          </w:p>
        </w:tc>
        <w:tc>
          <w:tcPr>
            <w:tcW w:w="40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w:t>
            </w:r>
          </w:p>
        </w:tc>
        <w:tc>
          <w:tcPr>
            <w:tcW w:w="43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209" w:type="pct"/>
          </w:tcPr>
          <w:p w:rsidR="006B34E4" w:rsidRPr="00211B0B" w:rsidRDefault="006B34E4" w:rsidP="009B02E3">
            <w:pPr>
              <w:spacing w:line="360" w:lineRule="auto"/>
              <w:rPr>
                <w:rFonts w:ascii="Times New Roman" w:hAnsi="Times New Roman" w:cs="Times New Roman"/>
              </w:rPr>
            </w:pPr>
          </w:p>
        </w:tc>
        <w:tc>
          <w:tcPr>
            <w:tcW w:w="43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Comparo textos narrativos, líricos y dramáticos, teniendo en cuenta algunos de sus elementos constitutivos.</w:t>
            </w:r>
          </w:p>
        </w:tc>
        <w:tc>
          <w:tcPr>
            <w:tcW w:w="498"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¿Cuáles son los aportes del genero lirico y literario en el desarrollo de habilidades y competencias de significación y comunicación en los estudiantes?</w:t>
            </w:r>
          </w:p>
        </w:tc>
        <w:tc>
          <w:tcPr>
            <w:tcW w:w="489" w:type="pct"/>
          </w:tcPr>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 xml:space="preserve">La lírica: la poesía, verso y estrofa. </w:t>
            </w:r>
          </w:p>
          <w:p w:rsidR="006B34E4" w:rsidRPr="00211B0B" w:rsidRDefault="006B34E4" w:rsidP="009B02E3">
            <w:pPr>
              <w:pStyle w:val="Prrafodelista"/>
              <w:spacing w:line="360" w:lineRule="auto"/>
              <w:ind w:left="284"/>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 xml:space="preserve">Figuras literarias: el símil, la metáfora y la hipérbole. </w:t>
            </w:r>
          </w:p>
          <w:p w:rsidR="006B34E4" w:rsidRPr="00211B0B" w:rsidRDefault="006B34E4" w:rsidP="009B02E3">
            <w:pPr>
              <w:pStyle w:val="Prrafodelista"/>
              <w:spacing w:line="360" w:lineRule="auto"/>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El género dramático.</w:t>
            </w:r>
          </w:p>
          <w:p w:rsidR="006B34E4" w:rsidRPr="00211B0B" w:rsidRDefault="006B34E4" w:rsidP="009B02E3">
            <w:pPr>
              <w:pStyle w:val="Prrafodelista"/>
              <w:spacing w:line="360" w:lineRule="auto"/>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lastRenderedPageBreak/>
              <w:t>Formas de dialogo: la discusión,  la mesa redonda, la entrevista</w:t>
            </w:r>
          </w:p>
          <w:p w:rsidR="006B34E4" w:rsidRPr="00211B0B" w:rsidRDefault="006B34E4" w:rsidP="009B02E3">
            <w:pPr>
              <w:pStyle w:val="Prrafodelista"/>
              <w:spacing w:line="360" w:lineRule="auto"/>
              <w:ind w:left="284"/>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El párrafo y el resumen</w:t>
            </w:r>
          </w:p>
          <w:p w:rsidR="006B34E4" w:rsidRPr="00211B0B" w:rsidRDefault="006B34E4" w:rsidP="009B02E3">
            <w:pPr>
              <w:pStyle w:val="Prrafodelista"/>
              <w:spacing w:line="360" w:lineRule="auto"/>
              <w:ind w:left="284"/>
              <w:rPr>
                <w:sz w:val="22"/>
                <w:szCs w:val="22"/>
              </w:rPr>
            </w:pPr>
          </w:p>
        </w:tc>
        <w:tc>
          <w:tcPr>
            <w:tcW w:w="311" w:type="pct"/>
          </w:tcPr>
          <w:p w:rsidR="006B34E4" w:rsidRPr="00211B0B" w:rsidRDefault="006B34E4" w:rsidP="009B02E3">
            <w:pPr>
              <w:pStyle w:val="Prrafodelista"/>
              <w:spacing w:line="360" w:lineRule="auto"/>
              <w:ind w:left="284"/>
              <w:jc w:val="both"/>
              <w:rPr>
                <w:sz w:val="22"/>
                <w:szCs w:val="22"/>
              </w:rPr>
            </w:pPr>
            <w:r w:rsidRPr="00211B0B">
              <w:rPr>
                <w:sz w:val="22"/>
                <w:szCs w:val="22"/>
              </w:rPr>
              <w:lastRenderedPageBreak/>
              <w:t>El sublime mundo de la lírica</w:t>
            </w:r>
          </w:p>
        </w:tc>
        <w:tc>
          <w:tcPr>
            <w:tcW w:w="444" w:type="pct"/>
          </w:tcPr>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t>Participa en espacios de discusión en los que adapta sus emisiones a los requerimientos de la situación comunicativa</w:t>
            </w:r>
          </w:p>
          <w:p w:rsidR="006B34E4" w:rsidRPr="00211B0B" w:rsidRDefault="006B34E4" w:rsidP="009B02E3">
            <w:pPr>
              <w:spacing w:line="360" w:lineRule="auto"/>
              <w:contextualSpacing/>
              <w:rPr>
                <w:rFonts w:ascii="Times New Roman" w:hAnsi="Times New Roman" w:cs="Times New Roman"/>
              </w:rPr>
            </w:pPr>
          </w:p>
          <w:p w:rsidR="006B34E4" w:rsidRPr="00211B0B" w:rsidRDefault="006B34E4" w:rsidP="009B02E3">
            <w:pPr>
              <w:spacing w:line="360" w:lineRule="auto"/>
              <w:contextualSpacing/>
              <w:rPr>
                <w:rFonts w:ascii="Times New Roman" w:hAnsi="Times New Roman" w:cs="Times New Roman"/>
              </w:rPr>
            </w:pPr>
          </w:p>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t xml:space="preserve">Produce textos atiendo a elementos </w:t>
            </w:r>
            <w:r w:rsidRPr="00211B0B">
              <w:rPr>
                <w:rFonts w:ascii="Times New Roman" w:hAnsi="Times New Roman" w:cs="Times New Roman"/>
              </w:rPr>
              <w:lastRenderedPageBreak/>
              <w:t>como el tipo de público al que va dirigido, el contexto de circulación, sus saberes previos y la diversidad de formatos de la que dispone para su presentación</w:t>
            </w:r>
          </w:p>
        </w:tc>
        <w:tc>
          <w:tcPr>
            <w:tcW w:w="444" w:type="pct"/>
          </w:tcPr>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lastRenderedPageBreak/>
              <w:t>-Participa con creatividad en las actividades de creación literaria.</w:t>
            </w:r>
          </w:p>
          <w:p w:rsidR="006B34E4" w:rsidRPr="00211B0B" w:rsidRDefault="006B34E4" w:rsidP="009B02E3">
            <w:pPr>
              <w:pStyle w:val="Prrafodelista"/>
              <w:spacing w:line="360" w:lineRule="auto"/>
              <w:ind w:left="284"/>
              <w:rPr>
                <w:sz w:val="22"/>
                <w:szCs w:val="22"/>
              </w:rPr>
            </w:pPr>
          </w:p>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t>-Lee, comprende y dramatiza una pieza teatral siguiendo su estructura.</w:t>
            </w:r>
          </w:p>
          <w:p w:rsidR="006B34E4" w:rsidRPr="00211B0B" w:rsidRDefault="006B34E4" w:rsidP="009B02E3">
            <w:pPr>
              <w:pStyle w:val="Prrafodelista"/>
              <w:spacing w:line="360" w:lineRule="auto"/>
              <w:ind w:left="284"/>
              <w:rPr>
                <w:sz w:val="22"/>
                <w:szCs w:val="22"/>
              </w:rPr>
            </w:pPr>
          </w:p>
          <w:p w:rsidR="006B34E4" w:rsidRPr="00211B0B" w:rsidRDefault="006B34E4" w:rsidP="009B02E3">
            <w:pPr>
              <w:spacing w:line="360" w:lineRule="auto"/>
              <w:contextualSpacing/>
              <w:rPr>
                <w:rFonts w:ascii="Times New Roman" w:hAnsi="Times New Roman" w:cs="Times New Roman"/>
              </w:rPr>
            </w:pPr>
            <w:r w:rsidRPr="00211B0B">
              <w:rPr>
                <w:rFonts w:ascii="Times New Roman" w:hAnsi="Times New Roman" w:cs="Times New Roman"/>
              </w:rPr>
              <w:t xml:space="preserve">-Reconoce el párrafo y el resumen </w:t>
            </w:r>
            <w:r w:rsidRPr="00211B0B">
              <w:rPr>
                <w:rFonts w:ascii="Times New Roman" w:hAnsi="Times New Roman" w:cs="Times New Roman"/>
              </w:rPr>
              <w:lastRenderedPageBreak/>
              <w:t>como unidad de sentido a través de lecturas cuentos.</w:t>
            </w:r>
          </w:p>
          <w:p w:rsidR="006B34E4" w:rsidRPr="00211B0B" w:rsidRDefault="006B34E4" w:rsidP="009B02E3">
            <w:pPr>
              <w:spacing w:line="360" w:lineRule="auto"/>
              <w:contextualSpacing/>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-Desarrolla procesos de crítica, de razonamiento y análisis mediante la utilización de diversas formas de dialogo</w:t>
            </w:r>
          </w:p>
        </w:tc>
        <w:tc>
          <w:tcPr>
            <w:tcW w:w="311"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Argumentativa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Interpretativa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Propositiva</w:t>
            </w:r>
          </w:p>
          <w:p w:rsidR="006B34E4" w:rsidRPr="00211B0B" w:rsidRDefault="006B34E4" w:rsidP="009B02E3">
            <w:pPr>
              <w:spacing w:line="360" w:lineRule="auto"/>
              <w:rPr>
                <w:rFonts w:ascii="Times New Roman" w:hAnsi="Times New Roman" w:cs="Times New Roman"/>
              </w:rPr>
            </w:pPr>
          </w:p>
        </w:tc>
        <w:tc>
          <w:tcPr>
            <w:tcW w:w="400"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Formulo preguntas a partir de una observación o experiencia y escojo algunas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 ellas para buscar posibles respuestas</w:t>
            </w:r>
          </w:p>
        </w:tc>
        <w:tc>
          <w:tcPr>
            <w:tcW w:w="222" w:type="pct"/>
          </w:tcPr>
          <w:p w:rsidR="006B34E4" w:rsidRPr="00211B0B" w:rsidRDefault="006B34E4" w:rsidP="009B02E3">
            <w:pPr>
              <w:spacing w:line="360" w:lineRule="auto"/>
              <w:rPr>
                <w:rFonts w:ascii="Times New Roman" w:hAnsi="Times New Roman" w:cs="Times New Roman"/>
              </w:rPr>
            </w:pPr>
          </w:p>
        </w:tc>
        <w:tc>
          <w:tcPr>
            <w:tcW w:w="400" w:type="pct"/>
          </w:tcPr>
          <w:p w:rsidR="006B34E4" w:rsidRPr="00211B0B" w:rsidRDefault="006B34E4" w:rsidP="009B02E3">
            <w:pPr>
              <w:pStyle w:val="Prrafodelista"/>
              <w:autoSpaceDE w:val="0"/>
              <w:autoSpaceDN w:val="0"/>
              <w:adjustRightInd w:val="0"/>
              <w:spacing w:line="360" w:lineRule="auto"/>
              <w:ind w:left="0"/>
              <w:rPr>
                <w:sz w:val="22"/>
                <w:szCs w:val="22"/>
              </w:rPr>
            </w:pPr>
            <w:r w:rsidRPr="00211B0B">
              <w:rPr>
                <w:sz w:val="22"/>
                <w:szCs w:val="22"/>
                <w:u w:val="single"/>
              </w:rPr>
              <w:t>Respeta</w:t>
            </w:r>
            <w:r w:rsidRPr="00211B0B">
              <w:rPr>
                <w:sz w:val="22"/>
                <w:szCs w:val="22"/>
              </w:rPr>
              <w:t xml:space="preserve"> las ideas expresadas por los otros,      aunque sean    diferentes de las mías.</w:t>
            </w:r>
          </w:p>
          <w:p w:rsidR="006B34E4" w:rsidRPr="00211B0B" w:rsidRDefault="006B34E4" w:rsidP="009B02E3">
            <w:pPr>
              <w:pStyle w:val="Prrafodelista"/>
              <w:autoSpaceDE w:val="0"/>
              <w:autoSpaceDN w:val="0"/>
              <w:adjustRightInd w:val="0"/>
              <w:spacing w:line="360" w:lineRule="auto"/>
              <w:ind w:left="0"/>
              <w:rPr>
                <w:sz w:val="22"/>
                <w:szCs w:val="22"/>
              </w:rPr>
            </w:pPr>
          </w:p>
          <w:p w:rsidR="006B34E4" w:rsidRPr="00211B0B" w:rsidRDefault="006B34E4" w:rsidP="009B02E3">
            <w:pPr>
              <w:pStyle w:val="Prrafodelista"/>
              <w:autoSpaceDE w:val="0"/>
              <w:autoSpaceDN w:val="0"/>
              <w:adjustRightInd w:val="0"/>
              <w:spacing w:line="360" w:lineRule="auto"/>
              <w:ind w:left="0"/>
              <w:rPr>
                <w:sz w:val="22"/>
                <w:szCs w:val="22"/>
              </w:rPr>
            </w:pPr>
            <w:r w:rsidRPr="00211B0B">
              <w:rPr>
                <w:sz w:val="22"/>
                <w:szCs w:val="22"/>
              </w:rPr>
              <w:t>-Comprende correctamente las instrucciones.</w:t>
            </w:r>
          </w:p>
          <w:p w:rsidR="006B34E4" w:rsidRPr="00211B0B" w:rsidRDefault="006B34E4" w:rsidP="009B02E3">
            <w:pPr>
              <w:pStyle w:val="Prrafodelista"/>
              <w:autoSpaceDE w:val="0"/>
              <w:autoSpaceDN w:val="0"/>
              <w:adjustRightInd w:val="0"/>
              <w:spacing w:line="360" w:lineRule="auto"/>
              <w:ind w:left="0"/>
              <w:rPr>
                <w:sz w:val="22"/>
                <w:szCs w:val="22"/>
              </w:rPr>
            </w:pP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u w:val="single"/>
              </w:rPr>
              <w:t>-Respeta</w:t>
            </w:r>
            <w:r w:rsidRPr="00211B0B">
              <w:rPr>
                <w:rFonts w:ascii="Times New Roman" w:hAnsi="Times New Roman" w:cs="Times New Roman"/>
              </w:rPr>
              <w:t xml:space="preserve"> los acuerdos definidos con los otros</w:t>
            </w: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u w:val="single"/>
              </w:rPr>
              <w:t>-Permite</w:t>
            </w:r>
            <w:r w:rsidRPr="00211B0B">
              <w:rPr>
                <w:rFonts w:ascii="Times New Roman" w:hAnsi="Times New Roman" w:cs="Times New Roman"/>
              </w:rPr>
              <w:t xml:space="preserve"> a los otros dar sus aportes e ideas.</w:t>
            </w:r>
          </w:p>
        </w:tc>
        <w:tc>
          <w:tcPr>
            <w:tcW w:w="400" w:type="pct"/>
          </w:tcPr>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Representaciones teatrales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Declamación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Redacción y canto de trovas</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Análisis comparativo de los diferentes textos. </w:t>
            </w: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 xml:space="preserve">Lecturas y </w:t>
            </w:r>
            <w:r w:rsidRPr="00211B0B">
              <w:rPr>
                <w:rFonts w:ascii="Times New Roman" w:hAnsi="Times New Roman" w:cs="Times New Roman"/>
              </w:rPr>
              <w:lastRenderedPageBreak/>
              <w:t>escritura de</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cuentos, fabulas y poesías.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Resolución de problemas.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Talleres de creación literaria y</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producción textual a partir de la</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lectura de otros.</w:t>
            </w: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tc>
        <w:tc>
          <w:tcPr>
            <w:tcW w:w="43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Observación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Diario de campo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Pruebas de aplicación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Cuestionarios</w:t>
            </w:r>
          </w:p>
        </w:tc>
      </w:tr>
    </w:tbl>
    <w:p w:rsidR="006B34E4" w:rsidRPr="00211B0B" w:rsidRDefault="006B34E4" w:rsidP="009B02E3">
      <w:pPr>
        <w:spacing w:line="360" w:lineRule="auto"/>
        <w:rPr>
          <w:rFonts w:ascii="Times New Roman" w:hAnsi="Times New Roman" w:cs="Times New Roman"/>
        </w:rPr>
      </w:pPr>
    </w:p>
    <w:p w:rsidR="00BD0B1E" w:rsidRPr="00211B0B" w:rsidRDefault="00BD0B1E" w:rsidP="009B02E3">
      <w:pPr>
        <w:spacing w:line="360" w:lineRule="auto"/>
        <w:rPr>
          <w:rFonts w:ascii="Times New Roman" w:hAnsi="Times New Roman" w:cs="Times New Roman"/>
        </w:rPr>
      </w:pPr>
      <w:r w:rsidRPr="00211B0B">
        <w:rPr>
          <w:rFonts w:ascii="Times New Roman" w:hAnsi="Times New Roman" w:cs="Times New Roman"/>
        </w:rPr>
        <w:br w:type="page"/>
      </w:r>
    </w:p>
    <w:p w:rsidR="006B34E4" w:rsidRPr="00211B0B" w:rsidRDefault="006B34E4" w:rsidP="009B02E3">
      <w:pPr>
        <w:tabs>
          <w:tab w:val="left" w:pos="7238"/>
        </w:tabs>
        <w:spacing w:line="360" w:lineRule="auto"/>
        <w:rPr>
          <w:rFonts w:ascii="Times New Roman" w:hAnsi="Times New Roman" w:cs="Times New Roman"/>
          <w:b/>
        </w:rPr>
      </w:pPr>
      <w:r w:rsidRPr="00211B0B">
        <w:rPr>
          <w:rFonts w:ascii="Times New Roman" w:hAnsi="Times New Roman" w:cs="Times New Roman"/>
          <w:b/>
        </w:rPr>
        <w:lastRenderedPageBreak/>
        <w:tab/>
        <w:t>Grado 5°</w:t>
      </w:r>
    </w:p>
    <w:p w:rsidR="006B34E4" w:rsidRPr="00211B0B" w:rsidRDefault="006B34E4" w:rsidP="009B02E3">
      <w:pPr>
        <w:spacing w:after="0" w:line="360" w:lineRule="auto"/>
        <w:rPr>
          <w:rFonts w:ascii="Times New Roman" w:hAnsi="Times New Roman" w:cs="Times New Roman"/>
        </w:rPr>
      </w:pPr>
      <w:r w:rsidRPr="00211B0B">
        <w:rPr>
          <w:rFonts w:ascii="Times New Roman" w:hAnsi="Times New Roman" w:cs="Times New Roman"/>
        </w:rPr>
        <w:t>PERIODO: 1</w:t>
      </w:r>
    </w:p>
    <w:tbl>
      <w:tblPr>
        <w:tblStyle w:val="Tablaconcuadrcula"/>
        <w:tblW w:w="5000" w:type="pct"/>
        <w:tblLook w:val="04A0" w:firstRow="1" w:lastRow="0" w:firstColumn="1" w:lastColumn="0" w:noHBand="0" w:noVBand="1"/>
      </w:tblPr>
      <w:tblGrid>
        <w:gridCol w:w="914"/>
        <w:gridCol w:w="1172"/>
        <w:gridCol w:w="1853"/>
        <w:gridCol w:w="1242"/>
        <w:gridCol w:w="1201"/>
        <w:gridCol w:w="1086"/>
        <w:gridCol w:w="1233"/>
        <w:gridCol w:w="1146"/>
        <w:gridCol w:w="874"/>
        <w:gridCol w:w="1134"/>
        <w:gridCol w:w="1242"/>
        <w:gridCol w:w="1259"/>
        <w:gridCol w:w="1259"/>
      </w:tblGrid>
      <w:tr w:rsidR="006B34E4" w:rsidRPr="00211B0B" w:rsidTr="006B34E4">
        <w:trPr>
          <w:trHeight w:val="547"/>
        </w:trPr>
        <w:tc>
          <w:tcPr>
            <w:tcW w:w="1538"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ESTRUCTURA CONCEPTUAL</w:t>
            </w:r>
          </w:p>
        </w:tc>
        <w:tc>
          <w:tcPr>
            <w:tcW w:w="360" w:type="pct"/>
          </w:tcPr>
          <w:p w:rsidR="006B34E4" w:rsidRPr="00211B0B" w:rsidRDefault="006B34E4" w:rsidP="009B02E3">
            <w:pPr>
              <w:spacing w:line="360" w:lineRule="auto"/>
              <w:rPr>
                <w:rFonts w:ascii="Times New Roman" w:hAnsi="Times New Roman" w:cs="Times New Roman"/>
              </w:rPr>
            </w:pPr>
          </w:p>
        </w:tc>
        <w:tc>
          <w:tcPr>
            <w:tcW w:w="360" w:type="pct"/>
            <w:vMerge w:val="restar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DESEMPEÑOS</w:t>
            </w:r>
          </w:p>
        </w:tc>
        <w:tc>
          <w:tcPr>
            <w:tcW w:w="1987"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COMPETENCIAS</w:t>
            </w:r>
          </w:p>
        </w:tc>
        <w:tc>
          <w:tcPr>
            <w:tcW w:w="75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16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AREA</w:t>
            </w:r>
          </w:p>
        </w:tc>
        <w:tc>
          <w:tcPr>
            <w:tcW w:w="29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(ESTANDAR)</w:t>
            </w:r>
          </w:p>
        </w:tc>
        <w:tc>
          <w:tcPr>
            <w:tcW w:w="396"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 PROBLEMATIZADORA</w:t>
            </w:r>
          </w:p>
        </w:tc>
        <w:tc>
          <w:tcPr>
            <w:tcW w:w="36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AMBITO CONCEPTUAL</w:t>
            </w:r>
          </w:p>
        </w:tc>
        <w:tc>
          <w:tcPr>
            <w:tcW w:w="324"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UNIDAD</w:t>
            </w:r>
          </w:p>
        </w:tc>
        <w:tc>
          <w:tcPr>
            <w:tcW w:w="360" w:type="pct"/>
          </w:tcPr>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  B  A</w:t>
            </w:r>
          </w:p>
        </w:tc>
        <w:tc>
          <w:tcPr>
            <w:tcW w:w="360" w:type="pct"/>
            <w:vMerge/>
            <w:vAlign w:val="center"/>
          </w:tcPr>
          <w:p w:rsidR="006B34E4" w:rsidRPr="00211B0B" w:rsidRDefault="006B34E4" w:rsidP="009B02E3">
            <w:pPr>
              <w:spacing w:line="360" w:lineRule="auto"/>
              <w:rPr>
                <w:rFonts w:ascii="Times New Roman" w:hAnsi="Times New Roman" w:cs="Times New Roman"/>
              </w:rPr>
            </w:pPr>
          </w:p>
        </w:tc>
        <w:tc>
          <w:tcPr>
            <w:tcW w:w="36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w:t>
            </w:r>
          </w:p>
        </w:tc>
        <w:tc>
          <w:tcPr>
            <w:tcW w:w="25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CIEN</w:t>
            </w:r>
          </w:p>
        </w:tc>
        <w:tc>
          <w:tcPr>
            <w:tcW w:w="25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MAT</w:t>
            </w:r>
          </w:p>
        </w:tc>
        <w:tc>
          <w:tcPr>
            <w:tcW w:w="25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CIUDADANAS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Y LABORALES</w:t>
            </w:r>
          </w:p>
        </w:tc>
        <w:tc>
          <w:tcPr>
            <w:tcW w:w="87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w:t>
            </w:r>
          </w:p>
        </w:tc>
        <w:tc>
          <w:tcPr>
            <w:tcW w:w="75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16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ESPAÑOL</w:t>
            </w:r>
          </w:p>
        </w:tc>
        <w:tc>
          <w:tcPr>
            <w:tcW w:w="290"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Comparo textos narrativos, líricos y dramáticos, teniendo en cuenta algunos de sus elementos </w:t>
            </w:r>
            <w:r w:rsidRPr="00211B0B">
              <w:rPr>
                <w:rFonts w:ascii="Times New Roman" w:hAnsi="Times New Roman" w:cs="Times New Roman"/>
              </w:rPr>
              <w:lastRenderedPageBreak/>
              <w:t>constitutivos.</w:t>
            </w:r>
          </w:p>
        </w:tc>
        <w:tc>
          <w:tcPr>
            <w:tcW w:w="39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¿Cuáles son los aportes del genero lirico y literario en el desarrollo de habilidades y competencias de significación y comunicación en los estudiantes?</w:t>
            </w:r>
          </w:p>
        </w:tc>
        <w:tc>
          <w:tcPr>
            <w:tcW w:w="360" w:type="pct"/>
          </w:tcPr>
          <w:p w:rsidR="006B34E4" w:rsidRPr="00211B0B" w:rsidRDefault="006B34E4" w:rsidP="009B02E3">
            <w:pPr>
              <w:pStyle w:val="Prrafodelista"/>
              <w:spacing w:line="360" w:lineRule="auto"/>
              <w:ind w:left="284"/>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 xml:space="preserve">La lírica: la poesía, verso y estrofa. </w:t>
            </w:r>
          </w:p>
          <w:p w:rsidR="006B34E4" w:rsidRPr="00211B0B" w:rsidRDefault="006B34E4" w:rsidP="009B02E3">
            <w:pPr>
              <w:pStyle w:val="Prrafodelista"/>
              <w:spacing w:line="360" w:lineRule="auto"/>
              <w:ind w:left="284"/>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 xml:space="preserve">Figuras literarias: el </w:t>
            </w:r>
            <w:r w:rsidRPr="00211B0B">
              <w:rPr>
                <w:sz w:val="22"/>
                <w:szCs w:val="22"/>
              </w:rPr>
              <w:lastRenderedPageBreak/>
              <w:t xml:space="preserve">símil, la metáfora y la hipérbole. </w:t>
            </w:r>
          </w:p>
          <w:p w:rsidR="006B34E4" w:rsidRPr="00211B0B" w:rsidRDefault="006B34E4" w:rsidP="009B02E3">
            <w:pPr>
              <w:pStyle w:val="Prrafodelista"/>
              <w:spacing w:line="360" w:lineRule="auto"/>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El género dramático.</w:t>
            </w:r>
          </w:p>
          <w:p w:rsidR="006B34E4" w:rsidRPr="00211B0B" w:rsidRDefault="006B34E4" w:rsidP="009B02E3">
            <w:pPr>
              <w:pStyle w:val="Prrafodelista"/>
              <w:spacing w:line="360" w:lineRule="auto"/>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 xml:space="preserve">Formas de dialogo: la discusión,  la mesa redonda, la </w:t>
            </w:r>
            <w:r w:rsidRPr="00211B0B">
              <w:rPr>
                <w:sz w:val="22"/>
                <w:szCs w:val="22"/>
              </w:rPr>
              <w:lastRenderedPageBreak/>
              <w:t>entrevista</w:t>
            </w:r>
          </w:p>
          <w:p w:rsidR="006B34E4" w:rsidRPr="00211B0B" w:rsidRDefault="006B34E4" w:rsidP="009B02E3">
            <w:pPr>
              <w:pStyle w:val="Prrafodelista"/>
              <w:spacing w:line="360" w:lineRule="auto"/>
              <w:ind w:left="284"/>
              <w:rPr>
                <w:sz w:val="22"/>
                <w:szCs w:val="22"/>
              </w:rPr>
            </w:pPr>
          </w:p>
          <w:p w:rsidR="006B34E4" w:rsidRPr="00211B0B" w:rsidRDefault="006B34E4" w:rsidP="001E3EE4">
            <w:pPr>
              <w:pStyle w:val="Prrafodelista"/>
              <w:numPr>
                <w:ilvl w:val="0"/>
                <w:numId w:val="8"/>
              </w:numPr>
              <w:spacing w:line="360" w:lineRule="auto"/>
              <w:ind w:left="284"/>
              <w:rPr>
                <w:sz w:val="22"/>
                <w:szCs w:val="22"/>
              </w:rPr>
            </w:pPr>
            <w:r w:rsidRPr="00211B0B">
              <w:rPr>
                <w:sz w:val="22"/>
                <w:szCs w:val="22"/>
              </w:rPr>
              <w:t>El párrafo y el resumen</w:t>
            </w:r>
          </w:p>
          <w:p w:rsidR="006B34E4" w:rsidRPr="00211B0B" w:rsidRDefault="006B34E4" w:rsidP="009B02E3">
            <w:pPr>
              <w:pStyle w:val="Prrafodelista"/>
              <w:spacing w:line="360" w:lineRule="auto"/>
              <w:ind w:left="284"/>
              <w:rPr>
                <w:sz w:val="22"/>
                <w:szCs w:val="22"/>
              </w:rPr>
            </w:pPr>
          </w:p>
          <w:p w:rsidR="006B34E4" w:rsidRPr="00211B0B" w:rsidRDefault="006B34E4" w:rsidP="009B02E3">
            <w:pPr>
              <w:pStyle w:val="Prrafodelista"/>
              <w:spacing w:line="360" w:lineRule="auto"/>
              <w:ind w:left="1004"/>
              <w:rPr>
                <w:sz w:val="22"/>
                <w:szCs w:val="22"/>
              </w:rPr>
            </w:pPr>
          </w:p>
        </w:tc>
        <w:tc>
          <w:tcPr>
            <w:tcW w:w="324" w:type="pct"/>
          </w:tcPr>
          <w:p w:rsidR="006B34E4" w:rsidRPr="00211B0B" w:rsidRDefault="006B34E4" w:rsidP="009B02E3">
            <w:pPr>
              <w:pStyle w:val="Prrafodelista"/>
              <w:spacing w:line="360" w:lineRule="auto"/>
              <w:ind w:left="284"/>
              <w:rPr>
                <w:sz w:val="22"/>
                <w:szCs w:val="22"/>
              </w:rPr>
            </w:pPr>
            <w:r w:rsidRPr="00211B0B">
              <w:rPr>
                <w:sz w:val="22"/>
                <w:szCs w:val="22"/>
              </w:rPr>
              <w:lastRenderedPageBreak/>
              <w:t>La expresión de sentimientos : Los géneros literarios</w:t>
            </w:r>
          </w:p>
        </w:tc>
        <w:tc>
          <w:tcPr>
            <w:tcW w:w="360"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 xml:space="preserve">. Utiliza la información que recibe de los medios de comunicación para </w:t>
            </w:r>
            <w:r w:rsidRPr="00211B0B">
              <w:rPr>
                <w:rFonts w:ascii="Times New Roman" w:eastAsia="Times New Roman" w:hAnsi="Times New Roman" w:cs="Times New Roman"/>
                <w:lang w:eastAsia="ar-SA"/>
              </w:rPr>
              <w:lastRenderedPageBreak/>
              <w:t>participar en espacios discursivos de opinión</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 xml:space="preserve">.Reconoce en la lectura de los distintos géneros literarios diferentes posibilidades de recrear y ampliar su visión de </w:t>
            </w:r>
            <w:r w:rsidRPr="00211B0B">
              <w:rPr>
                <w:rFonts w:ascii="Times New Roman" w:eastAsia="Times New Roman" w:hAnsi="Times New Roman" w:cs="Times New Roman"/>
                <w:lang w:eastAsia="ar-SA"/>
              </w:rPr>
              <w:lastRenderedPageBreak/>
              <w:t>mundo</w:t>
            </w:r>
          </w:p>
        </w:tc>
        <w:tc>
          <w:tcPr>
            <w:tcW w:w="360"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lastRenderedPageBreak/>
              <w:t xml:space="preserve">-Se interesa por descubrir nuevas experiencias a través de la lectura de mitos, </w:t>
            </w:r>
            <w:r w:rsidRPr="00211B0B">
              <w:rPr>
                <w:rFonts w:ascii="Times New Roman" w:eastAsia="Times New Roman" w:hAnsi="Times New Roman" w:cs="Times New Roman"/>
                <w:lang w:eastAsia="ar-SA"/>
              </w:rPr>
              <w:lastRenderedPageBreak/>
              <w:t>leyendas, crónicas y la novela de nuestro país.</w:t>
            </w:r>
          </w:p>
          <w:p w:rsidR="006B34E4" w:rsidRPr="00211B0B" w:rsidRDefault="006B34E4" w:rsidP="009B02E3">
            <w:pPr>
              <w:suppressAutoHyphens/>
              <w:spacing w:line="360" w:lineRule="auto"/>
              <w:rPr>
                <w:rFonts w:ascii="Times New Roman" w:eastAsia="Times New Roman" w:hAnsi="Times New Roman" w:cs="Times New Roman"/>
                <w:lang w:eastAsia="ar-SA"/>
              </w:rPr>
            </w:pP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 xml:space="preserve">-Reconoce  la diferencia  que hay entre habla, dialecto, lengua y lenguaje e identifica los diversos dialectos que existen </w:t>
            </w:r>
            <w:r w:rsidRPr="00211B0B">
              <w:rPr>
                <w:rFonts w:ascii="Times New Roman" w:eastAsia="Times New Roman" w:hAnsi="Times New Roman" w:cs="Times New Roman"/>
                <w:lang w:eastAsia="ar-SA"/>
              </w:rPr>
              <w:lastRenderedPageBreak/>
              <w:t>en Colombia por medio de socio dramas.</w:t>
            </w:r>
          </w:p>
          <w:p w:rsidR="006B34E4" w:rsidRPr="00211B0B" w:rsidRDefault="006B34E4" w:rsidP="009B02E3">
            <w:pPr>
              <w:suppressAutoHyphens/>
              <w:spacing w:line="360" w:lineRule="auto"/>
              <w:rPr>
                <w:rFonts w:ascii="Times New Roman" w:eastAsia="Times New Roman" w:hAnsi="Times New Roman" w:cs="Times New Roman"/>
                <w:lang w:eastAsia="ar-SA"/>
              </w:rPr>
            </w:pP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-Reconoce la importancia de las reglas ortográficas y las  aplica  en su escritura  (uso de la B, V, Z y C).</w:t>
            </w:r>
          </w:p>
          <w:p w:rsidR="006B34E4" w:rsidRPr="00211B0B" w:rsidRDefault="006B34E4" w:rsidP="009B02E3">
            <w:pPr>
              <w:suppressAutoHyphens/>
              <w:spacing w:line="360" w:lineRule="auto"/>
              <w:rPr>
                <w:rFonts w:ascii="Times New Roman" w:eastAsia="Times New Roman" w:hAnsi="Times New Roman" w:cs="Times New Roman"/>
                <w:lang w:eastAsia="ar-SA"/>
              </w:rPr>
            </w:pPr>
          </w:p>
          <w:p w:rsidR="006B34E4" w:rsidRPr="00211B0B" w:rsidRDefault="006B34E4" w:rsidP="009B02E3">
            <w:pPr>
              <w:spacing w:line="360" w:lineRule="auto"/>
              <w:rPr>
                <w:rFonts w:ascii="Times New Roman" w:hAnsi="Times New Roman" w:cs="Times New Roman"/>
              </w:rPr>
            </w:pPr>
            <w:r w:rsidRPr="00211B0B">
              <w:rPr>
                <w:rFonts w:ascii="Times New Roman" w:eastAsia="Times New Roman" w:hAnsi="Times New Roman" w:cs="Times New Roman"/>
                <w:lang w:eastAsia="ar-SA"/>
              </w:rPr>
              <w:t xml:space="preserve">Identifica </w:t>
            </w:r>
            <w:r w:rsidRPr="00211B0B">
              <w:rPr>
                <w:rFonts w:ascii="Times New Roman" w:eastAsia="Times New Roman" w:hAnsi="Times New Roman" w:cs="Times New Roman"/>
                <w:lang w:eastAsia="ar-SA"/>
              </w:rPr>
              <w:lastRenderedPageBreak/>
              <w:t>algunas analogías por sinonimias, antonimias e intensidad  en un texto.</w:t>
            </w:r>
          </w:p>
        </w:tc>
        <w:tc>
          <w:tcPr>
            <w:tcW w:w="360"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lastRenderedPageBreak/>
              <w:t>Argumentativa</w:t>
            </w:r>
          </w:p>
          <w:p w:rsidR="006B34E4" w:rsidRPr="00211B0B" w:rsidRDefault="006B34E4" w:rsidP="009B02E3">
            <w:pPr>
              <w:suppressAutoHyphens/>
              <w:spacing w:line="360" w:lineRule="auto"/>
              <w:rPr>
                <w:rFonts w:ascii="Times New Roman" w:eastAsia="Times New Roman" w:hAnsi="Times New Roman" w:cs="Times New Roman"/>
                <w:lang w:eastAsia="ar-SA"/>
              </w:rPr>
            </w:pP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Interpretativa</w:t>
            </w:r>
          </w:p>
          <w:p w:rsidR="006B34E4" w:rsidRPr="00211B0B" w:rsidRDefault="006B34E4" w:rsidP="009B02E3">
            <w:pPr>
              <w:suppressAutoHyphens/>
              <w:spacing w:line="360" w:lineRule="auto"/>
              <w:rPr>
                <w:rFonts w:ascii="Times New Roman" w:eastAsia="Times New Roman" w:hAnsi="Times New Roman" w:cs="Times New Roman"/>
                <w:lang w:eastAsia="ar-SA"/>
              </w:rPr>
            </w:pP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Propositiva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pStyle w:val="Prrafodelista"/>
              <w:spacing w:line="360" w:lineRule="auto"/>
              <w:ind w:left="284"/>
              <w:rPr>
                <w:sz w:val="22"/>
                <w:szCs w:val="22"/>
              </w:rPr>
            </w:pPr>
            <w:r w:rsidRPr="00211B0B">
              <w:rPr>
                <w:sz w:val="22"/>
                <w:szCs w:val="22"/>
              </w:rPr>
              <w:t>Literat</w:t>
            </w:r>
            <w:r w:rsidRPr="00211B0B">
              <w:rPr>
                <w:sz w:val="22"/>
                <w:szCs w:val="22"/>
              </w:rPr>
              <w:lastRenderedPageBreak/>
              <w:t>ura en verso.</w:t>
            </w:r>
          </w:p>
          <w:p w:rsidR="006B34E4" w:rsidRPr="00211B0B" w:rsidRDefault="006B34E4" w:rsidP="009B02E3">
            <w:pPr>
              <w:pStyle w:val="Prrafodelista"/>
              <w:spacing w:line="360" w:lineRule="auto"/>
              <w:ind w:left="284"/>
              <w:rPr>
                <w:sz w:val="22"/>
                <w:szCs w:val="22"/>
              </w:rPr>
            </w:pPr>
          </w:p>
          <w:p w:rsidR="006B34E4" w:rsidRPr="00211B0B" w:rsidRDefault="006B34E4" w:rsidP="009B02E3">
            <w:pPr>
              <w:pStyle w:val="Prrafodelista"/>
              <w:spacing w:line="360" w:lineRule="auto"/>
              <w:ind w:left="284"/>
              <w:rPr>
                <w:sz w:val="22"/>
                <w:szCs w:val="22"/>
              </w:rPr>
            </w:pPr>
            <w:r w:rsidRPr="00211B0B">
              <w:rPr>
                <w:sz w:val="22"/>
                <w:szCs w:val="22"/>
              </w:rPr>
              <w:t>El lenguaje figurado.</w:t>
            </w:r>
          </w:p>
          <w:p w:rsidR="006B34E4" w:rsidRPr="00211B0B" w:rsidRDefault="006B34E4" w:rsidP="009B02E3">
            <w:pPr>
              <w:pStyle w:val="Prrafodelista"/>
              <w:spacing w:line="360" w:lineRule="auto"/>
              <w:ind w:left="284"/>
              <w:rPr>
                <w:sz w:val="22"/>
                <w:szCs w:val="22"/>
              </w:rPr>
            </w:pPr>
          </w:p>
          <w:p w:rsidR="006B34E4" w:rsidRPr="00211B0B" w:rsidRDefault="006B34E4" w:rsidP="009B02E3">
            <w:pPr>
              <w:pStyle w:val="Prrafodelista"/>
              <w:spacing w:line="360" w:lineRule="auto"/>
              <w:ind w:left="284"/>
              <w:rPr>
                <w:sz w:val="22"/>
                <w:szCs w:val="22"/>
              </w:rPr>
            </w:pPr>
            <w:r w:rsidRPr="00211B0B">
              <w:rPr>
                <w:sz w:val="22"/>
                <w:szCs w:val="22"/>
              </w:rPr>
              <w:t>Elementos del texto</w:t>
            </w:r>
          </w:p>
          <w:p w:rsidR="006B34E4" w:rsidRPr="00211B0B" w:rsidRDefault="006B34E4" w:rsidP="009B02E3">
            <w:pPr>
              <w:pStyle w:val="Prrafodelista"/>
              <w:spacing w:line="360" w:lineRule="auto"/>
              <w:ind w:left="284"/>
              <w:rPr>
                <w:sz w:val="22"/>
                <w:szCs w:val="22"/>
              </w:rPr>
            </w:pPr>
          </w:p>
          <w:p w:rsidR="006B34E4" w:rsidRPr="00211B0B" w:rsidRDefault="006B34E4" w:rsidP="009B02E3">
            <w:pPr>
              <w:pStyle w:val="Prrafodelista"/>
              <w:spacing w:line="360" w:lineRule="auto"/>
              <w:ind w:left="284"/>
              <w:rPr>
                <w:sz w:val="22"/>
                <w:szCs w:val="22"/>
              </w:rPr>
            </w:pPr>
            <w:r w:rsidRPr="00211B0B">
              <w:rPr>
                <w:sz w:val="22"/>
                <w:szCs w:val="22"/>
              </w:rPr>
              <w:t>Técnicas orales.</w:t>
            </w:r>
          </w:p>
          <w:p w:rsidR="006B34E4" w:rsidRPr="00211B0B" w:rsidRDefault="006B34E4" w:rsidP="009B02E3">
            <w:pPr>
              <w:spacing w:line="360" w:lineRule="auto"/>
              <w:rPr>
                <w:rFonts w:ascii="Times New Roman" w:hAnsi="Times New Roman" w:cs="Times New Roman"/>
              </w:rPr>
            </w:pPr>
          </w:p>
        </w:tc>
        <w:tc>
          <w:tcPr>
            <w:tcW w:w="25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•Propongo respuestas a mis preguntas y las comparo con </w:t>
            </w:r>
            <w:r w:rsidRPr="00211B0B">
              <w:rPr>
                <w:rFonts w:ascii="Times New Roman" w:hAnsi="Times New Roman" w:cs="Times New Roman"/>
              </w:rPr>
              <w:lastRenderedPageBreak/>
              <w:t>las de otras personas</w:t>
            </w:r>
          </w:p>
        </w:tc>
        <w:tc>
          <w:tcPr>
            <w:tcW w:w="25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Registro mis observaciones, datos y resultados de manera organizada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rigurosa </w:t>
            </w:r>
            <w:r w:rsidRPr="00211B0B">
              <w:rPr>
                <w:rFonts w:ascii="Times New Roman" w:hAnsi="Times New Roman" w:cs="Times New Roman"/>
              </w:rPr>
              <w:lastRenderedPageBreak/>
              <w:t>(sin alteraciones), en forma escrita y utilizando esquemas, gráficos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tablas.</w:t>
            </w:r>
          </w:p>
        </w:tc>
        <w:tc>
          <w:tcPr>
            <w:tcW w:w="252" w:type="pct"/>
          </w:tcPr>
          <w:p w:rsidR="006B34E4" w:rsidRPr="00211B0B" w:rsidRDefault="006B34E4" w:rsidP="009B02E3">
            <w:pPr>
              <w:spacing w:line="360" w:lineRule="auto"/>
              <w:rPr>
                <w:rFonts w:ascii="Times New Roman" w:hAnsi="Times New Roman" w:cs="Times New Roman"/>
                <w:color w:val="000000"/>
              </w:rPr>
            </w:pPr>
            <w:r w:rsidRPr="00211B0B">
              <w:rPr>
                <w:rFonts w:ascii="Times New Roman" w:hAnsi="Times New Roman" w:cs="Times New Roman"/>
                <w:color w:val="000000"/>
                <w:u w:val="single"/>
              </w:rPr>
              <w:lastRenderedPageBreak/>
              <w:t>Expresa</w:t>
            </w:r>
            <w:r w:rsidRPr="00211B0B">
              <w:rPr>
                <w:rFonts w:ascii="Times New Roman" w:hAnsi="Times New Roman" w:cs="Times New Roman"/>
                <w:color w:val="000000"/>
              </w:rPr>
              <w:t xml:space="preserve"> mis sentimientos y emociones mediante distintas formas y lenguajes</w:t>
            </w:r>
          </w:p>
          <w:p w:rsidR="006B34E4" w:rsidRPr="00211B0B" w:rsidRDefault="006B34E4" w:rsidP="009B02E3">
            <w:pPr>
              <w:spacing w:line="360" w:lineRule="auto"/>
              <w:rPr>
                <w:rFonts w:ascii="Times New Roman" w:hAnsi="Times New Roman" w:cs="Times New Roman"/>
                <w:color w:val="000000"/>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Asumo de manera pacifica y constructiva, los conflictos cotidianos en mi vida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escolar y familiar.</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Identifico los puntos de vista de la gente con la que tengo conflictos,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poniéndome en su </w:t>
            </w:r>
            <w:r w:rsidRPr="00211B0B">
              <w:rPr>
                <w:rFonts w:ascii="Times New Roman" w:hAnsi="Times New Roman" w:cs="Times New Roman"/>
              </w:rPr>
              <w:lastRenderedPageBreak/>
              <w:t>lugar.</w:t>
            </w:r>
          </w:p>
        </w:tc>
        <w:tc>
          <w:tcPr>
            <w:tcW w:w="872" w:type="pct"/>
          </w:tcPr>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lastRenderedPageBreak/>
              <w:t>Clases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teóricas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w:t>
            </w:r>
            <w:r w:rsidRPr="00211B0B">
              <w:rPr>
                <w:rFonts w:ascii="Times New Roman" w:hAnsi="Times New Roman" w:cs="Times New Roman"/>
              </w:rPr>
              <w:t>Clases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prácticas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w:t>
            </w:r>
            <w:r w:rsidRPr="00211B0B">
              <w:rPr>
                <w:rFonts w:ascii="Times New Roman" w:hAnsi="Times New Roman" w:cs="Times New Roman"/>
              </w:rPr>
              <w:t>Clases dinámica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Dibujo y explicación de </w:t>
            </w:r>
            <w:r w:rsidRPr="00211B0B">
              <w:rPr>
                <w:rFonts w:ascii="Times New Roman" w:hAnsi="Times New Roman" w:cs="Times New Roman"/>
              </w:rPr>
              <w:lastRenderedPageBreak/>
              <w:t>diferentes señales</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Clasificación de las señales de acuerdo a su función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Invención de historieta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Dramatizaciones con diferentes situaciones comunicativas</w:t>
            </w:r>
          </w:p>
        </w:tc>
        <w:tc>
          <w:tcPr>
            <w:tcW w:w="755"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Estudio y trabajo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autónomo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individual o grupal.</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Talleres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Observación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Diario de </w:t>
            </w:r>
            <w:r w:rsidRPr="00211B0B">
              <w:rPr>
                <w:rFonts w:ascii="Times New Roman" w:hAnsi="Times New Roman" w:cs="Times New Roman"/>
              </w:rPr>
              <w:lastRenderedPageBreak/>
              <w:t>campo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Pruebas de aplicación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Cuestionarios</w:t>
            </w:r>
          </w:p>
        </w:tc>
      </w:tr>
    </w:tbl>
    <w:p w:rsidR="006B34E4" w:rsidRPr="00211B0B" w:rsidRDefault="006B34E4" w:rsidP="009B02E3">
      <w:pPr>
        <w:spacing w:after="160"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r w:rsidRPr="00211B0B">
        <w:rPr>
          <w:rFonts w:ascii="Times New Roman" w:hAnsi="Times New Roman" w:cs="Times New Roman"/>
        </w:rPr>
        <w:t>PERIODO: 2</w:t>
      </w:r>
    </w:p>
    <w:tbl>
      <w:tblPr>
        <w:tblStyle w:val="Tablaconcuadrcula"/>
        <w:tblW w:w="5000" w:type="pct"/>
        <w:tblLook w:val="04A0" w:firstRow="1" w:lastRow="0" w:firstColumn="1" w:lastColumn="0" w:noHBand="0" w:noVBand="1"/>
      </w:tblPr>
      <w:tblGrid>
        <w:gridCol w:w="909"/>
        <w:gridCol w:w="1165"/>
        <w:gridCol w:w="1841"/>
        <w:gridCol w:w="1234"/>
        <w:gridCol w:w="994"/>
        <w:gridCol w:w="973"/>
        <w:gridCol w:w="1226"/>
        <w:gridCol w:w="1045"/>
        <w:gridCol w:w="1237"/>
        <w:gridCol w:w="1127"/>
        <w:gridCol w:w="1345"/>
        <w:gridCol w:w="1251"/>
        <w:gridCol w:w="1268"/>
      </w:tblGrid>
      <w:tr w:rsidR="006B34E4" w:rsidRPr="00211B0B" w:rsidTr="006B34E4">
        <w:trPr>
          <w:trHeight w:val="547"/>
        </w:trPr>
        <w:tc>
          <w:tcPr>
            <w:tcW w:w="1778"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ESTRUCTURA CONCEPTUAL</w:t>
            </w:r>
          </w:p>
        </w:tc>
        <w:tc>
          <w:tcPr>
            <w:tcW w:w="340" w:type="pct"/>
          </w:tcPr>
          <w:p w:rsidR="006B34E4" w:rsidRPr="00211B0B" w:rsidRDefault="006B34E4" w:rsidP="009B02E3">
            <w:pPr>
              <w:spacing w:line="360" w:lineRule="auto"/>
              <w:rPr>
                <w:rFonts w:ascii="Times New Roman" w:hAnsi="Times New Roman" w:cs="Times New Roman"/>
              </w:rPr>
            </w:pPr>
          </w:p>
        </w:tc>
        <w:tc>
          <w:tcPr>
            <w:tcW w:w="325" w:type="pct"/>
            <w:vMerge w:val="restar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DESEMPEÑOS</w:t>
            </w:r>
          </w:p>
        </w:tc>
        <w:tc>
          <w:tcPr>
            <w:tcW w:w="2105"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COMPETENCIAS</w:t>
            </w:r>
          </w:p>
        </w:tc>
        <w:tc>
          <w:tcPr>
            <w:tcW w:w="45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19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AREA</w:t>
            </w:r>
          </w:p>
        </w:tc>
        <w:tc>
          <w:tcPr>
            <w:tcW w:w="391"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(ESTANDAR)</w:t>
            </w:r>
          </w:p>
        </w:tc>
        <w:tc>
          <w:tcPr>
            <w:tcW w:w="31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 PROBLEMATIZADORA</w:t>
            </w:r>
          </w:p>
        </w:tc>
        <w:tc>
          <w:tcPr>
            <w:tcW w:w="49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AMBITO CONCEPTUAL</w:t>
            </w:r>
          </w:p>
        </w:tc>
        <w:tc>
          <w:tcPr>
            <w:tcW w:w="37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UNIDAD</w:t>
            </w:r>
          </w:p>
        </w:tc>
        <w:tc>
          <w:tcPr>
            <w:tcW w:w="340"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D.B. A</w:t>
            </w:r>
          </w:p>
        </w:tc>
        <w:tc>
          <w:tcPr>
            <w:tcW w:w="325" w:type="pct"/>
            <w:vMerge/>
            <w:vAlign w:val="center"/>
          </w:tcPr>
          <w:p w:rsidR="006B34E4" w:rsidRPr="00211B0B" w:rsidRDefault="006B34E4" w:rsidP="009B02E3">
            <w:pPr>
              <w:spacing w:line="360" w:lineRule="auto"/>
              <w:rPr>
                <w:rFonts w:ascii="Times New Roman" w:hAnsi="Times New Roman" w:cs="Times New Roman"/>
              </w:rPr>
            </w:pPr>
          </w:p>
        </w:tc>
        <w:tc>
          <w:tcPr>
            <w:tcW w:w="36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w:t>
            </w:r>
          </w:p>
        </w:tc>
        <w:tc>
          <w:tcPr>
            <w:tcW w:w="443"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CIEN</w:t>
            </w:r>
          </w:p>
        </w:tc>
        <w:tc>
          <w:tcPr>
            <w:tcW w:w="40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MAT</w:t>
            </w:r>
          </w:p>
        </w:tc>
        <w:tc>
          <w:tcPr>
            <w:tcW w:w="47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CIUDADANAS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Y LABORALES</w:t>
            </w:r>
          </w:p>
        </w:tc>
        <w:tc>
          <w:tcPr>
            <w:tcW w:w="42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w:t>
            </w:r>
          </w:p>
        </w:tc>
        <w:tc>
          <w:tcPr>
            <w:tcW w:w="452"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19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ESPAÑOL</w:t>
            </w:r>
          </w:p>
        </w:tc>
        <w:tc>
          <w:tcPr>
            <w:tcW w:w="391" w:type="pct"/>
          </w:tcPr>
          <w:p w:rsidR="006B34E4" w:rsidRPr="00211B0B" w:rsidRDefault="006B34E4" w:rsidP="009B02E3">
            <w:pPr>
              <w:suppressAutoHyphens/>
              <w:spacing w:line="360" w:lineRule="auto"/>
              <w:rPr>
                <w:rFonts w:ascii="Times New Roman" w:eastAsia="Times New Roman" w:hAnsi="Times New Roman" w:cs="Times New Roman"/>
                <w:bCs/>
                <w:color w:val="000000"/>
                <w:lang w:eastAsia="ar-SA"/>
              </w:rPr>
            </w:pPr>
            <w:r w:rsidRPr="00211B0B">
              <w:rPr>
                <w:rFonts w:ascii="Times New Roman" w:eastAsia="Times New Roman" w:hAnsi="Times New Roman" w:cs="Times New Roman"/>
                <w:bCs/>
                <w:color w:val="000000"/>
                <w:lang w:eastAsia="ar-SA"/>
              </w:rPr>
              <w:t>1-5-7  Función semántica de la información local.</w:t>
            </w:r>
          </w:p>
          <w:p w:rsidR="006B34E4" w:rsidRPr="00211B0B" w:rsidRDefault="006B34E4" w:rsidP="009B02E3">
            <w:pPr>
              <w:suppressAutoHyphens/>
              <w:spacing w:line="360" w:lineRule="auto"/>
              <w:rPr>
                <w:rFonts w:ascii="Times New Roman" w:eastAsia="Times New Roman" w:hAnsi="Times New Roman" w:cs="Times New Roman"/>
                <w:bCs/>
                <w:color w:val="000000"/>
                <w:lang w:eastAsia="ar-SA"/>
              </w:rPr>
            </w:pPr>
          </w:p>
          <w:p w:rsidR="006B34E4" w:rsidRPr="00211B0B" w:rsidRDefault="006B34E4" w:rsidP="009B02E3">
            <w:pPr>
              <w:suppressAutoHyphens/>
              <w:spacing w:line="360" w:lineRule="auto"/>
              <w:rPr>
                <w:rFonts w:ascii="Times New Roman" w:eastAsia="Times New Roman" w:hAnsi="Times New Roman" w:cs="Times New Roman"/>
                <w:bCs/>
                <w:color w:val="000000"/>
                <w:lang w:eastAsia="ar-SA"/>
              </w:rPr>
            </w:pPr>
            <w:r w:rsidRPr="00211B0B">
              <w:rPr>
                <w:rFonts w:ascii="Times New Roman" w:eastAsia="Times New Roman" w:hAnsi="Times New Roman" w:cs="Times New Roman"/>
                <w:bCs/>
                <w:color w:val="000000"/>
                <w:lang w:eastAsia="ar-SA"/>
              </w:rPr>
              <w:t>6- Configuración del sentido global del texto</w:t>
            </w:r>
          </w:p>
          <w:p w:rsidR="006B34E4" w:rsidRPr="00211B0B" w:rsidRDefault="006B34E4" w:rsidP="009B02E3">
            <w:pPr>
              <w:suppressAutoHyphens/>
              <w:spacing w:line="360" w:lineRule="auto"/>
              <w:rPr>
                <w:rFonts w:ascii="Times New Roman" w:eastAsia="Times New Roman" w:hAnsi="Times New Roman" w:cs="Times New Roman"/>
                <w:bCs/>
                <w:color w:val="000000"/>
                <w:lang w:eastAsia="ar-SA"/>
              </w:rPr>
            </w:pPr>
            <w:r w:rsidRPr="00211B0B">
              <w:rPr>
                <w:rFonts w:ascii="Times New Roman" w:eastAsia="Times New Roman" w:hAnsi="Times New Roman" w:cs="Times New Roman"/>
                <w:lang w:eastAsia="ar-SA"/>
              </w:rPr>
              <w:t>8-</w:t>
            </w:r>
            <w:r w:rsidRPr="00211B0B">
              <w:rPr>
                <w:rFonts w:ascii="Times New Roman" w:eastAsia="Times New Roman" w:hAnsi="Times New Roman" w:cs="Times New Roman"/>
                <w:bCs/>
                <w:color w:val="000000"/>
                <w:lang w:eastAsia="ar-SA"/>
              </w:rPr>
              <w:t xml:space="preserve"> Sentido del texto en relación con otros textos</w:t>
            </w:r>
          </w:p>
          <w:p w:rsidR="006B34E4" w:rsidRPr="00211B0B" w:rsidRDefault="006B34E4" w:rsidP="009B02E3">
            <w:pPr>
              <w:spacing w:line="360" w:lineRule="auto"/>
              <w:rPr>
                <w:rFonts w:ascii="Times New Roman" w:hAnsi="Times New Roman" w:cs="Times New Roman"/>
              </w:rPr>
            </w:pPr>
          </w:p>
        </w:tc>
        <w:tc>
          <w:tcPr>
            <w:tcW w:w="31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¿Por qué es importante conocer la gramática del idioma español?</w:t>
            </w:r>
          </w:p>
        </w:tc>
        <w:tc>
          <w:tcPr>
            <w:tcW w:w="492"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1. El adjetivo y sus clases.</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2.-Palabras sinónimas, homófonas, parónimas.</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3.-El verbo: número persona, tiempo formas no personales</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4.-Palabras conectoras: conjunciones y preposicio</w:t>
            </w:r>
            <w:r w:rsidRPr="00211B0B">
              <w:rPr>
                <w:rFonts w:ascii="Times New Roman" w:eastAsia="Times New Roman" w:hAnsi="Times New Roman" w:cs="Times New Roman"/>
                <w:lang w:eastAsia="ar-SA"/>
              </w:rPr>
              <w:lastRenderedPageBreak/>
              <w:t>nes.</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5.- El adverbio.</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6.- La oración: clases.</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.7.- uso de la G y J</w:t>
            </w:r>
          </w:p>
          <w:p w:rsidR="006B34E4" w:rsidRPr="00211B0B" w:rsidRDefault="006B34E4" w:rsidP="009B02E3">
            <w:pPr>
              <w:spacing w:line="360" w:lineRule="auto"/>
              <w:rPr>
                <w:rFonts w:ascii="Times New Roman" w:hAnsi="Times New Roman" w:cs="Times New Roman"/>
              </w:rPr>
            </w:pPr>
            <w:r w:rsidRPr="00211B0B">
              <w:rPr>
                <w:rFonts w:ascii="Times New Roman" w:eastAsia="Times New Roman" w:hAnsi="Times New Roman" w:cs="Times New Roman"/>
                <w:lang w:eastAsia="ar-SA"/>
              </w:rPr>
              <w:t>8-  Lectura del libro  Amigo se escribe con H</w:t>
            </w:r>
          </w:p>
        </w:tc>
        <w:tc>
          <w:tcPr>
            <w:tcW w:w="37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El maravilloso mundo de las palabras : Las categorías gramaticales</w:t>
            </w:r>
          </w:p>
        </w:tc>
        <w:tc>
          <w:tcPr>
            <w:tcW w:w="340"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Interpreta mensajes directos e indirectos en algunas imágenes, símbolos o gestos.</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 xml:space="preserve">.Comprende los roles que asumen los </w:t>
            </w:r>
            <w:r w:rsidRPr="00211B0B">
              <w:rPr>
                <w:rFonts w:ascii="Times New Roman" w:eastAsia="Times New Roman" w:hAnsi="Times New Roman" w:cs="Times New Roman"/>
                <w:lang w:eastAsia="ar-SA"/>
              </w:rPr>
              <w:lastRenderedPageBreak/>
              <w:t>personajes en las obras literarias y su relación con la temática y la época en las que estas se desarrollan</w:t>
            </w:r>
          </w:p>
        </w:tc>
        <w:tc>
          <w:tcPr>
            <w:tcW w:w="325" w:type="pct"/>
          </w:tcPr>
          <w:p w:rsidR="006B34E4" w:rsidRPr="00211B0B" w:rsidRDefault="006B34E4" w:rsidP="009B02E3">
            <w:pPr>
              <w:suppressAutoHyphens/>
              <w:spacing w:line="360" w:lineRule="auto"/>
              <w:rPr>
                <w:rFonts w:ascii="Times New Roman" w:eastAsia="Times New Roman" w:hAnsi="Times New Roman" w:cs="Times New Roman"/>
              </w:rPr>
            </w:pPr>
            <w:r w:rsidRPr="00211B0B">
              <w:rPr>
                <w:rFonts w:ascii="Times New Roman" w:eastAsia="Times New Roman" w:hAnsi="Times New Roman" w:cs="Times New Roman"/>
              </w:rPr>
              <w:lastRenderedPageBreak/>
              <w:t>Elabora textos involucrando las distintas clases de oraciones de acuerdo con la intención comunicativa, empleando   los conectores,  adjetivos, adverbios y  distintas normas ortográfica</w:t>
            </w:r>
            <w:r w:rsidRPr="00211B0B">
              <w:rPr>
                <w:rFonts w:ascii="Times New Roman" w:eastAsia="Times New Roman" w:hAnsi="Times New Roman" w:cs="Times New Roman"/>
              </w:rPr>
              <w:lastRenderedPageBreak/>
              <w:t>s vistas en clase.</w:t>
            </w:r>
          </w:p>
          <w:p w:rsidR="006B34E4" w:rsidRPr="00211B0B" w:rsidRDefault="006B34E4" w:rsidP="009B02E3">
            <w:pPr>
              <w:spacing w:line="360" w:lineRule="auto"/>
              <w:rPr>
                <w:rFonts w:ascii="Times New Roman" w:hAnsi="Times New Roman" w:cs="Times New Roman"/>
              </w:rPr>
            </w:pPr>
          </w:p>
        </w:tc>
        <w:tc>
          <w:tcPr>
            <w:tcW w:w="360"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lastRenderedPageBreak/>
              <w:t>Interpretativa</w:t>
            </w:r>
          </w:p>
          <w:p w:rsidR="006B34E4" w:rsidRPr="00211B0B" w:rsidRDefault="006B34E4" w:rsidP="009B02E3">
            <w:pPr>
              <w:suppressAutoHyphens/>
              <w:spacing w:line="360" w:lineRule="auto"/>
              <w:rPr>
                <w:rFonts w:ascii="Times New Roman" w:eastAsia="Times New Roman" w:hAnsi="Times New Roman" w:cs="Times New Roman"/>
                <w:lang w:eastAsia="ar-SA"/>
              </w:rPr>
            </w:pP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Propositiva</w:t>
            </w:r>
          </w:p>
          <w:p w:rsidR="006B34E4" w:rsidRPr="00211B0B" w:rsidRDefault="006B34E4" w:rsidP="009B02E3">
            <w:pPr>
              <w:spacing w:line="360" w:lineRule="auto"/>
              <w:rPr>
                <w:rFonts w:ascii="Times New Roman" w:hAnsi="Times New Roman" w:cs="Times New Roman"/>
              </w:rPr>
            </w:pPr>
          </w:p>
        </w:tc>
        <w:tc>
          <w:tcPr>
            <w:tcW w:w="443"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Busco información en diversas fuentes (libros, Internet, experiencias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Experimentos propios y de otros…) y doy el crédito correspondiente.</w:t>
            </w:r>
          </w:p>
        </w:tc>
        <w:tc>
          <w:tcPr>
            <w:tcW w:w="405"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Resuelvo y formulo problemas a partir de un conjunto de datos provenientes de observaciones, consultas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o experimentos.</w:t>
            </w:r>
          </w:p>
        </w:tc>
        <w:tc>
          <w:tcPr>
            <w:tcW w:w="47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Práctica el valor de la responsabilidad en sus tareas cotidianas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Escuchare interpretar las ideas de otros en una situación dada y sustento los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posibles desacuerdos con argumentos propios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 xml:space="preserve">Realiza sus </w:t>
            </w:r>
            <w:r w:rsidRPr="00211B0B">
              <w:rPr>
                <w:rFonts w:ascii="Times New Roman" w:hAnsi="Times New Roman" w:cs="Times New Roman"/>
              </w:rPr>
              <w:lastRenderedPageBreak/>
              <w:t>intervenciones respetando el orden de la palabra</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previamente acordado.</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Participación y</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responsabilidad democrática</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(Comunicación)</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 xml:space="preserve">Participar constructivamente en procesos democráticos en el salón </w:t>
            </w:r>
            <w:r w:rsidRPr="00211B0B">
              <w:rPr>
                <w:rFonts w:ascii="Times New Roman" w:hAnsi="Times New Roman" w:cs="Times New Roman"/>
              </w:rPr>
              <w:lastRenderedPageBreak/>
              <w:t>y en el medio</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escolar</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Expreso, en forma asertiva, mis puntos de vista e intereses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en las discusiones grupales</w:t>
            </w:r>
          </w:p>
        </w:tc>
        <w:tc>
          <w:tcPr>
            <w:tcW w:w="420" w:type="pct"/>
          </w:tcPr>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lastRenderedPageBreak/>
              <w:t>Conversación acerca de la lectura</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Explicación de los conceptos de la puntuación.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Frases, clases de párrafos, comprensión de lectura</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Elaboración de párrafos.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Elaboración de textos descriptivos.</w:t>
            </w:r>
          </w:p>
        </w:tc>
        <w:tc>
          <w:tcPr>
            <w:tcW w:w="45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La evaluación se llevará a cabo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 manera integral, atendiendo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 las particularidades de los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Estudiantes. Así mismo se</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realizara en la dinámica del</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Proceso de enseñanza aprendizaje.</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La evaluación valora la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consecución de los logros, las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estrategias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aprendidas en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lenguaje oral y escrito. Así</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mismo los procesos de autoevaluación,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heteroevaluación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Coevaluación.</w:t>
            </w:r>
          </w:p>
        </w:tc>
      </w:tr>
    </w:tbl>
    <w:p w:rsidR="006B34E4" w:rsidRPr="00211B0B" w:rsidRDefault="006B34E4" w:rsidP="009B02E3">
      <w:pPr>
        <w:spacing w:line="360" w:lineRule="auto"/>
        <w:rPr>
          <w:rFonts w:ascii="Times New Roman" w:hAnsi="Times New Roman" w:cs="Times New Roman"/>
          <w:b/>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r w:rsidRPr="00211B0B">
        <w:rPr>
          <w:rFonts w:ascii="Times New Roman" w:hAnsi="Times New Roman" w:cs="Times New Roman"/>
        </w:rPr>
        <w:t>PERIODO: 3</w:t>
      </w:r>
    </w:p>
    <w:tbl>
      <w:tblPr>
        <w:tblStyle w:val="Tablaconcuadrcula"/>
        <w:tblW w:w="5000" w:type="pct"/>
        <w:tblLook w:val="04A0" w:firstRow="1" w:lastRow="0" w:firstColumn="1" w:lastColumn="0" w:noHBand="0" w:noVBand="1"/>
      </w:tblPr>
      <w:tblGrid>
        <w:gridCol w:w="908"/>
        <w:gridCol w:w="1164"/>
        <w:gridCol w:w="1838"/>
        <w:gridCol w:w="1232"/>
        <w:gridCol w:w="822"/>
        <w:gridCol w:w="1061"/>
        <w:gridCol w:w="1224"/>
        <w:gridCol w:w="1124"/>
        <w:gridCol w:w="1235"/>
        <w:gridCol w:w="1125"/>
        <w:gridCol w:w="1342"/>
        <w:gridCol w:w="1291"/>
        <w:gridCol w:w="1249"/>
      </w:tblGrid>
      <w:tr w:rsidR="006B34E4" w:rsidRPr="00211B0B" w:rsidTr="006B34E4">
        <w:trPr>
          <w:trHeight w:val="547"/>
        </w:trPr>
        <w:tc>
          <w:tcPr>
            <w:tcW w:w="1740"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ESTRUCTURA CONCEPTUAL</w:t>
            </w:r>
          </w:p>
        </w:tc>
        <w:tc>
          <w:tcPr>
            <w:tcW w:w="341" w:type="pct"/>
          </w:tcPr>
          <w:p w:rsidR="006B34E4" w:rsidRPr="00211B0B" w:rsidRDefault="006B34E4" w:rsidP="009B02E3">
            <w:pPr>
              <w:spacing w:line="360" w:lineRule="auto"/>
              <w:rPr>
                <w:rFonts w:ascii="Times New Roman" w:hAnsi="Times New Roman" w:cs="Times New Roman"/>
              </w:rPr>
            </w:pPr>
          </w:p>
        </w:tc>
        <w:tc>
          <w:tcPr>
            <w:tcW w:w="339" w:type="pct"/>
            <w:vMerge w:val="restar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DESEMPEÑOS</w:t>
            </w:r>
          </w:p>
        </w:tc>
        <w:tc>
          <w:tcPr>
            <w:tcW w:w="2167"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COMPETENCIAS</w:t>
            </w:r>
          </w:p>
        </w:tc>
        <w:tc>
          <w:tcPr>
            <w:tcW w:w="414"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18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AREA</w:t>
            </w:r>
          </w:p>
        </w:tc>
        <w:tc>
          <w:tcPr>
            <w:tcW w:w="416"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EJE GENERA</w:t>
            </w:r>
            <w:r w:rsidRPr="00211B0B">
              <w:rPr>
                <w:rFonts w:ascii="Times New Roman" w:hAnsi="Times New Roman" w:cs="Times New Roman"/>
              </w:rPr>
              <w:lastRenderedPageBreak/>
              <w:t>DOR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(ESTANDAR)</w:t>
            </w:r>
          </w:p>
        </w:tc>
        <w:tc>
          <w:tcPr>
            <w:tcW w:w="41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PREGUNTA PROBLEMATIZ</w:t>
            </w:r>
            <w:r w:rsidRPr="00211B0B">
              <w:rPr>
                <w:rFonts w:ascii="Times New Roman" w:hAnsi="Times New Roman" w:cs="Times New Roman"/>
              </w:rPr>
              <w:lastRenderedPageBreak/>
              <w:t>ADORA</w:t>
            </w:r>
          </w:p>
        </w:tc>
        <w:tc>
          <w:tcPr>
            <w:tcW w:w="454"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AMBITO CONCEPT</w:t>
            </w:r>
            <w:r w:rsidRPr="00211B0B">
              <w:rPr>
                <w:rFonts w:ascii="Times New Roman" w:hAnsi="Times New Roman" w:cs="Times New Roman"/>
              </w:rPr>
              <w:lastRenderedPageBreak/>
              <w:t>UAL</w:t>
            </w:r>
          </w:p>
        </w:tc>
        <w:tc>
          <w:tcPr>
            <w:tcW w:w="26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UNIDAD</w:t>
            </w:r>
          </w:p>
        </w:tc>
        <w:tc>
          <w:tcPr>
            <w:tcW w:w="341"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D.B.A</w:t>
            </w:r>
          </w:p>
        </w:tc>
        <w:tc>
          <w:tcPr>
            <w:tcW w:w="339" w:type="pct"/>
            <w:vMerge/>
            <w:vAlign w:val="center"/>
          </w:tcPr>
          <w:p w:rsidR="006B34E4" w:rsidRPr="00211B0B" w:rsidRDefault="006B34E4" w:rsidP="009B02E3">
            <w:pPr>
              <w:spacing w:line="360" w:lineRule="auto"/>
              <w:rPr>
                <w:rFonts w:ascii="Times New Roman" w:hAnsi="Times New Roman" w:cs="Times New Roman"/>
              </w:rPr>
            </w:pPr>
          </w:p>
        </w:tc>
        <w:tc>
          <w:tcPr>
            <w:tcW w:w="391"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w:t>
            </w:r>
          </w:p>
        </w:tc>
        <w:tc>
          <w:tcPr>
            <w:tcW w:w="43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CIEN</w:t>
            </w:r>
          </w:p>
        </w:tc>
        <w:tc>
          <w:tcPr>
            <w:tcW w:w="400"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MAT</w:t>
            </w:r>
          </w:p>
        </w:tc>
        <w:tc>
          <w:tcPr>
            <w:tcW w:w="471"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CIUDADANAS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Y LABORALES</w:t>
            </w:r>
          </w:p>
        </w:tc>
        <w:tc>
          <w:tcPr>
            <w:tcW w:w="46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ESTRATEGIAS</w:t>
            </w:r>
          </w:p>
        </w:tc>
        <w:tc>
          <w:tcPr>
            <w:tcW w:w="414"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ESTRATEGIAS DE </w:t>
            </w:r>
            <w:r w:rsidRPr="00211B0B">
              <w:rPr>
                <w:rFonts w:ascii="Times New Roman" w:hAnsi="Times New Roman" w:cs="Times New Roman"/>
              </w:rPr>
              <w:lastRenderedPageBreak/>
              <w:t>EVALUACION</w:t>
            </w:r>
          </w:p>
        </w:tc>
      </w:tr>
      <w:tr w:rsidR="006B34E4" w:rsidRPr="00211B0B" w:rsidTr="006B34E4">
        <w:tc>
          <w:tcPr>
            <w:tcW w:w="188"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ESPAÑOL</w:t>
            </w:r>
          </w:p>
        </w:tc>
        <w:tc>
          <w:tcPr>
            <w:tcW w:w="416" w:type="pct"/>
          </w:tcPr>
          <w:p w:rsidR="006B34E4" w:rsidRPr="00211B0B" w:rsidRDefault="006B34E4" w:rsidP="009B02E3">
            <w:pPr>
              <w:suppressAutoHyphens/>
              <w:spacing w:line="360" w:lineRule="auto"/>
              <w:rPr>
                <w:rFonts w:ascii="Times New Roman" w:eastAsia="Times New Roman" w:hAnsi="Times New Roman" w:cs="Times New Roman"/>
                <w:bCs/>
                <w:color w:val="000000"/>
                <w:lang w:eastAsia="ar-SA"/>
              </w:rPr>
            </w:pPr>
            <w:r w:rsidRPr="00211B0B">
              <w:rPr>
                <w:rFonts w:ascii="Times New Roman" w:eastAsia="Times New Roman" w:hAnsi="Times New Roman" w:cs="Times New Roman"/>
                <w:lang w:eastAsia="ar-SA"/>
              </w:rPr>
              <w:t>1</w:t>
            </w:r>
            <w:r w:rsidRPr="00211B0B">
              <w:rPr>
                <w:rFonts w:ascii="Times New Roman" w:eastAsia="Times New Roman" w:hAnsi="Times New Roman" w:cs="Times New Roman"/>
                <w:b/>
                <w:bCs/>
                <w:color w:val="000000"/>
                <w:lang w:eastAsia="ar-SA"/>
              </w:rPr>
              <w:t xml:space="preserve"> </w:t>
            </w:r>
            <w:r w:rsidRPr="00211B0B">
              <w:rPr>
                <w:rFonts w:ascii="Times New Roman" w:eastAsia="Times New Roman" w:hAnsi="Times New Roman" w:cs="Times New Roman"/>
                <w:bCs/>
                <w:color w:val="000000"/>
                <w:lang w:eastAsia="ar-SA"/>
              </w:rPr>
              <w:t>Configuración del sentido global del texto</w:t>
            </w:r>
          </w:p>
          <w:p w:rsidR="006B34E4" w:rsidRPr="00211B0B" w:rsidRDefault="006B34E4" w:rsidP="009B02E3">
            <w:pPr>
              <w:suppressAutoHyphens/>
              <w:spacing w:line="360" w:lineRule="auto"/>
              <w:rPr>
                <w:rFonts w:ascii="Times New Roman" w:eastAsia="Times New Roman" w:hAnsi="Times New Roman" w:cs="Times New Roman"/>
                <w:bCs/>
                <w:color w:val="000000"/>
                <w:lang w:eastAsia="ar-SA"/>
              </w:rPr>
            </w:pPr>
            <w:r w:rsidRPr="00211B0B">
              <w:rPr>
                <w:rFonts w:ascii="Times New Roman" w:eastAsia="Times New Roman" w:hAnsi="Times New Roman" w:cs="Times New Roman"/>
                <w:bCs/>
                <w:color w:val="000000"/>
                <w:lang w:eastAsia="ar-SA"/>
              </w:rPr>
              <w:t>2-3-6- Sentido del texto en relación con otros textos</w:t>
            </w:r>
          </w:p>
          <w:p w:rsidR="006B34E4" w:rsidRPr="00211B0B" w:rsidRDefault="006B34E4" w:rsidP="009B02E3">
            <w:pPr>
              <w:spacing w:line="360" w:lineRule="auto"/>
              <w:rPr>
                <w:rFonts w:ascii="Times New Roman" w:hAnsi="Times New Roman" w:cs="Times New Roman"/>
              </w:rPr>
            </w:pPr>
            <w:r w:rsidRPr="00211B0B">
              <w:rPr>
                <w:rFonts w:ascii="Times New Roman" w:eastAsia="Times New Roman" w:hAnsi="Times New Roman" w:cs="Times New Roman"/>
                <w:bCs/>
                <w:color w:val="000000"/>
                <w:lang w:eastAsia="ar-SA"/>
              </w:rPr>
              <w:t>4-5-</w:t>
            </w:r>
            <w:r w:rsidRPr="00211B0B">
              <w:rPr>
                <w:rFonts w:ascii="Times New Roman" w:eastAsia="Times New Roman" w:hAnsi="Times New Roman" w:cs="Times New Roman"/>
                <w:b/>
                <w:bCs/>
                <w:color w:val="000000"/>
                <w:lang w:eastAsia="ar-SA"/>
              </w:rPr>
              <w:t xml:space="preserve"> </w:t>
            </w:r>
            <w:r w:rsidRPr="00211B0B">
              <w:rPr>
                <w:rFonts w:ascii="Times New Roman" w:eastAsia="Times New Roman" w:hAnsi="Times New Roman" w:cs="Times New Roman"/>
                <w:bCs/>
                <w:color w:val="000000"/>
                <w:lang w:eastAsia="ar-SA"/>
              </w:rPr>
              <w:t xml:space="preserve">Función semántica de la </w:t>
            </w:r>
            <w:r w:rsidRPr="00211B0B">
              <w:rPr>
                <w:rFonts w:ascii="Times New Roman" w:eastAsia="Times New Roman" w:hAnsi="Times New Roman" w:cs="Times New Roman"/>
                <w:bCs/>
                <w:color w:val="000000"/>
                <w:lang w:eastAsia="ar-SA"/>
              </w:rPr>
              <w:lastRenderedPageBreak/>
              <w:t>información local</w:t>
            </w:r>
          </w:p>
        </w:tc>
        <w:tc>
          <w:tcPr>
            <w:tcW w:w="41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¿Por qué debemos expresar nuestros sentimientos y cómo hacerlo?</w:t>
            </w:r>
          </w:p>
        </w:tc>
        <w:tc>
          <w:tcPr>
            <w:tcW w:w="454"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 xml:space="preserve">1.-El poema: Elementos, figuras literarias. </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2.- Los medios  masivos de comunicación.</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3.-Señales de prohibición e información.</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 xml:space="preserve">4.-Uso de </w:t>
            </w:r>
            <w:r w:rsidRPr="00211B0B">
              <w:rPr>
                <w:rFonts w:ascii="Times New Roman" w:eastAsia="Times New Roman" w:hAnsi="Times New Roman" w:cs="Times New Roman"/>
                <w:lang w:eastAsia="ar-SA"/>
              </w:rPr>
              <w:lastRenderedPageBreak/>
              <w:t>la Y y LL</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 xml:space="preserve"> 5.- El apocope</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 xml:space="preserve"> 6- Lectura del libro terror en 6  B de Yolanda  reyes</w:t>
            </w:r>
          </w:p>
          <w:p w:rsidR="006B34E4" w:rsidRPr="00211B0B" w:rsidRDefault="006B34E4" w:rsidP="009B02E3">
            <w:pPr>
              <w:spacing w:line="360" w:lineRule="auto"/>
              <w:rPr>
                <w:rFonts w:ascii="Times New Roman" w:hAnsi="Times New Roman" w:cs="Times New Roman"/>
              </w:rPr>
            </w:pPr>
          </w:p>
        </w:tc>
        <w:tc>
          <w:tcPr>
            <w:tcW w:w="265" w:type="pct"/>
          </w:tcPr>
          <w:p w:rsidR="006B34E4" w:rsidRPr="00211B0B" w:rsidRDefault="006B34E4" w:rsidP="009B02E3">
            <w:pPr>
              <w:suppressAutoHyphens/>
              <w:spacing w:line="360" w:lineRule="auto"/>
              <w:rPr>
                <w:rFonts w:ascii="Times New Roman" w:hAnsi="Times New Roman" w:cs="Times New Roman"/>
              </w:rPr>
            </w:pPr>
            <w:r w:rsidRPr="00211B0B">
              <w:rPr>
                <w:rFonts w:ascii="Times New Roman" w:hAnsi="Times New Roman" w:cs="Times New Roman"/>
              </w:rPr>
              <w:lastRenderedPageBreak/>
              <w:t>La magia de la poesía: El género lírico y sus figuras literarias</w:t>
            </w:r>
          </w:p>
        </w:tc>
        <w:tc>
          <w:tcPr>
            <w:tcW w:w="341" w:type="pct"/>
          </w:tcPr>
          <w:p w:rsidR="006B34E4" w:rsidRPr="00211B0B" w:rsidRDefault="006B34E4" w:rsidP="009B02E3">
            <w:pPr>
              <w:suppressAutoHyphens/>
              <w:spacing w:line="360" w:lineRule="auto"/>
              <w:rPr>
                <w:rFonts w:ascii="Times New Roman" w:eastAsia="Times New Roman" w:hAnsi="Times New Roman" w:cs="Times New Roman"/>
                <w:lang w:val="es-ES_tradnl" w:eastAsia="ar-SA"/>
              </w:rPr>
            </w:pPr>
            <w:r w:rsidRPr="00211B0B">
              <w:rPr>
                <w:rFonts w:ascii="Times New Roman" w:eastAsia="Times New Roman" w:hAnsi="Times New Roman" w:cs="Times New Roman"/>
                <w:lang w:val="es-ES_tradnl" w:eastAsia="ar-SA"/>
              </w:rPr>
              <w:t>.Comprende el sentido global de los mensajes, a partir de la relación entre la información explícita e implícita.</w:t>
            </w:r>
          </w:p>
          <w:p w:rsidR="006B34E4" w:rsidRPr="00211B0B" w:rsidRDefault="006B34E4" w:rsidP="009B02E3">
            <w:pPr>
              <w:suppressAutoHyphens/>
              <w:spacing w:line="360" w:lineRule="auto"/>
              <w:rPr>
                <w:rFonts w:ascii="Times New Roman" w:eastAsia="Times New Roman" w:hAnsi="Times New Roman" w:cs="Times New Roman"/>
                <w:lang w:val="es-ES_tradnl" w:eastAsia="ar-SA"/>
              </w:rPr>
            </w:pPr>
          </w:p>
          <w:p w:rsidR="006B34E4" w:rsidRPr="00211B0B" w:rsidRDefault="006B34E4" w:rsidP="009B02E3">
            <w:pPr>
              <w:suppressAutoHyphens/>
              <w:spacing w:line="360" w:lineRule="auto"/>
              <w:rPr>
                <w:rFonts w:ascii="Times New Roman" w:eastAsia="Times New Roman" w:hAnsi="Times New Roman" w:cs="Times New Roman"/>
                <w:lang w:val="es-ES_tradnl" w:eastAsia="ar-SA"/>
              </w:rPr>
            </w:pPr>
            <w:r w:rsidRPr="00211B0B">
              <w:rPr>
                <w:rFonts w:ascii="Times New Roman" w:eastAsia="Times New Roman" w:hAnsi="Times New Roman" w:cs="Times New Roman"/>
                <w:lang w:val="es-ES_tradnl" w:eastAsia="ar-SA"/>
              </w:rPr>
              <w:t>Construy</w:t>
            </w:r>
            <w:r w:rsidRPr="00211B0B">
              <w:rPr>
                <w:rFonts w:ascii="Times New Roman" w:eastAsia="Times New Roman" w:hAnsi="Times New Roman" w:cs="Times New Roman"/>
                <w:lang w:val="es-ES_tradnl" w:eastAsia="ar-SA"/>
              </w:rPr>
              <w:lastRenderedPageBreak/>
              <w:t xml:space="preserve">e textos orales atendiendo a los contextos de uso, a los posibles interlocutores y a las líneas temáticas pertinentes con el propósito comunicativo en el que se enmarca el </w:t>
            </w:r>
            <w:r w:rsidRPr="00211B0B">
              <w:rPr>
                <w:rFonts w:ascii="Times New Roman" w:eastAsia="Times New Roman" w:hAnsi="Times New Roman" w:cs="Times New Roman"/>
                <w:lang w:val="es-ES_tradnl" w:eastAsia="ar-SA"/>
              </w:rPr>
              <w:lastRenderedPageBreak/>
              <w:t>discurso.</w:t>
            </w:r>
          </w:p>
        </w:tc>
        <w:tc>
          <w:tcPr>
            <w:tcW w:w="339" w:type="pct"/>
          </w:tcPr>
          <w:p w:rsidR="006B34E4" w:rsidRPr="00211B0B" w:rsidRDefault="006B34E4" w:rsidP="009B02E3">
            <w:pPr>
              <w:suppressAutoHyphens/>
              <w:spacing w:line="360" w:lineRule="auto"/>
              <w:rPr>
                <w:rFonts w:ascii="Times New Roman" w:eastAsia="Times New Roman" w:hAnsi="Times New Roman" w:cs="Times New Roman"/>
                <w:lang w:val="es-ES_tradnl" w:eastAsia="ar-SA"/>
              </w:rPr>
            </w:pPr>
            <w:r w:rsidRPr="00211B0B">
              <w:rPr>
                <w:rFonts w:ascii="Times New Roman" w:eastAsia="Times New Roman" w:hAnsi="Times New Roman" w:cs="Times New Roman"/>
                <w:lang w:val="es-ES_tradnl" w:eastAsia="ar-SA"/>
              </w:rPr>
              <w:lastRenderedPageBreak/>
              <w:t xml:space="preserve">Comprende diferentes estilos poéticos, a partir del análisis estructural del género lírico para luego elaborar un estilo  propio y analiza el impacto social que </w:t>
            </w:r>
            <w:r w:rsidRPr="00211B0B">
              <w:rPr>
                <w:rFonts w:ascii="Times New Roman" w:eastAsia="Times New Roman" w:hAnsi="Times New Roman" w:cs="Times New Roman"/>
                <w:lang w:val="es-ES_tradnl" w:eastAsia="ar-SA"/>
              </w:rPr>
              <w:lastRenderedPageBreak/>
              <w:t>tienen diferentes  medios de comunicación y asume una actitud  crítica frente a la información que ellos transmiten</w:t>
            </w:r>
          </w:p>
          <w:p w:rsidR="006B34E4" w:rsidRPr="00211B0B" w:rsidRDefault="006B34E4" w:rsidP="009B02E3">
            <w:pPr>
              <w:spacing w:line="360" w:lineRule="auto"/>
              <w:rPr>
                <w:rFonts w:ascii="Times New Roman" w:hAnsi="Times New Roman" w:cs="Times New Roman"/>
                <w:lang w:val="es-ES_tradnl"/>
              </w:rPr>
            </w:pPr>
          </w:p>
        </w:tc>
        <w:tc>
          <w:tcPr>
            <w:tcW w:w="391"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Reviso, socializo y corrijo mis escritos, teniendo en cuenta las propuestas de mis compañeros y profesor, y atendiendo algunos aspectos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gramaticales (concordancia, tiempos verbales, pronombres) y ortográﬁ cos (acentuación, mayúsculas,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signos de puntuación) de la lengua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castellana.</w:t>
            </w:r>
          </w:p>
        </w:tc>
        <w:tc>
          <w:tcPr>
            <w:tcW w:w="43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Busco información en diversas fuentes (libros, Internet, experiencias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experimentos propios y de otros…) y doy el crédito correspondiente.</w:t>
            </w:r>
          </w:p>
        </w:tc>
        <w:tc>
          <w:tcPr>
            <w:tcW w:w="400"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•Registro mis observaciones, datos y resultados de manera organizada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rigurosa (sin alteraciones), en forma escrita y utilizando </w:t>
            </w:r>
            <w:r w:rsidRPr="00211B0B">
              <w:rPr>
                <w:rFonts w:ascii="Times New Roman" w:hAnsi="Times New Roman" w:cs="Times New Roman"/>
              </w:rPr>
              <w:lastRenderedPageBreak/>
              <w:t>esquemas, gráficos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tablas.</w:t>
            </w:r>
          </w:p>
        </w:tc>
        <w:tc>
          <w:tcPr>
            <w:tcW w:w="471"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Se expresa adecuadamente hacia sus compañeros.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Participo constructivamente en procesos democráticos en mi salón y en el medio</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escolar.</w:t>
            </w:r>
          </w:p>
          <w:p w:rsidR="006B34E4" w:rsidRPr="00211B0B" w:rsidRDefault="006B34E4" w:rsidP="009B02E3">
            <w:pPr>
              <w:autoSpaceDE w:val="0"/>
              <w:autoSpaceDN w:val="0"/>
              <w:adjustRightInd w:val="0"/>
              <w:spacing w:line="360" w:lineRule="auto"/>
              <w:rPr>
                <w:rFonts w:ascii="Times New Roman" w:hAnsi="Times New Roman" w:cs="Times New Roman"/>
              </w:rPr>
            </w:pP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 xml:space="preserve">Expreso en forma asertiva, mis </w:t>
            </w:r>
            <w:r w:rsidRPr="00211B0B">
              <w:rPr>
                <w:rFonts w:ascii="Times New Roman" w:hAnsi="Times New Roman" w:cs="Times New Roman"/>
              </w:rPr>
              <w:lastRenderedPageBreak/>
              <w:t>puntos de vista e intereses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en las discusiones grupales.</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Coopero y muestro solidaridad con mis compañeros y</w:t>
            </w:r>
          </w:p>
          <w:p w:rsidR="006B34E4" w:rsidRPr="00211B0B" w:rsidRDefault="006B34E4" w:rsidP="009B02E3">
            <w:pPr>
              <w:autoSpaceDE w:val="0"/>
              <w:autoSpaceDN w:val="0"/>
              <w:adjustRightInd w:val="0"/>
              <w:spacing w:line="360" w:lineRule="auto"/>
              <w:rPr>
                <w:rFonts w:ascii="Times New Roman" w:hAnsi="Times New Roman" w:cs="Times New Roman"/>
              </w:rPr>
            </w:pPr>
            <w:r w:rsidRPr="00211B0B">
              <w:rPr>
                <w:rFonts w:ascii="Times New Roman" w:hAnsi="Times New Roman" w:cs="Times New Roman"/>
              </w:rPr>
              <w:t>compañeras, trabajo en grupo.</w:t>
            </w:r>
          </w:p>
          <w:p w:rsidR="006B34E4" w:rsidRPr="00211B0B" w:rsidRDefault="006B34E4" w:rsidP="009B02E3">
            <w:pPr>
              <w:spacing w:line="360" w:lineRule="auto"/>
              <w:rPr>
                <w:rFonts w:ascii="Times New Roman" w:hAnsi="Times New Roman" w:cs="Times New Roman"/>
              </w:rPr>
            </w:pPr>
          </w:p>
        </w:tc>
        <w:tc>
          <w:tcPr>
            <w:tcW w:w="468" w:type="pct"/>
          </w:tcPr>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Representaciones teatrales de poemas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Declamación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Redacción y canto de trovas</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Análisis comparativo de los diferentes </w:t>
            </w:r>
            <w:r w:rsidRPr="00211B0B">
              <w:rPr>
                <w:rFonts w:ascii="Times New Roman" w:hAnsi="Times New Roman" w:cs="Times New Roman"/>
              </w:rPr>
              <w:lastRenderedPageBreak/>
              <w:t xml:space="preserve">textos. </w:t>
            </w:r>
          </w:p>
          <w:p w:rsidR="006B34E4" w:rsidRPr="00211B0B" w:rsidRDefault="006B34E4" w:rsidP="009B02E3">
            <w:pPr>
              <w:spacing w:line="360" w:lineRule="auto"/>
              <w:rPr>
                <w:rFonts w:ascii="Times New Roman" w:hAnsi="Times New Roman" w:cs="Times New Roman"/>
              </w:rPr>
            </w:pPr>
          </w:p>
        </w:tc>
        <w:tc>
          <w:tcPr>
            <w:tcW w:w="414"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Observación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Diario de campo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Pruebas de aplicación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Cuestionarios</w:t>
            </w:r>
          </w:p>
        </w:tc>
      </w:tr>
    </w:tbl>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r w:rsidRPr="00211B0B">
        <w:rPr>
          <w:rFonts w:ascii="Times New Roman" w:hAnsi="Times New Roman" w:cs="Times New Roman"/>
        </w:rPr>
        <w:t>PERIODO: 4</w:t>
      </w:r>
    </w:p>
    <w:tbl>
      <w:tblPr>
        <w:tblStyle w:val="Tablaconcuadrcula"/>
        <w:tblW w:w="5000" w:type="pct"/>
        <w:tblLook w:val="04A0" w:firstRow="1" w:lastRow="0" w:firstColumn="1" w:lastColumn="0" w:noHBand="0" w:noVBand="1"/>
      </w:tblPr>
      <w:tblGrid>
        <w:gridCol w:w="1314"/>
        <w:gridCol w:w="1126"/>
        <w:gridCol w:w="1773"/>
        <w:gridCol w:w="1191"/>
        <w:gridCol w:w="1134"/>
        <w:gridCol w:w="1011"/>
        <w:gridCol w:w="1183"/>
        <w:gridCol w:w="1101"/>
        <w:gridCol w:w="1088"/>
        <w:gridCol w:w="1089"/>
        <w:gridCol w:w="1191"/>
        <w:gridCol w:w="1207"/>
        <w:gridCol w:w="1207"/>
      </w:tblGrid>
      <w:tr w:rsidR="006B34E4" w:rsidRPr="00211B0B" w:rsidTr="006B34E4">
        <w:trPr>
          <w:trHeight w:val="547"/>
        </w:trPr>
        <w:tc>
          <w:tcPr>
            <w:tcW w:w="1891"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ESTRUCTURA CONCEPTUAL</w:t>
            </w:r>
          </w:p>
        </w:tc>
        <w:tc>
          <w:tcPr>
            <w:tcW w:w="358" w:type="pct"/>
          </w:tcPr>
          <w:p w:rsidR="006B34E4" w:rsidRPr="00211B0B" w:rsidRDefault="006B34E4" w:rsidP="009B02E3">
            <w:pPr>
              <w:spacing w:line="360" w:lineRule="auto"/>
              <w:rPr>
                <w:rFonts w:ascii="Times New Roman" w:hAnsi="Times New Roman" w:cs="Times New Roman"/>
              </w:rPr>
            </w:pPr>
          </w:p>
        </w:tc>
        <w:tc>
          <w:tcPr>
            <w:tcW w:w="407" w:type="pct"/>
            <w:vMerge w:val="restar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DESEMPEÑOS</w:t>
            </w:r>
          </w:p>
        </w:tc>
        <w:tc>
          <w:tcPr>
            <w:tcW w:w="1939" w:type="pct"/>
            <w:gridSpan w:val="5"/>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COMPETENCIAS</w:t>
            </w:r>
          </w:p>
        </w:tc>
        <w:tc>
          <w:tcPr>
            <w:tcW w:w="40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339" w:type="pct"/>
            <w:vAlign w:val="center"/>
          </w:tcPr>
          <w:p w:rsidR="006B34E4" w:rsidRPr="00211B0B" w:rsidRDefault="006B34E4" w:rsidP="009B02E3">
            <w:pPr>
              <w:spacing w:line="360" w:lineRule="auto"/>
              <w:ind w:right="485"/>
              <w:rPr>
                <w:rFonts w:ascii="Times New Roman" w:hAnsi="Times New Roman" w:cs="Times New Roman"/>
              </w:rPr>
            </w:pPr>
            <w:r w:rsidRPr="00211B0B">
              <w:rPr>
                <w:rFonts w:ascii="Times New Roman" w:hAnsi="Times New Roman" w:cs="Times New Roman"/>
              </w:rPr>
              <w:t>AREA</w:t>
            </w:r>
          </w:p>
        </w:tc>
        <w:tc>
          <w:tcPr>
            <w:tcW w:w="416"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(ESTANDAR)</w:t>
            </w:r>
          </w:p>
        </w:tc>
        <w:tc>
          <w:tcPr>
            <w:tcW w:w="41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 PROBLEMATIZADORA</w:t>
            </w:r>
          </w:p>
        </w:tc>
        <w:tc>
          <w:tcPr>
            <w:tcW w:w="37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AMBITO CONCEPTUAL</w:t>
            </w:r>
          </w:p>
        </w:tc>
        <w:tc>
          <w:tcPr>
            <w:tcW w:w="341"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UNIDAD</w:t>
            </w:r>
          </w:p>
        </w:tc>
        <w:tc>
          <w:tcPr>
            <w:tcW w:w="358"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D.B.A</w:t>
            </w:r>
          </w:p>
        </w:tc>
        <w:tc>
          <w:tcPr>
            <w:tcW w:w="407" w:type="pct"/>
            <w:vMerge/>
            <w:vAlign w:val="center"/>
          </w:tcPr>
          <w:p w:rsidR="006B34E4" w:rsidRPr="00211B0B" w:rsidRDefault="006B34E4" w:rsidP="009B02E3">
            <w:pPr>
              <w:spacing w:line="360" w:lineRule="auto"/>
              <w:rPr>
                <w:rFonts w:ascii="Times New Roman" w:hAnsi="Times New Roman" w:cs="Times New Roman"/>
              </w:rPr>
            </w:pPr>
          </w:p>
        </w:tc>
        <w:tc>
          <w:tcPr>
            <w:tcW w:w="37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COM</w:t>
            </w:r>
          </w:p>
        </w:tc>
        <w:tc>
          <w:tcPr>
            <w:tcW w:w="383"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CIEN</w:t>
            </w:r>
          </w:p>
        </w:tc>
        <w:tc>
          <w:tcPr>
            <w:tcW w:w="391"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MAT</w:t>
            </w:r>
          </w:p>
        </w:tc>
        <w:tc>
          <w:tcPr>
            <w:tcW w:w="383"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CIUDADANAS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Y LABORALES</w:t>
            </w:r>
          </w:p>
        </w:tc>
        <w:tc>
          <w:tcPr>
            <w:tcW w:w="40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w:t>
            </w:r>
          </w:p>
        </w:tc>
        <w:tc>
          <w:tcPr>
            <w:tcW w:w="40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33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HUMANIDADES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LENGUA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CASTELLANA</w:t>
            </w:r>
          </w:p>
        </w:tc>
        <w:tc>
          <w:tcPr>
            <w:tcW w:w="416" w:type="pct"/>
          </w:tcPr>
          <w:p w:rsidR="006B34E4" w:rsidRPr="00211B0B" w:rsidRDefault="006B34E4" w:rsidP="009B02E3">
            <w:pPr>
              <w:suppressAutoHyphens/>
              <w:spacing w:line="360" w:lineRule="auto"/>
              <w:rPr>
                <w:rFonts w:ascii="Times New Roman" w:eastAsia="Times New Roman" w:hAnsi="Times New Roman" w:cs="Times New Roman"/>
                <w:bCs/>
                <w:color w:val="000000"/>
                <w:lang w:eastAsia="ar-SA"/>
              </w:rPr>
            </w:pPr>
            <w:r w:rsidRPr="00211B0B">
              <w:rPr>
                <w:rFonts w:ascii="Times New Roman" w:eastAsia="Times New Roman" w:hAnsi="Times New Roman" w:cs="Times New Roman"/>
                <w:lang w:eastAsia="ar-SA"/>
              </w:rPr>
              <w:t>1-</w:t>
            </w:r>
            <w:r w:rsidRPr="00211B0B">
              <w:rPr>
                <w:rFonts w:ascii="Times New Roman" w:eastAsia="Times New Roman" w:hAnsi="Times New Roman" w:cs="Times New Roman"/>
                <w:bCs/>
                <w:color w:val="000000"/>
                <w:lang w:eastAsia="ar-SA"/>
              </w:rPr>
              <w:t xml:space="preserve"> Sentido del texto en relación con otros textos</w:t>
            </w:r>
          </w:p>
          <w:p w:rsidR="006B34E4" w:rsidRPr="00211B0B" w:rsidRDefault="006B34E4" w:rsidP="009B02E3">
            <w:pPr>
              <w:suppressAutoHyphens/>
              <w:spacing w:line="360" w:lineRule="auto"/>
              <w:rPr>
                <w:rFonts w:ascii="Times New Roman" w:eastAsia="Times New Roman" w:hAnsi="Times New Roman" w:cs="Times New Roman"/>
                <w:bCs/>
                <w:color w:val="000000"/>
                <w:lang w:eastAsia="ar-SA"/>
              </w:rPr>
            </w:pPr>
            <w:r w:rsidRPr="00211B0B">
              <w:rPr>
                <w:rFonts w:ascii="Times New Roman" w:eastAsia="Times New Roman" w:hAnsi="Times New Roman" w:cs="Times New Roman"/>
                <w:bCs/>
                <w:color w:val="000000"/>
                <w:lang w:eastAsia="ar-SA"/>
              </w:rPr>
              <w:t xml:space="preserve">2-3-4- </w:t>
            </w:r>
            <w:r w:rsidRPr="00211B0B">
              <w:rPr>
                <w:rFonts w:ascii="Times New Roman" w:eastAsia="Times New Roman" w:hAnsi="Times New Roman" w:cs="Times New Roman"/>
                <w:bCs/>
                <w:color w:val="000000"/>
                <w:lang w:eastAsia="ar-SA"/>
              </w:rPr>
              <w:lastRenderedPageBreak/>
              <w:t>Función   semántica de la  información local</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bCs/>
                <w:color w:val="000000"/>
                <w:lang w:eastAsia="ar-SA"/>
              </w:rPr>
              <w:t>5- Configuración del sentido global del texto</w:t>
            </w:r>
          </w:p>
          <w:p w:rsidR="006B34E4" w:rsidRPr="00211B0B" w:rsidRDefault="006B34E4" w:rsidP="009B02E3">
            <w:pPr>
              <w:spacing w:line="360" w:lineRule="auto"/>
              <w:rPr>
                <w:rFonts w:ascii="Times New Roman" w:hAnsi="Times New Roman" w:cs="Times New Roman"/>
              </w:rPr>
            </w:pPr>
          </w:p>
        </w:tc>
        <w:tc>
          <w:tcPr>
            <w:tcW w:w="41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¿Cuál es la importancia del arte dramático?</w:t>
            </w:r>
          </w:p>
        </w:tc>
        <w:tc>
          <w:tcPr>
            <w:tcW w:w="378"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1.--El teatro: guion teatral.</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2.- Signos de puntuación.</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lastRenderedPageBreak/>
              <w:t>3.- tecnicismo</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4- Técnicas de estudio</w:t>
            </w: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5.- lectura y análisis de varios textos</w:t>
            </w:r>
          </w:p>
          <w:p w:rsidR="006B34E4" w:rsidRPr="00211B0B" w:rsidRDefault="006B34E4" w:rsidP="009B02E3">
            <w:pPr>
              <w:spacing w:line="360" w:lineRule="auto"/>
              <w:rPr>
                <w:rFonts w:ascii="Times New Roman" w:hAnsi="Times New Roman" w:cs="Times New Roman"/>
              </w:rPr>
            </w:pPr>
          </w:p>
        </w:tc>
        <w:tc>
          <w:tcPr>
            <w:tcW w:w="341" w:type="pct"/>
          </w:tcPr>
          <w:p w:rsidR="006B34E4" w:rsidRPr="00211B0B" w:rsidRDefault="006B34E4" w:rsidP="009B02E3">
            <w:pPr>
              <w:suppressAutoHyphens/>
              <w:spacing w:line="360" w:lineRule="auto"/>
              <w:rPr>
                <w:rFonts w:ascii="Times New Roman" w:hAnsi="Times New Roman" w:cs="Times New Roman"/>
              </w:rPr>
            </w:pPr>
            <w:r w:rsidRPr="00211B0B">
              <w:rPr>
                <w:rFonts w:ascii="Times New Roman" w:eastAsia="Times New Roman" w:hAnsi="Times New Roman" w:cs="Times New Roman"/>
                <w:lang w:eastAsia="ar-SA"/>
              </w:rPr>
              <w:lastRenderedPageBreak/>
              <w:t xml:space="preserve">Expresándome:  El género dramático </w:t>
            </w:r>
          </w:p>
        </w:tc>
        <w:tc>
          <w:tcPr>
            <w:tcW w:w="358" w:type="pct"/>
          </w:tcPr>
          <w:p w:rsidR="006B34E4" w:rsidRPr="00211B0B" w:rsidRDefault="006B34E4" w:rsidP="009B02E3">
            <w:pPr>
              <w:suppressAutoHyphens/>
              <w:spacing w:line="360" w:lineRule="auto"/>
              <w:rPr>
                <w:rFonts w:ascii="Times New Roman" w:eastAsia="Times New Roman" w:hAnsi="Times New Roman" w:cs="Times New Roman"/>
                <w:lang w:val="es-ES_tradnl" w:eastAsia="ar-SA"/>
              </w:rPr>
            </w:pPr>
            <w:r w:rsidRPr="00211B0B">
              <w:rPr>
                <w:rFonts w:ascii="Times New Roman" w:eastAsia="Times New Roman" w:hAnsi="Times New Roman" w:cs="Times New Roman"/>
                <w:lang w:val="es-ES_tradnl" w:eastAsia="ar-SA"/>
              </w:rPr>
              <w:t xml:space="preserve">.Identifica la intención comunicativa de los textos </w:t>
            </w:r>
            <w:r w:rsidRPr="00211B0B">
              <w:rPr>
                <w:rFonts w:ascii="Times New Roman" w:eastAsia="Times New Roman" w:hAnsi="Times New Roman" w:cs="Times New Roman"/>
                <w:lang w:val="es-ES_tradnl" w:eastAsia="ar-SA"/>
              </w:rPr>
              <w:lastRenderedPageBreak/>
              <w:t>con los que interactúa a partir del análisis de su contenido y estructura</w:t>
            </w:r>
          </w:p>
          <w:p w:rsidR="006B34E4" w:rsidRPr="00211B0B" w:rsidRDefault="006B34E4" w:rsidP="009B02E3">
            <w:pPr>
              <w:suppressAutoHyphens/>
              <w:spacing w:line="360" w:lineRule="auto"/>
              <w:rPr>
                <w:rFonts w:ascii="Times New Roman" w:eastAsia="Times New Roman" w:hAnsi="Times New Roman" w:cs="Times New Roman"/>
                <w:lang w:val="es-ES_tradnl" w:eastAsia="ar-SA"/>
              </w:rPr>
            </w:pPr>
          </w:p>
          <w:p w:rsidR="006B34E4" w:rsidRPr="00211B0B" w:rsidRDefault="006B34E4" w:rsidP="009B02E3">
            <w:pPr>
              <w:suppressAutoHyphens/>
              <w:spacing w:line="360" w:lineRule="auto"/>
              <w:rPr>
                <w:rFonts w:ascii="Times New Roman" w:eastAsia="Times New Roman" w:hAnsi="Times New Roman" w:cs="Times New Roman"/>
                <w:lang w:val="es-ES_tradnl" w:eastAsia="ar-SA"/>
              </w:rPr>
            </w:pPr>
            <w:r w:rsidRPr="00211B0B">
              <w:rPr>
                <w:rFonts w:ascii="Times New Roman" w:eastAsia="Times New Roman" w:hAnsi="Times New Roman" w:cs="Times New Roman"/>
                <w:lang w:val="es-ES_tradnl" w:eastAsia="ar-SA"/>
              </w:rPr>
              <w:t xml:space="preserve">.Produce textos verbales y no verbales a partir de los planes </w:t>
            </w:r>
            <w:r w:rsidRPr="00211B0B">
              <w:rPr>
                <w:rFonts w:ascii="Times New Roman" w:eastAsia="Times New Roman" w:hAnsi="Times New Roman" w:cs="Times New Roman"/>
                <w:lang w:val="es-ES_tradnl" w:eastAsia="ar-SA"/>
              </w:rPr>
              <w:lastRenderedPageBreak/>
              <w:t>textuales que elabora según la tipología a desarrollar.</w:t>
            </w:r>
          </w:p>
        </w:tc>
        <w:tc>
          <w:tcPr>
            <w:tcW w:w="407" w:type="pct"/>
          </w:tcPr>
          <w:p w:rsidR="006B34E4" w:rsidRPr="00211B0B" w:rsidRDefault="006B34E4" w:rsidP="009B02E3">
            <w:pPr>
              <w:suppressAutoHyphens/>
              <w:spacing w:line="360" w:lineRule="auto"/>
              <w:rPr>
                <w:rFonts w:ascii="Times New Roman" w:eastAsia="Times New Roman" w:hAnsi="Times New Roman" w:cs="Times New Roman"/>
              </w:rPr>
            </w:pPr>
            <w:r w:rsidRPr="00211B0B">
              <w:rPr>
                <w:rFonts w:ascii="Times New Roman" w:eastAsia="Times New Roman" w:hAnsi="Times New Roman" w:cs="Times New Roman"/>
                <w:lang w:val="es-ES_tradnl" w:eastAsia="ar-SA"/>
              </w:rPr>
              <w:lastRenderedPageBreak/>
              <w:t xml:space="preserve">Identifica las características, la estructura básica de una obra de teatro;  </w:t>
            </w:r>
            <w:r w:rsidRPr="00211B0B">
              <w:rPr>
                <w:rFonts w:ascii="Times New Roman" w:eastAsia="Times New Roman" w:hAnsi="Times New Roman" w:cs="Times New Roman"/>
                <w:lang w:val="es-ES_tradnl" w:eastAsia="ar-SA"/>
              </w:rPr>
              <w:lastRenderedPageBreak/>
              <w:t>reconoce los elementos preparatorios para la realización y posterior presentación de una obra de teatro</w:t>
            </w:r>
            <w:r w:rsidRPr="00211B0B">
              <w:rPr>
                <w:rFonts w:ascii="Times New Roman" w:eastAsia="Times New Roman" w:hAnsi="Times New Roman" w:cs="Times New Roman"/>
                <w:lang w:eastAsia="ar-SA"/>
              </w:rPr>
              <w:t xml:space="preserve"> </w:t>
            </w:r>
            <w:r w:rsidRPr="00211B0B">
              <w:rPr>
                <w:rFonts w:ascii="Times New Roman" w:eastAsia="Times New Roman" w:hAnsi="Times New Roman" w:cs="Times New Roman"/>
              </w:rPr>
              <w:t xml:space="preserve">empleando   </w:t>
            </w:r>
            <w:r w:rsidRPr="00211B0B">
              <w:rPr>
                <w:rFonts w:ascii="Times New Roman" w:eastAsia="Times New Roman" w:hAnsi="Times New Roman" w:cs="Times New Roman"/>
                <w:lang w:eastAsia="ar-SA"/>
              </w:rPr>
              <w:t xml:space="preserve"> las </w:t>
            </w:r>
            <w:r w:rsidRPr="00211B0B">
              <w:rPr>
                <w:rFonts w:ascii="Times New Roman" w:eastAsia="Times New Roman" w:hAnsi="Times New Roman" w:cs="Times New Roman"/>
              </w:rPr>
              <w:t>distintas normas ortográficas vistas en clase.</w:t>
            </w:r>
          </w:p>
          <w:p w:rsidR="006B34E4" w:rsidRPr="00211B0B" w:rsidRDefault="006B34E4" w:rsidP="009B02E3">
            <w:pPr>
              <w:spacing w:line="360" w:lineRule="auto"/>
              <w:rPr>
                <w:rFonts w:ascii="Times New Roman" w:hAnsi="Times New Roman" w:cs="Times New Roman"/>
              </w:rPr>
            </w:pPr>
          </w:p>
        </w:tc>
        <w:tc>
          <w:tcPr>
            <w:tcW w:w="377" w:type="pct"/>
          </w:tcPr>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lastRenderedPageBreak/>
              <w:t>Argumentativa</w:t>
            </w:r>
          </w:p>
          <w:p w:rsidR="006B34E4" w:rsidRPr="00211B0B" w:rsidRDefault="006B34E4" w:rsidP="009B02E3">
            <w:pPr>
              <w:suppressAutoHyphens/>
              <w:spacing w:line="360" w:lineRule="auto"/>
              <w:rPr>
                <w:rFonts w:ascii="Times New Roman" w:eastAsia="Times New Roman" w:hAnsi="Times New Roman" w:cs="Times New Roman"/>
                <w:lang w:eastAsia="ar-SA"/>
              </w:rPr>
            </w:pPr>
          </w:p>
          <w:p w:rsidR="006B34E4" w:rsidRPr="00211B0B" w:rsidRDefault="006B34E4" w:rsidP="009B02E3">
            <w:pPr>
              <w:suppressAutoHyphens/>
              <w:spacing w:line="360" w:lineRule="auto"/>
              <w:rPr>
                <w:rFonts w:ascii="Times New Roman" w:eastAsia="Times New Roman" w:hAnsi="Times New Roman" w:cs="Times New Roman"/>
                <w:lang w:eastAsia="ar-SA"/>
              </w:rPr>
            </w:pPr>
            <w:r w:rsidRPr="00211B0B">
              <w:rPr>
                <w:rFonts w:ascii="Times New Roman" w:eastAsia="Times New Roman" w:hAnsi="Times New Roman" w:cs="Times New Roman"/>
                <w:lang w:eastAsia="ar-SA"/>
              </w:rPr>
              <w:t>Propositiva</w:t>
            </w:r>
          </w:p>
          <w:p w:rsidR="006B34E4" w:rsidRPr="00211B0B" w:rsidRDefault="006B34E4" w:rsidP="009B02E3">
            <w:pPr>
              <w:spacing w:line="360" w:lineRule="auto"/>
              <w:rPr>
                <w:rFonts w:ascii="Times New Roman" w:hAnsi="Times New Roman" w:cs="Times New Roman"/>
              </w:rPr>
            </w:pPr>
          </w:p>
        </w:tc>
        <w:tc>
          <w:tcPr>
            <w:tcW w:w="383"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Reviso, socializo y corrijo mis escritos, teniendo en cuenta las </w:t>
            </w:r>
            <w:r w:rsidRPr="00211B0B">
              <w:rPr>
                <w:rFonts w:ascii="Times New Roman" w:hAnsi="Times New Roman" w:cs="Times New Roman"/>
              </w:rPr>
              <w:lastRenderedPageBreak/>
              <w:t xml:space="preserve">propuestas de mis compañeros y profesor, y atendiendo algunos aspectos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gramaticales (concordancia, tiempos verbales, pronombres) y ortográﬁ cos (acentuac</w:t>
            </w:r>
            <w:r w:rsidRPr="00211B0B">
              <w:rPr>
                <w:rFonts w:ascii="Times New Roman" w:hAnsi="Times New Roman" w:cs="Times New Roman"/>
              </w:rPr>
              <w:lastRenderedPageBreak/>
              <w:t xml:space="preserve">ión, mayúsculas,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signos de puntuación) de la lengua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castellana.</w:t>
            </w:r>
          </w:p>
        </w:tc>
        <w:tc>
          <w:tcPr>
            <w:tcW w:w="391"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•Registro mis observaciones, datos y resultados de manera </w:t>
            </w:r>
            <w:r w:rsidRPr="00211B0B">
              <w:rPr>
                <w:rFonts w:ascii="Times New Roman" w:hAnsi="Times New Roman" w:cs="Times New Roman"/>
              </w:rPr>
              <w:lastRenderedPageBreak/>
              <w:t>organizada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rigurosa (sin alteraciones), en forma escrita y utilizando esquemas, gráficos y</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tablas.</w:t>
            </w:r>
          </w:p>
        </w:tc>
        <w:tc>
          <w:tcPr>
            <w:tcW w:w="383"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u w:val="single"/>
              </w:rPr>
              <w:lastRenderedPageBreak/>
              <w:t>Reconoce</w:t>
            </w:r>
            <w:r w:rsidRPr="00211B0B">
              <w:rPr>
                <w:rFonts w:ascii="Times New Roman" w:hAnsi="Times New Roman" w:cs="Times New Roman"/>
              </w:rPr>
              <w:t xml:space="preserve"> sus habilidades, destrezas y  talentos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Asumo, de manera pacífica y constructiva, los conflictos cotidianos en mi vida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escolar y familiar u contribuir a la protección de los derechos de las niñas y los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niños.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Expongo </w:t>
            </w:r>
            <w:r w:rsidRPr="00211B0B">
              <w:rPr>
                <w:rFonts w:ascii="Times New Roman" w:hAnsi="Times New Roman" w:cs="Times New Roman"/>
              </w:rPr>
              <w:lastRenderedPageBreak/>
              <w:t>mis posiciones y escucho las posiciones ajenas, en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situaciones de conflicto.</w:t>
            </w:r>
          </w:p>
        </w:tc>
        <w:tc>
          <w:tcPr>
            <w:tcW w:w="405" w:type="pct"/>
          </w:tcPr>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lastRenderedPageBreak/>
              <w:t>Ilustración y elaboración  de textos, diálogos, escritura de textos</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Lectura y comprensión  de diferentes textos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Presentación de noticieros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Análisis comparativo de los diferentes tipos de textos.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tc>
        <w:tc>
          <w:tcPr>
            <w:tcW w:w="405"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Observación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Diario de campo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Pruebas de aplicación</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Cuestionarios</w:t>
            </w:r>
          </w:p>
        </w:tc>
      </w:tr>
    </w:tbl>
    <w:p w:rsidR="006B34E4" w:rsidRPr="00211B0B" w:rsidRDefault="006B34E4" w:rsidP="009B02E3">
      <w:pPr>
        <w:spacing w:line="360" w:lineRule="auto"/>
        <w:rPr>
          <w:rFonts w:ascii="Times New Roman" w:hAnsi="Times New Roman" w:cs="Times New Roman"/>
        </w:rPr>
      </w:pPr>
    </w:p>
    <w:p w:rsidR="006B34E4" w:rsidRPr="00211B0B" w:rsidRDefault="006B34E4" w:rsidP="009B02E3">
      <w:pPr>
        <w:tabs>
          <w:tab w:val="left" w:pos="7238"/>
        </w:tabs>
        <w:spacing w:line="360" w:lineRule="auto"/>
        <w:rPr>
          <w:rFonts w:ascii="Times New Roman" w:hAnsi="Times New Roman" w:cs="Times New Roman"/>
        </w:rPr>
      </w:pPr>
    </w:p>
    <w:p w:rsidR="006B34E4" w:rsidRPr="00211B0B" w:rsidRDefault="006B34E4" w:rsidP="00211B0B">
      <w:pPr>
        <w:spacing w:line="360" w:lineRule="auto"/>
        <w:jc w:val="center"/>
        <w:rPr>
          <w:rFonts w:ascii="Times New Roman" w:eastAsia="Times New Roman" w:hAnsi="Times New Roman" w:cs="Times New Roman"/>
          <w:b/>
          <w:lang w:eastAsia="es-CO"/>
        </w:rPr>
      </w:pPr>
      <w:r w:rsidRPr="00211B0B">
        <w:rPr>
          <w:rFonts w:ascii="Times New Roman" w:hAnsi="Times New Roman" w:cs="Times New Roman"/>
        </w:rPr>
        <w:br w:type="page"/>
      </w:r>
      <w:r w:rsidRPr="00211B0B">
        <w:rPr>
          <w:rFonts w:ascii="Times New Roman" w:eastAsia="Times New Roman" w:hAnsi="Times New Roman" w:cs="Times New Roman"/>
          <w:b/>
          <w:lang w:eastAsia="es-CO"/>
        </w:rPr>
        <w:lastRenderedPageBreak/>
        <w:t>GRADO 6°</w:t>
      </w:r>
    </w:p>
    <w:p w:rsidR="006B34E4" w:rsidRPr="00211B0B" w:rsidRDefault="006B34E4" w:rsidP="009B02E3">
      <w:pPr>
        <w:spacing w:after="0" w:line="360" w:lineRule="auto"/>
        <w:rPr>
          <w:rFonts w:ascii="Times New Roman" w:eastAsia="Times New Roman" w:hAnsi="Times New Roman" w:cs="Times New Roman"/>
          <w:lang w:eastAsia="es-CO"/>
        </w:rPr>
      </w:pPr>
      <w:r w:rsidRPr="00211B0B">
        <w:rPr>
          <w:rFonts w:ascii="Times New Roman" w:eastAsia="Times New Roman" w:hAnsi="Times New Roman" w:cs="Times New Roman"/>
          <w:lang w:eastAsia="es-CO"/>
        </w:rPr>
        <w:t>PERIODO: 1</w:t>
      </w:r>
    </w:p>
    <w:tbl>
      <w:tblPr>
        <w:tblStyle w:val="Tablaconcuadrcula"/>
        <w:tblW w:w="5000" w:type="pct"/>
        <w:tblLook w:val="04A0" w:firstRow="1" w:lastRow="0" w:firstColumn="1" w:lastColumn="0" w:noHBand="0" w:noVBand="1"/>
      </w:tblPr>
      <w:tblGrid>
        <w:gridCol w:w="708"/>
        <w:gridCol w:w="1330"/>
        <w:gridCol w:w="2123"/>
        <w:gridCol w:w="1411"/>
        <w:gridCol w:w="1024"/>
        <w:gridCol w:w="1401"/>
        <w:gridCol w:w="898"/>
        <w:gridCol w:w="1180"/>
        <w:gridCol w:w="1530"/>
        <w:gridCol w:w="1090"/>
        <w:gridCol w:w="1490"/>
        <w:gridCol w:w="1430"/>
      </w:tblGrid>
      <w:tr w:rsidR="006B34E4" w:rsidRPr="00211B0B" w:rsidTr="006B34E4">
        <w:trPr>
          <w:trHeight w:val="547"/>
        </w:trPr>
        <w:tc>
          <w:tcPr>
            <w:tcW w:w="1990"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456" w:type="pct"/>
            <w:vMerge w:val="restar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2135"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1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204"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450"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8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600"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247"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456" w:type="pct"/>
            <w:vMerge/>
            <w:vAlign w:val="center"/>
          </w:tcPr>
          <w:p w:rsidR="006B34E4" w:rsidRPr="00211B0B" w:rsidRDefault="006B34E4" w:rsidP="009B02E3">
            <w:pPr>
              <w:spacing w:line="360" w:lineRule="auto"/>
              <w:jc w:val="center"/>
              <w:rPr>
                <w:rFonts w:ascii="Times New Roman" w:hAnsi="Times New Roman" w:cs="Times New Roman"/>
              </w:rPr>
            </w:pPr>
          </w:p>
        </w:tc>
        <w:tc>
          <w:tcPr>
            <w:tcW w:w="41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Literaria- poética</w:t>
            </w:r>
          </w:p>
        </w:tc>
        <w:tc>
          <w:tcPr>
            <w:tcW w:w="372"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Sintáctica- textual </w:t>
            </w:r>
          </w:p>
        </w:tc>
        <w:tc>
          <w:tcPr>
            <w:tcW w:w="40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Enciclopédica-  </w:t>
            </w:r>
          </w:p>
        </w:tc>
        <w:tc>
          <w:tcPr>
            <w:tcW w:w="388"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Semántica- pragmática </w:t>
            </w:r>
          </w:p>
        </w:tc>
        <w:tc>
          <w:tcPr>
            <w:tcW w:w="547"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1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204" w:type="pct"/>
          </w:tcPr>
          <w:p w:rsidR="006B34E4" w:rsidRPr="00211B0B" w:rsidRDefault="006B34E4" w:rsidP="009B02E3">
            <w:pPr>
              <w:spacing w:line="360" w:lineRule="auto"/>
              <w:jc w:val="center"/>
              <w:rPr>
                <w:rFonts w:ascii="Times New Roman" w:hAnsi="Times New Roman" w:cs="Times New Roman"/>
              </w:rPr>
            </w:pPr>
          </w:p>
        </w:tc>
        <w:tc>
          <w:tcPr>
            <w:tcW w:w="450"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DBA</w:t>
            </w: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Reconoce las obras literarias como una posibilidad de circulación del conocimient</w:t>
            </w:r>
            <w:r w:rsidRPr="00211B0B">
              <w:rPr>
                <w:rFonts w:ascii="Times New Roman" w:hAnsi="Times New Roman" w:cs="Times New Roman"/>
                <w:lang w:eastAsia="es-ES"/>
              </w:rPr>
              <w:lastRenderedPageBreak/>
              <w:t>o y de desarrollo de su imaginación.</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Produce diversos tipos de texto atendiendo a los destinatarios, al medio en que se escribirá y a los propósitos comunicativos.</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Comprensión e interpretación de diversos tipos de textos para establecer sus relaciones internas y su clasificación en una tipología textual. </w:t>
            </w:r>
          </w:p>
        </w:tc>
        <w:tc>
          <w:tcPr>
            <w:tcW w:w="489" w:type="pct"/>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¿Por qué es  importante el conocimiento y manejo de las propiedades  textuales?</w:t>
            </w:r>
          </w:p>
        </w:tc>
        <w:tc>
          <w:tcPr>
            <w:tcW w:w="600"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El texto</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Propiedades de los textos</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Diptongo, triptongo, </w:t>
            </w:r>
            <w:r w:rsidRPr="00211B0B">
              <w:rPr>
                <w:rFonts w:ascii="Times New Roman" w:hAnsi="Times New Roman" w:cs="Times New Roman"/>
                <w:lang w:eastAsia="es-ES"/>
              </w:rPr>
              <w:lastRenderedPageBreak/>
              <w:t>hiato.</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Lectura y comprensión lectora, importancia.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 </w:t>
            </w:r>
          </w:p>
        </w:tc>
        <w:tc>
          <w:tcPr>
            <w:tcW w:w="247" w:type="pct"/>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El texto y sus Elementos.</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tc>
        <w:tc>
          <w:tcPr>
            <w:tcW w:w="456"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rPr>
              <w:t>Identifica las propiedades de los textos escritos y orales para comprender el concepto de texto.</w:t>
            </w:r>
          </w:p>
          <w:p w:rsidR="006B34E4" w:rsidRPr="00211B0B" w:rsidRDefault="006B34E4" w:rsidP="009B02E3">
            <w:pPr>
              <w:spacing w:line="360" w:lineRule="auto"/>
              <w:jc w:val="both"/>
              <w:rPr>
                <w:rFonts w:ascii="Times New Roman" w:hAnsi="Times New Roman" w:cs="Times New Roman"/>
                <w:color w:val="484848"/>
                <w:shd w:val="clear" w:color="auto" w:fill="FFFFFF"/>
              </w:rPr>
            </w:pPr>
            <w:r w:rsidRPr="00211B0B">
              <w:rPr>
                <w:rFonts w:ascii="Times New Roman" w:hAnsi="Times New Roman" w:cs="Times New Roman"/>
                <w:color w:val="484848"/>
                <w:shd w:val="clear" w:color="auto" w:fill="FFFFFF"/>
              </w:rPr>
              <w:t xml:space="preserve">Realiza talleres de </w:t>
            </w:r>
            <w:r w:rsidRPr="00211B0B">
              <w:rPr>
                <w:rFonts w:ascii="Times New Roman" w:hAnsi="Times New Roman" w:cs="Times New Roman"/>
                <w:color w:val="484848"/>
                <w:shd w:val="clear" w:color="auto" w:fill="FFFFFF"/>
              </w:rPr>
              <w:lastRenderedPageBreak/>
              <w:t>comprensión de textos escritos, para mejorar su competencia lectora, y los presenta a tiempo y en forma ordenada.</w:t>
            </w:r>
          </w:p>
          <w:p w:rsidR="006B34E4" w:rsidRPr="00211B0B" w:rsidRDefault="006B34E4" w:rsidP="009B02E3">
            <w:pPr>
              <w:spacing w:line="360" w:lineRule="auto"/>
              <w:jc w:val="both"/>
              <w:rPr>
                <w:rFonts w:ascii="Times New Roman" w:hAnsi="Times New Roman" w:cs="Times New Roman"/>
                <w:color w:val="484848"/>
                <w:shd w:val="clear" w:color="auto" w:fill="FFFFFF"/>
              </w:rPr>
            </w:pPr>
            <w:r w:rsidRPr="00211B0B">
              <w:rPr>
                <w:rFonts w:ascii="Times New Roman" w:hAnsi="Times New Roman" w:cs="Times New Roman"/>
                <w:color w:val="484848"/>
                <w:shd w:val="clear" w:color="auto" w:fill="FFFFFF"/>
              </w:rPr>
              <w:t>•</w:t>
            </w:r>
            <w:r w:rsidRPr="00211B0B">
              <w:rPr>
                <w:rFonts w:ascii="Times New Roman" w:hAnsi="Times New Roman" w:cs="Times New Roman"/>
                <w:color w:val="484848"/>
                <w:shd w:val="clear" w:color="auto" w:fill="FFFFFF"/>
              </w:rPr>
              <w:tab/>
              <w:t xml:space="preserve">Lee, comprende y analiza cuentos cortos, a partir del libro “cuentos de la selva” y presenta las </w:t>
            </w:r>
            <w:r w:rsidRPr="00211B0B">
              <w:rPr>
                <w:rFonts w:ascii="Times New Roman" w:hAnsi="Times New Roman" w:cs="Times New Roman"/>
                <w:color w:val="484848"/>
                <w:shd w:val="clear" w:color="auto" w:fill="FFFFFF"/>
              </w:rPr>
              <w:lastRenderedPageBreak/>
              <w:t>actividades sugeridas en forma ordenada y completa, para mejorar sus procesos de comprensión y hábitos de lectura.</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center"/>
              <w:rPr>
                <w:rFonts w:ascii="Times New Roman" w:hAnsi="Times New Roman" w:cs="Times New Roman"/>
              </w:rPr>
            </w:pPr>
          </w:p>
        </w:tc>
        <w:tc>
          <w:tcPr>
            <w:tcW w:w="41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Lectura de cuentos de Horacio Quiroga </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tc>
        <w:tc>
          <w:tcPr>
            <w:tcW w:w="37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Escritura a partir de los textos leídos. </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Construcción de secuencias de hechos de los cuentos. </w:t>
            </w:r>
          </w:p>
        </w:tc>
        <w:tc>
          <w:tcPr>
            <w:tcW w:w="408" w:type="pct"/>
          </w:tcPr>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Contextualización de palabras dentro del contexto oracional y el contexto local de los estudiantes</w:t>
            </w:r>
          </w:p>
        </w:tc>
        <w:tc>
          <w:tcPr>
            <w:tcW w:w="388" w:type="pct"/>
          </w:tcPr>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Análisis de significados en contexto con palabras de los cuentos</w:t>
            </w: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Producci</w:t>
            </w:r>
            <w:r w:rsidRPr="00211B0B">
              <w:rPr>
                <w:rFonts w:ascii="Times New Roman" w:hAnsi="Times New Roman" w:cs="Times New Roman"/>
              </w:rPr>
              <w:lastRenderedPageBreak/>
              <w:t xml:space="preserve">ón de textos cortos para recrear las propiedades de los textos. </w:t>
            </w:r>
          </w:p>
        </w:tc>
        <w:tc>
          <w:tcPr>
            <w:tcW w:w="547" w:type="pct"/>
          </w:tcPr>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Talleres individuales y en equipo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Lecturas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Elaboración de mapas conceptuales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Ampliación del vocabulario con ejercicios prácticos de sinonimia, antonimia y contextualización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tc>
        <w:tc>
          <w:tcPr>
            <w:tcW w:w="419"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Seguimiento a tareas y trabajos de las clases.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Evaluaciones escritas y orales para fortalecer los temas vistos </w:t>
            </w:r>
            <w:r w:rsidRPr="00211B0B">
              <w:rPr>
                <w:rFonts w:ascii="Times New Roman" w:hAnsi="Times New Roman" w:cs="Times New Roman"/>
              </w:rPr>
              <w:lastRenderedPageBreak/>
              <w:t>teóricamente.</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Talleres de comprensión lectora en equipos e individuales.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Lectura silenciosa y en voz alta.  </w:t>
            </w:r>
          </w:p>
        </w:tc>
      </w:tr>
    </w:tbl>
    <w:p w:rsidR="00211B0B" w:rsidRPr="00211B0B" w:rsidRDefault="00211B0B" w:rsidP="009B02E3">
      <w:pPr>
        <w:spacing w:after="0" w:line="360" w:lineRule="auto"/>
        <w:rPr>
          <w:rFonts w:ascii="Times New Roman" w:eastAsia="Times New Roman" w:hAnsi="Times New Roman" w:cs="Times New Roman"/>
          <w:lang w:eastAsia="es-CO"/>
        </w:rPr>
      </w:pPr>
    </w:p>
    <w:p w:rsidR="00211B0B" w:rsidRPr="00211B0B" w:rsidRDefault="00211B0B" w:rsidP="009B02E3">
      <w:pPr>
        <w:spacing w:after="0" w:line="360" w:lineRule="auto"/>
        <w:rPr>
          <w:rFonts w:ascii="Times New Roman" w:eastAsia="Times New Roman" w:hAnsi="Times New Roman" w:cs="Times New Roman"/>
          <w:lang w:eastAsia="es-CO"/>
        </w:rPr>
      </w:pPr>
    </w:p>
    <w:p w:rsidR="006B34E4" w:rsidRPr="00211B0B" w:rsidRDefault="006B34E4" w:rsidP="009B02E3">
      <w:pPr>
        <w:spacing w:after="0" w:line="360" w:lineRule="auto"/>
        <w:rPr>
          <w:rFonts w:ascii="Times New Roman" w:eastAsia="Times New Roman" w:hAnsi="Times New Roman" w:cs="Times New Roman"/>
          <w:lang w:eastAsia="es-CO"/>
        </w:rPr>
      </w:pPr>
      <w:r w:rsidRPr="00211B0B">
        <w:rPr>
          <w:rFonts w:ascii="Times New Roman" w:eastAsia="Times New Roman" w:hAnsi="Times New Roman" w:cs="Times New Roman"/>
          <w:lang w:eastAsia="es-CO"/>
        </w:rPr>
        <w:t>PERIODO: 2</w:t>
      </w:r>
    </w:p>
    <w:tbl>
      <w:tblPr>
        <w:tblStyle w:val="Tablaconcuadrcula"/>
        <w:tblW w:w="5000" w:type="pct"/>
        <w:tblLook w:val="04A0" w:firstRow="1" w:lastRow="0" w:firstColumn="1" w:lastColumn="0" w:noHBand="0" w:noVBand="1"/>
      </w:tblPr>
      <w:tblGrid>
        <w:gridCol w:w="696"/>
        <w:gridCol w:w="1307"/>
        <w:gridCol w:w="2083"/>
        <w:gridCol w:w="1385"/>
        <w:gridCol w:w="1228"/>
        <w:gridCol w:w="1376"/>
        <w:gridCol w:w="1090"/>
        <w:gridCol w:w="1351"/>
        <w:gridCol w:w="1277"/>
        <w:gridCol w:w="1012"/>
        <w:gridCol w:w="1405"/>
        <w:gridCol w:w="1405"/>
      </w:tblGrid>
      <w:tr w:rsidR="006B34E4" w:rsidRPr="00211B0B" w:rsidTr="006B34E4">
        <w:trPr>
          <w:trHeight w:val="547"/>
        </w:trPr>
        <w:tc>
          <w:tcPr>
            <w:tcW w:w="2075"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ESTRUCTURA CONCEPTUAL</w:t>
            </w:r>
          </w:p>
        </w:tc>
        <w:tc>
          <w:tcPr>
            <w:tcW w:w="486" w:type="pct"/>
            <w:vMerge w:val="restar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2036"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02"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19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495"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547"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47"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387"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486" w:type="pct"/>
            <w:vMerge/>
            <w:vAlign w:val="center"/>
          </w:tcPr>
          <w:p w:rsidR="006B34E4" w:rsidRPr="00211B0B" w:rsidRDefault="006B34E4" w:rsidP="009B02E3">
            <w:pPr>
              <w:spacing w:line="360" w:lineRule="auto"/>
              <w:jc w:val="center"/>
              <w:rPr>
                <w:rFonts w:ascii="Times New Roman" w:hAnsi="Times New Roman" w:cs="Times New Roman"/>
              </w:rPr>
            </w:pPr>
          </w:p>
        </w:tc>
        <w:tc>
          <w:tcPr>
            <w:tcW w:w="378"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Literaria- poética</w:t>
            </w:r>
          </w:p>
        </w:tc>
        <w:tc>
          <w:tcPr>
            <w:tcW w:w="341"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Sintáctica- textual</w:t>
            </w:r>
          </w:p>
        </w:tc>
        <w:tc>
          <w:tcPr>
            <w:tcW w:w="392"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Enciclopédica-  </w:t>
            </w:r>
          </w:p>
        </w:tc>
        <w:tc>
          <w:tcPr>
            <w:tcW w:w="37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Semántica- pragmática</w:t>
            </w:r>
          </w:p>
        </w:tc>
        <w:tc>
          <w:tcPr>
            <w:tcW w:w="547"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02"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199" w:type="pct"/>
          </w:tcPr>
          <w:p w:rsidR="006B34E4" w:rsidRPr="00211B0B" w:rsidRDefault="006B34E4" w:rsidP="009B02E3">
            <w:pPr>
              <w:spacing w:line="360" w:lineRule="auto"/>
              <w:jc w:val="center"/>
              <w:rPr>
                <w:rFonts w:ascii="Times New Roman" w:hAnsi="Times New Roman" w:cs="Times New Roman"/>
              </w:rPr>
            </w:pPr>
          </w:p>
        </w:tc>
        <w:tc>
          <w:tcPr>
            <w:tcW w:w="495"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Producción de textos escritos que respondan a necesidades específicas de comunicación, a procedimientos sistemáticos de </w:t>
            </w:r>
            <w:r w:rsidRPr="00211B0B">
              <w:rPr>
                <w:rFonts w:ascii="Times New Roman" w:hAnsi="Times New Roman" w:cs="Times New Roman"/>
                <w:lang w:eastAsia="es-ES"/>
              </w:rPr>
              <w:lastRenderedPageBreak/>
              <w:t xml:space="preserve">elaboración y establezcan nexos intertextuales y extra textuales.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DBA Comprende diversos tipos de texto, a partir del análisis de sus contenidos, características formales e </w:t>
            </w:r>
            <w:r w:rsidRPr="00211B0B">
              <w:rPr>
                <w:rFonts w:ascii="Times New Roman" w:hAnsi="Times New Roman" w:cs="Times New Roman"/>
                <w:lang w:eastAsia="es-ES"/>
              </w:rPr>
              <w:lastRenderedPageBreak/>
              <w:t>intenciones comunicativas</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Produce discursos orales y los adecúa a las circunstancias del contexto: el público, la intención comunicativa y el tema a desarrollar</w:t>
            </w:r>
          </w:p>
          <w:p w:rsidR="006B34E4" w:rsidRPr="00211B0B" w:rsidRDefault="006B34E4" w:rsidP="009B02E3">
            <w:pPr>
              <w:spacing w:line="360" w:lineRule="auto"/>
              <w:jc w:val="both"/>
              <w:rPr>
                <w:rFonts w:ascii="Times New Roman" w:hAnsi="Times New Roman" w:cs="Times New Roman"/>
                <w:lang w:eastAsia="es-ES"/>
              </w:rPr>
            </w:pPr>
          </w:p>
        </w:tc>
        <w:tc>
          <w:tcPr>
            <w:tcW w:w="547" w:type="pct"/>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¿Qué importancia tiene conocer las tipologías textuales básicas?</w:t>
            </w:r>
          </w:p>
        </w:tc>
        <w:tc>
          <w:tcPr>
            <w:tcW w:w="447"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Criterios para clasificar textos: propósito comunicativo, tipo de lenguaje y estructura</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Tipos de texto: narrativo, </w:t>
            </w:r>
            <w:r w:rsidRPr="00211B0B">
              <w:rPr>
                <w:rFonts w:ascii="Times New Roman" w:hAnsi="Times New Roman" w:cs="Times New Roman"/>
                <w:lang w:eastAsia="es-ES"/>
              </w:rPr>
              <w:lastRenderedPageBreak/>
              <w:t xml:space="preserve">expositivo y argumentativo.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La oratoria.</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uppressAutoHyphens/>
              <w:autoSpaceDN w:val="0"/>
              <w:spacing w:line="360" w:lineRule="auto"/>
              <w:textAlignment w:val="baseline"/>
              <w:rPr>
                <w:rFonts w:ascii="Times New Roman" w:eastAsia="SimSun" w:hAnsi="Times New Roman" w:cs="Times New Roman"/>
                <w:kern w:val="3"/>
                <w:lang w:eastAsia="zh-CN" w:bidi="hi-IN"/>
              </w:rPr>
            </w:pPr>
          </w:p>
        </w:tc>
        <w:tc>
          <w:tcPr>
            <w:tcW w:w="38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Reconociendo las tipologías textuales, </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Hablar en público. </w:t>
            </w:r>
          </w:p>
        </w:tc>
        <w:tc>
          <w:tcPr>
            <w:tcW w:w="486" w:type="pct"/>
          </w:tcPr>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color w:val="484848"/>
                <w:shd w:val="clear" w:color="auto" w:fill="FFFFFF"/>
              </w:rPr>
            </w:pPr>
            <w:r w:rsidRPr="00211B0B">
              <w:rPr>
                <w:rFonts w:ascii="Times New Roman" w:hAnsi="Times New Roman" w:cs="Times New Roman"/>
                <w:color w:val="484848"/>
                <w:shd w:val="clear" w:color="auto" w:fill="FFFFFF"/>
              </w:rPr>
              <w:t>Identifica los criterios que sirven para clasificar los textos en tres grandes tipologías: narrativos, expositivos y argumentativos.</w:t>
            </w:r>
          </w:p>
          <w:p w:rsidR="006B34E4" w:rsidRPr="00211B0B" w:rsidRDefault="006B34E4" w:rsidP="009B02E3">
            <w:pPr>
              <w:spacing w:line="360" w:lineRule="auto"/>
              <w:jc w:val="both"/>
              <w:rPr>
                <w:rFonts w:ascii="Times New Roman" w:hAnsi="Times New Roman" w:cs="Times New Roman"/>
                <w:color w:val="484848"/>
                <w:shd w:val="clear" w:color="auto" w:fill="FFFFFF"/>
              </w:rPr>
            </w:pPr>
          </w:p>
          <w:p w:rsidR="006B34E4" w:rsidRPr="00211B0B" w:rsidRDefault="006B34E4" w:rsidP="009B02E3">
            <w:pPr>
              <w:spacing w:line="360" w:lineRule="auto"/>
              <w:jc w:val="both"/>
              <w:rPr>
                <w:rFonts w:ascii="Times New Roman" w:hAnsi="Times New Roman" w:cs="Times New Roman"/>
                <w:color w:val="484848"/>
                <w:shd w:val="clear" w:color="auto" w:fill="FFFFFF"/>
              </w:rPr>
            </w:pPr>
            <w:r w:rsidRPr="00211B0B">
              <w:rPr>
                <w:rFonts w:ascii="Times New Roman" w:hAnsi="Times New Roman" w:cs="Times New Roman"/>
                <w:color w:val="484848"/>
                <w:shd w:val="clear" w:color="auto" w:fill="FFFFFF"/>
              </w:rPr>
              <w:t xml:space="preserve">Presenta un </w:t>
            </w:r>
          </w:p>
          <w:p w:rsidR="006B34E4" w:rsidRPr="00211B0B" w:rsidRDefault="006B34E4" w:rsidP="009B02E3">
            <w:pPr>
              <w:spacing w:line="360" w:lineRule="auto"/>
              <w:jc w:val="both"/>
              <w:rPr>
                <w:rFonts w:ascii="Times New Roman" w:hAnsi="Times New Roman" w:cs="Times New Roman"/>
                <w:color w:val="484848"/>
                <w:shd w:val="clear" w:color="auto" w:fill="FFFFFF"/>
              </w:rPr>
            </w:pPr>
            <w:r w:rsidRPr="00211B0B">
              <w:rPr>
                <w:rFonts w:ascii="Times New Roman" w:hAnsi="Times New Roman" w:cs="Times New Roman"/>
                <w:color w:val="484848"/>
                <w:shd w:val="clear" w:color="auto" w:fill="FFFFFF"/>
              </w:rPr>
              <w:t xml:space="preserve">discurso oral frente a sus compañeros con el fin de convencerlos de su punto de vista sobre el tema escogido. </w:t>
            </w:r>
          </w:p>
          <w:p w:rsidR="006B34E4" w:rsidRPr="00211B0B" w:rsidRDefault="006B34E4" w:rsidP="009B02E3">
            <w:pPr>
              <w:spacing w:line="360" w:lineRule="auto"/>
              <w:jc w:val="both"/>
              <w:rPr>
                <w:rFonts w:ascii="Times New Roman" w:hAnsi="Times New Roman" w:cs="Times New Roman"/>
                <w:color w:val="484848"/>
                <w:shd w:val="clear" w:color="auto" w:fill="FFFFFF"/>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color w:val="484848"/>
                <w:shd w:val="clear" w:color="auto" w:fill="FFFFFF"/>
              </w:rPr>
              <w:t xml:space="preserve">Identifica diptongos, triptongos e hiatos en una oración. </w:t>
            </w:r>
          </w:p>
          <w:p w:rsidR="006B34E4" w:rsidRPr="00211B0B" w:rsidRDefault="006B34E4" w:rsidP="009B02E3">
            <w:pPr>
              <w:spacing w:line="360" w:lineRule="auto"/>
              <w:jc w:val="both"/>
              <w:rPr>
                <w:rFonts w:ascii="Times New Roman" w:hAnsi="Times New Roman" w:cs="Times New Roman"/>
                <w:color w:val="484848"/>
                <w:shd w:val="clear" w:color="auto" w:fill="FFFFFF"/>
              </w:rPr>
            </w:pP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tc>
        <w:tc>
          <w:tcPr>
            <w:tcW w:w="378"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Lectura de cuentos en voz alta para inspirar la imaginación de los estudiantes </w:t>
            </w:r>
          </w:p>
        </w:tc>
        <w:tc>
          <w:tcPr>
            <w:tcW w:w="341" w:type="pct"/>
          </w:tcPr>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Composición de textos argumentativos, lista de ideas a partir de la escogencia de un tema. </w:t>
            </w:r>
          </w:p>
        </w:tc>
        <w:tc>
          <w:tcPr>
            <w:tcW w:w="39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Lluvia de ideas a partir de su conocimiento sobre un tema.</w:t>
            </w:r>
          </w:p>
        </w:tc>
        <w:tc>
          <w:tcPr>
            <w:tcW w:w="379" w:type="pct"/>
          </w:tcPr>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Ejercicios de sinónimos y antónimos.</w:t>
            </w:r>
          </w:p>
        </w:tc>
        <w:tc>
          <w:tcPr>
            <w:tcW w:w="547" w:type="pct"/>
          </w:tcPr>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Construcción de textos de las tres tipologías </w:t>
            </w: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Concurso de oratoria.</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Desarrollo de talleres de lectura </w:t>
            </w:r>
            <w:r w:rsidRPr="00211B0B">
              <w:rPr>
                <w:rFonts w:ascii="Times New Roman" w:hAnsi="Times New Roman" w:cs="Times New Roman"/>
                <w:lang w:eastAsia="es-ES"/>
              </w:rPr>
              <w:lastRenderedPageBreak/>
              <w:t>recreativa y competencia lectora.</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Video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talleres.</w:t>
            </w:r>
          </w:p>
          <w:p w:rsidR="006B34E4" w:rsidRPr="00211B0B" w:rsidRDefault="006B34E4" w:rsidP="009B02E3">
            <w:pPr>
              <w:spacing w:line="360" w:lineRule="auto"/>
              <w:jc w:val="center"/>
              <w:rPr>
                <w:rFonts w:ascii="Times New Roman" w:hAnsi="Times New Roman" w:cs="Times New Roman"/>
              </w:rPr>
            </w:pPr>
          </w:p>
        </w:tc>
        <w:tc>
          <w:tcPr>
            <w:tcW w:w="40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Seguimiento a tareas y trabajos de las clases.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Evaluaciones escritas y orales para fortalecer los temas vistos teóricamente.</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 Consultas.</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Presentación de discursos orales. </w:t>
            </w:r>
          </w:p>
        </w:tc>
      </w:tr>
    </w:tbl>
    <w:p w:rsidR="006B34E4" w:rsidRPr="00211B0B" w:rsidRDefault="006B34E4" w:rsidP="009B02E3">
      <w:pPr>
        <w:spacing w:after="200" w:line="360" w:lineRule="auto"/>
        <w:rPr>
          <w:rFonts w:ascii="Times New Roman" w:eastAsia="Times New Roman" w:hAnsi="Times New Roman" w:cs="Times New Roman"/>
          <w:lang w:eastAsia="es-CO"/>
        </w:rPr>
      </w:pPr>
    </w:p>
    <w:p w:rsidR="006B34E4" w:rsidRPr="00211B0B" w:rsidRDefault="006B34E4" w:rsidP="009B02E3">
      <w:pPr>
        <w:spacing w:after="200" w:line="360" w:lineRule="auto"/>
        <w:rPr>
          <w:rFonts w:ascii="Times New Roman" w:eastAsia="Times New Roman" w:hAnsi="Times New Roman" w:cs="Times New Roman"/>
          <w:b/>
          <w:lang w:eastAsia="es-CO"/>
        </w:rPr>
      </w:pPr>
    </w:p>
    <w:p w:rsidR="006B34E4" w:rsidRPr="00211B0B" w:rsidRDefault="006B34E4" w:rsidP="009B02E3">
      <w:pPr>
        <w:spacing w:after="0" w:line="360" w:lineRule="auto"/>
        <w:rPr>
          <w:rFonts w:ascii="Times New Roman" w:eastAsia="Times New Roman" w:hAnsi="Times New Roman" w:cs="Times New Roman"/>
          <w:lang w:eastAsia="es-CO"/>
        </w:rPr>
      </w:pPr>
      <w:r w:rsidRPr="00211B0B">
        <w:rPr>
          <w:rFonts w:ascii="Times New Roman" w:eastAsia="Times New Roman" w:hAnsi="Times New Roman" w:cs="Times New Roman"/>
          <w:lang w:eastAsia="es-CO"/>
        </w:rPr>
        <w:lastRenderedPageBreak/>
        <w:t>PERIODO: 3</w:t>
      </w:r>
    </w:p>
    <w:tbl>
      <w:tblPr>
        <w:tblStyle w:val="Tablaconcuadrcula"/>
        <w:tblW w:w="5000" w:type="pct"/>
        <w:tblLook w:val="04A0" w:firstRow="1" w:lastRow="0" w:firstColumn="1" w:lastColumn="0" w:noHBand="0" w:noVBand="1"/>
      </w:tblPr>
      <w:tblGrid>
        <w:gridCol w:w="716"/>
        <w:gridCol w:w="1345"/>
        <w:gridCol w:w="2149"/>
        <w:gridCol w:w="1427"/>
        <w:gridCol w:w="1020"/>
        <w:gridCol w:w="1417"/>
        <w:gridCol w:w="1182"/>
        <w:gridCol w:w="999"/>
        <w:gridCol w:w="1253"/>
        <w:gridCol w:w="1193"/>
        <w:gridCol w:w="1467"/>
        <w:gridCol w:w="1447"/>
      </w:tblGrid>
      <w:tr w:rsidR="006B34E4" w:rsidRPr="00211B0B" w:rsidTr="006B34E4">
        <w:trPr>
          <w:trHeight w:val="547"/>
        </w:trPr>
        <w:tc>
          <w:tcPr>
            <w:tcW w:w="2159"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560" w:type="pct"/>
            <w:vMerge w:val="restar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869"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12"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214"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574"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486"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601"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285"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560" w:type="pct"/>
            <w:vMerge/>
            <w:vAlign w:val="center"/>
          </w:tcPr>
          <w:p w:rsidR="006B34E4" w:rsidRPr="00211B0B" w:rsidRDefault="006B34E4" w:rsidP="009B02E3">
            <w:pPr>
              <w:spacing w:line="360" w:lineRule="auto"/>
              <w:jc w:val="center"/>
              <w:rPr>
                <w:rFonts w:ascii="Times New Roman" w:hAnsi="Times New Roman" w:cs="Times New Roman"/>
              </w:rPr>
            </w:pPr>
          </w:p>
        </w:tc>
        <w:tc>
          <w:tcPr>
            <w:tcW w:w="377"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Literaria- poética</w:t>
            </w:r>
          </w:p>
        </w:tc>
        <w:tc>
          <w:tcPr>
            <w:tcW w:w="293"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Sintáctica- textual</w:t>
            </w:r>
          </w:p>
        </w:tc>
        <w:tc>
          <w:tcPr>
            <w:tcW w:w="361"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Enciclopédica </w:t>
            </w:r>
          </w:p>
        </w:tc>
        <w:tc>
          <w:tcPr>
            <w:tcW w:w="429"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Semántica- pragmática</w:t>
            </w:r>
          </w:p>
        </w:tc>
        <w:tc>
          <w:tcPr>
            <w:tcW w:w="408"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12"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c>
          <w:tcPr>
            <w:tcW w:w="214" w:type="pct"/>
          </w:tcPr>
          <w:p w:rsidR="006B34E4" w:rsidRPr="00211B0B" w:rsidRDefault="006B34E4" w:rsidP="009B02E3">
            <w:pPr>
              <w:spacing w:line="360" w:lineRule="auto"/>
              <w:jc w:val="center"/>
              <w:rPr>
                <w:rFonts w:ascii="Times New Roman" w:hAnsi="Times New Roman" w:cs="Times New Roman"/>
              </w:rPr>
            </w:pPr>
          </w:p>
        </w:tc>
        <w:tc>
          <w:tcPr>
            <w:tcW w:w="574"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Comprensión de obras literarias de diferentes géneros, para propiciar el desarrollo de la capacidad crítica y creativa.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DBA</w:t>
            </w: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.Crea organizadores gráficos en los que integra signos verbales y no verbales para dar cuenta de sus conocimientos.</w:t>
            </w:r>
          </w:p>
          <w:p w:rsidR="006B34E4" w:rsidRPr="00211B0B" w:rsidRDefault="006B34E4" w:rsidP="009B02E3">
            <w:pPr>
              <w:spacing w:line="360" w:lineRule="auto"/>
              <w:jc w:val="both"/>
              <w:rPr>
                <w:rFonts w:ascii="Times New Roman" w:hAnsi="Times New Roman" w:cs="Times New Roman"/>
                <w:lang w:eastAsia="es-ES"/>
              </w:rPr>
            </w:pPr>
          </w:p>
        </w:tc>
        <w:tc>
          <w:tcPr>
            <w:tcW w:w="486" w:type="pct"/>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¿Cuál es la diferencia entre el lenguaje denotativo y el lenguaje connotativo?</w:t>
            </w:r>
          </w:p>
        </w:tc>
        <w:tc>
          <w:tcPr>
            <w:tcW w:w="601"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Lenguaje denotativo y lenguaje connotativo.</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La poesía</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La exposición y la </w:t>
            </w: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Argumentación.</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Organizadores gráficos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tc>
        <w:tc>
          <w:tcPr>
            <w:tcW w:w="285" w:type="pct"/>
          </w:tcPr>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lastRenderedPageBreak/>
              <w:t>Literatura en verso.</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rPr>
              <w:t>Diversidad de lenguajes: lo objetivo y lo subjetiv</w:t>
            </w:r>
            <w:r w:rsidRPr="00211B0B">
              <w:rPr>
                <w:rFonts w:ascii="Times New Roman" w:hAnsi="Times New Roman" w:cs="Times New Roman"/>
              </w:rPr>
              <w:lastRenderedPageBreak/>
              <w:t xml:space="preserve">o. </w:t>
            </w:r>
          </w:p>
          <w:p w:rsidR="006B34E4" w:rsidRPr="00211B0B" w:rsidRDefault="006B34E4" w:rsidP="009B02E3">
            <w:pPr>
              <w:spacing w:line="360" w:lineRule="auto"/>
              <w:jc w:val="center"/>
              <w:rPr>
                <w:rFonts w:ascii="Times New Roman" w:hAnsi="Times New Roman" w:cs="Times New Roman"/>
              </w:rPr>
            </w:pPr>
          </w:p>
        </w:tc>
        <w:tc>
          <w:tcPr>
            <w:tcW w:w="560" w:type="pct"/>
          </w:tcPr>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Analiza textos de literatura fantástica y de ciencia ficción.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Lee poesía de autores representativos de este </w:t>
            </w:r>
            <w:r w:rsidRPr="00211B0B">
              <w:rPr>
                <w:rFonts w:ascii="Times New Roman" w:hAnsi="Times New Roman" w:cs="Times New Roman"/>
                <w:lang w:eastAsia="es-ES"/>
              </w:rPr>
              <w:lastRenderedPageBreak/>
              <w:t xml:space="preserve">género  y redacta poemas de su autoría.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Comprende la diferencia entre el lenguaje connotativo y denotativo. </w:t>
            </w:r>
          </w:p>
          <w:p w:rsidR="006B34E4" w:rsidRPr="00211B0B" w:rsidRDefault="006B34E4" w:rsidP="009B02E3">
            <w:pPr>
              <w:spacing w:line="360" w:lineRule="auto"/>
              <w:jc w:val="both"/>
              <w:rPr>
                <w:rFonts w:ascii="Times New Roman" w:hAnsi="Times New Roman" w:cs="Times New Roman"/>
                <w:lang w:eastAsia="es-ES"/>
              </w:rPr>
            </w:pPr>
          </w:p>
        </w:tc>
        <w:tc>
          <w:tcPr>
            <w:tcW w:w="377" w:type="pct"/>
          </w:tcPr>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Lectura de poemas en voz alta.</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Declamación de poesía.</w:t>
            </w:r>
          </w:p>
        </w:tc>
        <w:tc>
          <w:tcPr>
            <w:tcW w:w="293" w:type="pct"/>
          </w:tcPr>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Escritura de poemas de acuerdo a la estructura de este tipo de texto.</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tc>
        <w:tc>
          <w:tcPr>
            <w:tcW w:w="361"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Introducción a las figuras literarias más comunes como la metáfora y el símil y proyección e estas en algunos </w:t>
            </w:r>
            <w:r w:rsidRPr="00211B0B">
              <w:rPr>
                <w:rFonts w:ascii="Times New Roman" w:hAnsi="Times New Roman" w:cs="Times New Roman"/>
              </w:rPr>
              <w:lastRenderedPageBreak/>
              <w:t>textos poéticos</w:t>
            </w:r>
          </w:p>
        </w:tc>
        <w:tc>
          <w:tcPr>
            <w:tcW w:w="429" w:type="pct"/>
          </w:tcPr>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lastRenderedPageBreak/>
              <w:t xml:space="preserve">Construcción de versos que representen imágenes poéticas de acuerdo a las vivencias de cada estudiante. </w:t>
            </w:r>
          </w:p>
        </w:tc>
        <w:tc>
          <w:tcPr>
            <w:tcW w:w="408"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Pintura y escritura  de poemas.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Exposiciones y debates en clase.</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Redacción y lectura de poemas.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lastRenderedPageBreak/>
              <w:t xml:space="preserve">Entretenimientos ortográficos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Elaboración de mapas conceptuales, mentales y cuadros sinópticos.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center"/>
              <w:rPr>
                <w:rFonts w:ascii="Times New Roman" w:hAnsi="Times New Roman" w:cs="Times New Roman"/>
              </w:rPr>
            </w:pPr>
          </w:p>
        </w:tc>
        <w:tc>
          <w:tcPr>
            <w:tcW w:w="41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Revisión de escritos.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Mesas redondas.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 Evaluaciones escritas para comprobar los conocimiento</w:t>
            </w:r>
            <w:r w:rsidRPr="00211B0B">
              <w:rPr>
                <w:rFonts w:ascii="Times New Roman" w:hAnsi="Times New Roman" w:cs="Times New Roman"/>
              </w:rPr>
              <w:lastRenderedPageBreak/>
              <w:t>s teóricos.</w:t>
            </w:r>
          </w:p>
        </w:tc>
      </w:tr>
    </w:tbl>
    <w:p w:rsidR="006B34E4" w:rsidRPr="00211B0B" w:rsidRDefault="006B34E4" w:rsidP="009B02E3">
      <w:pPr>
        <w:spacing w:after="0" w:line="360" w:lineRule="auto"/>
        <w:jc w:val="center"/>
        <w:rPr>
          <w:rFonts w:ascii="Times New Roman" w:eastAsia="Times New Roman" w:hAnsi="Times New Roman" w:cs="Times New Roman"/>
          <w:lang w:eastAsia="es-CO"/>
        </w:rPr>
      </w:pPr>
    </w:p>
    <w:p w:rsidR="006B34E4" w:rsidRPr="00211B0B" w:rsidRDefault="006B34E4" w:rsidP="009B02E3">
      <w:pPr>
        <w:spacing w:after="0" w:line="360" w:lineRule="auto"/>
        <w:jc w:val="center"/>
        <w:rPr>
          <w:rFonts w:ascii="Times New Roman" w:eastAsia="Times New Roman" w:hAnsi="Times New Roman" w:cs="Times New Roman"/>
          <w:lang w:eastAsia="es-CO"/>
        </w:rPr>
      </w:pPr>
    </w:p>
    <w:p w:rsidR="006B34E4" w:rsidRPr="00211B0B" w:rsidRDefault="006B34E4" w:rsidP="009B02E3">
      <w:pPr>
        <w:spacing w:after="0" w:line="360" w:lineRule="auto"/>
        <w:rPr>
          <w:rFonts w:ascii="Times New Roman" w:eastAsia="Times New Roman" w:hAnsi="Times New Roman" w:cs="Times New Roman"/>
          <w:lang w:eastAsia="es-CO"/>
        </w:rPr>
      </w:pPr>
    </w:p>
    <w:p w:rsidR="006B34E4" w:rsidRPr="00211B0B" w:rsidRDefault="006B34E4" w:rsidP="009B02E3">
      <w:pPr>
        <w:spacing w:after="0" w:line="360" w:lineRule="auto"/>
        <w:rPr>
          <w:rFonts w:ascii="Times New Roman" w:eastAsia="Times New Roman" w:hAnsi="Times New Roman" w:cs="Times New Roman"/>
          <w:lang w:eastAsia="es-CO"/>
        </w:rPr>
      </w:pPr>
      <w:r w:rsidRPr="00211B0B">
        <w:rPr>
          <w:rFonts w:ascii="Times New Roman" w:eastAsia="Times New Roman" w:hAnsi="Times New Roman" w:cs="Times New Roman"/>
          <w:lang w:eastAsia="es-CO"/>
        </w:rPr>
        <w:t>PERIODO: 4</w:t>
      </w:r>
    </w:p>
    <w:tbl>
      <w:tblPr>
        <w:tblStyle w:val="Tablaconcuadrcula"/>
        <w:tblW w:w="5000" w:type="pct"/>
        <w:tblLook w:val="04A0" w:firstRow="1" w:lastRow="0" w:firstColumn="1" w:lastColumn="0" w:noHBand="0" w:noVBand="1"/>
      </w:tblPr>
      <w:tblGrid>
        <w:gridCol w:w="716"/>
        <w:gridCol w:w="1368"/>
        <w:gridCol w:w="2152"/>
        <w:gridCol w:w="1428"/>
        <w:gridCol w:w="939"/>
        <w:gridCol w:w="1418"/>
        <w:gridCol w:w="908"/>
        <w:gridCol w:w="1393"/>
        <w:gridCol w:w="1254"/>
        <w:gridCol w:w="1143"/>
        <w:gridCol w:w="1448"/>
        <w:gridCol w:w="1448"/>
      </w:tblGrid>
      <w:tr w:rsidR="006B34E4" w:rsidRPr="00211B0B" w:rsidTr="006B34E4">
        <w:trPr>
          <w:trHeight w:val="547"/>
        </w:trPr>
        <w:tc>
          <w:tcPr>
            <w:tcW w:w="2062"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ESTRUCTURA CONCEPTUAL</w:t>
            </w:r>
          </w:p>
        </w:tc>
        <w:tc>
          <w:tcPr>
            <w:tcW w:w="456" w:type="pct"/>
            <w:vMerge w:val="restar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2071" w:type="pct"/>
            <w:gridSpan w:val="5"/>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11"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6B34E4" w:rsidRPr="00211B0B" w:rsidTr="006B34E4">
        <w:tc>
          <w:tcPr>
            <w:tcW w:w="207"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AREA</w:t>
            </w:r>
          </w:p>
        </w:tc>
        <w:tc>
          <w:tcPr>
            <w:tcW w:w="543"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EJE GENERADOR</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(ESTANDAR)</w:t>
            </w:r>
          </w:p>
        </w:tc>
        <w:tc>
          <w:tcPr>
            <w:tcW w:w="61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14"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279"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UNIDAD</w:t>
            </w:r>
          </w:p>
        </w:tc>
        <w:tc>
          <w:tcPr>
            <w:tcW w:w="456" w:type="pct"/>
            <w:vMerge/>
            <w:vAlign w:val="center"/>
          </w:tcPr>
          <w:p w:rsidR="006B34E4" w:rsidRPr="00211B0B" w:rsidRDefault="006B34E4" w:rsidP="009B02E3">
            <w:pPr>
              <w:spacing w:line="360" w:lineRule="auto"/>
              <w:jc w:val="center"/>
              <w:rPr>
                <w:rFonts w:ascii="Times New Roman" w:hAnsi="Times New Roman" w:cs="Times New Roman"/>
              </w:rPr>
            </w:pPr>
          </w:p>
        </w:tc>
        <w:tc>
          <w:tcPr>
            <w:tcW w:w="313"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Literaria-poética </w:t>
            </w:r>
          </w:p>
        </w:tc>
        <w:tc>
          <w:tcPr>
            <w:tcW w:w="48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Sintáctica- textual</w:t>
            </w:r>
          </w:p>
        </w:tc>
        <w:tc>
          <w:tcPr>
            <w:tcW w:w="415"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Enciclopédica </w:t>
            </w:r>
          </w:p>
        </w:tc>
        <w:tc>
          <w:tcPr>
            <w:tcW w:w="394" w:type="pct"/>
            <w:vAlign w:val="center"/>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Semántica- pragmática</w:t>
            </w:r>
          </w:p>
        </w:tc>
        <w:tc>
          <w:tcPr>
            <w:tcW w:w="464"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11" w:type="pct"/>
            <w:vAlign w:val="center"/>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6B34E4" w:rsidRPr="00211B0B" w:rsidTr="006B34E4">
        <w:trPr>
          <w:trHeight w:val="136"/>
        </w:trPr>
        <w:tc>
          <w:tcPr>
            <w:tcW w:w="207" w:type="pct"/>
          </w:tcPr>
          <w:p w:rsidR="006B34E4" w:rsidRPr="00211B0B" w:rsidRDefault="006B34E4" w:rsidP="009B02E3">
            <w:pPr>
              <w:spacing w:line="360" w:lineRule="auto"/>
              <w:jc w:val="center"/>
              <w:rPr>
                <w:rFonts w:ascii="Times New Roman" w:hAnsi="Times New Roman" w:cs="Times New Roman"/>
              </w:rPr>
            </w:pPr>
          </w:p>
        </w:tc>
        <w:tc>
          <w:tcPr>
            <w:tcW w:w="543"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Caracterización de los medios de comunicación masiva y selección de información que emiten para clasificarla y almacenarla.</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DBA</w:t>
            </w: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lastRenderedPageBreak/>
              <w:t>Clasifica la información que circula en los medios de comunicación con los que interactúa y la retoma como referente para sus producciones discursivas.</w:t>
            </w:r>
          </w:p>
        </w:tc>
        <w:tc>
          <w:tcPr>
            <w:tcW w:w="619" w:type="pct"/>
          </w:tcPr>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lastRenderedPageBreak/>
              <w:t>¿Qué importancia tiene para una sociedad el manejo de la información?</w:t>
            </w:r>
          </w:p>
        </w:tc>
        <w:tc>
          <w:tcPr>
            <w:tcW w:w="414"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El periódico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La noticia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La publicidad </w:t>
            </w: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 </w:t>
            </w: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Tesis y premisas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Literatura de suspenso. </w:t>
            </w:r>
          </w:p>
          <w:p w:rsidR="006B34E4" w:rsidRPr="00211B0B" w:rsidRDefault="006B34E4" w:rsidP="009B02E3">
            <w:pPr>
              <w:spacing w:line="360" w:lineRule="auto"/>
              <w:jc w:val="both"/>
              <w:rPr>
                <w:rFonts w:ascii="Times New Roman" w:hAnsi="Times New Roman" w:cs="Times New Roman"/>
                <w:lang w:eastAsia="es-ES"/>
              </w:rPr>
            </w:pPr>
          </w:p>
        </w:tc>
        <w:tc>
          <w:tcPr>
            <w:tcW w:w="279" w:type="pct"/>
          </w:tcPr>
          <w:p w:rsidR="006B34E4" w:rsidRPr="00211B0B" w:rsidRDefault="006B34E4" w:rsidP="009B02E3">
            <w:pPr>
              <w:suppressAutoHyphens/>
              <w:autoSpaceDN w:val="0"/>
              <w:spacing w:line="360" w:lineRule="auto"/>
              <w:textAlignment w:val="baseline"/>
              <w:rPr>
                <w:rFonts w:ascii="Times New Roman" w:eastAsia="SimSun" w:hAnsi="Times New Roman" w:cs="Times New Roman"/>
                <w:kern w:val="3"/>
                <w:lang w:eastAsia="zh-CN" w:bidi="hi-IN"/>
              </w:rPr>
            </w:pPr>
          </w:p>
          <w:p w:rsidR="006B34E4" w:rsidRPr="00211B0B" w:rsidRDefault="006B34E4" w:rsidP="009B02E3">
            <w:pPr>
              <w:suppressAutoHyphens/>
              <w:autoSpaceDN w:val="0"/>
              <w:spacing w:line="360" w:lineRule="auto"/>
              <w:textAlignment w:val="baseline"/>
              <w:rPr>
                <w:rFonts w:ascii="Times New Roman" w:eastAsia="SimSun" w:hAnsi="Times New Roman" w:cs="Times New Roman"/>
                <w:kern w:val="3"/>
                <w:lang w:eastAsia="zh-CN" w:bidi="hi-IN"/>
              </w:rPr>
            </w:pPr>
          </w:p>
          <w:p w:rsidR="006B34E4" w:rsidRPr="00211B0B" w:rsidRDefault="006B34E4" w:rsidP="009B02E3">
            <w:pPr>
              <w:suppressAutoHyphens/>
              <w:autoSpaceDN w:val="0"/>
              <w:spacing w:line="360" w:lineRule="auto"/>
              <w:textAlignment w:val="baseline"/>
              <w:rPr>
                <w:rFonts w:ascii="Times New Roman" w:eastAsia="SimSun" w:hAnsi="Times New Roman" w:cs="Times New Roman"/>
                <w:kern w:val="3"/>
                <w:lang w:eastAsia="zh-CN" w:bidi="hi-IN"/>
              </w:rPr>
            </w:pPr>
          </w:p>
          <w:p w:rsidR="006B34E4" w:rsidRPr="00211B0B" w:rsidRDefault="006B34E4" w:rsidP="009B02E3">
            <w:pPr>
              <w:suppressAutoHyphens/>
              <w:autoSpaceDN w:val="0"/>
              <w:spacing w:line="360" w:lineRule="auto"/>
              <w:textAlignment w:val="baseline"/>
              <w:rPr>
                <w:rFonts w:ascii="Times New Roman" w:eastAsia="SimSun" w:hAnsi="Times New Roman" w:cs="Times New Roman"/>
                <w:kern w:val="3"/>
                <w:lang w:eastAsia="zh-CN" w:bidi="hi-IN"/>
              </w:rPr>
            </w:pPr>
          </w:p>
          <w:p w:rsidR="006B34E4" w:rsidRPr="00211B0B" w:rsidRDefault="006B34E4" w:rsidP="009B02E3">
            <w:pPr>
              <w:suppressAutoHyphens/>
              <w:autoSpaceDN w:val="0"/>
              <w:spacing w:line="360" w:lineRule="auto"/>
              <w:textAlignment w:val="baseline"/>
              <w:rPr>
                <w:rFonts w:ascii="Times New Roman" w:eastAsia="SimSun" w:hAnsi="Times New Roman" w:cs="Times New Roman"/>
                <w:kern w:val="3"/>
                <w:lang w:eastAsia="zh-CN" w:bidi="hi-IN"/>
              </w:rPr>
            </w:pPr>
          </w:p>
        </w:tc>
        <w:tc>
          <w:tcPr>
            <w:tcW w:w="456" w:type="pct"/>
          </w:tcPr>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Comprende textos informativos y expositivos.</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Participa en la creación del periódico escolar y su edición.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Reflexiona </w:t>
            </w:r>
            <w:r w:rsidRPr="00211B0B">
              <w:rPr>
                <w:rFonts w:ascii="Times New Roman" w:hAnsi="Times New Roman" w:cs="Times New Roman"/>
                <w:lang w:eastAsia="es-ES"/>
              </w:rPr>
              <w:lastRenderedPageBreak/>
              <w:t xml:space="preserve">acerca de la realidad a partir de los textos informativos. </w:t>
            </w:r>
          </w:p>
          <w:p w:rsidR="006B34E4" w:rsidRPr="00211B0B" w:rsidRDefault="006B34E4" w:rsidP="009B02E3">
            <w:pPr>
              <w:spacing w:line="360" w:lineRule="auto"/>
              <w:jc w:val="both"/>
              <w:rPr>
                <w:rFonts w:ascii="Times New Roman" w:hAnsi="Times New Roman" w:cs="Times New Roman"/>
                <w:lang w:eastAsia="es-ES"/>
              </w:rPr>
            </w:pPr>
          </w:p>
        </w:tc>
        <w:tc>
          <w:tcPr>
            <w:tcW w:w="313" w:type="pct"/>
          </w:tcPr>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Lectura de literatura de ficción </w:t>
            </w:r>
          </w:p>
          <w:p w:rsidR="006B34E4" w:rsidRPr="00211B0B" w:rsidRDefault="006B34E4" w:rsidP="009B02E3">
            <w:pPr>
              <w:spacing w:line="360" w:lineRule="auto"/>
              <w:rPr>
                <w:rFonts w:ascii="Times New Roman" w:hAnsi="Times New Roman" w:cs="Times New Roman"/>
              </w:rPr>
            </w:pPr>
          </w:p>
        </w:tc>
        <w:tc>
          <w:tcPr>
            <w:tcW w:w="485" w:type="pct"/>
          </w:tcPr>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Lectura de textos informativos y argumentativos.</w:t>
            </w:r>
          </w:p>
        </w:tc>
        <w:tc>
          <w:tcPr>
            <w:tcW w:w="415"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Lectura y discusión de noticias y artículos de opinión de acuerdo al lenguaje utilizado. </w:t>
            </w:r>
          </w:p>
        </w:tc>
        <w:tc>
          <w:tcPr>
            <w:tcW w:w="394" w:type="pct"/>
          </w:tcPr>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Análisis de noticias y artículos de opinión relacionados con el contexto local de los estudiantes.</w:t>
            </w:r>
          </w:p>
        </w:tc>
        <w:tc>
          <w:tcPr>
            <w:tcW w:w="464" w:type="pct"/>
          </w:tcPr>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 Lectura de textos informativos y expositivos.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Redacción de noticias </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 xml:space="preserve">Periódicos literarios realizados por los </w:t>
            </w:r>
            <w:r w:rsidRPr="00211B0B">
              <w:rPr>
                <w:rFonts w:ascii="Times New Roman" w:hAnsi="Times New Roman" w:cs="Times New Roman"/>
                <w:lang w:eastAsia="es-ES"/>
              </w:rPr>
              <w:lastRenderedPageBreak/>
              <w:t>estudiantes.</w:t>
            </w: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Realización de exposiciones de dibujos, cuentos, sonetos.</w:t>
            </w:r>
          </w:p>
          <w:p w:rsidR="006B34E4" w:rsidRPr="00211B0B" w:rsidRDefault="006B34E4" w:rsidP="009B02E3">
            <w:pPr>
              <w:spacing w:line="360" w:lineRule="auto"/>
              <w:jc w:val="both"/>
              <w:rPr>
                <w:rFonts w:ascii="Times New Roman" w:hAnsi="Times New Roman" w:cs="Times New Roman"/>
                <w:lang w:eastAsia="es-ES"/>
              </w:rPr>
            </w:pPr>
          </w:p>
          <w:p w:rsidR="006B34E4" w:rsidRPr="00211B0B" w:rsidRDefault="006B34E4" w:rsidP="009B02E3">
            <w:pPr>
              <w:spacing w:line="360" w:lineRule="auto"/>
              <w:jc w:val="both"/>
              <w:rPr>
                <w:rFonts w:ascii="Times New Roman" w:hAnsi="Times New Roman" w:cs="Times New Roman"/>
                <w:lang w:eastAsia="es-ES"/>
              </w:rPr>
            </w:pPr>
            <w:r w:rsidRPr="00211B0B">
              <w:rPr>
                <w:rFonts w:ascii="Times New Roman" w:hAnsi="Times New Roman" w:cs="Times New Roman"/>
                <w:lang w:eastAsia="es-ES"/>
              </w:rPr>
              <w:t>Realización de afiches informativos y comerciales.</w:t>
            </w:r>
          </w:p>
          <w:p w:rsidR="006B34E4" w:rsidRPr="00211B0B" w:rsidRDefault="006B34E4" w:rsidP="009B02E3">
            <w:pPr>
              <w:spacing w:line="360" w:lineRule="auto"/>
              <w:jc w:val="both"/>
              <w:rPr>
                <w:rFonts w:ascii="Times New Roman" w:hAnsi="Times New Roman" w:cs="Times New Roman"/>
                <w:lang w:eastAsia="es-ES"/>
              </w:rPr>
            </w:pPr>
          </w:p>
        </w:tc>
        <w:tc>
          <w:tcPr>
            <w:tcW w:w="411" w:type="pct"/>
          </w:tcPr>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Revisión de escritos.</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Mesas redondas.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Debate sobre noticias y artículos de opinión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  </w:t>
            </w:r>
          </w:p>
        </w:tc>
      </w:tr>
    </w:tbl>
    <w:p w:rsidR="006B34E4" w:rsidRPr="00211B0B" w:rsidRDefault="006B34E4" w:rsidP="009B02E3">
      <w:pPr>
        <w:spacing w:after="200" w:line="360" w:lineRule="auto"/>
        <w:rPr>
          <w:rFonts w:ascii="Times New Roman" w:eastAsia="Times New Roman" w:hAnsi="Times New Roman" w:cs="Times New Roman"/>
          <w:lang w:eastAsia="es-CO"/>
        </w:rPr>
      </w:pPr>
    </w:p>
    <w:p w:rsidR="006B34E4" w:rsidRPr="00211B0B" w:rsidRDefault="006B34E4" w:rsidP="009B02E3">
      <w:pPr>
        <w:spacing w:line="360" w:lineRule="auto"/>
        <w:rPr>
          <w:rFonts w:ascii="Times New Roman" w:hAnsi="Times New Roman" w:cs="Times New Roman"/>
        </w:rPr>
      </w:pPr>
    </w:p>
    <w:p w:rsidR="00FB14A0" w:rsidRDefault="00FB14A0" w:rsidP="00FB14A0">
      <w:pPr>
        <w:rPr>
          <w:rFonts w:ascii="Times New Roman" w:eastAsia="Times New Roman" w:hAnsi="Times New Roman" w:cs="Times New Roman"/>
          <w:b/>
          <w:lang w:eastAsia="es-CO"/>
        </w:rPr>
      </w:pPr>
    </w:p>
    <w:p w:rsidR="00FB14A0" w:rsidRDefault="00FB14A0" w:rsidP="00FB14A0">
      <w:pPr>
        <w:rPr>
          <w:rFonts w:ascii="Times New Roman" w:eastAsia="Times New Roman" w:hAnsi="Times New Roman" w:cs="Times New Roman"/>
          <w:b/>
          <w:lang w:eastAsia="es-CO"/>
        </w:rPr>
      </w:pPr>
    </w:p>
    <w:p w:rsidR="00FB14A0" w:rsidRDefault="00FB14A0" w:rsidP="00FB14A0">
      <w:pPr>
        <w:jc w:val="center"/>
        <w:rPr>
          <w:rFonts w:ascii="Times New Roman" w:eastAsia="Times New Roman" w:hAnsi="Times New Roman" w:cs="Times New Roman"/>
          <w:b/>
          <w:lang w:eastAsia="es-CO"/>
        </w:rPr>
      </w:pPr>
      <w:r>
        <w:rPr>
          <w:rFonts w:ascii="Times New Roman" w:eastAsia="Times New Roman" w:hAnsi="Times New Roman" w:cs="Times New Roman"/>
          <w:b/>
          <w:lang w:eastAsia="es-CO"/>
        </w:rPr>
        <w:t>GRADO 7</w:t>
      </w:r>
      <w:r w:rsidRPr="00211B0B">
        <w:rPr>
          <w:rFonts w:ascii="Times New Roman" w:eastAsia="Times New Roman" w:hAnsi="Times New Roman" w:cs="Times New Roman"/>
          <w:b/>
          <w:lang w:eastAsia="es-CO"/>
        </w:rPr>
        <w:t>°</w:t>
      </w:r>
    </w:p>
    <w:p w:rsidR="00FB14A0" w:rsidRPr="00211B0B" w:rsidRDefault="00FB14A0" w:rsidP="00FB14A0">
      <w:pPr>
        <w:jc w:val="center"/>
        <w:rPr>
          <w:rFonts w:ascii="Times New Roman" w:eastAsia="Times New Roman" w:hAnsi="Times New Roman" w:cs="Times New Roman"/>
          <w:b/>
          <w:lang w:eastAsia="es-CO"/>
        </w:rPr>
      </w:pPr>
    </w:p>
    <w:p w:rsidR="00FB14A0" w:rsidRPr="00211B0B" w:rsidRDefault="00FB14A0" w:rsidP="00FB14A0">
      <w:pPr>
        <w:spacing w:after="0" w:line="360" w:lineRule="auto"/>
        <w:rPr>
          <w:rFonts w:ascii="Times New Roman" w:eastAsia="Times New Roman" w:hAnsi="Times New Roman" w:cs="Times New Roman"/>
          <w:lang w:eastAsia="es-CO"/>
        </w:rPr>
      </w:pPr>
    </w:p>
    <w:tbl>
      <w:tblPr>
        <w:tblStyle w:val="Tablaconcuadrcula"/>
        <w:tblW w:w="5000" w:type="pct"/>
        <w:tblLook w:val="04A0" w:firstRow="1" w:lastRow="0" w:firstColumn="1" w:lastColumn="0" w:noHBand="0" w:noVBand="1"/>
      </w:tblPr>
      <w:tblGrid>
        <w:gridCol w:w="514"/>
        <w:gridCol w:w="1364"/>
        <w:gridCol w:w="2011"/>
        <w:gridCol w:w="1340"/>
        <w:gridCol w:w="1434"/>
        <w:gridCol w:w="1500"/>
        <w:gridCol w:w="1085"/>
        <w:gridCol w:w="1301"/>
        <w:gridCol w:w="1236"/>
        <w:gridCol w:w="1075"/>
        <w:gridCol w:w="1359"/>
        <w:gridCol w:w="1396"/>
      </w:tblGrid>
      <w:tr w:rsidR="00AC745D" w:rsidRPr="00211B0B" w:rsidTr="00AC745D">
        <w:trPr>
          <w:trHeight w:val="547"/>
        </w:trPr>
        <w:tc>
          <w:tcPr>
            <w:tcW w:w="2148" w:type="pct"/>
            <w:gridSpan w:val="5"/>
            <w:vAlign w:val="center"/>
          </w:tcPr>
          <w:p w:rsidR="00FB14A0" w:rsidRPr="00211B0B" w:rsidRDefault="00FB14A0" w:rsidP="00A37F12">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434" w:type="pct"/>
            <w:vMerge w:val="restart"/>
            <w:vAlign w:val="center"/>
          </w:tcPr>
          <w:p w:rsidR="00FB14A0" w:rsidRPr="00211B0B" w:rsidRDefault="00FB14A0" w:rsidP="00A37F12">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975" w:type="pct"/>
            <w:gridSpan w:val="5"/>
            <w:vAlign w:val="center"/>
          </w:tcPr>
          <w:p w:rsidR="00FB14A0" w:rsidRPr="00211B0B" w:rsidRDefault="00FB14A0" w:rsidP="00A37F12">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43" w:type="pct"/>
            <w:vAlign w:val="center"/>
          </w:tcPr>
          <w:p w:rsidR="00FB14A0" w:rsidRPr="00211B0B" w:rsidRDefault="00FB14A0" w:rsidP="00A37F12">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C00154" w:rsidRPr="00211B0B" w:rsidTr="00AC745D">
        <w:tc>
          <w:tcPr>
            <w:tcW w:w="167" w:type="pct"/>
            <w:vMerge w:val="restart"/>
            <w:textDirection w:val="btLr"/>
            <w:vAlign w:val="center"/>
          </w:tcPr>
          <w:p w:rsidR="00DE753C" w:rsidRPr="00211B0B" w:rsidRDefault="00DE753C" w:rsidP="00DE753C">
            <w:pPr>
              <w:spacing w:line="360" w:lineRule="auto"/>
              <w:ind w:left="113" w:right="113"/>
              <w:jc w:val="center"/>
              <w:rPr>
                <w:rFonts w:ascii="Times New Roman" w:hAnsi="Times New Roman" w:cs="Times New Roman"/>
              </w:rPr>
            </w:pPr>
            <w:r>
              <w:rPr>
                <w:rFonts w:ascii="Times New Roman" w:hAnsi="Times New Roman" w:cs="Times New Roman"/>
              </w:rPr>
              <w:t>PERIODO 1</w:t>
            </w:r>
          </w:p>
        </w:tc>
        <w:tc>
          <w:tcPr>
            <w:tcW w:w="444" w:type="pct"/>
            <w:vAlign w:val="center"/>
          </w:tcPr>
          <w:p w:rsidR="00DE753C" w:rsidRDefault="00DE753C" w:rsidP="00A37F12">
            <w:pPr>
              <w:spacing w:line="360" w:lineRule="auto"/>
              <w:jc w:val="center"/>
              <w:rPr>
                <w:rFonts w:ascii="Times New Roman" w:hAnsi="Times New Roman" w:cs="Times New Roman"/>
              </w:rPr>
            </w:pPr>
            <w:r>
              <w:rPr>
                <w:rFonts w:ascii="Times New Roman" w:hAnsi="Times New Roman" w:cs="Times New Roman"/>
              </w:rPr>
              <w:t>ESTÁNDARES.</w:t>
            </w:r>
          </w:p>
          <w:p w:rsidR="00DE753C" w:rsidRPr="00211B0B" w:rsidRDefault="00DE753C" w:rsidP="00A37F12">
            <w:pPr>
              <w:spacing w:line="360" w:lineRule="auto"/>
              <w:jc w:val="center"/>
              <w:rPr>
                <w:rFonts w:ascii="Times New Roman" w:hAnsi="Times New Roman" w:cs="Times New Roman"/>
              </w:rPr>
            </w:pPr>
            <w:r>
              <w:rPr>
                <w:rFonts w:ascii="Times New Roman" w:hAnsi="Times New Roman" w:cs="Times New Roman"/>
              </w:rPr>
              <w:t>(Transversales a todos los periodos)</w:t>
            </w:r>
          </w:p>
        </w:tc>
        <w:tc>
          <w:tcPr>
            <w:tcW w:w="655" w:type="pct"/>
            <w:vAlign w:val="center"/>
          </w:tcPr>
          <w:p w:rsidR="00DE753C" w:rsidRPr="00211B0B" w:rsidRDefault="00DE753C" w:rsidP="00A37F12">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37" w:type="pct"/>
            <w:vAlign w:val="center"/>
          </w:tcPr>
          <w:p w:rsidR="00DE753C" w:rsidRPr="00211B0B" w:rsidRDefault="00DE753C" w:rsidP="00A37F12">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44" w:type="pct"/>
            <w:vAlign w:val="center"/>
          </w:tcPr>
          <w:p w:rsidR="00DE753C" w:rsidRPr="00211B0B" w:rsidRDefault="00DE753C" w:rsidP="00A37F12">
            <w:pPr>
              <w:spacing w:line="360" w:lineRule="auto"/>
              <w:jc w:val="center"/>
              <w:rPr>
                <w:rFonts w:ascii="Times New Roman" w:hAnsi="Times New Roman" w:cs="Times New Roman"/>
              </w:rPr>
            </w:pPr>
            <w:r>
              <w:rPr>
                <w:rFonts w:ascii="Times New Roman" w:hAnsi="Times New Roman" w:cs="Times New Roman"/>
              </w:rPr>
              <w:t>EJES DE LOS ESTÁNDARES.</w:t>
            </w:r>
          </w:p>
        </w:tc>
        <w:tc>
          <w:tcPr>
            <w:tcW w:w="434" w:type="pct"/>
            <w:vMerge/>
            <w:vAlign w:val="center"/>
          </w:tcPr>
          <w:p w:rsidR="00DE753C" w:rsidRPr="00211B0B" w:rsidRDefault="00DE753C" w:rsidP="00A37F12">
            <w:pPr>
              <w:spacing w:line="360" w:lineRule="auto"/>
              <w:jc w:val="center"/>
              <w:rPr>
                <w:rFonts w:ascii="Times New Roman" w:hAnsi="Times New Roman" w:cs="Times New Roman"/>
              </w:rPr>
            </w:pPr>
          </w:p>
        </w:tc>
        <w:tc>
          <w:tcPr>
            <w:tcW w:w="353" w:type="pct"/>
            <w:vAlign w:val="center"/>
          </w:tcPr>
          <w:p w:rsidR="00DE753C" w:rsidRPr="00211B0B" w:rsidRDefault="00DE753C" w:rsidP="00A37F12">
            <w:pPr>
              <w:spacing w:line="360" w:lineRule="auto"/>
              <w:rPr>
                <w:rFonts w:ascii="Times New Roman" w:hAnsi="Times New Roman" w:cs="Times New Roman"/>
              </w:rPr>
            </w:pPr>
            <w:r w:rsidRPr="00211B0B">
              <w:rPr>
                <w:rFonts w:ascii="Times New Roman" w:hAnsi="Times New Roman" w:cs="Times New Roman"/>
              </w:rPr>
              <w:t>Literaria- poética</w:t>
            </w:r>
          </w:p>
        </w:tc>
        <w:tc>
          <w:tcPr>
            <w:tcW w:w="426" w:type="pct"/>
            <w:vAlign w:val="center"/>
          </w:tcPr>
          <w:p w:rsidR="00DE753C" w:rsidRPr="00211B0B" w:rsidRDefault="00DE753C" w:rsidP="00A37F12">
            <w:pPr>
              <w:spacing w:line="360" w:lineRule="auto"/>
              <w:jc w:val="center"/>
              <w:rPr>
                <w:rFonts w:ascii="Times New Roman" w:hAnsi="Times New Roman" w:cs="Times New Roman"/>
              </w:rPr>
            </w:pPr>
            <w:r w:rsidRPr="00211B0B">
              <w:rPr>
                <w:rFonts w:ascii="Times New Roman" w:hAnsi="Times New Roman" w:cs="Times New Roman"/>
              </w:rPr>
              <w:t xml:space="preserve">Sintáctica- textual </w:t>
            </w:r>
          </w:p>
        </w:tc>
        <w:tc>
          <w:tcPr>
            <w:tcW w:w="403" w:type="pct"/>
            <w:vAlign w:val="center"/>
          </w:tcPr>
          <w:p w:rsidR="00DE753C" w:rsidRPr="00211B0B" w:rsidRDefault="00DE753C" w:rsidP="00A37F12">
            <w:pPr>
              <w:spacing w:line="360" w:lineRule="auto"/>
              <w:rPr>
                <w:rFonts w:ascii="Times New Roman" w:hAnsi="Times New Roman" w:cs="Times New Roman"/>
              </w:rPr>
            </w:pPr>
            <w:r w:rsidRPr="00211B0B">
              <w:rPr>
                <w:rFonts w:ascii="Times New Roman" w:hAnsi="Times New Roman" w:cs="Times New Roman"/>
              </w:rPr>
              <w:t xml:space="preserve">Enciclopédica-  </w:t>
            </w:r>
          </w:p>
        </w:tc>
        <w:tc>
          <w:tcPr>
            <w:tcW w:w="350" w:type="pct"/>
            <w:vAlign w:val="center"/>
          </w:tcPr>
          <w:p w:rsidR="00DE753C" w:rsidRPr="00211B0B" w:rsidRDefault="00DE753C" w:rsidP="00A37F12">
            <w:pPr>
              <w:spacing w:line="360" w:lineRule="auto"/>
              <w:rPr>
                <w:rFonts w:ascii="Times New Roman" w:hAnsi="Times New Roman" w:cs="Times New Roman"/>
              </w:rPr>
            </w:pPr>
            <w:r w:rsidRPr="00211B0B">
              <w:rPr>
                <w:rFonts w:ascii="Times New Roman" w:hAnsi="Times New Roman" w:cs="Times New Roman"/>
              </w:rPr>
              <w:t xml:space="preserve">Semántica- pragmática </w:t>
            </w:r>
          </w:p>
        </w:tc>
        <w:tc>
          <w:tcPr>
            <w:tcW w:w="443" w:type="pct"/>
            <w:vAlign w:val="center"/>
          </w:tcPr>
          <w:p w:rsidR="00DE753C" w:rsidRPr="00211B0B" w:rsidRDefault="00DE753C" w:rsidP="00A37F12">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43" w:type="pct"/>
            <w:vAlign w:val="center"/>
          </w:tcPr>
          <w:p w:rsidR="00DE753C" w:rsidRPr="00211B0B" w:rsidRDefault="00DE753C" w:rsidP="00A37F12">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C00154" w:rsidRPr="00211B0B" w:rsidTr="00AC745D">
        <w:tc>
          <w:tcPr>
            <w:tcW w:w="167" w:type="pct"/>
            <w:vMerge/>
          </w:tcPr>
          <w:p w:rsidR="00DE753C" w:rsidRPr="00211B0B" w:rsidRDefault="00DE753C" w:rsidP="00A37F12">
            <w:pPr>
              <w:spacing w:line="360" w:lineRule="auto"/>
              <w:jc w:val="center"/>
              <w:rPr>
                <w:rFonts w:ascii="Times New Roman" w:hAnsi="Times New Roman" w:cs="Times New Roman"/>
              </w:rPr>
            </w:pPr>
          </w:p>
        </w:tc>
        <w:tc>
          <w:tcPr>
            <w:tcW w:w="444" w:type="pct"/>
            <w:vMerge w:val="restart"/>
          </w:tcPr>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Producción textual:</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 xml:space="preserve">-Conozco y utilizo algunas estrategias argumentativas que </w:t>
            </w:r>
            <w:r w:rsidRPr="00DE753C">
              <w:rPr>
                <w:rFonts w:ascii="Times New Roman" w:hAnsi="Times New Roman" w:cs="Times New Roman"/>
                <w:lang w:eastAsia="es-ES"/>
              </w:rPr>
              <w:lastRenderedPageBreak/>
              <w:t>posibilitan la construcción de textos orales en situacion</w:t>
            </w:r>
            <w:r>
              <w:rPr>
                <w:rFonts w:ascii="Times New Roman" w:hAnsi="Times New Roman" w:cs="Times New Roman"/>
                <w:lang w:eastAsia="es-ES"/>
              </w:rPr>
              <w:t>es comunicativas auténticas.</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-Produzco textos escritos que responden a necesidades especíﬁcas de comunicación, a procedimien</w:t>
            </w:r>
            <w:r w:rsidRPr="00DE753C">
              <w:rPr>
                <w:rFonts w:ascii="Times New Roman" w:hAnsi="Times New Roman" w:cs="Times New Roman"/>
                <w:lang w:eastAsia="es-ES"/>
              </w:rPr>
              <w:lastRenderedPageBreak/>
              <w:t>tos sistemáticos de elaboración y establezco nexos i</w:t>
            </w:r>
            <w:r>
              <w:rPr>
                <w:rFonts w:ascii="Times New Roman" w:hAnsi="Times New Roman" w:cs="Times New Roman"/>
                <w:lang w:eastAsia="es-ES"/>
              </w:rPr>
              <w:t>ntertextuales y extratextuales.</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Comprensión e interpretación textual:</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w:t>
            </w:r>
            <w:r>
              <w:rPr>
                <w:rFonts w:ascii="Times New Roman" w:hAnsi="Times New Roman" w:cs="Times New Roman"/>
                <w:lang w:eastAsia="es-ES"/>
              </w:rPr>
              <w:t>C</w:t>
            </w:r>
            <w:r w:rsidRPr="00DE753C">
              <w:rPr>
                <w:rFonts w:ascii="Times New Roman" w:hAnsi="Times New Roman" w:cs="Times New Roman"/>
                <w:lang w:eastAsia="es-ES"/>
              </w:rPr>
              <w:t xml:space="preserve">omprendo e interpreto diversos tipos de </w:t>
            </w:r>
            <w:r w:rsidRPr="00DE753C">
              <w:rPr>
                <w:rFonts w:ascii="Times New Roman" w:hAnsi="Times New Roman" w:cs="Times New Roman"/>
                <w:lang w:eastAsia="es-ES"/>
              </w:rPr>
              <w:lastRenderedPageBreak/>
              <w:t>texto, para establecer sus relaciones internas y su clasiﬁcac</w:t>
            </w:r>
            <w:r>
              <w:rPr>
                <w:rFonts w:ascii="Times New Roman" w:hAnsi="Times New Roman" w:cs="Times New Roman"/>
                <w:lang w:eastAsia="es-ES"/>
              </w:rPr>
              <w:t>ión en una tipología textual.</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 xml:space="preserve">-Reconozco la tradición oral como fuente de la conformación y </w:t>
            </w:r>
            <w:r>
              <w:rPr>
                <w:rFonts w:ascii="Times New Roman" w:hAnsi="Times New Roman" w:cs="Times New Roman"/>
                <w:lang w:eastAsia="es-ES"/>
              </w:rPr>
              <w:t>desarrollo de la literatura.</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Literatura:</w:t>
            </w: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lastRenderedPageBreak/>
              <w:t>-Comprendo obras literarias de diferentes géneros, propiciando así el desarrollo de mi c</w:t>
            </w:r>
            <w:r>
              <w:rPr>
                <w:rFonts w:ascii="Times New Roman" w:hAnsi="Times New Roman" w:cs="Times New Roman"/>
                <w:lang w:eastAsia="es-ES"/>
              </w:rPr>
              <w:t>apacidad crítica y creativa.</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Medios de comunicación y otros sistemas simbólicos:</w:t>
            </w: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 xml:space="preserve">-Caracterizo los medios </w:t>
            </w:r>
            <w:r w:rsidRPr="00DE753C">
              <w:rPr>
                <w:rFonts w:ascii="Times New Roman" w:hAnsi="Times New Roman" w:cs="Times New Roman"/>
                <w:lang w:eastAsia="es-ES"/>
              </w:rPr>
              <w:lastRenderedPageBreak/>
              <w:t>de comunicación masiva y selecciono la información que emiten pa</w:t>
            </w:r>
            <w:r>
              <w:rPr>
                <w:rFonts w:ascii="Times New Roman" w:hAnsi="Times New Roman" w:cs="Times New Roman"/>
                <w:lang w:eastAsia="es-ES"/>
              </w:rPr>
              <w:t>ra clasiﬁcarla y almacenarla</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 xml:space="preserve">Relaciono de manera intertextual obras que emplean el lenguaje no verbal y obras que emplean el lenguaje </w:t>
            </w:r>
            <w:r w:rsidRPr="00DE753C">
              <w:rPr>
                <w:rFonts w:ascii="Times New Roman" w:hAnsi="Times New Roman" w:cs="Times New Roman"/>
                <w:lang w:eastAsia="es-ES"/>
              </w:rPr>
              <w:lastRenderedPageBreak/>
              <w:t>verba</w:t>
            </w:r>
            <w:r>
              <w:rPr>
                <w:rFonts w:ascii="Times New Roman" w:hAnsi="Times New Roman" w:cs="Times New Roman"/>
                <w:lang w:eastAsia="es-ES"/>
              </w:rPr>
              <w:t>l.</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Ética de la comunicación:</w:t>
            </w:r>
          </w:p>
          <w:p w:rsidR="00DE753C" w:rsidRPr="00DE753C" w:rsidRDefault="00DE753C" w:rsidP="00DE753C">
            <w:pPr>
              <w:spacing w:line="360" w:lineRule="auto"/>
              <w:jc w:val="both"/>
              <w:rPr>
                <w:rFonts w:ascii="Times New Roman" w:hAnsi="Times New Roman" w:cs="Times New Roman"/>
                <w:lang w:eastAsia="es-ES"/>
              </w:rPr>
            </w:pPr>
          </w:p>
          <w:p w:rsidR="00DE753C" w:rsidRPr="00DE753C"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 xml:space="preserve">-Reconozco, en situaciones comunicativas auténticas, la </w:t>
            </w:r>
          </w:p>
          <w:p w:rsidR="00DE753C" w:rsidRPr="00211B0B" w:rsidRDefault="00DE753C" w:rsidP="00DE753C">
            <w:pPr>
              <w:spacing w:line="360" w:lineRule="auto"/>
              <w:jc w:val="both"/>
              <w:rPr>
                <w:rFonts w:ascii="Times New Roman" w:hAnsi="Times New Roman" w:cs="Times New Roman"/>
                <w:lang w:eastAsia="es-ES"/>
              </w:rPr>
            </w:pPr>
            <w:r w:rsidRPr="00DE753C">
              <w:rPr>
                <w:rFonts w:ascii="Times New Roman" w:hAnsi="Times New Roman" w:cs="Times New Roman"/>
                <w:lang w:eastAsia="es-ES"/>
              </w:rPr>
              <w:t>diversidad y el encuentro de culturas, con el ﬁ n de aﬁanzar mis actit</w:t>
            </w:r>
            <w:r>
              <w:rPr>
                <w:rFonts w:ascii="Times New Roman" w:hAnsi="Times New Roman" w:cs="Times New Roman"/>
                <w:lang w:eastAsia="es-ES"/>
              </w:rPr>
              <w:t xml:space="preserve">udes de respeto y </w:t>
            </w:r>
            <w:r>
              <w:rPr>
                <w:rFonts w:ascii="Times New Roman" w:hAnsi="Times New Roman" w:cs="Times New Roman"/>
                <w:lang w:eastAsia="es-ES"/>
              </w:rPr>
              <w:lastRenderedPageBreak/>
              <w:t>tolerancia.</w:t>
            </w:r>
          </w:p>
        </w:tc>
        <w:tc>
          <w:tcPr>
            <w:tcW w:w="655" w:type="pct"/>
          </w:tcPr>
          <w:p w:rsidR="00DE753C" w:rsidRPr="00FB14A0" w:rsidRDefault="00DE753C" w:rsidP="00FB14A0">
            <w:pPr>
              <w:spacing w:line="360" w:lineRule="auto"/>
              <w:jc w:val="center"/>
              <w:rPr>
                <w:rFonts w:ascii="Times New Roman" w:hAnsi="Times New Roman" w:cs="Times New Roman"/>
              </w:rPr>
            </w:pPr>
            <w:r w:rsidRPr="00FB14A0">
              <w:rPr>
                <w:rFonts w:ascii="Times New Roman" w:hAnsi="Times New Roman" w:cs="Times New Roman"/>
              </w:rPr>
              <w:lastRenderedPageBreak/>
              <w:t>¿De qué manera la jerarquización de la información</w:t>
            </w:r>
          </w:p>
          <w:p w:rsidR="00DE753C" w:rsidRPr="00FB14A0" w:rsidRDefault="00DE753C" w:rsidP="00FB14A0">
            <w:pPr>
              <w:spacing w:line="360" w:lineRule="auto"/>
              <w:jc w:val="center"/>
              <w:rPr>
                <w:rFonts w:ascii="Times New Roman" w:hAnsi="Times New Roman" w:cs="Times New Roman"/>
              </w:rPr>
            </w:pPr>
            <w:r w:rsidRPr="00FB14A0">
              <w:rPr>
                <w:rFonts w:ascii="Times New Roman" w:hAnsi="Times New Roman" w:cs="Times New Roman"/>
              </w:rPr>
              <w:t xml:space="preserve">y la elaboración de planes de producción e interpretación de diferentes discursos, me </w:t>
            </w:r>
            <w:r w:rsidRPr="00FB14A0">
              <w:rPr>
                <w:rFonts w:ascii="Times New Roman" w:hAnsi="Times New Roman" w:cs="Times New Roman"/>
              </w:rPr>
              <w:lastRenderedPageBreak/>
              <w:t>permiten generar</w:t>
            </w:r>
          </w:p>
          <w:p w:rsidR="00DE753C" w:rsidRPr="00211B0B" w:rsidRDefault="00DE753C" w:rsidP="00FB14A0">
            <w:pPr>
              <w:spacing w:line="360" w:lineRule="auto"/>
              <w:jc w:val="center"/>
              <w:rPr>
                <w:rFonts w:ascii="Times New Roman" w:hAnsi="Times New Roman" w:cs="Times New Roman"/>
              </w:rPr>
            </w:pPr>
            <w:r w:rsidRPr="00FB14A0">
              <w:rPr>
                <w:rFonts w:ascii="Times New Roman" w:hAnsi="Times New Roman" w:cs="Times New Roman"/>
              </w:rPr>
              <w:t>explicaciones contextualizadas sobre el entorno inmediato, propio y de los otros?</w:t>
            </w:r>
          </w:p>
        </w:tc>
        <w:tc>
          <w:tcPr>
            <w:tcW w:w="437" w:type="pct"/>
          </w:tcPr>
          <w:p w:rsidR="00DE753C" w:rsidRDefault="00DE753C" w:rsidP="00A37F12">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La autobiografía.</w:t>
            </w:r>
          </w:p>
          <w:p w:rsidR="00DE753C" w:rsidRDefault="00DE753C" w:rsidP="00A37F12">
            <w:pPr>
              <w:spacing w:line="360" w:lineRule="auto"/>
              <w:jc w:val="both"/>
              <w:rPr>
                <w:rFonts w:ascii="Times New Roman" w:hAnsi="Times New Roman" w:cs="Times New Roman"/>
                <w:lang w:eastAsia="es-ES"/>
              </w:rPr>
            </w:pPr>
          </w:p>
          <w:p w:rsidR="00DE753C" w:rsidRDefault="00DE753C" w:rsidP="005C23E5">
            <w:pPr>
              <w:spacing w:line="360" w:lineRule="auto"/>
              <w:jc w:val="both"/>
              <w:rPr>
                <w:rFonts w:ascii="Times New Roman" w:hAnsi="Times New Roman" w:cs="Times New Roman"/>
                <w:lang w:eastAsia="es-ES"/>
              </w:rPr>
            </w:pPr>
            <w:r>
              <w:rPr>
                <w:rFonts w:ascii="Times New Roman" w:hAnsi="Times New Roman" w:cs="Times New Roman"/>
                <w:lang w:eastAsia="es-ES"/>
              </w:rPr>
              <w:t>Sintagmas y categorías gramaticales.</w:t>
            </w:r>
            <w:r>
              <w:rPr>
                <w:rFonts w:ascii="Times New Roman" w:hAnsi="Times New Roman" w:cs="Times New Roman"/>
                <w:lang w:eastAsia="es-ES"/>
              </w:rPr>
              <w:br/>
            </w:r>
          </w:p>
          <w:p w:rsidR="00DE753C" w:rsidRDefault="00DE753C" w:rsidP="005C23E5">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Narrativa confesional.</w:t>
            </w:r>
          </w:p>
          <w:p w:rsidR="00DE753C" w:rsidRDefault="00DE753C" w:rsidP="005C23E5">
            <w:pPr>
              <w:spacing w:line="360" w:lineRule="auto"/>
              <w:jc w:val="both"/>
              <w:rPr>
                <w:rFonts w:ascii="Times New Roman" w:hAnsi="Times New Roman" w:cs="Times New Roman"/>
                <w:lang w:eastAsia="es-ES"/>
              </w:rPr>
            </w:pPr>
          </w:p>
          <w:p w:rsidR="00DE753C" w:rsidRDefault="00DE753C" w:rsidP="005C23E5">
            <w:pPr>
              <w:spacing w:line="360" w:lineRule="auto"/>
              <w:jc w:val="both"/>
              <w:rPr>
                <w:rFonts w:ascii="Times New Roman" w:hAnsi="Times New Roman" w:cs="Times New Roman"/>
                <w:lang w:eastAsia="es-ES"/>
              </w:rPr>
            </w:pPr>
            <w:r>
              <w:rPr>
                <w:rFonts w:ascii="Times New Roman" w:hAnsi="Times New Roman" w:cs="Times New Roman"/>
                <w:lang w:eastAsia="es-ES"/>
              </w:rPr>
              <w:t>Oraciones activas y pasivas.</w:t>
            </w:r>
          </w:p>
          <w:p w:rsidR="00DE753C" w:rsidRDefault="00DE753C" w:rsidP="005C23E5">
            <w:pPr>
              <w:spacing w:line="360" w:lineRule="auto"/>
              <w:jc w:val="both"/>
              <w:rPr>
                <w:rFonts w:ascii="Times New Roman" w:hAnsi="Times New Roman" w:cs="Times New Roman"/>
                <w:lang w:eastAsia="es-ES"/>
              </w:rPr>
            </w:pPr>
          </w:p>
          <w:p w:rsidR="00DE753C" w:rsidRDefault="00DE753C" w:rsidP="005C23E5">
            <w:pPr>
              <w:spacing w:line="360" w:lineRule="auto"/>
              <w:jc w:val="both"/>
              <w:rPr>
                <w:rFonts w:ascii="Times New Roman" w:hAnsi="Times New Roman" w:cs="Times New Roman"/>
                <w:lang w:eastAsia="es-ES"/>
              </w:rPr>
            </w:pPr>
            <w:r>
              <w:rPr>
                <w:rFonts w:ascii="Times New Roman" w:hAnsi="Times New Roman" w:cs="Times New Roman"/>
                <w:lang w:eastAsia="es-ES"/>
              </w:rPr>
              <w:t>Organizadores gráficos.</w:t>
            </w:r>
          </w:p>
          <w:p w:rsidR="00DE753C" w:rsidRDefault="00DE753C" w:rsidP="005C23E5">
            <w:pPr>
              <w:spacing w:line="360" w:lineRule="auto"/>
              <w:jc w:val="both"/>
              <w:rPr>
                <w:rFonts w:ascii="Times New Roman" w:hAnsi="Times New Roman" w:cs="Times New Roman"/>
                <w:lang w:eastAsia="es-ES"/>
              </w:rPr>
            </w:pPr>
          </w:p>
          <w:p w:rsidR="00DE753C" w:rsidRPr="00211B0B" w:rsidRDefault="00DE753C" w:rsidP="005C23E5">
            <w:pPr>
              <w:spacing w:line="360" w:lineRule="auto"/>
              <w:jc w:val="both"/>
              <w:rPr>
                <w:rFonts w:ascii="Times New Roman" w:hAnsi="Times New Roman" w:cs="Times New Roman"/>
                <w:lang w:eastAsia="es-ES"/>
              </w:rPr>
            </w:pPr>
            <w:r>
              <w:rPr>
                <w:rFonts w:ascii="Times New Roman" w:hAnsi="Times New Roman" w:cs="Times New Roman"/>
                <w:lang w:eastAsia="es-ES"/>
              </w:rPr>
              <w:t>Plan lector.</w:t>
            </w:r>
          </w:p>
        </w:tc>
        <w:tc>
          <w:tcPr>
            <w:tcW w:w="444" w:type="pct"/>
          </w:tcPr>
          <w:p w:rsidR="00DE753C" w:rsidRPr="00DE753C" w:rsidRDefault="00DE753C" w:rsidP="00DE753C">
            <w:pPr>
              <w:spacing w:line="360" w:lineRule="auto"/>
              <w:rPr>
                <w:rFonts w:ascii="Times New Roman" w:hAnsi="Times New Roman" w:cs="Times New Roman"/>
              </w:rPr>
            </w:pPr>
            <w:r w:rsidRPr="00DE753C">
              <w:rPr>
                <w:rFonts w:ascii="Times New Roman" w:hAnsi="Times New Roman" w:cs="Times New Roman"/>
              </w:rPr>
              <w:lastRenderedPageBreak/>
              <w:t>Elaboro un plan textual, jerarquizando la información que he obtenido de fuentes diversas.</w:t>
            </w:r>
          </w:p>
          <w:p w:rsidR="00DE753C" w:rsidRDefault="00DE753C" w:rsidP="00DE753C">
            <w:pPr>
              <w:spacing w:line="360" w:lineRule="auto"/>
              <w:rPr>
                <w:rFonts w:ascii="Times New Roman" w:hAnsi="Times New Roman" w:cs="Times New Roman"/>
              </w:rPr>
            </w:pPr>
            <w:r w:rsidRPr="00DE753C">
              <w:rPr>
                <w:rFonts w:ascii="Times New Roman" w:hAnsi="Times New Roman" w:cs="Times New Roman"/>
              </w:rPr>
              <w:lastRenderedPageBreak/>
              <w:t>Elaboro un plan textual, organizando la información en secuencias lógicas</w:t>
            </w:r>
          </w:p>
          <w:p w:rsidR="00DE753C" w:rsidRDefault="00DE753C" w:rsidP="00DE753C">
            <w:pPr>
              <w:spacing w:line="360" w:lineRule="auto"/>
              <w:rPr>
                <w:rFonts w:ascii="Times New Roman" w:hAnsi="Times New Roman" w:cs="Times New Roman"/>
              </w:rPr>
            </w:pPr>
          </w:p>
          <w:p w:rsidR="00DE753C" w:rsidRPr="00DE753C" w:rsidRDefault="00DE753C" w:rsidP="00DE753C">
            <w:pPr>
              <w:spacing w:line="360" w:lineRule="auto"/>
              <w:rPr>
                <w:rFonts w:ascii="Times New Roman" w:hAnsi="Times New Roman" w:cs="Times New Roman"/>
              </w:rPr>
            </w:pPr>
            <w:r w:rsidRPr="00DE753C">
              <w:rPr>
                <w:rFonts w:ascii="Times New Roman" w:hAnsi="Times New Roman" w:cs="Times New Roman"/>
              </w:rPr>
              <w:t>Leo obras literarias de género narrativo, lírico y dramático, de diversa temática, época y</w:t>
            </w:r>
          </w:p>
          <w:p w:rsidR="00DE753C" w:rsidRDefault="00DE753C" w:rsidP="00DE753C">
            <w:pPr>
              <w:spacing w:line="360" w:lineRule="auto"/>
              <w:rPr>
                <w:rFonts w:ascii="Times New Roman" w:hAnsi="Times New Roman" w:cs="Times New Roman"/>
              </w:rPr>
            </w:pPr>
            <w:r w:rsidRPr="00DE753C">
              <w:rPr>
                <w:rFonts w:ascii="Times New Roman" w:hAnsi="Times New Roman" w:cs="Times New Roman"/>
              </w:rPr>
              <w:t>región.</w:t>
            </w:r>
          </w:p>
          <w:p w:rsidR="00DE753C" w:rsidRDefault="00DE753C" w:rsidP="00DE753C">
            <w:pPr>
              <w:spacing w:line="360" w:lineRule="auto"/>
              <w:rPr>
                <w:rFonts w:ascii="Times New Roman" w:hAnsi="Times New Roman" w:cs="Times New Roman"/>
              </w:rPr>
            </w:pPr>
          </w:p>
          <w:p w:rsidR="00DE753C" w:rsidRPr="00DE753C" w:rsidRDefault="00DE753C" w:rsidP="00DE753C">
            <w:pPr>
              <w:spacing w:line="360" w:lineRule="auto"/>
              <w:rPr>
                <w:rFonts w:ascii="Times New Roman" w:hAnsi="Times New Roman" w:cs="Times New Roman"/>
              </w:rPr>
            </w:pPr>
            <w:r w:rsidRPr="00DE753C">
              <w:rPr>
                <w:rFonts w:ascii="Times New Roman" w:hAnsi="Times New Roman" w:cs="Times New Roman"/>
              </w:rPr>
              <w:t xml:space="preserve">Reconozco </w:t>
            </w:r>
            <w:r w:rsidRPr="00DE753C">
              <w:rPr>
                <w:rFonts w:ascii="Times New Roman" w:hAnsi="Times New Roman" w:cs="Times New Roman"/>
              </w:rPr>
              <w:lastRenderedPageBreak/>
              <w:t>las características de los principales medios de comunicación masiva.</w:t>
            </w:r>
          </w:p>
          <w:p w:rsidR="00DE753C" w:rsidRPr="00DE753C" w:rsidRDefault="00DE753C" w:rsidP="00DE753C">
            <w:pPr>
              <w:spacing w:line="360" w:lineRule="auto"/>
              <w:rPr>
                <w:rFonts w:ascii="Times New Roman" w:hAnsi="Times New Roman" w:cs="Times New Roman"/>
              </w:rPr>
            </w:pPr>
            <w:r w:rsidRPr="00DE753C">
              <w:rPr>
                <w:rFonts w:ascii="Times New Roman" w:hAnsi="Times New Roman" w:cs="Times New Roman"/>
              </w:rPr>
              <w:t>Caracterizo obras no verbales (pintura, escultura, arquitectura, danza, etc.), mediante</w:t>
            </w:r>
          </w:p>
          <w:p w:rsidR="00DE753C" w:rsidRPr="00DE753C" w:rsidRDefault="00DE753C" w:rsidP="00DE753C">
            <w:pPr>
              <w:spacing w:line="360" w:lineRule="auto"/>
              <w:rPr>
                <w:rFonts w:ascii="Times New Roman" w:hAnsi="Times New Roman" w:cs="Times New Roman"/>
              </w:rPr>
            </w:pPr>
            <w:r w:rsidRPr="00DE753C">
              <w:rPr>
                <w:rFonts w:ascii="Times New Roman" w:hAnsi="Times New Roman" w:cs="Times New Roman"/>
              </w:rPr>
              <w:t>producciones verbales.</w:t>
            </w:r>
          </w:p>
          <w:p w:rsidR="00DE753C" w:rsidRPr="00DE753C" w:rsidRDefault="00DE753C" w:rsidP="00DE753C">
            <w:pPr>
              <w:spacing w:line="360" w:lineRule="auto"/>
              <w:rPr>
                <w:rFonts w:ascii="Times New Roman" w:hAnsi="Times New Roman" w:cs="Times New Roman"/>
              </w:rPr>
            </w:pPr>
            <w:r w:rsidRPr="00DE753C">
              <w:rPr>
                <w:rFonts w:ascii="Times New Roman" w:hAnsi="Times New Roman" w:cs="Times New Roman"/>
              </w:rPr>
              <w:t xml:space="preserve">Cotejo obras no verbales con las </w:t>
            </w:r>
            <w:r w:rsidRPr="00DE753C">
              <w:rPr>
                <w:rFonts w:ascii="Times New Roman" w:hAnsi="Times New Roman" w:cs="Times New Roman"/>
              </w:rPr>
              <w:lastRenderedPageBreak/>
              <w:t>descripciones y explicaciones que se han formulado</w:t>
            </w:r>
          </w:p>
          <w:p w:rsidR="00DE753C" w:rsidRDefault="00DE753C" w:rsidP="00DE753C">
            <w:pPr>
              <w:spacing w:line="360" w:lineRule="auto"/>
              <w:rPr>
                <w:rFonts w:ascii="Times New Roman" w:hAnsi="Times New Roman" w:cs="Times New Roman"/>
              </w:rPr>
            </w:pPr>
            <w:r w:rsidRPr="00DE753C">
              <w:rPr>
                <w:rFonts w:ascii="Times New Roman" w:hAnsi="Times New Roman" w:cs="Times New Roman"/>
              </w:rPr>
              <w:t>acerca de dichas obras</w:t>
            </w:r>
          </w:p>
          <w:p w:rsidR="00DE753C" w:rsidRDefault="00DE753C" w:rsidP="00DE753C">
            <w:pPr>
              <w:spacing w:line="360" w:lineRule="auto"/>
              <w:rPr>
                <w:rFonts w:ascii="Times New Roman" w:hAnsi="Times New Roman" w:cs="Times New Roman"/>
              </w:rPr>
            </w:pPr>
          </w:p>
          <w:p w:rsidR="00DE753C" w:rsidRPr="00211B0B" w:rsidRDefault="00DE753C" w:rsidP="00DE753C">
            <w:pPr>
              <w:tabs>
                <w:tab w:val="left" w:pos="666"/>
              </w:tabs>
              <w:spacing w:line="360" w:lineRule="auto"/>
              <w:rPr>
                <w:rFonts w:ascii="Times New Roman" w:hAnsi="Times New Roman" w:cs="Times New Roman"/>
              </w:rPr>
            </w:pPr>
            <w:r w:rsidRPr="00DE753C">
              <w:rPr>
                <w:rFonts w:ascii="Times New Roman" w:hAnsi="Times New Roman" w:cs="Times New Roman"/>
              </w:rPr>
              <w:t>Caracterizo el contexto cultural del otro y lo comparo con el mío.</w:t>
            </w:r>
            <w:r>
              <w:rPr>
                <w:rFonts w:ascii="Times New Roman" w:hAnsi="Times New Roman" w:cs="Times New Roman"/>
              </w:rPr>
              <w:tab/>
            </w:r>
          </w:p>
        </w:tc>
        <w:tc>
          <w:tcPr>
            <w:tcW w:w="434" w:type="pct"/>
          </w:tcPr>
          <w:p w:rsidR="00DE753C" w:rsidRDefault="00DE753C" w:rsidP="00FB14A0">
            <w:pPr>
              <w:spacing w:line="360" w:lineRule="auto"/>
              <w:jc w:val="center"/>
              <w:rPr>
                <w:rFonts w:ascii="Times New Roman" w:hAnsi="Times New Roman" w:cs="Times New Roman"/>
              </w:rPr>
            </w:pPr>
            <w:r w:rsidRPr="00DE753C">
              <w:rPr>
                <w:rFonts w:ascii="Times New Roman" w:hAnsi="Times New Roman" w:cs="Times New Roman"/>
              </w:rPr>
              <w:lastRenderedPageBreak/>
              <w:t xml:space="preserve">Reconoce las características de la autobiografía y se posiciona críticamente frente a las obras trabajadas </w:t>
            </w:r>
            <w:r w:rsidRPr="00DE753C">
              <w:rPr>
                <w:rFonts w:ascii="Times New Roman" w:hAnsi="Times New Roman" w:cs="Times New Roman"/>
              </w:rPr>
              <w:lastRenderedPageBreak/>
              <w:t>durante las clases.</w:t>
            </w:r>
          </w:p>
          <w:p w:rsidR="00DE753C" w:rsidRDefault="00DE753C" w:rsidP="00FB14A0">
            <w:pPr>
              <w:spacing w:line="360" w:lineRule="auto"/>
              <w:jc w:val="center"/>
              <w:rPr>
                <w:rFonts w:ascii="Times New Roman" w:hAnsi="Times New Roman" w:cs="Times New Roman"/>
              </w:rPr>
            </w:pPr>
          </w:p>
          <w:p w:rsidR="00DE753C" w:rsidRDefault="00736528" w:rsidP="00FB14A0">
            <w:pPr>
              <w:spacing w:line="360" w:lineRule="auto"/>
              <w:jc w:val="center"/>
              <w:rPr>
                <w:rFonts w:ascii="Times New Roman" w:hAnsi="Times New Roman" w:cs="Times New Roman"/>
              </w:rPr>
            </w:pPr>
            <w:r w:rsidRPr="00736528">
              <w:rPr>
                <w:rFonts w:ascii="Times New Roman" w:hAnsi="Times New Roman" w:cs="Times New Roman"/>
              </w:rPr>
              <w:t xml:space="preserve">- Analiza en algunos </w:t>
            </w:r>
            <w:r>
              <w:rPr>
                <w:rFonts w:ascii="Times New Roman" w:hAnsi="Times New Roman" w:cs="Times New Roman"/>
              </w:rPr>
              <w:t>mecanismos de producción textual como  lo son los organizadores gráficos, a la vez que entiende su propósito y estuctura.</w:t>
            </w:r>
            <w:r w:rsidRPr="00736528">
              <w:rPr>
                <w:rFonts w:ascii="Times New Roman" w:hAnsi="Times New Roman" w:cs="Times New Roman"/>
              </w:rPr>
              <w:t>.</w:t>
            </w:r>
          </w:p>
          <w:p w:rsidR="00736528" w:rsidRDefault="00736528" w:rsidP="00FB14A0">
            <w:pPr>
              <w:spacing w:line="360" w:lineRule="auto"/>
              <w:jc w:val="center"/>
              <w:rPr>
                <w:rFonts w:ascii="Times New Roman" w:hAnsi="Times New Roman" w:cs="Times New Roman"/>
              </w:rPr>
            </w:pPr>
          </w:p>
          <w:p w:rsidR="00736528" w:rsidRDefault="00736528" w:rsidP="00FB14A0">
            <w:pPr>
              <w:spacing w:line="360" w:lineRule="auto"/>
              <w:jc w:val="center"/>
              <w:rPr>
                <w:rFonts w:ascii="Times New Roman" w:hAnsi="Times New Roman" w:cs="Times New Roman"/>
              </w:rPr>
            </w:pPr>
            <w:r w:rsidRPr="00736528">
              <w:rPr>
                <w:rFonts w:ascii="Times New Roman" w:hAnsi="Times New Roman" w:cs="Times New Roman"/>
              </w:rPr>
              <w:t xml:space="preserve">- Identifica algunas de las categorías gramaticales </w:t>
            </w:r>
            <w:r w:rsidRPr="00736528">
              <w:rPr>
                <w:rFonts w:ascii="Times New Roman" w:hAnsi="Times New Roman" w:cs="Times New Roman"/>
              </w:rPr>
              <w:lastRenderedPageBreak/>
              <w:t>como los artículos y pronombres, utilizándolas adecuadamente en sus escritos.</w:t>
            </w:r>
          </w:p>
          <w:p w:rsidR="00736528" w:rsidRDefault="00736528" w:rsidP="00FB14A0">
            <w:pPr>
              <w:spacing w:line="360" w:lineRule="auto"/>
              <w:jc w:val="center"/>
              <w:rPr>
                <w:rFonts w:ascii="Times New Roman" w:hAnsi="Times New Roman" w:cs="Times New Roman"/>
              </w:rPr>
            </w:pPr>
          </w:p>
          <w:p w:rsidR="00736528" w:rsidRPr="00211B0B" w:rsidRDefault="00736528" w:rsidP="00FB14A0">
            <w:pPr>
              <w:spacing w:line="360" w:lineRule="auto"/>
              <w:jc w:val="center"/>
              <w:rPr>
                <w:rFonts w:ascii="Times New Roman" w:hAnsi="Times New Roman" w:cs="Times New Roman"/>
              </w:rPr>
            </w:pPr>
            <w:r w:rsidRPr="00736528">
              <w:rPr>
                <w:rFonts w:ascii="Times New Roman" w:hAnsi="Times New Roman" w:cs="Times New Roman"/>
              </w:rPr>
              <w:t>-Comprende y produce diferentes tipos de textos abordados en el plan lector.</w:t>
            </w:r>
          </w:p>
        </w:tc>
        <w:tc>
          <w:tcPr>
            <w:tcW w:w="353" w:type="pct"/>
          </w:tcPr>
          <w:p w:rsidR="00DE753C" w:rsidRPr="00211B0B" w:rsidRDefault="00DE753C" w:rsidP="00A37F12">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DE753C" w:rsidRPr="00211B0B" w:rsidRDefault="00736528" w:rsidP="00A37F12">
            <w:pPr>
              <w:spacing w:line="360" w:lineRule="auto"/>
              <w:rPr>
                <w:rFonts w:ascii="Times New Roman" w:hAnsi="Times New Roman" w:cs="Times New Roman"/>
              </w:rPr>
            </w:pPr>
            <w:r>
              <w:rPr>
                <w:rFonts w:ascii="Times New Roman" w:hAnsi="Times New Roman" w:cs="Times New Roman"/>
              </w:rPr>
              <w:t>Lectura de obras literarias y construcción poéticas.</w:t>
            </w:r>
          </w:p>
          <w:p w:rsidR="00DE753C" w:rsidRPr="00211B0B" w:rsidRDefault="00DE753C" w:rsidP="00A37F12">
            <w:pPr>
              <w:spacing w:line="360" w:lineRule="auto"/>
              <w:rPr>
                <w:rFonts w:ascii="Times New Roman" w:hAnsi="Times New Roman" w:cs="Times New Roman"/>
              </w:rPr>
            </w:pPr>
          </w:p>
          <w:p w:rsidR="00DE753C" w:rsidRPr="00211B0B" w:rsidRDefault="00DE753C" w:rsidP="00A37F12">
            <w:pPr>
              <w:spacing w:line="360" w:lineRule="auto"/>
              <w:rPr>
                <w:rFonts w:ascii="Times New Roman" w:hAnsi="Times New Roman" w:cs="Times New Roman"/>
              </w:rPr>
            </w:pPr>
          </w:p>
          <w:p w:rsidR="00DE753C" w:rsidRPr="00211B0B" w:rsidRDefault="00DE753C" w:rsidP="00A37F12">
            <w:pPr>
              <w:spacing w:line="360" w:lineRule="auto"/>
              <w:rPr>
                <w:rFonts w:ascii="Times New Roman" w:hAnsi="Times New Roman" w:cs="Times New Roman"/>
              </w:rPr>
            </w:pPr>
          </w:p>
          <w:p w:rsidR="00DE753C" w:rsidRPr="00211B0B" w:rsidRDefault="00DE753C" w:rsidP="00A37F12">
            <w:pPr>
              <w:spacing w:line="360" w:lineRule="auto"/>
              <w:rPr>
                <w:rFonts w:ascii="Times New Roman" w:hAnsi="Times New Roman" w:cs="Times New Roman"/>
              </w:rPr>
            </w:pPr>
          </w:p>
          <w:p w:rsidR="00DE753C" w:rsidRPr="00211B0B" w:rsidRDefault="00DE753C" w:rsidP="00A37F12">
            <w:pPr>
              <w:spacing w:line="360" w:lineRule="auto"/>
              <w:rPr>
                <w:rFonts w:ascii="Times New Roman" w:hAnsi="Times New Roman" w:cs="Times New Roman"/>
              </w:rPr>
            </w:pPr>
          </w:p>
          <w:p w:rsidR="00DE753C" w:rsidRPr="00211B0B" w:rsidRDefault="00DE753C" w:rsidP="00A37F12">
            <w:pPr>
              <w:spacing w:line="360" w:lineRule="auto"/>
              <w:rPr>
                <w:rFonts w:ascii="Times New Roman" w:hAnsi="Times New Roman" w:cs="Times New Roman"/>
              </w:rPr>
            </w:pPr>
          </w:p>
        </w:tc>
        <w:tc>
          <w:tcPr>
            <w:tcW w:w="426" w:type="pct"/>
          </w:tcPr>
          <w:p w:rsidR="00DE753C" w:rsidRPr="00211B0B" w:rsidRDefault="00736528" w:rsidP="00A37F12">
            <w:pPr>
              <w:spacing w:line="360" w:lineRule="auto"/>
              <w:rPr>
                <w:rFonts w:ascii="Times New Roman" w:hAnsi="Times New Roman" w:cs="Times New Roman"/>
              </w:rPr>
            </w:pPr>
            <w:r>
              <w:rPr>
                <w:rFonts w:ascii="Times New Roman" w:hAnsi="Times New Roman" w:cs="Times New Roman"/>
              </w:rPr>
              <w:lastRenderedPageBreak/>
              <w:t>Lectura y análisis de diferentes textos, atendiendo a las particularidades morfológica</w:t>
            </w:r>
            <w:r>
              <w:rPr>
                <w:rFonts w:ascii="Times New Roman" w:hAnsi="Times New Roman" w:cs="Times New Roman"/>
              </w:rPr>
              <w:lastRenderedPageBreak/>
              <w:t>s y sintácticas de los mismos.</w:t>
            </w:r>
          </w:p>
        </w:tc>
        <w:tc>
          <w:tcPr>
            <w:tcW w:w="403" w:type="pct"/>
          </w:tcPr>
          <w:p w:rsidR="00736528" w:rsidRDefault="00736528" w:rsidP="00A37F12">
            <w:pPr>
              <w:spacing w:line="360" w:lineRule="auto"/>
              <w:jc w:val="center"/>
              <w:rPr>
                <w:rFonts w:ascii="Times New Roman" w:hAnsi="Times New Roman" w:cs="Times New Roman"/>
              </w:rPr>
            </w:pPr>
            <w:r>
              <w:rPr>
                <w:rFonts w:ascii="Times New Roman" w:hAnsi="Times New Roman" w:cs="Times New Roman"/>
              </w:rPr>
              <w:lastRenderedPageBreak/>
              <w:t xml:space="preserve">Estrategias de adecuación y radicación de palabras.  </w:t>
            </w:r>
          </w:p>
          <w:p w:rsidR="00DE753C" w:rsidRDefault="00736528" w:rsidP="00A37F12">
            <w:pPr>
              <w:spacing w:line="360" w:lineRule="auto"/>
              <w:jc w:val="center"/>
              <w:rPr>
                <w:rFonts w:ascii="Times New Roman" w:hAnsi="Times New Roman" w:cs="Times New Roman"/>
              </w:rPr>
            </w:pPr>
            <w:r>
              <w:rPr>
                <w:rFonts w:ascii="Times New Roman" w:hAnsi="Times New Roman" w:cs="Times New Roman"/>
              </w:rPr>
              <w:t>Análisis etimológic</w:t>
            </w:r>
            <w:r>
              <w:rPr>
                <w:rFonts w:ascii="Times New Roman" w:hAnsi="Times New Roman" w:cs="Times New Roman"/>
              </w:rPr>
              <w:lastRenderedPageBreak/>
              <w:t>os.</w:t>
            </w:r>
          </w:p>
          <w:p w:rsidR="00736528" w:rsidRDefault="00736528" w:rsidP="00A37F12">
            <w:pPr>
              <w:spacing w:line="360" w:lineRule="auto"/>
              <w:jc w:val="center"/>
              <w:rPr>
                <w:rFonts w:ascii="Times New Roman" w:hAnsi="Times New Roman" w:cs="Times New Roman"/>
              </w:rPr>
            </w:pPr>
            <w:r>
              <w:rPr>
                <w:rFonts w:ascii="Times New Roman" w:hAnsi="Times New Roman" w:cs="Times New Roman"/>
              </w:rPr>
              <w:t>Estudio del lenguaje y sus normas gramaticales.</w:t>
            </w:r>
          </w:p>
          <w:p w:rsidR="00736528" w:rsidRDefault="00736528" w:rsidP="00A37F12">
            <w:pPr>
              <w:spacing w:line="360" w:lineRule="auto"/>
              <w:jc w:val="center"/>
              <w:rPr>
                <w:rFonts w:ascii="Times New Roman" w:hAnsi="Times New Roman" w:cs="Times New Roman"/>
              </w:rPr>
            </w:pPr>
          </w:p>
          <w:p w:rsidR="00736528" w:rsidRPr="00211B0B" w:rsidRDefault="00736528" w:rsidP="00A37F12">
            <w:pPr>
              <w:spacing w:line="360" w:lineRule="auto"/>
              <w:jc w:val="center"/>
              <w:rPr>
                <w:rFonts w:ascii="Times New Roman" w:hAnsi="Times New Roman" w:cs="Times New Roman"/>
              </w:rPr>
            </w:pPr>
          </w:p>
        </w:tc>
        <w:tc>
          <w:tcPr>
            <w:tcW w:w="350" w:type="pct"/>
          </w:tcPr>
          <w:p w:rsidR="00DE753C" w:rsidRDefault="00736528" w:rsidP="00A37F12">
            <w:pPr>
              <w:spacing w:line="360" w:lineRule="auto"/>
              <w:jc w:val="both"/>
              <w:rPr>
                <w:rFonts w:ascii="Times New Roman" w:hAnsi="Times New Roman" w:cs="Times New Roman"/>
              </w:rPr>
            </w:pPr>
            <w:r>
              <w:rPr>
                <w:rFonts w:ascii="Times New Roman" w:hAnsi="Times New Roman" w:cs="Times New Roman"/>
              </w:rPr>
              <w:lastRenderedPageBreak/>
              <w:t>Análisis y producción textual.</w:t>
            </w:r>
          </w:p>
          <w:p w:rsidR="00736528" w:rsidRDefault="00736528" w:rsidP="00A37F12">
            <w:pPr>
              <w:spacing w:line="360" w:lineRule="auto"/>
              <w:jc w:val="both"/>
              <w:rPr>
                <w:rFonts w:ascii="Times New Roman" w:hAnsi="Times New Roman" w:cs="Times New Roman"/>
              </w:rPr>
            </w:pPr>
          </w:p>
          <w:p w:rsidR="00736528" w:rsidRPr="00211B0B" w:rsidRDefault="00736528" w:rsidP="00A37F12">
            <w:pPr>
              <w:spacing w:line="360" w:lineRule="auto"/>
              <w:jc w:val="both"/>
              <w:rPr>
                <w:rFonts w:ascii="Times New Roman" w:hAnsi="Times New Roman" w:cs="Times New Roman"/>
              </w:rPr>
            </w:pPr>
            <w:r>
              <w:rPr>
                <w:rFonts w:ascii="Times New Roman" w:hAnsi="Times New Roman" w:cs="Times New Roman"/>
              </w:rPr>
              <w:t xml:space="preserve">Revisión de obras literarias </w:t>
            </w:r>
            <w:r>
              <w:rPr>
                <w:rFonts w:ascii="Times New Roman" w:hAnsi="Times New Roman" w:cs="Times New Roman"/>
              </w:rPr>
              <w:lastRenderedPageBreak/>
              <w:t>y su influencia en el desarrollo del pensamiento occidental.</w:t>
            </w:r>
          </w:p>
        </w:tc>
        <w:tc>
          <w:tcPr>
            <w:tcW w:w="443" w:type="pct"/>
          </w:tcPr>
          <w:p w:rsidR="00DE753C" w:rsidRDefault="00F04221" w:rsidP="00A37F12">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Evaluación de criterios y contenidos.</w:t>
            </w:r>
          </w:p>
          <w:p w:rsidR="00F04221" w:rsidRDefault="00F04221" w:rsidP="00A37F12">
            <w:pPr>
              <w:spacing w:line="360" w:lineRule="auto"/>
              <w:jc w:val="both"/>
              <w:rPr>
                <w:rFonts w:ascii="Times New Roman" w:hAnsi="Times New Roman" w:cs="Times New Roman"/>
                <w:lang w:eastAsia="es-ES"/>
              </w:rPr>
            </w:pPr>
          </w:p>
          <w:p w:rsidR="00F04221" w:rsidRDefault="00F04221" w:rsidP="00A37F12">
            <w:pPr>
              <w:spacing w:line="360" w:lineRule="auto"/>
              <w:jc w:val="both"/>
              <w:rPr>
                <w:rFonts w:ascii="Times New Roman" w:hAnsi="Times New Roman" w:cs="Times New Roman"/>
                <w:lang w:eastAsia="es-ES"/>
              </w:rPr>
            </w:pPr>
            <w:r>
              <w:rPr>
                <w:rFonts w:ascii="Times New Roman" w:hAnsi="Times New Roman" w:cs="Times New Roman"/>
                <w:lang w:eastAsia="es-ES"/>
              </w:rPr>
              <w:t xml:space="preserve">Toma de apuntes y </w:t>
            </w:r>
            <w:r w:rsidR="00AC745D">
              <w:rPr>
                <w:rFonts w:ascii="Times New Roman" w:hAnsi="Times New Roman" w:cs="Times New Roman"/>
                <w:lang w:eastAsia="es-ES"/>
              </w:rPr>
              <w:t xml:space="preserve">recapitulación de </w:t>
            </w:r>
            <w:r w:rsidR="00AC745D">
              <w:rPr>
                <w:rFonts w:ascii="Times New Roman" w:hAnsi="Times New Roman" w:cs="Times New Roman"/>
                <w:lang w:eastAsia="es-ES"/>
              </w:rPr>
              <w:lastRenderedPageBreak/>
              <w:t>conceptos.</w:t>
            </w:r>
          </w:p>
          <w:p w:rsidR="00AC745D" w:rsidRDefault="00AC745D" w:rsidP="00A37F12">
            <w:pPr>
              <w:spacing w:line="360" w:lineRule="auto"/>
              <w:jc w:val="both"/>
              <w:rPr>
                <w:rFonts w:ascii="Times New Roman" w:hAnsi="Times New Roman" w:cs="Times New Roman"/>
                <w:lang w:eastAsia="es-ES"/>
              </w:rPr>
            </w:pPr>
          </w:p>
          <w:p w:rsidR="00AC745D" w:rsidRDefault="00AC745D" w:rsidP="00A37F12">
            <w:pPr>
              <w:spacing w:line="360" w:lineRule="auto"/>
              <w:jc w:val="both"/>
              <w:rPr>
                <w:rFonts w:ascii="Times New Roman" w:hAnsi="Times New Roman" w:cs="Times New Roman"/>
                <w:lang w:eastAsia="es-ES"/>
              </w:rPr>
            </w:pPr>
            <w:r>
              <w:rPr>
                <w:rFonts w:ascii="Times New Roman" w:hAnsi="Times New Roman" w:cs="Times New Roman"/>
                <w:lang w:eastAsia="es-ES"/>
              </w:rPr>
              <w:t>Conversatorios.</w:t>
            </w:r>
          </w:p>
          <w:p w:rsidR="00AC745D" w:rsidRDefault="00AC745D" w:rsidP="00A37F12">
            <w:pPr>
              <w:spacing w:line="360" w:lineRule="auto"/>
              <w:jc w:val="both"/>
              <w:rPr>
                <w:rFonts w:ascii="Times New Roman" w:hAnsi="Times New Roman" w:cs="Times New Roman"/>
                <w:lang w:eastAsia="es-ES"/>
              </w:rPr>
            </w:pPr>
          </w:p>
          <w:p w:rsidR="00AC745D" w:rsidRDefault="00AC745D" w:rsidP="00A37F12">
            <w:pPr>
              <w:spacing w:line="360" w:lineRule="auto"/>
              <w:jc w:val="both"/>
              <w:rPr>
                <w:rFonts w:ascii="Times New Roman" w:hAnsi="Times New Roman" w:cs="Times New Roman"/>
                <w:lang w:eastAsia="es-ES"/>
              </w:rPr>
            </w:pPr>
            <w:r>
              <w:rPr>
                <w:rFonts w:ascii="Times New Roman" w:hAnsi="Times New Roman" w:cs="Times New Roman"/>
                <w:lang w:eastAsia="es-ES"/>
              </w:rPr>
              <w:t>Talleres de aplicación y socialización.</w:t>
            </w:r>
          </w:p>
          <w:p w:rsidR="00AC745D" w:rsidRDefault="00AC745D" w:rsidP="00A37F12">
            <w:pPr>
              <w:spacing w:line="360" w:lineRule="auto"/>
              <w:jc w:val="both"/>
              <w:rPr>
                <w:rFonts w:ascii="Times New Roman" w:hAnsi="Times New Roman" w:cs="Times New Roman"/>
                <w:lang w:eastAsia="es-ES"/>
              </w:rPr>
            </w:pPr>
            <w:r>
              <w:rPr>
                <w:rFonts w:ascii="Times New Roman" w:hAnsi="Times New Roman" w:cs="Times New Roman"/>
                <w:lang w:eastAsia="es-ES"/>
              </w:rPr>
              <w:t>Trabajos individuales y grupales.</w:t>
            </w:r>
          </w:p>
          <w:p w:rsidR="00AC745D" w:rsidRPr="00211B0B" w:rsidRDefault="00AC745D" w:rsidP="00A37F12">
            <w:pPr>
              <w:spacing w:line="360" w:lineRule="auto"/>
              <w:jc w:val="both"/>
              <w:rPr>
                <w:rFonts w:ascii="Times New Roman" w:hAnsi="Times New Roman" w:cs="Times New Roman"/>
                <w:lang w:eastAsia="es-ES"/>
              </w:rPr>
            </w:pPr>
          </w:p>
        </w:tc>
        <w:tc>
          <w:tcPr>
            <w:tcW w:w="443" w:type="pct"/>
          </w:tcPr>
          <w:p w:rsidR="00DE753C" w:rsidRDefault="00AC745D" w:rsidP="00A37F12">
            <w:pPr>
              <w:spacing w:line="360" w:lineRule="auto"/>
              <w:jc w:val="center"/>
              <w:rPr>
                <w:rFonts w:ascii="Times New Roman" w:hAnsi="Times New Roman" w:cs="Times New Roman"/>
              </w:rPr>
            </w:pPr>
            <w:r>
              <w:rPr>
                <w:rFonts w:ascii="Times New Roman" w:hAnsi="Times New Roman" w:cs="Times New Roman"/>
              </w:rPr>
              <w:lastRenderedPageBreak/>
              <w:t>Socialización y sustentación de las construcciones.</w:t>
            </w:r>
          </w:p>
          <w:p w:rsidR="00AC745D" w:rsidRDefault="00AC745D" w:rsidP="00A37F12">
            <w:pPr>
              <w:spacing w:line="360" w:lineRule="auto"/>
              <w:jc w:val="center"/>
              <w:rPr>
                <w:rFonts w:ascii="Times New Roman" w:hAnsi="Times New Roman" w:cs="Times New Roman"/>
              </w:rPr>
            </w:pPr>
          </w:p>
          <w:p w:rsidR="00AC745D" w:rsidRDefault="00AC745D" w:rsidP="00A37F12">
            <w:pPr>
              <w:spacing w:line="360" w:lineRule="auto"/>
              <w:jc w:val="center"/>
              <w:rPr>
                <w:rFonts w:ascii="Times New Roman" w:hAnsi="Times New Roman" w:cs="Times New Roman"/>
              </w:rPr>
            </w:pPr>
            <w:r>
              <w:rPr>
                <w:rFonts w:ascii="Times New Roman" w:hAnsi="Times New Roman" w:cs="Times New Roman"/>
              </w:rPr>
              <w:t>Talleres en clase.</w:t>
            </w:r>
          </w:p>
          <w:p w:rsidR="00AC745D" w:rsidRDefault="00AC745D" w:rsidP="00A37F12">
            <w:pPr>
              <w:spacing w:line="360" w:lineRule="auto"/>
              <w:jc w:val="center"/>
              <w:rPr>
                <w:rFonts w:ascii="Times New Roman" w:hAnsi="Times New Roman" w:cs="Times New Roman"/>
              </w:rPr>
            </w:pPr>
          </w:p>
          <w:p w:rsidR="00AC745D" w:rsidRDefault="00AC745D" w:rsidP="00A37F12">
            <w:pPr>
              <w:spacing w:line="360" w:lineRule="auto"/>
              <w:jc w:val="center"/>
              <w:rPr>
                <w:rFonts w:ascii="Times New Roman" w:hAnsi="Times New Roman" w:cs="Times New Roman"/>
              </w:rPr>
            </w:pPr>
            <w:r>
              <w:rPr>
                <w:rFonts w:ascii="Times New Roman" w:hAnsi="Times New Roman" w:cs="Times New Roman"/>
              </w:rPr>
              <w:t>Conversatorios y bufetes literarios.</w:t>
            </w:r>
          </w:p>
          <w:p w:rsidR="00AC745D" w:rsidRDefault="00AC745D" w:rsidP="00A37F12">
            <w:pPr>
              <w:spacing w:line="360" w:lineRule="auto"/>
              <w:jc w:val="center"/>
              <w:rPr>
                <w:rFonts w:ascii="Times New Roman" w:hAnsi="Times New Roman" w:cs="Times New Roman"/>
              </w:rPr>
            </w:pPr>
          </w:p>
          <w:p w:rsidR="00AC745D" w:rsidRDefault="00AC745D" w:rsidP="00A37F12">
            <w:pPr>
              <w:spacing w:line="360" w:lineRule="auto"/>
              <w:jc w:val="center"/>
              <w:rPr>
                <w:rFonts w:ascii="Times New Roman" w:hAnsi="Times New Roman" w:cs="Times New Roman"/>
              </w:rPr>
            </w:pPr>
            <w:r>
              <w:rPr>
                <w:rFonts w:ascii="Times New Roman" w:hAnsi="Times New Roman" w:cs="Times New Roman"/>
              </w:rPr>
              <w:t>Exposiciones inidividuales y grupales.</w:t>
            </w:r>
          </w:p>
          <w:p w:rsidR="00AC745D" w:rsidRDefault="00AC745D" w:rsidP="00AC745D">
            <w:pPr>
              <w:rPr>
                <w:rFonts w:ascii="Times New Roman" w:hAnsi="Times New Roman" w:cs="Times New Roman"/>
              </w:rPr>
            </w:pPr>
          </w:p>
          <w:p w:rsidR="00AC745D" w:rsidRDefault="00AC745D" w:rsidP="00AC745D">
            <w:pPr>
              <w:rPr>
                <w:rFonts w:ascii="Times New Roman" w:hAnsi="Times New Roman" w:cs="Times New Roman"/>
              </w:rPr>
            </w:pPr>
          </w:p>
          <w:p w:rsidR="00AC745D" w:rsidRPr="00AC745D" w:rsidRDefault="00AC745D" w:rsidP="00AC745D">
            <w:pPr>
              <w:rPr>
                <w:rFonts w:ascii="Times New Roman" w:hAnsi="Times New Roman" w:cs="Times New Roman"/>
              </w:rPr>
            </w:pPr>
            <w:r>
              <w:rPr>
                <w:rFonts w:ascii="Times New Roman" w:hAnsi="Times New Roman" w:cs="Times New Roman"/>
              </w:rPr>
              <w:t>Pruebas escritas.</w:t>
            </w:r>
          </w:p>
        </w:tc>
      </w:tr>
      <w:tr w:rsidR="00DE753C" w:rsidRPr="00211B0B" w:rsidTr="00AC745D">
        <w:tc>
          <w:tcPr>
            <w:tcW w:w="167" w:type="pct"/>
            <w:shd w:val="clear" w:color="auto" w:fill="B0B0B0" w:themeFill="background2" w:themeFillShade="BF"/>
          </w:tcPr>
          <w:p w:rsidR="00DE753C" w:rsidRPr="00211B0B" w:rsidRDefault="00DE753C" w:rsidP="00A37F12">
            <w:pPr>
              <w:spacing w:line="360" w:lineRule="auto"/>
              <w:jc w:val="center"/>
              <w:rPr>
                <w:rFonts w:ascii="Times New Roman" w:hAnsi="Times New Roman" w:cs="Times New Roman"/>
              </w:rPr>
            </w:pPr>
          </w:p>
        </w:tc>
        <w:tc>
          <w:tcPr>
            <w:tcW w:w="444" w:type="pct"/>
            <w:vMerge/>
          </w:tcPr>
          <w:p w:rsidR="00DE753C" w:rsidRPr="00FB14A0" w:rsidRDefault="00DE753C" w:rsidP="00864D53">
            <w:pPr>
              <w:spacing w:line="360" w:lineRule="auto"/>
              <w:jc w:val="both"/>
              <w:rPr>
                <w:rFonts w:ascii="Times New Roman" w:hAnsi="Times New Roman" w:cs="Times New Roman"/>
                <w:lang w:eastAsia="es-ES"/>
              </w:rPr>
            </w:pPr>
          </w:p>
        </w:tc>
        <w:tc>
          <w:tcPr>
            <w:tcW w:w="4388" w:type="pct"/>
            <w:gridSpan w:val="10"/>
            <w:shd w:val="clear" w:color="auto" w:fill="B0B0B0" w:themeFill="background2" w:themeFillShade="BF"/>
          </w:tcPr>
          <w:p w:rsidR="00DE753C" w:rsidRPr="00211B0B" w:rsidRDefault="00DE753C" w:rsidP="00A37F12">
            <w:pPr>
              <w:spacing w:line="360" w:lineRule="auto"/>
              <w:rPr>
                <w:rFonts w:ascii="Times New Roman" w:hAnsi="Times New Roman" w:cs="Times New Roman"/>
              </w:rPr>
            </w:pPr>
          </w:p>
        </w:tc>
      </w:tr>
      <w:tr w:rsidR="008B2096" w:rsidRPr="00211B0B" w:rsidTr="00AC745D">
        <w:tc>
          <w:tcPr>
            <w:tcW w:w="167" w:type="pct"/>
            <w:vMerge w:val="restart"/>
            <w:textDirection w:val="btLr"/>
            <w:vAlign w:val="center"/>
          </w:tcPr>
          <w:p w:rsidR="00DE753C" w:rsidRPr="00211B0B" w:rsidRDefault="00DE753C" w:rsidP="00DE753C">
            <w:pPr>
              <w:spacing w:line="360" w:lineRule="auto"/>
              <w:ind w:left="113" w:right="113"/>
              <w:jc w:val="center"/>
              <w:rPr>
                <w:rFonts w:ascii="Times New Roman" w:hAnsi="Times New Roman" w:cs="Times New Roman"/>
              </w:rPr>
            </w:pPr>
            <w:r>
              <w:rPr>
                <w:rFonts w:ascii="Times New Roman" w:hAnsi="Times New Roman" w:cs="Times New Roman"/>
              </w:rPr>
              <w:t>PERIODO 2</w:t>
            </w:r>
          </w:p>
        </w:tc>
        <w:tc>
          <w:tcPr>
            <w:tcW w:w="444" w:type="pct"/>
            <w:vMerge/>
            <w:vAlign w:val="center"/>
          </w:tcPr>
          <w:p w:rsidR="00DE753C" w:rsidRPr="00211B0B" w:rsidRDefault="00DE753C" w:rsidP="00864D53">
            <w:pPr>
              <w:spacing w:line="360" w:lineRule="auto"/>
              <w:jc w:val="both"/>
              <w:rPr>
                <w:rFonts w:ascii="Times New Roman" w:hAnsi="Times New Roman" w:cs="Times New Roman"/>
              </w:rPr>
            </w:pPr>
          </w:p>
        </w:tc>
        <w:tc>
          <w:tcPr>
            <w:tcW w:w="655"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37"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44" w:type="pct"/>
            <w:vAlign w:val="center"/>
          </w:tcPr>
          <w:p w:rsidR="00DE753C" w:rsidRPr="00211B0B" w:rsidRDefault="00DE753C" w:rsidP="00864D53">
            <w:pPr>
              <w:spacing w:line="360" w:lineRule="auto"/>
              <w:jc w:val="center"/>
              <w:rPr>
                <w:rFonts w:ascii="Times New Roman" w:hAnsi="Times New Roman" w:cs="Times New Roman"/>
              </w:rPr>
            </w:pPr>
            <w:r>
              <w:rPr>
                <w:rFonts w:ascii="Times New Roman" w:hAnsi="Times New Roman" w:cs="Times New Roman"/>
              </w:rPr>
              <w:t>EJES DE LOS ESTÁNDARES.</w:t>
            </w:r>
          </w:p>
        </w:tc>
        <w:tc>
          <w:tcPr>
            <w:tcW w:w="434" w:type="pct"/>
            <w:vAlign w:val="center"/>
          </w:tcPr>
          <w:p w:rsidR="00DE753C" w:rsidRPr="00211B0B" w:rsidRDefault="00AC745D" w:rsidP="00864D53">
            <w:pPr>
              <w:spacing w:line="360" w:lineRule="auto"/>
              <w:jc w:val="center"/>
              <w:rPr>
                <w:rFonts w:ascii="Times New Roman" w:hAnsi="Times New Roman" w:cs="Times New Roman"/>
              </w:rPr>
            </w:pPr>
            <w:r>
              <w:rPr>
                <w:rFonts w:ascii="Times New Roman" w:hAnsi="Times New Roman" w:cs="Times New Roman"/>
              </w:rPr>
              <w:t>DESEMPEÑOS</w:t>
            </w:r>
          </w:p>
        </w:tc>
        <w:tc>
          <w:tcPr>
            <w:tcW w:w="353"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Literaria- poética</w:t>
            </w:r>
          </w:p>
        </w:tc>
        <w:tc>
          <w:tcPr>
            <w:tcW w:w="426"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Sintáctica- textual</w:t>
            </w:r>
          </w:p>
        </w:tc>
        <w:tc>
          <w:tcPr>
            <w:tcW w:w="403"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 xml:space="preserve">Enciclopédica-  </w:t>
            </w:r>
          </w:p>
        </w:tc>
        <w:tc>
          <w:tcPr>
            <w:tcW w:w="350"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Semántica- pragmática</w:t>
            </w:r>
          </w:p>
        </w:tc>
        <w:tc>
          <w:tcPr>
            <w:tcW w:w="443"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43"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8B2096" w:rsidRPr="00211B0B" w:rsidTr="00AC745D">
        <w:tc>
          <w:tcPr>
            <w:tcW w:w="167" w:type="pct"/>
            <w:vMerge/>
          </w:tcPr>
          <w:p w:rsidR="00AC745D" w:rsidRPr="00211B0B" w:rsidRDefault="00AC745D" w:rsidP="00AC745D">
            <w:pPr>
              <w:spacing w:line="360" w:lineRule="auto"/>
              <w:jc w:val="center"/>
              <w:rPr>
                <w:rFonts w:ascii="Times New Roman" w:hAnsi="Times New Roman" w:cs="Times New Roman"/>
              </w:rPr>
            </w:pPr>
          </w:p>
        </w:tc>
        <w:tc>
          <w:tcPr>
            <w:tcW w:w="444" w:type="pct"/>
            <w:vMerge/>
          </w:tcPr>
          <w:p w:rsidR="00AC745D" w:rsidRPr="00211B0B" w:rsidRDefault="00AC745D" w:rsidP="00AC745D">
            <w:pPr>
              <w:spacing w:line="360" w:lineRule="auto"/>
              <w:jc w:val="both"/>
              <w:rPr>
                <w:rFonts w:ascii="Times New Roman" w:hAnsi="Times New Roman" w:cs="Times New Roman"/>
                <w:lang w:eastAsia="es-ES"/>
              </w:rPr>
            </w:pPr>
          </w:p>
        </w:tc>
        <w:tc>
          <w:tcPr>
            <w:tcW w:w="655" w:type="pct"/>
          </w:tcPr>
          <w:p w:rsidR="00AC745D" w:rsidRPr="00AC745D" w:rsidRDefault="00AC745D" w:rsidP="00AC745D">
            <w:pPr>
              <w:spacing w:line="360" w:lineRule="auto"/>
              <w:rPr>
                <w:rFonts w:ascii="Times New Roman" w:hAnsi="Times New Roman" w:cs="Times New Roman"/>
              </w:rPr>
            </w:pPr>
            <w:r w:rsidRPr="00AC745D">
              <w:rPr>
                <w:rFonts w:ascii="Times New Roman" w:hAnsi="Times New Roman" w:cs="Times New Roman"/>
              </w:rPr>
              <w:t xml:space="preserve">¿De qué manera la </w:t>
            </w:r>
            <w:r w:rsidRPr="00AC745D">
              <w:rPr>
                <w:rFonts w:ascii="Times New Roman" w:hAnsi="Times New Roman" w:cs="Times New Roman"/>
              </w:rPr>
              <w:lastRenderedPageBreak/>
              <w:t>comparación y la descripción de</w:t>
            </w:r>
          </w:p>
          <w:p w:rsidR="00AC745D" w:rsidRPr="00AC745D" w:rsidRDefault="00AC745D" w:rsidP="00AC745D">
            <w:pPr>
              <w:spacing w:line="360" w:lineRule="auto"/>
              <w:rPr>
                <w:rFonts w:ascii="Times New Roman" w:hAnsi="Times New Roman" w:cs="Times New Roman"/>
              </w:rPr>
            </w:pPr>
            <w:r w:rsidRPr="00AC745D">
              <w:rPr>
                <w:rFonts w:ascii="Times New Roman" w:hAnsi="Times New Roman" w:cs="Times New Roman"/>
              </w:rPr>
              <w:t>los diferentes tipos y portadores discursivos, y las manifestaciones culturales (verbales y no verbales), me</w:t>
            </w:r>
          </w:p>
          <w:p w:rsidR="00AC745D" w:rsidRPr="00211B0B" w:rsidRDefault="00AC745D" w:rsidP="00AC745D">
            <w:pPr>
              <w:spacing w:line="360" w:lineRule="auto"/>
              <w:rPr>
                <w:rFonts w:ascii="Times New Roman" w:hAnsi="Times New Roman" w:cs="Times New Roman"/>
              </w:rPr>
            </w:pPr>
            <w:r w:rsidRPr="00AC745D">
              <w:rPr>
                <w:rFonts w:ascii="Times New Roman" w:hAnsi="Times New Roman" w:cs="Times New Roman"/>
              </w:rPr>
              <w:t>permiten comprender y producir eventos comunicativos que presentan una visión particular del mundo?</w:t>
            </w:r>
          </w:p>
        </w:tc>
        <w:tc>
          <w:tcPr>
            <w:tcW w:w="437" w:type="pct"/>
          </w:tcPr>
          <w:p w:rsidR="00AC745D"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lastRenderedPageBreak/>
              <w:t xml:space="preserve">Narrativa de </w:t>
            </w:r>
            <w:r>
              <w:rPr>
                <w:rFonts w:ascii="Times New Roman" w:eastAsia="SimSun" w:hAnsi="Times New Roman" w:cs="Times New Roman"/>
                <w:kern w:val="3"/>
                <w:lang w:eastAsia="zh-CN" w:bidi="hi-IN"/>
              </w:rPr>
              <w:lastRenderedPageBreak/>
              <w:t>ciencia ficción.</w:t>
            </w:r>
          </w:p>
          <w:p w:rsidR="00AC745D"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p>
          <w:p w:rsidR="00AC745D"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t>El verbo y sus accidentes.</w:t>
            </w:r>
          </w:p>
          <w:p w:rsidR="00AC745D"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p>
          <w:p w:rsidR="00AC745D"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t>Lenguaje y sociedad.</w:t>
            </w:r>
          </w:p>
          <w:p w:rsidR="00AC745D"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p>
          <w:p w:rsidR="00AC745D"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t>Lenguaje verbal y no verbal.</w:t>
            </w:r>
          </w:p>
          <w:p w:rsidR="00AC745D"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p>
          <w:p w:rsidR="00AC745D" w:rsidRPr="00211B0B"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t>Género policial.</w:t>
            </w:r>
          </w:p>
        </w:tc>
        <w:tc>
          <w:tcPr>
            <w:tcW w:w="444" w:type="pct"/>
          </w:tcPr>
          <w:p w:rsidR="00AC745D" w:rsidRPr="00AC745D" w:rsidRDefault="00AC745D" w:rsidP="00AC745D">
            <w:pPr>
              <w:spacing w:line="360" w:lineRule="auto"/>
              <w:rPr>
                <w:rFonts w:ascii="Times New Roman" w:hAnsi="Times New Roman" w:cs="Times New Roman"/>
              </w:rPr>
            </w:pPr>
            <w:r w:rsidRPr="00AC745D">
              <w:rPr>
                <w:rFonts w:ascii="Times New Roman" w:hAnsi="Times New Roman" w:cs="Times New Roman"/>
              </w:rPr>
              <w:lastRenderedPageBreak/>
              <w:t xml:space="preserve">Establezco </w:t>
            </w:r>
            <w:r w:rsidRPr="00AC745D">
              <w:rPr>
                <w:rFonts w:ascii="Times New Roman" w:hAnsi="Times New Roman" w:cs="Times New Roman"/>
              </w:rPr>
              <w:lastRenderedPageBreak/>
              <w:t>relaciones de semejanza y diferencia entre los diversos tipos de texto que he</w:t>
            </w:r>
          </w:p>
          <w:p w:rsidR="00AC745D" w:rsidRDefault="00AC745D" w:rsidP="00AC745D">
            <w:pPr>
              <w:spacing w:line="360" w:lineRule="auto"/>
              <w:rPr>
                <w:rFonts w:ascii="Times New Roman" w:hAnsi="Times New Roman" w:cs="Times New Roman"/>
              </w:rPr>
            </w:pPr>
            <w:r w:rsidRPr="00AC745D">
              <w:rPr>
                <w:rFonts w:ascii="Times New Roman" w:hAnsi="Times New Roman" w:cs="Times New Roman"/>
              </w:rPr>
              <w:t xml:space="preserve">leído. </w:t>
            </w:r>
          </w:p>
          <w:p w:rsidR="00AC745D" w:rsidRDefault="00AC745D" w:rsidP="00AC745D">
            <w:pPr>
              <w:spacing w:line="360" w:lineRule="auto"/>
              <w:rPr>
                <w:rFonts w:ascii="Times New Roman" w:hAnsi="Times New Roman" w:cs="Times New Roman"/>
              </w:rPr>
            </w:pPr>
          </w:p>
          <w:p w:rsidR="00AC745D" w:rsidRDefault="00AC745D" w:rsidP="00AC745D">
            <w:pPr>
              <w:spacing w:line="360" w:lineRule="auto"/>
              <w:rPr>
                <w:rFonts w:ascii="Times New Roman" w:hAnsi="Times New Roman" w:cs="Times New Roman"/>
              </w:rPr>
            </w:pPr>
            <w:r w:rsidRPr="00AC745D">
              <w:rPr>
                <w:rFonts w:ascii="Times New Roman" w:hAnsi="Times New Roman" w:cs="Times New Roman"/>
              </w:rPr>
              <w:t>Reconozco en las obras literarias procedimientos narrativos, líricos y dramáticos.</w:t>
            </w:r>
          </w:p>
          <w:p w:rsidR="00AC745D" w:rsidRDefault="00AC745D" w:rsidP="00AC745D">
            <w:pPr>
              <w:spacing w:line="360" w:lineRule="auto"/>
              <w:rPr>
                <w:rFonts w:ascii="Times New Roman" w:hAnsi="Times New Roman" w:cs="Times New Roman"/>
              </w:rPr>
            </w:pPr>
          </w:p>
          <w:p w:rsidR="00AC745D" w:rsidRPr="00AC745D" w:rsidRDefault="00AC745D" w:rsidP="00AC745D">
            <w:pPr>
              <w:spacing w:line="360" w:lineRule="auto"/>
              <w:rPr>
                <w:rFonts w:ascii="Times New Roman" w:hAnsi="Times New Roman" w:cs="Times New Roman"/>
              </w:rPr>
            </w:pPr>
            <w:r w:rsidRPr="00AC745D">
              <w:rPr>
                <w:rFonts w:ascii="Times New Roman" w:hAnsi="Times New Roman" w:cs="Times New Roman"/>
              </w:rPr>
              <w:t xml:space="preserve">Comparo el sentido que tiene el uso </w:t>
            </w:r>
            <w:r w:rsidRPr="00AC745D">
              <w:rPr>
                <w:rFonts w:ascii="Times New Roman" w:hAnsi="Times New Roman" w:cs="Times New Roman"/>
              </w:rPr>
              <w:lastRenderedPageBreak/>
              <w:t>del espacio y de los movimientos corporales en situaciones comunicativas cotidianas, con el sentido que tienen en obras artísticas.</w:t>
            </w:r>
          </w:p>
          <w:p w:rsidR="00AC745D" w:rsidRDefault="00AC745D" w:rsidP="00AC745D">
            <w:pPr>
              <w:spacing w:line="360" w:lineRule="auto"/>
              <w:rPr>
                <w:rFonts w:ascii="Times New Roman" w:hAnsi="Times New Roman" w:cs="Times New Roman"/>
              </w:rPr>
            </w:pPr>
            <w:r w:rsidRPr="00AC745D">
              <w:rPr>
                <w:rFonts w:ascii="Times New Roman" w:hAnsi="Times New Roman" w:cs="Times New Roman"/>
              </w:rPr>
              <w:t>Propongo hipótesis de interpretación</w:t>
            </w:r>
          </w:p>
          <w:p w:rsidR="00AC745D"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r w:rsidRPr="00AC745D">
              <w:rPr>
                <w:rFonts w:ascii="Times New Roman" w:hAnsi="Times New Roman" w:cs="Times New Roman"/>
              </w:rPr>
              <w:t xml:space="preserve">Evidencio que las variantes </w:t>
            </w:r>
            <w:r w:rsidRPr="00AC745D">
              <w:rPr>
                <w:rFonts w:ascii="Times New Roman" w:hAnsi="Times New Roman" w:cs="Times New Roman"/>
              </w:rPr>
              <w:lastRenderedPageBreak/>
              <w:t>lingüísticas encierran una visión particular del mundo</w:t>
            </w:r>
            <w:r>
              <w:rPr>
                <w:rFonts w:ascii="Times New Roman" w:hAnsi="Times New Roman" w:cs="Times New Roman"/>
              </w:rPr>
              <w:t>.</w:t>
            </w:r>
            <w:r w:rsidRPr="00211B0B">
              <w:rPr>
                <w:rFonts w:ascii="Times New Roman" w:hAnsi="Times New Roman" w:cs="Times New Roman"/>
              </w:rPr>
              <w:t xml:space="preserve"> </w:t>
            </w:r>
          </w:p>
        </w:tc>
        <w:tc>
          <w:tcPr>
            <w:tcW w:w="434" w:type="pct"/>
          </w:tcPr>
          <w:p w:rsidR="00AC745D" w:rsidRDefault="00AC745D" w:rsidP="00AC745D">
            <w:pPr>
              <w:spacing w:line="360" w:lineRule="auto"/>
              <w:jc w:val="center"/>
              <w:rPr>
                <w:rFonts w:ascii="Times New Roman" w:hAnsi="Times New Roman" w:cs="Times New Roman"/>
              </w:rPr>
            </w:pPr>
            <w:r w:rsidRPr="00AC745D">
              <w:rPr>
                <w:rFonts w:ascii="Times New Roman" w:hAnsi="Times New Roman" w:cs="Times New Roman"/>
              </w:rPr>
              <w:lastRenderedPageBreak/>
              <w:t xml:space="preserve">- Comprende </w:t>
            </w:r>
            <w:r w:rsidRPr="00AC745D">
              <w:rPr>
                <w:rFonts w:ascii="Times New Roman" w:hAnsi="Times New Roman" w:cs="Times New Roman"/>
              </w:rPr>
              <w:lastRenderedPageBreak/>
              <w:t>el contexto histórico en el que surgió la narrativa de viajes y aventuras, e identifica algunas de sus obras más representativas.</w:t>
            </w:r>
          </w:p>
          <w:p w:rsidR="00AC745D" w:rsidRDefault="00AC745D" w:rsidP="00AC745D">
            <w:pPr>
              <w:spacing w:line="360" w:lineRule="auto"/>
              <w:jc w:val="center"/>
              <w:rPr>
                <w:rFonts w:ascii="Times New Roman" w:hAnsi="Times New Roman" w:cs="Times New Roman"/>
              </w:rPr>
            </w:pPr>
          </w:p>
          <w:p w:rsidR="0004425A" w:rsidRDefault="0004425A" w:rsidP="00AC745D">
            <w:pPr>
              <w:spacing w:line="360" w:lineRule="auto"/>
              <w:jc w:val="center"/>
              <w:rPr>
                <w:rFonts w:ascii="Times New Roman" w:hAnsi="Times New Roman" w:cs="Times New Roman"/>
              </w:rPr>
            </w:pPr>
            <w:r w:rsidRPr="0004425A">
              <w:rPr>
                <w:rFonts w:ascii="Times New Roman" w:hAnsi="Times New Roman" w:cs="Times New Roman"/>
              </w:rPr>
              <w:t xml:space="preserve">- Reconoce las características de las narrativas de suspenso, ciencia-ficción y </w:t>
            </w:r>
            <w:r w:rsidRPr="0004425A">
              <w:rPr>
                <w:rFonts w:ascii="Times New Roman" w:hAnsi="Times New Roman" w:cs="Times New Roman"/>
              </w:rPr>
              <w:lastRenderedPageBreak/>
              <w:t>policíaca.</w:t>
            </w:r>
          </w:p>
          <w:p w:rsidR="00AC745D" w:rsidRDefault="00AC745D" w:rsidP="0004425A">
            <w:pPr>
              <w:rPr>
                <w:rFonts w:ascii="Times New Roman" w:hAnsi="Times New Roman" w:cs="Times New Roman"/>
              </w:rPr>
            </w:pPr>
          </w:p>
          <w:p w:rsidR="0004425A" w:rsidRDefault="0004425A" w:rsidP="0004425A">
            <w:pPr>
              <w:spacing w:line="360" w:lineRule="auto"/>
              <w:jc w:val="center"/>
              <w:rPr>
                <w:rFonts w:ascii="Times New Roman" w:hAnsi="Times New Roman" w:cs="Times New Roman"/>
              </w:rPr>
            </w:pPr>
            <w:r w:rsidRPr="0004425A">
              <w:rPr>
                <w:rFonts w:ascii="Times New Roman" w:hAnsi="Times New Roman" w:cs="Times New Roman"/>
              </w:rPr>
              <w:t>- Lee comprensivamente textos narrativos, identificando sus personajes, trama, contexto histórico, y estableciendo relaciones de tipo intertextual.</w:t>
            </w:r>
          </w:p>
          <w:p w:rsidR="0004425A" w:rsidRDefault="0004425A" w:rsidP="0004425A">
            <w:pPr>
              <w:spacing w:line="360" w:lineRule="auto"/>
              <w:jc w:val="center"/>
              <w:rPr>
                <w:rFonts w:ascii="Times New Roman" w:hAnsi="Times New Roman" w:cs="Times New Roman"/>
              </w:rPr>
            </w:pPr>
          </w:p>
          <w:p w:rsidR="0004425A" w:rsidRDefault="0004425A" w:rsidP="0004425A">
            <w:pPr>
              <w:spacing w:line="360" w:lineRule="auto"/>
              <w:jc w:val="center"/>
              <w:rPr>
                <w:rFonts w:ascii="Times New Roman" w:hAnsi="Times New Roman" w:cs="Times New Roman"/>
              </w:rPr>
            </w:pPr>
            <w:r w:rsidRPr="0004425A">
              <w:rPr>
                <w:rFonts w:ascii="Times New Roman" w:hAnsi="Times New Roman" w:cs="Times New Roman"/>
              </w:rPr>
              <w:t xml:space="preserve">- Reconoce el concepto del verbo con sus </w:t>
            </w:r>
            <w:r w:rsidRPr="0004425A">
              <w:rPr>
                <w:rFonts w:ascii="Times New Roman" w:hAnsi="Times New Roman" w:cs="Times New Roman"/>
              </w:rPr>
              <w:lastRenderedPageBreak/>
              <w:t>accidentes y lo utiliza adecuadamente a nivel oral y escrito.</w:t>
            </w:r>
          </w:p>
          <w:p w:rsidR="0004425A" w:rsidRPr="0004425A" w:rsidRDefault="0004425A" w:rsidP="0004425A">
            <w:pPr>
              <w:spacing w:line="360" w:lineRule="auto"/>
              <w:jc w:val="center"/>
              <w:rPr>
                <w:rFonts w:ascii="Times New Roman" w:hAnsi="Times New Roman" w:cs="Times New Roman"/>
              </w:rPr>
            </w:pPr>
          </w:p>
        </w:tc>
        <w:tc>
          <w:tcPr>
            <w:tcW w:w="353" w:type="pct"/>
          </w:tcPr>
          <w:p w:rsidR="00AC745D" w:rsidRPr="00211B0B" w:rsidRDefault="00AC745D" w:rsidP="00AC745D">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AC745D" w:rsidRPr="00211B0B" w:rsidRDefault="00AC745D" w:rsidP="00AC745D">
            <w:pPr>
              <w:spacing w:line="360" w:lineRule="auto"/>
              <w:rPr>
                <w:rFonts w:ascii="Times New Roman" w:hAnsi="Times New Roman" w:cs="Times New Roman"/>
              </w:rPr>
            </w:pPr>
            <w:r>
              <w:rPr>
                <w:rFonts w:ascii="Times New Roman" w:hAnsi="Times New Roman" w:cs="Times New Roman"/>
              </w:rPr>
              <w:lastRenderedPageBreak/>
              <w:t>Lectura de obras literarias y construcción poéticas.</w:t>
            </w: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tc>
        <w:tc>
          <w:tcPr>
            <w:tcW w:w="426" w:type="pct"/>
          </w:tcPr>
          <w:p w:rsidR="00AC745D" w:rsidRPr="00211B0B" w:rsidRDefault="00AC745D" w:rsidP="00AC745D">
            <w:pPr>
              <w:spacing w:line="360" w:lineRule="auto"/>
              <w:rPr>
                <w:rFonts w:ascii="Times New Roman" w:hAnsi="Times New Roman" w:cs="Times New Roman"/>
              </w:rPr>
            </w:pPr>
            <w:r>
              <w:rPr>
                <w:rFonts w:ascii="Times New Roman" w:hAnsi="Times New Roman" w:cs="Times New Roman"/>
              </w:rPr>
              <w:lastRenderedPageBreak/>
              <w:t xml:space="preserve">Lectura y </w:t>
            </w:r>
            <w:r>
              <w:rPr>
                <w:rFonts w:ascii="Times New Roman" w:hAnsi="Times New Roman" w:cs="Times New Roman"/>
              </w:rPr>
              <w:lastRenderedPageBreak/>
              <w:t>análisis de diferentes textos, atendiendo a las particularidades morfológicas y sintácticas de los mismos.</w:t>
            </w:r>
          </w:p>
        </w:tc>
        <w:tc>
          <w:tcPr>
            <w:tcW w:w="403" w:type="pct"/>
          </w:tcPr>
          <w:p w:rsidR="00AC745D" w:rsidRDefault="00AC745D" w:rsidP="00AC745D">
            <w:pPr>
              <w:spacing w:line="360" w:lineRule="auto"/>
              <w:jc w:val="center"/>
              <w:rPr>
                <w:rFonts w:ascii="Times New Roman" w:hAnsi="Times New Roman" w:cs="Times New Roman"/>
              </w:rPr>
            </w:pPr>
            <w:r>
              <w:rPr>
                <w:rFonts w:ascii="Times New Roman" w:hAnsi="Times New Roman" w:cs="Times New Roman"/>
              </w:rPr>
              <w:lastRenderedPageBreak/>
              <w:t xml:space="preserve">Estrategias </w:t>
            </w:r>
            <w:r>
              <w:rPr>
                <w:rFonts w:ascii="Times New Roman" w:hAnsi="Times New Roman" w:cs="Times New Roman"/>
              </w:rPr>
              <w:lastRenderedPageBreak/>
              <w:t xml:space="preserve">de adecuación y radicación de palabras.  </w:t>
            </w: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Análisis etimológicos.</w:t>
            </w: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Estudio del lenguaje y sus normas gramaticales.</w:t>
            </w:r>
          </w:p>
          <w:p w:rsidR="00AC745D" w:rsidRDefault="00AC745D" w:rsidP="00AC745D">
            <w:pPr>
              <w:spacing w:line="360" w:lineRule="auto"/>
              <w:jc w:val="center"/>
              <w:rPr>
                <w:rFonts w:ascii="Times New Roman" w:hAnsi="Times New Roman" w:cs="Times New Roman"/>
              </w:rPr>
            </w:pPr>
          </w:p>
          <w:p w:rsidR="00AC745D" w:rsidRPr="00211B0B" w:rsidRDefault="00AC745D" w:rsidP="00AC745D">
            <w:pPr>
              <w:spacing w:line="360" w:lineRule="auto"/>
              <w:jc w:val="center"/>
              <w:rPr>
                <w:rFonts w:ascii="Times New Roman" w:hAnsi="Times New Roman" w:cs="Times New Roman"/>
              </w:rPr>
            </w:pPr>
          </w:p>
        </w:tc>
        <w:tc>
          <w:tcPr>
            <w:tcW w:w="350" w:type="pct"/>
          </w:tcPr>
          <w:p w:rsidR="00AC745D" w:rsidRDefault="00AC745D" w:rsidP="00AC745D">
            <w:pPr>
              <w:spacing w:line="360" w:lineRule="auto"/>
              <w:jc w:val="both"/>
              <w:rPr>
                <w:rFonts w:ascii="Times New Roman" w:hAnsi="Times New Roman" w:cs="Times New Roman"/>
              </w:rPr>
            </w:pPr>
            <w:r>
              <w:rPr>
                <w:rFonts w:ascii="Times New Roman" w:hAnsi="Times New Roman" w:cs="Times New Roman"/>
              </w:rPr>
              <w:lastRenderedPageBreak/>
              <w:t xml:space="preserve">Análisis </w:t>
            </w:r>
            <w:r>
              <w:rPr>
                <w:rFonts w:ascii="Times New Roman" w:hAnsi="Times New Roman" w:cs="Times New Roman"/>
              </w:rPr>
              <w:lastRenderedPageBreak/>
              <w:t>y producción textual.</w:t>
            </w:r>
          </w:p>
          <w:p w:rsidR="00AC745D" w:rsidRDefault="00AC745D" w:rsidP="00AC745D">
            <w:pPr>
              <w:spacing w:line="360" w:lineRule="auto"/>
              <w:jc w:val="both"/>
              <w:rPr>
                <w:rFonts w:ascii="Times New Roman" w:hAnsi="Times New Roman" w:cs="Times New Roman"/>
              </w:rPr>
            </w:pPr>
          </w:p>
          <w:p w:rsidR="00AC745D" w:rsidRPr="00211B0B" w:rsidRDefault="00AC745D" w:rsidP="00AC745D">
            <w:pPr>
              <w:spacing w:line="360" w:lineRule="auto"/>
              <w:jc w:val="both"/>
              <w:rPr>
                <w:rFonts w:ascii="Times New Roman" w:hAnsi="Times New Roman" w:cs="Times New Roman"/>
              </w:rPr>
            </w:pPr>
            <w:r>
              <w:rPr>
                <w:rFonts w:ascii="Times New Roman" w:hAnsi="Times New Roman" w:cs="Times New Roman"/>
              </w:rPr>
              <w:t>Revisión de obras literarias y su influencia en el desarrollo del pensamiento occidental.</w:t>
            </w:r>
          </w:p>
        </w:tc>
        <w:tc>
          <w:tcPr>
            <w:tcW w:w="443" w:type="pct"/>
          </w:tcPr>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 xml:space="preserve">Evaluación </w:t>
            </w:r>
            <w:r>
              <w:rPr>
                <w:rFonts w:ascii="Times New Roman" w:hAnsi="Times New Roman" w:cs="Times New Roman"/>
                <w:lang w:eastAsia="es-ES"/>
              </w:rPr>
              <w:lastRenderedPageBreak/>
              <w:t>de criterios y contenidos.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Toma de apuntes y recapitulación de conceptos.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Conversatorios.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Talleres de aplicación y socialización.</w:t>
            </w: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Trabajos individuales y grupales.</w:t>
            </w:r>
          </w:p>
          <w:p w:rsidR="00AC745D" w:rsidRPr="00211B0B" w:rsidRDefault="00AC745D" w:rsidP="00AC745D">
            <w:pPr>
              <w:spacing w:line="360" w:lineRule="auto"/>
              <w:jc w:val="both"/>
              <w:rPr>
                <w:rFonts w:ascii="Times New Roman" w:hAnsi="Times New Roman" w:cs="Times New Roman"/>
                <w:lang w:eastAsia="es-ES"/>
              </w:rPr>
            </w:pPr>
          </w:p>
        </w:tc>
        <w:tc>
          <w:tcPr>
            <w:tcW w:w="443" w:type="pct"/>
          </w:tcPr>
          <w:p w:rsidR="00AC745D" w:rsidRDefault="00AC745D" w:rsidP="00AC745D">
            <w:pPr>
              <w:spacing w:line="360" w:lineRule="auto"/>
              <w:jc w:val="center"/>
              <w:rPr>
                <w:rFonts w:ascii="Times New Roman" w:hAnsi="Times New Roman" w:cs="Times New Roman"/>
              </w:rPr>
            </w:pPr>
            <w:r>
              <w:rPr>
                <w:rFonts w:ascii="Times New Roman" w:hAnsi="Times New Roman" w:cs="Times New Roman"/>
              </w:rPr>
              <w:lastRenderedPageBreak/>
              <w:t>Socializació</w:t>
            </w:r>
            <w:r>
              <w:rPr>
                <w:rFonts w:ascii="Times New Roman" w:hAnsi="Times New Roman" w:cs="Times New Roman"/>
              </w:rPr>
              <w:lastRenderedPageBreak/>
              <w:t>n y sustentación de las construcciones.</w:t>
            </w:r>
          </w:p>
          <w:p w:rsidR="00AC745D" w:rsidRDefault="00AC745D" w:rsidP="00AC745D">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Talleres en clase.</w:t>
            </w:r>
          </w:p>
          <w:p w:rsidR="00AC745D" w:rsidRDefault="00AC745D" w:rsidP="00AC745D">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Conversatorios y bufetes literarios.</w:t>
            </w:r>
          </w:p>
          <w:p w:rsidR="00AC745D" w:rsidRDefault="00AC745D" w:rsidP="00AC745D">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Exposiciones inidividuales y grupales.</w:t>
            </w:r>
          </w:p>
          <w:p w:rsidR="00AC745D" w:rsidRDefault="00AC745D" w:rsidP="00AC745D">
            <w:pPr>
              <w:rPr>
                <w:rFonts w:ascii="Times New Roman" w:hAnsi="Times New Roman" w:cs="Times New Roman"/>
              </w:rPr>
            </w:pPr>
          </w:p>
          <w:p w:rsidR="00AC745D" w:rsidRPr="00AC745D" w:rsidRDefault="00AC745D" w:rsidP="00AC745D">
            <w:pPr>
              <w:rPr>
                <w:rFonts w:ascii="Times New Roman" w:hAnsi="Times New Roman" w:cs="Times New Roman"/>
              </w:rPr>
            </w:pPr>
            <w:r>
              <w:rPr>
                <w:rFonts w:ascii="Times New Roman" w:hAnsi="Times New Roman" w:cs="Times New Roman"/>
              </w:rPr>
              <w:t>Pruebas escritas.</w:t>
            </w:r>
          </w:p>
        </w:tc>
      </w:tr>
      <w:tr w:rsidR="00DE753C" w:rsidRPr="00211B0B" w:rsidTr="00AC745D">
        <w:tc>
          <w:tcPr>
            <w:tcW w:w="167" w:type="pct"/>
            <w:shd w:val="clear" w:color="auto" w:fill="B0B0B0" w:themeFill="background2" w:themeFillShade="BF"/>
          </w:tcPr>
          <w:p w:rsidR="00DE753C" w:rsidRPr="00211B0B" w:rsidRDefault="00DE753C" w:rsidP="00864D53">
            <w:pPr>
              <w:spacing w:line="360" w:lineRule="auto"/>
              <w:jc w:val="center"/>
              <w:rPr>
                <w:rFonts w:ascii="Times New Roman" w:hAnsi="Times New Roman" w:cs="Times New Roman"/>
              </w:rPr>
            </w:pPr>
          </w:p>
        </w:tc>
        <w:tc>
          <w:tcPr>
            <w:tcW w:w="444" w:type="pct"/>
            <w:vMerge/>
          </w:tcPr>
          <w:p w:rsidR="00DE753C" w:rsidRPr="00211B0B" w:rsidRDefault="00DE753C" w:rsidP="00864D53">
            <w:pPr>
              <w:spacing w:line="360" w:lineRule="auto"/>
              <w:jc w:val="both"/>
              <w:rPr>
                <w:rFonts w:ascii="Times New Roman" w:hAnsi="Times New Roman" w:cs="Times New Roman"/>
                <w:lang w:eastAsia="es-ES"/>
              </w:rPr>
            </w:pPr>
          </w:p>
        </w:tc>
        <w:tc>
          <w:tcPr>
            <w:tcW w:w="4388" w:type="pct"/>
            <w:gridSpan w:val="10"/>
            <w:shd w:val="clear" w:color="auto" w:fill="B0B0B0" w:themeFill="background2" w:themeFillShade="BF"/>
          </w:tcPr>
          <w:p w:rsidR="00DE753C" w:rsidRPr="00211B0B" w:rsidRDefault="00DE753C" w:rsidP="00864D53">
            <w:pPr>
              <w:spacing w:line="360" w:lineRule="auto"/>
              <w:rPr>
                <w:rFonts w:ascii="Times New Roman" w:hAnsi="Times New Roman" w:cs="Times New Roman"/>
              </w:rPr>
            </w:pPr>
          </w:p>
        </w:tc>
      </w:tr>
      <w:tr w:rsidR="008B2096" w:rsidRPr="00211B0B" w:rsidTr="00AC745D">
        <w:tc>
          <w:tcPr>
            <w:tcW w:w="167" w:type="pct"/>
            <w:vMerge w:val="restart"/>
            <w:textDirection w:val="btLr"/>
            <w:vAlign w:val="center"/>
          </w:tcPr>
          <w:p w:rsidR="00DE753C" w:rsidRPr="00211B0B" w:rsidRDefault="00DE753C" w:rsidP="00DE753C">
            <w:pPr>
              <w:spacing w:line="360" w:lineRule="auto"/>
              <w:ind w:left="113" w:right="113"/>
              <w:jc w:val="center"/>
              <w:rPr>
                <w:rFonts w:ascii="Times New Roman" w:hAnsi="Times New Roman" w:cs="Times New Roman"/>
              </w:rPr>
            </w:pPr>
            <w:r>
              <w:rPr>
                <w:rFonts w:ascii="Times New Roman" w:hAnsi="Times New Roman" w:cs="Times New Roman"/>
              </w:rPr>
              <w:t>PERIODO 3</w:t>
            </w:r>
          </w:p>
        </w:tc>
        <w:tc>
          <w:tcPr>
            <w:tcW w:w="444" w:type="pct"/>
            <w:vMerge/>
            <w:vAlign w:val="center"/>
          </w:tcPr>
          <w:p w:rsidR="00DE753C" w:rsidRPr="00211B0B" w:rsidRDefault="00DE753C" w:rsidP="00864D53">
            <w:pPr>
              <w:spacing w:line="360" w:lineRule="auto"/>
              <w:jc w:val="both"/>
              <w:rPr>
                <w:rFonts w:ascii="Times New Roman" w:hAnsi="Times New Roman" w:cs="Times New Roman"/>
              </w:rPr>
            </w:pPr>
          </w:p>
        </w:tc>
        <w:tc>
          <w:tcPr>
            <w:tcW w:w="655"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37"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44" w:type="pct"/>
            <w:vAlign w:val="center"/>
          </w:tcPr>
          <w:p w:rsidR="00DE753C" w:rsidRPr="00211B0B" w:rsidRDefault="00DE753C" w:rsidP="00864D53">
            <w:pPr>
              <w:spacing w:line="360" w:lineRule="auto"/>
              <w:jc w:val="center"/>
              <w:rPr>
                <w:rFonts w:ascii="Times New Roman" w:hAnsi="Times New Roman" w:cs="Times New Roman"/>
              </w:rPr>
            </w:pPr>
            <w:r>
              <w:rPr>
                <w:rFonts w:ascii="Times New Roman" w:hAnsi="Times New Roman" w:cs="Times New Roman"/>
              </w:rPr>
              <w:t>EJES DE LOS ESTÁNDARES.</w:t>
            </w:r>
          </w:p>
        </w:tc>
        <w:tc>
          <w:tcPr>
            <w:tcW w:w="434" w:type="pct"/>
            <w:vAlign w:val="center"/>
          </w:tcPr>
          <w:p w:rsidR="00DE753C" w:rsidRPr="00211B0B" w:rsidRDefault="008B2096" w:rsidP="00864D53">
            <w:pPr>
              <w:spacing w:line="360" w:lineRule="auto"/>
              <w:jc w:val="center"/>
              <w:rPr>
                <w:rFonts w:ascii="Times New Roman" w:hAnsi="Times New Roman" w:cs="Times New Roman"/>
              </w:rPr>
            </w:pPr>
            <w:r>
              <w:rPr>
                <w:rFonts w:ascii="Times New Roman" w:hAnsi="Times New Roman" w:cs="Times New Roman"/>
              </w:rPr>
              <w:t>DESEMPEÑOS</w:t>
            </w:r>
          </w:p>
        </w:tc>
        <w:tc>
          <w:tcPr>
            <w:tcW w:w="353" w:type="pct"/>
            <w:vAlign w:val="center"/>
          </w:tcPr>
          <w:p w:rsidR="00DE753C" w:rsidRPr="00211B0B" w:rsidRDefault="00DE753C" w:rsidP="00864D53">
            <w:pPr>
              <w:spacing w:line="360" w:lineRule="auto"/>
              <w:rPr>
                <w:rFonts w:ascii="Times New Roman" w:hAnsi="Times New Roman" w:cs="Times New Roman"/>
              </w:rPr>
            </w:pPr>
            <w:r w:rsidRPr="00211B0B">
              <w:rPr>
                <w:rFonts w:ascii="Times New Roman" w:hAnsi="Times New Roman" w:cs="Times New Roman"/>
              </w:rPr>
              <w:t>Literaria- poética</w:t>
            </w:r>
          </w:p>
        </w:tc>
        <w:tc>
          <w:tcPr>
            <w:tcW w:w="426" w:type="pct"/>
            <w:vAlign w:val="center"/>
          </w:tcPr>
          <w:p w:rsidR="00DE753C" w:rsidRPr="00211B0B" w:rsidRDefault="00DE753C" w:rsidP="00864D53">
            <w:pPr>
              <w:spacing w:line="360" w:lineRule="auto"/>
              <w:rPr>
                <w:rFonts w:ascii="Times New Roman" w:hAnsi="Times New Roman" w:cs="Times New Roman"/>
              </w:rPr>
            </w:pPr>
            <w:r w:rsidRPr="00211B0B">
              <w:rPr>
                <w:rFonts w:ascii="Times New Roman" w:hAnsi="Times New Roman" w:cs="Times New Roman"/>
              </w:rPr>
              <w:t>Sintáctica- textual</w:t>
            </w:r>
          </w:p>
        </w:tc>
        <w:tc>
          <w:tcPr>
            <w:tcW w:w="403" w:type="pct"/>
            <w:vAlign w:val="center"/>
          </w:tcPr>
          <w:p w:rsidR="00DE753C" w:rsidRPr="00211B0B" w:rsidRDefault="00DE753C" w:rsidP="00864D53">
            <w:pPr>
              <w:spacing w:line="360" w:lineRule="auto"/>
              <w:rPr>
                <w:rFonts w:ascii="Times New Roman" w:hAnsi="Times New Roman" w:cs="Times New Roman"/>
              </w:rPr>
            </w:pPr>
            <w:r w:rsidRPr="00211B0B">
              <w:rPr>
                <w:rFonts w:ascii="Times New Roman" w:hAnsi="Times New Roman" w:cs="Times New Roman"/>
              </w:rPr>
              <w:t xml:space="preserve">Enciclopédica </w:t>
            </w:r>
          </w:p>
        </w:tc>
        <w:tc>
          <w:tcPr>
            <w:tcW w:w="350" w:type="pct"/>
            <w:vAlign w:val="center"/>
          </w:tcPr>
          <w:p w:rsidR="00DE753C" w:rsidRPr="00211B0B" w:rsidRDefault="00DE753C" w:rsidP="00864D53">
            <w:pPr>
              <w:spacing w:line="360" w:lineRule="auto"/>
              <w:rPr>
                <w:rFonts w:ascii="Times New Roman" w:hAnsi="Times New Roman" w:cs="Times New Roman"/>
              </w:rPr>
            </w:pPr>
            <w:r w:rsidRPr="00211B0B">
              <w:rPr>
                <w:rFonts w:ascii="Times New Roman" w:hAnsi="Times New Roman" w:cs="Times New Roman"/>
              </w:rPr>
              <w:t>Semántica- pragmática</w:t>
            </w:r>
          </w:p>
        </w:tc>
        <w:tc>
          <w:tcPr>
            <w:tcW w:w="443"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43"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8B2096" w:rsidRPr="00211B0B" w:rsidTr="00AC745D">
        <w:tc>
          <w:tcPr>
            <w:tcW w:w="167" w:type="pct"/>
            <w:vMerge/>
          </w:tcPr>
          <w:p w:rsidR="00AC745D" w:rsidRPr="00211B0B" w:rsidRDefault="00AC745D" w:rsidP="00AC745D">
            <w:pPr>
              <w:spacing w:line="360" w:lineRule="auto"/>
              <w:jc w:val="center"/>
              <w:rPr>
                <w:rFonts w:ascii="Times New Roman" w:hAnsi="Times New Roman" w:cs="Times New Roman"/>
              </w:rPr>
            </w:pPr>
          </w:p>
        </w:tc>
        <w:tc>
          <w:tcPr>
            <w:tcW w:w="444" w:type="pct"/>
            <w:vMerge/>
          </w:tcPr>
          <w:p w:rsidR="00AC745D" w:rsidRPr="00211B0B" w:rsidRDefault="00AC745D" w:rsidP="00AC745D">
            <w:pPr>
              <w:spacing w:line="360" w:lineRule="auto"/>
              <w:jc w:val="both"/>
              <w:rPr>
                <w:rFonts w:ascii="Times New Roman" w:hAnsi="Times New Roman" w:cs="Times New Roman"/>
                <w:lang w:eastAsia="es-ES"/>
              </w:rPr>
            </w:pPr>
          </w:p>
        </w:tc>
        <w:tc>
          <w:tcPr>
            <w:tcW w:w="655" w:type="pct"/>
          </w:tcPr>
          <w:p w:rsidR="0004425A" w:rsidRPr="0004425A" w:rsidRDefault="0004425A" w:rsidP="0004425A">
            <w:pPr>
              <w:spacing w:line="360" w:lineRule="auto"/>
              <w:jc w:val="center"/>
              <w:rPr>
                <w:rFonts w:ascii="Times New Roman" w:hAnsi="Times New Roman" w:cs="Times New Roman"/>
              </w:rPr>
            </w:pPr>
            <w:r w:rsidRPr="0004425A">
              <w:rPr>
                <w:rFonts w:ascii="Times New Roman" w:hAnsi="Times New Roman" w:cs="Times New Roman"/>
              </w:rPr>
              <w:t>¿Cómo argumentar descriptiva y comparativamente</w:t>
            </w:r>
          </w:p>
          <w:p w:rsidR="0004425A" w:rsidRPr="0004425A" w:rsidRDefault="0004425A" w:rsidP="0004425A">
            <w:pPr>
              <w:spacing w:line="360" w:lineRule="auto"/>
              <w:jc w:val="center"/>
              <w:rPr>
                <w:rFonts w:ascii="Times New Roman" w:hAnsi="Times New Roman" w:cs="Times New Roman"/>
              </w:rPr>
            </w:pPr>
            <w:r w:rsidRPr="0004425A">
              <w:rPr>
                <w:rFonts w:ascii="Times New Roman" w:hAnsi="Times New Roman" w:cs="Times New Roman"/>
              </w:rPr>
              <w:t xml:space="preserve">mi visión de mundo, desde la comprensión y la producción de diferentes discursos compuestos por </w:t>
            </w:r>
            <w:r w:rsidRPr="0004425A">
              <w:rPr>
                <w:rFonts w:ascii="Times New Roman" w:hAnsi="Times New Roman" w:cs="Times New Roman"/>
              </w:rPr>
              <w:lastRenderedPageBreak/>
              <w:t>elementos, formas, contenidos y variantes lingüísticas,</w:t>
            </w:r>
          </w:p>
          <w:p w:rsidR="00AC745D" w:rsidRPr="00211B0B" w:rsidRDefault="0004425A" w:rsidP="0004425A">
            <w:pPr>
              <w:spacing w:line="360" w:lineRule="auto"/>
              <w:jc w:val="center"/>
              <w:rPr>
                <w:rFonts w:ascii="Times New Roman" w:hAnsi="Times New Roman" w:cs="Times New Roman"/>
              </w:rPr>
            </w:pPr>
            <w:r w:rsidRPr="0004425A">
              <w:rPr>
                <w:rFonts w:ascii="Times New Roman" w:hAnsi="Times New Roman" w:cs="Times New Roman"/>
              </w:rPr>
              <w:t>sociales y culturales diversas?</w:t>
            </w:r>
          </w:p>
        </w:tc>
        <w:tc>
          <w:tcPr>
            <w:tcW w:w="437" w:type="pct"/>
          </w:tcPr>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Oratoria.</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Historia de la lengua, surgimiento y evolución del castellano.</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Raíces y locuciones griegas y latinas.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Derivación, composición y parasíntesis.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Literatura de viajes y aventuras.</w:t>
            </w:r>
          </w:p>
          <w:p w:rsidR="00AC745D" w:rsidRDefault="00AC745D" w:rsidP="00AC745D">
            <w:pPr>
              <w:spacing w:line="360" w:lineRule="auto"/>
              <w:jc w:val="both"/>
              <w:rPr>
                <w:rFonts w:ascii="Times New Roman" w:hAnsi="Times New Roman" w:cs="Times New Roman"/>
                <w:lang w:eastAsia="es-ES"/>
              </w:rPr>
            </w:pPr>
          </w:p>
          <w:p w:rsidR="00AC745D" w:rsidRPr="00211B0B"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Plan lector.</w:t>
            </w:r>
          </w:p>
        </w:tc>
        <w:tc>
          <w:tcPr>
            <w:tcW w:w="444" w:type="pct"/>
          </w:tcPr>
          <w:p w:rsidR="00AC745D" w:rsidRPr="00211B0B" w:rsidRDefault="008B2096" w:rsidP="00AC745D">
            <w:pPr>
              <w:spacing w:line="360" w:lineRule="auto"/>
              <w:jc w:val="both"/>
              <w:rPr>
                <w:rFonts w:ascii="Times New Roman" w:hAnsi="Times New Roman" w:cs="Times New Roman"/>
                <w:lang w:eastAsia="es-ES"/>
              </w:rPr>
            </w:pPr>
            <w:r w:rsidRPr="008B2096">
              <w:rPr>
                <w:rFonts w:ascii="Times New Roman" w:hAnsi="Times New Roman" w:cs="Times New Roman"/>
                <w:lang w:eastAsia="es-ES"/>
              </w:rPr>
              <w:lastRenderedPageBreak/>
              <w:t xml:space="preserve">Produzco una primera versión del texto </w:t>
            </w:r>
            <w:r>
              <w:rPr>
                <w:rFonts w:ascii="Times New Roman" w:hAnsi="Times New Roman" w:cs="Times New Roman"/>
                <w:lang w:eastAsia="es-ES"/>
              </w:rPr>
              <w:t>argumentativo</w:t>
            </w:r>
            <w:r w:rsidRPr="008B2096">
              <w:rPr>
                <w:rFonts w:ascii="Times New Roman" w:hAnsi="Times New Roman" w:cs="Times New Roman"/>
                <w:lang w:eastAsia="es-ES"/>
              </w:rPr>
              <w:t xml:space="preserve"> teniendo en cuenta </w:t>
            </w:r>
            <w:r>
              <w:rPr>
                <w:rFonts w:ascii="Times New Roman" w:hAnsi="Times New Roman" w:cs="Times New Roman"/>
                <w:lang w:eastAsia="es-ES"/>
              </w:rPr>
              <w:t>premisas</w:t>
            </w:r>
            <w:r w:rsidRPr="008B2096">
              <w:rPr>
                <w:rFonts w:ascii="Times New Roman" w:hAnsi="Times New Roman" w:cs="Times New Roman"/>
                <w:lang w:eastAsia="es-ES"/>
              </w:rPr>
              <w:t xml:space="preserve">, </w:t>
            </w:r>
            <w:r>
              <w:rPr>
                <w:rFonts w:ascii="Times New Roman" w:hAnsi="Times New Roman" w:cs="Times New Roman"/>
                <w:lang w:eastAsia="es-ES"/>
              </w:rPr>
              <w:t>nociones</w:t>
            </w:r>
            <w:r w:rsidRPr="008B2096">
              <w:rPr>
                <w:rFonts w:ascii="Times New Roman" w:hAnsi="Times New Roman" w:cs="Times New Roman"/>
                <w:lang w:eastAsia="es-ES"/>
              </w:rPr>
              <w:t xml:space="preserve">, </w:t>
            </w:r>
            <w:r>
              <w:rPr>
                <w:rFonts w:ascii="Times New Roman" w:hAnsi="Times New Roman" w:cs="Times New Roman"/>
                <w:lang w:eastAsia="es-ES"/>
              </w:rPr>
              <w:lastRenderedPageBreak/>
              <w:t>contraargumentos</w:t>
            </w:r>
            <w:r w:rsidRPr="008B2096">
              <w:rPr>
                <w:rFonts w:ascii="Times New Roman" w:hAnsi="Times New Roman" w:cs="Times New Roman"/>
                <w:lang w:eastAsia="es-ES"/>
              </w:rPr>
              <w:t xml:space="preserve"> y vínculos con otros textos y con mi entorno.</w:t>
            </w:r>
          </w:p>
          <w:p w:rsidR="00AC745D" w:rsidRDefault="00AC745D" w:rsidP="00AC745D">
            <w:pPr>
              <w:spacing w:line="360" w:lineRule="auto"/>
              <w:jc w:val="center"/>
              <w:rPr>
                <w:rFonts w:ascii="Times New Roman" w:hAnsi="Times New Roman" w:cs="Times New Roman"/>
              </w:rPr>
            </w:pPr>
          </w:p>
          <w:p w:rsidR="008B2096" w:rsidRDefault="008B2096" w:rsidP="00AC745D">
            <w:pPr>
              <w:spacing w:line="360" w:lineRule="auto"/>
              <w:jc w:val="center"/>
              <w:rPr>
                <w:rFonts w:ascii="Times New Roman" w:hAnsi="Times New Roman" w:cs="Times New Roman"/>
              </w:rPr>
            </w:pPr>
          </w:p>
          <w:p w:rsidR="008B2096" w:rsidRDefault="008B2096" w:rsidP="008B2096">
            <w:pPr>
              <w:rPr>
                <w:rFonts w:ascii="Times New Roman" w:hAnsi="Times New Roman" w:cs="Times New Roman"/>
              </w:rPr>
            </w:pPr>
          </w:p>
          <w:p w:rsidR="008B2096" w:rsidRPr="008B2096" w:rsidRDefault="008B2096" w:rsidP="008B2096">
            <w:pPr>
              <w:spacing w:line="360" w:lineRule="auto"/>
              <w:jc w:val="both"/>
              <w:rPr>
                <w:rFonts w:ascii="Times New Roman" w:hAnsi="Times New Roman" w:cs="Times New Roman"/>
              </w:rPr>
            </w:pPr>
            <w:r w:rsidRPr="008B2096">
              <w:rPr>
                <w:rFonts w:ascii="Times New Roman" w:hAnsi="Times New Roman" w:cs="Times New Roman"/>
              </w:rPr>
              <w:t>Comparo el contenido de los diferentes tipos de texto que he leído.</w:t>
            </w:r>
          </w:p>
          <w:p w:rsidR="008B2096" w:rsidRDefault="008B2096" w:rsidP="008B2096">
            <w:pPr>
              <w:spacing w:line="360" w:lineRule="auto"/>
              <w:jc w:val="both"/>
              <w:rPr>
                <w:rFonts w:ascii="Times New Roman" w:hAnsi="Times New Roman" w:cs="Times New Roman"/>
              </w:rPr>
            </w:pPr>
            <w:r w:rsidRPr="008B2096">
              <w:rPr>
                <w:rFonts w:ascii="Times New Roman" w:hAnsi="Times New Roman" w:cs="Times New Roman"/>
              </w:rPr>
              <w:t xml:space="preserve">Relaciono la forma y el contenido de los textos que leo y muestro cómo se infl </w:t>
            </w:r>
            <w:r w:rsidRPr="008B2096">
              <w:rPr>
                <w:rFonts w:ascii="Times New Roman" w:hAnsi="Times New Roman" w:cs="Times New Roman"/>
              </w:rPr>
              <w:lastRenderedPageBreak/>
              <w:t>uyen mutuamente.</w:t>
            </w:r>
          </w:p>
          <w:p w:rsidR="008B2096" w:rsidRDefault="008B2096" w:rsidP="008B2096">
            <w:pPr>
              <w:spacing w:line="360" w:lineRule="auto"/>
              <w:jc w:val="both"/>
              <w:rPr>
                <w:rFonts w:ascii="Times New Roman" w:hAnsi="Times New Roman" w:cs="Times New Roman"/>
              </w:rPr>
            </w:pPr>
          </w:p>
          <w:p w:rsidR="008B2096" w:rsidRDefault="008B2096" w:rsidP="008B2096">
            <w:pPr>
              <w:spacing w:line="360" w:lineRule="auto"/>
              <w:jc w:val="both"/>
              <w:rPr>
                <w:rFonts w:ascii="Times New Roman" w:hAnsi="Times New Roman" w:cs="Times New Roman"/>
              </w:rPr>
            </w:pPr>
            <w:r w:rsidRPr="008B2096">
              <w:rPr>
                <w:rFonts w:ascii="Times New Roman" w:hAnsi="Times New Roman" w:cs="Times New Roman"/>
              </w:rPr>
              <w:t>Comprendo elementos constitutivos de obras literarias, tales como tiempo, espacio, función de los personajes, lenguaje, atmósferas, diálogos y escenas, entre otros.</w:t>
            </w:r>
          </w:p>
          <w:p w:rsidR="008B2096" w:rsidRDefault="008B2096" w:rsidP="008B2096">
            <w:pPr>
              <w:spacing w:line="360" w:lineRule="auto"/>
              <w:jc w:val="both"/>
              <w:rPr>
                <w:rFonts w:ascii="Times New Roman" w:hAnsi="Times New Roman" w:cs="Times New Roman"/>
              </w:rPr>
            </w:pPr>
          </w:p>
          <w:p w:rsidR="008B2096" w:rsidRPr="008B2096" w:rsidRDefault="00C00154" w:rsidP="008B2096">
            <w:pPr>
              <w:spacing w:line="360" w:lineRule="auto"/>
              <w:jc w:val="both"/>
              <w:rPr>
                <w:rFonts w:ascii="Times New Roman" w:hAnsi="Times New Roman" w:cs="Times New Roman"/>
              </w:rPr>
            </w:pPr>
            <w:r>
              <w:rPr>
                <w:rFonts w:ascii="Times New Roman" w:hAnsi="Times New Roman" w:cs="Times New Roman"/>
              </w:rPr>
              <w:lastRenderedPageBreak/>
              <w:t>Identifi</w:t>
            </w:r>
            <w:r w:rsidR="008B2096" w:rsidRPr="008B2096">
              <w:rPr>
                <w:rFonts w:ascii="Times New Roman" w:hAnsi="Times New Roman" w:cs="Times New Roman"/>
              </w:rPr>
              <w:t>co en situaciones comunicativas auténticas algunas variantes lingüísticas de mi</w:t>
            </w:r>
          </w:p>
          <w:p w:rsidR="008B2096" w:rsidRPr="008B2096" w:rsidRDefault="008B2096" w:rsidP="008B2096">
            <w:pPr>
              <w:spacing w:line="360" w:lineRule="auto"/>
              <w:jc w:val="both"/>
              <w:rPr>
                <w:rFonts w:ascii="Times New Roman" w:hAnsi="Times New Roman" w:cs="Times New Roman"/>
              </w:rPr>
            </w:pPr>
            <w:r w:rsidRPr="008B2096">
              <w:rPr>
                <w:rFonts w:ascii="Times New Roman" w:hAnsi="Times New Roman" w:cs="Times New Roman"/>
              </w:rPr>
              <w:t>entorno, g</w:t>
            </w:r>
            <w:r w:rsidR="00C00154">
              <w:rPr>
                <w:rFonts w:ascii="Times New Roman" w:hAnsi="Times New Roman" w:cs="Times New Roman"/>
              </w:rPr>
              <w:t>eneradas por ubicación geográfi</w:t>
            </w:r>
            <w:r w:rsidRPr="008B2096">
              <w:rPr>
                <w:rFonts w:ascii="Times New Roman" w:hAnsi="Times New Roman" w:cs="Times New Roman"/>
              </w:rPr>
              <w:t>ca, diferencia social o generacional, profesión</w:t>
            </w:r>
          </w:p>
          <w:p w:rsidR="008B2096" w:rsidRPr="008B2096" w:rsidRDefault="008B2096" w:rsidP="008B2096">
            <w:pPr>
              <w:spacing w:line="360" w:lineRule="auto"/>
              <w:jc w:val="both"/>
              <w:rPr>
                <w:rFonts w:ascii="Times New Roman" w:hAnsi="Times New Roman" w:cs="Times New Roman"/>
              </w:rPr>
            </w:pPr>
            <w:r w:rsidRPr="008B2096">
              <w:rPr>
                <w:rFonts w:ascii="Times New Roman" w:hAnsi="Times New Roman" w:cs="Times New Roman"/>
              </w:rPr>
              <w:t>u of</w:t>
            </w:r>
            <w:r w:rsidR="00C00154">
              <w:rPr>
                <w:rFonts w:ascii="Times New Roman" w:hAnsi="Times New Roman" w:cs="Times New Roman"/>
              </w:rPr>
              <w:t>i</w:t>
            </w:r>
            <w:r w:rsidRPr="008B2096">
              <w:rPr>
                <w:rFonts w:ascii="Times New Roman" w:hAnsi="Times New Roman" w:cs="Times New Roman"/>
              </w:rPr>
              <w:t>cio, entre otras</w:t>
            </w:r>
          </w:p>
        </w:tc>
        <w:tc>
          <w:tcPr>
            <w:tcW w:w="434" w:type="pct"/>
          </w:tcPr>
          <w:p w:rsidR="00AC745D" w:rsidRDefault="008B2096" w:rsidP="00AC745D">
            <w:pPr>
              <w:spacing w:line="360" w:lineRule="auto"/>
              <w:jc w:val="both"/>
              <w:rPr>
                <w:rFonts w:ascii="Times New Roman" w:hAnsi="Times New Roman" w:cs="Times New Roman"/>
                <w:lang w:eastAsia="es-ES"/>
              </w:rPr>
            </w:pPr>
            <w:r w:rsidRPr="008B2096">
              <w:rPr>
                <w:rFonts w:ascii="Times New Roman" w:hAnsi="Times New Roman" w:cs="Times New Roman"/>
                <w:lang w:eastAsia="es-ES"/>
              </w:rPr>
              <w:lastRenderedPageBreak/>
              <w:t xml:space="preserve">- Comprende la importancia del latín en el surgimiento de la lengua española y reconoce algunas de las raíces latinas </w:t>
            </w:r>
            <w:r w:rsidRPr="008B2096">
              <w:rPr>
                <w:rFonts w:ascii="Times New Roman" w:hAnsi="Times New Roman" w:cs="Times New Roman"/>
                <w:lang w:eastAsia="es-ES"/>
              </w:rPr>
              <w:lastRenderedPageBreak/>
              <w:t>que conservamos.</w:t>
            </w:r>
          </w:p>
          <w:p w:rsidR="008B2096" w:rsidRDefault="008B2096" w:rsidP="00AC745D">
            <w:pPr>
              <w:spacing w:line="360" w:lineRule="auto"/>
              <w:jc w:val="both"/>
              <w:rPr>
                <w:rFonts w:ascii="Times New Roman" w:hAnsi="Times New Roman" w:cs="Times New Roman"/>
                <w:lang w:eastAsia="es-ES"/>
              </w:rPr>
            </w:pPr>
          </w:p>
          <w:p w:rsidR="008B2096" w:rsidRDefault="008B2096" w:rsidP="00AC745D">
            <w:pPr>
              <w:spacing w:line="360" w:lineRule="auto"/>
              <w:jc w:val="both"/>
              <w:rPr>
                <w:rFonts w:ascii="Times New Roman" w:hAnsi="Times New Roman" w:cs="Times New Roman"/>
                <w:lang w:eastAsia="es-ES"/>
              </w:rPr>
            </w:pPr>
            <w:r w:rsidRPr="008B2096">
              <w:rPr>
                <w:rFonts w:ascii="Times New Roman" w:hAnsi="Times New Roman" w:cs="Times New Roman"/>
                <w:lang w:eastAsia="es-ES"/>
              </w:rPr>
              <w:t>- Identifica los principales hechos históricos que se dieron en la Península Ibérica y que fueron decisivos en el surgimiento y evolución del castellano.</w:t>
            </w:r>
          </w:p>
          <w:p w:rsidR="008B2096" w:rsidRDefault="008B2096" w:rsidP="00AC745D">
            <w:pPr>
              <w:spacing w:line="360" w:lineRule="auto"/>
              <w:jc w:val="both"/>
              <w:rPr>
                <w:rFonts w:ascii="Times New Roman" w:hAnsi="Times New Roman" w:cs="Times New Roman"/>
                <w:lang w:eastAsia="es-ES"/>
              </w:rPr>
            </w:pPr>
          </w:p>
          <w:p w:rsidR="008B2096" w:rsidRDefault="008B2096" w:rsidP="00AC745D">
            <w:pPr>
              <w:spacing w:line="360" w:lineRule="auto"/>
              <w:jc w:val="both"/>
              <w:rPr>
                <w:rFonts w:ascii="Times New Roman" w:hAnsi="Times New Roman" w:cs="Times New Roman"/>
                <w:lang w:eastAsia="es-ES"/>
              </w:rPr>
            </w:pPr>
            <w:r w:rsidRPr="008B2096">
              <w:rPr>
                <w:rFonts w:ascii="Times New Roman" w:hAnsi="Times New Roman" w:cs="Times New Roman"/>
                <w:lang w:eastAsia="es-ES"/>
              </w:rPr>
              <w:t xml:space="preserve">-Identifica las palabras primitivas y derivadas y </w:t>
            </w:r>
            <w:r w:rsidRPr="008B2096">
              <w:rPr>
                <w:rFonts w:ascii="Times New Roman" w:hAnsi="Times New Roman" w:cs="Times New Roman"/>
                <w:lang w:eastAsia="es-ES"/>
              </w:rPr>
              <w:lastRenderedPageBreak/>
              <w:t>las usa en oraciones simples.</w:t>
            </w:r>
          </w:p>
          <w:p w:rsidR="00C00154" w:rsidRDefault="00C00154" w:rsidP="00AC745D">
            <w:pPr>
              <w:spacing w:line="360" w:lineRule="auto"/>
              <w:jc w:val="both"/>
              <w:rPr>
                <w:rFonts w:ascii="Times New Roman" w:hAnsi="Times New Roman" w:cs="Times New Roman"/>
                <w:lang w:eastAsia="es-ES"/>
              </w:rPr>
            </w:pPr>
          </w:p>
          <w:p w:rsidR="00C00154" w:rsidRPr="00211B0B" w:rsidRDefault="00C00154" w:rsidP="00AC745D">
            <w:pPr>
              <w:spacing w:line="360" w:lineRule="auto"/>
              <w:jc w:val="both"/>
              <w:rPr>
                <w:rFonts w:ascii="Times New Roman" w:hAnsi="Times New Roman" w:cs="Times New Roman"/>
                <w:lang w:eastAsia="es-ES"/>
              </w:rPr>
            </w:pPr>
            <w:r w:rsidRPr="00C00154">
              <w:rPr>
                <w:rFonts w:ascii="Times New Roman" w:hAnsi="Times New Roman" w:cs="Times New Roman"/>
                <w:lang w:eastAsia="es-ES"/>
              </w:rPr>
              <w:t>-Comprende y produce diferentes tipos de textos abordados en el plan lector.</w:t>
            </w:r>
          </w:p>
        </w:tc>
        <w:tc>
          <w:tcPr>
            <w:tcW w:w="353" w:type="pct"/>
          </w:tcPr>
          <w:p w:rsidR="00AC745D" w:rsidRPr="00211B0B" w:rsidRDefault="00AC745D" w:rsidP="00AC745D">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AC745D" w:rsidRPr="00211B0B" w:rsidRDefault="00AC745D" w:rsidP="00AC745D">
            <w:pPr>
              <w:spacing w:line="360" w:lineRule="auto"/>
              <w:rPr>
                <w:rFonts w:ascii="Times New Roman" w:hAnsi="Times New Roman" w:cs="Times New Roman"/>
              </w:rPr>
            </w:pPr>
            <w:r>
              <w:rPr>
                <w:rFonts w:ascii="Times New Roman" w:hAnsi="Times New Roman" w:cs="Times New Roman"/>
              </w:rPr>
              <w:t>Lectura de obras literarias y construcción poéticas.</w:t>
            </w: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tc>
        <w:tc>
          <w:tcPr>
            <w:tcW w:w="426" w:type="pct"/>
          </w:tcPr>
          <w:p w:rsidR="00AC745D" w:rsidRPr="00211B0B" w:rsidRDefault="00AC745D" w:rsidP="00AC745D">
            <w:pPr>
              <w:spacing w:line="360" w:lineRule="auto"/>
              <w:rPr>
                <w:rFonts w:ascii="Times New Roman" w:hAnsi="Times New Roman" w:cs="Times New Roman"/>
              </w:rPr>
            </w:pPr>
            <w:r>
              <w:rPr>
                <w:rFonts w:ascii="Times New Roman" w:hAnsi="Times New Roman" w:cs="Times New Roman"/>
              </w:rPr>
              <w:lastRenderedPageBreak/>
              <w:t>Lectura y análisis de diferentes textos, atendiendo a las particularidades morfológica</w:t>
            </w:r>
            <w:r>
              <w:rPr>
                <w:rFonts w:ascii="Times New Roman" w:hAnsi="Times New Roman" w:cs="Times New Roman"/>
              </w:rPr>
              <w:lastRenderedPageBreak/>
              <w:t>s y sintácticas de los mismos.</w:t>
            </w:r>
          </w:p>
        </w:tc>
        <w:tc>
          <w:tcPr>
            <w:tcW w:w="403" w:type="pct"/>
          </w:tcPr>
          <w:p w:rsidR="00AC745D" w:rsidRDefault="00AC745D" w:rsidP="00AC745D">
            <w:pPr>
              <w:spacing w:line="360" w:lineRule="auto"/>
              <w:jc w:val="center"/>
              <w:rPr>
                <w:rFonts w:ascii="Times New Roman" w:hAnsi="Times New Roman" w:cs="Times New Roman"/>
              </w:rPr>
            </w:pPr>
            <w:r>
              <w:rPr>
                <w:rFonts w:ascii="Times New Roman" w:hAnsi="Times New Roman" w:cs="Times New Roman"/>
              </w:rPr>
              <w:lastRenderedPageBreak/>
              <w:t xml:space="preserve">Estrategias de adecuación y radicación de palabras.  </w:t>
            </w: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Análisis etimológic</w:t>
            </w:r>
            <w:r>
              <w:rPr>
                <w:rFonts w:ascii="Times New Roman" w:hAnsi="Times New Roman" w:cs="Times New Roman"/>
              </w:rPr>
              <w:lastRenderedPageBreak/>
              <w:t>os.</w:t>
            </w: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Estudio del lenguaje y sus normas gramaticales.</w:t>
            </w:r>
          </w:p>
          <w:p w:rsidR="00AC745D" w:rsidRDefault="00AC745D" w:rsidP="00AC745D">
            <w:pPr>
              <w:spacing w:line="360" w:lineRule="auto"/>
              <w:jc w:val="center"/>
              <w:rPr>
                <w:rFonts w:ascii="Times New Roman" w:hAnsi="Times New Roman" w:cs="Times New Roman"/>
              </w:rPr>
            </w:pPr>
          </w:p>
          <w:p w:rsidR="00AC745D" w:rsidRPr="00211B0B" w:rsidRDefault="00AC745D" w:rsidP="00AC745D">
            <w:pPr>
              <w:spacing w:line="360" w:lineRule="auto"/>
              <w:jc w:val="center"/>
              <w:rPr>
                <w:rFonts w:ascii="Times New Roman" w:hAnsi="Times New Roman" w:cs="Times New Roman"/>
              </w:rPr>
            </w:pPr>
          </w:p>
        </w:tc>
        <w:tc>
          <w:tcPr>
            <w:tcW w:w="350" w:type="pct"/>
          </w:tcPr>
          <w:p w:rsidR="00AC745D" w:rsidRDefault="00AC745D" w:rsidP="00AC745D">
            <w:pPr>
              <w:spacing w:line="360" w:lineRule="auto"/>
              <w:jc w:val="both"/>
              <w:rPr>
                <w:rFonts w:ascii="Times New Roman" w:hAnsi="Times New Roman" w:cs="Times New Roman"/>
              </w:rPr>
            </w:pPr>
            <w:r>
              <w:rPr>
                <w:rFonts w:ascii="Times New Roman" w:hAnsi="Times New Roman" w:cs="Times New Roman"/>
              </w:rPr>
              <w:lastRenderedPageBreak/>
              <w:t>Análisis y producción textual.</w:t>
            </w:r>
          </w:p>
          <w:p w:rsidR="00AC745D" w:rsidRDefault="00AC745D" w:rsidP="00AC745D">
            <w:pPr>
              <w:spacing w:line="360" w:lineRule="auto"/>
              <w:jc w:val="both"/>
              <w:rPr>
                <w:rFonts w:ascii="Times New Roman" w:hAnsi="Times New Roman" w:cs="Times New Roman"/>
              </w:rPr>
            </w:pPr>
          </w:p>
          <w:p w:rsidR="00AC745D" w:rsidRPr="00211B0B" w:rsidRDefault="00AC745D" w:rsidP="00AC745D">
            <w:pPr>
              <w:spacing w:line="360" w:lineRule="auto"/>
              <w:jc w:val="both"/>
              <w:rPr>
                <w:rFonts w:ascii="Times New Roman" w:hAnsi="Times New Roman" w:cs="Times New Roman"/>
              </w:rPr>
            </w:pPr>
            <w:r>
              <w:rPr>
                <w:rFonts w:ascii="Times New Roman" w:hAnsi="Times New Roman" w:cs="Times New Roman"/>
              </w:rPr>
              <w:t xml:space="preserve">Revisión de obras literarias </w:t>
            </w:r>
            <w:r>
              <w:rPr>
                <w:rFonts w:ascii="Times New Roman" w:hAnsi="Times New Roman" w:cs="Times New Roman"/>
              </w:rPr>
              <w:lastRenderedPageBreak/>
              <w:t>y su influencia en el desarrollo del pensamiento occidental.</w:t>
            </w:r>
          </w:p>
        </w:tc>
        <w:tc>
          <w:tcPr>
            <w:tcW w:w="443" w:type="pct"/>
          </w:tcPr>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Evaluación de criterios y contenidos.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 xml:space="preserve">Toma de apuntes y recapitulación de </w:t>
            </w:r>
            <w:r>
              <w:rPr>
                <w:rFonts w:ascii="Times New Roman" w:hAnsi="Times New Roman" w:cs="Times New Roman"/>
                <w:lang w:eastAsia="es-ES"/>
              </w:rPr>
              <w:lastRenderedPageBreak/>
              <w:t>conceptos.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Conversatorios.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Talleres de aplicación y socialización.</w:t>
            </w: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Trabajos individuales y grupales.</w:t>
            </w:r>
          </w:p>
          <w:p w:rsidR="00AC745D" w:rsidRPr="00211B0B" w:rsidRDefault="00AC745D" w:rsidP="00AC745D">
            <w:pPr>
              <w:spacing w:line="360" w:lineRule="auto"/>
              <w:jc w:val="both"/>
              <w:rPr>
                <w:rFonts w:ascii="Times New Roman" w:hAnsi="Times New Roman" w:cs="Times New Roman"/>
                <w:lang w:eastAsia="es-ES"/>
              </w:rPr>
            </w:pPr>
          </w:p>
        </w:tc>
        <w:tc>
          <w:tcPr>
            <w:tcW w:w="443" w:type="pct"/>
          </w:tcPr>
          <w:p w:rsidR="00AC745D" w:rsidRDefault="00AC745D" w:rsidP="00AC745D">
            <w:pPr>
              <w:spacing w:line="360" w:lineRule="auto"/>
              <w:jc w:val="center"/>
              <w:rPr>
                <w:rFonts w:ascii="Times New Roman" w:hAnsi="Times New Roman" w:cs="Times New Roman"/>
              </w:rPr>
            </w:pPr>
            <w:r>
              <w:rPr>
                <w:rFonts w:ascii="Times New Roman" w:hAnsi="Times New Roman" w:cs="Times New Roman"/>
              </w:rPr>
              <w:lastRenderedPageBreak/>
              <w:t>Socialización y sustentación de las construcciones.</w:t>
            </w:r>
          </w:p>
          <w:p w:rsidR="00AC745D" w:rsidRDefault="00AC745D" w:rsidP="00C00154">
            <w:pPr>
              <w:spacing w:line="360" w:lineRule="auto"/>
              <w:rPr>
                <w:rFonts w:ascii="Times New Roman" w:hAnsi="Times New Roman" w:cs="Times New Roman"/>
              </w:rPr>
            </w:pPr>
          </w:p>
          <w:p w:rsidR="00C00154" w:rsidRDefault="00C00154" w:rsidP="00C00154">
            <w:pPr>
              <w:spacing w:line="360" w:lineRule="auto"/>
              <w:jc w:val="center"/>
              <w:rPr>
                <w:rFonts w:ascii="Times New Roman" w:hAnsi="Times New Roman" w:cs="Times New Roman"/>
              </w:rPr>
            </w:pPr>
            <w:r>
              <w:rPr>
                <w:rFonts w:ascii="Times New Roman" w:hAnsi="Times New Roman" w:cs="Times New Roman"/>
              </w:rPr>
              <w:t xml:space="preserve">Presentación de discurso </w:t>
            </w:r>
            <w:r>
              <w:rPr>
                <w:rFonts w:ascii="Times New Roman" w:hAnsi="Times New Roman" w:cs="Times New Roman"/>
              </w:rPr>
              <w:lastRenderedPageBreak/>
              <w:t>para el proyecto de oratoria.</w:t>
            </w:r>
          </w:p>
          <w:p w:rsidR="00C00154" w:rsidRDefault="00C00154" w:rsidP="00C00154">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Talleres en clase.</w:t>
            </w:r>
          </w:p>
          <w:p w:rsidR="00AC745D" w:rsidRDefault="00AC745D" w:rsidP="00AC745D">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Conversatorios y bufetes literarios.</w:t>
            </w:r>
          </w:p>
          <w:p w:rsidR="00AC745D" w:rsidRDefault="00AC745D" w:rsidP="00AC745D">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Exposiciones inidividuales y grupales.</w:t>
            </w:r>
          </w:p>
          <w:p w:rsidR="00AC745D" w:rsidRDefault="00AC745D" w:rsidP="00AC745D">
            <w:pPr>
              <w:rPr>
                <w:rFonts w:ascii="Times New Roman" w:hAnsi="Times New Roman" w:cs="Times New Roman"/>
              </w:rPr>
            </w:pPr>
          </w:p>
          <w:p w:rsidR="00AC745D" w:rsidRDefault="00AC745D" w:rsidP="00AC745D">
            <w:pPr>
              <w:rPr>
                <w:rFonts w:ascii="Times New Roman" w:hAnsi="Times New Roman" w:cs="Times New Roman"/>
              </w:rPr>
            </w:pPr>
          </w:p>
          <w:p w:rsidR="00AC745D" w:rsidRDefault="00AC745D" w:rsidP="00AC745D">
            <w:pPr>
              <w:rPr>
                <w:rFonts w:ascii="Times New Roman" w:hAnsi="Times New Roman" w:cs="Times New Roman"/>
              </w:rPr>
            </w:pPr>
          </w:p>
          <w:p w:rsidR="00AC745D" w:rsidRPr="00AC745D" w:rsidRDefault="00AC745D" w:rsidP="00AC745D">
            <w:pPr>
              <w:rPr>
                <w:rFonts w:ascii="Times New Roman" w:hAnsi="Times New Roman" w:cs="Times New Roman"/>
              </w:rPr>
            </w:pPr>
            <w:r>
              <w:rPr>
                <w:rFonts w:ascii="Times New Roman" w:hAnsi="Times New Roman" w:cs="Times New Roman"/>
              </w:rPr>
              <w:t>Pruebas escritas.</w:t>
            </w:r>
          </w:p>
        </w:tc>
      </w:tr>
      <w:tr w:rsidR="00DE753C" w:rsidRPr="00211B0B" w:rsidTr="00AC745D">
        <w:tc>
          <w:tcPr>
            <w:tcW w:w="167" w:type="pct"/>
            <w:shd w:val="clear" w:color="auto" w:fill="B0B0B0" w:themeFill="background2" w:themeFillShade="BF"/>
          </w:tcPr>
          <w:p w:rsidR="00DE753C" w:rsidRPr="00211B0B" w:rsidRDefault="00DE753C" w:rsidP="00864D53">
            <w:pPr>
              <w:spacing w:line="360" w:lineRule="auto"/>
              <w:jc w:val="center"/>
              <w:rPr>
                <w:rFonts w:ascii="Times New Roman" w:hAnsi="Times New Roman" w:cs="Times New Roman"/>
              </w:rPr>
            </w:pPr>
          </w:p>
        </w:tc>
        <w:tc>
          <w:tcPr>
            <w:tcW w:w="444" w:type="pct"/>
            <w:vMerge/>
          </w:tcPr>
          <w:p w:rsidR="00DE753C" w:rsidRPr="00211B0B" w:rsidRDefault="00DE753C" w:rsidP="00864D53">
            <w:pPr>
              <w:spacing w:line="360" w:lineRule="auto"/>
              <w:jc w:val="both"/>
              <w:rPr>
                <w:rFonts w:ascii="Times New Roman" w:hAnsi="Times New Roman" w:cs="Times New Roman"/>
                <w:lang w:eastAsia="es-ES"/>
              </w:rPr>
            </w:pPr>
          </w:p>
        </w:tc>
        <w:tc>
          <w:tcPr>
            <w:tcW w:w="4388" w:type="pct"/>
            <w:gridSpan w:val="10"/>
            <w:shd w:val="clear" w:color="auto" w:fill="B0B0B0" w:themeFill="background2" w:themeFillShade="BF"/>
          </w:tcPr>
          <w:p w:rsidR="00DE753C" w:rsidRPr="00211B0B" w:rsidRDefault="00DE753C" w:rsidP="00864D53">
            <w:pPr>
              <w:spacing w:line="360" w:lineRule="auto"/>
              <w:rPr>
                <w:rFonts w:ascii="Times New Roman" w:hAnsi="Times New Roman" w:cs="Times New Roman"/>
              </w:rPr>
            </w:pPr>
          </w:p>
        </w:tc>
      </w:tr>
      <w:tr w:rsidR="00C00154" w:rsidRPr="00211B0B" w:rsidTr="00AC745D">
        <w:tc>
          <w:tcPr>
            <w:tcW w:w="167" w:type="pct"/>
            <w:vMerge w:val="restart"/>
            <w:textDirection w:val="btLr"/>
            <w:vAlign w:val="center"/>
          </w:tcPr>
          <w:p w:rsidR="00DE753C" w:rsidRPr="00211B0B" w:rsidRDefault="00DE753C" w:rsidP="00DE753C">
            <w:pPr>
              <w:spacing w:line="360" w:lineRule="auto"/>
              <w:ind w:left="113" w:right="113"/>
              <w:jc w:val="center"/>
              <w:rPr>
                <w:rFonts w:ascii="Times New Roman" w:hAnsi="Times New Roman" w:cs="Times New Roman"/>
              </w:rPr>
            </w:pPr>
            <w:r>
              <w:rPr>
                <w:rFonts w:ascii="Times New Roman" w:hAnsi="Times New Roman" w:cs="Times New Roman"/>
              </w:rPr>
              <w:t>PERIODO 4</w:t>
            </w:r>
          </w:p>
        </w:tc>
        <w:tc>
          <w:tcPr>
            <w:tcW w:w="444" w:type="pct"/>
            <w:vMerge/>
            <w:vAlign w:val="center"/>
          </w:tcPr>
          <w:p w:rsidR="00DE753C" w:rsidRPr="00211B0B" w:rsidRDefault="00DE753C" w:rsidP="00864D53">
            <w:pPr>
              <w:spacing w:line="360" w:lineRule="auto"/>
              <w:jc w:val="both"/>
              <w:rPr>
                <w:rFonts w:ascii="Times New Roman" w:hAnsi="Times New Roman" w:cs="Times New Roman"/>
              </w:rPr>
            </w:pPr>
          </w:p>
        </w:tc>
        <w:tc>
          <w:tcPr>
            <w:tcW w:w="655"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t xml:space="preserve">PREGUNTA </w:t>
            </w:r>
            <w:r w:rsidRPr="00211B0B">
              <w:rPr>
                <w:rFonts w:ascii="Times New Roman" w:hAnsi="Times New Roman" w:cs="Times New Roman"/>
              </w:rPr>
              <w:lastRenderedPageBreak/>
              <w:t>PROBLEMATIZADORA</w:t>
            </w:r>
          </w:p>
        </w:tc>
        <w:tc>
          <w:tcPr>
            <w:tcW w:w="437"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AMBITO </w:t>
            </w:r>
            <w:r w:rsidRPr="00211B0B">
              <w:rPr>
                <w:rFonts w:ascii="Times New Roman" w:hAnsi="Times New Roman" w:cs="Times New Roman"/>
              </w:rPr>
              <w:lastRenderedPageBreak/>
              <w:t>CONCEPTUAL</w:t>
            </w:r>
          </w:p>
        </w:tc>
        <w:tc>
          <w:tcPr>
            <w:tcW w:w="444" w:type="pct"/>
            <w:vAlign w:val="center"/>
          </w:tcPr>
          <w:p w:rsidR="00DE753C" w:rsidRPr="00211B0B" w:rsidRDefault="00DE753C" w:rsidP="00864D53">
            <w:pPr>
              <w:spacing w:line="360" w:lineRule="auto"/>
              <w:jc w:val="center"/>
              <w:rPr>
                <w:rFonts w:ascii="Times New Roman" w:hAnsi="Times New Roman" w:cs="Times New Roman"/>
              </w:rPr>
            </w:pPr>
            <w:r>
              <w:rPr>
                <w:rFonts w:ascii="Times New Roman" w:hAnsi="Times New Roman" w:cs="Times New Roman"/>
              </w:rPr>
              <w:lastRenderedPageBreak/>
              <w:t xml:space="preserve">EJES DE </w:t>
            </w:r>
            <w:r>
              <w:rPr>
                <w:rFonts w:ascii="Times New Roman" w:hAnsi="Times New Roman" w:cs="Times New Roman"/>
              </w:rPr>
              <w:lastRenderedPageBreak/>
              <w:t>LOS ESTÁNDARES.</w:t>
            </w:r>
          </w:p>
        </w:tc>
        <w:tc>
          <w:tcPr>
            <w:tcW w:w="434" w:type="pct"/>
            <w:vAlign w:val="center"/>
          </w:tcPr>
          <w:p w:rsidR="00DE753C" w:rsidRPr="00211B0B" w:rsidRDefault="00C00154" w:rsidP="00864D53">
            <w:pPr>
              <w:spacing w:line="360" w:lineRule="auto"/>
              <w:jc w:val="center"/>
              <w:rPr>
                <w:rFonts w:ascii="Times New Roman" w:hAnsi="Times New Roman" w:cs="Times New Roman"/>
              </w:rPr>
            </w:pPr>
            <w:r>
              <w:rPr>
                <w:rFonts w:ascii="Times New Roman" w:hAnsi="Times New Roman" w:cs="Times New Roman"/>
              </w:rPr>
              <w:lastRenderedPageBreak/>
              <w:t>DESEMPEÑ</w:t>
            </w:r>
            <w:r>
              <w:rPr>
                <w:rFonts w:ascii="Times New Roman" w:hAnsi="Times New Roman" w:cs="Times New Roman"/>
              </w:rPr>
              <w:lastRenderedPageBreak/>
              <w:t>OS</w:t>
            </w:r>
          </w:p>
        </w:tc>
        <w:tc>
          <w:tcPr>
            <w:tcW w:w="353" w:type="pct"/>
            <w:vAlign w:val="center"/>
          </w:tcPr>
          <w:p w:rsidR="00DE753C" w:rsidRPr="00211B0B" w:rsidRDefault="00DE753C" w:rsidP="00864D53">
            <w:pPr>
              <w:spacing w:line="360" w:lineRule="auto"/>
              <w:rPr>
                <w:rFonts w:ascii="Times New Roman" w:hAnsi="Times New Roman" w:cs="Times New Roman"/>
              </w:rPr>
            </w:pPr>
            <w:r w:rsidRPr="00211B0B">
              <w:rPr>
                <w:rFonts w:ascii="Times New Roman" w:hAnsi="Times New Roman" w:cs="Times New Roman"/>
              </w:rPr>
              <w:lastRenderedPageBreak/>
              <w:t>Literaria-</w:t>
            </w:r>
            <w:r w:rsidRPr="00211B0B">
              <w:rPr>
                <w:rFonts w:ascii="Times New Roman" w:hAnsi="Times New Roman" w:cs="Times New Roman"/>
              </w:rPr>
              <w:lastRenderedPageBreak/>
              <w:t xml:space="preserve">poética </w:t>
            </w:r>
          </w:p>
        </w:tc>
        <w:tc>
          <w:tcPr>
            <w:tcW w:w="426" w:type="pct"/>
            <w:vAlign w:val="center"/>
          </w:tcPr>
          <w:p w:rsidR="00DE753C" w:rsidRPr="00211B0B" w:rsidRDefault="00DE753C" w:rsidP="00864D53">
            <w:pPr>
              <w:spacing w:line="360" w:lineRule="auto"/>
              <w:rPr>
                <w:rFonts w:ascii="Times New Roman" w:hAnsi="Times New Roman" w:cs="Times New Roman"/>
              </w:rPr>
            </w:pPr>
            <w:r w:rsidRPr="00211B0B">
              <w:rPr>
                <w:rFonts w:ascii="Times New Roman" w:hAnsi="Times New Roman" w:cs="Times New Roman"/>
              </w:rPr>
              <w:lastRenderedPageBreak/>
              <w:t xml:space="preserve">Sintáctica- </w:t>
            </w:r>
            <w:r w:rsidRPr="00211B0B">
              <w:rPr>
                <w:rFonts w:ascii="Times New Roman" w:hAnsi="Times New Roman" w:cs="Times New Roman"/>
              </w:rPr>
              <w:lastRenderedPageBreak/>
              <w:t>textual</w:t>
            </w:r>
          </w:p>
        </w:tc>
        <w:tc>
          <w:tcPr>
            <w:tcW w:w="403" w:type="pct"/>
            <w:vAlign w:val="center"/>
          </w:tcPr>
          <w:p w:rsidR="00DE753C" w:rsidRPr="00211B0B" w:rsidRDefault="00DE753C" w:rsidP="00864D53">
            <w:pPr>
              <w:spacing w:line="360" w:lineRule="auto"/>
              <w:rPr>
                <w:rFonts w:ascii="Times New Roman" w:hAnsi="Times New Roman" w:cs="Times New Roman"/>
              </w:rPr>
            </w:pPr>
            <w:r w:rsidRPr="00211B0B">
              <w:rPr>
                <w:rFonts w:ascii="Times New Roman" w:hAnsi="Times New Roman" w:cs="Times New Roman"/>
              </w:rPr>
              <w:lastRenderedPageBreak/>
              <w:t>Enciclopéd</w:t>
            </w:r>
            <w:r w:rsidRPr="00211B0B">
              <w:rPr>
                <w:rFonts w:ascii="Times New Roman" w:hAnsi="Times New Roman" w:cs="Times New Roman"/>
              </w:rPr>
              <w:lastRenderedPageBreak/>
              <w:t xml:space="preserve">ica </w:t>
            </w:r>
          </w:p>
        </w:tc>
        <w:tc>
          <w:tcPr>
            <w:tcW w:w="350" w:type="pct"/>
            <w:vAlign w:val="center"/>
          </w:tcPr>
          <w:p w:rsidR="00DE753C" w:rsidRPr="00211B0B" w:rsidRDefault="00DE753C" w:rsidP="00864D53">
            <w:pPr>
              <w:spacing w:line="360" w:lineRule="auto"/>
              <w:rPr>
                <w:rFonts w:ascii="Times New Roman" w:hAnsi="Times New Roman" w:cs="Times New Roman"/>
              </w:rPr>
            </w:pPr>
            <w:r w:rsidRPr="00211B0B">
              <w:rPr>
                <w:rFonts w:ascii="Times New Roman" w:hAnsi="Times New Roman" w:cs="Times New Roman"/>
              </w:rPr>
              <w:lastRenderedPageBreak/>
              <w:t>Semántic</w:t>
            </w:r>
            <w:r w:rsidRPr="00211B0B">
              <w:rPr>
                <w:rFonts w:ascii="Times New Roman" w:hAnsi="Times New Roman" w:cs="Times New Roman"/>
              </w:rPr>
              <w:lastRenderedPageBreak/>
              <w:t>a- pragmática</w:t>
            </w:r>
          </w:p>
        </w:tc>
        <w:tc>
          <w:tcPr>
            <w:tcW w:w="443"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lastRenderedPageBreak/>
              <w:t>ESTRATEG</w:t>
            </w:r>
            <w:r w:rsidRPr="00211B0B">
              <w:rPr>
                <w:rFonts w:ascii="Times New Roman" w:hAnsi="Times New Roman" w:cs="Times New Roman"/>
              </w:rPr>
              <w:lastRenderedPageBreak/>
              <w:t>IAS</w:t>
            </w:r>
          </w:p>
        </w:tc>
        <w:tc>
          <w:tcPr>
            <w:tcW w:w="443" w:type="pct"/>
            <w:vAlign w:val="center"/>
          </w:tcPr>
          <w:p w:rsidR="00DE753C" w:rsidRPr="00211B0B" w:rsidRDefault="00DE753C" w:rsidP="00864D53">
            <w:pPr>
              <w:spacing w:line="360" w:lineRule="auto"/>
              <w:jc w:val="center"/>
              <w:rPr>
                <w:rFonts w:ascii="Times New Roman" w:hAnsi="Times New Roman" w:cs="Times New Roman"/>
              </w:rPr>
            </w:pPr>
            <w:r w:rsidRPr="00211B0B">
              <w:rPr>
                <w:rFonts w:ascii="Times New Roman" w:hAnsi="Times New Roman" w:cs="Times New Roman"/>
              </w:rPr>
              <w:lastRenderedPageBreak/>
              <w:t>ESTRATEG</w:t>
            </w:r>
            <w:r w:rsidRPr="00211B0B">
              <w:rPr>
                <w:rFonts w:ascii="Times New Roman" w:hAnsi="Times New Roman" w:cs="Times New Roman"/>
              </w:rPr>
              <w:lastRenderedPageBreak/>
              <w:t>IAS DE EVALUACION</w:t>
            </w:r>
          </w:p>
        </w:tc>
      </w:tr>
      <w:tr w:rsidR="008B2096" w:rsidRPr="00211B0B" w:rsidTr="00AC745D">
        <w:tc>
          <w:tcPr>
            <w:tcW w:w="167" w:type="pct"/>
            <w:vMerge/>
          </w:tcPr>
          <w:p w:rsidR="00AC745D" w:rsidRPr="00211B0B" w:rsidRDefault="00AC745D" w:rsidP="00AC745D">
            <w:pPr>
              <w:spacing w:line="360" w:lineRule="auto"/>
              <w:jc w:val="center"/>
              <w:rPr>
                <w:rFonts w:ascii="Times New Roman" w:hAnsi="Times New Roman" w:cs="Times New Roman"/>
              </w:rPr>
            </w:pPr>
          </w:p>
        </w:tc>
        <w:tc>
          <w:tcPr>
            <w:tcW w:w="444" w:type="pct"/>
            <w:vMerge/>
          </w:tcPr>
          <w:p w:rsidR="00AC745D" w:rsidRPr="00211B0B" w:rsidRDefault="00AC745D" w:rsidP="00AC745D">
            <w:pPr>
              <w:spacing w:line="360" w:lineRule="auto"/>
              <w:jc w:val="both"/>
              <w:rPr>
                <w:rFonts w:ascii="Times New Roman" w:hAnsi="Times New Roman" w:cs="Times New Roman"/>
                <w:lang w:eastAsia="es-ES"/>
              </w:rPr>
            </w:pPr>
          </w:p>
        </w:tc>
        <w:tc>
          <w:tcPr>
            <w:tcW w:w="655" w:type="pct"/>
          </w:tcPr>
          <w:p w:rsidR="00C00154" w:rsidRPr="00C00154" w:rsidRDefault="00C00154" w:rsidP="00C00154">
            <w:pPr>
              <w:spacing w:line="360" w:lineRule="auto"/>
              <w:jc w:val="both"/>
              <w:rPr>
                <w:rFonts w:ascii="Times New Roman" w:hAnsi="Times New Roman" w:cs="Times New Roman"/>
              </w:rPr>
            </w:pPr>
            <w:r w:rsidRPr="00C00154">
              <w:rPr>
                <w:rFonts w:ascii="Times New Roman" w:hAnsi="Times New Roman" w:cs="Times New Roman"/>
              </w:rPr>
              <w:t>¿Cómo organizar, reescribir y relacionar la información proveniente de diferentes fuentes, tradiciones y</w:t>
            </w:r>
          </w:p>
          <w:p w:rsidR="00C00154" w:rsidRPr="00C00154" w:rsidRDefault="00C00154" w:rsidP="00C00154">
            <w:pPr>
              <w:spacing w:line="360" w:lineRule="auto"/>
              <w:jc w:val="both"/>
              <w:rPr>
                <w:rFonts w:ascii="Times New Roman" w:hAnsi="Times New Roman" w:cs="Times New Roman"/>
              </w:rPr>
            </w:pPr>
            <w:r w:rsidRPr="00C00154">
              <w:rPr>
                <w:rFonts w:ascii="Times New Roman" w:hAnsi="Times New Roman" w:cs="Times New Roman"/>
              </w:rPr>
              <w:t>géneros, teniendo en cuenta las propiedades formales</w:t>
            </w:r>
          </w:p>
          <w:p w:rsidR="00AC745D" w:rsidRPr="00211B0B" w:rsidRDefault="00C00154" w:rsidP="00C00154">
            <w:pPr>
              <w:spacing w:line="360" w:lineRule="auto"/>
              <w:jc w:val="both"/>
              <w:rPr>
                <w:rFonts w:ascii="Times New Roman" w:hAnsi="Times New Roman" w:cs="Times New Roman"/>
              </w:rPr>
            </w:pPr>
            <w:r w:rsidRPr="00C00154">
              <w:rPr>
                <w:rFonts w:ascii="Times New Roman" w:hAnsi="Times New Roman" w:cs="Times New Roman"/>
              </w:rPr>
              <w:t>de los textos y discursos?</w:t>
            </w:r>
          </w:p>
        </w:tc>
        <w:tc>
          <w:tcPr>
            <w:tcW w:w="437" w:type="pct"/>
          </w:tcPr>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Temas Y subtemas de un texto.</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Premisas implícitas y explícitas.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La reseña.</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Toma de apuntes: el informe.</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El cine.</w:t>
            </w:r>
          </w:p>
          <w:p w:rsidR="00AC745D" w:rsidRDefault="00AC745D" w:rsidP="00AC745D">
            <w:pPr>
              <w:spacing w:line="360" w:lineRule="auto"/>
              <w:jc w:val="both"/>
              <w:rPr>
                <w:rFonts w:ascii="Times New Roman" w:hAnsi="Times New Roman" w:cs="Times New Roman"/>
                <w:lang w:eastAsia="es-ES"/>
              </w:rPr>
            </w:pPr>
          </w:p>
          <w:p w:rsidR="00AC745D" w:rsidRPr="00211B0B"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Plan lector.</w:t>
            </w:r>
          </w:p>
        </w:tc>
        <w:tc>
          <w:tcPr>
            <w:tcW w:w="444" w:type="pct"/>
          </w:tcPr>
          <w:p w:rsidR="00C00154" w:rsidRP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Reescribo un texto, teniendo en cuenta aspectos de coherencia (unidad temática, relaciones lógicas, consecutividad temporal...) y cohesión (conectores, pronombres, manejo de</w:t>
            </w:r>
          </w:p>
          <w:p w:rsidR="00AC745D"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 xml:space="preserve">modos </w:t>
            </w:r>
            <w:r w:rsidRPr="00C00154">
              <w:rPr>
                <w:rFonts w:ascii="Times New Roman" w:eastAsia="SimSun" w:hAnsi="Times New Roman" w:cs="Times New Roman"/>
                <w:kern w:val="3"/>
                <w:lang w:eastAsia="zh-CN" w:bidi="hi-IN"/>
              </w:rPr>
              <w:lastRenderedPageBreak/>
              <w:t>verbales, puntuación...).</w:t>
            </w:r>
          </w:p>
          <w:p w:rsid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p>
          <w:p w:rsidR="00C00154" w:rsidRP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Comparo los procedimientos narrativos, líricos o dramáticos empleados en la literatura</w:t>
            </w:r>
          </w:p>
          <w:p w:rsid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que permiten estudiarla por géneros.</w:t>
            </w:r>
          </w:p>
          <w:p w:rsid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p>
          <w:p w:rsidR="00C00154" w:rsidRP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 xml:space="preserve">Comparo los procedimientos narrativos, líricos o dramáticos </w:t>
            </w:r>
            <w:r w:rsidRPr="00C00154">
              <w:rPr>
                <w:rFonts w:ascii="Times New Roman" w:eastAsia="SimSun" w:hAnsi="Times New Roman" w:cs="Times New Roman"/>
                <w:kern w:val="3"/>
                <w:lang w:eastAsia="zh-CN" w:bidi="hi-IN"/>
              </w:rPr>
              <w:lastRenderedPageBreak/>
              <w:t>empleados en la literatura</w:t>
            </w:r>
          </w:p>
          <w:p w:rsid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que permiten estudiarla por géneros.</w:t>
            </w:r>
          </w:p>
          <w:p w:rsid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p>
          <w:p w:rsidR="00C00154" w:rsidRP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Organizo (mediante ordenación alfabética, temática, de autores, medio de difusión, entre</w:t>
            </w:r>
          </w:p>
          <w:p w:rsidR="00C00154" w:rsidRPr="00C00154"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 xml:space="preserve">muchas otras posibilidades) la información recopilada y </w:t>
            </w:r>
            <w:r w:rsidRPr="00C00154">
              <w:rPr>
                <w:rFonts w:ascii="Times New Roman" w:eastAsia="SimSun" w:hAnsi="Times New Roman" w:cs="Times New Roman"/>
                <w:kern w:val="3"/>
                <w:lang w:eastAsia="zh-CN" w:bidi="hi-IN"/>
              </w:rPr>
              <w:lastRenderedPageBreak/>
              <w:t>la almaceno de tal forma que la</w:t>
            </w:r>
          </w:p>
          <w:p w:rsidR="00C00154" w:rsidRPr="00211B0B" w:rsidRDefault="00C00154" w:rsidP="00C00154">
            <w:pPr>
              <w:suppressAutoHyphens/>
              <w:autoSpaceDN w:val="0"/>
              <w:spacing w:line="360" w:lineRule="auto"/>
              <w:textAlignment w:val="baseline"/>
              <w:rPr>
                <w:rFonts w:ascii="Times New Roman" w:eastAsia="SimSun" w:hAnsi="Times New Roman" w:cs="Times New Roman"/>
                <w:kern w:val="3"/>
                <w:lang w:eastAsia="zh-CN" w:bidi="hi-IN"/>
              </w:rPr>
            </w:pPr>
            <w:r w:rsidRPr="00C00154">
              <w:rPr>
                <w:rFonts w:ascii="Times New Roman" w:eastAsia="SimSun" w:hAnsi="Times New Roman" w:cs="Times New Roman"/>
                <w:kern w:val="3"/>
                <w:lang w:eastAsia="zh-CN" w:bidi="hi-IN"/>
              </w:rPr>
              <w:t>pueda consultar cuando lo requiera.</w:t>
            </w:r>
          </w:p>
          <w:p w:rsidR="00AC745D" w:rsidRPr="00211B0B"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p>
          <w:p w:rsidR="00AC745D" w:rsidRPr="00211B0B"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p>
          <w:p w:rsidR="00AC745D" w:rsidRPr="00211B0B"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p>
          <w:p w:rsidR="00AC745D" w:rsidRPr="00211B0B" w:rsidRDefault="00AC745D" w:rsidP="00AC745D">
            <w:pPr>
              <w:suppressAutoHyphens/>
              <w:autoSpaceDN w:val="0"/>
              <w:spacing w:line="360" w:lineRule="auto"/>
              <w:textAlignment w:val="baseline"/>
              <w:rPr>
                <w:rFonts w:ascii="Times New Roman" w:eastAsia="SimSun" w:hAnsi="Times New Roman" w:cs="Times New Roman"/>
                <w:kern w:val="3"/>
                <w:lang w:eastAsia="zh-CN" w:bidi="hi-IN"/>
              </w:rPr>
            </w:pPr>
          </w:p>
        </w:tc>
        <w:tc>
          <w:tcPr>
            <w:tcW w:w="434" w:type="pct"/>
          </w:tcPr>
          <w:p w:rsidR="00AC745D" w:rsidRDefault="00C00154" w:rsidP="00AC745D">
            <w:pPr>
              <w:spacing w:line="360" w:lineRule="auto"/>
              <w:jc w:val="both"/>
              <w:rPr>
                <w:rFonts w:ascii="Times New Roman" w:hAnsi="Times New Roman" w:cs="Times New Roman"/>
                <w:lang w:eastAsia="es-ES"/>
              </w:rPr>
            </w:pPr>
            <w:r w:rsidRPr="00C00154">
              <w:rPr>
                <w:rFonts w:ascii="Times New Roman" w:hAnsi="Times New Roman" w:cs="Times New Roman"/>
                <w:lang w:eastAsia="es-ES"/>
              </w:rPr>
              <w:lastRenderedPageBreak/>
              <w:t>-Reconoce y analiza la temática y los elementos mínimos de un texto.</w:t>
            </w:r>
          </w:p>
          <w:p w:rsidR="00C00154" w:rsidRDefault="00C00154" w:rsidP="00AC745D">
            <w:pPr>
              <w:spacing w:line="360" w:lineRule="auto"/>
              <w:jc w:val="both"/>
              <w:rPr>
                <w:rFonts w:ascii="Times New Roman" w:hAnsi="Times New Roman" w:cs="Times New Roman"/>
                <w:lang w:eastAsia="es-ES"/>
              </w:rPr>
            </w:pPr>
          </w:p>
          <w:p w:rsidR="00C00154" w:rsidRDefault="00C00154" w:rsidP="00C00154">
            <w:pPr>
              <w:spacing w:line="360" w:lineRule="auto"/>
              <w:jc w:val="both"/>
              <w:rPr>
                <w:rFonts w:ascii="Times New Roman" w:hAnsi="Times New Roman" w:cs="Times New Roman"/>
                <w:lang w:eastAsia="es-ES"/>
              </w:rPr>
            </w:pPr>
            <w:r w:rsidRPr="00C00154">
              <w:rPr>
                <w:rFonts w:ascii="Times New Roman" w:hAnsi="Times New Roman" w:cs="Times New Roman"/>
                <w:lang w:eastAsia="es-ES"/>
              </w:rPr>
              <w:t>Comprende el modo en que se estructuran los argumentos por medio de premisas y lo manifiesta de modo escrito.</w:t>
            </w:r>
          </w:p>
          <w:p w:rsidR="00C00154" w:rsidRDefault="00C00154" w:rsidP="00C00154">
            <w:pPr>
              <w:spacing w:line="360" w:lineRule="auto"/>
              <w:jc w:val="both"/>
              <w:rPr>
                <w:rFonts w:ascii="Times New Roman" w:hAnsi="Times New Roman" w:cs="Times New Roman"/>
                <w:lang w:eastAsia="es-ES"/>
              </w:rPr>
            </w:pPr>
            <w:r w:rsidRPr="00C00154">
              <w:rPr>
                <w:rFonts w:ascii="Times New Roman" w:hAnsi="Times New Roman" w:cs="Times New Roman"/>
                <w:lang w:eastAsia="es-ES"/>
              </w:rPr>
              <w:t xml:space="preserve">Elabora </w:t>
            </w:r>
            <w:r w:rsidRPr="00C00154">
              <w:rPr>
                <w:rFonts w:ascii="Times New Roman" w:hAnsi="Times New Roman" w:cs="Times New Roman"/>
                <w:lang w:eastAsia="es-ES"/>
              </w:rPr>
              <w:lastRenderedPageBreak/>
              <w:t>diferentes tipos de informes sobre una temática específica, atendiendo a las características formales, la coherencia, la cohesión y el correcto uso de los signos de puntuación y las reglas ortográficas vigentes.</w:t>
            </w:r>
          </w:p>
          <w:p w:rsidR="00C00154" w:rsidRPr="00C00154" w:rsidRDefault="00C00154" w:rsidP="00C00154">
            <w:pPr>
              <w:spacing w:line="360" w:lineRule="auto"/>
              <w:jc w:val="both"/>
              <w:rPr>
                <w:rFonts w:ascii="Times New Roman" w:hAnsi="Times New Roman" w:cs="Times New Roman"/>
                <w:lang w:eastAsia="es-ES"/>
              </w:rPr>
            </w:pPr>
            <w:r w:rsidRPr="00C00154">
              <w:rPr>
                <w:rFonts w:ascii="Times New Roman" w:hAnsi="Times New Roman" w:cs="Times New Roman"/>
                <w:lang w:eastAsia="es-ES"/>
              </w:rPr>
              <w:t xml:space="preserve">- Identifica los hechos y </w:t>
            </w:r>
            <w:r w:rsidRPr="00C00154">
              <w:rPr>
                <w:rFonts w:ascii="Times New Roman" w:hAnsi="Times New Roman" w:cs="Times New Roman"/>
                <w:lang w:eastAsia="es-ES"/>
              </w:rPr>
              <w:lastRenderedPageBreak/>
              <w:t>personajes más importantes en el surgimiento y evolución del cine.</w:t>
            </w:r>
          </w:p>
          <w:p w:rsidR="00C00154" w:rsidRDefault="00C00154" w:rsidP="00C00154">
            <w:pPr>
              <w:spacing w:line="360" w:lineRule="auto"/>
              <w:jc w:val="both"/>
              <w:rPr>
                <w:rFonts w:ascii="Times New Roman" w:hAnsi="Times New Roman" w:cs="Times New Roman"/>
                <w:lang w:eastAsia="es-ES"/>
              </w:rPr>
            </w:pPr>
          </w:p>
          <w:p w:rsidR="00C00154" w:rsidRPr="00C00154" w:rsidRDefault="00C00154" w:rsidP="00C00154">
            <w:pPr>
              <w:spacing w:line="360" w:lineRule="auto"/>
              <w:jc w:val="both"/>
              <w:rPr>
                <w:rFonts w:ascii="Times New Roman" w:hAnsi="Times New Roman" w:cs="Times New Roman"/>
                <w:lang w:eastAsia="es-ES"/>
              </w:rPr>
            </w:pPr>
            <w:r w:rsidRPr="00C00154">
              <w:rPr>
                <w:rFonts w:ascii="Times New Roman" w:hAnsi="Times New Roman" w:cs="Times New Roman"/>
                <w:lang w:eastAsia="es-ES"/>
              </w:rPr>
              <w:t>Comprende y produce diferentes tipos de textos abordados en el plan lector.</w:t>
            </w:r>
          </w:p>
        </w:tc>
        <w:tc>
          <w:tcPr>
            <w:tcW w:w="353" w:type="pct"/>
          </w:tcPr>
          <w:p w:rsidR="00AC745D" w:rsidRPr="00211B0B" w:rsidRDefault="00AC745D" w:rsidP="00AC745D">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AC745D" w:rsidRPr="00211B0B" w:rsidRDefault="00AC745D" w:rsidP="00AC745D">
            <w:pPr>
              <w:spacing w:line="360" w:lineRule="auto"/>
              <w:rPr>
                <w:rFonts w:ascii="Times New Roman" w:hAnsi="Times New Roman" w:cs="Times New Roman"/>
              </w:rPr>
            </w:pPr>
            <w:r>
              <w:rPr>
                <w:rFonts w:ascii="Times New Roman" w:hAnsi="Times New Roman" w:cs="Times New Roman"/>
              </w:rPr>
              <w:t>Lectura de obras literarias y construcción poéticas.</w:t>
            </w: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p>
        </w:tc>
        <w:tc>
          <w:tcPr>
            <w:tcW w:w="426" w:type="pct"/>
          </w:tcPr>
          <w:p w:rsidR="00AC745D" w:rsidRPr="00211B0B" w:rsidRDefault="00AC745D" w:rsidP="00AC745D">
            <w:pPr>
              <w:spacing w:line="360" w:lineRule="auto"/>
              <w:rPr>
                <w:rFonts w:ascii="Times New Roman" w:hAnsi="Times New Roman" w:cs="Times New Roman"/>
              </w:rPr>
            </w:pPr>
            <w:r>
              <w:rPr>
                <w:rFonts w:ascii="Times New Roman" w:hAnsi="Times New Roman" w:cs="Times New Roman"/>
              </w:rPr>
              <w:t>Lectura y análisis de diferentes textos, atendiendo a las particularidades morfológicas y sintácticas de los mismos.</w:t>
            </w:r>
          </w:p>
        </w:tc>
        <w:tc>
          <w:tcPr>
            <w:tcW w:w="403" w:type="pct"/>
          </w:tcPr>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 xml:space="preserve">Estrategias de adecuación y radicación de palabras.  </w:t>
            </w: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Análisis etimológicos.</w:t>
            </w: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Estudio del lenguaje y sus normas gramaticales.</w:t>
            </w:r>
          </w:p>
          <w:p w:rsidR="00AC745D" w:rsidRDefault="00AC745D" w:rsidP="00AC745D">
            <w:pPr>
              <w:spacing w:line="360" w:lineRule="auto"/>
              <w:jc w:val="center"/>
              <w:rPr>
                <w:rFonts w:ascii="Times New Roman" w:hAnsi="Times New Roman" w:cs="Times New Roman"/>
              </w:rPr>
            </w:pPr>
          </w:p>
          <w:p w:rsidR="00AC745D" w:rsidRPr="00211B0B" w:rsidRDefault="00AC745D" w:rsidP="00AC745D">
            <w:pPr>
              <w:spacing w:line="360" w:lineRule="auto"/>
              <w:jc w:val="center"/>
              <w:rPr>
                <w:rFonts w:ascii="Times New Roman" w:hAnsi="Times New Roman" w:cs="Times New Roman"/>
              </w:rPr>
            </w:pPr>
          </w:p>
        </w:tc>
        <w:tc>
          <w:tcPr>
            <w:tcW w:w="350" w:type="pct"/>
          </w:tcPr>
          <w:p w:rsidR="00AC745D" w:rsidRDefault="00AC745D" w:rsidP="00AC745D">
            <w:pPr>
              <w:spacing w:line="360" w:lineRule="auto"/>
              <w:jc w:val="both"/>
              <w:rPr>
                <w:rFonts w:ascii="Times New Roman" w:hAnsi="Times New Roman" w:cs="Times New Roman"/>
              </w:rPr>
            </w:pPr>
            <w:r>
              <w:rPr>
                <w:rFonts w:ascii="Times New Roman" w:hAnsi="Times New Roman" w:cs="Times New Roman"/>
              </w:rPr>
              <w:t>Análisis y producción textual.</w:t>
            </w:r>
          </w:p>
          <w:p w:rsidR="00AC745D" w:rsidRDefault="00AC745D" w:rsidP="00AC745D">
            <w:pPr>
              <w:spacing w:line="360" w:lineRule="auto"/>
              <w:jc w:val="both"/>
              <w:rPr>
                <w:rFonts w:ascii="Times New Roman" w:hAnsi="Times New Roman" w:cs="Times New Roman"/>
              </w:rPr>
            </w:pPr>
          </w:p>
          <w:p w:rsidR="00AC745D" w:rsidRPr="00211B0B" w:rsidRDefault="00AC745D" w:rsidP="00AC745D">
            <w:pPr>
              <w:spacing w:line="360" w:lineRule="auto"/>
              <w:jc w:val="both"/>
              <w:rPr>
                <w:rFonts w:ascii="Times New Roman" w:hAnsi="Times New Roman" w:cs="Times New Roman"/>
              </w:rPr>
            </w:pPr>
            <w:r>
              <w:rPr>
                <w:rFonts w:ascii="Times New Roman" w:hAnsi="Times New Roman" w:cs="Times New Roman"/>
              </w:rPr>
              <w:t>Revisión de obras literarias y su influencia en el desarrollo del pensamiento occidenta</w:t>
            </w:r>
            <w:r>
              <w:rPr>
                <w:rFonts w:ascii="Times New Roman" w:hAnsi="Times New Roman" w:cs="Times New Roman"/>
              </w:rPr>
              <w:lastRenderedPageBreak/>
              <w:t>l.</w:t>
            </w:r>
          </w:p>
        </w:tc>
        <w:tc>
          <w:tcPr>
            <w:tcW w:w="443" w:type="pct"/>
          </w:tcPr>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Evaluación de criterios y contenidos.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Toma de apuntes y recapitulación de conceptos.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Conversatorios.</w:t>
            </w:r>
          </w:p>
          <w:p w:rsidR="00AC745D" w:rsidRDefault="00AC745D" w:rsidP="00AC745D">
            <w:pPr>
              <w:spacing w:line="360" w:lineRule="auto"/>
              <w:jc w:val="both"/>
              <w:rPr>
                <w:rFonts w:ascii="Times New Roman" w:hAnsi="Times New Roman" w:cs="Times New Roman"/>
                <w:lang w:eastAsia="es-ES"/>
              </w:rPr>
            </w:pP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Talleres de aplicación y socializació</w:t>
            </w:r>
            <w:r>
              <w:rPr>
                <w:rFonts w:ascii="Times New Roman" w:hAnsi="Times New Roman" w:cs="Times New Roman"/>
                <w:lang w:eastAsia="es-ES"/>
              </w:rPr>
              <w:lastRenderedPageBreak/>
              <w:t>n.</w:t>
            </w:r>
          </w:p>
          <w:p w:rsidR="00AC745D" w:rsidRDefault="00AC745D" w:rsidP="00AC745D">
            <w:pPr>
              <w:spacing w:line="360" w:lineRule="auto"/>
              <w:jc w:val="both"/>
              <w:rPr>
                <w:rFonts w:ascii="Times New Roman" w:hAnsi="Times New Roman" w:cs="Times New Roman"/>
                <w:lang w:eastAsia="es-ES"/>
              </w:rPr>
            </w:pPr>
            <w:r>
              <w:rPr>
                <w:rFonts w:ascii="Times New Roman" w:hAnsi="Times New Roman" w:cs="Times New Roman"/>
                <w:lang w:eastAsia="es-ES"/>
              </w:rPr>
              <w:t>Trabajos individuales y grupales.</w:t>
            </w:r>
          </w:p>
          <w:p w:rsidR="00AC745D" w:rsidRPr="00211B0B" w:rsidRDefault="00AC745D" w:rsidP="00AC745D">
            <w:pPr>
              <w:spacing w:line="360" w:lineRule="auto"/>
              <w:jc w:val="both"/>
              <w:rPr>
                <w:rFonts w:ascii="Times New Roman" w:hAnsi="Times New Roman" w:cs="Times New Roman"/>
                <w:lang w:eastAsia="es-ES"/>
              </w:rPr>
            </w:pPr>
          </w:p>
        </w:tc>
        <w:tc>
          <w:tcPr>
            <w:tcW w:w="443" w:type="pct"/>
          </w:tcPr>
          <w:p w:rsidR="00AC745D" w:rsidRDefault="00AC745D" w:rsidP="00AC745D">
            <w:pPr>
              <w:spacing w:line="360" w:lineRule="auto"/>
              <w:jc w:val="center"/>
              <w:rPr>
                <w:rFonts w:ascii="Times New Roman" w:hAnsi="Times New Roman" w:cs="Times New Roman"/>
              </w:rPr>
            </w:pPr>
            <w:r>
              <w:rPr>
                <w:rFonts w:ascii="Times New Roman" w:hAnsi="Times New Roman" w:cs="Times New Roman"/>
              </w:rPr>
              <w:lastRenderedPageBreak/>
              <w:t>Socialización y sustentación de las construcciones.</w:t>
            </w:r>
          </w:p>
          <w:p w:rsidR="00AC745D" w:rsidRDefault="00AC745D" w:rsidP="00AC745D">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Talleres en clase.</w:t>
            </w:r>
          </w:p>
          <w:p w:rsidR="00AC745D" w:rsidRDefault="00AC745D" w:rsidP="00AC745D">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Conversatorios y bufetes literarios.</w:t>
            </w:r>
          </w:p>
          <w:p w:rsidR="00AC745D" w:rsidRDefault="00AC745D" w:rsidP="00AC745D">
            <w:pPr>
              <w:spacing w:line="360" w:lineRule="auto"/>
              <w:jc w:val="center"/>
              <w:rPr>
                <w:rFonts w:ascii="Times New Roman" w:hAnsi="Times New Roman" w:cs="Times New Roman"/>
              </w:rPr>
            </w:pPr>
          </w:p>
          <w:p w:rsidR="00AC745D" w:rsidRDefault="00AC745D" w:rsidP="00AC745D">
            <w:pPr>
              <w:spacing w:line="360" w:lineRule="auto"/>
              <w:jc w:val="center"/>
              <w:rPr>
                <w:rFonts w:ascii="Times New Roman" w:hAnsi="Times New Roman" w:cs="Times New Roman"/>
              </w:rPr>
            </w:pPr>
            <w:r>
              <w:rPr>
                <w:rFonts w:ascii="Times New Roman" w:hAnsi="Times New Roman" w:cs="Times New Roman"/>
              </w:rPr>
              <w:t>Exposiciones inidividuales y grupales.</w:t>
            </w:r>
          </w:p>
          <w:p w:rsidR="00AC745D" w:rsidRDefault="00AC745D" w:rsidP="00C00154">
            <w:pPr>
              <w:spacing w:line="360" w:lineRule="auto"/>
              <w:rPr>
                <w:rFonts w:ascii="Times New Roman" w:hAnsi="Times New Roman" w:cs="Times New Roman"/>
              </w:rPr>
            </w:pPr>
          </w:p>
          <w:p w:rsidR="00C00154" w:rsidRDefault="00C00154" w:rsidP="00C00154">
            <w:pPr>
              <w:spacing w:line="360" w:lineRule="auto"/>
              <w:rPr>
                <w:rFonts w:ascii="Times New Roman" w:hAnsi="Times New Roman" w:cs="Times New Roman"/>
              </w:rPr>
            </w:pPr>
            <w:r>
              <w:rPr>
                <w:rFonts w:ascii="Times New Roman" w:hAnsi="Times New Roman" w:cs="Times New Roman"/>
              </w:rPr>
              <w:t>Construcción de un guión y una secuencia cinematográfica..</w:t>
            </w:r>
          </w:p>
          <w:p w:rsidR="00C00154" w:rsidRDefault="00C00154" w:rsidP="00C00154">
            <w:pPr>
              <w:spacing w:line="360" w:lineRule="auto"/>
              <w:rPr>
                <w:rFonts w:ascii="Times New Roman" w:hAnsi="Times New Roman" w:cs="Times New Roman"/>
              </w:rPr>
            </w:pPr>
          </w:p>
          <w:p w:rsidR="00C00154" w:rsidRDefault="00C00154" w:rsidP="00C00154">
            <w:pPr>
              <w:spacing w:line="360" w:lineRule="auto"/>
              <w:rPr>
                <w:rFonts w:ascii="Times New Roman" w:hAnsi="Times New Roman" w:cs="Times New Roman"/>
              </w:rPr>
            </w:pPr>
          </w:p>
          <w:p w:rsidR="00AC745D" w:rsidRPr="00211B0B" w:rsidRDefault="00AC745D" w:rsidP="00AC745D">
            <w:pPr>
              <w:spacing w:line="360" w:lineRule="auto"/>
              <w:rPr>
                <w:rFonts w:ascii="Times New Roman" w:hAnsi="Times New Roman" w:cs="Times New Roman"/>
              </w:rPr>
            </w:pPr>
            <w:r>
              <w:rPr>
                <w:rFonts w:ascii="Times New Roman" w:hAnsi="Times New Roman" w:cs="Times New Roman"/>
              </w:rPr>
              <w:t>Pruebas escritas.</w:t>
            </w:r>
          </w:p>
        </w:tc>
      </w:tr>
    </w:tbl>
    <w:p w:rsidR="00FB14A0" w:rsidRPr="00211B0B" w:rsidRDefault="00FB14A0" w:rsidP="00FB14A0">
      <w:pPr>
        <w:spacing w:after="0" w:line="360" w:lineRule="auto"/>
        <w:rPr>
          <w:rFonts w:ascii="Times New Roman" w:eastAsia="Times New Roman" w:hAnsi="Times New Roman" w:cs="Times New Roman"/>
          <w:lang w:eastAsia="es-CO"/>
        </w:rPr>
      </w:pPr>
    </w:p>
    <w:p w:rsidR="00FB14A0" w:rsidRPr="00211B0B" w:rsidRDefault="00FB14A0" w:rsidP="00FB14A0">
      <w:pPr>
        <w:spacing w:after="0" w:line="360" w:lineRule="auto"/>
        <w:rPr>
          <w:rFonts w:ascii="Times New Roman" w:eastAsia="Times New Roman" w:hAnsi="Times New Roman" w:cs="Times New Roman"/>
          <w:lang w:eastAsia="es-CO"/>
        </w:rPr>
      </w:pP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ÁREA: Lengua Castellana</w:t>
      </w:r>
      <w:r w:rsidRPr="00211B0B">
        <w:rPr>
          <w:rFonts w:ascii="Times New Roman" w:hAnsi="Times New Roman" w:cs="Times New Roman"/>
          <w:b/>
        </w:rPr>
        <w:tab/>
        <w:t>GRADO: _8°</w:t>
      </w:r>
      <w:r w:rsidRPr="00211B0B">
        <w:rPr>
          <w:rFonts w:ascii="Times New Roman" w:hAnsi="Times New Roman" w:cs="Times New Roman"/>
          <w:b/>
        </w:rPr>
        <w:tab/>
      </w:r>
      <w:r w:rsidRPr="00211B0B">
        <w:rPr>
          <w:rFonts w:ascii="Times New Roman" w:hAnsi="Times New Roman" w:cs="Times New Roman"/>
          <w:b/>
        </w:rPr>
        <w:tab/>
        <w:t>INTENSIDAD SEMANAL: _4 horas_      PERIODO: ___I______</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 xml:space="preserve">PREGUNTA PROBLEMATIZADORA: </w:t>
      </w:r>
      <w:r w:rsidRPr="00211B0B">
        <w:rPr>
          <w:rFonts w:ascii="Times New Roman" w:hAnsi="Times New Roman" w:cs="Times New Roman"/>
        </w:rPr>
        <w:t>¿Qué entiendes por la globalización de un texto?</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NOMBRE DE LA UNIDAD: Literatura precolombina.</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670"/>
        <w:gridCol w:w="1779"/>
        <w:gridCol w:w="1665"/>
        <w:gridCol w:w="1877"/>
        <w:gridCol w:w="1688"/>
        <w:gridCol w:w="1906"/>
        <w:gridCol w:w="1757"/>
        <w:gridCol w:w="1689"/>
      </w:tblGrid>
      <w:tr w:rsidR="006B34E4" w:rsidRPr="00211B0B" w:rsidTr="009B02E3">
        <w:trPr>
          <w:trHeight w:val="419"/>
          <w:jc w:val="center"/>
        </w:trPr>
        <w:tc>
          <w:tcPr>
            <w:tcW w:w="2192"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44"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w:t>
            </w:r>
            <w:r w:rsidRPr="00211B0B">
              <w:rPr>
                <w:rFonts w:ascii="Times New Roman" w:hAnsi="Times New Roman" w:cs="Times New Roman"/>
                <w:b/>
              </w:rPr>
              <w:lastRenderedPageBreak/>
              <w:t>S DE DESEMPEÑO</w:t>
            </w:r>
          </w:p>
        </w:tc>
        <w:tc>
          <w:tcPr>
            <w:tcW w:w="1167"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lastRenderedPageBreak/>
              <w:t>COMPETENCIA</w:t>
            </w:r>
            <w:r w:rsidRPr="00211B0B">
              <w:rPr>
                <w:rFonts w:ascii="Times New Roman" w:hAnsi="Times New Roman" w:cs="Times New Roman"/>
                <w:b/>
              </w:rPr>
              <w:lastRenderedPageBreak/>
              <w:t>S</w:t>
            </w:r>
          </w:p>
        </w:tc>
        <w:tc>
          <w:tcPr>
            <w:tcW w:w="557"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lastRenderedPageBreak/>
              <w:t>ESTRATEGIA</w:t>
            </w:r>
            <w:r w:rsidRPr="00211B0B">
              <w:rPr>
                <w:rFonts w:ascii="Times New Roman" w:hAnsi="Times New Roman" w:cs="Times New Roman"/>
                <w:b/>
              </w:rPr>
              <w:lastRenderedPageBreak/>
              <w:t>S PEDAGOGICAS</w:t>
            </w:r>
          </w:p>
        </w:tc>
        <w:tc>
          <w:tcPr>
            <w:tcW w:w="540"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lastRenderedPageBreak/>
              <w:t>ESTRATEGIA</w:t>
            </w:r>
            <w:r w:rsidRPr="00211B0B">
              <w:rPr>
                <w:rFonts w:ascii="Times New Roman" w:hAnsi="Times New Roman" w:cs="Times New Roman"/>
                <w:b/>
              </w:rPr>
              <w:lastRenderedPageBreak/>
              <w:t>S DE EVALUACIÓN</w:t>
            </w:r>
          </w:p>
        </w:tc>
      </w:tr>
      <w:tr w:rsidR="006B34E4" w:rsidRPr="00211B0B" w:rsidTr="009B02E3">
        <w:trPr>
          <w:trHeight w:val="1136"/>
          <w:jc w:val="center"/>
        </w:trPr>
        <w:tc>
          <w:tcPr>
            <w:tcW w:w="498"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lastRenderedPageBreak/>
              <w:t>MATRIZ DE REFERENCIA</w:t>
            </w:r>
          </w:p>
        </w:tc>
        <w:tc>
          <w:tcPr>
            <w:tcW w:w="438"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525"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26"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05"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44"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67"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57"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40"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7202"/>
          <w:jc w:val="center"/>
        </w:trPr>
        <w:tc>
          <w:tcPr>
            <w:tcW w:w="498" w:type="pct"/>
            <w:tcBorders>
              <w:top w:val="single" w:sz="4" w:space="0" w:color="auto"/>
            </w:tcBorders>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38"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Produzco textos escritos que evidencian el conocimiento que he alcanzado acerca del funcionamiento de la lengua en situaciones de comunicación y el uso de las estrategias de producción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escritos que evidencian el conocimiento </w:t>
            </w:r>
            <w:r w:rsidRPr="00211B0B">
              <w:rPr>
                <w:rFonts w:ascii="Times New Roman" w:hAnsi="Times New Roman" w:cs="Times New Roman"/>
              </w:rPr>
              <w:lastRenderedPageBreak/>
              <w:t>que he alcanzado acerca del funcionamiento de la lengua en situaciones de comunicación y el uso de las estrategias de producción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Determino en </w:t>
            </w:r>
            <w:r w:rsidRPr="00211B0B">
              <w:rPr>
                <w:rFonts w:ascii="Times New Roman" w:hAnsi="Times New Roman" w:cs="Times New Roman"/>
              </w:rPr>
              <w:lastRenderedPageBreak/>
              <w:t>las obras literarias latinoamericanas, elementos textuales que dan cuenta de sus características estéticas, históricas y sociológicas, cuando sea pertinente.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escritos que evidencian el conocimiento que he </w:t>
            </w:r>
            <w:r w:rsidRPr="00211B0B">
              <w:rPr>
                <w:rFonts w:ascii="Times New Roman" w:hAnsi="Times New Roman" w:cs="Times New Roman"/>
              </w:rPr>
              <w:lastRenderedPageBreak/>
              <w:t>alcanzado acerca del funcionamiento de la lengua en situaciones de comunicación y el uso de las estrategias de producción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Evidencio en mis producciones textuales el conocimiento de los diferentes </w:t>
            </w:r>
            <w:r w:rsidRPr="00211B0B">
              <w:rPr>
                <w:rFonts w:ascii="Times New Roman" w:hAnsi="Times New Roman" w:cs="Times New Roman"/>
              </w:rPr>
              <w:lastRenderedPageBreak/>
              <w:t>niveles de la lengua y el control sobre 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tc>
        <w:tc>
          <w:tcPr>
            <w:tcW w:w="525"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Identifica con claridad la idea principal y  las ideas secundarias en los diferentes tipos de párrafos, reconociendo la función que cumplen en un 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Reconoce la estructura y el propósito comunicativo de los diferentes tipos de textos </w:t>
            </w:r>
            <w:r w:rsidRPr="00211B0B">
              <w:rPr>
                <w:rFonts w:ascii="Times New Roman" w:hAnsi="Times New Roman" w:cs="Times New Roman"/>
              </w:rPr>
              <w:lastRenderedPageBreak/>
              <w:t>que lee y escribe.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Representa un acto significativo que dé cuenta de las características y obras más destacadas de la literatura precolombina.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Produce historietas reconociendo los elementos que la componen.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color w:val="FF0000"/>
                <w:lang w:eastAsia="es-ES_tradnl"/>
              </w:rPr>
            </w:pPr>
            <w:r w:rsidRPr="00211B0B">
              <w:rPr>
                <w:rFonts w:ascii="Times New Roman" w:hAnsi="Times New Roman" w:cs="Times New Roman"/>
              </w:rPr>
              <w:t>Lee comprensivamente textos propuestos.</w:t>
            </w: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pStyle w:val="Sinespaciado"/>
              <w:spacing w:line="360" w:lineRule="auto"/>
              <w:jc w:val="both"/>
              <w:rPr>
                <w:rFonts w:ascii="Times New Roman" w:hAnsi="Times New Roman" w:cs="Times New Roman"/>
              </w:rPr>
            </w:pPr>
          </w:p>
        </w:tc>
        <w:tc>
          <w:tcPr>
            <w:tcW w:w="526"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El párrafo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Tipología textual (texto expositivo, </w:t>
            </w:r>
            <w:r w:rsidRPr="00211B0B">
              <w:rPr>
                <w:rFonts w:ascii="Times New Roman" w:hAnsi="Times New Roman" w:cs="Times New Roman"/>
              </w:rPr>
              <w:lastRenderedPageBreak/>
              <w:t>argumentativo, biografía)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Tipos de argumentos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Literatura precolombina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La historieta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205"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Compone diferentes tipos de texto atendiendo a las características de sus ámbitos de uso: privado/público o cotidiano/científico.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Compone diferentes tipos de </w:t>
            </w:r>
            <w:r w:rsidRPr="00211B0B">
              <w:rPr>
                <w:rFonts w:ascii="Times New Roman" w:hAnsi="Times New Roman" w:cs="Times New Roman"/>
              </w:rPr>
              <w:lastRenderedPageBreak/>
              <w:t>texto atendiendo a las características de sus ámbitos de uso: privado/público o cotidiano/científico.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Reconstruye en sus intervenciones el sentido de los textos desde la relación existente entre la temática, los interlocutores y el contexto histórico-cultural.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.Reconoce en las </w:t>
            </w:r>
            <w:r w:rsidRPr="00211B0B">
              <w:rPr>
                <w:rFonts w:ascii="Times New Roman" w:hAnsi="Times New Roman" w:cs="Times New Roman"/>
              </w:rPr>
              <w:lastRenderedPageBreak/>
              <w:t>producciones literarias como cuentos, relatos cortos, fábulas y novelas, aspectos referidos a la estructura formal del género y a la identidad cultural que recrea.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Reconoce en las producciones literarias como cuentos, relatos cortos, fábulas y novelas, aspectos referidos a la </w:t>
            </w:r>
            <w:r w:rsidRPr="00211B0B">
              <w:rPr>
                <w:rFonts w:ascii="Times New Roman" w:hAnsi="Times New Roman" w:cs="Times New Roman"/>
              </w:rPr>
              <w:lastRenderedPageBreak/>
              <w:t>estructura formal del género y a la identidad cultural que recrea.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6. Interpreta textos atendiendo al funcionamiento de la lengua en situaciones de comunicación, a partir del uso de estrategias de lectura.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4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Produce diferentes tipos de párrafos de acuerdo a la ubicación de la idea central e indica la función que cumple en un 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Tengo en cuenta reglas sintácticas, semánticas y </w:t>
            </w:r>
            <w:r w:rsidRPr="00211B0B">
              <w:rPr>
                <w:rFonts w:ascii="Times New Roman" w:hAnsi="Times New Roman" w:cs="Times New Roman"/>
              </w:rPr>
              <w:lastRenderedPageBreak/>
              <w:t>pragmáticas para la producción de un 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Expone sus puntos de vista para apoyar o contradecir las opiniones de sus interlocutores.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Caracterizo los principales momentos de la literatura de la colonia, la conquista y </w:t>
            </w:r>
            <w:r w:rsidRPr="00211B0B">
              <w:rPr>
                <w:rFonts w:ascii="Times New Roman" w:hAnsi="Times New Roman" w:cs="Times New Roman"/>
              </w:rPr>
              <w:lastRenderedPageBreak/>
              <w:t>precolombina, atendiendo a particularidades  de género, de autor, etc.</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Recrea realidades a través de historietas.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Realiza comprensiones de lectura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ab/>
            </w:r>
          </w:p>
          <w:p w:rsidR="006B34E4" w:rsidRPr="00211B0B" w:rsidRDefault="006B34E4" w:rsidP="009B02E3">
            <w:pPr>
              <w:pStyle w:val="Sinespaciado"/>
              <w:spacing w:line="360" w:lineRule="auto"/>
              <w:jc w:val="both"/>
              <w:rPr>
                <w:rFonts w:ascii="Times New Roman" w:hAnsi="Times New Roman" w:cs="Times New Roman"/>
              </w:rPr>
            </w:pPr>
          </w:p>
        </w:tc>
        <w:tc>
          <w:tcPr>
            <w:tcW w:w="1167"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Semántica, pragmática, textual, propositiva</w:t>
            </w:r>
          </w:p>
        </w:tc>
        <w:tc>
          <w:tcPr>
            <w:tcW w:w="557"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Producción de textos conservando la cohesión y la coherencia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Argumentaciones orales y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Ideogramas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Explicaciones del 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Uso de medios </w:t>
            </w:r>
            <w:r w:rsidRPr="00211B0B">
              <w:rPr>
                <w:rFonts w:ascii="Times New Roman" w:hAnsi="Times New Roman" w:cs="Times New Roman"/>
              </w:rPr>
              <w:lastRenderedPageBreak/>
              <w:t>audiovisuales.</w:t>
            </w:r>
          </w:p>
          <w:p w:rsidR="006B34E4" w:rsidRPr="00211B0B" w:rsidRDefault="006B34E4" w:rsidP="009B02E3">
            <w:pPr>
              <w:pStyle w:val="Sinespaciado"/>
              <w:spacing w:line="360" w:lineRule="auto"/>
              <w:jc w:val="both"/>
              <w:rPr>
                <w:rFonts w:ascii="Times New Roman" w:hAnsi="Times New Roman" w:cs="Times New Roman"/>
              </w:rPr>
            </w:pPr>
          </w:p>
        </w:tc>
        <w:tc>
          <w:tcPr>
            <w:tcW w:w="540"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Presentación de talleres de compresión lectora</w:t>
            </w:r>
          </w:p>
        </w:tc>
      </w:tr>
    </w:tbl>
    <w:p w:rsidR="006B34E4" w:rsidRPr="00211B0B" w:rsidRDefault="006B34E4" w:rsidP="00211B0B">
      <w:pPr>
        <w:spacing w:after="0" w:line="360" w:lineRule="auto"/>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lastRenderedPageBreak/>
        <w:t>ÁREA: _Lengua Castellana_________</w:t>
      </w:r>
      <w:r w:rsidRPr="00211B0B">
        <w:rPr>
          <w:rFonts w:ascii="Times New Roman" w:hAnsi="Times New Roman" w:cs="Times New Roman"/>
          <w:b/>
        </w:rPr>
        <w:tab/>
        <w:t>GRADO: ____8°__</w:t>
      </w:r>
      <w:r w:rsidRPr="00211B0B">
        <w:rPr>
          <w:rFonts w:ascii="Times New Roman" w:hAnsi="Times New Roman" w:cs="Times New Roman"/>
          <w:b/>
        </w:rPr>
        <w:tab/>
      </w:r>
      <w:r w:rsidRPr="00211B0B">
        <w:rPr>
          <w:rFonts w:ascii="Times New Roman" w:hAnsi="Times New Roman" w:cs="Times New Roman"/>
          <w:b/>
        </w:rPr>
        <w:tab/>
        <w:t>INTENSIDAD SEMANAL: __4 horas___      PERIODO: ___II___</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PREGUNTA PROBLEMATIZADORA: ¿Conozco las categorías gramaticales?</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NOMBRE DE LA UNIDAD: Literatura hispanoamericana.</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25"/>
        <w:gridCol w:w="1792"/>
        <w:gridCol w:w="1723"/>
        <w:gridCol w:w="1890"/>
        <w:gridCol w:w="1700"/>
        <w:gridCol w:w="1920"/>
        <w:gridCol w:w="1769"/>
        <w:gridCol w:w="1701"/>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7590"/>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Reﬂexiono en forma crítica acerca de los actos comunicativos y explico los componentes del proceso de comunicación, con énfasis en los agentes, los discursos, los contextos y el funcionamiento de la lengua, en tanto sistema de signos, símbolos y </w:t>
            </w:r>
            <w:r w:rsidRPr="00211B0B">
              <w:rPr>
                <w:rFonts w:ascii="Times New Roman" w:hAnsi="Times New Roman" w:cs="Times New Roman"/>
              </w:rPr>
              <w:lastRenderedPageBreak/>
              <w:t>reglas de uso.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Evidencio en mis producciones textuales el conocimiento de los diferentes niveles de la lengua y el control sobre </w:t>
            </w:r>
            <w:r w:rsidRPr="00211B0B">
              <w:rPr>
                <w:rFonts w:ascii="Times New Roman" w:hAnsi="Times New Roman" w:cs="Times New Roman"/>
              </w:rPr>
              <w:lastRenderedPageBreak/>
              <w:t>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tc>
        <w:tc>
          <w:tcPr>
            <w:tcW w:w="323"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Reconoce  las categorías gramaticales, identificando la función que cumplen en contextos determinados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Comprende la estructura profunda y la estructura superficial de la oración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Comprende y utiliza </w:t>
            </w:r>
            <w:r w:rsidRPr="00211B0B">
              <w:rPr>
                <w:rFonts w:ascii="Times New Roman" w:hAnsi="Times New Roman" w:cs="Times New Roman"/>
              </w:rPr>
              <w:lastRenderedPageBreak/>
              <w:t>correctamente los complementos verbales en sus producciones textuales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color w:val="FF0000"/>
                <w:lang w:eastAsia="es-ES_tradnl"/>
              </w:rPr>
            </w:pPr>
            <w:r w:rsidRPr="00211B0B">
              <w:rPr>
                <w:rFonts w:ascii="Times New Roman" w:hAnsi="Times New Roman" w:cs="Times New Roman"/>
              </w:rPr>
              <w:t>Lee comprensivamente textos propuestos.</w:t>
            </w:r>
          </w:p>
          <w:p w:rsidR="006B34E4" w:rsidRPr="00211B0B" w:rsidRDefault="006B34E4" w:rsidP="009B02E3">
            <w:pPr>
              <w:pStyle w:val="Sinespaciado"/>
              <w:spacing w:line="360" w:lineRule="auto"/>
              <w:jc w:val="both"/>
              <w:rPr>
                <w:rFonts w:ascii="Times New Roman" w:hAnsi="Times New Roman" w:cs="Times New Roman"/>
              </w:rPr>
            </w:pP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Categorías gramaticales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Estructura de la oración compuesta, simple (clasificación)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Complemento (directo, indirecto, circunstancial)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Literatura hispanoamericana (Colonia y de la conquista)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p w:rsidR="006B34E4" w:rsidRPr="00211B0B" w:rsidRDefault="006B34E4" w:rsidP="009B02E3">
            <w:pPr>
              <w:pStyle w:val="Sinespaciado"/>
              <w:spacing w:line="360" w:lineRule="auto"/>
              <w:jc w:val="both"/>
              <w:rPr>
                <w:rFonts w:ascii="Times New Roman" w:hAnsi="Times New Roman" w:cs="Times New Roman"/>
              </w:rPr>
            </w:pPr>
          </w:p>
        </w:tc>
        <w:tc>
          <w:tcPr>
            <w:tcW w:w="230"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Compone diferentes tipos de texto atendiendo a las características de sus ámbitos de uso: privado/público o cotidiano/científico.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6. Interpreta textos atendiendo al funcionamiento de la lengua en situaciones de comunicación, a partir del uso de estrategias de lectura.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69"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Diferencia las categorías gramaticales variables e invariables y las utiliza correctamente en los textos que produce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Maneja con claridad las reglas de reestructuración de la oración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Utiliza adecuadamente </w:t>
            </w:r>
            <w:r w:rsidRPr="00211B0B">
              <w:rPr>
                <w:rFonts w:ascii="Times New Roman" w:hAnsi="Times New Roman" w:cs="Times New Roman"/>
              </w:rPr>
              <w:lastRenderedPageBreak/>
              <w:t>los complementos del verbo en la construcción de oraciones gramaticales.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Realiza 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1192"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Textual Pragmática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Semántica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Lectora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Ortográfica</w:t>
            </w:r>
          </w:p>
        </w:tc>
        <w:tc>
          <w:tcPr>
            <w:tcW w:w="5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Lecturas dirigidas.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Análisis de lecturas.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Desarrollo de guías de trabajo acordes al tema.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Socialización del tema.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Trabajo en grupo.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Trabajo individual.</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Plenarias.</w:t>
            </w:r>
          </w:p>
          <w:p w:rsidR="006B34E4" w:rsidRPr="00211B0B" w:rsidRDefault="006B34E4" w:rsidP="009B02E3">
            <w:pPr>
              <w:pStyle w:val="Sinespaciado"/>
              <w:spacing w:line="360" w:lineRule="auto"/>
              <w:jc w:val="both"/>
              <w:rPr>
                <w:rFonts w:ascii="Times New Roman" w:hAnsi="Times New Roman" w:cs="Times New Roman"/>
              </w:rPr>
            </w:pP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Presentación de talleres de compresión lectora</w:t>
            </w:r>
          </w:p>
        </w:tc>
      </w:tr>
    </w:tbl>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lastRenderedPageBreak/>
        <w:t>ÁREA: __Lengua Castellana________</w:t>
      </w:r>
      <w:r w:rsidRPr="00211B0B">
        <w:rPr>
          <w:rFonts w:ascii="Times New Roman" w:hAnsi="Times New Roman" w:cs="Times New Roman"/>
          <w:b/>
        </w:rPr>
        <w:tab/>
        <w:t>GRADO: __8°____</w:t>
      </w:r>
      <w:r w:rsidRPr="00211B0B">
        <w:rPr>
          <w:rFonts w:ascii="Times New Roman" w:hAnsi="Times New Roman" w:cs="Times New Roman"/>
          <w:b/>
        </w:rPr>
        <w:tab/>
      </w:r>
      <w:r w:rsidRPr="00211B0B">
        <w:rPr>
          <w:rFonts w:ascii="Times New Roman" w:hAnsi="Times New Roman" w:cs="Times New Roman"/>
          <w:b/>
        </w:rPr>
        <w:tab/>
        <w:t>INTENSIDAD SEMANAL: __4 horas____      PERIODO: __III___</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PREGUNTA PROBLEMATIZADORA: ¿Cuáles son los elementos que intervienen en la comunicación?</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NOMBRE DE LA UNIDAD: La comunicación y sus factores.</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566"/>
        <w:gridCol w:w="1841"/>
        <w:gridCol w:w="1722"/>
        <w:gridCol w:w="1566"/>
        <w:gridCol w:w="1746"/>
        <w:gridCol w:w="1973"/>
        <w:gridCol w:w="1817"/>
        <w:gridCol w:w="1747"/>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7663"/>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Reﬂexiono en forma crítica acerca de los actos comunicativos y explico los componentes del proceso de comunicación, con énfasis en los agentes, los discursos, los contextos y el funcionamiento de la lengua, en tanto sistema de signos, símbolos y reglas de uso.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Reconoce elementos implícitos de </w:t>
            </w:r>
            <w:r w:rsidRPr="00211B0B">
              <w:rPr>
                <w:rFonts w:ascii="Times New Roman" w:hAnsi="Times New Roman" w:cs="Times New Roman"/>
              </w:rPr>
              <w:lastRenderedPageBreak/>
              <w:t>la situación comunicativa del 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Evidencio en mis producciones </w:t>
            </w:r>
            <w:r w:rsidRPr="00211B0B">
              <w:rPr>
                <w:rFonts w:ascii="Times New Roman" w:hAnsi="Times New Roman" w:cs="Times New Roman"/>
              </w:rPr>
              <w:lastRenderedPageBreak/>
              <w:t>textuales el conocimiento de los diferentes niveles de la lengua y el control sobre 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323"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Se comunica con claridad, comprendiendo los factores que intervienen en el proceso.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Diferencia que es: lenguaje, lengua, habla, dialecto, tecnolecto e idiolecto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1E3EE4">
            <w:pPr>
              <w:pStyle w:val="Prrafodelista"/>
              <w:numPr>
                <w:ilvl w:val="0"/>
                <w:numId w:val="10"/>
              </w:numPr>
              <w:spacing w:line="360" w:lineRule="auto"/>
              <w:ind w:left="0" w:firstLine="209"/>
              <w:jc w:val="both"/>
              <w:textAlignment w:val="baseline"/>
              <w:rPr>
                <w:sz w:val="22"/>
                <w:szCs w:val="22"/>
              </w:rPr>
            </w:pPr>
            <w:r w:rsidRPr="00211B0B">
              <w:rPr>
                <w:color w:val="2B2B2B"/>
                <w:sz w:val="22"/>
                <w:szCs w:val="22"/>
              </w:rPr>
              <w:lastRenderedPageBreak/>
              <w:t>Utiliza el debate como  estrategia para exponer un tema dado, con fluidez y claridad</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argumentativos que evidencian mi conocimiento de </w:t>
            </w:r>
            <w:r w:rsidRPr="00211B0B">
              <w:rPr>
                <w:rFonts w:ascii="Times New Roman" w:hAnsi="Times New Roman" w:cs="Times New Roman"/>
              </w:rPr>
              <w:lastRenderedPageBreak/>
              <w:t>la lengua y el control sobre el uso que hago de ella en contextos comunicativos orales y escritos.</w:t>
            </w: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color w:val="FF0000"/>
                <w:lang w:eastAsia="es-ES_tradnl"/>
              </w:rPr>
            </w:pPr>
            <w:r w:rsidRPr="00211B0B">
              <w:rPr>
                <w:rFonts w:ascii="Times New Roman" w:hAnsi="Times New Roman" w:cs="Times New Roman"/>
              </w:rPr>
              <w:t xml:space="preserve">Lee comprensivamente textos </w:t>
            </w:r>
            <w:r w:rsidRPr="00211B0B">
              <w:rPr>
                <w:rFonts w:ascii="Times New Roman" w:hAnsi="Times New Roman" w:cs="Times New Roman"/>
              </w:rPr>
              <w:lastRenderedPageBreak/>
              <w:t>propuestos.</w:t>
            </w: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pStyle w:val="Sinespaciado"/>
              <w:spacing w:line="360" w:lineRule="auto"/>
              <w:jc w:val="both"/>
              <w:rPr>
                <w:rFonts w:ascii="Times New Roman" w:hAnsi="Times New Roman" w:cs="Times New Roman"/>
              </w:rPr>
            </w:pP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La comunicación y factores que intervienen en ella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El Código y sus campos de estudio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Lenguaje, lengua y habla (dialecto, tecnolecto, idiolecto, etc</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Técnicas de exposición oral </w:t>
            </w:r>
            <w:r w:rsidRPr="00211B0B">
              <w:rPr>
                <w:rFonts w:ascii="Times New Roman" w:hAnsi="Times New Roman" w:cs="Times New Roman"/>
              </w:rPr>
              <w:lastRenderedPageBreak/>
              <w:t>(debate)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Oratoria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230" w:type="pct"/>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5. Escucha con atención a sus compañeros en diálogos informales y predice los contenidos de la comunicación.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Argumenta las posturas y sugerencias que plantea, en </w:t>
            </w:r>
            <w:r w:rsidRPr="00211B0B">
              <w:rPr>
                <w:rFonts w:ascii="Times New Roman" w:hAnsi="Times New Roman" w:cs="Times New Roman"/>
              </w:rPr>
              <w:lastRenderedPageBreak/>
              <w:t>el momento de proponer alternativas para resolver un problema.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6. Interpreta textos atendiendo al funcionamiento de la lengua en situaciones </w:t>
            </w:r>
            <w:r w:rsidRPr="00211B0B">
              <w:rPr>
                <w:rFonts w:ascii="Times New Roman" w:hAnsi="Times New Roman" w:cs="Times New Roman"/>
              </w:rPr>
              <w:lastRenderedPageBreak/>
              <w:t>de comunicación, a partir del uso de estrategias de lectura.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69"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Explico el proceso de la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comunicación y doy cuenta de los aspectos e individuos que intervienen en su dinámica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los componentes del sistema de la lengua que conforman la comunicación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Organiza y </w:t>
            </w:r>
            <w:r w:rsidRPr="00211B0B">
              <w:rPr>
                <w:rFonts w:ascii="Times New Roman" w:hAnsi="Times New Roman" w:cs="Times New Roman"/>
              </w:rPr>
              <w:lastRenderedPageBreak/>
              <w:t>participa en debates, respetando la opinión y el turno para hablar de sus compañeros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Explico el proceso de comunicación y doy cuenta de los aspectos e </w:t>
            </w:r>
            <w:r w:rsidRPr="00211B0B">
              <w:rPr>
                <w:rFonts w:ascii="Times New Roman" w:hAnsi="Times New Roman" w:cs="Times New Roman"/>
              </w:rPr>
              <w:lastRenderedPageBreak/>
              <w:t xml:space="preserve">individuos que intervienen en su dinámica.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Realiza 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1192"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Semántica, pragmática, textual, propositiva, argumentativa.</w:t>
            </w:r>
          </w:p>
        </w:tc>
        <w:tc>
          <w:tcPr>
            <w:tcW w:w="5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Producción de textos conservando la cohesión y la coherencia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Argumentaciones orales y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Ideogramas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Explicaciones del 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medios audiovisuales.</w:t>
            </w:r>
          </w:p>
          <w:p w:rsidR="006B34E4" w:rsidRPr="00211B0B" w:rsidRDefault="006B34E4" w:rsidP="009B02E3">
            <w:pPr>
              <w:pStyle w:val="Sinespaciado"/>
              <w:spacing w:line="360" w:lineRule="auto"/>
              <w:jc w:val="both"/>
              <w:rPr>
                <w:rFonts w:ascii="Times New Roman" w:hAnsi="Times New Roman" w:cs="Times New Roman"/>
              </w:rPr>
            </w:pP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Presentación de talleres de compresión lectora</w:t>
            </w:r>
          </w:p>
        </w:tc>
      </w:tr>
    </w:tbl>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lastRenderedPageBreak/>
        <w:t>ÁREA: __Lengua Castellana__________</w:t>
      </w:r>
      <w:r w:rsidRPr="00211B0B">
        <w:rPr>
          <w:rFonts w:ascii="Times New Roman" w:hAnsi="Times New Roman" w:cs="Times New Roman"/>
          <w:b/>
        </w:rPr>
        <w:tab/>
        <w:t>GRADO: ___8°_____</w:t>
      </w:r>
      <w:r w:rsidRPr="00211B0B">
        <w:rPr>
          <w:rFonts w:ascii="Times New Roman" w:hAnsi="Times New Roman" w:cs="Times New Roman"/>
          <w:b/>
        </w:rPr>
        <w:tab/>
      </w:r>
      <w:r w:rsidRPr="00211B0B">
        <w:rPr>
          <w:rFonts w:ascii="Times New Roman" w:hAnsi="Times New Roman" w:cs="Times New Roman"/>
          <w:b/>
        </w:rPr>
        <w:tab/>
        <w:t>INTENSIDAD SEMANAL: __4 horas_____      PERIODO: ___IV___</w:t>
      </w: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b/>
        </w:rPr>
        <w:t xml:space="preserve">PREGUNTA PROBLEMATIZADORA: </w:t>
      </w:r>
      <w:r w:rsidRPr="00211B0B">
        <w:rPr>
          <w:rFonts w:ascii="Times New Roman" w:hAnsi="Times New Roman" w:cs="Times New Roman"/>
        </w:rPr>
        <w:t>¿Cuáles son los recursos del lenguaje empleados en literatura?</w:t>
      </w: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b/>
        </w:rPr>
        <w:t xml:space="preserve">NOMBRE DE LA UNIDAD: </w:t>
      </w:r>
      <w:r w:rsidRPr="00211B0B">
        <w:rPr>
          <w:rFonts w:ascii="Times New Roman" w:hAnsi="Times New Roman" w:cs="Times New Roman"/>
        </w:rPr>
        <w:t>Funcionamiento de la lengua</w:t>
      </w:r>
    </w:p>
    <w:p w:rsidR="006B34E4" w:rsidRPr="00211B0B" w:rsidRDefault="006B34E4" w:rsidP="009B02E3">
      <w:pPr>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625"/>
        <w:gridCol w:w="1774"/>
        <w:gridCol w:w="1661"/>
        <w:gridCol w:w="1871"/>
        <w:gridCol w:w="1683"/>
        <w:gridCol w:w="1901"/>
        <w:gridCol w:w="1751"/>
        <w:gridCol w:w="1684"/>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279"/>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Determino en las obras literarias latinoamericanas, elementos textuales que dan cuenta de sus características </w:t>
            </w:r>
            <w:r w:rsidRPr="00211B0B">
              <w:rPr>
                <w:rFonts w:ascii="Times New Roman" w:hAnsi="Times New Roman" w:cs="Times New Roman"/>
              </w:rPr>
              <w:lastRenderedPageBreak/>
              <w:t>estéticas, históricas y sociológicas, cuando sea pertinente.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 Produzco textos escritos que evidencian el conocimiento que he alcanzado acerca del funcionamiento </w:t>
            </w:r>
            <w:r w:rsidRPr="00211B0B">
              <w:rPr>
                <w:rFonts w:ascii="Times New Roman" w:hAnsi="Times New Roman" w:cs="Times New Roman"/>
              </w:rPr>
              <w:lastRenderedPageBreak/>
              <w:t>de la lengua en situaciones de comunicación y el uso de las estrategias de producción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Identiﬁco los recursos del lenguaje empleados por autores latinoamericanos de diferentes épocas y los comparo con los empleados por autores de otros contextos </w:t>
            </w:r>
            <w:r w:rsidRPr="00211B0B">
              <w:rPr>
                <w:rFonts w:ascii="Times New Roman" w:hAnsi="Times New Roman" w:cs="Times New Roman"/>
              </w:rPr>
              <w:lastRenderedPageBreak/>
              <w:t>temporales y espaciales, cuando sea pertinente.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escritos que evidencian el conocimiento que he alcanzado acerca del funcionamiento de la lengua en situaciones de comunicación y el uso de las estrategias de </w:t>
            </w:r>
            <w:r w:rsidRPr="00211B0B">
              <w:rPr>
                <w:rFonts w:ascii="Times New Roman" w:hAnsi="Times New Roman" w:cs="Times New Roman"/>
              </w:rPr>
              <w:lastRenderedPageBreak/>
              <w:t>producción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Evidencio en mis producciones textuales el conocimiento de los diferentes niveles de la lengua y el control sobre 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323"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Reconoce los componentes gramaticales de las palabras y las utiliza para formar palabras compuestas.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color w:val="2B2B2B"/>
                <w:shd w:val="clear" w:color="auto" w:fill="FFFFFF"/>
              </w:rPr>
            </w:pPr>
          </w:p>
          <w:p w:rsidR="006B34E4" w:rsidRPr="00211B0B" w:rsidRDefault="006B34E4" w:rsidP="009B02E3">
            <w:pPr>
              <w:pStyle w:val="Sinespaciado"/>
              <w:spacing w:line="360" w:lineRule="auto"/>
              <w:jc w:val="both"/>
              <w:rPr>
                <w:rFonts w:ascii="Times New Roman" w:hAnsi="Times New Roman" w:cs="Times New Roman"/>
                <w:color w:val="2B2B2B"/>
                <w:shd w:val="clear" w:color="auto" w:fill="FFFFFF"/>
              </w:rPr>
            </w:pPr>
          </w:p>
          <w:p w:rsidR="006B34E4" w:rsidRPr="00211B0B" w:rsidRDefault="006B34E4" w:rsidP="009B02E3">
            <w:pPr>
              <w:pStyle w:val="Sinespaciado"/>
              <w:spacing w:line="360" w:lineRule="auto"/>
              <w:jc w:val="both"/>
              <w:rPr>
                <w:rFonts w:ascii="Times New Roman" w:hAnsi="Times New Roman" w:cs="Times New Roman"/>
                <w:color w:val="2B2B2B"/>
                <w:shd w:val="clear" w:color="auto" w:fill="FFFFFF"/>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color w:val="2B2B2B"/>
                <w:shd w:val="clear" w:color="auto" w:fill="FFFFFF"/>
              </w:rPr>
              <w:t>Reconoce y valora las características de la literatura colombiana en sus diversas etapas histórica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la importancia y  los diferentes textos verbales y no verbales como herramienta primordial para el desarrollo del pensamiento y la comunicación.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color w:val="FF0000"/>
                <w:lang w:eastAsia="es-ES_tradnl"/>
              </w:rPr>
            </w:pPr>
            <w:r w:rsidRPr="00211B0B">
              <w:rPr>
                <w:rFonts w:ascii="Times New Roman" w:hAnsi="Times New Roman" w:cs="Times New Roman"/>
              </w:rPr>
              <w:t>Lee comprensivamente textos propuestos.</w:t>
            </w: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Palabras compuestas y sus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componentes gramaticales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Conectores Lógicos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Literatura colombiana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Funciones y modalidades del lenguaje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230"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8. Compone diferentes tipos de texto atendiendo a las características de sus ámbitos de uso: privado/público o cotidiano/científico.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3. Reconoce en las producciones literarias como cuentos, relatos cortos, fábulas y novelas, aspectos referidos a la estructura formal del género y a la identidad cultural que recrea.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8. Compone diferentes tipos de texto atendiendo a las características de sus ámbitos de uso: privado/público o cotidiano/científico.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6. Interpreta textos atendiendo al funcionamiento de la lengua en situaciones de comunicación, a partir del uso de </w:t>
            </w:r>
            <w:r w:rsidRPr="00211B0B">
              <w:rPr>
                <w:rFonts w:ascii="Times New Roman" w:hAnsi="Times New Roman" w:cs="Times New Roman"/>
              </w:rPr>
              <w:lastRenderedPageBreak/>
              <w:t>estrategias de lectura.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69"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Utiliza las distintas categorías gramaticales para formar palabra compuestas.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Construye el sentido de los textos literarios con base en las interacciones que sostiene con las comunidades de lectores y escritores a las que pertenece.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Evalúa el uso adecuado de elementos gramaticales y ortográficos en las producciones propias y en las de otros.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Realiza 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1192"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Semántica, pragmática, textual, propositiva. Ortográfica.</w:t>
            </w:r>
          </w:p>
        </w:tc>
        <w:tc>
          <w:tcPr>
            <w:tcW w:w="5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Lecturas dirigidas.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Análisis de lecturas.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 Desarrollo de guías de trabajo </w:t>
            </w:r>
            <w:r w:rsidRPr="00211B0B">
              <w:rPr>
                <w:rFonts w:ascii="Times New Roman" w:hAnsi="Times New Roman" w:cs="Times New Roman"/>
              </w:rPr>
              <w:lastRenderedPageBreak/>
              <w:t>acordes al tema.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Socialización del tema.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Trabajo en grupo.</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Trabajo individual.</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Plenarias.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Producción de textos escritos y orales.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Apoyo individual.</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Elaboración de textos en forma colectiva.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Argumentacione</w:t>
            </w:r>
            <w:r w:rsidRPr="00211B0B">
              <w:rPr>
                <w:rFonts w:ascii="Times New Roman" w:hAnsi="Times New Roman" w:cs="Times New Roman"/>
              </w:rPr>
              <w:lastRenderedPageBreak/>
              <w:t>s orales y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Explicaciones del 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medios audiovisuales.</w:t>
            </w:r>
          </w:p>
          <w:p w:rsidR="006B34E4" w:rsidRPr="00211B0B" w:rsidRDefault="006B34E4" w:rsidP="009B02E3">
            <w:pPr>
              <w:pStyle w:val="Sinespaciado"/>
              <w:spacing w:line="360" w:lineRule="auto"/>
              <w:jc w:val="both"/>
              <w:rPr>
                <w:rFonts w:ascii="Times New Roman" w:hAnsi="Times New Roman" w:cs="Times New Roman"/>
              </w:rPr>
            </w:pP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Producción y </w:t>
            </w:r>
            <w:r w:rsidRPr="00211B0B">
              <w:rPr>
                <w:rFonts w:ascii="Times New Roman" w:hAnsi="Times New Roman" w:cs="Times New Roman"/>
              </w:rPr>
              <w:lastRenderedPageBreak/>
              <w:t>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Presentación de talleres de compresión lectora</w:t>
            </w:r>
          </w:p>
        </w:tc>
      </w:tr>
    </w:tbl>
    <w:p w:rsidR="006B34E4" w:rsidRPr="00211B0B" w:rsidRDefault="006B34E4" w:rsidP="009B02E3">
      <w:pPr>
        <w:pStyle w:val="Sinespaciado"/>
        <w:spacing w:line="360" w:lineRule="auto"/>
        <w:jc w:val="both"/>
        <w:rPr>
          <w:rFonts w:ascii="Times New Roman" w:hAnsi="Times New Roman" w:cs="Times New Roman"/>
          <w:b/>
        </w:rPr>
      </w:pPr>
    </w:p>
    <w:p w:rsidR="00211B0B" w:rsidRDefault="00211B0B" w:rsidP="009B02E3">
      <w:pPr>
        <w:pStyle w:val="Sinespaciado"/>
        <w:spacing w:line="360" w:lineRule="auto"/>
        <w:jc w:val="both"/>
        <w:rPr>
          <w:rFonts w:ascii="Times New Roman" w:hAnsi="Times New Roman" w:cs="Times New Roman"/>
          <w:b/>
        </w:rPr>
      </w:pPr>
    </w:p>
    <w:p w:rsidR="00211B0B" w:rsidRDefault="00211B0B" w:rsidP="009B02E3">
      <w:pPr>
        <w:pStyle w:val="Sinespaciado"/>
        <w:spacing w:line="360" w:lineRule="auto"/>
        <w:jc w:val="both"/>
        <w:rPr>
          <w:rFonts w:ascii="Times New Roman" w:hAnsi="Times New Roman" w:cs="Times New Roman"/>
          <w:b/>
        </w:rPr>
      </w:pPr>
    </w:p>
    <w:p w:rsidR="00211B0B" w:rsidRDefault="00211B0B" w:rsidP="009B02E3">
      <w:pPr>
        <w:pStyle w:val="Sinespaciado"/>
        <w:spacing w:line="360" w:lineRule="auto"/>
        <w:jc w:val="both"/>
        <w:rPr>
          <w:rFonts w:ascii="Times New Roman" w:hAnsi="Times New Roman" w:cs="Times New Roman"/>
          <w:b/>
        </w:rPr>
      </w:pPr>
    </w:p>
    <w:p w:rsidR="00211B0B" w:rsidRDefault="00211B0B" w:rsidP="009B02E3">
      <w:pPr>
        <w:pStyle w:val="Sinespaciado"/>
        <w:spacing w:line="360" w:lineRule="auto"/>
        <w:jc w:val="both"/>
        <w:rPr>
          <w:rFonts w:ascii="Times New Roman" w:hAnsi="Times New Roman" w:cs="Times New Roman"/>
          <w:b/>
        </w:rPr>
      </w:pPr>
    </w:p>
    <w:p w:rsidR="00211B0B" w:rsidRDefault="00211B0B"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ÁREA: _Lengua Castellana_______</w:t>
      </w:r>
      <w:r w:rsidRPr="00211B0B">
        <w:rPr>
          <w:rFonts w:ascii="Times New Roman" w:hAnsi="Times New Roman" w:cs="Times New Roman"/>
          <w:b/>
        </w:rPr>
        <w:tab/>
        <w:t>GRADO: __9°_____</w:t>
      </w:r>
      <w:r w:rsidRPr="00211B0B">
        <w:rPr>
          <w:rFonts w:ascii="Times New Roman" w:hAnsi="Times New Roman" w:cs="Times New Roman"/>
          <w:b/>
        </w:rPr>
        <w:tab/>
      </w:r>
      <w:r w:rsidRPr="00211B0B">
        <w:rPr>
          <w:rFonts w:ascii="Times New Roman" w:hAnsi="Times New Roman" w:cs="Times New Roman"/>
          <w:b/>
        </w:rPr>
        <w:tab/>
        <w:t>INTENSIDAD SEMANAL: _4 horas___      PERIODO: __I___</w:t>
      </w: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b/>
        </w:rPr>
        <w:t xml:space="preserve">PREGUNTA PROBLEMATIZADORA: </w:t>
      </w:r>
      <w:r w:rsidRPr="00211B0B">
        <w:rPr>
          <w:rFonts w:ascii="Times New Roman" w:hAnsi="Times New Roman" w:cs="Times New Roman"/>
        </w:rPr>
        <w:t>¿De qué manera el estudiante puede encontrar significativo el hecho de seguir normas en sus producciones textuales?</w:t>
      </w:r>
    </w:p>
    <w:p w:rsidR="006B34E4" w:rsidRPr="00211B0B" w:rsidRDefault="006B34E4" w:rsidP="009B02E3">
      <w:pPr>
        <w:spacing w:line="360" w:lineRule="auto"/>
        <w:jc w:val="both"/>
        <w:rPr>
          <w:rFonts w:ascii="Times New Roman" w:hAnsi="Times New Roman" w:cs="Times New Roman"/>
          <w:b/>
        </w:rPr>
      </w:pPr>
      <w:r w:rsidRPr="00211B0B">
        <w:rPr>
          <w:rFonts w:ascii="Times New Roman" w:hAnsi="Times New Roman" w:cs="Times New Roman"/>
          <w:b/>
        </w:rPr>
        <w:t>NOMBRE DE LA UNIDAD: los textos</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710"/>
        <w:gridCol w:w="1822"/>
        <w:gridCol w:w="1705"/>
        <w:gridCol w:w="1550"/>
        <w:gridCol w:w="1728"/>
        <w:gridCol w:w="1952"/>
        <w:gridCol w:w="1798"/>
        <w:gridCol w:w="1729"/>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279"/>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Prevé el propósito o las intenciones que debe cumplir un texto, atendiendo a las necesidades de la producción textual en un contexto comunicativo particular.</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Produzco textos  </w:t>
            </w:r>
            <w:r w:rsidRPr="00211B0B">
              <w:rPr>
                <w:rFonts w:ascii="Times New Roman" w:hAnsi="Times New Roman" w:cs="Times New Roman"/>
              </w:rPr>
              <w:lastRenderedPageBreak/>
              <w:t>escritos que evidencian el conocimiento que he alcanzado acerca del funcionamiento de la lengua en situaciones de comunicación y el uso de las estrategias de producción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jc w:val="center"/>
              <w:rPr>
                <w:rFonts w:ascii="Times New Roman" w:hAnsi="Times New Roman" w:cs="Times New Roman"/>
                <w:lang w:eastAsia="es-ES_tradnl"/>
              </w:rPr>
            </w:pPr>
            <w:r w:rsidRPr="00211B0B">
              <w:rPr>
                <w:rFonts w:ascii="Times New Roman" w:hAnsi="Times New Roman" w:cs="Times New Roman"/>
                <w:lang w:eastAsia="es-ES_tradnl"/>
              </w:rPr>
              <w:t xml:space="preserve">Acercamiento a obras literarias latinoamericanas, en las que determinará </w:t>
            </w:r>
            <w:r w:rsidRPr="00211B0B">
              <w:rPr>
                <w:rFonts w:ascii="Times New Roman" w:hAnsi="Times New Roman" w:cs="Times New Roman"/>
                <w:lang w:eastAsia="es-ES_tradnl"/>
              </w:rPr>
              <w:lastRenderedPageBreak/>
              <w:t>elementos textuales que den cuenta de sus características estéticas, históricas y sociológicas.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Evidencio en </w:t>
            </w:r>
            <w:r w:rsidRPr="00211B0B">
              <w:rPr>
                <w:rFonts w:ascii="Times New Roman" w:hAnsi="Times New Roman" w:cs="Times New Roman"/>
              </w:rPr>
              <w:lastRenderedPageBreak/>
              <w:t>mis producciones textuales el conocimiento de los diferentes niveles de la lengua y el control sobre 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tc>
        <w:tc>
          <w:tcPr>
            <w:tcW w:w="323"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Produce </w:t>
            </w:r>
            <w:r w:rsidRPr="00211B0B">
              <w:rPr>
                <w:rFonts w:ascii="Times New Roman" w:hAnsi="Times New Roman" w:cs="Times New Roman"/>
              </w:rPr>
              <w:lastRenderedPageBreak/>
              <w:t>información textual y extra-textual con niveles apropiados de coherencia y cohesión.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y comprende el propósito comunicativo de los diferentes tipos de textos.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napToGrid w:val="0"/>
              <w:spacing w:line="360" w:lineRule="auto"/>
              <w:jc w:val="both"/>
              <w:rPr>
                <w:rFonts w:ascii="Times New Roman" w:hAnsi="Times New Roman" w:cs="Times New Roman"/>
                <w:lang w:val="es-ES_tradnl"/>
              </w:rPr>
            </w:pPr>
            <w:r w:rsidRPr="00211B0B">
              <w:rPr>
                <w:rFonts w:ascii="Times New Roman" w:hAnsi="Times New Roman" w:cs="Times New Roman"/>
                <w:lang w:val="es-ES_tradnl"/>
              </w:rPr>
              <w:t xml:space="preserve">-Identifica las características de la literatura del </w:t>
            </w:r>
            <w:r w:rsidRPr="00211B0B">
              <w:rPr>
                <w:rFonts w:ascii="Times New Roman" w:hAnsi="Times New Roman" w:cs="Times New Roman"/>
                <w:lang w:val="es-ES_tradnl"/>
              </w:rPr>
              <w:lastRenderedPageBreak/>
              <w:t>descubrimiento y la conquista.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Lee comprensivamente textos </w:t>
            </w:r>
            <w:r w:rsidRPr="00211B0B">
              <w:rPr>
                <w:rFonts w:ascii="Times New Roman" w:hAnsi="Times New Roman" w:cs="Times New Roman"/>
              </w:rPr>
              <w:lastRenderedPageBreak/>
              <w:t>propuestos.</w:t>
            </w: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Otros </w:t>
            </w:r>
            <w:r w:rsidRPr="00211B0B">
              <w:rPr>
                <w:rFonts w:ascii="Times New Roman" w:hAnsi="Times New Roman" w:cs="Times New Roman"/>
              </w:rPr>
              <w:lastRenderedPageBreak/>
              <w:t>mecanismos de Cohesión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Tipología textual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(texto narrativo, expositivo, argumentativo y descriptivo)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lastRenderedPageBreak/>
              <w:t>Época de la colonia.</w:t>
            </w: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 xml:space="preserve"> </w:t>
            </w:r>
          </w:p>
          <w:p w:rsidR="006B34E4" w:rsidRPr="00211B0B" w:rsidRDefault="006B34E4" w:rsidP="009B02E3">
            <w:pPr>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El cuento (estructura, autores y narradores)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Plan lector </w:t>
            </w:r>
          </w:p>
        </w:tc>
        <w:tc>
          <w:tcPr>
            <w:tcW w:w="230"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Produce textos </w:t>
            </w:r>
            <w:r w:rsidRPr="00211B0B">
              <w:rPr>
                <w:rFonts w:ascii="Times New Roman" w:hAnsi="Times New Roman" w:cs="Times New Roman"/>
              </w:rPr>
              <w:lastRenderedPageBreak/>
              <w:t>verbales y no verbales, a partir de los planes textuales que elabora, y siguiendo procedimientos sistemáticos de corrección lingüística.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Analiza el lenguaje literario como una </w:t>
            </w:r>
            <w:r w:rsidRPr="00211B0B">
              <w:rPr>
                <w:rFonts w:ascii="Times New Roman" w:hAnsi="Times New Roman" w:cs="Times New Roman"/>
              </w:rPr>
              <w:lastRenderedPageBreak/>
              <w:t xml:space="preserve">manifestación artística que permite crear ficciones y expresar pensamientos o emociones.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6. Interpreta textos </w:t>
            </w:r>
            <w:r w:rsidRPr="00211B0B">
              <w:rPr>
                <w:rFonts w:ascii="Times New Roman" w:hAnsi="Times New Roman" w:cs="Times New Roman"/>
              </w:rPr>
              <w:lastRenderedPageBreak/>
              <w:t>atendiendo al funcionamiento de la lengua en situaciones de comunicación, a partir del uso de estrategias de lectura.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69" w:type="pct"/>
          </w:tcPr>
          <w:p w:rsidR="006B34E4" w:rsidRPr="00211B0B" w:rsidRDefault="006B34E4" w:rsidP="009B02E3">
            <w:pPr>
              <w:snapToGrid w:val="0"/>
              <w:spacing w:line="360" w:lineRule="auto"/>
              <w:jc w:val="both"/>
              <w:rPr>
                <w:rFonts w:ascii="Times New Roman" w:hAnsi="Times New Roman" w:cs="Times New Roman"/>
                <w:lang w:val="es-ES_tradnl"/>
              </w:rPr>
            </w:pPr>
            <w:r w:rsidRPr="00211B0B">
              <w:rPr>
                <w:rFonts w:ascii="Times New Roman" w:hAnsi="Times New Roman" w:cs="Times New Roman"/>
                <w:lang w:val="es-ES_tradnl"/>
              </w:rPr>
              <w:lastRenderedPageBreak/>
              <w:t xml:space="preserve">-Produce textos </w:t>
            </w:r>
            <w:r w:rsidRPr="00211B0B">
              <w:rPr>
                <w:rFonts w:ascii="Times New Roman" w:hAnsi="Times New Roman" w:cs="Times New Roman"/>
                <w:lang w:val="es-ES_tradnl"/>
              </w:rPr>
              <w:lastRenderedPageBreak/>
              <w:t>escritos aplicando las normas técnicas.</w:t>
            </w:r>
          </w:p>
          <w:p w:rsidR="006B34E4" w:rsidRPr="00211B0B" w:rsidRDefault="006B34E4" w:rsidP="009B02E3">
            <w:pPr>
              <w:snapToGrid w:val="0"/>
              <w:spacing w:line="360" w:lineRule="auto"/>
              <w:jc w:val="both"/>
              <w:rPr>
                <w:rFonts w:ascii="Times New Roman" w:hAnsi="Times New Roman" w:cs="Times New Roman"/>
                <w:lang w:val="es-ES_tradnl"/>
              </w:rPr>
            </w:pPr>
          </w:p>
          <w:p w:rsidR="006B34E4" w:rsidRPr="00211B0B" w:rsidRDefault="006B34E4" w:rsidP="009B02E3">
            <w:pPr>
              <w:snapToGrid w:val="0"/>
              <w:spacing w:line="360" w:lineRule="auto"/>
              <w:jc w:val="both"/>
              <w:rPr>
                <w:rFonts w:ascii="Times New Roman" w:hAnsi="Times New Roman" w:cs="Times New Roman"/>
                <w:lang w:val="es-ES_tradnl"/>
              </w:rPr>
            </w:pPr>
          </w:p>
          <w:p w:rsidR="006B34E4" w:rsidRPr="00211B0B" w:rsidRDefault="006B34E4" w:rsidP="009B02E3">
            <w:pPr>
              <w:snapToGrid w:val="0"/>
              <w:spacing w:line="360" w:lineRule="auto"/>
              <w:jc w:val="both"/>
              <w:rPr>
                <w:rFonts w:ascii="Times New Roman" w:hAnsi="Times New Roman" w:cs="Times New Roman"/>
                <w:lang w:val="es-ES_tradnl"/>
              </w:rPr>
            </w:pPr>
          </w:p>
          <w:p w:rsidR="006B34E4" w:rsidRPr="00211B0B" w:rsidRDefault="006B34E4" w:rsidP="009B02E3">
            <w:pPr>
              <w:snapToGrid w:val="0"/>
              <w:spacing w:line="360" w:lineRule="auto"/>
              <w:jc w:val="both"/>
              <w:rPr>
                <w:rFonts w:ascii="Times New Roman" w:hAnsi="Times New Roman" w:cs="Times New Roman"/>
                <w:lang w:val="es-ES_tradnl"/>
              </w:rPr>
            </w:pPr>
          </w:p>
          <w:p w:rsidR="006B34E4" w:rsidRPr="00211B0B" w:rsidRDefault="006B34E4" w:rsidP="009B02E3">
            <w:pPr>
              <w:snapToGrid w:val="0"/>
              <w:spacing w:line="360" w:lineRule="auto"/>
              <w:jc w:val="both"/>
              <w:rPr>
                <w:rFonts w:ascii="Times New Roman" w:hAnsi="Times New Roman" w:cs="Times New Roman"/>
                <w:lang w:val="es-ES_tradnl"/>
              </w:rPr>
            </w:pPr>
          </w:p>
          <w:p w:rsidR="006B34E4" w:rsidRPr="00211B0B" w:rsidRDefault="006B34E4" w:rsidP="009B02E3">
            <w:pPr>
              <w:snapToGrid w:val="0"/>
              <w:spacing w:line="360" w:lineRule="auto"/>
              <w:jc w:val="both"/>
              <w:rPr>
                <w:rFonts w:ascii="Times New Roman" w:hAnsi="Times New Roman" w:cs="Times New Roman"/>
                <w:lang w:val="es-ES_tradnl"/>
              </w:rPr>
            </w:pPr>
            <w:r w:rsidRPr="00211B0B">
              <w:rPr>
                <w:rFonts w:ascii="Times New Roman" w:hAnsi="Times New Roman" w:cs="Times New Roman"/>
                <w:lang w:val="es-ES_tradnl"/>
              </w:rPr>
              <w:t>Valora el aporte de la literatura del romanticismo y costumbrismo a través de la lectura de diferentes obras.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con la entrega de las 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1192"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Textual Pragmática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Semántica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Lectora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Ortográfica </w:t>
            </w:r>
          </w:p>
        </w:tc>
        <w:tc>
          <w:tcPr>
            <w:tcW w:w="5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Formulación de </w:t>
            </w:r>
            <w:r w:rsidRPr="00211B0B">
              <w:rPr>
                <w:rFonts w:ascii="Times New Roman" w:hAnsi="Times New Roman" w:cs="Times New Roman"/>
              </w:rPr>
              <w:lastRenderedPageBreak/>
              <w:t>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Producción de textos conservando la cohesión y la coherencia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Argumentaciones orales y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Ideogramas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Explicaciones del 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medios audiovisuales.</w:t>
            </w:r>
          </w:p>
          <w:p w:rsidR="006B34E4" w:rsidRPr="00211B0B" w:rsidRDefault="006B34E4" w:rsidP="009B02E3">
            <w:pPr>
              <w:pStyle w:val="Sinespaciado"/>
              <w:spacing w:line="360" w:lineRule="auto"/>
              <w:jc w:val="both"/>
              <w:rPr>
                <w:rFonts w:ascii="Times New Roman" w:hAnsi="Times New Roman" w:cs="Times New Roman"/>
              </w:rPr>
            </w:pP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 xml:space="preserve">Sustentación de </w:t>
            </w:r>
            <w:r w:rsidRPr="00211B0B">
              <w:rPr>
                <w:rFonts w:ascii="Times New Roman" w:hAnsi="Times New Roman" w:cs="Times New Roman"/>
              </w:rPr>
              <w:lastRenderedPageBreak/>
              <w:t>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Presentación de talleres de compresión lectora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Presentación de tareas.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Presentación de trabajos.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Desarrollo de guías y talleres.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Sustentación de trabajos.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Exposiciones.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Evaluaciones escritas y orales.</w:t>
            </w:r>
          </w:p>
        </w:tc>
      </w:tr>
    </w:tbl>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spacing w:line="360" w:lineRule="auto"/>
        <w:rPr>
          <w:rFonts w:ascii="Times New Roman" w:hAnsi="Times New Roman" w:cs="Times New Roman"/>
          <w:b/>
        </w:rPr>
      </w:pPr>
    </w:p>
    <w:p w:rsidR="006B34E4" w:rsidRDefault="006B34E4" w:rsidP="00211B0B">
      <w:pPr>
        <w:spacing w:line="360" w:lineRule="auto"/>
        <w:rPr>
          <w:rFonts w:ascii="Times New Roman" w:hAnsi="Times New Roman" w:cs="Times New Roman"/>
          <w:b/>
        </w:rPr>
      </w:pPr>
      <w:r w:rsidRPr="00211B0B">
        <w:rPr>
          <w:rFonts w:ascii="Times New Roman" w:hAnsi="Times New Roman" w:cs="Times New Roman"/>
          <w:b/>
        </w:rPr>
        <w:br w:type="page"/>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lastRenderedPageBreak/>
        <w:t>ÁREA: __Lengua Castellana_______</w:t>
      </w:r>
      <w:r w:rsidRPr="00211B0B">
        <w:rPr>
          <w:rFonts w:ascii="Times New Roman" w:hAnsi="Times New Roman" w:cs="Times New Roman"/>
          <w:b/>
        </w:rPr>
        <w:tab/>
        <w:t>GRADO: __9°___</w:t>
      </w:r>
      <w:r w:rsidRPr="00211B0B">
        <w:rPr>
          <w:rFonts w:ascii="Times New Roman" w:hAnsi="Times New Roman" w:cs="Times New Roman"/>
          <w:b/>
        </w:rPr>
        <w:tab/>
      </w:r>
      <w:r w:rsidRPr="00211B0B">
        <w:rPr>
          <w:rFonts w:ascii="Times New Roman" w:hAnsi="Times New Roman" w:cs="Times New Roman"/>
          <w:b/>
        </w:rPr>
        <w:tab/>
        <w:t>INTENSIDAD SEMANAL: ___4 horas______      PERIODO: __II____</w:t>
      </w: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b/>
        </w:rPr>
        <w:t xml:space="preserve">PREGUNTA PROBLEMATIZADORA: </w:t>
      </w:r>
      <w:r w:rsidRPr="00211B0B">
        <w:rPr>
          <w:rFonts w:ascii="Times New Roman" w:hAnsi="Times New Roman" w:cs="Times New Roman"/>
        </w:rPr>
        <w:t>‘¿Qué mecanismos usar para que la literatura impacte  al estudiante de manera positiva?</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NOMBRE DE LA UNIDAD: literatura renacentista.</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566"/>
        <w:gridCol w:w="1841"/>
        <w:gridCol w:w="1722"/>
        <w:gridCol w:w="1566"/>
        <w:gridCol w:w="1746"/>
        <w:gridCol w:w="1973"/>
        <w:gridCol w:w="1817"/>
        <w:gridCol w:w="1747"/>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279"/>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Da cuenta de las estrategias discursivas pertinentes y adecuadas al propósito de producción de un texto, en una situación de comunicación particular.</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Prevé el propósito o las intenciones que debe cumplir un texto, atendiendo a las necesidades de la producción textual en un contexto comunicativo particular.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spacing w:after="0" w:line="360" w:lineRule="auto"/>
              <w:rPr>
                <w:rFonts w:ascii="Times New Roman" w:hAnsi="Times New Roman" w:cs="Times New Roman"/>
                <w:lang w:val="es-ES_tradnl" w:eastAsia="es-ES_tradnl"/>
              </w:rPr>
            </w:pPr>
            <w:r w:rsidRPr="00211B0B">
              <w:rPr>
                <w:rFonts w:ascii="Times New Roman" w:hAnsi="Times New Roman" w:cs="Times New Roman"/>
                <w:lang w:val="es-ES_tradnl" w:eastAsia="es-ES_tradnl"/>
              </w:rPr>
              <w:lastRenderedPageBreak/>
              <w:t xml:space="preserve">Retoma crítica y selectivamente la información que circula a través de los medios de comunicación masiva, para confrontarla con la que </w:t>
            </w:r>
            <w:r w:rsidRPr="00211B0B">
              <w:rPr>
                <w:rFonts w:ascii="Times New Roman" w:hAnsi="Times New Roman" w:cs="Times New Roman"/>
                <w:lang w:val="es-ES_tradnl" w:eastAsia="es-ES_tradnl"/>
              </w:rPr>
              <w:lastRenderedPageBreak/>
              <w:t>proviene de otras fuentes.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orales de tipo argumentativo para exponer mis ideas y llegar a acuerdos en los que prime </w:t>
            </w:r>
            <w:r w:rsidRPr="00211B0B">
              <w:rPr>
                <w:rFonts w:ascii="Times New Roman" w:hAnsi="Times New Roman" w:cs="Times New Roman"/>
              </w:rPr>
              <w:lastRenderedPageBreak/>
              <w:t>el respeto por mi interlocutor y la valoración de los contextos comunicativos.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Comprende textos informativos, instructivos y de divulgación cultural y científica, en los cuales diferencia el contenido, estructura, lenguaje y </w:t>
            </w:r>
            <w:r w:rsidRPr="00211B0B">
              <w:rPr>
                <w:rFonts w:ascii="Times New Roman" w:hAnsi="Times New Roman" w:cs="Times New Roman"/>
              </w:rPr>
              <w:lastRenderedPageBreak/>
              <w:t>audiencia a la cual se dirigen.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Produzco textos  escritos que evidencian el conocimiento que he alcanzado acerca del funcionamiento de la lengua en situaciones de comunicación y el uso de las estrategias de producción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Evidencio en mis producciones textuales el conocimiento de los diferentes niveles de la lengua y el control sobre 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323" w:type="pct"/>
          </w:tcPr>
          <w:p w:rsidR="006B34E4" w:rsidRPr="00211B0B" w:rsidRDefault="006B34E4" w:rsidP="009B02E3">
            <w:pPr>
              <w:spacing w:after="0" w:line="360" w:lineRule="auto"/>
              <w:jc w:val="both"/>
              <w:rPr>
                <w:rFonts w:ascii="Times New Roman" w:hAnsi="Times New Roman" w:cs="Times New Roman"/>
                <w:color w:val="FF0000"/>
                <w:lang w:eastAsia="es-ES_tradnl"/>
              </w:rPr>
            </w:pPr>
            <w:r w:rsidRPr="00211B0B">
              <w:rPr>
                <w:rFonts w:ascii="Times New Roman" w:hAnsi="Times New Roman" w:cs="Times New Roman"/>
                <w:lang w:eastAsia="es-ES_tradnl"/>
              </w:rPr>
              <w:lastRenderedPageBreak/>
              <w:t>-Determinar características, funciones e intenciones de los discursos que circulan a través de los medios de comunicación masiva</w:t>
            </w:r>
            <w:r w:rsidRPr="00211B0B">
              <w:rPr>
                <w:rFonts w:ascii="Times New Roman" w:hAnsi="Times New Roman" w:cs="Times New Roman"/>
                <w:color w:val="FF0000"/>
                <w:lang w:eastAsia="es-ES_tradnl"/>
              </w:rPr>
              <w:t>.</w:t>
            </w: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lang w:eastAsia="es-ES_tradnl"/>
              </w:rPr>
            </w:pPr>
            <w:r w:rsidRPr="00211B0B">
              <w:rPr>
                <w:rFonts w:ascii="Times New Roman" w:hAnsi="Times New Roman" w:cs="Times New Roman"/>
                <w:color w:val="FF0000"/>
                <w:lang w:eastAsia="es-ES_tradnl"/>
              </w:rPr>
              <w:tab/>
            </w:r>
            <w:r w:rsidRPr="00211B0B">
              <w:rPr>
                <w:rFonts w:ascii="Times New Roman" w:hAnsi="Times New Roman" w:cs="Times New Roman"/>
                <w:lang w:eastAsia="es-ES_tradnl"/>
              </w:rPr>
              <w:t>Relaciona su interpretación de una obra literaria con las visiones de mundo vigentes en una época y/o movimiento literario.</w:t>
            </w:r>
          </w:p>
          <w:p w:rsidR="006B34E4" w:rsidRPr="00211B0B" w:rsidRDefault="006B34E4" w:rsidP="009B02E3">
            <w:pPr>
              <w:spacing w:after="0" w:line="360" w:lineRule="auto"/>
              <w:jc w:val="both"/>
              <w:rPr>
                <w:rFonts w:ascii="Times New Roman" w:hAnsi="Times New Roman" w:cs="Times New Roman"/>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r w:rsidRPr="00211B0B">
              <w:rPr>
                <w:rFonts w:ascii="Times New Roman" w:hAnsi="Times New Roman" w:cs="Times New Roman"/>
                <w:lang w:eastAsia="es-ES_tradnl"/>
              </w:rPr>
              <w:t>Reconocer las características de la crónica y su función durante la época de la conquista y la colonia.</w:t>
            </w:r>
            <w:r w:rsidRPr="00211B0B">
              <w:rPr>
                <w:rFonts w:ascii="Times New Roman" w:hAnsi="Times New Roman" w:cs="Times New Roman"/>
                <w:lang w:eastAsia="es-ES_tradnl"/>
              </w:rPr>
              <w:cr/>
              <w:t xml:space="preserve"> </w:t>
            </w:r>
          </w:p>
          <w:p w:rsidR="006B34E4" w:rsidRPr="00211B0B" w:rsidRDefault="006B34E4" w:rsidP="009B02E3">
            <w:pPr>
              <w:spacing w:after="0" w:line="360" w:lineRule="auto"/>
              <w:jc w:val="both"/>
              <w:rPr>
                <w:rFonts w:ascii="Times New Roman" w:hAnsi="Times New Roman" w:cs="Times New Roman"/>
                <w:lang w:eastAsia="es-ES_tradnl"/>
              </w:rPr>
            </w:pPr>
          </w:p>
          <w:p w:rsidR="006B34E4" w:rsidRPr="00211B0B" w:rsidRDefault="006B34E4" w:rsidP="009B02E3">
            <w:pPr>
              <w:spacing w:after="0" w:line="360" w:lineRule="auto"/>
              <w:jc w:val="both"/>
              <w:rPr>
                <w:rFonts w:ascii="Times New Roman" w:hAnsi="Times New Roman" w:cs="Times New Roman"/>
                <w:lang w:eastAsia="es-ES_tradnl"/>
              </w:rPr>
            </w:pPr>
            <w:r w:rsidRPr="00211B0B">
              <w:rPr>
                <w:rFonts w:ascii="Times New Roman" w:hAnsi="Times New Roman" w:cs="Times New Roman"/>
                <w:lang w:eastAsia="es-ES_tradnl"/>
              </w:rPr>
              <w:t xml:space="preserve">Diseño un plan textual para la presentación de </w:t>
            </w:r>
            <w:r w:rsidRPr="00211B0B">
              <w:rPr>
                <w:rFonts w:ascii="Times New Roman" w:hAnsi="Times New Roman" w:cs="Times New Roman"/>
                <w:lang w:eastAsia="es-ES_tradnl"/>
              </w:rPr>
              <w:lastRenderedPageBreak/>
              <w:t>mis ideas, pensamientos y saberes en los contextos en que así lo requiera.</w:t>
            </w:r>
          </w:p>
          <w:p w:rsidR="006B34E4" w:rsidRPr="00211B0B" w:rsidRDefault="006B34E4" w:rsidP="009B02E3">
            <w:pPr>
              <w:spacing w:after="0" w:line="360" w:lineRule="auto"/>
              <w:jc w:val="both"/>
              <w:rPr>
                <w:rFonts w:ascii="Times New Roman" w:hAnsi="Times New Roman" w:cs="Times New Roman"/>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color w:val="FF0000"/>
                <w:lang w:eastAsia="es-ES_tradnl"/>
              </w:rPr>
            </w:pPr>
            <w:r w:rsidRPr="00211B0B">
              <w:rPr>
                <w:rFonts w:ascii="Times New Roman" w:hAnsi="Times New Roman" w:cs="Times New Roman"/>
              </w:rPr>
              <w:t xml:space="preserve">Lee </w:t>
            </w:r>
            <w:r w:rsidRPr="00211B0B">
              <w:rPr>
                <w:rFonts w:ascii="Times New Roman" w:hAnsi="Times New Roman" w:cs="Times New Roman"/>
              </w:rPr>
              <w:lastRenderedPageBreak/>
              <w:t>comprensivamente textos propuestos.</w:t>
            </w: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color w:val="FF0000"/>
                <w:lang w:eastAsia="es-ES_tradnl"/>
              </w:rPr>
            </w:pPr>
          </w:p>
          <w:p w:rsidR="006B34E4" w:rsidRPr="00211B0B" w:rsidRDefault="006B34E4" w:rsidP="009B02E3">
            <w:pPr>
              <w:spacing w:after="0" w:line="360" w:lineRule="auto"/>
              <w:jc w:val="both"/>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La publicidad: definición, clases, elementos, intencionalidad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El romanticismo y costumbrismo en Colombia.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La crónica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Tipos de ficha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El signo lingüístico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230" w:type="pct"/>
          </w:tcPr>
          <w:p w:rsidR="006B34E4" w:rsidRPr="00211B0B" w:rsidRDefault="006B34E4" w:rsidP="009B02E3">
            <w:pPr>
              <w:spacing w:after="0" w:line="360" w:lineRule="auto"/>
              <w:rPr>
                <w:rFonts w:ascii="Times New Roman" w:hAnsi="Times New Roman" w:cs="Times New Roman"/>
                <w:b/>
                <w:i/>
                <w:lang w:val="es-ES_tradnl" w:eastAsia="es-ES_tradnl"/>
              </w:rPr>
            </w:pPr>
            <w:r w:rsidRPr="00211B0B">
              <w:rPr>
                <w:rFonts w:ascii="Times New Roman" w:hAnsi="Times New Roman" w:cs="Times New Roman"/>
                <w:b/>
                <w:i/>
                <w:lang w:val="es-ES_tradnl" w:eastAsia="es-ES_tradnl"/>
              </w:rPr>
              <w:lastRenderedPageBreak/>
              <w:t>Comunicación y otros sistemas simbólicos</w:t>
            </w:r>
          </w:p>
          <w:p w:rsidR="006B34E4" w:rsidRPr="00211B0B" w:rsidRDefault="006B34E4" w:rsidP="009B02E3">
            <w:pPr>
              <w:spacing w:after="0" w:line="360" w:lineRule="auto"/>
              <w:rPr>
                <w:rFonts w:ascii="Times New Roman" w:hAnsi="Times New Roman" w:cs="Times New Roman"/>
                <w:b/>
                <w:i/>
                <w:lang w:val="es-ES_tradnl" w:eastAsia="es-ES_tradnl"/>
              </w:rPr>
            </w:pPr>
          </w:p>
          <w:p w:rsidR="006B34E4" w:rsidRPr="00211B0B" w:rsidRDefault="006B34E4" w:rsidP="009B02E3">
            <w:pPr>
              <w:spacing w:after="0" w:line="360" w:lineRule="auto"/>
              <w:rPr>
                <w:rFonts w:ascii="Times New Roman" w:hAnsi="Times New Roman" w:cs="Times New Roman"/>
                <w:b/>
                <w:i/>
                <w:lang w:val="es-ES_tradnl" w:eastAsia="es-ES_tradnl"/>
              </w:rPr>
            </w:pPr>
            <w:r w:rsidRPr="00211B0B">
              <w:rPr>
                <w:rFonts w:ascii="Times New Roman" w:hAnsi="Times New Roman" w:cs="Times New Roman"/>
                <w:b/>
                <w:i/>
                <w:lang w:val="es-ES_tradnl" w:eastAsia="es-ES_tradnl"/>
              </w:rPr>
              <w:t>(DBA- 1 – 5)</w:t>
            </w:r>
          </w:p>
          <w:p w:rsidR="006B34E4" w:rsidRPr="00211B0B" w:rsidRDefault="006B34E4" w:rsidP="009B02E3">
            <w:pPr>
              <w:spacing w:after="0" w:line="360" w:lineRule="auto"/>
              <w:rPr>
                <w:rFonts w:ascii="Times New Roman" w:hAnsi="Times New Roman" w:cs="Times New Roman"/>
                <w:b/>
                <w:i/>
                <w:lang w:val="es-ES_tradnl" w:eastAsia="es-ES_tradnl"/>
              </w:rPr>
            </w:pPr>
          </w:p>
          <w:p w:rsidR="006B34E4" w:rsidRPr="00211B0B" w:rsidRDefault="006B34E4" w:rsidP="009B02E3">
            <w:pPr>
              <w:pStyle w:val="Sinespaciado"/>
              <w:spacing w:line="360" w:lineRule="auto"/>
              <w:jc w:val="both"/>
              <w:rPr>
                <w:rFonts w:ascii="Times New Roman" w:hAnsi="Times New Roman" w:cs="Times New Roman"/>
                <w:i/>
                <w:lang w:val="es-ES_tradnl" w:eastAsia="es-ES_tradnl"/>
              </w:rPr>
            </w:pPr>
            <w:r w:rsidRPr="00211B0B">
              <w:rPr>
                <w:rFonts w:ascii="Times New Roman" w:hAnsi="Times New Roman" w:cs="Times New Roman"/>
                <w:b/>
                <w:i/>
                <w:lang w:val="es-ES_tradnl" w:eastAsia="es-ES_tradnl"/>
              </w:rPr>
              <w:t xml:space="preserve">1. </w:t>
            </w:r>
            <w:r w:rsidRPr="00211B0B">
              <w:rPr>
                <w:rFonts w:ascii="Times New Roman" w:hAnsi="Times New Roman" w:cs="Times New Roman"/>
                <w:i/>
                <w:lang w:val="es-ES_tradnl" w:eastAsia="es-ES_tradnl"/>
              </w:rPr>
              <w:t xml:space="preserve">Confronta los discursos provenientes de los medios </w:t>
            </w:r>
            <w:r w:rsidRPr="00211B0B">
              <w:rPr>
                <w:rFonts w:ascii="Times New Roman" w:hAnsi="Times New Roman" w:cs="Times New Roman"/>
                <w:i/>
                <w:lang w:val="es-ES_tradnl" w:eastAsia="es-ES_tradnl"/>
              </w:rPr>
              <w:lastRenderedPageBreak/>
              <w:t>de comunicación con los que interactúan en el medio para afianzar su punto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jc w:val="both"/>
              <w:rPr>
                <w:rFonts w:ascii="Times New Roman" w:hAnsi="Times New Roman" w:cs="Times New Roman"/>
                <w:lang w:eastAsia="es-ES_tradnl"/>
              </w:rPr>
            </w:pPr>
            <w:r w:rsidRPr="00211B0B">
              <w:rPr>
                <w:rFonts w:ascii="Times New Roman" w:hAnsi="Times New Roman" w:cs="Times New Roman"/>
                <w:lang w:eastAsia="es-ES_tradnl"/>
              </w:rPr>
              <w:t xml:space="preserve">3. Analiza el lenguaje literario como una manifestación artística que permite crear </w:t>
            </w:r>
            <w:r w:rsidRPr="00211B0B">
              <w:rPr>
                <w:rFonts w:ascii="Times New Roman" w:hAnsi="Times New Roman" w:cs="Times New Roman"/>
                <w:lang w:eastAsia="es-ES_tradnl"/>
              </w:rPr>
              <w:lastRenderedPageBreak/>
              <w:t>ficciones y expresar pensamientos o emociones.</w:t>
            </w:r>
          </w:p>
          <w:p w:rsidR="006B34E4" w:rsidRPr="00211B0B" w:rsidRDefault="006B34E4" w:rsidP="009B02E3">
            <w:pPr>
              <w:spacing w:after="0"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1. Confronta los discursos provenientes de los medios de comunicación con los que interactúa en el medio para afianzar su punto de vista particular.</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6. Interpreta textos atendiendo al funcionamiento de la lengua en situaciones de comunicación, a partir del uso de estrategias de lectura.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6. Interpreta textos atendiendo al funcionamiento de la lengua en situaciones de comunicación, a partir del uso de estrategias de lectura.</w:t>
            </w:r>
          </w:p>
          <w:p w:rsidR="006B34E4" w:rsidRPr="00211B0B" w:rsidRDefault="006B34E4" w:rsidP="009B02E3">
            <w:pPr>
              <w:pStyle w:val="Sinespaciado"/>
              <w:spacing w:line="360" w:lineRule="auto"/>
              <w:jc w:val="both"/>
              <w:rPr>
                <w:rFonts w:ascii="Times New Roman" w:hAnsi="Times New Roman" w:cs="Times New Roman"/>
              </w:rPr>
            </w:pPr>
          </w:p>
        </w:tc>
        <w:tc>
          <w:tcPr>
            <w:tcW w:w="569" w:type="pct"/>
          </w:tcPr>
          <w:p w:rsidR="006B34E4" w:rsidRPr="00211B0B" w:rsidRDefault="006B34E4" w:rsidP="009B02E3">
            <w:pPr>
              <w:spacing w:after="0" w:line="360" w:lineRule="auto"/>
              <w:jc w:val="both"/>
              <w:rPr>
                <w:rFonts w:ascii="Times New Roman" w:hAnsi="Times New Roman" w:cs="Times New Roman"/>
                <w:lang w:eastAsia="es-ES_tradnl"/>
              </w:rPr>
            </w:pPr>
            <w:r w:rsidRPr="00211B0B">
              <w:rPr>
                <w:rFonts w:ascii="Times New Roman" w:hAnsi="Times New Roman" w:cs="Times New Roman"/>
                <w:lang w:eastAsia="es-ES_tradnl"/>
              </w:rPr>
              <w:lastRenderedPageBreak/>
              <w:t>Valora los aportes de la ortografía en la comprensión y producción textuales, la entenderá y la adoptará como una de las reglas de uso de la lengua escrita.</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rPr>
              <w:t>Reconoce los aspectos relevantes del Romanticismo y del Costumbrismo en Colombia.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Comprende el significado de la palabra crónica y su importancia para las sociedades del mundo el estar bien informados.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Elabora crónicas atendiendo las pautas mínimas para su redacción.</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Demuestra interés y participa activamente en clase.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con la entrega de las 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1192"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Comunicativa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Literaria.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Pragmática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Semántica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Interpersonales: Comunicación, trabajo en equipo, productividad.</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Intelectuales: memoria, toma de decisiones, creatividad, atención, concentración.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Producción de textos conservando la cohesión y la coherencia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Argumentaciones orales y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Ideogramas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Explicaciones del 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medios audiovisuales.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Presentación de talleres de compresión lectora.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Presentación de tareas.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Presentación de trabajos.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Desarrollo de guías y talleres.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Sustentación de trabajos.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Exposiciones.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Participación en clase.</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 Evaluaciones </w:t>
            </w:r>
            <w:r w:rsidRPr="00211B0B">
              <w:rPr>
                <w:rFonts w:ascii="Times New Roman" w:hAnsi="Times New Roman" w:cs="Times New Roman"/>
              </w:rPr>
              <w:lastRenderedPageBreak/>
              <w:t>escritas y orales.</w:t>
            </w:r>
          </w:p>
        </w:tc>
      </w:tr>
    </w:tbl>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spacing w:line="360" w:lineRule="auto"/>
        <w:rPr>
          <w:rFonts w:ascii="Times New Roman" w:hAnsi="Times New Roman" w:cs="Times New Roman"/>
          <w:b/>
        </w:rPr>
      </w:pPr>
      <w:r w:rsidRPr="00211B0B">
        <w:rPr>
          <w:rFonts w:ascii="Times New Roman" w:hAnsi="Times New Roman" w:cs="Times New Roman"/>
          <w:b/>
        </w:rPr>
        <w:br w:type="page"/>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lastRenderedPageBreak/>
        <w:t>ÁREA: _Lengua Castellana_________</w:t>
      </w:r>
      <w:r w:rsidRPr="00211B0B">
        <w:rPr>
          <w:rFonts w:ascii="Times New Roman" w:hAnsi="Times New Roman" w:cs="Times New Roman"/>
          <w:b/>
        </w:rPr>
        <w:tab/>
        <w:t>GRADO: __9°____</w:t>
      </w:r>
      <w:r w:rsidRPr="00211B0B">
        <w:rPr>
          <w:rFonts w:ascii="Times New Roman" w:hAnsi="Times New Roman" w:cs="Times New Roman"/>
          <w:b/>
        </w:rPr>
        <w:tab/>
      </w:r>
      <w:r w:rsidRPr="00211B0B">
        <w:rPr>
          <w:rFonts w:ascii="Times New Roman" w:hAnsi="Times New Roman" w:cs="Times New Roman"/>
          <w:b/>
        </w:rPr>
        <w:tab/>
        <w:t>INTENSIDAD SEMANAL: __4 horas______      PERIODO: _III___</w:t>
      </w: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b/>
        </w:rPr>
        <w:t xml:space="preserve">PREGUNTA PROBLEMATIZADORA: </w:t>
      </w:r>
      <w:r w:rsidRPr="00211B0B">
        <w:rPr>
          <w:rFonts w:ascii="Times New Roman" w:hAnsi="Times New Roman" w:cs="Times New Roman"/>
        </w:rPr>
        <w:t xml:space="preserve">‘¿Qué mecanismos usar para que la literatura impacte  al estudiante de manera positiva? </w:t>
      </w:r>
    </w:p>
    <w:p w:rsidR="006B34E4" w:rsidRPr="00211B0B" w:rsidRDefault="006B34E4" w:rsidP="009B02E3">
      <w:pPr>
        <w:spacing w:line="360" w:lineRule="auto"/>
        <w:jc w:val="both"/>
        <w:rPr>
          <w:rFonts w:ascii="Times New Roman" w:hAnsi="Times New Roman" w:cs="Times New Roman"/>
          <w:b/>
        </w:rPr>
      </w:pPr>
      <w:r w:rsidRPr="00211B0B">
        <w:rPr>
          <w:rFonts w:ascii="Times New Roman" w:hAnsi="Times New Roman" w:cs="Times New Roman"/>
          <w:b/>
        </w:rPr>
        <w:t>NOMBRE DE LA UNIDAD: El boom latinoamericano.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734"/>
        <w:gridCol w:w="1536"/>
        <w:gridCol w:w="1729"/>
        <w:gridCol w:w="1572"/>
        <w:gridCol w:w="1842"/>
        <w:gridCol w:w="1980"/>
        <w:gridCol w:w="1824"/>
        <w:gridCol w:w="1754"/>
      </w:tblGrid>
      <w:tr w:rsidR="006B34E4" w:rsidRPr="00211B0B" w:rsidTr="009B02E3">
        <w:trPr>
          <w:trHeight w:val="419"/>
          <w:jc w:val="center"/>
        </w:trPr>
        <w:tc>
          <w:tcPr>
            <w:tcW w:w="2659"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615"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63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7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18"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456"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577"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57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36"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519"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615"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63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7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18"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279"/>
          <w:jc w:val="center"/>
        </w:trPr>
        <w:tc>
          <w:tcPr>
            <w:tcW w:w="456"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Prevé el propósito o las intenciones que debe cumplir un texto, atendiendo a las necesidades de la producción textual en un contexto comunicativo particular.</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elementos implícitos de la situación comunicativa del 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elementos implícitos de la situación comunicativa del 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77"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Produzco textos argumentativos que evidencian mi conocimiento de la lengua y el control sobre el uso que hago de ella en contextos comunicativos orales y escritos.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Produzco textos orales de tipo argumentativo para exponer mis ideas y llegar a acuerdos en los que prime el respeto por mi interlocutor y la valoración de los contextos comunicativos.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Determino en las obras literarias latinoamericanas, elementos textuales que dan cuenta de </w:t>
            </w:r>
            <w:r w:rsidRPr="00211B0B">
              <w:rPr>
                <w:rFonts w:ascii="Times New Roman" w:hAnsi="Times New Roman" w:cs="Times New Roman"/>
              </w:rPr>
              <w:lastRenderedPageBreak/>
              <w:t>sus características estéticas, históricas y sociológicas, cuando sea pertinente.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Comprendo e interpreto textos, teniendo en cuenta el funcionamiento de la lengua en situaciones de comunicación, el </w:t>
            </w:r>
            <w:r w:rsidRPr="00211B0B">
              <w:rPr>
                <w:rFonts w:ascii="Times New Roman" w:hAnsi="Times New Roman" w:cs="Times New Roman"/>
              </w:rPr>
              <w:lastRenderedPageBreak/>
              <w:t>uso de estrategias de lectura y el papel del interlocutor y del contexto.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Produzco textos argumentativos que evidencian mi conocimiento de la lengua y el control sobre el uso que hago de ella en contextos comunicativos orales y escritos.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Evidencio en </w:t>
            </w:r>
            <w:r w:rsidRPr="00211B0B">
              <w:rPr>
                <w:rFonts w:ascii="Times New Roman" w:hAnsi="Times New Roman" w:cs="Times New Roman"/>
              </w:rPr>
              <w:lastRenderedPageBreak/>
              <w:t>mis producciones textuales el conocimiento de los diferentes niveles de la lengua y el control sobre 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7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Desempeña el rol que le corresponde como enunciador de un texto según el propósito y la situación comunicativa.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Valora la importancia de la literatura contemporánea y su aporte al mundo actual.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Comprende y clasifica las oraciones teniendo en cuenta la intención comunicativa del hablante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Desarrolla la habilidad de hablar en público, a través del discurso con fines persuasivos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Realiza </w:t>
            </w:r>
            <w:r w:rsidRPr="00211B0B">
              <w:rPr>
                <w:rFonts w:ascii="Times New Roman" w:hAnsi="Times New Roman" w:cs="Times New Roman"/>
              </w:rPr>
              <w:lastRenderedPageBreak/>
              <w:t>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536"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El artículo de opinión (texto argumentativo)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El boom latinoamericano y las vanguardias.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Las oraciones en voz activa y voz pasiva.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La oratoria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519"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8. Escribe textos que evidencian procedimientos sistemáticos de corrección lingüística y el uso de estrategias de producción textual. </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3. Analiza el lenguaje literario como una manifestación artística que permite crear ficciones y expresar pensamientos o emociones.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4. Compara los formatos de obras literarias y de producciones audiovisuales con el propósito de analizar elementos propios de la narración.</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Argumenta las posturas y sugerencias que plantea, en </w:t>
            </w:r>
            <w:r w:rsidRPr="00211B0B">
              <w:rPr>
                <w:rFonts w:ascii="Times New Roman" w:hAnsi="Times New Roman" w:cs="Times New Roman"/>
              </w:rPr>
              <w:lastRenderedPageBreak/>
              <w:t>el momento de proponer alternativas para resolver un problema.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6. Interpreta textos atendiendo al funcionamiento de la lengua en situaciones de comunicación, a partir del uso de estrategias de lectura.</w:t>
            </w:r>
          </w:p>
          <w:p w:rsidR="006B34E4" w:rsidRPr="00211B0B" w:rsidRDefault="006B34E4" w:rsidP="009B02E3">
            <w:pPr>
              <w:spacing w:line="360" w:lineRule="auto"/>
              <w:rPr>
                <w:rFonts w:ascii="Times New Roman" w:hAnsi="Times New Roman" w:cs="Times New Roman"/>
              </w:rPr>
            </w:pPr>
          </w:p>
        </w:tc>
        <w:tc>
          <w:tcPr>
            <w:tcW w:w="615"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Identifica la tesis, los argumentos y las definiciones en los diferentes textos argumentos.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algunas características del Boom Latinoamericano, identificándolas en los textos que lee y analiza.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características artísticas del Boom latinoamericano. Identifica algunos autores y obras del Boom latinoamericano.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algunas características del vanguardismo hispanoamericano.</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algunos de los autores y obras del Vanguardismo hispanoamericano.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Transforma oraciones activas en pasivas y viceversa, </w:t>
            </w:r>
            <w:r w:rsidRPr="00211B0B">
              <w:rPr>
                <w:rFonts w:ascii="Times New Roman" w:hAnsi="Times New Roman" w:cs="Times New Roman"/>
              </w:rPr>
              <w:lastRenderedPageBreak/>
              <w:t>explicando los diferentes papeles semánticos del sujeto: agente, paciente, causa.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con la entrega de las comprensiones de lectura.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Realiza 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636"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shd w:val="clear" w:color="auto" w:fill="FFFFFF"/>
              </w:rPr>
              <w:lastRenderedPageBreak/>
              <w:t>Competencia Textual, que garantizan coherencia y cohesión de los enunciados en los textos argumentativos.</w:t>
            </w:r>
            <w:r w:rsidRPr="00211B0B">
              <w:rPr>
                <w:rFonts w:ascii="Times New Roman" w:hAnsi="Times New Roman" w:cs="Times New Roman"/>
              </w:rPr>
              <w:br/>
            </w:r>
            <w:r w:rsidRPr="00211B0B">
              <w:rPr>
                <w:rFonts w:ascii="Times New Roman" w:hAnsi="Times New Roman" w:cs="Times New Roman"/>
                <w:shd w:val="clear" w:color="auto" w:fill="FFFFFF"/>
              </w:rPr>
              <w:t xml:space="preserve">Competencia Semántica, reconociendo y utilizando los </w:t>
            </w:r>
            <w:r w:rsidRPr="00211B0B">
              <w:rPr>
                <w:rFonts w:ascii="Times New Roman" w:hAnsi="Times New Roman" w:cs="Times New Roman"/>
                <w:shd w:val="clear" w:color="auto" w:fill="FFFFFF"/>
              </w:rPr>
              <w:lastRenderedPageBreak/>
              <w:t>significados y el léxico del texto argumentativo.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7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Producción de textos conservando la cohesión y la coherencia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Argumentaciones orales y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Ideogramas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Explicaciones del 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medios audiovisuales.</w:t>
            </w:r>
          </w:p>
          <w:p w:rsidR="006B34E4" w:rsidRPr="00211B0B" w:rsidRDefault="006B34E4" w:rsidP="009B02E3">
            <w:pPr>
              <w:pStyle w:val="Sinespaciado"/>
              <w:spacing w:line="360" w:lineRule="auto"/>
              <w:jc w:val="both"/>
              <w:rPr>
                <w:rFonts w:ascii="Times New Roman" w:hAnsi="Times New Roman" w:cs="Times New Roman"/>
              </w:rPr>
            </w:pPr>
          </w:p>
        </w:tc>
        <w:tc>
          <w:tcPr>
            <w:tcW w:w="518"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Presentación de talleres de compresión lectora</w:t>
            </w:r>
          </w:p>
        </w:tc>
      </w:tr>
    </w:tbl>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211B0B">
      <w:pPr>
        <w:spacing w:line="360" w:lineRule="auto"/>
        <w:rPr>
          <w:rFonts w:ascii="Times New Roman" w:hAnsi="Times New Roman" w:cs="Times New Roman"/>
          <w:b/>
        </w:rPr>
      </w:pPr>
      <w:r w:rsidRPr="00211B0B">
        <w:rPr>
          <w:rFonts w:ascii="Times New Roman" w:hAnsi="Times New Roman" w:cs="Times New Roman"/>
          <w:b/>
        </w:rPr>
        <w:br w:type="page"/>
      </w:r>
      <w:r w:rsidRPr="00211B0B">
        <w:rPr>
          <w:rFonts w:ascii="Times New Roman" w:hAnsi="Times New Roman" w:cs="Times New Roman"/>
          <w:b/>
        </w:rPr>
        <w:lastRenderedPageBreak/>
        <w:t>ÁREA: _Lengua Castellana_______</w:t>
      </w:r>
      <w:r w:rsidRPr="00211B0B">
        <w:rPr>
          <w:rFonts w:ascii="Times New Roman" w:hAnsi="Times New Roman" w:cs="Times New Roman"/>
          <w:b/>
        </w:rPr>
        <w:tab/>
        <w:t>GRADO: ___9°_____</w:t>
      </w:r>
      <w:r w:rsidRPr="00211B0B">
        <w:rPr>
          <w:rFonts w:ascii="Times New Roman" w:hAnsi="Times New Roman" w:cs="Times New Roman"/>
          <w:b/>
        </w:rPr>
        <w:tab/>
      </w:r>
      <w:r w:rsidRPr="00211B0B">
        <w:rPr>
          <w:rFonts w:ascii="Times New Roman" w:hAnsi="Times New Roman" w:cs="Times New Roman"/>
          <w:b/>
        </w:rPr>
        <w:tab/>
        <w:t>INTENSIDAD SEMANAL: _4 horas_____      PERIODO: ___IV__</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 xml:space="preserve">PREGUNTA PROBLEMATIZADORA: </w:t>
      </w:r>
      <w:r w:rsidRPr="00211B0B">
        <w:rPr>
          <w:rFonts w:ascii="Times New Roman" w:hAnsi="Times New Roman" w:cs="Times New Roman"/>
        </w:rPr>
        <w:t>Responden las técnicas de exposición grupal a los intereses y expectativas de los estudiantes de hoy?</w:t>
      </w:r>
    </w:p>
    <w:p w:rsidR="006B34E4" w:rsidRPr="00211B0B" w:rsidRDefault="006B34E4" w:rsidP="009B02E3">
      <w:pPr>
        <w:suppressAutoHyphens/>
        <w:spacing w:line="360" w:lineRule="auto"/>
        <w:jc w:val="both"/>
        <w:rPr>
          <w:rFonts w:ascii="Times New Roman" w:hAnsi="Times New Roman" w:cs="Times New Roman"/>
        </w:rPr>
      </w:pPr>
      <w:r w:rsidRPr="00211B0B">
        <w:rPr>
          <w:rFonts w:ascii="Times New Roman" w:hAnsi="Times New Roman" w:cs="Times New Roman"/>
          <w:b/>
        </w:rPr>
        <w:t xml:space="preserve">NOMBRE DE LA UNIDAD: </w:t>
      </w:r>
      <w:r w:rsidRPr="00211B0B">
        <w:rPr>
          <w:rFonts w:ascii="Times New Roman" w:hAnsi="Times New Roman" w:cs="Times New Roman"/>
        </w:rPr>
        <w:t>Las técnicas de exposición grupal.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550"/>
        <w:gridCol w:w="1633"/>
        <w:gridCol w:w="1705"/>
        <w:gridCol w:w="1896"/>
        <w:gridCol w:w="1728"/>
        <w:gridCol w:w="1952"/>
        <w:gridCol w:w="1799"/>
        <w:gridCol w:w="1729"/>
      </w:tblGrid>
      <w:tr w:rsidR="006B34E4" w:rsidRPr="00211B0B" w:rsidTr="009B02E3">
        <w:trPr>
          <w:trHeight w:val="419"/>
          <w:jc w:val="center"/>
        </w:trPr>
        <w:tc>
          <w:tcPr>
            <w:tcW w:w="268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21"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707"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7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18"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48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52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556"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65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21"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707"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7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18"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279"/>
          <w:jc w:val="center"/>
        </w:trPr>
        <w:tc>
          <w:tcPr>
            <w:tcW w:w="48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Da cuenta de los mecanismos de uso y control de las estrategias discursivas, para adecuar el texto a la situación de comunicación.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Evalúa información explícita o implícita de la situación de comunicación.</w:t>
            </w:r>
          </w:p>
        </w:tc>
        <w:tc>
          <w:tcPr>
            <w:tcW w:w="52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Produzco textos orales de tipo argumentativo para exponer mis ideas y llegar a acuerdos en los que prime el respeto por mi interlocutor y la valoración </w:t>
            </w:r>
            <w:r w:rsidRPr="00211B0B">
              <w:rPr>
                <w:rFonts w:ascii="Times New Roman" w:hAnsi="Times New Roman" w:cs="Times New Roman"/>
              </w:rPr>
              <w:lastRenderedPageBreak/>
              <w:t>de los contextos comunicativos.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escritos que evidencian el conocimiento que he alcanzado acerca del funcionamiento de la lengua en situaciones de comunicación y el uso de las </w:t>
            </w:r>
            <w:r w:rsidRPr="00211B0B">
              <w:rPr>
                <w:rFonts w:ascii="Times New Roman" w:hAnsi="Times New Roman" w:cs="Times New Roman"/>
              </w:rPr>
              <w:lastRenderedPageBreak/>
              <w:t>estrategias de producción textual.</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Retomo crítica y selectivamente la información que circula a través de los medios de comunicación masiva, para confrontarla con la que proviene de otras fuentes.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escritos </w:t>
            </w:r>
            <w:r w:rsidRPr="00211B0B">
              <w:rPr>
                <w:rFonts w:ascii="Times New Roman" w:hAnsi="Times New Roman" w:cs="Times New Roman"/>
              </w:rPr>
              <w:lastRenderedPageBreak/>
              <w:t>que evidencian el conocimiento que he alcanzado acerca del funcionamiento de la lengua en situaciones de comunicación y el uso de las estrategias de producción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Evidencio en mis producciones </w:t>
            </w:r>
            <w:r w:rsidRPr="00211B0B">
              <w:rPr>
                <w:rFonts w:ascii="Times New Roman" w:hAnsi="Times New Roman" w:cs="Times New Roman"/>
              </w:rPr>
              <w:lastRenderedPageBreak/>
              <w:t>textuales el conocimiento de los diferentes niveles de la lengua y el control sobre 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tc>
        <w:tc>
          <w:tcPr>
            <w:tcW w:w="556"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Se apropia de las técnicas de exposición grupal para expresar sus ideas y puntos de vista.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Sintetiza la información de un texto a través de mapas conceptuales.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Mejora progresivamente el uso de los signos de puntuación.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Escribe textos de tipo periodístico, teniendo en cuenta la organización de </w:t>
            </w:r>
            <w:r w:rsidRPr="00211B0B">
              <w:rPr>
                <w:rFonts w:ascii="Times New Roman" w:hAnsi="Times New Roman" w:cs="Times New Roman"/>
              </w:rPr>
              <w:lastRenderedPageBreak/>
              <w:t>la noticia.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Realiza comprensiones de lectura.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Técnicas grupales, la mesa redonda y el debate.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Mapa escritural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Signos de puntuación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El periódico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653" w:type="pct"/>
          </w:tcPr>
          <w:p w:rsidR="006B34E4" w:rsidRPr="00211B0B" w:rsidRDefault="006B34E4" w:rsidP="001E3EE4">
            <w:pPr>
              <w:pStyle w:val="Sinespaciado"/>
              <w:numPr>
                <w:ilvl w:val="0"/>
                <w:numId w:val="9"/>
              </w:numPr>
              <w:spacing w:line="360" w:lineRule="auto"/>
              <w:ind w:left="4" w:firstLine="154"/>
              <w:jc w:val="both"/>
              <w:rPr>
                <w:rFonts w:ascii="Times New Roman" w:hAnsi="Times New Roman" w:cs="Times New Roman"/>
              </w:rPr>
            </w:pPr>
            <w:r w:rsidRPr="00211B0B">
              <w:rPr>
                <w:rFonts w:ascii="Times New Roman" w:hAnsi="Times New Roman" w:cs="Times New Roman"/>
              </w:rPr>
              <w:lastRenderedPageBreak/>
              <w:t xml:space="preserve">Comprende y respeta las opiniones en debates sobre temas de actualidad social.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Produce textos verbales y no verbales, a partir de los planes textuales que elabora, y siguiendo procedimientos sistemáticos de corrección lingüística.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Confronta los discursos provenientes de los medios de comunicación con </w:t>
            </w:r>
            <w:r w:rsidRPr="00211B0B">
              <w:rPr>
                <w:rFonts w:ascii="Times New Roman" w:hAnsi="Times New Roman" w:cs="Times New Roman"/>
              </w:rPr>
              <w:lastRenderedPageBreak/>
              <w:t>los que interactúa en el medio para afianzar su punto de vista particular.</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6- Comprende diversos tipos de texto, asumiendo una actitud crítica y argumentando sus puntos de vista </w:t>
            </w:r>
            <w:r w:rsidRPr="00211B0B">
              <w:rPr>
                <w:rFonts w:ascii="Times New Roman" w:hAnsi="Times New Roman" w:cs="Times New Roman"/>
              </w:rPr>
              <w:lastRenderedPageBreak/>
              <w:t xml:space="preserve">frente a lo leído.  </w:t>
            </w:r>
          </w:p>
        </w:tc>
        <w:tc>
          <w:tcPr>
            <w:tcW w:w="52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Utilizo el discurso oral para establecer acuerdos a partir del reconocimiento de los argumentos de mis interlocutores y la fuerza de mis propios </w:t>
            </w:r>
            <w:r w:rsidRPr="00211B0B">
              <w:rPr>
                <w:rFonts w:ascii="Times New Roman" w:hAnsi="Times New Roman" w:cs="Times New Roman"/>
              </w:rPr>
              <w:lastRenderedPageBreak/>
              <w:t xml:space="preserve">argumentos.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ab/>
              <w:t>Evalúa el seguimiento de un plan textual y el uso adecuado de elementos gramaticales y ortográficos en los textos que escribe, realizando las correcciones pertinentes.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Utiliza correctamente algunos signos de puntuación.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Tengo en cuenta reglas sintácticas, semánticas y pragmáticas para la producción de un 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Produce artículos periodísticos, atendiendo a problemáticas sociales de su entorno.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con la entrega de las comprensiones de lectura.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Realiza 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707"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Argumentativa, discursiva, semántica, pragmática, textual</w:t>
            </w:r>
          </w:p>
        </w:tc>
        <w:tc>
          <w:tcPr>
            <w:tcW w:w="572"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Debates, opiniones personales sobre diferentes situaciones.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Producción de textos conservando la cohesión y la </w:t>
            </w:r>
            <w:r w:rsidRPr="00211B0B">
              <w:rPr>
                <w:rFonts w:ascii="Times New Roman" w:hAnsi="Times New Roman" w:cs="Times New Roman"/>
              </w:rPr>
              <w:lastRenderedPageBreak/>
              <w:t>coherencia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Argumentaciones orales y escrita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Realización de mesas redondas y debates.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Explicaciones del 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medios audiovisuales.</w:t>
            </w:r>
          </w:p>
          <w:p w:rsidR="006B34E4" w:rsidRPr="00211B0B" w:rsidRDefault="006B34E4" w:rsidP="009B02E3">
            <w:pPr>
              <w:pStyle w:val="Sinespaciado"/>
              <w:spacing w:line="360" w:lineRule="auto"/>
              <w:jc w:val="both"/>
              <w:rPr>
                <w:rFonts w:ascii="Times New Roman" w:hAnsi="Times New Roman" w:cs="Times New Roman"/>
              </w:rPr>
            </w:pPr>
          </w:p>
        </w:tc>
        <w:tc>
          <w:tcPr>
            <w:tcW w:w="518"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Presentación de talleres de compresión lectora</w:t>
            </w:r>
          </w:p>
        </w:tc>
      </w:tr>
    </w:tbl>
    <w:p w:rsidR="00211B0B" w:rsidRDefault="00211B0B"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ÁREA: _Lengua Castellana_______</w:t>
      </w:r>
      <w:r w:rsidRPr="00211B0B">
        <w:rPr>
          <w:rFonts w:ascii="Times New Roman" w:hAnsi="Times New Roman" w:cs="Times New Roman"/>
          <w:b/>
        </w:rPr>
        <w:tab/>
        <w:t>GRADO: ___10°_____</w:t>
      </w:r>
      <w:r w:rsidRPr="00211B0B">
        <w:rPr>
          <w:rFonts w:ascii="Times New Roman" w:hAnsi="Times New Roman" w:cs="Times New Roman"/>
          <w:b/>
        </w:rPr>
        <w:tab/>
      </w:r>
      <w:r w:rsidRPr="00211B0B">
        <w:rPr>
          <w:rFonts w:ascii="Times New Roman" w:hAnsi="Times New Roman" w:cs="Times New Roman"/>
          <w:b/>
        </w:rPr>
        <w:tab/>
        <w:t>INTENSIDAD SEMANAL: _3 horas_____      PERIODO: ___I__</w:t>
      </w: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b/>
        </w:rPr>
        <w:t>PREGUNTA PROBLEMATIZADORA:</w:t>
      </w:r>
      <w:r w:rsidRPr="00211B0B">
        <w:rPr>
          <w:rFonts w:ascii="Times New Roman" w:hAnsi="Times New Roman" w:cs="Times New Roman"/>
        </w:rPr>
        <w:t xml:space="preserve"> </w:t>
      </w:r>
      <w:r w:rsidRPr="00211B0B">
        <w:rPr>
          <w:rFonts w:ascii="Times New Roman" w:hAnsi="Times New Roman" w:cs="Times New Roman"/>
          <w:lang w:eastAsia="es-ES_tradnl"/>
        </w:rPr>
        <w:t>¿Cuál fue el contexto histórico y geográfico que permitió desarrollar  la literatura española?</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NOMBRE DE LA UNIDAD: La literatura medieval española.</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555"/>
        <w:gridCol w:w="1536"/>
        <w:gridCol w:w="1757"/>
        <w:gridCol w:w="1481"/>
        <w:gridCol w:w="1781"/>
        <w:gridCol w:w="2198"/>
        <w:gridCol w:w="1854"/>
        <w:gridCol w:w="1782"/>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lastRenderedPageBreak/>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279"/>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Analizo crítica y creativamente diferentes manifestaciones literarias del contexto universal.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t>Interpreta en forma crítica la información difundida por los medios de comunicación masiva.</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lastRenderedPageBreak/>
              <w:t xml:space="preserve">Producción de </w:t>
            </w: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t>textos argumentativos que evidencien el conocimiento de la lengua y el control sobre su uso en contextos comunicativos orales y escritos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Relaciono el significado de  los textos que leo con los contextos sociales, culturales y políticos en los cuales se han producido.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Comparo textos de diversos autores, temas, épocas y culturas, y utilizo recursos de la teoría literaria para enriquecer su interpretación.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Retomo crítica y selectivamente la información que circula a través de los medios de comunicación masiva, para confrontarla con la que proviene de otras fuentes.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Evidencio en </w:t>
            </w:r>
            <w:r w:rsidRPr="00211B0B">
              <w:rPr>
                <w:rFonts w:ascii="Times New Roman" w:hAnsi="Times New Roman" w:cs="Times New Roman"/>
              </w:rPr>
              <w:lastRenderedPageBreak/>
              <w:t>mis producciones textuales el conocimiento de los diferentes niveles de la lengua y el control sobre el uso que hago de ellos en contextos comunicativos.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t xml:space="preserve">Comprendo e interpreto de textos con actitud crítica y capacidad </w:t>
            </w:r>
            <w:r w:rsidRPr="00211B0B">
              <w:rPr>
                <w:rFonts w:ascii="Times New Roman" w:hAnsi="Times New Roman" w:cs="Times New Roman"/>
                <w:lang w:eastAsia="es-ES_tradnl"/>
              </w:rPr>
              <w:lastRenderedPageBreak/>
              <w:t>argumentativa.</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tc>
        <w:tc>
          <w:tcPr>
            <w:tcW w:w="323" w:type="pct"/>
          </w:tcPr>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lastRenderedPageBreak/>
              <w:t>Conoce el origen de nuestro idioma y paralelamente el nacimiento de la literatura española durante la  Edad Media y del renacimiento en los diferentes géneros literarios.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color w:val="FF0000"/>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jc w:val="both"/>
              <w:rPr>
                <w:rFonts w:ascii="Times New Roman" w:hAnsi="Times New Roman" w:cs="Times New Roman"/>
                <w:lang w:eastAsia="es-ES_tradnl"/>
              </w:rPr>
            </w:pPr>
            <w:r w:rsidRPr="00211B0B">
              <w:rPr>
                <w:rFonts w:ascii="Times New Roman" w:hAnsi="Times New Roman" w:cs="Times New Roman"/>
                <w:lang w:val="es-ES_tradnl" w:eastAsia="es-ES_tradnl"/>
              </w:rPr>
              <w:t xml:space="preserve">Reconoce los mass media y critica objetivamente  la información que ellos imparten. </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lastRenderedPageBreak/>
              <w:t>Produce textos orales y escritos, reconociendo en ellos la importancia de  cada una de sus  partes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Realiza comprensiones de lectura.</w:t>
            </w:r>
          </w:p>
          <w:p w:rsidR="006B34E4" w:rsidRPr="00211B0B" w:rsidRDefault="006B34E4" w:rsidP="009B02E3">
            <w:pPr>
              <w:pStyle w:val="Sinespaciado"/>
              <w:spacing w:line="360" w:lineRule="auto"/>
              <w:jc w:val="both"/>
              <w:rPr>
                <w:rFonts w:ascii="Times New Roman" w:hAnsi="Times New Roman" w:cs="Times New Roman"/>
              </w:rPr>
            </w:pP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Literatura medieval española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Los mass media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La estructura del texto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El comentario crítico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230"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Caracteriza la literatura en un momento particular de la historia desde el acercamiento a sus principales exponentes, textos, temáticas y recursos estilísticos.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Asume una posición crítica y propositiva frente a los medios de comunicación masiva para analizar su influencia en la sociedad actual.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jc w:val="center"/>
              <w:rPr>
                <w:rFonts w:ascii="Times New Roman" w:hAnsi="Times New Roman" w:cs="Times New Roman"/>
                <w:b/>
                <w:i/>
                <w:lang w:val="es-ES_tradnl"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lang w:eastAsia="es-ES_tradnl"/>
              </w:rPr>
              <w:t>Produce textos orales como ponencias, comentarios, relatorías, o entrevistas, atendiendo a la progresión temática, a los interlocutores, al propósito y a la situación comunicativa.</w:t>
            </w:r>
            <w:r w:rsidRPr="00211B0B">
              <w:rPr>
                <w:rFonts w:ascii="Times New Roman" w:hAnsi="Times New Roman" w:cs="Times New Roman"/>
              </w:rPr>
              <w:t xml:space="preserve">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6- Comprende </w:t>
            </w:r>
            <w:r w:rsidRPr="00211B0B">
              <w:rPr>
                <w:rFonts w:ascii="Times New Roman" w:hAnsi="Times New Roman" w:cs="Times New Roman"/>
              </w:rPr>
              <w:lastRenderedPageBreak/>
              <w:t xml:space="preserve">diversos tipos de texto, asumiendo una actitud crítica y argumentando sus puntos de vista frente a lo leído.  </w:t>
            </w:r>
          </w:p>
        </w:tc>
        <w:tc>
          <w:tcPr>
            <w:tcW w:w="569" w:type="pct"/>
          </w:tcPr>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lastRenderedPageBreak/>
              <w:t>Reconoce las características de la literatura española y sus primeras manifestaciones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r w:rsidRPr="00211B0B">
              <w:rPr>
                <w:rFonts w:ascii="Times New Roman" w:hAnsi="Times New Roman" w:cs="Times New Roman"/>
                <w:lang w:eastAsia="es-ES_tradnl"/>
              </w:rPr>
              <w:t>Identifica las estructuras propias de cada género literario.</w:t>
            </w: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r w:rsidRPr="00211B0B">
              <w:rPr>
                <w:rFonts w:ascii="Times New Roman" w:hAnsi="Times New Roman" w:cs="Times New Roman"/>
                <w:lang w:eastAsia="es-ES_tradnl"/>
              </w:rPr>
              <w:t>Manifiesta interés en la realización de las actividades.</w:t>
            </w: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t>Utilizar  los diferentes medios de comunicación que  tiene a su alcance y presenta análisis críticos a cerca de la información difundida por estos.</w:t>
            </w: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Construye textos </w:t>
            </w:r>
            <w:r w:rsidRPr="00211B0B">
              <w:rPr>
                <w:rFonts w:ascii="Times New Roman" w:hAnsi="Times New Roman" w:cs="Times New Roman"/>
              </w:rPr>
              <w:lastRenderedPageBreak/>
              <w:t>escritos usando los elementos de cohesión y coherencia textual.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Realiza comentarios con sentido crítico y bien argumentado.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con la entrega de las comprensiones de lectura.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Realiza </w:t>
            </w:r>
            <w:r w:rsidRPr="00211B0B">
              <w:rPr>
                <w:rFonts w:ascii="Times New Roman" w:hAnsi="Times New Roman" w:cs="Times New Roman"/>
              </w:rPr>
              <w:lastRenderedPageBreak/>
              <w:t>comprensiones de lectura.</w:t>
            </w:r>
          </w:p>
        </w:tc>
        <w:tc>
          <w:tcPr>
            <w:tcW w:w="1192" w:type="pct"/>
          </w:tcPr>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lastRenderedPageBreak/>
              <w:t xml:space="preserve">Textual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Gramatical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Argumentativa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Propositiva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Literaria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Interpretativa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Sinespaciado"/>
              <w:spacing w:line="360" w:lineRule="auto"/>
              <w:jc w:val="both"/>
              <w:rPr>
                <w:rFonts w:ascii="Times New Roman" w:eastAsia="Arial Unicode MS" w:hAnsi="Times New Roman" w:cs="Times New Roman"/>
              </w:rPr>
            </w:pPr>
            <w:r w:rsidRPr="00211B0B">
              <w:rPr>
                <w:rFonts w:ascii="Times New Roman" w:eastAsia="Arial Unicode MS" w:hAnsi="Times New Roman" w:cs="Times New Roman"/>
              </w:rPr>
              <w:t>Discursiva</w:t>
            </w:r>
          </w:p>
        </w:tc>
        <w:tc>
          <w:tcPr>
            <w:tcW w:w="5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Producción de textos conservando la cohesión y la coherencia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Argumentaciones orales y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Ideogramas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Explicaciones del </w:t>
            </w:r>
            <w:r w:rsidRPr="00211B0B">
              <w:rPr>
                <w:rFonts w:ascii="Times New Roman" w:hAnsi="Times New Roman" w:cs="Times New Roman"/>
              </w:rPr>
              <w:lastRenderedPageBreak/>
              <w:t>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medios audiovisuales.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Talleres individuales y en equipo.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Lecturas</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Mesa redonda</w:t>
            </w: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Presentación de talleres de compresión lectora. Pruebas de aplicación</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Textos escritos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Cuestionarios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Pruebas orales y escritas.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Comprensiones de lecturas.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Lecturas orales.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Producciones </w:t>
            </w:r>
            <w:r w:rsidRPr="00211B0B">
              <w:rPr>
                <w:rFonts w:ascii="Times New Roman" w:hAnsi="Times New Roman" w:cs="Times New Roman"/>
              </w:rPr>
              <w:lastRenderedPageBreak/>
              <w:t>textuales.</w:t>
            </w:r>
          </w:p>
          <w:p w:rsidR="006B34E4" w:rsidRPr="00211B0B" w:rsidRDefault="006B34E4" w:rsidP="009B02E3">
            <w:pPr>
              <w:pStyle w:val="Sinespaciado"/>
              <w:spacing w:line="360" w:lineRule="auto"/>
              <w:jc w:val="both"/>
              <w:rPr>
                <w:rFonts w:ascii="Times New Roman" w:hAnsi="Times New Roman" w:cs="Times New Roman"/>
              </w:rPr>
            </w:pPr>
          </w:p>
        </w:tc>
      </w:tr>
    </w:tbl>
    <w:p w:rsidR="006B34E4" w:rsidRPr="00211B0B" w:rsidRDefault="006B34E4" w:rsidP="009B02E3">
      <w:pPr>
        <w:pStyle w:val="Sinespaciado"/>
        <w:spacing w:line="360" w:lineRule="auto"/>
        <w:jc w:val="both"/>
        <w:rPr>
          <w:rFonts w:ascii="Times New Roman" w:hAnsi="Times New Roman" w:cs="Times New Roman"/>
          <w:b/>
        </w:rPr>
      </w:pPr>
    </w:p>
    <w:p w:rsidR="00211B0B" w:rsidRDefault="00211B0B"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ÁREA: _Lengua Castellana_______</w:t>
      </w:r>
      <w:r w:rsidRPr="00211B0B">
        <w:rPr>
          <w:rFonts w:ascii="Times New Roman" w:hAnsi="Times New Roman" w:cs="Times New Roman"/>
          <w:b/>
        </w:rPr>
        <w:tab/>
        <w:t>GRADO: ___10°_____</w:t>
      </w:r>
      <w:r w:rsidRPr="00211B0B">
        <w:rPr>
          <w:rFonts w:ascii="Times New Roman" w:hAnsi="Times New Roman" w:cs="Times New Roman"/>
          <w:b/>
        </w:rPr>
        <w:tab/>
      </w:r>
      <w:r w:rsidRPr="00211B0B">
        <w:rPr>
          <w:rFonts w:ascii="Times New Roman" w:hAnsi="Times New Roman" w:cs="Times New Roman"/>
          <w:b/>
        </w:rPr>
        <w:tab/>
        <w:t>INTENSIDAD SEMANAL: _3 horas_____      PERIODO: ___II__</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 xml:space="preserve">PREGUNTA PROBLEMATIZADORA: </w:t>
      </w:r>
      <w:r w:rsidRPr="00211B0B">
        <w:rPr>
          <w:rFonts w:ascii="Times New Roman" w:hAnsi="Times New Roman" w:cs="Times New Roman"/>
        </w:rPr>
        <w:t>¿Qué criterios se deben tener en cuenta a la hora de sustentar un argumento?</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NOMBRE DE LA UNIDAD: El siglo de oro español.</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530"/>
        <w:gridCol w:w="1682"/>
        <w:gridCol w:w="1757"/>
        <w:gridCol w:w="1481"/>
        <w:gridCol w:w="1781"/>
        <w:gridCol w:w="2077"/>
        <w:gridCol w:w="1854"/>
        <w:gridCol w:w="1782"/>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279"/>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Comparo textos de diversos autores, temas, épocas y culturas, y utilizo recursos de la </w:t>
            </w:r>
            <w:r w:rsidRPr="00211B0B">
              <w:rPr>
                <w:rFonts w:ascii="Times New Roman" w:hAnsi="Times New Roman" w:cs="Times New Roman"/>
              </w:rPr>
              <w:lastRenderedPageBreak/>
              <w:t>teoría literaria para enriquecer su interpretación.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Retomo críticamente los lenguajes no verbales para desarrollar procesos comunicativos intencionados.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Explico cómo los códigos verbales y no verbales se articulan para generar sentido en obras cinematográﬁ cas, canciones y caligramas, entre otras.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lastRenderedPageBreak/>
              <w:t xml:space="preserve">Interpreto y comparo resultados de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estudios con información estadística provenientes de medios de comunicación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lang w:eastAsia="es-ES_tradnl"/>
              </w:rPr>
            </w:pP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t xml:space="preserve">Comprensión e interpretación de textos con actitud crítica y capacidad </w:t>
            </w:r>
            <w:r w:rsidRPr="00211B0B">
              <w:rPr>
                <w:rFonts w:ascii="Times New Roman" w:hAnsi="Times New Roman" w:cs="Times New Roman"/>
                <w:lang w:eastAsia="es-ES_tradnl"/>
              </w:rPr>
              <w:lastRenderedPageBreak/>
              <w:t>argumentativa.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323"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Identifico las características, autores y obras de la literatura renacentista y siglo de oro español.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Sabe recrear animales y otras representaciones fantásticas o reales utilizando la caricatura.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Expreso un pensamiento reflexivo y creativo en relación a la práctica de la escritura de un guion.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lastRenderedPageBreak/>
              <w:t xml:space="preserve">Produce diferentes textos, particularmente ensayos, relatarías y protocolos. </w:t>
            </w:r>
          </w:p>
          <w:p w:rsidR="006B34E4" w:rsidRPr="00211B0B" w:rsidRDefault="006B34E4" w:rsidP="009B02E3">
            <w:pPr>
              <w:spacing w:line="360" w:lineRule="auto"/>
              <w:jc w:val="both"/>
              <w:rPr>
                <w:rFonts w:ascii="Times New Roman" w:hAnsi="Times New Roman" w:cs="Times New Roman"/>
              </w:rPr>
            </w:pPr>
            <w:r w:rsidRPr="00211B0B">
              <w:rPr>
                <w:rFonts w:ascii="Times New Roman" w:hAnsi="Times New Roman" w:cs="Times New Roman"/>
              </w:rPr>
              <w:t>Desarrolla la habilidad de hablar en público, a través del discurso con fines persuasivos.</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Lee obras literarias con actitud crítica. </w:t>
            </w:r>
          </w:p>
          <w:p w:rsidR="006B34E4" w:rsidRPr="00211B0B" w:rsidRDefault="006B34E4" w:rsidP="009B02E3">
            <w:pPr>
              <w:pStyle w:val="Sinespaciado"/>
              <w:spacing w:line="360" w:lineRule="auto"/>
              <w:jc w:val="both"/>
              <w:rPr>
                <w:rFonts w:ascii="Times New Roman" w:hAnsi="Times New Roman" w:cs="Times New Roman"/>
              </w:rPr>
            </w:pP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Literatura renacentista y siglo de oro español.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La caricatura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El guion audiovisual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Textos argumentativos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Tesis y argumentos.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230"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Caracteriza la literatura en un momento particular de la historia desde el acercamiento a sus </w:t>
            </w:r>
            <w:r w:rsidRPr="00211B0B">
              <w:rPr>
                <w:rFonts w:ascii="Times New Roman" w:hAnsi="Times New Roman" w:cs="Times New Roman"/>
              </w:rPr>
              <w:lastRenderedPageBreak/>
              <w:t>principales exponentes, textos, temáticas y recursos estilísticos.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Planea la producción de textos audiovisuales en los que articula elementos verbales y no verbales de la comunicación para desarrollar un </w:t>
            </w:r>
            <w:r w:rsidRPr="00211B0B">
              <w:rPr>
                <w:rFonts w:ascii="Times New Roman" w:hAnsi="Times New Roman" w:cs="Times New Roman"/>
              </w:rPr>
              <w:lastRenderedPageBreak/>
              <w:t>tema o una historia.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Reconoce guiones audiovisuales y sus características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Produce </w:t>
            </w:r>
            <w:r w:rsidRPr="00211B0B">
              <w:rPr>
                <w:rFonts w:ascii="Times New Roman" w:hAnsi="Times New Roman" w:cs="Times New Roman"/>
              </w:rPr>
              <w:lastRenderedPageBreak/>
              <w:t>textos orales como ponencias, comentarios, relatorías o entrevistas, atendiendo a la progresión temática, a los interlocutores, al propósito y a la situación comunicativa.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6- Comprende diversos tipos de texto, asumiendo </w:t>
            </w:r>
            <w:r w:rsidRPr="00211B0B">
              <w:rPr>
                <w:rFonts w:ascii="Times New Roman" w:hAnsi="Times New Roman" w:cs="Times New Roman"/>
              </w:rPr>
              <w:lastRenderedPageBreak/>
              <w:t xml:space="preserve">una actitud crítica y argumentando sus puntos de vista frente a lo leído.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69"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Conoce las características Históricas, culturales, literarias de las diferentes escuelas del tiempo y del </w:t>
            </w:r>
            <w:r w:rsidRPr="00211B0B">
              <w:rPr>
                <w:rFonts w:ascii="Times New Roman" w:hAnsi="Times New Roman" w:cs="Times New Roman"/>
              </w:rPr>
              <w:lastRenderedPageBreak/>
              <w:t>lugar, los autores, temas y géneros de la literatura española.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Recrea a partir de formas de animales reales, nuevas representaciones fantásticas.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Explico la importancia y características del guion audiovisual.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Produce diferentes textos, particularmente ensayos, relatarías y protocolos.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con la entrega de las comprensiones de lectura.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Realiza </w:t>
            </w:r>
            <w:r w:rsidRPr="00211B0B">
              <w:rPr>
                <w:rFonts w:ascii="Times New Roman" w:hAnsi="Times New Roman" w:cs="Times New Roman"/>
              </w:rPr>
              <w:lastRenderedPageBreak/>
              <w:t>comprensiones de lectura.</w:t>
            </w:r>
          </w:p>
        </w:tc>
        <w:tc>
          <w:tcPr>
            <w:tcW w:w="1192" w:type="pct"/>
          </w:tcPr>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lastRenderedPageBreak/>
              <w:t xml:space="preserve">Textual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Gramatical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Argumentativa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Propositiva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lastRenderedPageBreak/>
              <w:t xml:space="preserve">Literaria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Interpretativa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eastAsia="Arial Unicode MS" w:hAnsi="Times New Roman" w:cs="Times New Roman"/>
              </w:rPr>
              <w:t>Discursiva</w:t>
            </w:r>
          </w:p>
        </w:tc>
        <w:tc>
          <w:tcPr>
            <w:tcW w:w="5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Formulación de preguntas.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Producción de textos conservando la cohesión y la coherencia</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Argumentaciones orales y escritas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Ideogramas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Preguntas intercaladas.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Explicaciones del profesor.</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Uso de medios audiovisuales.</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Talleres individuales y en equipo.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Lecturas</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Mesa redonda</w:t>
            </w: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Presentación de tareas.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Presentación de trabajos.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Desarrollo de guías y talleres.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xml:space="preserve">* Sustentación de </w:t>
            </w:r>
            <w:r w:rsidRPr="00211B0B">
              <w:rPr>
                <w:rFonts w:ascii="Times New Roman" w:hAnsi="Times New Roman" w:cs="Times New Roman"/>
              </w:rPr>
              <w:lastRenderedPageBreak/>
              <w:t>trabajos.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Exposiciones.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Participación en clase.</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 Evaluaciones escritas y orales. 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Presentación de </w:t>
            </w:r>
            <w:r w:rsidRPr="00211B0B">
              <w:rPr>
                <w:rFonts w:ascii="Times New Roman" w:hAnsi="Times New Roman" w:cs="Times New Roman"/>
              </w:rPr>
              <w:lastRenderedPageBreak/>
              <w:t>talleres de compresión lectora. Pruebas de aplicación</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Cuestionarios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Pruebas orales y escritas.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Comprensiones de lecturas.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Lecturas orales.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Producciones textuales.</w:t>
            </w:r>
          </w:p>
          <w:p w:rsidR="006B34E4" w:rsidRPr="00211B0B" w:rsidRDefault="006B34E4" w:rsidP="009B02E3">
            <w:pPr>
              <w:pStyle w:val="Sinespaciado"/>
              <w:spacing w:line="360" w:lineRule="auto"/>
              <w:jc w:val="both"/>
              <w:rPr>
                <w:rFonts w:ascii="Times New Roman" w:hAnsi="Times New Roman" w:cs="Times New Roman"/>
              </w:rPr>
            </w:pPr>
          </w:p>
        </w:tc>
      </w:tr>
    </w:tbl>
    <w:p w:rsidR="006B34E4" w:rsidRPr="00211B0B" w:rsidRDefault="006B34E4" w:rsidP="009B02E3">
      <w:pPr>
        <w:spacing w:after="0" w:line="360" w:lineRule="auto"/>
        <w:ind w:left="1065"/>
        <w:jc w:val="center"/>
        <w:rPr>
          <w:rFonts w:ascii="Times New Roman" w:hAnsi="Times New Roman" w:cs="Times New Roman"/>
          <w:b/>
        </w:rPr>
      </w:pPr>
    </w:p>
    <w:p w:rsidR="006B34E4" w:rsidRPr="00211B0B" w:rsidRDefault="006B34E4" w:rsidP="009B02E3">
      <w:pPr>
        <w:spacing w:after="0" w:line="360" w:lineRule="auto"/>
        <w:ind w:left="1065"/>
        <w:rPr>
          <w:rFonts w:ascii="Times New Roman" w:hAnsi="Times New Roman" w:cs="Times New Roman"/>
          <w:b/>
        </w:rPr>
      </w:pPr>
    </w:p>
    <w:p w:rsidR="006B34E4" w:rsidRDefault="006B34E4" w:rsidP="009B02E3">
      <w:pPr>
        <w:spacing w:after="0" w:line="360" w:lineRule="auto"/>
        <w:ind w:left="1065"/>
        <w:rPr>
          <w:rFonts w:ascii="Times New Roman" w:hAnsi="Times New Roman" w:cs="Times New Roman"/>
          <w:b/>
        </w:rPr>
      </w:pPr>
    </w:p>
    <w:p w:rsidR="00211B0B" w:rsidRDefault="00211B0B" w:rsidP="009B02E3">
      <w:pPr>
        <w:spacing w:after="0" w:line="360" w:lineRule="auto"/>
        <w:ind w:left="1065"/>
        <w:rPr>
          <w:rFonts w:ascii="Times New Roman" w:hAnsi="Times New Roman" w:cs="Times New Roman"/>
          <w:b/>
        </w:rPr>
      </w:pPr>
    </w:p>
    <w:p w:rsidR="00211B0B" w:rsidRDefault="00211B0B" w:rsidP="009B02E3">
      <w:pPr>
        <w:spacing w:after="0" w:line="360" w:lineRule="auto"/>
        <w:ind w:left="1065"/>
        <w:rPr>
          <w:rFonts w:ascii="Times New Roman" w:hAnsi="Times New Roman" w:cs="Times New Roman"/>
          <w:b/>
        </w:rPr>
      </w:pPr>
    </w:p>
    <w:p w:rsidR="00211B0B" w:rsidRDefault="00211B0B" w:rsidP="009B02E3">
      <w:pPr>
        <w:spacing w:after="0" w:line="360" w:lineRule="auto"/>
        <w:ind w:left="1065"/>
        <w:rPr>
          <w:rFonts w:ascii="Times New Roman" w:hAnsi="Times New Roman" w:cs="Times New Roman"/>
          <w:b/>
        </w:rPr>
      </w:pPr>
    </w:p>
    <w:p w:rsidR="00211B0B" w:rsidRDefault="00211B0B" w:rsidP="009B02E3">
      <w:pPr>
        <w:spacing w:after="0" w:line="360" w:lineRule="auto"/>
        <w:ind w:left="1065"/>
        <w:rPr>
          <w:rFonts w:ascii="Times New Roman" w:hAnsi="Times New Roman" w:cs="Times New Roman"/>
          <w:b/>
        </w:rPr>
      </w:pPr>
    </w:p>
    <w:p w:rsidR="00211B0B" w:rsidRDefault="00211B0B" w:rsidP="009B02E3">
      <w:pPr>
        <w:spacing w:after="0" w:line="360" w:lineRule="auto"/>
        <w:ind w:left="1065"/>
        <w:rPr>
          <w:rFonts w:ascii="Times New Roman" w:hAnsi="Times New Roman" w:cs="Times New Roman"/>
          <w:b/>
        </w:rPr>
      </w:pPr>
    </w:p>
    <w:p w:rsidR="00211B0B" w:rsidRPr="00211B0B" w:rsidRDefault="00211B0B" w:rsidP="009B02E3">
      <w:pPr>
        <w:spacing w:after="0" w:line="360" w:lineRule="auto"/>
        <w:ind w:left="1065"/>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ÁREA: _Lengua Castellana_______</w:t>
      </w:r>
      <w:r w:rsidRPr="00211B0B">
        <w:rPr>
          <w:rFonts w:ascii="Times New Roman" w:hAnsi="Times New Roman" w:cs="Times New Roman"/>
          <w:b/>
        </w:rPr>
        <w:tab/>
        <w:t>GRADO: ___10°_____</w:t>
      </w:r>
      <w:r w:rsidRPr="00211B0B">
        <w:rPr>
          <w:rFonts w:ascii="Times New Roman" w:hAnsi="Times New Roman" w:cs="Times New Roman"/>
          <w:b/>
        </w:rPr>
        <w:tab/>
      </w:r>
      <w:r w:rsidRPr="00211B0B">
        <w:rPr>
          <w:rFonts w:ascii="Times New Roman" w:hAnsi="Times New Roman" w:cs="Times New Roman"/>
          <w:b/>
        </w:rPr>
        <w:tab/>
        <w:t>INTENSIDAD SEMANAL: _3 horas_____      PERIODO: ___III__</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 xml:space="preserve">PREGUNTA PROBLEMATIZADORA: </w:t>
      </w:r>
      <w:r w:rsidRPr="00211B0B">
        <w:rPr>
          <w:rFonts w:ascii="Times New Roman" w:hAnsi="Times New Roman" w:cs="Times New Roman"/>
        </w:rPr>
        <w:t>¿Por qué es importante conocer la estructura de los textos para elaborar una producción escrita?</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NOMBRE DE LA UNIDAD: Variedades de la lengua.</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634"/>
        <w:gridCol w:w="1329"/>
        <w:gridCol w:w="1757"/>
        <w:gridCol w:w="1481"/>
        <w:gridCol w:w="1781"/>
        <w:gridCol w:w="2326"/>
        <w:gridCol w:w="1854"/>
        <w:gridCol w:w="1782"/>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279"/>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Produzco textos argumentativos que evidencian mi conocimiento de la lengua y el control sobre el uso que hago de ella en contextos comunicativos orales y escritos.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Analizo crítica y creativamente </w:t>
            </w:r>
            <w:r w:rsidRPr="00211B0B">
              <w:rPr>
                <w:rFonts w:ascii="Times New Roman" w:hAnsi="Times New Roman" w:cs="Times New Roman"/>
              </w:rPr>
              <w:lastRenderedPageBreak/>
              <w:t>diferentes manifestaciones literarias del contexto universal.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argumentativos que evidencian mi conocimiento de la lengua y el control sobre </w:t>
            </w:r>
            <w:r w:rsidRPr="00211B0B">
              <w:rPr>
                <w:rFonts w:ascii="Times New Roman" w:hAnsi="Times New Roman" w:cs="Times New Roman"/>
              </w:rPr>
              <w:lastRenderedPageBreak/>
              <w:t>el uso que hago de ella en contextos comunicativos orales y escritos.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lang w:eastAsia="es-ES_tradnl"/>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lang w:eastAsia="es-ES_tradnl"/>
              </w:rPr>
              <w:t>Comprensión e interpretación de textos con actitud crítica y capacidad argumentativa.</w:t>
            </w:r>
          </w:p>
        </w:tc>
        <w:tc>
          <w:tcPr>
            <w:tcW w:w="323"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Identificar y analizar los eufemismos y disfemismos que se producen en el discurso.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Leo textos literarios de diversa </w:t>
            </w:r>
            <w:r w:rsidRPr="00211B0B">
              <w:rPr>
                <w:rFonts w:ascii="Times New Roman" w:hAnsi="Times New Roman" w:cs="Times New Roman"/>
              </w:rPr>
              <w:lastRenderedPageBreak/>
              <w:t>índole, género, temática y origen.</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Desarrolla la habilidad de hablar en público, a través del discurso con fines persuasivos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Lee obras literarias con actitud crítica. </w:t>
            </w:r>
          </w:p>
          <w:p w:rsidR="006B34E4" w:rsidRPr="00211B0B" w:rsidRDefault="006B34E4" w:rsidP="009B02E3">
            <w:pPr>
              <w:pStyle w:val="Sinespaciado"/>
              <w:spacing w:line="360" w:lineRule="auto"/>
              <w:jc w:val="both"/>
              <w:rPr>
                <w:rFonts w:ascii="Times New Roman" w:hAnsi="Times New Roman" w:cs="Times New Roman"/>
              </w:rPr>
            </w:pP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Los eufemismos y disfemismos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Variedades de la lengua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El foro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Periodos de la literatura española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La oratoria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230"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Produce textos orales como ponencias, comentarios, relatorías o entrevistas, atendiendo a la progresión temática, a los interlocutores, al propósito y a la situación comunicativa.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Caracteriza la literatura en </w:t>
            </w:r>
            <w:r w:rsidRPr="00211B0B">
              <w:rPr>
                <w:rFonts w:ascii="Times New Roman" w:hAnsi="Times New Roman" w:cs="Times New Roman"/>
              </w:rPr>
              <w:lastRenderedPageBreak/>
              <w:t>un momento particular de la historia desde el acercamiento a sus principales exponentes, textos, temáticas y recursos estilísticos.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Produce textos orales como ponencias, comentarios, relatorías o entrevistas, </w:t>
            </w:r>
            <w:r w:rsidRPr="00211B0B">
              <w:rPr>
                <w:rFonts w:ascii="Times New Roman" w:hAnsi="Times New Roman" w:cs="Times New Roman"/>
              </w:rPr>
              <w:lastRenderedPageBreak/>
              <w:t>atendiendo a la progresión temática, a los interlocutores, al propósito y a la situación comunicativa.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6- Comprende diversos tipos de texto, asumiendo una actitud crítica y argumentando sus puntos de vista frente a lo leído.  </w:t>
            </w: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spacing w:line="360" w:lineRule="auto"/>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69"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Identifica, diferencia y utiliza eufemismos y disfemismos en los discursos que dice o escribe.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Identifico características que marcaron los </w:t>
            </w:r>
            <w:r w:rsidRPr="00211B0B">
              <w:rPr>
                <w:rFonts w:ascii="Times New Roman" w:hAnsi="Times New Roman" w:cs="Times New Roman"/>
              </w:rPr>
              <w:lastRenderedPageBreak/>
              <w:t>diferentes periodos de la literatura española.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Identifica la tesis, los argumentos y las definiciones de diferentes textos argumentativos.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con la entrega de las comprensiones de lectura.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Realiza comprensiones de lectura.</w:t>
            </w:r>
          </w:p>
        </w:tc>
        <w:tc>
          <w:tcPr>
            <w:tcW w:w="1192" w:type="pct"/>
          </w:tcPr>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lastRenderedPageBreak/>
              <w:t xml:space="preserve">Textual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Gramatical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Argumentativa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Propositiva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Literaria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Interpretativa </w:t>
            </w:r>
          </w:p>
          <w:p w:rsidR="006B34E4" w:rsidRPr="00211B0B" w:rsidRDefault="006B34E4" w:rsidP="009B02E3">
            <w:pPr>
              <w:pStyle w:val="Textoindependiente"/>
              <w:spacing w:line="360" w:lineRule="auto"/>
              <w:rPr>
                <w:rFonts w:ascii="Times New Roman" w:hAnsi="Times New Roman" w:cs="Times New Roman"/>
                <w:sz w:val="22"/>
                <w:szCs w:val="22"/>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eastAsia="Arial Unicode MS" w:hAnsi="Times New Roman" w:cs="Times New Roman"/>
                <w:b/>
              </w:rPr>
              <w:lastRenderedPageBreak/>
              <w:t>Discursiva</w:t>
            </w:r>
            <w:r w:rsidRPr="00211B0B">
              <w:rPr>
                <w:rFonts w:ascii="Times New Roman" w:hAnsi="Times New Roman" w:cs="Times New Roman"/>
              </w:rPr>
              <w:t xml:space="preserve"> Evidencio en mis producciones textuales el conocimiento de los diferentes niveles de la lengua y el control sobre el uso que hago de ellos en contextos comunicativos.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582"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Presentación de talleres de compresión lectora. Pruebas </w:t>
            </w:r>
            <w:r w:rsidRPr="00211B0B">
              <w:rPr>
                <w:rFonts w:ascii="Times New Roman" w:hAnsi="Times New Roman" w:cs="Times New Roman"/>
              </w:rPr>
              <w:lastRenderedPageBreak/>
              <w:t>de aplicación</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Cuestionarios</w:t>
            </w: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Presentación de talleres de compresión lectora. Pruebas </w:t>
            </w:r>
            <w:r w:rsidRPr="00211B0B">
              <w:rPr>
                <w:rFonts w:ascii="Times New Roman" w:hAnsi="Times New Roman" w:cs="Times New Roman"/>
              </w:rPr>
              <w:lastRenderedPageBreak/>
              <w:t>de aplicación</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Cuestionarios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Pruebas orales y escritas.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Comprensiones de lecturas.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Lecturas orales.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Producciones textuales.</w:t>
            </w:r>
          </w:p>
          <w:p w:rsidR="006B34E4" w:rsidRPr="00211B0B" w:rsidRDefault="006B34E4" w:rsidP="009B02E3">
            <w:pPr>
              <w:pStyle w:val="Sinespaciado"/>
              <w:spacing w:line="360" w:lineRule="auto"/>
              <w:jc w:val="both"/>
              <w:rPr>
                <w:rFonts w:ascii="Times New Roman" w:hAnsi="Times New Roman" w:cs="Times New Roman"/>
              </w:rPr>
            </w:pPr>
          </w:p>
        </w:tc>
      </w:tr>
    </w:tbl>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p>
    <w:p w:rsidR="006B34E4" w:rsidRPr="00211B0B" w:rsidRDefault="006B34E4" w:rsidP="009B02E3">
      <w:pPr>
        <w:spacing w:line="360" w:lineRule="auto"/>
        <w:rPr>
          <w:rFonts w:ascii="Times New Roman" w:hAnsi="Times New Roman" w:cs="Times New Roman"/>
          <w:b/>
        </w:rPr>
      </w:pPr>
      <w:r w:rsidRPr="00211B0B">
        <w:rPr>
          <w:rFonts w:ascii="Times New Roman" w:hAnsi="Times New Roman" w:cs="Times New Roman"/>
          <w:b/>
        </w:rPr>
        <w:br w:type="page"/>
      </w:r>
    </w:p>
    <w:p w:rsidR="006B34E4" w:rsidRPr="00211B0B" w:rsidRDefault="006B34E4" w:rsidP="009B02E3">
      <w:pPr>
        <w:spacing w:after="0" w:line="360" w:lineRule="auto"/>
        <w:ind w:left="1065"/>
        <w:jc w:val="center"/>
        <w:rPr>
          <w:rFonts w:ascii="Times New Roman" w:hAnsi="Times New Roman" w:cs="Times New Roman"/>
          <w:b/>
        </w:rPr>
      </w:pPr>
      <w:r w:rsidRPr="00211B0B">
        <w:rPr>
          <w:rFonts w:ascii="Times New Roman" w:hAnsi="Times New Roman" w:cs="Times New Roman"/>
          <w:b/>
        </w:rPr>
        <w:lastRenderedPageBreak/>
        <w:t xml:space="preserve">INSTITUCION EDUCATIVA SAN VICENTE FERRER    </w:t>
      </w:r>
    </w:p>
    <w:p w:rsidR="006B34E4" w:rsidRPr="00211B0B" w:rsidRDefault="006B34E4" w:rsidP="009B02E3">
      <w:pPr>
        <w:spacing w:after="0" w:line="360" w:lineRule="auto"/>
        <w:ind w:left="1065"/>
        <w:jc w:val="center"/>
        <w:rPr>
          <w:rFonts w:ascii="Times New Roman" w:hAnsi="Times New Roman" w:cs="Times New Roman"/>
          <w:b/>
        </w:rPr>
      </w:pPr>
      <w:r w:rsidRPr="00211B0B">
        <w:rPr>
          <w:rFonts w:ascii="Times New Roman" w:hAnsi="Times New Roman" w:cs="Times New Roman"/>
          <w:b/>
        </w:rPr>
        <w:t>MALLAS CURRICULARES</w:t>
      </w:r>
    </w:p>
    <w:p w:rsidR="006B34E4" w:rsidRPr="00211B0B" w:rsidRDefault="006B34E4" w:rsidP="009B02E3">
      <w:pPr>
        <w:spacing w:after="0" w:line="360" w:lineRule="auto"/>
        <w:ind w:left="1065"/>
        <w:jc w:val="center"/>
        <w:rPr>
          <w:rFonts w:ascii="Times New Roman" w:hAnsi="Times New Roman" w:cs="Times New Roman"/>
          <w:b/>
        </w:rPr>
      </w:pPr>
    </w:p>
    <w:p w:rsidR="006B34E4" w:rsidRPr="00211B0B" w:rsidRDefault="006B34E4" w:rsidP="009B02E3">
      <w:pPr>
        <w:spacing w:after="0" w:line="360" w:lineRule="auto"/>
        <w:ind w:left="1065"/>
        <w:rPr>
          <w:rFonts w:ascii="Times New Roman" w:hAnsi="Times New Roman" w:cs="Times New Roman"/>
          <w:b/>
        </w:rPr>
      </w:pPr>
    </w:p>
    <w:p w:rsidR="006B34E4" w:rsidRPr="00211B0B" w:rsidRDefault="006B34E4" w:rsidP="009B02E3">
      <w:pPr>
        <w:spacing w:after="0" w:line="360" w:lineRule="auto"/>
        <w:ind w:left="1065"/>
        <w:rPr>
          <w:rFonts w:ascii="Times New Roman" w:hAnsi="Times New Roman" w:cs="Times New Roman"/>
          <w:b/>
        </w:rPr>
      </w:pPr>
    </w:p>
    <w:p w:rsidR="006B34E4" w:rsidRPr="00211B0B" w:rsidRDefault="006B34E4" w:rsidP="009B02E3">
      <w:pPr>
        <w:spacing w:after="0" w:line="360" w:lineRule="auto"/>
        <w:ind w:left="1065"/>
        <w:rPr>
          <w:rFonts w:ascii="Times New Roman" w:hAnsi="Times New Roman" w:cs="Times New Roman"/>
          <w:b/>
        </w:rPr>
      </w:pP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ÁREA: _Lengua Castellana_______</w:t>
      </w:r>
      <w:r w:rsidRPr="00211B0B">
        <w:rPr>
          <w:rFonts w:ascii="Times New Roman" w:hAnsi="Times New Roman" w:cs="Times New Roman"/>
          <w:b/>
        </w:rPr>
        <w:tab/>
        <w:t>GRADO: ___10°_____</w:t>
      </w:r>
      <w:r w:rsidRPr="00211B0B">
        <w:rPr>
          <w:rFonts w:ascii="Times New Roman" w:hAnsi="Times New Roman" w:cs="Times New Roman"/>
          <w:b/>
        </w:rPr>
        <w:tab/>
      </w:r>
      <w:r w:rsidRPr="00211B0B">
        <w:rPr>
          <w:rFonts w:ascii="Times New Roman" w:hAnsi="Times New Roman" w:cs="Times New Roman"/>
          <w:b/>
        </w:rPr>
        <w:tab/>
        <w:t>INTENSIDAD SEMANAL: _3 horas_____      PERIODO: ___IV__</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 xml:space="preserve">PREGUNTA PROBLEMATIZADORA: </w:t>
      </w:r>
      <w:r w:rsidRPr="00211B0B">
        <w:rPr>
          <w:rFonts w:ascii="Times New Roman" w:hAnsi="Times New Roman" w:cs="Times New Roman"/>
        </w:rPr>
        <w:t>¿De qué manera se usa el lenguaje para construir el conocimiento?</w:t>
      </w:r>
    </w:p>
    <w:p w:rsidR="006B34E4" w:rsidRPr="00211B0B" w:rsidRDefault="006B34E4" w:rsidP="009B02E3">
      <w:pPr>
        <w:pStyle w:val="Sinespaciado"/>
        <w:spacing w:line="360" w:lineRule="auto"/>
        <w:jc w:val="both"/>
        <w:rPr>
          <w:rFonts w:ascii="Times New Roman" w:hAnsi="Times New Roman" w:cs="Times New Roman"/>
          <w:b/>
        </w:rPr>
      </w:pPr>
      <w:r w:rsidRPr="00211B0B">
        <w:rPr>
          <w:rFonts w:ascii="Times New Roman" w:hAnsi="Times New Roman" w:cs="Times New Roman"/>
          <w:b/>
        </w:rPr>
        <w:t xml:space="preserve">NOMBRE DE LA UNIDAD: </w:t>
      </w:r>
      <w:r w:rsidRPr="00211B0B">
        <w:rPr>
          <w:rFonts w:ascii="Times New Roman" w:hAnsi="Times New Roman" w:cs="Times New Roman"/>
        </w:rPr>
        <w:t>Géneros literarios</w:t>
      </w:r>
    </w:p>
    <w:p w:rsidR="006B34E4" w:rsidRPr="00211B0B" w:rsidRDefault="006B34E4" w:rsidP="009B02E3">
      <w:pPr>
        <w:pStyle w:val="Sinespaciado"/>
        <w:spacing w:line="36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634"/>
        <w:gridCol w:w="1304"/>
        <w:gridCol w:w="1757"/>
        <w:gridCol w:w="1481"/>
        <w:gridCol w:w="1781"/>
        <w:gridCol w:w="2351"/>
        <w:gridCol w:w="1854"/>
        <w:gridCol w:w="1782"/>
      </w:tblGrid>
      <w:tr w:rsidR="006B34E4" w:rsidRPr="00211B0B" w:rsidTr="009B02E3">
        <w:trPr>
          <w:trHeight w:val="419"/>
          <w:jc w:val="center"/>
        </w:trPr>
        <w:tc>
          <w:tcPr>
            <w:tcW w:w="2091" w:type="pct"/>
            <w:gridSpan w:val="5"/>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ESTRUCTURA CONCEPTUAL</w:t>
            </w:r>
          </w:p>
        </w:tc>
        <w:tc>
          <w:tcPr>
            <w:tcW w:w="569"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INDICADORES DE DESEMPEÑO</w:t>
            </w:r>
          </w:p>
        </w:tc>
        <w:tc>
          <w:tcPr>
            <w:tcW w:w="119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COMPETENCIAS</w:t>
            </w:r>
          </w:p>
        </w:tc>
        <w:tc>
          <w:tcPr>
            <w:tcW w:w="582"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PEDAGOGICAS</w:t>
            </w:r>
          </w:p>
        </w:tc>
        <w:tc>
          <w:tcPr>
            <w:tcW w:w="566" w:type="pct"/>
            <w:vMerge w:val="restart"/>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ESTRATEGIAS DE EVALUACIÓN</w:t>
            </w:r>
          </w:p>
        </w:tc>
      </w:tr>
      <w:tr w:rsidR="006B34E4" w:rsidRPr="00211B0B" w:rsidTr="009B02E3">
        <w:trPr>
          <w:trHeight w:val="516"/>
          <w:jc w:val="center"/>
        </w:trPr>
        <w:tc>
          <w:tcPr>
            <w:tcW w:w="5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MATRIZ DE REFERENCIA</w:t>
            </w:r>
          </w:p>
        </w:tc>
        <w:tc>
          <w:tcPr>
            <w:tcW w:w="464"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ESTANDAR</w:t>
            </w:r>
          </w:p>
        </w:tc>
        <w:tc>
          <w:tcPr>
            <w:tcW w:w="323"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LOGRO</w:t>
            </w:r>
          </w:p>
        </w:tc>
        <w:tc>
          <w:tcPr>
            <w:tcW w:w="551"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AMBITO CONCEPTUAL</w:t>
            </w:r>
          </w:p>
        </w:tc>
        <w:tc>
          <w:tcPr>
            <w:tcW w:w="230" w:type="pct"/>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r w:rsidRPr="00211B0B">
              <w:rPr>
                <w:rFonts w:ascii="Times New Roman" w:hAnsi="Times New Roman" w:cs="Times New Roman"/>
                <w:b/>
              </w:rPr>
              <w:t>DBA</w:t>
            </w:r>
          </w:p>
        </w:tc>
        <w:tc>
          <w:tcPr>
            <w:tcW w:w="569"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119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82"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c>
          <w:tcPr>
            <w:tcW w:w="566" w:type="pct"/>
            <w:vMerge/>
            <w:tcBorders>
              <w:bottom w:val="single" w:sz="4" w:space="0" w:color="auto"/>
            </w:tcBorders>
            <w:vAlign w:val="center"/>
          </w:tcPr>
          <w:p w:rsidR="006B34E4" w:rsidRPr="00211B0B" w:rsidRDefault="006B34E4" w:rsidP="009B02E3">
            <w:pPr>
              <w:pStyle w:val="Sinespaciado"/>
              <w:spacing w:line="360" w:lineRule="auto"/>
              <w:jc w:val="center"/>
              <w:rPr>
                <w:rFonts w:ascii="Times New Roman" w:hAnsi="Times New Roman" w:cs="Times New Roman"/>
                <w:b/>
              </w:rPr>
            </w:pPr>
          </w:p>
        </w:tc>
      </w:tr>
      <w:tr w:rsidR="006B34E4" w:rsidRPr="00211B0B" w:rsidTr="009B02E3">
        <w:trPr>
          <w:trHeight w:val="6609"/>
          <w:jc w:val="center"/>
        </w:trPr>
        <w:tc>
          <w:tcPr>
            <w:tcW w:w="523" w:type="pct"/>
          </w:tcPr>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464"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Determino en las obras literarias, elementos textuales que dan cuenta de sus características estéticas, históricas y sociológicas, cuando sea pertinente.</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Comprendo los factores sociales y culturales que determinan </w:t>
            </w:r>
            <w:r w:rsidRPr="00211B0B">
              <w:rPr>
                <w:rFonts w:ascii="Times New Roman" w:hAnsi="Times New Roman" w:cs="Times New Roman"/>
              </w:rPr>
              <w:lastRenderedPageBreak/>
              <w:t>algunas manifestaciones del lenguaje no verbal.</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Produzco textos orales de tipo argumentativo para exponer mis ideas y llegar a acuerdos en los </w:t>
            </w:r>
            <w:r w:rsidRPr="00211B0B">
              <w:rPr>
                <w:rFonts w:ascii="Times New Roman" w:hAnsi="Times New Roman" w:cs="Times New Roman"/>
              </w:rPr>
              <w:lastRenderedPageBreak/>
              <w:t>que prime el respeto por mi interlocutor y la valoración de los contextos comunicativos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spacing w:after="0" w:line="360" w:lineRule="auto"/>
              <w:rPr>
                <w:rFonts w:ascii="Times New Roman" w:hAnsi="Times New Roman" w:cs="Times New Roman"/>
                <w:lang w:eastAsia="es-ES_tradnl"/>
              </w:rPr>
            </w:pPr>
            <w:r w:rsidRPr="00211B0B">
              <w:rPr>
                <w:rFonts w:ascii="Times New Roman" w:hAnsi="Times New Roman" w:cs="Times New Roman"/>
                <w:lang w:eastAsia="es-ES_tradnl"/>
              </w:rPr>
              <w:t>Comprensión e interpretación de textos con actitud crítica y capacidad argumentativa.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c>
          <w:tcPr>
            <w:tcW w:w="323" w:type="pct"/>
            <w:shd w:val="clear" w:color="auto" w:fill="auto"/>
          </w:tcPr>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r w:rsidRPr="00211B0B">
              <w:rPr>
                <w:rStyle w:val="Textoennegrita"/>
                <w:rFonts w:ascii="Times New Roman" w:eastAsiaTheme="majorEastAsia" w:hAnsi="Times New Roman" w:cs="Times New Roman"/>
                <w:color w:val="222222"/>
              </w:rPr>
              <w:lastRenderedPageBreak/>
              <w:t>Identificar las figuras literarias y su función en un texto poético.</w:t>
            </w: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Style w:val="Textoennegrita"/>
                <w:rFonts w:ascii="Times New Roman" w:eastAsiaTheme="majorEastAsia" w:hAnsi="Times New Roman" w:cs="Times New Roman"/>
                <w:b w:val="0"/>
                <w:color w:val="222222"/>
                <w:shd w:val="clear" w:color="auto" w:fill="FFF9EE"/>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Interpreta cánones simples y/o obstinatos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•Canta </w:t>
            </w:r>
            <w:r w:rsidRPr="00211B0B">
              <w:rPr>
                <w:rFonts w:ascii="Times New Roman" w:hAnsi="Times New Roman" w:cs="Times New Roman"/>
              </w:rPr>
              <w:lastRenderedPageBreak/>
              <w:t xml:space="preserve">sencillas líneas melódicas.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Organizo previamente las ideas que deseo exponer y me documento para sustentarlas.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Textoindependiente"/>
              <w:spacing w:line="360" w:lineRule="auto"/>
              <w:rPr>
                <w:rFonts w:ascii="Times New Roman" w:hAnsi="Times New Roman" w:cs="Times New Roman"/>
                <w:sz w:val="22"/>
                <w:szCs w:val="22"/>
              </w:rPr>
            </w:pPr>
            <w:r w:rsidRPr="00211B0B">
              <w:rPr>
                <w:rFonts w:ascii="Times New Roman" w:hAnsi="Times New Roman" w:cs="Times New Roman"/>
                <w:sz w:val="22"/>
                <w:szCs w:val="22"/>
              </w:rPr>
              <w:t xml:space="preserve">Lee obras literarias con actitud crítica. </w:t>
            </w:r>
          </w:p>
          <w:p w:rsidR="006B34E4" w:rsidRPr="00211B0B" w:rsidRDefault="006B34E4" w:rsidP="009B02E3">
            <w:pPr>
              <w:pStyle w:val="Sinespaciado"/>
              <w:spacing w:line="360" w:lineRule="auto"/>
              <w:jc w:val="both"/>
              <w:rPr>
                <w:rFonts w:ascii="Times New Roman" w:hAnsi="Times New Roman" w:cs="Times New Roman"/>
              </w:rPr>
            </w:pPr>
          </w:p>
        </w:tc>
        <w:tc>
          <w:tcPr>
            <w:tcW w:w="551"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Figuras literarias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Géneros musicales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El ensayo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Plan lector</w:t>
            </w:r>
          </w:p>
        </w:tc>
        <w:tc>
          <w:tcPr>
            <w:tcW w:w="230" w:type="pct"/>
          </w:tcPr>
          <w:p w:rsidR="006B34E4" w:rsidRPr="00211B0B" w:rsidRDefault="006B34E4" w:rsidP="009B02E3">
            <w:pPr>
              <w:spacing w:after="0" w:line="360" w:lineRule="auto"/>
              <w:rPr>
                <w:rFonts w:ascii="Times New Roman" w:hAnsi="Times New Roman" w:cs="Times New Roman"/>
                <w:b/>
                <w:i/>
                <w:lang w:eastAsia="es-ES_tradnl"/>
              </w:rPr>
            </w:pPr>
            <w:r w:rsidRPr="00211B0B">
              <w:rPr>
                <w:rFonts w:ascii="Times New Roman" w:hAnsi="Times New Roman" w:cs="Times New Roman"/>
                <w:b/>
                <w:i/>
                <w:lang w:eastAsia="es-ES_tradnl"/>
              </w:rPr>
              <w:lastRenderedPageBreak/>
              <w:t>(DBA – 4)</w:t>
            </w:r>
          </w:p>
          <w:p w:rsidR="006B34E4" w:rsidRPr="00211B0B" w:rsidRDefault="006B34E4" w:rsidP="009B02E3">
            <w:pPr>
              <w:spacing w:after="0" w:line="360" w:lineRule="auto"/>
              <w:rPr>
                <w:rFonts w:ascii="Times New Roman" w:hAnsi="Times New Roman" w:cs="Times New Roman"/>
                <w:b/>
                <w:i/>
                <w:lang w:eastAsia="es-ES_tradnl"/>
              </w:rPr>
            </w:pPr>
            <w:r w:rsidRPr="00211B0B">
              <w:rPr>
                <w:rFonts w:ascii="Times New Roman" w:hAnsi="Times New Roman" w:cs="Times New Roman"/>
                <w:b/>
                <w:i/>
                <w:lang w:eastAsia="es-ES_tradnl"/>
              </w:rPr>
              <w:t>Formula puntos de encuentro entre la literatura y las artes plásticas y visuales.</w:t>
            </w:r>
          </w:p>
          <w:p w:rsidR="006B34E4" w:rsidRPr="00211B0B" w:rsidRDefault="006B34E4" w:rsidP="009B02E3">
            <w:pPr>
              <w:spacing w:after="0" w:line="360" w:lineRule="auto"/>
              <w:rPr>
                <w:rFonts w:ascii="Times New Roman" w:hAnsi="Times New Roman" w:cs="Times New Roman"/>
                <w:b/>
                <w:i/>
                <w:lang w:eastAsia="es-ES_tradnl"/>
              </w:rPr>
            </w:pPr>
          </w:p>
          <w:p w:rsidR="006B34E4" w:rsidRPr="00211B0B" w:rsidRDefault="006B34E4" w:rsidP="009B02E3">
            <w:pPr>
              <w:spacing w:after="0" w:line="360" w:lineRule="auto"/>
              <w:rPr>
                <w:rFonts w:ascii="Times New Roman" w:hAnsi="Times New Roman" w:cs="Times New Roman"/>
                <w:b/>
                <w:i/>
                <w:lang w:eastAsia="es-ES_tradnl"/>
              </w:rPr>
            </w:pPr>
          </w:p>
          <w:p w:rsidR="006B34E4" w:rsidRPr="00211B0B" w:rsidRDefault="006B34E4" w:rsidP="009B02E3">
            <w:pPr>
              <w:spacing w:after="0" w:line="360" w:lineRule="auto"/>
              <w:rPr>
                <w:rFonts w:ascii="Times New Roman" w:hAnsi="Times New Roman" w:cs="Times New Roman"/>
                <w:b/>
                <w:i/>
                <w:lang w:eastAsia="es-ES_tradnl"/>
              </w:rPr>
            </w:pPr>
          </w:p>
          <w:p w:rsidR="006B34E4" w:rsidRPr="00211B0B" w:rsidRDefault="006B34E4" w:rsidP="009B02E3">
            <w:pPr>
              <w:spacing w:after="0" w:line="360" w:lineRule="auto"/>
              <w:rPr>
                <w:rFonts w:ascii="Times New Roman" w:hAnsi="Times New Roman" w:cs="Times New Roman"/>
                <w:b/>
                <w:i/>
                <w:lang w:eastAsia="es-ES_tradnl"/>
              </w:rPr>
            </w:pPr>
          </w:p>
          <w:p w:rsidR="006B34E4" w:rsidRPr="00211B0B" w:rsidRDefault="006B34E4" w:rsidP="009B02E3">
            <w:pPr>
              <w:spacing w:after="0" w:line="360" w:lineRule="auto"/>
              <w:rPr>
                <w:rFonts w:ascii="Times New Roman" w:hAnsi="Times New Roman" w:cs="Times New Roman"/>
                <w:b/>
                <w:i/>
                <w:lang w:eastAsia="es-ES_tradnl"/>
              </w:rPr>
            </w:pPr>
          </w:p>
          <w:p w:rsidR="006B34E4" w:rsidRPr="00211B0B" w:rsidRDefault="006B34E4" w:rsidP="009B02E3">
            <w:pPr>
              <w:spacing w:after="0" w:line="360" w:lineRule="auto"/>
              <w:rPr>
                <w:rFonts w:ascii="Times New Roman" w:hAnsi="Times New Roman" w:cs="Times New Roman"/>
                <w:b/>
                <w:i/>
                <w:lang w:eastAsia="es-ES_tradnl"/>
              </w:rPr>
            </w:pPr>
          </w:p>
          <w:p w:rsidR="006B34E4" w:rsidRPr="00211B0B" w:rsidRDefault="006B34E4" w:rsidP="009B02E3">
            <w:pPr>
              <w:spacing w:after="0" w:line="360" w:lineRule="auto"/>
              <w:rPr>
                <w:rFonts w:ascii="Times New Roman" w:hAnsi="Times New Roman" w:cs="Times New Roman"/>
                <w:b/>
                <w:i/>
                <w:lang w:eastAsia="es-ES_tradnl"/>
              </w:rPr>
            </w:pPr>
          </w:p>
          <w:p w:rsidR="006B34E4" w:rsidRPr="00211B0B" w:rsidRDefault="006B34E4" w:rsidP="009B02E3">
            <w:pPr>
              <w:spacing w:after="0" w:line="360" w:lineRule="auto"/>
              <w:rPr>
                <w:rFonts w:ascii="Times New Roman" w:hAnsi="Times New Roman" w:cs="Times New Roman"/>
                <w:b/>
                <w:i/>
                <w:lang w:eastAsia="es-ES_tradnl"/>
              </w:rPr>
            </w:pPr>
          </w:p>
          <w:p w:rsidR="006B34E4" w:rsidRPr="00211B0B" w:rsidRDefault="006B34E4" w:rsidP="009B02E3">
            <w:pPr>
              <w:spacing w:after="0" w:line="360" w:lineRule="auto"/>
              <w:rPr>
                <w:rFonts w:ascii="Times New Roman" w:hAnsi="Times New Roman" w:cs="Times New Roman"/>
                <w:b/>
                <w:i/>
                <w:lang w:eastAsia="es-ES_tradnl"/>
              </w:rPr>
            </w:pPr>
            <w:r w:rsidRPr="00211B0B">
              <w:rPr>
                <w:rFonts w:ascii="Times New Roman" w:hAnsi="Times New Roman" w:cs="Times New Roman"/>
                <w:b/>
                <w:i/>
                <w:lang w:eastAsia="es-ES_tradnl"/>
              </w:rPr>
              <w:t xml:space="preserve">Participa en discursos orales en los </w:t>
            </w:r>
            <w:r w:rsidRPr="00211B0B">
              <w:rPr>
                <w:rFonts w:ascii="Times New Roman" w:hAnsi="Times New Roman" w:cs="Times New Roman"/>
                <w:b/>
                <w:i/>
                <w:lang w:eastAsia="es-ES_tradnl"/>
              </w:rPr>
              <w:lastRenderedPageBreak/>
              <w:t>que evalúa aspectos relacionados con la progresión temática, manejo de la voz, tono, estilo y puntos de vista sobre temas sociales, culturales, políticos y científicos.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7.Produce textos orales como </w:t>
            </w:r>
            <w:r w:rsidRPr="00211B0B">
              <w:rPr>
                <w:rFonts w:ascii="Times New Roman" w:hAnsi="Times New Roman" w:cs="Times New Roman"/>
              </w:rPr>
              <w:lastRenderedPageBreak/>
              <w:t>ponencias, comentarios, relatorías o entrevistas, atendiendo a la progresión temática, a los interlocutores, al propósito y a la situación comunicativa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6- Comprende diversos tipos de texto, asumiendo una actitud crítica y argumentando </w:t>
            </w:r>
            <w:r w:rsidRPr="00211B0B">
              <w:rPr>
                <w:rFonts w:ascii="Times New Roman" w:hAnsi="Times New Roman" w:cs="Times New Roman"/>
              </w:rPr>
              <w:lastRenderedPageBreak/>
              <w:t xml:space="preserve">sus puntos de vista frente a lo leído.  </w:t>
            </w:r>
          </w:p>
          <w:p w:rsidR="006B34E4" w:rsidRPr="00211B0B" w:rsidRDefault="006B34E4" w:rsidP="009B02E3">
            <w:pPr>
              <w:pStyle w:val="Sinespaciado"/>
              <w:spacing w:line="360" w:lineRule="auto"/>
              <w:jc w:val="both"/>
              <w:rPr>
                <w:rFonts w:ascii="Times New Roman" w:hAnsi="Times New Roman" w:cs="Times New Roman"/>
              </w:rPr>
            </w:pPr>
          </w:p>
        </w:tc>
        <w:tc>
          <w:tcPr>
            <w:tcW w:w="569"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 xml:space="preserve">Hace uso de las figuras literarias en sus producciones. </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Evalúa la progresión temática, tono, estilo y vocabulario presentes en las intervenciones </w:t>
            </w:r>
            <w:r w:rsidRPr="00211B0B">
              <w:rPr>
                <w:rFonts w:ascii="Times New Roman" w:hAnsi="Times New Roman" w:cs="Times New Roman"/>
              </w:rPr>
              <w:lastRenderedPageBreak/>
              <w:t>propias y en las de los otros.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el proceso de pre escritura, escritura y reescritura del ensayo.</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Cumple con la entrega de las comprensiones de lectura.</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 Realiza comprensiones de lectura.</w:t>
            </w:r>
          </w:p>
        </w:tc>
        <w:tc>
          <w:tcPr>
            <w:tcW w:w="1192"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Gramatical, textual, semántica, pragmática o sociocultural, enciclopédica, literaria, poética.</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Pragmática, sociocultural, poética.</w:t>
            </w:r>
          </w:p>
        </w:tc>
        <w:tc>
          <w:tcPr>
            <w:tcW w:w="582" w:type="pct"/>
          </w:tcPr>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 xml:space="preserve">Trabajos grupales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sym w:font="Symbol" w:char="F0B7"/>
            </w:r>
            <w:r w:rsidRPr="00211B0B">
              <w:rPr>
                <w:rFonts w:ascii="Times New Roman" w:hAnsi="Times New Roman" w:cs="Times New Roman"/>
              </w:rPr>
              <w:t xml:space="preserve"> Debates y conversatorios </w:t>
            </w:r>
            <w:r w:rsidRPr="00211B0B">
              <w:rPr>
                <w:rFonts w:ascii="Times New Roman" w:hAnsi="Times New Roman" w:cs="Times New Roman"/>
              </w:rPr>
              <w:sym w:font="Symbol" w:char="F0B7"/>
            </w:r>
            <w:r w:rsidRPr="00211B0B">
              <w:rPr>
                <w:rFonts w:ascii="Times New Roman" w:hAnsi="Times New Roman" w:cs="Times New Roman"/>
              </w:rPr>
              <w:t xml:space="preserve"> Socialización de diferentes temas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sym w:font="Symbol" w:char="F0B7"/>
            </w:r>
            <w:r w:rsidRPr="00211B0B">
              <w:rPr>
                <w:rFonts w:ascii="Times New Roman" w:hAnsi="Times New Roman" w:cs="Times New Roman"/>
              </w:rPr>
              <w:t xml:space="preserve"> Exposición oral.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sym w:font="Symbol" w:char="F0B7"/>
            </w:r>
            <w:r w:rsidRPr="00211B0B">
              <w:rPr>
                <w:rFonts w:ascii="Times New Roman" w:hAnsi="Times New Roman" w:cs="Times New Roman"/>
              </w:rPr>
              <w:t xml:space="preserve"> Talleres lúdicos.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sym w:font="Symbol" w:char="F0B7"/>
            </w:r>
            <w:r w:rsidRPr="00211B0B">
              <w:rPr>
                <w:rFonts w:ascii="Times New Roman" w:hAnsi="Times New Roman" w:cs="Times New Roman"/>
              </w:rPr>
              <w:t xml:space="preserve"> Concursos.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sym w:font="Symbol" w:char="F0B7"/>
            </w:r>
            <w:r w:rsidRPr="00211B0B">
              <w:rPr>
                <w:rFonts w:ascii="Times New Roman" w:hAnsi="Times New Roman" w:cs="Times New Roman"/>
              </w:rPr>
              <w:t xml:space="preserve"> Evaluaciones Orales o Escritas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sym w:font="Symbol" w:char="F0B7"/>
            </w:r>
            <w:r w:rsidRPr="00211B0B">
              <w:rPr>
                <w:rFonts w:ascii="Times New Roman" w:hAnsi="Times New Roman" w:cs="Times New Roman"/>
              </w:rPr>
              <w:t xml:space="preserve"> Participación en clase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sym w:font="Symbol" w:char="F0B7"/>
            </w:r>
            <w:r w:rsidRPr="00211B0B">
              <w:rPr>
                <w:rFonts w:ascii="Times New Roman" w:hAnsi="Times New Roman" w:cs="Times New Roman"/>
              </w:rPr>
              <w:t xml:space="preserve"> Actividades grupales. </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sym w:font="Symbol" w:char="F0B7"/>
            </w:r>
            <w:r w:rsidRPr="00211B0B">
              <w:rPr>
                <w:rFonts w:ascii="Times New Roman" w:hAnsi="Times New Roman" w:cs="Times New Roman"/>
              </w:rPr>
              <w:t xml:space="preserve"> Foros, Exposiciones Lecturas comprensivas de biografías de </w:t>
            </w:r>
            <w:r w:rsidRPr="00211B0B">
              <w:rPr>
                <w:rFonts w:ascii="Times New Roman" w:hAnsi="Times New Roman" w:cs="Times New Roman"/>
              </w:rPr>
              <w:lastRenderedPageBreak/>
              <w:t>personajes</w:t>
            </w:r>
          </w:p>
        </w:tc>
        <w:tc>
          <w:tcPr>
            <w:tcW w:w="566" w:type="pct"/>
          </w:tcPr>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lastRenderedPageBreak/>
              <w:t>Sustentación de consultas.</w:t>
            </w:r>
          </w:p>
          <w:p w:rsidR="006B34E4" w:rsidRPr="00211B0B" w:rsidRDefault="006B34E4" w:rsidP="009B02E3">
            <w:pPr>
              <w:spacing w:line="360" w:lineRule="auto"/>
              <w:rPr>
                <w:rFonts w:ascii="Times New Roman" w:hAnsi="Times New Roman" w:cs="Times New Roman"/>
              </w:rPr>
            </w:pPr>
            <w:r w:rsidRPr="00211B0B">
              <w:rPr>
                <w:rFonts w:ascii="Times New Roman" w:hAnsi="Times New Roman" w:cs="Times New Roman"/>
              </w:rPr>
              <w:t>Participación en clase.</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Evaluaciones escritas.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Conversatorios.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Producción y socialización de textos escritos.</w:t>
            </w: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Exposiciones.</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Presentación de talleres de compresión lectora. Pruebas de aplicación</w:t>
            </w:r>
          </w:p>
          <w:p w:rsidR="006B34E4" w:rsidRPr="00211B0B" w:rsidRDefault="006B34E4" w:rsidP="009B02E3">
            <w:pPr>
              <w:spacing w:line="360" w:lineRule="auto"/>
              <w:jc w:val="center"/>
              <w:rPr>
                <w:rFonts w:ascii="Times New Roman" w:hAnsi="Times New Roman" w:cs="Times New Roman"/>
              </w:rPr>
            </w:pPr>
            <w:r w:rsidRPr="00211B0B">
              <w:rPr>
                <w:rFonts w:ascii="Times New Roman" w:hAnsi="Times New Roman" w:cs="Times New Roman"/>
              </w:rPr>
              <w:t xml:space="preserve">Textos escritos </w:t>
            </w:r>
          </w:p>
          <w:p w:rsidR="006B34E4" w:rsidRPr="00211B0B" w:rsidRDefault="006B34E4" w:rsidP="009B02E3">
            <w:pPr>
              <w:spacing w:line="360" w:lineRule="auto"/>
              <w:jc w:val="center"/>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lastRenderedPageBreak/>
              <w:t>Cuestionarios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Pruebas orales y escritas.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Comprensiones de lecturas.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r w:rsidRPr="00211B0B">
              <w:rPr>
                <w:rFonts w:ascii="Times New Roman" w:hAnsi="Times New Roman" w:cs="Times New Roman"/>
              </w:rPr>
              <w:t>Lecturas orales.</w:t>
            </w:r>
          </w:p>
          <w:p w:rsidR="006B34E4" w:rsidRPr="00211B0B" w:rsidRDefault="006B34E4" w:rsidP="009B02E3">
            <w:pPr>
              <w:pStyle w:val="Sinespaciado"/>
              <w:spacing w:line="360" w:lineRule="auto"/>
              <w:jc w:val="both"/>
              <w:rPr>
                <w:rFonts w:ascii="Times New Roman" w:hAnsi="Times New Roman" w:cs="Times New Roman"/>
              </w:rPr>
            </w:pPr>
          </w:p>
          <w:p w:rsidR="006B34E4" w:rsidRPr="00211B0B" w:rsidRDefault="006B34E4" w:rsidP="009B02E3">
            <w:pPr>
              <w:pStyle w:val="Sinespaciado"/>
              <w:spacing w:line="360" w:lineRule="auto"/>
              <w:jc w:val="both"/>
              <w:rPr>
                <w:rFonts w:ascii="Times New Roman" w:hAnsi="Times New Roman" w:cs="Times New Roman"/>
              </w:rPr>
            </w:pPr>
          </w:p>
        </w:tc>
      </w:tr>
    </w:tbl>
    <w:p w:rsidR="006B34E4" w:rsidRPr="00211B0B" w:rsidRDefault="006B34E4" w:rsidP="009B02E3">
      <w:pPr>
        <w:spacing w:line="360" w:lineRule="auto"/>
        <w:rPr>
          <w:rFonts w:ascii="Times New Roman" w:hAnsi="Times New Roman" w:cs="Times New Roman"/>
          <w:b/>
        </w:rPr>
      </w:pPr>
    </w:p>
    <w:p w:rsidR="006B34E4" w:rsidRPr="00211B0B" w:rsidRDefault="006B34E4" w:rsidP="009B02E3">
      <w:pPr>
        <w:spacing w:line="360" w:lineRule="auto"/>
        <w:rPr>
          <w:rFonts w:ascii="Times New Roman" w:hAnsi="Times New Roman" w:cs="Times New Roman"/>
        </w:rPr>
      </w:pPr>
    </w:p>
    <w:p w:rsidR="00A37F12" w:rsidRDefault="00A37F12" w:rsidP="00A37F12">
      <w:pPr>
        <w:jc w:val="center"/>
        <w:rPr>
          <w:rFonts w:ascii="Times New Roman" w:eastAsia="Times New Roman" w:hAnsi="Times New Roman" w:cs="Times New Roman"/>
          <w:b/>
          <w:lang w:eastAsia="es-CO"/>
        </w:rPr>
      </w:pPr>
      <w:r>
        <w:rPr>
          <w:rFonts w:ascii="Times New Roman" w:eastAsia="Times New Roman" w:hAnsi="Times New Roman" w:cs="Times New Roman"/>
          <w:b/>
          <w:lang w:eastAsia="es-CO"/>
        </w:rPr>
        <w:lastRenderedPageBreak/>
        <w:t>GRADO 11</w:t>
      </w:r>
      <w:r w:rsidRPr="00211B0B">
        <w:rPr>
          <w:rFonts w:ascii="Times New Roman" w:eastAsia="Times New Roman" w:hAnsi="Times New Roman" w:cs="Times New Roman"/>
          <w:b/>
          <w:lang w:eastAsia="es-CO"/>
        </w:rPr>
        <w:t>°</w:t>
      </w:r>
    </w:p>
    <w:p w:rsidR="00A37F12" w:rsidRPr="00211B0B" w:rsidRDefault="00A37F12" w:rsidP="00A37F12">
      <w:pPr>
        <w:jc w:val="center"/>
        <w:rPr>
          <w:rFonts w:ascii="Times New Roman" w:eastAsia="Times New Roman" w:hAnsi="Times New Roman" w:cs="Times New Roman"/>
          <w:b/>
          <w:lang w:eastAsia="es-CO"/>
        </w:rPr>
      </w:pPr>
    </w:p>
    <w:p w:rsidR="00A37F12" w:rsidRPr="00211B0B" w:rsidRDefault="00A37F12" w:rsidP="00A37F12">
      <w:pPr>
        <w:spacing w:after="0" w:line="360" w:lineRule="auto"/>
        <w:rPr>
          <w:rFonts w:ascii="Times New Roman" w:eastAsia="Times New Roman" w:hAnsi="Times New Roman" w:cs="Times New Roman"/>
          <w:lang w:eastAsia="es-CO"/>
        </w:rPr>
      </w:pPr>
    </w:p>
    <w:tbl>
      <w:tblPr>
        <w:tblStyle w:val="Tablaconcuadrcula"/>
        <w:tblW w:w="5000" w:type="pct"/>
        <w:tblLook w:val="04A0" w:firstRow="1" w:lastRow="0" w:firstColumn="1" w:lastColumn="0" w:noHBand="0" w:noVBand="1"/>
      </w:tblPr>
      <w:tblGrid>
        <w:gridCol w:w="508"/>
        <w:gridCol w:w="1764"/>
        <w:gridCol w:w="1968"/>
        <w:gridCol w:w="1336"/>
        <w:gridCol w:w="1337"/>
        <w:gridCol w:w="1400"/>
        <w:gridCol w:w="1064"/>
        <w:gridCol w:w="1275"/>
        <w:gridCol w:w="1211"/>
        <w:gridCol w:w="1054"/>
        <w:gridCol w:w="1331"/>
        <w:gridCol w:w="1367"/>
      </w:tblGrid>
      <w:tr w:rsidR="00A37F12" w:rsidRPr="00211B0B" w:rsidTr="00A37F12">
        <w:trPr>
          <w:trHeight w:val="547"/>
        </w:trPr>
        <w:tc>
          <w:tcPr>
            <w:tcW w:w="2148" w:type="pct"/>
            <w:gridSpan w:val="5"/>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ESTRUCTURA CONCEPTUAL</w:t>
            </w:r>
          </w:p>
        </w:tc>
        <w:tc>
          <w:tcPr>
            <w:tcW w:w="434" w:type="pct"/>
            <w:vMerge w:val="restar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DESEMPEÑOS</w:t>
            </w:r>
          </w:p>
        </w:tc>
        <w:tc>
          <w:tcPr>
            <w:tcW w:w="1975" w:type="pct"/>
            <w:gridSpan w:val="5"/>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COMPETENCIAS</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EVALUACION</w:t>
            </w:r>
          </w:p>
        </w:tc>
      </w:tr>
      <w:tr w:rsidR="00A37F12" w:rsidRPr="00211B0B" w:rsidTr="00A37F12">
        <w:tc>
          <w:tcPr>
            <w:tcW w:w="167" w:type="pct"/>
            <w:vMerge w:val="restart"/>
            <w:textDirection w:val="btLr"/>
            <w:vAlign w:val="center"/>
          </w:tcPr>
          <w:p w:rsidR="00A37F12" w:rsidRPr="00211B0B" w:rsidRDefault="00A37F12" w:rsidP="00A37F12">
            <w:pPr>
              <w:spacing w:line="360" w:lineRule="auto"/>
              <w:ind w:left="113" w:right="113"/>
              <w:jc w:val="center"/>
              <w:rPr>
                <w:rFonts w:ascii="Times New Roman" w:hAnsi="Times New Roman" w:cs="Times New Roman"/>
              </w:rPr>
            </w:pPr>
            <w:r>
              <w:rPr>
                <w:rFonts w:ascii="Times New Roman" w:hAnsi="Times New Roman" w:cs="Times New Roman"/>
              </w:rPr>
              <w:t>PERIODO 1</w:t>
            </w:r>
          </w:p>
        </w:tc>
        <w:tc>
          <w:tcPr>
            <w:tcW w:w="444" w:type="pct"/>
            <w:vAlign w:val="center"/>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ESTÁNDARES.</w:t>
            </w:r>
          </w:p>
          <w:p w:rsidR="00A37F12" w:rsidRPr="00211B0B" w:rsidRDefault="00A37F12" w:rsidP="00A37F12">
            <w:pPr>
              <w:spacing w:line="360" w:lineRule="auto"/>
              <w:jc w:val="center"/>
              <w:rPr>
                <w:rFonts w:ascii="Times New Roman" w:hAnsi="Times New Roman" w:cs="Times New Roman"/>
              </w:rPr>
            </w:pPr>
            <w:r>
              <w:rPr>
                <w:rFonts w:ascii="Times New Roman" w:hAnsi="Times New Roman" w:cs="Times New Roman"/>
              </w:rPr>
              <w:t>(Transversales a todos los periodos)</w:t>
            </w:r>
          </w:p>
        </w:tc>
        <w:tc>
          <w:tcPr>
            <w:tcW w:w="655"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37"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44" w:type="pct"/>
            <w:vAlign w:val="center"/>
          </w:tcPr>
          <w:p w:rsidR="00A37F12" w:rsidRPr="00211B0B" w:rsidRDefault="00A37F12" w:rsidP="00A37F12">
            <w:pPr>
              <w:spacing w:line="360" w:lineRule="auto"/>
              <w:jc w:val="center"/>
              <w:rPr>
                <w:rFonts w:ascii="Times New Roman" w:hAnsi="Times New Roman" w:cs="Times New Roman"/>
              </w:rPr>
            </w:pPr>
            <w:r>
              <w:rPr>
                <w:rFonts w:ascii="Times New Roman" w:hAnsi="Times New Roman" w:cs="Times New Roman"/>
              </w:rPr>
              <w:t>EJES DE LOS ESTÁNDARES.</w:t>
            </w:r>
          </w:p>
        </w:tc>
        <w:tc>
          <w:tcPr>
            <w:tcW w:w="434" w:type="pct"/>
            <w:vMerge/>
            <w:vAlign w:val="center"/>
          </w:tcPr>
          <w:p w:rsidR="00A37F12" w:rsidRPr="00211B0B" w:rsidRDefault="00A37F12" w:rsidP="00A37F12">
            <w:pPr>
              <w:spacing w:line="360" w:lineRule="auto"/>
              <w:jc w:val="center"/>
              <w:rPr>
                <w:rFonts w:ascii="Times New Roman" w:hAnsi="Times New Roman" w:cs="Times New Roman"/>
              </w:rPr>
            </w:pPr>
          </w:p>
        </w:tc>
        <w:tc>
          <w:tcPr>
            <w:tcW w:w="353"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Literaria- poética</w:t>
            </w:r>
          </w:p>
        </w:tc>
        <w:tc>
          <w:tcPr>
            <w:tcW w:w="426"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 xml:space="preserve">Sintáctica- textual </w:t>
            </w:r>
          </w:p>
        </w:tc>
        <w:tc>
          <w:tcPr>
            <w:tcW w:w="403"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 xml:space="preserve">Enciclopédica-  </w:t>
            </w:r>
          </w:p>
        </w:tc>
        <w:tc>
          <w:tcPr>
            <w:tcW w:w="350"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 xml:space="preserve">Semántica- pragmática </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A37F12" w:rsidRPr="00211B0B" w:rsidTr="00A37F12">
        <w:tc>
          <w:tcPr>
            <w:tcW w:w="167" w:type="pct"/>
            <w:vMerge/>
          </w:tcPr>
          <w:p w:rsidR="00A37F12" w:rsidRPr="00211B0B" w:rsidRDefault="00A37F12" w:rsidP="00A37F12">
            <w:pPr>
              <w:spacing w:line="360" w:lineRule="auto"/>
              <w:jc w:val="center"/>
              <w:rPr>
                <w:rFonts w:ascii="Times New Roman" w:hAnsi="Times New Roman" w:cs="Times New Roman"/>
              </w:rPr>
            </w:pPr>
          </w:p>
        </w:tc>
        <w:tc>
          <w:tcPr>
            <w:tcW w:w="444" w:type="pct"/>
            <w:vMerge w:val="restart"/>
          </w:tcPr>
          <w:p w:rsid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Producción textual:</w:t>
            </w:r>
          </w:p>
          <w:p w:rsidR="00EC3E64" w:rsidRPr="00EC3E64" w:rsidRDefault="00EC3E64" w:rsidP="00EC3E64">
            <w:pPr>
              <w:spacing w:line="360" w:lineRule="auto"/>
              <w:jc w:val="both"/>
              <w:rPr>
                <w:rFonts w:ascii="Times New Roman" w:hAnsi="Times New Roman" w:cs="Times New Roman"/>
                <w:lang w:eastAsia="es-ES"/>
              </w:rPr>
            </w:pP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 xml:space="preserve">-Produzco textos argumentativos que evidencian mi conocimiento de la lengua y el control sobre el uso que hago de ella en contextos </w:t>
            </w:r>
            <w:r w:rsidRPr="00EC3E64">
              <w:rPr>
                <w:rFonts w:ascii="Times New Roman" w:hAnsi="Times New Roman" w:cs="Times New Roman"/>
                <w:lang w:eastAsia="es-ES"/>
              </w:rPr>
              <w:lastRenderedPageBreak/>
              <w:t>com</w:t>
            </w:r>
            <w:r>
              <w:rPr>
                <w:rFonts w:ascii="Times New Roman" w:hAnsi="Times New Roman" w:cs="Times New Roman"/>
                <w:lang w:eastAsia="es-ES"/>
              </w:rPr>
              <w:t>unicativos orales y escritos.</w:t>
            </w:r>
          </w:p>
          <w:p w:rsidR="00EC3E64" w:rsidRPr="00EC3E64" w:rsidRDefault="00EC3E64" w:rsidP="00EC3E64">
            <w:pPr>
              <w:spacing w:line="360" w:lineRule="auto"/>
              <w:jc w:val="both"/>
              <w:rPr>
                <w:rFonts w:ascii="Times New Roman" w:hAnsi="Times New Roman" w:cs="Times New Roman"/>
                <w:lang w:eastAsia="es-ES"/>
              </w:rPr>
            </w:pP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Comprensión e interpretación textual:</w:t>
            </w:r>
          </w:p>
          <w:p w:rsidR="00EC3E64" w:rsidRPr="00EC3E64" w:rsidRDefault="00EC3E64" w:rsidP="00EC3E64">
            <w:pPr>
              <w:spacing w:line="360" w:lineRule="auto"/>
              <w:jc w:val="both"/>
              <w:rPr>
                <w:rFonts w:ascii="Times New Roman" w:hAnsi="Times New Roman" w:cs="Times New Roman"/>
                <w:lang w:eastAsia="es-ES"/>
              </w:rPr>
            </w:pP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-Comprendo e interpreto textos con actitud crítica y capacidad a</w:t>
            </w:r>
            <w:r>
              <w:rPr>
                <w:rFonts w:ascii="Times New Roman" w:hAnsi="Times New Roman" w:cs="Times New Roman"/>
                <w:lang w:eastAsia="es-ES"/>
              </w:rPr>
              <w:t>rgumentativa.</w:t>
            </w:r>
          </w:p>
          <w:p w:rsidR="00EC3E64" w:rsidRPr="00EC3E64" w:rsidRDefault="00EC3E64" w:rsidP="00EC3E64">
            <w:pPr>
              <w:spacing w:line="360" w:lineRule="auto"/>
              <w:jc w:val="both"/>
              <w:rPr>
                <w:rFonts w:ascii="Times New Roman" w:hAnsi="Times New Roman" w:cs="Times New Roman"/>
                <w:lang w:eastAsia="es-ES"/>
              </w:rPr>
            </w:pP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Literatura:</w:t>
            </w:r>
          </w:p>
          <w:p w:rsidR="00EC3E64" w:rsidRPr="00EC3E64" w:rsidRDefault="00EC3E64" w:rsidP="00EC3E64">
            <w:pPr>
              <w:spacing w:line="360" w:lineRule="auto"/>
              <w:jc w:val="both"/>
              <w:rPr>
                <w:rFonts w:ascii="Times New Roman" w:hAnsi="Times New Roman" w:cs="Times New Roman"/>
                <w:lang w:eastAsia="es-ES"/>
              </w:rPr>
            </w:pP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 xml:space="preserve">-Analizo crítica y creativamente diferentes manifestaciones </w:t>
            </w:r>
            <w:r w:rsidRPr="00EC3E64">
              <w:rPr>
                <w:rFonts w:ascii="Times New Roman" w:hAnsi="Times New Roman" w:cs="Times New Roman"/>
                <w:lang w:eastAsia="es-ES"/>
              </w:rPr>
              <w:lastRenderedPageBreak/>
              <w:t>litera</w:t>
            </w:r>
            <w:r>
              <w:rPr>
                <w:rFonts w:ascii="Times New Roman" w:hAnsi="Times New Roman" w:cs="Times New Roman"/>
                <w:lang w:eastAsia="es-ES"/>
              </w:rPr>
              <w:t>rias del contexto universal.</w:t>
            </w:r>
          </w:p>
          <w:p w:rsidR="00EC3E64" w:rsidRPr="00EC3E64" w:rsidRDefault="00EC3E64" w:rsidP="00EC3E64">
            <w:pPr>
              <w:spacing w:line="360" w:lineRule="auto"/>
              <w:jc w:val="both"/>
              <w:rPr>
                <w:rFonts w:ascii="Times New Roman" w:hAnsi="Times New Roman" w:cs="Times New Roman"/>
                <w:lang w:eastAsia="es-ES"/>
              </w:rPr>
            </w:pP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Medios de comunicación y otros sistemas simbólicos:</w:t>
            </w:r>
          </w:p>
          <w:p w:rsidR="00EC3E64" w:rsidRPr="00EC3E64" w:rsidRDefault="00EC3E64" w:rsidP="00EC3E64">
            <w:pPr>
              <w:spacing w:line="360" w:lineRule="auto"/>
              <w:jc w:val="both"/>
              <w:rPr>
                <w:rFonts w:ascii="Times New Roman" w:hAnsi="Times New Roman" w:cs="Times New Roman"/>
                <w:lang w:eastAsia="es-ES"/>
              </w:rPr>
            </w:pP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-Interpreto en forma crítica la información difundida por los me</w:t>
            </w:r>
            <w:r>
              <w:rPr>
                <w:rFonts w:ascii="Times New Roman" w:hAnsi="Times New Roman" w:cs="Times New Roman"/>
                <w:lang w:eastAsia="es-ES"/>
              </w:rPr>
              <w:t xml:space="preserve">dios de comunicación masiva. </w:t>
            </w: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 xml:space="preserve">-Retomo críticamente los lenguajes no verbales para </w:t>
            </w:r>
            <w:r w:rsidRPr="00EC3E64">
              <w:rPr>
                <w:rFonts w:ascii="Times New Roman" w:hAnsi="Times New Roman" w:cs="Times New Roman"/>
                <w:lang w:eastAsia="es-ES"/>
              </w:rPr>
              <w:lastRenderedPageBreak/>
              <w:t>desarrollar procesos</w:t>
            </w:r>
            <w:r>
              <w:rPr>
                <w:rFonts w:ascii="Times New Roman" w:hAnsi="Times New Roman" w:cs="Times New Roman"/>
                <w:lang w:eastAsia="es-ES"/>
              </w:rPr>
              <w:t xml:space="preserve">comunicativos intencionados. </w:t>
            </w:r>
          </w:p>
          <w:p w:rsidR="00EC3E64" w:rsidRPr="00EC3E64" w:rsidRDefault="00EC3E64" w:rsidP="00EC3E64">
            <w:pPr>
              <w:spacing w:line="360" w:lineRule="auto"/>
              <w:jc w:val="both"/>
              <w:rPr>
                <w:rFonts w:ascii="Times New Roman" w:hAnsi="Times New Roman" w:cs="Times New Roman"/>
                <w:lang w:eastAsia="es-ES"/>
              </w:rPr>
            </w:pPr>
          </w:p>
          <w:p w:rsidR="00EC3E64" w:rsidRPr="00EC3E64"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Ética de la comunicación:</w:t>
            </w:r>
          </w:p>
          <w:p w:rsidR="00EC3E64" w:rsidRPr="00EC3E64" w:rsidRDefault="00EC3E64" w:rsidP="00EC3E64">
            <w:pPr>
              <w:spacing w:line="360" w:lineRule="auto"/>
              <w:jc w:val="both"/>
              <w:rPr>
                <w:rFonts w:ascii="Times New Roman" w:hAnsi="Times New Roman" w:cs="Times New Roman"/>
                <w:lang w:eastAsia="es-ES"/>
              </w:rPr>
            </w:pPr>
          </w:p>
          <w:p w:rsidR="00A37F12" w:rsidRPr="00211B0B" w:rsidRDefault="00EC3E64" w:rsidP="00EC3E64">
            <w:pPr>
              <w:spacing w:line="360" w:lineRule="auto"/>
              <w:jc w:val="both"/>
              <w:rPr>
                <w:rFonts w:ascii="Times New Roman" w:hAnsi="Times New Roman" w:cs="Times New Roman"/>
                <w:lang w:eastAsia="es-ES"/>
              </w:rPr>
            </w:pPr>
            <w:r w:rsidRPr="00EC3E64">
              <w:rPr>
                <w:rFonts w:ascii="Times New Roman" w:hAnsi="Times New Roman" w:cs="Times New Roman"/>
                <w:lang w:eastAsia="es-ES"/>
              </w:rPr>
              <w:t>-Expreso respeto por la diversidad cultural y social del mundo contemporáneo, en las situaciones comunica</w:t>
            </w:r>
            <w:r>
              <w:rPr>
                <w:rFonts w:ascii="Times New Roman" w:hAnsi="Times New Roman" w:cs="Times New Roman"/>
                <w:lang w:eastAsia="es-ES"/>
              </w:rPr>
              <w:t xml:space="preserve">tivas en las que intervengo. </w:t>
            </w:r>
          </w:p>
        </w:tc>
        <w:tc>
          <w:tcPr>
            <w:tcW w:w="655" w:type="pct"/>
          </w:tcPr>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lastRenderedPageBreak/>
              <w:t>¿De qué forma la lengua y la</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literatura contribuyen en el</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proceso de construcción del</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conocimiento sobre el entorno y sobre mí mismo y en la</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formación de sujetos críticos</w:t>
            </w:r>
          </w:p>
          <w:p w:rsidR="00A37F12" w:rsidRPr="00211B0B" w:rsidRDefault="00606FA4" w:rsidP="00606FA4">
            <w:pPr>
              <w:spacing w:line="360" w:lineRule="auto"/>
              <w:jc w:val="center"/>
              <w:rPr>
                <w:rFonts w:ascii="Times New Roman" w:hAnsi="Times New Roman" w:cs="Times New Roman"/>
              </w:rPr>
            </w:pPr>
            <w:r w:rsidRPr="00606FA4">
              <w:rPr>
                <w:rFonts w:ascii="Times New Roman" w:hAnsi="Times New Roman" w:cs="Times New Roman"/>
              </w:rPr>
              <w:lastRenderedPageBreak/>
              <w:t>y creativos?</w:t>
            </w:r>
          </w:p>
        </w:tc>
        <w:tc>
          <w:tcPr>
            <w:tcW w:w="437" w:type="pct"/>
          </w:tcPr>
          <w:p w:rsidR="00A37F12"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Literatura griega clásica. Periodos, autores y obras representativas.</w:t>
            </w: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 xml:space="preserve">El estudio científico del </w:t>
            </w:r>
            <w:r>
              <w:rPr>
                <w:rFonts w:ascii="Times New Roman" w:hAnsi="Times New Roman" w:cs="Times New Roman"/>
                <w:lang w:eastAsia="es-ES"/>
              </w:rPr>
              <w:lastRenderedPageBreak/>
              <w:t>lenguaje.</w:t>
            </w:r>
          </w:p>
          <w:p w:rsidR="00EC3E64" w:rsidRDefault="00EC3E64" w:rsidP="00A37F12">
            <w:pPr>
              <w:spacing w:line="360" w:lineRule="auto"/>
              <w:jc w:val="both"/>
              <w:rPr>
                <w:rFonts w:ascii="Times New Roman" w:hAnsi="Times New Roman" w:cs="Times New Roman"/>
                <w:lang w:eastAsia="es-ES"/>
              </w:rPr>
            </w:pP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Tipología textual: la relatoría.</w:t>
            </w:r>
          </w:p>
          <w:p w:rsidR="00EC3E64" w:rsidRDefault="00EC3E64" w:rsidP="00A37F12">
            <w:pPr>
              <w:spacing w:line="360" w:lineRule="auto"/>
              <w:jc w:val="both"/>
              <w:rPr>
                <w:rFonts w:ascii="Times New Roman" w:hAnsi="Times New Roman" w:cs="Times New Roman"/>
                <w:lang w:eastAsia="es-ES"/>
              </w:rPr>
            </w:pPr>
          </w:p>
          <w:p w:rsidR="00EC3E64" w:rsidRPr="00211B0B"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Plan lector.</w:t>
            </w:r>
          </w:p>
        </w:tc>
        <w:tc>
          <w:tcPr>
            <w:tcW w:w="444" w:type="pct"/>
          </w:tcPr>
          <w:p w:rsidR="00A37F12" w:rsidRDefault="00606FA4" w:rsidP="00A37F12">
            <w:pPr>
              <w:tabs>
                <w:tab w:val="left" w:pos="666"/>
              </w:tabs>
              <w:spacing w:line="360" w:lineRule="auto"/>
              <w:rPr>
                <w:rFonts w:ascii="Times New Roman" w:hAnsi="Times New Roman" w:cs="Times New Roman"/>
              </w:rPr>
            </w:pPr>
            <w:r w:rsidRPr="00606FA4">
              <w:rPr>
                <w:rFonts w:ascii="Times New Roman" w:hAnsi="Times New Roman" w:cs="Times New Roman"/>
              </w:rPr>
              <w:lastRenderedPageBreak/>
              <w:t>Comprendo el valor del lenguaje en los procesos de construcción del conocimiento</w:t>
            </w:r>
          </w:p>
          <w:p w:rsidR="00606FA4" w:rsidRDefault="00606FA4" w:rsidP="00A37F12">
            <w:pPr>
              <w:tabs>
                <w:tab w:val="left" w:pos="666"/>
              </w:tabs>
              <w:spacing w:line="360" w:lineRule="auto"/>
              <w:rPr>
                <w:rFonts w:ascii="Times New Roman" w:hAnsi="Times New Roman" w:cs="Times New Roman"/>
              </w:rPr>
            </w:pPr>
          </w:p>
          <w:p w:rsidR="00606FA4" w:rsidRDefault="00606FA4" w:rsidP="00A37F12">
            <w:pPr>
              <w:tabs>
                <w:tab w:val="left" w:pos="666"/>
              </w:tabs>
              <w:spacing w:line="360" w:lineRule="auto"/>
              <w:rPr>
                <w:rFonts w:ascii="Times New Roman" w:hAnsi="Times New Roman" w:cs="Times New Roman"/>
              </w:rPr>
            </w:pPr>
            <w:r w:rsidRPr="00606FA4">
              <w:rPr>
                <w:rFonts w:ascii="Times New Roman" w:hAnsi="Times New Roman" w:cs="Times New Roman"/>
              </w:rPr>
              <w:t xml:space="preserve">Leo textos </w:t>
            </w:r>
            <w:r w:rsidRPr="00606FA4">
              <w:rPr>
                <w:rFonts w:ascii="Times New Roman" w:hAnsi="Times New Roman" w:cs="Times New Roman"/>
              </w:rPr>
              <w:lastRenderedPageBreak/>
              <w:t>literarios de diversa índole, género, temática y origen.</w:t>
            </w:r>
          </w:p>
          <w:p w:rsidR="00606FA4" w:rsidRDefault="00606FA4" w:rsidP="00A37F12">
            <w:pPr>
              <w:tabs>
                <w:tab w:val="left" w:pos="666"/>
              </w:tabs>
              <w:spacing w:line="360" w:lineRule="auto"/>
              <w:rPr>
                <w:rFonts w:ascii="Times New Roman" w:hAnsi="Times New Roman" w:cs="Times New Roman"/>
              </w:rPr>
            </w:pPr>
          </w:p>
          <w:p w:rsidR="00606FA4" w:rsidRDefault="00606FA4" w:rsidP="00606FA4">
            <w:pPr>
              <w:tabs>
                <w:tab w:val="left" w:pos="666"/>
              </w:tabs>
              <w:spacing w:line="360" w:lineRule="auto"/>
              <w:rPr>
                <w:rFonts w:ascii="Times New Roman" w:hAnsi="Times New Roman" w:cs="Times New Roman"/>
              </w:rPr>
            </w:pPr>
            <w:r w:rsidRPr="00606FA4">
              <w:rPr>
                <w:rFonts w:ascii="Times New Roman" w:hAnsi="Times New Roman" w:cs="Times New Roman"/>
              </w:rPr>
              <w:t>Doy cuenta del uso del lenguaje verbal o no verbal en manifestaciones humanas como los grafi tis, la publicidad,</w:t>
            </w:r>
          </w:p>
          <w:p w:rsidR="00606FA4" w:rsidRDefault="00606FA4" w:rsidP="00606FA4">
            <w:pPr>
              <w:tabs>
                <w:tab w:val="left" w:pos="666"/>
              </w:tabs>
              <w:spacing w:line="360" w:lineRule="auto"/>
              <w:rPr>
                <w:rFonts w:ascii="Times New Roman" w:hAnsi="Times New Roman" w:cs="Times New Roman"/>
              </w:rPr>
            </w:pPr>
          </w:p>
          <w:p w:rsidR="00606FA4" w:rsidRPr="00606FA4" w:rsidRDefault="00606FA4" w:rsidP="00606FA4">
            <w:pPr>
              <w:tabs>
                <w:tab w:val="left" w:pos="666"/>
              </w:tabs>
              <w:spacing w:line="360" w:lineRule="auto"/>
              <w:rPr>
                <w:rFonts w:ascii="Times New Roman" w:hAnsi="Times New Roman" w:cs="Times New Roman"/>
              </w:rPr>
            </w:pPr>
            <w:r w:rsidRPr="00606FA4">
              <w:rPr>
                <w:rFonts w:ascii="Times New Roman" w:hAnsi="Times New Roman" w:cs="Times New Roman"/>
              </w:rPr>
              <w:t xml:space="preserve">Identifi co </w:t>
            </w:r>
            <w:r w:rsidRPr="00606FA4">
              <w:rPr>
                <w:rFonts w:ascii="Times New Roman" w:hAnsi="Times New Roman" w:cs="Times New Roman"/>
              </w:rPr>
              <w:lastRenderedPageBreak/>
              <w:t>en obras de la literatura universal el lenguaje, las características formales, las épocas y escuelas, los estilos, las tendencias, las temáticas, los géneros y los autores, entre otros aspectos</w:t>
            </w:r>
          </w:p>
          <w:p w:rsidR="00606FA4" w:rsidRDefault="00606FA4" w:rsidP="00606FA4">
            <w:pPr>
              <w:tabs>
                <w:tab w:val="left" w:pos="666"/>
              </w:tabs>
              <w:spacing w:line="360" w:lineRule="auto"/>
              <w:rPr>
                <w:rFonts w:ascii="Times New Roman" w:hAnsi="Times New Roman" w:cs="Times New Roman"/>
              </w:rPr>
            </w:pPr>
            <w:r w:rsidRPr="00606FA4">
              <w:rPr>
                <w:rFonts w:ascii="Times New Roman" w:hAnsi="Times New Roman" w:cs="Times New Roman"/>
              </w:rPr>
              <w:t xml:space="preserve">los símbolos patrios, las canciones y </w:t>
            </w:r>
            <w:r w:rsidRPr="00606FA4">
              <w:rPr>
                <w:rFonts w:ascii="Times New Roman" w:hAnsi="Times New Roman" w:cs="Times New Roman"/>
              </w:rPr>
              <w:lastRenderedPageBreak/>
              <w:t>los caligramas, entre otros.</w:t>
            </w:r>
          </w:p>
          <w:p w:rsidR="00606FA4" w:rsidRDefault="00606FA4" w:rsidP="00606FA4">
            <w:pPr>
              <w:tabs>
                <w:tab w:val="left" w:pos="666"/>
              </w:tabs>
              <w:spacing w:line="360" w:lineRule="auto"/>
              <w:rPr>
                <w:rFonts w:ascii="Times New Roman" w:hAnsi="Times New Roman" w:cs="Times New Roman"/>
              </w:rPr>
            </w:pPr>
          </w:p>
          <w:p w:rsidR="00606FA4" w:rsidRPr="00211B0B" w:rsidRDefault="00606FA4" w:rsidP="00606FA4">
            <w:pPr>
              <w:tabs>
                <w:tab w:val="left" w:pos="666"/>
              </w:tabs>
              <w:spacing w:line="360" w:lineRule="auto"/>
              <w:rPr>
                <w:rFonts w:ascii="Times New Roman" w:hAnsi="Times New Roman" w:cs="Times New Roman"/>
              </w:rPr>
            </w:pPr>
          </w:p>
        </w:tc>
        <w:tc>
          <w:tcPr>
            <w:tcW w:w="434" w:type="pct"/>
          </w:tcPr>
          <w:p w:rsidR="00A37F12" w:rsidRDefault="00606FA4" w:rsidP="00A37F12">
            <w:pPr>
              <w:spacing w:line="360" w:lineRule="auto"/>
              <w:jc w:val="center"/>
              <w:rPr>
                <w:rFonts w:ascii="Times New Roman" w:hAnsi="Times New Roman" w:cs="Times New Roman"/>
              </w:rPr>
            </w:pPr>
            <w:r w:rsidRPr="00606FA4">
              <w:rPr>
                <w:rFonts w:ascii="Times New Roman" w:hAnsi="Times New Roman" w:cs="Times New Roman"/>
              </w:rPr>
              <w:lastRenderedPageBreak/>
              <w:t xml:space="preserve">- Identifica los principales momentos históricos de la literatura griega clásica y reconoce sus principales obras y </w:t>
            </w:r>
            <w:r w:rsidRPr="00606FA4">
              <w:rPr>
                <w:rFonts w:ascii="Times New Roman" w:hAnsi="Times New Roman" w:cs="Times New Roman"/>
              </w:rPr>
              <w:lastRenderedPageBreak/>
              <w:t>autores.</w:t>
            </w:r>
          </w:p>
          <w:p w:rsidR="00606FA4" w:rsidRDefault="00606FA4" w:rsidP="00A37F12">
            <w:pPr>
              <w:spacing w:line="360" w:lineRule="auto"/>
              <w:jc w:val="center"/>
              <w:rPr>
                <w:rFonts w:ascii="Times New Roman" w:hAnsi="Times New Roman" w:cs="Times New Roman"/>
              </w:rPr>
            </w:pPr>
          </w:p>
          <w:p w:rsidR="00606FA4" w:rsidRDefault="00606FA4" w:rsidP="00A37F12">
            <w:pPr>
              <w:spacing w:line="360" w:lineRule="auto"/>
              <w:jc w:val="center"/>
              <w:rPr>
                <w:rFonts w:ascii="Times New Roman" w:hAnsi="Times New Roman" w:cs="Times New Roman"/>
              </w:rPr>
            </w:pPr>
            <w:r w:rsidRPr="00606FA4">
              <w:rPr>
                <w:rFonts w:ascii="Times New Roman" w:hAnsi="Times New Roman" w:cs="Times New Roman"/>
              </w:rPr>
              <w:t>- Reconoce los tipos de textos y sus características, categorizándolos y utilizándolos según la intención comunicativa.</w:t>
            </w:r>
          </w:p>
          <w:p w:rsidR="00606FA4" w:rsidRDefault="00606FA4" w:rsidP="00A37F12">
            <w:pPr>
              <w:spacing w:line="360" w:lineRule="auto"/>
              <w:jc w:val="center"/>
              <w:rPr>
                <w:rFonts w:ascii="Times New Roman" w:hAnsi="Times New Roman" w:cs="Times New Roman"/>
              </w:rPr>
            </w:pPr>
          </w:p>
          <w:p w:rsidR="00606FA4" w:rsidRPr="00211B0B" w:rsidRDefault="00606FA4" w:rsidP="00A37F12">
            <w:pPr>
              <w:spacing w:line="360" w:lineRule="auto"/>
              <w:jc w:val="center"/>
              <w:rPr>
                <w:rFonts w:ascii="Times New Roman" w:hAnsi="Times New Roman" w:cs="Times New Roman"/>
              </w:rPr>
            </w:pPr>
            <w:r>
              <w:rPr>
                <w:rFonts w:ascii="Times New Roman" w:hAnsi="Times New Roman" w:cs="Times New Roman"/>
              </w:rPr>
              <w:t xml:space="preserve">Lee y comprende diferentes obras del contexto </w:t>
            </w:r>
            <w:r>
              <w:rPr>
                <w:rFonts w:ascii="Times New Roman" w:hAnsi="Times New Roman" w:cs="Times New Roman"/>
              </w:rPr>
              <w:lastRenderedPageBreak/>
              <w:t>literario universal.</w:t>
            </w:r>
          </w:p>
        </w:tc>
        <w:tc>
          <w:tcPr>
            <w:tcW w:w="353" w:type="pct"/>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t>Lectura de obras literarias y construcción poéticas.</w:t>
            </w: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tc>
        <w:tc>
          <w:tcPr>
            <w:tcW w:w="426" w:type="pct"/>
          </w:tcPr>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lastRenderedPageBreak/>
              <w:t xml:space="preserve">Lectura y análisis de diferentes textos, atendiendo a las particularidades morfológicas y sintácticas </w:t>
            </w:r>
            <w:r>
              <w:rPr>
                <w:rFonts w:ascii="Times New Roman" w:hAnsi="Times New Roman" w:cs="Times New Roman"/>
              </w:rPr>
              <w:lastRenderedPageBreak/>
              <w:t>de los mismos.</w:t>
            </w:r>
          </w:p>
        </w:tc>
        <w:tc>
          <w:tcPr>
            <w:tcW w:w="403" w:type="pct"/>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 xml:space="preserve">Estrategias de adecuación y radicación de palabras.  </w:t>
            </w: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Análisis etimológicos.</w:t>
            </w: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 xml:space="preserve">Estudio </w:t>
            </w:r>
            <w:r>
              <w:rPr>
                <w:rFonts w:ascii="Times New Roman" w:hAnsi="Times New Roman" w:cs="Times New Roman"/>
              </w:rPr>
              <w:lastRenderedPageBreak/>
              <w:t>del lenguaje y sus normas gramaticales.</w:t>
            </w:r>
          </w:p>
          <w:p w:rsidR="00A37F12" w:rsidRDefault="00A37F12" w:rsidP="00A37F12">
            <w:pPr>
              <w:spacing w:line="360" w:lineRule="auto"/>
              <w:jc w:val="center"/>
              <w:rPr>
                <w:rFonts w:ascii="Times New Roman" w:hAnsi="Times New Roman" w:cs="Times New Roman"/>
              </w:rPr>
            </w:pPr>
          </w:p>
          <w:p w:rsidR="00A37F12" w:rsidRPr="00211B0B" w:rsidRDefault="00A37F12" w:rsidP="00A37F12">
            <w:pPr>
              <w:spacing w:line="360" w:lineRule="auto"/>
              <w:jc w:val="center"/>
              <w:rPr>
                <w:rFonts w:ascii="Times New Roman" w:hAnsi="Times New Roman" w:cs="Times New Roman"/>
              </w:rPr>
            </w:pPr>
          </w:p>
        </w:tc>
        <w:tc>
          <w:tcPr>
            <w:tcW w:w="350" w:type="pct"/>
          </w:tcPr>
          <w:p w:rsidR="00A37F12" w:rsidRDefault="00A37F12" w:rsidP="00A37F12">
            <w:pPr>
              <w:spacing w:line="360" w:lineRule="auto"/>
              <w:jc w:val="both"/>
              <w:rPr>
                <w:rFonts w:ascii="Times New Roman" w:hAnsi="Times New Roman" w:cs="Times New Roman"/>
              </w:rPr>
            </w:pPr>
            <w:r>
              <w:rPr>
                <w:rFonts w:ascii="Times New Roman" w:hAnsi="Times New Roman" w:cs="Times New Roman"/>
              </w:rPr>
              <w:lastRenderedPageBreak/>
              <w:t>Análisis y producción textual.</w:t>
            </w:r>
          </w:p>
          <w:p w:rsidR="00A37F12" w:rsidRDefault="00A37F12" w:rsidP="00A37F12">
            <w:pPr>
              <w:spacing w:line="360" w:lineRule="auto"/>
              <w:jc w:val="both"/>
              <w:rPr>
                <w:rFonts w:ascii="Times New Roman" w:hAnsi="Times New Roman" w:cs="Times New Roman"/>
              </w:rPr>
            </w:pPr>
          </w:p>
          <w:p w:rsidR="00A37F12" w:rsidRPr="00211B0B" w:rsidRDefault="00A37F12" w:rsidP="00A37F12">
            <w:pPr>
              <w:spacing w:line="360" w:lineRule="auto"/>
              <w:jc w:val="both"/>
              <w:rPr>
                <w:rFonts w:ascii="Times New Roman" w:hAnsi="Times New Roman" w:cs="Times New Roman"/>
              </w:rPr>
            </w:pPr>
            <w:r>
              <w:rPr>
                <w:rFonts w:ascii="Times New Roman" w:hAnsi="Times New Roman" w:cs="Times New Roman"/>
              </w:rPr>
              <w:t>Revisión de obras literarias y su influenci</w:t>
            </w:r>
            <w:r>
              <w:rPr>
                <w:rFonts w:ascii="Times New Roman" w:hAnsi="Times New Roman" w:cs="Times New Roman"/>
              </w:rPr>
              <w:lastRenderedPageBreak/>
              <w:t>a en el desarrollo del pensamiento occidental.</w:t>
            </w:r>
          </w:p>
        </w:tc>
        <w:tc>
          <w:tcPr>
            <w:tcW w:w="443" w:type="pct"/>
          </w:tcPr>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Evaluación de criterios y contenidos.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Toma de apuntes y recapitulación de conceptos.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Conversatorios.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Talleres de aplicación y socialización.</w:t>
            </w: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Trabajos individuales y grupales.</w:t>
            </w:r>
          </w:p>
          <w:p w:rsidR="00A37F12" w:rsidRPr="00211B0B" w:rsidRDefault="00A37F12" w:rsidP="00A37F12">
            <w:pPr>
              <w:spacing w:line="360" w:lineRule="auto"/>
              <w:jc w:val="both"/>
              <w:rPr>
                <w:rFonts w:ascii="Times New Roman" w:hAnsi="Times New Roman" w:cs="Times New Roman"/>
                <w:lang w:eastAsia="es-ES"/>
              </w:rPr>
            </w:pPr>
          </w:p>
        </w:tc>
        <w:tc>
          <w:tcPr>
            <w:tcW w:w="443" w:type="pct"/>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Socialización y sustentación de las construcciones.</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Talleres en clase.</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Conversatori</w:t>
            </w:r>
            <w:r>
              <w:rPr>
                <w:rFonts w:ascii="Times New Roman" w:hAnsi="Times New Roman" w:cs="Times New Roman"/>
              </w:rPr>
              <w:lastRenderedPageBreak/>
              <w:t>os y bufetes literarios.</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Exposiciones inidividuales y grupales.</w:t>
            </w:r>
          </w:p>
          <w:p w:rsidR="00A37F12" w:rsidRDefault="00A37F12" w:rsidP="00A37F12">
            <w:pPr>
              <w:rPr>
                <w:rFonts w:ascii="Times New Roman" w:hAnsi="Times New Roman" w:cs="Times New Roman"/>
              </w:rPr>
            </w:pPr>
          </w:p>
          <w:p w:rsidR="00A37F12" w:rsidRDefault="00A37F12" w:rsidP="00A37F12">
            <w:pPr>
              <w:rPr>
                <w:rFonts w:ascii="Times New Roman" w:hAnsi="Times New Roman" w:cs="Times New Roman"/>
              </w:rPr>
            </w:pPr>
          </w:p>
          <w:p w:rsidR="00A37F12" w:rsidRPr="00AC745D" w:rsidRDefault="00A37F12" w:rsidP="00A37F12">
            <w:pPr>
              <w:rPr>
                <w:rFonts w:ascii="Times New Roman" w:hAnsi="Times New Roman" w:cs="Times New Roman"/>
              </w:rPr>
            </w:pPr>
            <w:r>
              <w:rPr>
                <w:rFonts w:ascii="Times New Roman" w:hAnsi="Times New Roman" w:cs="Times New Roman"/>
              </w:rPr>
              <w:t>Pruebas escritas.</w:t>
            </w:r>
          </w:p>
        </w:tc>
      </w:tr>
      <w:tr w:rsidR="00A37F12" w:rsidRPr="00211B0B" w:rsidTr="00A37F12">
        <w:tc>
          <w:tcPr>
            <w:tcW w:w="167" w:type="pct"/>
            <w:shd w:val="clear" w:color="auto" w:fill="B0B0B0" w:themeFill="background2" w:themeFillShade="BF"/>
          </w:tcPr>
          <w:p w:rsidR="00A37F12" w:rsidRPr="00211B0B" w:rsidRDefault="00A37F12" w:rsidP="00A37F12">
            <w:pPr>
              <w:spacing w:line="360" w:lineRule="auto"/>
              <w:jc w:val="center"/>
              <w:rPr>
                <w:rFonts w:ascii="Times New Roman" w:hAnsi="Times New Roman" w:cs="Times New Roman"/>
              </w:rPr>
            </w:pPr>
          </w:p>
        </w:tc>
        <w:tc>
          <w:tcPr>
            <w:tcW w:w="444" w:type="pct"/>
            <w:vMerge/>
          </w:tcPr>
          <w:p w:rsidR="00A37F12" w:rsidRPr="00FB14A0" w:rsidRDefault="00A37F12" w:rsidP="00A37F12">
            <w:pPr>
              <w:spacing w:line="360" w:lineRule="auto"/>
              <w:jc w:val="both"/>
              <w:rPr>
                <w:rFonts w:ascii="Times New Roman" w:hAnsi="Times New Roman" w:cs="Times New Roman"/>
                <w:lang w:eastAsia="es-ES"/>
              </w:rPr>
            </w:pPr>
          </w:p>
        </w:tc>
        <w:tc>
          <w:tcPr>
            <w:tcW w:w="4388" w:type="pct"/>
            <w:gridSpan w:val="10"/>
            <w:shd w:val="clear" w:color="auto" w:fill="B0B0B0" w:themeFill="background2" w:themeFillShade="BF"/>
          </w:tcPr>
          <w:p w:rsidR="00A37F12" w:rsidRPr="00211B0B" w:rsidRDefault="00A37F12" w:rsidP="00A37F12">
            <w:pPr>
              <w:spacing w:line="360" w:lineRule="auto"/>
              <w:rPr>
                <w:rFonts w:ascii="Times New Roman" w:hAnsi="Times New Roman" w:cs="Times New Roman"/>
              </w:rPr>
            </w:pPr>
          </w:p>
        </w:tc>
      </w:tr>
      <w:tr w:rsidR="00A37F12" w:rsidRPr="00211B0B" w:rsidTr="00A37F12">
        <w:tc>
          <w:tcPr>
            <w:tcW w:w="167" w:type="pct"/>
            <w:vMerge w:val="restart"/>
            <w:textDirection w:val="btLr"/>
            <w:vAlign w:val="center"/>
          </w:tcPr>
          <w:p w:rsidR="00A37F12" w:rsidRPr="00211B0B" w:rsidRDefault="00A37F12" w:rsidP="00A37F12">
            <w:pPr>
              <w:spacing w:line="360" w:lineRule="auto"/>
              <w:ind w:left="113" w:right="113"/>
              <w:jc w:val="center"/>
              <w:rPr>
                <w:rFonts w:ascii="Times New Roman" w:hAnsi="Times New Roman" w:cs="Times New Roman"/>
              </w:rPr>
            </w:pPr>
            <w:r>
              <w:rPr>
                <w:rFonts w:ascii="Times New Roman" w:hAnsi="Times New Roman" w:cs="Times New Roman"/>
              </w:rPr>
              <w:t>PERIODO 2</w:t>
            </w:r>
          </w:p>
        </w:tc>
        <w:tc>
          <w:tcPr>
            <w:tcW w:w="444" w:type="pct"/>
            <w:vMerge/>
            <w:vAlign w:val="center"/>
          </w:tcPr>
          <w:p w:rsidR="00A37F12" w:rsidRPr="00211B0B" w:rsidRDefault="00A37F12" w:rsidP="00A37F12">
            <w:pPr>
              <w:spacing w:line="360" w:lineRule="auto"/>
              <w:jc w:val="both"/>
              <w:rPr>
                <w:rFonts w:ascii="Times New Roman" w:hAnsi="Times New Roman" w:cs="Times New Roman"/>
              </w:rPr>
            </w:pPr>
          </w:p>
        </w:tc>
        <w:tc>
          <w:tcPr>
            <w:tcW w:w="655"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37"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44" w:type="pct"/>
            <w:vAlign w:val="center"/>
          </w:tcPr>
          <w:p w:rsidR="00A37F12" w:rsidRPr="00211B0B" w:rsidRDefault="00A37F12" w:rsidP="00A37F12">
            <w:pPr>
              <w:spacing w:line="360" w:lineRule="auto"/>
              <w:jc w:val="center"/>
              <w:rPr>
                <w:rFonts w:ascii="Times New Roman" w:hAnsi="Times New Roman" w:cs="Times New Roman"/>
              </w:rPr>
            </w:pPr>
            <w:r>
              <w:rPr>
                <w:rFonts w:ascii="Times New Roman" w:hAnsi="Times New Roman" w:cs="Times New Roman"/>
              </w:rPr>
              <w:t>EJES DE LOS ESTÁNDARES.</w:t>
            </w:r>
          </w:p>
        </w:tc>
        <w:tc>
          <w:tcPr>
            <w:tcW w:w="434" w:type="pct"/>
            <w:vAlign w:val="center"/>
          </w:tcPr>
          <w:p w:rsidR="00A37F12" w:rsidRPr="00211B0B" w:rsidRDefault="00A37F12" w:rsidP="00A37F12">
            <w:pPr>
              <w:spacing w:line="360" w:lineRule="auto"/>
              <w:jc w:val="center"/>
              <w:rPr>
                <w:rFonts w:ascii="Times New Roman" w:hAnsi="Times New Roman" w:cs="Times New Roman"/>
              </w:rPr>
            </w:pPr>
            <w:r>
              <w:rPr>
                <w:rFonts w:ascii="Times New Roman" w:hAnsi="Times New Roman" w:cs="Times New Roman"/>
              </w:rPr>
              <w:t>DESEMPEÑOS</w:t>
            </w:r>
          </w:p>
        </w:tc>
        <w:tc>
          <w:tcPr>
            <w:tcW w:w="35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Literaria- poética</w:t>
            </w:r>
          </w:p>
        </w:tc>
        <w:tc>
          <w:tcPr>
            <w:tcW w:w="426"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Sintáctica- textual</w:t>
            </w:r>
          </w:p>
        </w:tc>
        <w:tc>
          <w:tcPr>
            <w:tcW w:w="40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 xml:space="preserve">Enciclopédica-  </w:t>
            </w:r>
          </w:p>
        </w:tc>
        <w:tc>
          <w:tcPr>
            <w:tcW w:w="350"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Semántica- pragmática</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A37F12" w:rsidRPr="00211B0B" w:rsidTr="00A37F12">
        <w:tc>
          <w:tcPr>
            <w:tcW w:w="167" w:type="pct"/>
            <w:vMerge/>
          </w:tcPr>
          <w:p w:rsidR="00A37F12" w:rsidRPr="00211B0B" w:rsidRDefault="00A37F12" w:rsidP="00A37F12">
            <w:pPr>
              <w:spacing w:line="360" w:lineRule="auto"/>
              <w:jc w:val="center"/>
              <w:rPr>
                <w:rFonts w:ascii="Times New Roman" w:hAnsi="Times New Roman" w:cs="Times New Roman"/>
              </w:rPr>
            </w:pPr>
          </w:p>
        </w:tc>
        <w:tc>
          <w:tcPr>
            <w:tcW w:w="444" w:type="pct"/>
            <w:vMerge/>
          </w:tcPr>
          <w:p w:rsidR="00A37F12" w:rsidRPr="00211B0B" w:rsidRDefault="00A37F12" w:rsidP="00A37F12">
            <w:pPr>
              <w:spacing w:line="360" w:lineRule="auto"/>
              <w:jc w:val="both"/>
              <w:rPr>
                <w:rFonts w:ascii="Times New Roman" w:hAnsi="Times New Roman" w:cs="Times New Roman"/>
                <w:lang w:eastAsia="es-ES"/>
              </w:rPr>
            </w:pPr>
          </w:p>
        </w:tc>
        <w:tc>
          <w:tcPr>
            <w:tcW w:w="655" w:type="pct"/>
          </w:tcPr>
          <w:p w:rsidR="00606FA4" w:rsidRPr="00606FA4" w:rsidRDefault="00606FA4" w:rsidP="00606FA4">
            <w:pPr>
              <w:spacing w:line="360" w:lineRule="auto"/>
              <w:rPr>
                <w:rFonts w:ascii="Times New Roman" w:hAnsi="Times New Roman" w:cs="Times New Roman"/>
              </w:rPr>
            </w:pPr>
            <w:r w:rsidRPr="00606FA4">
              <w:rPr>
                <w:rFonts w:ascii="Times New Roman" w:hAnsi="Times New Roman" w:cs="Times New Roman"/>
              </w:rPr>
              <w:t>¿Cómo emplear estrategias</w:t>
            </w:r>
          </w:p>
          <w:p w:rsidR="00606FA4" w:rsidRPr="00606FA4" w:rsidRDefault="00606FA4" w:rsidP="00606FA4">
            <w:pPr>
              <w:spacing w:line="360" w:lineRule="auto"/>
              <w:rPr>
                <w:rFonts w:ascii="Times New Roman" w:hAnsi="Times New Roman" w:cs="Times New Roman"/>
              </w:rPr>
            </w:pPr>
            <w:r w:rsidRPr="00606FA4">
              <w:rPr>
                <w:rFonts w:ascii="Times New Roman" w:hAnsi="Times New Roman" w:cs="Times New Roman"/>
              </w:rPr>
              <w:t>descriptivas, explicativas y</w:t>
            </w:r>
          </w:p>
          <w:p w:rsidR="00606FA4" w:rsidRPr="00606FA4" w:rsidRDefault="00606FA4" w:rsidP="00606FA4">
            <w:pPr>
              <w:spacing w:line="360" w:lineRule="auto"/>
              <w:rPr>
                <w:rFonts w:ascii="Times New Roman" w:hAnsi="Times New Roman" w:cs="Times New Roman"/>
              </w:rPr>
            </w:pPr>
            <w:r w:rsidRPr="00606FA4">
              <w:rPr>
                <w:rFonts w:ascii="Times New Roman" w:hAnsi="Times New Roman" w:cs="Times New Roman"/>
              </w:rPr>
              <w:t>analógicas en la comprensión</w:t>
            </w:r>
          </w:p>
          <w:p w:rsidR="00606FA4" w:rsidRPr="00606FA4" w:rsidRDefault="00606FA4" w:rsidP="00606FA4">
            <w:pPr>
              <w:spacing w:line="360" w:lineRule="auto"/>
              <w:rPr>
                <w:rFonts w:ascii="Times New Roman" w:hAnsi="Times New Roman" w:cs="Times New Roman"/>
              </w:rPr>
            </w:pPr>
            <w:r w:rsidRPr="00606FA4">
              <w:rPr>
                <w:rFonts w:ascii="Times New Roman" w:hAnsi="Times New Roman" w:cs="Times New Roman"/>
              </w:rPr>
              <w:t>y producción de manifestaciones simbólicas vinculadas</w:t>
            </w:r>
          </w:p>
          <w:p w:rsidR="00606FA4" w:rsidRPr="00606FA4" w:rsidRDefault="00606FA4" w:rsidP="00606FA4">
            <w:pPr>
              <w:spacing w:line="360" w:lineRule="auto"/>
              <w:rPr>
                <w:rFonts w:ascii="Times New Roman" w:hAnsi="Times New Roman" w:cs="Times New Roman"/>
              </w:rPr>
            </w:pPr>
            <w:r w:rsidRPr="00606FA4">
              <w:rPr>
                <w:rFonts w:ascii="Times New Roman" w:hAnsi="Times New Roman" w:cs="Times New Roman"/>
              </w:rPr>
              <w:lastRenderedPageBreak/>
              <w:t>con el arte y la literatura de</w:t>
            </w:r>
          </w:p>
          <w:p w:rsidR="00A37F12" w:rsidRPr="00AC745D" w:rsidRDefault="00606FA4" w:rsidP="00606FA4">
            <w:pPr>
              <w:spacing w:line="360" w:lineRule="auto"/>
              <w:rPr>
                <w:rFonts w:ascii="Times New Roman" w:hAnsi="Times New Roman" w:cs="Times New Roman"/>
              </w:rPr>
            </w:pPr>
            <w:r w:rsidRPr="00606FA4">
              <w:rPr>
                <w:rFonts w:ascii="Times New Roman" w:hAnsi="Times New Roman" w:cs="Times New Roman"/>
              </w:rPr>
              <w:t xml:space="preserve">los pueblos? </w:t>
            </w:r>
            <w:r w:rsidR="00A37F12" w:rsidRPr="00AC745D">
              <w:rPr>
                <w:rFonts w:ascii="Times New Roman" w:hAnsi="Times New Roman" w:cs="Times New Roman"/>
              </w:rPr>
              <w:t>(verbales y no verbales), me</w:t>
            </w:r>
          </w:p>
          <w:p w:rsidR="00A37F12" w:rsidRPr="00211B0B" w:rsidRDefault="00A37F12" w:rsidP="00A37F12">
            <w:pPr>
              <w:spacing w:line="360" w:lineRule="auto"/>
              <w:rPr>
                <w:rFonts w:ascii="Times New Roman" w:hAnsi="Times New Roman" w:cs="Times New Roman"/>
              </w:rPr>
            </w:pPr>
            <w:r w:rsidRPr="00AC745D">
              <w:rPr>
                <w:rFonts w:ascii="Times New Roman" w:hAnsi="Times New Roman" w:cs="Times New Roman"/>
              </w:rPr>
              <w:t>permiten comprender y producir eventos comunicativos que presentan una visión particular del mundo?</w:t>
            </w:r>
          </w:p>
        </w:tc>
        <w:tc>
          <w:tcPr>
            <w:tcW w:w="437" w:type="pct"/>
          </w:tcPr>
          <w:p w:rsidR="00A37F12"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lastRenderedPageBreak/>
              <w:t>Literatura contemporánea.</w:t>
            </w:r>
          </w:p>
          <w:p w:rsidR="00EC3E64"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p>
          <w:p w:rsidR="00EC3E64"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t>Figuras retóricas y literarias.</w:t>
            </w:r>
          </w:p>
          <w:p w:rsidR="00EC3E64"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p>
          <w:p w:rsidR="00EC3E64"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t xml:space="preserve">Análisis crítico del </w:t>
            </w:r>
            <w:r>
              <w:rPr>
                <w:rFonts w:ascii="Times New Roman" w:eastAsia="SimSun" w:hAnsi="Times New Roman" w:cs="Times New Roman"/>
                <w:kern w:val="3"/>
                <w:lang w:eastAsia="zh-CN" w:bidi="hi-IN"/>
              </w:rPr>
              <w:lastRenderedPageBreak/>
              <w:t>discurso.</w:t>
            </w:r>
          </w:p>
          <w:p w:rsidR="00EC3E64"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p>
          <w:p w:rsidR="00EC3E64"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t>Normas de citación y referenciación.</w:t>
            </w:r>
          </w:p>
          <w:p w:rsidR="00EC3E64"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p>
          <w:p w:rsidR="00EC3E64" w:rsidRPr="00211B0B" w:rsidRDefault="00EC3E64" w:rsidP="00A37F12">
            <w:pPr>
              <w:suppressAutoHyphens/>
              <w:autoSpaceDN w:val="0"/>
              <w:spacing w:line="360" w:lineRule="auto"/>
              <w:textAlignment w:val="baseline"/>
              <w:rPr>
                <w:rFonts w:ascii="Times New Roman" w:eastAsia="SimSun" w:hAnsi="Times New Roman" w:cs="Times New Roman"/>
                <w:kern w:val="3"/>
                <w:lang w:eastAsia="zh-CN" w:bidi="hi-IN"/>
              </w:rPr>
            </w:pPr>
            <w:r>
              <w:rPr>
                <w:rFonts w:ascii="Times New Roman" w:eastAsia="SimSun" w:hAnsi="Times New Roman" w:cs="Times New Roman"/>
                <w:kern w:val="3"/>
                <w:lang w:eastAsia="zh-CN" w:bidi="hi-IN"/>
              </w:rPr>
              <w:t>Plan lector.</w:t>
            </w:r>
          </w:p>
        </w:tc>
        <w:tc>
          <w:tcPr>
            <w:tcW w:w="444" w:type="pct"/>
          </w:tcPr>
          <w:p w:rsidR="00A37F12" w:rsidRDefault="00606FA4" w:rsidP="00A37F12">
            <w:pPr>
              <w:spacing w:line="360" w:lineRule="auto"/>
              <w:rPr>
                <w:rFonts w:ascii="Times New Roman" w:hAnsi="Times New Roman" w:cs="Times New Roman"/>
              </w:rPr>
            </w:pPr>
            <w:r w:rsidRPr="00606FA4">
              <w:rPr>
                <w:rFonts w:ascii="Times New Roman" w:hAnsi="Times New Roman" w:cs="Times New Roman"/>
              </w:rPr>
              <w:lastRenderedPageBreak/>
              <w:t xml:space="preserve">Identifi co, caracterizo y valoro diferentes grupos humanos del mundo contemporáneo teniendo en </w:t>
            </w:r>
            <w:r w:rsidRPr="00606FA4">
              <w:rPr>
                <w:rFonts w:ascii="Times New Roman" w:hAnsi="Times New Roman" w:cs="Times New Roman"/>
              </w:rPr>
              <w:lastRenderedPageBreak/>
              <w:t>cuenta aspectos étnicos, lingüísticos, sociales y culturales, entre otros.</w:t>
            </w:r>
          </w:p>
          <w:p w:rsidR="00606FA4" w:rsidRDefault="00606FA4" w:rsidP="00A37F12">
            <w:pPr>
              <w:spacing w:line="360" w:lineRule="auto"/>
              <w:rPr>
                <w:rFonts w:ascii="Times New Roman" w:hAnsi="Times New Roman" w:cs="Times New Roman"/>
              </w:rPr>
            </w:pPr>
          </w:p>
          <w:p w:rsidR="00606FA4" w:rsidRDefault="00606FA4" w:rsidP="00A37F12">
            <w:pPr>
              <w:spacing w:line="360" w:lineRule="auto"/>
              <w:rPr>
                <w:rFonts w:ascii="Times New Roman" w:hAnsi="Times New Roman" w:cs="Times New Roman"/>
              </w:rPr>
            </w:pPr>
            <w:r w:rsidRPr="00606FA4">
              <w:rPr>
                <w:rFonts w:ascii="Times New Roman" w:hAnsi="Times New Roman" w:cs="Times New Roman"/>
              </w:rPr>
              <w:t>Caracterizo y utilizo estrategias descriptivas, explicativas y analógicas en mi producción de textos orales y escritos.</w:t>
            </w:r>
          </w:p>
          <w:p w:rsidR="00606FA4" w:rsidRDefault="00606FA4" w:rsidP="00A37F12">
            <w:pPr>
              <w:spacing w:line="360" w:lineRule="auto"/>
              <w:rPr>
                <w:rFonts w:ascii="Times New Roman" w:hAnsi="Times New Roman" w:cs="Times New Roman"/>
              </w:rPr>
            </w:pPr>
          </w:p>
          <w:p w:rsidR="00606FA4" w:rsidRDefault="00606FA4" w:rsidP="00A37F12">
            <w:pPr>
              <w:spacing w:line="360" w:lineRule="auto"/>
              <w:rPr>
                <w:rFonts w:ascii="Times New Roman" w:hAnsi="Times New Roman" w:cs="Times New Roman"/>
              </w:rPr>
            </w:pPr>
            <w:r w:rsidRPr="00606FA4">
              <w:rPr>
                <w:rFonts w:ascii="Times New Roman" w:hAnsi="Times New Roman" w:cs="Times New Roman"/>
              </w:rPr>
              <w:lastRenderedPageBreak/>
              <w:t>Caracterizo y utilizo estrategias descriptivas, explicativas y analógicas en mi producción de textos orales y escritos.</w:t>
            </w:r>
          </w:p>
          <w:p w:rsidR="00606FA4" w:rsidRDefault="00606FA4" w:rsidP="00A37F12">
            <w:pPr>
              <w:spacing w:line="360" w:lineRule="auto"/>
              <w:rPr>
                <w:rFonts w:ascii="Times New Roman" w:hAnsi="Times New Roman" w:cs="Times New Roman"/>
              </w:rPr>
            </w:pPr>
          </w:p>
          <w:p w:rsidR="00606FA4" w:rsidRPr="00211B0B" w:rsidRDefault="00606FA4" w:rsidP="00A37F12">
            <w:pPr>
              <w:spacing w:line="360" w:lineRule="auto"/>
              <w:rPr>
                <w:rFonts w:ascii="Times New Roman" w:hAnsi="Times New Roman" w:cs="Times New Roman"/>
              </w:rPr>
            </w:pPr>
          </w:p>
        </w:tc>
        <w:tc>
          <w:tcPr>
            <w:tcW w:w="434" w:type="pct"/>
          </w:tcPr>
          <w:p w:rsidR="00A37F12" w:rsidRDefault="003A68BB" w:rsidP="003A68BB">
            <w:pPr>
              <w:spacing w:line="360" w:lineRule="auto"/>
              <w:jc w:val="center"/>
              <w:rPr>
                <w:rFonts w:ascii="Times New Roman" w:hAnsi="Times New Roman" w:cs="Times New Roman"/>
              </w:rPr>
            </w:pPr>
            <w:r w:rsidRPr="003A68BB">
              <w:rPr>
                <w:rFonts w:ascii="Times New Roman" w:hAnsi="Times New Roman" w:cs="Times New Roman"/>
              </w:rPr>
              <w:lastRenderedPageBreak/>
              <w:t xml:space="preserve">- Identifica los principales momentos históricos de la literatura </w:t>
            </w:r>
            <w:r>
              <w:rPr>
                <w:rFonts w:ascii="Times New Roman" w:hAnsi="Times New Roman" w:cs="Times New Roman"/>
              </w:rPr>
              <w:t>contemporánea</w:t>
            </w:r>
            <w:r w:rsidRPr="003A68BB">
              <w:rPr>
                <w:rFonts w:ascii="Times New Roman" w:hAnsi="Times New Roman" w:cs="Times New Roman"/>
              </w:rPr>
              <w:t xml:space="preserve"> y reconoce sus principales </w:t>
            </w:r>
            <w:r w:rsidRPr="003A68BB">
              <w:rPr>
                <w:rFonts w:ascii="Times New Roman" w:hAnsi="Times New Roman" w:cs="Times New Roman"/>
              </w:rPr>
              <w:lastRenderedPageBreak/>
              <w:t>obras y autores.</w:t>
            </w:r>
          </w:p>
          <w:p w:rsidR="003A68BB" w:rsidRDefault="003A68BB" w:rsidP="003A68BB">
            <w:pPr>
              <w:spacing w:line="360" w:lineRule="auto"/>
              <w:jc w:val="center"/>
              <w:rPr>
                <w:rFonts w:ascii="Times New Roman" w:hAnsi="Times New Roman" w:cs="Times New Roman"/>
              </w:rPr>
            </w:pPr>
          </w:p>
          <w:p w:rsidR="003A68BB" w:rsidRDefault="003A68BB" w:rsidP="003A68BB">
            <w:pPr>
              <w:spacing w:line="360" w:lineRule="auto"/>
              <w:jc w:val="center"/>
              <w:rPr>
                <w:rFonts w:ascii="Times New Roman" w:hAnsi="Times New Roman" w:cs="Times New Roman"/>
              </w:rPr>
            </w:pPr>
            <w:r>
              <w:rPr>
                <w:rFonts w:ascii="Times New Roman" w:hAnsi="Times New Roman" w:cs="Times New Roman"/>
              </w:rPr>
              <w:t>Reconoce algunas de las figuras retóricas y literarias más importantes, además de que comprende su intencionalidad y estructura.</w:t>
            </w:r>
          </w:p>
          <w:p w:rsidR="003A68BB" w:rsidRDefault="003A68BB" w:rsidP="003A68BB">
            <w:pPr>
              <w:spacing w:line="360" w:lineRule="auto"/>
              <w:jc w:val="center"/>
              <w:rPr>
                <w:rFonts w:ascii="Times New Roman" w:hAnsi="Times New Roman" w:cs="Times New Roman"/>
              </w:rPr>
            </w:pPr>
          </w:p>
          <w:p w:rsidR="003A68BB" w:rsidRDefault="003A68BB" w:rsidP="003A68BB">
            <w:pPr>
              <w:spacing w:line="360" w:lineRule="auto"/>
              <w:jc w:val="center"/>
              <w:rPr>
                <w:rFonts w:ascii="Times New Roman" w:hAnsi="Times New Roman" w:cs="Times New Roman"/>
              </w:rPr>
            </w:pPr>
            <w:r w:rsidRPr="003A68BB">
              <w:rPr>
                <w:rFonts w:ascii="Times New Roman" w:hAnsi="Times New Roman" w:cs="Times New Roman"/>
              </w:rPr>
              <w:t xml:space="preserve">-Comprende en los textos que lee las </w:t>
            </w:r>
            <w:r w:rsidRPr="003A68BB">
              <w:rPr>
                <w:rFonts w:ascii="Times New Roman" w:hAnsi="Times New Roman" w:cs="Times New Roman"/>
              </w:rPr>
              <w:lastRenderedPageBreak/>
              <w:t>dimensiones éticas, estéticas, filosóficas, entre otras, que se evidencian en ellos.</w:t>
            </w:r>
          </w:p>
          <w:p w:rsidR="003A68BB" w:rsidRDefault="003A68BB" w:rsidP="003A68BB">
            <w:pPr>
              <w:spacing w:line="360" w:lineRule="auto"/>
              <w:jc w:val="center"/>
              <w:rPr>
                <w:rFonts w:ascii="Times New Roman" w:hAnsi="Times New Roman" w:cs="Times New Roman"/>
              </w:rPr>
            </w:pPr>
          </w:p>
          <w:p w:rsidR="003A68BB" w:rsidRPr="0004425A" w:rsidRDefault="003A68BB" w:rsidP="003A68BB">
            <w:pPr>
              <w:spacing w:line="360" w:lineRule="auto"/>
              <w:jc w:val="center"/>
              <w:rPr>
                <w:rFonts w:ascii="Times New Roman" w:hAnsi="Times New Roman" w:cs="Times New Roman"/>
              </w:rPr>
            </w:pPr>
            <w:r>
              <w:rPr>
                <w:rFonts w:ascii="Times New Roman" w:hAnsi="Times New Roman" w:cs="Times New Roman"/>
              </w:rPr>
              <w:t>Lee y comprende diferentes obras del contexto universal.</w:t>
            </w:r>
          </w:p>
        </w:tc>
        <w:tc>
          <w:tcPr>
            <w:tcW w:w="353" w:type="pct"/>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t>Lectura de obras literarias y construcción poéticas.</w:t>
            </w: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tc>
        <w:tc>
          <w:tcPr>
            <w:tcW w:w="426" w:type="pct"/>
          </w:tcPr>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lastRenderedPageBreak/>
              <w:t xml:space="preserve">Lectura y análisis de diferentes textos, atendiendo a las particularidades morfológicas y </w:t>
            </w:r>
            <w:r>
              <w:rPr>
                <w:rFonts w:ascii="Times New Roman" w:hAnsi="Times New Roman" w:cs="Times New Roman"/>
              </w:rPr>
              <w:lastRenderedPageBreak/>
              <w:t>sintácticas de los mismos.</w:t>
            </w:r>
          </w:p>
        </w:tc>
        <w:tc>
          <w:tcPr>
            <w:tcW w:w="403" w:type="pct"/>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 xml:space="preserve">Estrategias de adecuación y radicación de palabras.  </w:t>
            </w: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Análisis etimológicos.</w:t>
            </w: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Estudio del lenguaje y sus normas gramaticales.</w:t>
            </w:r>
          </w:p>
          <w:p w:rsidR="00A37F12" w:rsidRDefault="00A37F12" w:rsidP="00A37F12">
            <w:pPr>
              <w:spacing w:line="360" w:lineRule="auto"/>
              <w:jc w:val="center"/>
              <w:rPr>
                <w:rFonts w:ascii="Times New Roman" w:hAnsi="Times New Roman" w:cs="Times New Roman"/>
              </w:rPr>
            </w:pPr>
          </w:p>
          <w:p w:rsidR="00A37F12" w:rsidRPr="00211B0B" w:rsidRDefault="00A37F12" w:rsidP="00A37F12">
            <w:pPr>
              <w:spacing w:line="360" w:lineRule="auto"/>
              <w:jc w:val="center"/>
              <w:rPr>
                <w:rFonts w:ascii="Times New Roman" w:hAnsi="Times New Roman" w:cs="Times New Roman"/>
              </w:rPr>
            </w:pPr>
          </w:p>
        </w:tc>
        <w:tc>
          <w:tcPr>
            <w:tcW w:w="350" w:type="pct"/>
          </w:tcPr>
          <w:p w:rsidR="00A37F12" w:rsidRDefault="00A37F12" w:rsidP="00A37F12">
            <w:pPr>
              <w:spacing w:line="360" w:lineRule="auto"/>
              <w:jc w:val="both"/>
              <w:rPr>
                <w:rFonts w:ascii="Times New Roman" w:hAnsi="Times New Roman" w:cs="Times New Roman"/>
              </w:rPr>
            </w:pPr>
            <w:r>
              <w:rPr>
                <w:rFonts w:ascii="Times New Roman" w:hAnsi="Times New Roman" w:cs="Times New Roman"/>
              </w:rPr>
              <w:lastRenderedPageBreak/>
              <w:t>Análisis y producción textual.</w:t>
            </w:r>
          </w:p>
          <w:p w:rsidR="00A37F12" w:rsidRDefault="00A37F12" w:rsidP="00A37F12">
            <w:pPr>
              <w:spacing w:line="360" w:lineRule="auto"/>
              <w:jc w:val="both"/>
              <w:rPr>
                <w:rFonts w:ascii="Times New Roman" w:hAnsi="Times New Roman" w:cs="Times New Roman"/>
              </w:rPr>
            </w:pPr>
          </w:p>
          <w:p w:rsidR="00A37F12" w:rsidRPr="00211B0B" w:rsidRDefault="00A37F12" w:rsidP="00A37F12">
            <w:pPr>
              <w:spacing w:line="360" w:lineRule="auto"/>
              <w:jc w:val="both"/>
              <w:rPr>
                <w:rFonts w:ascii="Times New Roman" w:hAnsi="Times New Roman" w:cs="Times New Roman"/>
              </w:rPr>
            </w:pPr>
            <w:r>
              <w:rPr>
                <w:rFonts w:ascii="Times New Roman" w:hAnsi="Times New Roman" w:cs="Times New Roman"/>
              </w:rPr>
              <w:t xml:space="preserve">Revisión de obras literarias y su </w:t>
            </w:r>
            <w:r>
              <w:rPr>
                <w:rFonts w:ascii="Times New Roman" w:hAnsi="Times New Roman" w:cs="Times New Roman"/>
              </w:rPr>
              <w:lastRenderedPageBreak/>
              <w:t>influencia en el desarrollo del pensamiento occidental.</w:t>
            </w:r>
          </w:p>
        </w:tc>
        <w:tc>
          <w:tcPr>
            <w:tcW w:w="443" w:type="pct"/>
          </w:tcPr>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Evaluación de criterios y contenidos.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Toma de apuntes y recapitulación de conceptos.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Conversatorios.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Talleres de aplicación y socialización.</w:t>
            </w: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Trabajos individuales y grupales.</w:t>
            </w:r>
          </w:p>
          <w:p w:rsidR="00A37F12" w:rsidRPr="00211B0B" w:rsidRDefault="00A37F12" w:rsidP="00A37F12">
            <w:pPr>
              <w:spacing w:line="360" w:lineRule="auto"/>
              <w:jc w:val="both"/>
              <w:rPr>
                <w:rFonts w:ascii="Times New Roman" w:hAnsi="Times New Roman" w:cs="Times New Roman"/>
                <w:lang w:eastAsia="es-ES"/>
              </w:rPr>
            </w:pPr>
          </w:p>
        </w:tc>
        <w:tc>
          <w:tcPr>
            <w:tcW w:w="443" w:type="pct"/>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Socialización y sustentación de las construcciones.</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Talleres en clase.</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Conversatorios y bufetes literarios.</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Exposiciones inidividuales y grupales.</w:t>
            </w:r>
          </w:p>
          <w:p w:rsidR="00A37F12" w:rsidRDefault="00A37F12" w:rsidP="00A37F12">
            <w:pPr>
              <w:rPr>
                <w:rFonts w:ascii="Times New Roman" w:hAnsi="Times New Roman" w:cs="Times New Roman"/>
              </w:rPr>
            </w:pPr>
          </w:p>
          <w:p w:rsidR="00A37F12" w:rsidRPr="00AC745D" w:rsidRDefault="00A37F12" w:rsidP="00A37F12">
            <w:pPr>
              <w:rPr>
                <w:rFonts w:ascii="Times New Roman" w:hAnsi="Times New Roman" w:cs="Times New Roman"/>
              </w:rPr>
            </w:pPr>
            <w:r>
              <w:rPr>
                <w:rFonts w:ascii="Times New Roman" w:hAnsi="Times New Roman" w:cs="Times New Roman"/>
              </w:rPr>
              <w:t>Pruebas escritas.</w:t>
            </w:r>
          </w:p>
        </w:tc>
      </w:tr>
      <w:tr w:rsidR="00A37F12" w:rsidRPr="00211B0B" w:rsidTr="00A37F12">
        <w:tc>
          <w:tcPr>
            <w:tcW w:w="167" w:type="pct"/>
            <w:shd w:val="clear" w:color="auto" w:fill="B0B0B0" w:themeFill="background2" w:themeFillShade="BF"/>
          </w:tcPr>
          <w:p w:rsidR="00A37F12" w:rsidRPr="00211B0B" w:rsidRDefault="00A37F12" w:rsidP="00A37F12">
            <w:pPr>
              <w:spacing w:line="360" w:lineRule="auto"/>
              <w:jc w:val="center"/>
              <w:rPr>
                <w:rFonts w:ascii="Times New Roman" w:hAnsi="Times New Roman" w:cs="Times New Roman"/>
              </w:rPr>
            </w:pPr>
          </w:p>
        </w:tc>
        <w:tc>
          <w:tcPr>
            <w:tcW w:w="444" w:type="pct"/>
            <w:vMerge/>
          </w:tcPr>
          <w:p w:rsidR="00A37F12" w:rsidRPr="00211B0B" w:rsidRDefault="00A37F12" w:rsidP="00A37F12">
            <w:pPr>
              <w:spacing w:line="360" w:lineRule="auto"/>
              <w:jc w:val="both"/>
              <w:rPr>
                <w:rFonts w:ascii="Times New Roman" w:hAnsi="Times New Roman" w:cs="Times New Roman"/>
                <w:lang w:eastAsia="es-ES"/>
              </w:rPr>
            </w:pPr>
          </w:p>
        </w:tc>
        <w:tc>
          <w:tcPr>
            <w:tcW w:w="4388" w:type="pct"/>
            <w:gridSpan w:val="10"/>
            <w:shd w:val="clear" w:color="auto" w:fill="B0B0B0" w:themeFill="background2" w:themeFillShade="BF"/>
          </w:tcPr>
          <w:p w:rsidR="00A37F12" w:rsidRPr="00211B0B" w:rsidRDefault="00A37F12" w:rsidP="00A37F12">
            <w:pPr>
              <w:spacing w:line="360" w:lineRule="auto"/>
              <w:rPr>
                <w:rFonts w:ascii="Times New Roman" w:hAnsi="Times New Roman" w:cs="Times New Roman"/>
              </w:rPr>
            </w:pPr>
          </w:p>
        </w:tc>
      </w:tr>
      <w:tr w:rsidR="00A37F12" w:rsidRPr="00211B0B" w:rsidTr="00A37F12">
        <w:tc>
          <w:tcPr>
            <w:tcW w:w="167" w:type="pct"/>
            <w:vMerge w:val="restart"/>
            <w:textDirection w:val="btLr"/>
            <w:vAlign w:val="center"/>
          </w:tcPr>
          <w:p w:rsidR="00A37F12" w:rsidRPr="00211B0B" w:rsidRDefault="00A37F12" w:rsidP="00A37F12">
            <w:pPr>
              <w:spacing w:line="360" w:lineRule="auto"/>
              <w:ind w:left="113" w:right="113"/>
              <w:jc w:val="center"/>
              <w:rPr>
                <w:rFonts w:ascii="Times New Roman" w:hAnsi="Times New Roman" w:cs="Times New Roman"/>
              </w:rPr>
            </w:pPr>
            <w:r>
              <w:rPr>
                <w:rFonts w:ascii="Times New Roman" w:hAnsi="Times New Roman" w:cs="Times New Roman"/>
              </w:rPr>
              <w:t>PERIODO 3</w:t>
            </w:r>
          </w:p>
        </w:tc>
        <w:tc>
          <w:tcPr>
            <w:tcW w:w="444" w:type="pct"/>
            <w:vMerge/>
            <w:vAlign w:val="center"/>
          </w:tcPr>
          <w:p w:rsidR="00A37F12" w:rsidRPr="00211B0B" w:rsidRDefault="00A37F12" w:rsidP="00A37F12">
            <w:pPr>
              <w:spacing w:line="360" w:lineRule="auto"/>
              <w:jc w:val="both"/>
              <w:rPr>
                <w:rFonts w:ascii="Times New Roman" w:hAnsi="Times New Roman" w:cs="Times New Roman"/>
              </w:rPr>
            </w:pPr>
          </w:p>
        </w:tc>
        <w:tc>
          <w:tcPr>
            <w:tcW w:w="655"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37"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44" w:type="pct"/>
            <w:vAlign w:val="center"/>
          </w:tcPr>
          <w:p w:rsidR="00A37F12" w:rsidRPr="00211B0B" w:rsidRDefault="00A37F12" w:rsidP="00A37F12">
            <w:pPr>
              <w:spacing w:line="360" w:lineRule="auto"/>
              <w:jc w:val="center"/>
              <w:rPr>
                <w:rFonts w:ascii="Times New Roman" w:hAnsi="Times New Roman" w:cs="Times New Roman"/>
              </w:rPr>
            </w:pPr>
            <w:r>
              <w:rPr>
                <w:rFonts w:ascii="Times New Roman" w:hAnsi="Times New Roman" w:cs="Times New Roman"/>
              </w:rPr>
              <w:t>EJES DE LOS ESTÁNDARES.</w:t>
            </w:r>
          </w:p>
        </w:tc>
        <w:tc>
          <w:tcPr>
            <w:tcW w:w="434" w:type="pct"/>
            <w:vAlign w:val="center"/>
          </w:tcPr>
          <w:p w:rsidR="00A37F12" w:rsidRPr="00211B0B" w:rsidRDefault="00A37F12" w:rsidP="00A37F12">
            <w:pPr>
              <w:spacing w:line="360" w:lineRule="auto"/>
              <w:jc w:val="center"/>
              <w:rPr>
                <w:rFonts w:ascii="Times New Roman" w:hAnsi="Times New Roman" w:cs="Times New Roman"/>
              </w:rPr>
            </w:pPr>
            <w:r>
              <w:rPr>
                <w:rFonts w:ascii="Times New Roman" w:hAnsi="Times New Roman" w:cs="Times New Roman"/>
              </w:rPr>
              <w:t>DESEMPEÑOS</w:t>
            </w:r>
          </w:p>
        </w:tc>
        <w:tc>
          <w:tcPr>
            <w:tcW w:w="353"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Literaria- poética</w:t>
            </w:r>
          </w:p>
        </w:tc>
        <w:tc>
          <w:tcPr>
            <w:tcW w:w="426"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Sintáctica- textual</w:t>
            </w:r>
          </w:p>
        </w:tc>
        <w:tc>
          <w:tcPr>
            <w:tcW w:w="403"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 xml:space="preserve">Enciclopédica </w:t>
            </w:r>
          </w:p>
        </w:tc>
        <w:tc>
          <w:tcPr>
            <w:tcW w:w="350"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Semántica- pragmática</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A37F12" w:rsidRPr="00211B0B" w:rsidTr="00A37F12">
        <w:tc>
          <w:tcPr>
            <w:tcW w:w="167" w:type="pct"/>
            <w:vMerge/>
          </w:tcPr>
          <w:p w:rsidR="00A37F12" w:rsidRPr="00211B0B" w:rsidRDefault="00A37F12" w:rsidP="00A37F12">
            <w:pPr>
              <w:spacing w:line="360" w:lineRule="auto"/>
              <w:jc w:val="center"/>
              <w:rPr>
                <w:rFonts w:ascii="Times New Roman" w:hAnsi="Times New Roman" w:cs="Times New Roman"/>
              </w:rPr>
            </w:pPr>
          </w:p>
        </w:tc>
        <w:tc>
          <w:tcPr>
            <w:tcW w:w="444" w:type="pct"/>
            <w:vMerge/>
          </w:tcPr>
          <w:p w:rsidR="00A37F12" w:rsidRPr="00211B0B" w:rsidRDefault="00A37F12" w:rsidP="00A37F12">
            <w:pPr>
              <w:spacing w:line="360" w:lineRule="auto"/>
              <w:jc w:val="both"/>
              <w:rPr>
                <w:rFonts w:ascii="Times New Roman" w:hAnsi="Times New Roman" w:cs="Times New Roman"/>
                <w:lang w:eastAsia="es-ES"/>
              </w:rPr>
            </w:pPr>
          </w:p>
        </w:tc>
        <w:tc>
          <w:tcPr>
            <w:tcW w:w="655" w:type="pct"/>
          </w:tcPr>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¿Cómo a partir de un esquema de análisis, autocontrol</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y corrección de los procesos</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de interpretación y producción puedo reconocer</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y respetar las manifestaciones literarias, simbólicas y</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culturales que dan cuenta</w:t>
            </w:r>
          </w:p>
          <w:p w:rsidR="00606FA4" w:rsidRPr="00606FA4" w:rsidRDefault="00606FA4" w:rsidP="00606FA4">
            <w:pPr>
              <w:spacing w:line="360" w:lineRule="auto"/>
              <w:jc w:val="center"/>
              <w:rPr>
                <w:rFonts w:ascii="Times New Roman" w:hAnsi="Times New Roman" w:cs="Times New Roman"/>
              </w:rPr>
            </w:pPr>
            <w:r w:rsidRPr="00606FA4">
              <w:rPr>
                <w:rFonts w:ascii="Times New Roman" w:hAnsi="Times New Roman" w:cs="Times New Roman"/>
              </w:rPr>
              <w:t>de la variedad de posiciones</w:t>
            </w:r>
          </w:p>
          <w:p w:rsidR="00A37F12" w:rsidRPr="00211B0B" w:rsidRDefault="00606FA4" w:rsidP="00606FA4">
            <w:pPr>
              <w:spacing w:line="360" w:lineRule="auto"/>
              <w:jc w:val="center"/>
              <w:rPr>
                <w:rFonts w:ascii="Times New Roman" w:hAnsi="Times New Roman" w:cs="Times New Roman"/>
              </w:rPr>
            </w:pPr>
            <w:r w:rsidRPr="00606FA4">
              <w:rPr>
                <w:rFonts w:ascii="Times New Roman" w:hAnsi="Times New Roman" w:cs="Times New Roman"/>
              </w:rPr>
              <w:t>ideológicas frente a la realidad?</w:t>
            </w:r>
          </w:p>
        </w:tc>
        <w:tc>
          <w:tcPr>
            <w:tcW w:w="437" w:type="pct"/>
          </w:tcPr>
          <w:p w:rsidR="00A37F12"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Oratoria.</w:t>
            </w:r>
          </w:p>
          <w:p w:rsidR="00EC3E64" w:rsidRDefault="00EC3E64" w:rsidP="00A37F12">
            <w:pPr>
              <w:spacing w:line="360" w:lineRule="auto"/>
              <w:jc w:val="both"/>
              <w:rPr>
                <w:rFonts w:ascii="Times New Roman" w:hAnsi="Times New Roman" w:cs="Times New Roman"/>
                <w:lang w:eastAsia="es-ES"/>
              </w:rPr>
            </w:pP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Literatura colombiana.</w:t>
            </w:r>
          </w:p>
          <w:p w:rsidR="00EC3E64" w:rsidRDefault="00EC3E64" w:rsidP="00A37F12">
            <w:pPr>
              <w:spacing w:line="360" w:lineRule="auto"/>
              <w:jc w:val="both"/>
              <w:rPr>
                <w:rFonts w:ascii="Times New Roman" w:hAnsi="Times New Roman" w:cs="Times New Roman"/>
                <w:lang w:eastAsia="es-ES"/>
              </w:rPr>
            </w:pP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Prensa y democracia.</w:t>
            </w:r>
          </w:p>
          <w:p w:rsidR="00EC3E64" w:rsidRDefault="00EC3E64" w:rsidP="00A37F12">
            <w:pPr>
              <w:spacing w:line="360" w:lineRule="auto"/>
              <w:jc w:val="both"/>
              <w:rPr>
                <w:rFonts w:ascii="Times New Roman" w:hAnsi="Times New Roman" w:cs="Times New Roman"/>
                <w:lang w:eastAsia="es-ES"/>
              </w:rPr>
            </w:pP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Hiperonimia e hiponimia.</w:t>
            </w:r>
          </w:p>
          <w:p w:rsidR="00EC3E64" w:rsidRDefault="00EC3E64" w:rsidP="00A37F12">
            <w:pPr>
              <w:spacing w:line="360" w:lineRule="auto"/>
              <w:jc w:val="both"/>
              <w:rPr>
                <w:rFonts w:ascii="Times New Roman" w:hAnsi="Times New Roman" w:cs="Times New Roman"/>
                <w:lang w:eastAsia="es-ES"/>
              </w:rPr>
            </w:pP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El ensayo.</w:t>
            </w:r>
          </w:p>
          <w:p w:rsidR="00EC3E64" w:rsidRDefault="00EC3E64" w:rsidP="00A37F12">
            <w:pPr>
              <w:spacing w:line="360" w:lineRule="auto"/>
              <w:jc w:val="both"/>
              <w:rPr>
                <w:rFonts w:ascii="Times New Roman" w:hAnsi="Times New Roman" w:cs="Times New Roman"/>
                <w:lang w:eastAsia="es-ES"/>
              </w:rPr>
            </w:pPr>
          </w:p>
          <w:p w:rsidR="00EC3E64" w:rsidRPr="00211B0B"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Plan lector.</w:t>
            </w:r>
          </w:p>
        </w:tc>
        <w:tc>
          <w:tcPr>
            <w:tcW w:w="444" w:type="pct"/>
          </w:tcPr>
          <w:p w:rsidR="00606FA4" w:rsidRP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Comprendo que en la relación intercultural con las comunidades indígenas y afrocolombianas deben primar el</w:t>
            </w:r>
          </w:p>
          <w:p w:rsidR="00A37F12" w:rsidRDefault="00606FA4" w:rsidP="00606FA4">
            <w:pPr>
              <w:spacing w:line="360" w:lineRule="auto"/>
              <w:jc w:val="both"/>
              <w:rPr>
                <w:rFonts w:ascii="Times New Roman" w:hAnsi="Times New Roman" w:cs="Times New Roman"/>
              </w:rPr>
            </w:pPr>
            <w:r w:rsidRPr="00606FA4">
              <w:rPr>
                <w:rFonts w:ascii="Times New Roman" w:hAnsi="Times New Roman" w:cs="Times New Roman"/>
              </w:rPr>
              <w:t xml:space="preserve">respeto y la igualdad, lo que propiciará el acercamiento socio-cultural entre todos los </w:t>
            </w:r>
            <w:r w:rsidRPr="00606FA4">
              <w:rPr>
                <w:rFonts w:ascii="Times New Roman" w:hAnsi="Times New Roman" w:cs="Times New Roman"/>
              </w:rPr>
              <w:lastRenderedPageBreak/>
              <w:t>colombianos</w:t>
            </w:r>
            <w:r>
              <w:rPr>
                <w:rFonts w:ascii="Times New Roman" w:hAnsi="Times New Roman" w:cs="Times New Roman"/>
              </w:rPr>
              <w:t>.</w:t>
            </w:r>
          </w:p>
          <w:p w:rsidR="00606FA4" w:rsidRDefault="00606FA4" w:rsidP="00606FA4">
            <w:pPr>
              <w:spacing w:line="360" w:lineRule="auto"/>
              <w:jc w:val="both"/>
              <w:rPr>
                <w:rFonts w:ascii="Times New Roman" w:hAnsi="Times New Roman" w:cs="Times New Roman"/>
              </w:rPr>
            </w:pPr>
          </w:p>
          <w:p w:rsid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Analizo los mecanismos ideológicos que subyacen a la estructura de los medios de información masiva.</w:t>
            </w:r>
          </w:p>
          <w:p w:rsidR="00606FA4" w:rsidRDefault="00606FA4" w:rsidP="00606FA4">
            <w:pPr>
              <w:spacing w:line="360" w:lineRule="auto"/>
              <w:jc w:val="both"/>
              <w:rPr>
                <w:rFonts w:ascii="Times New Roman" w:hAnsi="Times New Roman" w:cs="Times New Roman"/>
              </w:rPr>
            </w:pPr>
          </w:p>
          <w:p w:rsidR="00606FA4" w:rsidRP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 xml:space="preserve">Comprendo en los textos que leo las dimensiones éticas, estéticas y fi </w:t>
            </w:r>
            <w:r w:rsidRPr="00606FA4">
              <w:rPr>
                <w:rFonts w:ascii="Times New Roman" w:hAnsi="Times New Roman" w:cs="Times New Roman"/>
              </w:rPr>
              <w:lastRenderedPageBreak/>
              <w:t>losófi cas, entre otras, que se evidencian en</w:t>
            </w:r>
          </w:p>
          <w:p w:rsid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ellos</w:t>
            </w:r>
          </w:p>
          <w:p w:rsidR="00606FA4" w:rsidRDefault="00606FA4" w:rsidP="00606FA4">
            <w:pPr>
              <w:spacing w:line="360" w:lineRule="auto"/>
              <w:jc w:val="both"/>
              <w:rPr>
                <w:rFonts w:ascii="Times New Roman" w:hAnsi="Times New Roman" w:cs="Times New Roman"/>
              </w:rPr>
            </w:pPr>
          </w:p>
          <w:p w:rsid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Asumo una actitud crítica frente a los textos que leo y elaboro, y frente a otros tipos de texto: explicativos, descriptivos y narrativos.</w:t>
            </w:r>
          </w:p>
          <w:p w:rsidR="00606FA4" w:rsidRDefault="00606FA4" w:rsidP="00606FA4">
            <w:pPr>
              <w:spacing w:line="360" w:lineRule="auto"/>
              <w:jc w:val="both"/>
              <w:rPr>
                <w:rFonts w:ascii="Times New Roman" w:hAnsi="Times New Roman" w:cs="Times New Roman"/>
              </w:rPr>
            </w:pPr>
          </w:p>
          <w:p w:rsidR="00606FA4" w:rsidRPr="008B2096" w:rsidRDefault="00606FA4" w:rsidP="00606FA4">
            <w:pPr>
              <w:spacing w:line="360" w:lineRule="auto"/>
              <w:jc w:val="both"/>
              <w:rPr>
                <w:rFonts w:ascii="Times New Roman" w:hAnsi="Times New Roman" w:cs="Times New Roman"/>
              </w:rPr>
            </w:pPr>
          </w:p>
        </w:tc>
        <w:tc>
          <w:tcPr>
            <w:tcW w:w="434" w:type="pct"/>
          </w:tcPr>
          <w:p w:rsidR="00A37F12" w:rsidRDefault="00E56B7F" w:rsidP="00A37F12">
            <w:pPr>
              <w:spacing w:line="360" w:lineRule="auto"/>
              <w:jc w:val="both"/>
              <w:rPr>
                <w:rFonts w:ascii="Times New Roman" w:hAnsi="Times New Roman" w:cs="Times New Roman"/>
                <w:lang w:eastAsia="es-ES"/>
              </w:rPr>
            </w:pPr>
            <w:r w:rsidRPr="00E56B7F">
              <w:rPr>
                <w:rFonts w:ascii="Times New Roman" w:hAnsi="Times New Roman" w:cs="Times New Roman"/>
                <w:lang w:eastAsia="es-ES"/>
              </w:rPr>
              <w:lastRenderedPageBreak/>
              <w:t>-Identifica en obras de la literatura colombiana el lenguaje, las características formales, las épocas, temáticas, géneros y autores, entre otros aspectos.</w:t>
            </w:r>
          </w:p>
          <w:p w:rsidR="00E56B7F" w:rsidRDefault="00E56B7F" w:rsidP="00A37F12">
            <w:pPr>
              <w:spacing w:line="360" w:lineRule="auto"/>
              <w:jc w:val="both"/>
              <w:rPr>
                <w:rFonts w:ascii="Times New Roman" w:hAnsi="Times New Roman" w:cs="Times New Roman"/>
                <w:lang w:eastAsia="es-ES"/>
              </w:rPr>
            </w:pPr>
          </w:p>
          <w:p w:rsidR="00E56B7F" w:rsidRDefault="00E56B7F" w:rsidP="00A37F12">
            <w:pPr>
              <w:spacing w:line="360" w:lineRule="auto"/>
              <w:jc w:val="both"/>
              <w:rPr>
                <w:rFonts w:ascii="Times New Roman" w:hAnsi="Times New Roman" w:cs="Times New Roman"/>
                <w:lang w:eastAsia="es-ES"/>
              </w:rPr>
            </w:pPr>
            <w:r w:rsidRPr="00E56B7F">
              <w:rPr>
                <w:rFonts w:ascii="Times New Roman" w:hAnsi="Times New Roman" w:cs="Times New Roman"/>
                <w:lang w:eastAsia="es-ES"/>
              </w:rPr>
              <w:t xml:space="preserve">-Reconoce los principales acontecimientos y </w:t>
            </w:r>
            <w:r w:rsidRPr="00E56B7F">
              <w:rPr>
                <w:rFonts w:ascii="Times New Roman" w:hAnsi="Times New Roman" w:cs="Times New Roman"/>
                <w:lang w:eastAsia="es-ES"/>
              </w:rPr>
              <w:lastRenderedPageBreak/>
              <w:t>personajes determinantes para el surgimiento y evolución del ensayo.</w:t>
            </w:r>
          </w:p>
          <w:p w:rsidR="00E56B7F" w:rsidRDefault="00E56B7F" w:rsidP="00A37F12">
            <w:pPr>
              <w:spacing w:line="360" w:lineRule="auto"/>
              <w:jc w:val="both"/>
              <w:rPr>
                <w:rFonts w:ascii="Times New Roman" w:hAnsi="Times New Roman" w:cs="Times New Roman"/>
                <w:lang w:eastAsia="es-ES"/>
              </w:rPr>
            </w:pPr>
          </w:p>
          <w:p w:rsidR="00E56B7F" w:rsidRDefault="00E56B7F" w:rsidP="00A37F12">
            <w:pPr>
              <w:spacing w:line="360" w:lineRule="auto"/>
              <w:jc w:val="both"/>
              <w:rPr>
                <w:rFonts w:ascii="Times New Roman" w:hAnsi="Times New Roman" w:cs="Times New Roman"/>
                <w:lang w:eastAsia="es-ES"/>
              </w:rPr>
            </w:pPr>
            <w:r w:rsidRPr="00E56B7F">
              <w:rPr>
                <w:rFonts w:ascii="Times New Roman" w:hAnsi="Times New Roman" w:cs="Times New Roman"/>
                <w:lang w:eastAsia="es-ES"/>
              </w:rPr>
              <w:t xml:space="preserve">-Lee e interpreta algunos ensayos propuestos durante las clases y argumenta sus interpretaciones de forma coherente y clara; tanto </w:t>
            </w:r>
            <w:r w:rsidRPr="00E56B7F">
              <w:rPr>
                <w:rFonts w:ascii="Times New Roman" w:hAnsi="Times New Roman" w:cs="Times New Roman"/>
                <w:lang w:eastAsia="es-ES"/>
              </w:rPr>
              <w:lastRenderedPageBreak/>
              <w:t>en sus participaciones orales y escritas.</w:t>
            </w:r>
          </w:p>
          <w:p w:rsidR="00E56B7F" w:rsidRDefault="00E56B7F" w:rsidP="00A37F12">
            <w:pPr>
              <w:spacing w:line="360" w:lineRule="auto"/>
              <w:jc w:val="both"/>
              <w:rPr>
                <w:rFonts w:ascii="Times New Roman" w:hAnsi="Times New Roman" w:cs="Times New Roman"/>
                <w:lang w:eastAsia="es-ES"/>
              </w:rPr>
            </w:pPr>
          </w:p>
          <w:p w:rsidR="00E56B7F" w:rsidRDefault="00E56B7F" w:rsidP="00A37F12">
            <w:pPr>
              <w:spacing w:line="360" w:lineRule="auto"/>
              <w:jc w:val="both"/>
              <w:rPr>
                <w:rFonts w:ascii="Times New Roman" w:hAnsi="Times New Roman" w:cs="Times New Roman"/>
                <w:lang w:eastAsia="es-ES"/>
              </w:rPr>
            </w:pPr>
            <w:r>
              <w:rPr>
                <w:rFonts w:ascii="Times New Roman" w:hAnsi="Times New Roman" w:cs="Times New Roman"/>
                <w:lang w:eastAsia="es-ES"/>
              </w:rPr>
              <w:t>Comprende el modo en que los medios de comunicación se convierten en herramientas de poder.</w:t>
            </w:r>
          </w:p>
          <w:p w:rsidR="00E56B7F" w:rsidRDefault="00E56B7F" w:rsidP="00A37F12">
            <w:pPr>
              <w:spacing w:line="360" w:lineRule="auto"/>
              <w:jc w:val="both"/>
              <w:rPr>
                <w:rFonts w:ascii="Times New Roman" w:hAnsi="Times New Roman" w:cs="Times New Roman"/>
                <w:lang w:eastAsia="es-ES"/>
              </w:rPr>
            </w:pPr>
          </w:p>
          <w:p w:rsidR="00E56B7F" w:rsidRPr="00211B0B" w:rsidRDefault="00E56B7F" w:rsidP="00A37F12">
            <w:pPr>
              <w:spacing w:line="360" w:lineRule="auto"/>
              <w:jc w:val="both"/>
              <w:rPr>
                <w:rFonts w:ascii="Times New Roman" w:hAnsi="Times New Roman" w:cs="Times New Roman"/>
                <w:lang w:eastAsia="es-ES"/>
              </w:rPr>
            </w:pPr>
            <w:r>
              <w:rPr>
                <w:rFonts w:ascii="Times New Roman" w:hAnsi="Times New Roman" w:cs="Times New Roman"/>
                <w:lang w:eastAsia="es-ES"/>
              </w:rPr>
              <w:t xml:space="preserve">Lee y comprende diferentes obras del </w:t>
            </w:r>
            <w:r>
              <w:rPr>
                <w:rFonts w:ascii="Times New Roman" w:hAnsi="Times New Roman" w:cs="Times New Roman"/>
                <w:lang w:eastAsia="es-ES"/>
              </w:rPr>
              <w:lastRenderedPageBreak/>
              <w:t>contexto universal.</w:t>
            </w:r>
          </w:p>
        </w:tc>
        <w:tc>
          <w:tcPr>
            <w:tcW w:w="353" w:type="pct"/>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t>Lectura de obras literarias y construcción poéticas.</w:t>
            </w: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tc>
        <w:tc>
          <w:tcPr>
            <w:tcW w:w="426" w:type="pct"/>
          </w:tcPr>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t>Lectura y análisis de diferentes textos, atendiendo a las particularidades morfológicas y sintácticas de los mismos.</w:t>
            </w:r>
          </w:p>
        </w:tc>
        <w:tc>
          <w:tcPr>
            <w:tcW w:w="403" w:type="pct"/>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 xml:space="preserve">Estrategias de adecuación y radicación de palabras.  </w:t>
            </w: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Análisis etimológicos.</w:t>
            </w: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Estudio del lenguaje y sus normas gramaticales.</w:t>
            </w:r>
          </w:p>
          <w:p w:rsidR="00A37F12" w:rsidRDefault="00A37F12" w:rsidP="00A37F12">
            <w:pPr>
              <w:spacing w:line="360" w:lineRule="auto"/>
              <w:jc w:val="center"/>
              <w:rPr>
                <w:rFonts w:ascii="Times New Roman" w:hAnsi="Times New Roman" w:cs="Times New Roman"/>
              </w:rPr>
            </w:pPr>
          </w:p>
          <w:p w:rsidR="00A37F12" w:rsidRPr="00211B0B" w:rsidRDefault="00A37F12" w:rsidP="00A37F12">
            <w:pPr>
              <w:spacing w:line="360" w:lineRule="auto"/>
              <w:jc w:val="center"/>
              <w:rPr>
                <w:rFonts w:ascii="Times New Roman" w:hAnsi="Times New Roman" w:cs="Times New Roman"/>
              </w:rPr>
            </w:pPr>
          </w:p>
        </w:tc>
        <w:tc>
          <w:tcPr>
            <w:tcW w:w="350" w:type="pct"/>
          </w:tcPr>
          <w:p w:rsidR="00A37F12" w:rsidRDefault="00A37F12" w:rsidP="00A37F12">
            <w:pPr>
              <w:spacing w:line="360" w:lineRule="auto"/>
              <w:jc w:val="both"/>
              <w:rPr>
                <w:rFonts w:ascii="Times New Roman" w:hAnsi="Times New Roman" w:cs="Times New Roman"/>
              </w:rPr>
            </w:pPr>
            <w:r>
              <w:rPr>
                <w:rFonts w:ascii="Times New Roman" w:hAnsi="Times New Roman" w:cs="Times New Roman"/>
              </w:rPr>
              <w:t>Análisis y producción textual.</w:t>
            </w:r>
          </w:p>
          <w:p w:rsidR="00A37F12" w:rsidRDefault="00A37F12" w:rsidP="00A37F12">
            <w:pPr>
              <w:spacing w:line="360" w:lineRule="auto"/>
              <w:jc w:val="both"/>
              <w:rPr>
                <w:rFonts w:ascii="Times New Roman" w:hAnsi="Times New Roman" w:cs="Times New Roman"/>
              </w:rPr>
            </w:pPr>
          </w:p>
          <w:p w:rsidR="00A37F12" w:rsidRPr="00211B0B" w:rsidRDefault="00A37F12" w:rsidP="00A37F12">
            <w:pPr>
              <w:spacing w:line="360" w:lineRule="auto"/>
              <w:jc w:val="both"/>
              <w:rPr>
                <w:rFonts w:ascii="Times New Roman" w:hAnsi="Times New Roman" w:cs="Times New Roman"/>
              </w:rPr>
            </w:pPr>
            <w:r>
              <w:rPr>
                <w:rFonts w:ascii="Times New Roman" w:hAnsi="Times New Roman" w:cs="Times New Roman"/>
              </w:rPr>
              <w:t>Revisión de obras literarias y su influencia en el desarrollo del pensamiento occidental.</w:t>
            </w:r>
          </w:p>
        </w:tc>
        <w:tc>
          <w:tcPr>
            <w:tcW w:w="443" w:type="pct"/>
          </w:tcPr>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Evaluación de criterios y contenidos.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Toma de apuntes y recapitulación de conceptos.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Conversatorios.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Talleres de aplicación y socialización.</w:t>
            </w: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 xml:space="preserve">Trabajos individuales </w:t>
            </w:r>
            <w:r>
              <w:rPr>
                <w:rFonts w:ascii="Times New Roman" w:hAnsi="Times New Roman" w:cs="Times New Roman"/>
                <w:lang w:eastAsia="es-ES"/>
              </w:rPr>
              <w:lastRenderedPageBreak/>
              <w:t>y grupales.</w:t>
            </w:r>
          </w:p>
          <w:p w:rsidR="00A37F12" w:rsidRPr="00211B0B" w:rsidRDefault="00A37F12" w:rsidP="00A37F12">
            <w:pPr>
              <w:spacing w:line="360" w:lineRule="auto"/>
              <w:jc w:val="both"/>
              <w:rPr>
                <w:rFonts w:ascii="Times New Roman" w:hAnsi="Times New Roman" w:cs="Times New Roman"/>
                <w:lang w:eastAsia="es-ES"/>
              </w:rPr>
            </w:pPr>
          </w:p>
        </w:tc>
        <w:tc>
          <w:tcPr>
            <w:tcW w:w="443" w:type="pct"/>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Socialización y sustentación de las construcciones.</w:t>
            </w:r>
          </w:p>
          <w:p w:rsidR="00A37F12" w:rsidRDefault="00A37F12" w:rsidP="00A37F12">
            <w:pPr>
              <w:spacing w:line="360" w:lineRule="auto"/>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Presentación de discurso para el proyecto de oratoria.</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Talleres en clase.</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Conversatorios y bufetes literarios.</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Exposiciones inidividuales y grupales.</w:t>
            </w:r>
          </w:p>
          <w:p w:rsidR="00A37F12" w:rsidRDefault="00A37F12" w:rsidP="00A37F12">
            <w:pPr>
              <w:rPr>
                <w:rFonts w:ascii="Times New Roman" w:hAnsi="Times New Roman" w:cs="Times New Roman"/>
              </w:rPr>
            </w:pPr>
          </w:p>
          <w:p w:rsidR="00A37F12" w:rsidRDefault="00A37F12" w:rsidP="00A37F12">
            <w:pPr>
              <w:rPr>
                <w:rFonts w:ascii="Times New Roman" w:hAnsi="Times New Roman" w:cs="Times New Roman"/>
              </w:rPr>
            </w:pPr>
          </w:p>
          <w:p w:rsidR="00A37F12" w:rsidRDefault="00A37F12" w:rsidP="00A37F12">
            <w:pPr>
              <w:rPr>
                <w:rFonts w:ascii="Times New Roman" w:hAnsi="Times New Roman" w:cs="Times New Roman"/>
              </w:rPr>
            </w:pPr>
          </w:p>
          <w:p w:rsidR="00A37F12" w:rsidRPr="00AC745D" w:rsidRDefault="00A37F12" w:rsidP="00A37F12">
            <w:pPr>
              <w:rPr>
                <w:rFonts w:ascii="Times New Roman" w:hAnsi="Times New Roman" w:cs="Times New Roman"/>
              </w:rPr>
            </w:pPr>
            <w:r>
              <w:rPr>
                <w:rFonts w:ascii="Times New Roman" w:hAnsi="Times New Roman" w:cs="Times New Roman"/>
              </w:rPr>
              <w:t>Pruebas escritas.</w:t>
            </w:r>
          </w:p>
        </w:tc>
      </w:tr>
      <w:tr w:rsidR="00A37F12" w:rsidRPr="00211B0B" w:rsidTr="00A37F12">
        <w:tc>
          <w:tcPr>
            <w:tcW w:w="167" w:type="pct"/>
            <w:shd w:val="clear" w:color="auto" w:fill="B0B0B0" w:themeFill="background2" w:themeFillShade="BF"/>
          </w:tcPr>
          <w:p w:rsidR="00A37F12" w:rsidRPr="00211B0B" w:rsidRDefault="00A37F12" w:rsidP="00A37F12">
            <w:pPr>
              <w:spacing w:line="360" w:lineRule="auto"/>
              <w:jc w:val="center"/>
              <w:rPr>
                <w:rFonts w:ascii="Times New Roman" w:hAnsi="Times New Roman" w:cs="Times New Roman"/>
              </w:rPr>
            </w:pPr>
          </w:p>
        </w:tc>
        <w:tc>
          <w:tcPr>
            <w:tcW w:w="444" w:type="pct"/>
            <w:vMerge/>
          </w:tcPr>
          <w:p w:rsidR="00A37F12" w:rsidRPr="00211B0B" w:rsidRDefault="00A37F12" w:rsidP="00A37F12">
            <w:pPr>
              <w:spacing w:line="360" w:lineRule="auto"/>
              <w:jc w:val="both"/>
              <w:rPr>
                <w:rFonts w:ascii="Times New Roman" w:hAnsi="Times New Roman" w:cs="Times New Roman"/>
                <w:lang w:eastAsia="es-ES"/>
              </w:rPr>
            </w:pPr>
          </w:p>
        </w:tc>
        <w:tc>
          <w:tcPr>
            <w:tcW w:w="4388" w:type="pct"/>
            <w:gridSpan w:val="10"/>
            <w:shd w:val="clear" w:color="auto" w:fill="B0B0B0" w:themeFill="background2" w:themeFillShade="BF"/>
          </w:tcPr>
          <w:p w:rsidR="00A37F12" w:rsidRPr="00211B0B" w:rsidRDefault="00A37F12" w:rsidP="00A37F12">
            <w:pPr>
              <w:spacing w:line="360" w:lineRule="auto"/>
              <w:rPr>
                <w:rFonts w:ascii="Times New Roman" w:hAnsi="Times New Roman" w:cs="Times New Roman"/>
              </w:rPr>
            </w:pPr>
          </w:p>
        </w:tc>
      </w:tr>
      <w:tr w:rsidR="00A37F12" w:rsidRPr="00211B0B" w:rsidTr="00A37F12">
        <w:tc>
          <w:tcPr>
            <w:tcW w:w="167" w:type="pct"/>
            <w:vMerge w:val="restart"/>
            <w:textDirection w:val="btLr"/>
            <w:vAlign w:val="center"/>
          </w:tcPr>
          <w:p w:rsidR="00A37F12" w:rsidRPr="00211B0B" w:rsidRDefault="00A37F12" w:rsidP="00A37F12">
            <w:pPr>
              <w:spacing w:line="360" w:lineRule="auto"/>
              <w:ind w:left="113" w:right="113"/>
              <w:jc w:val="center"/>
              <w:rPr>
                <w:rFonts w:ascii="Times New Roman" w:hAnsi="Times New Roman" w:cs="Times New Roman"/>
              </w:rPr>
            </w:pPr>
            <w:r>
              <w:rPr>
                <w:rFonts w:ascii="Times New Roman" w:hAnsi="Times New Roman" w:cs="Times New Roman"/>
              </w:rPr>
              <w:t>PERIODO 4</w:t>
            </w:r>
          </w:p>
        </w:tc>
        <w:tc>
          <w:tcPr>
            <w:tcW w:w="444" w:type="pct"/>
            <w:vMerge/>
            <w:vAlign w:val="center"/>
          </w:tcPr>
          <w:p w:rsidR="00A37F12" w:rsidRPr="00211B0B" w:rsidRDefault="00A37F12" w:rsidP="00A37F12">
            <w:pPr>
              <w:spacing w:line="360" w:lineRule="auto"/>
              <w:jc w:val="both"/>
              <w:rPr>
                <w:rFonts w:ascii="Times New Roman" w:hAnsi="Times New Roman" w:cs="Times New Roman"/>
              </w:rPr>
            </w:pPr>
          </w:p>
        </w:tc>
        <w:tc>
          <w:tcPr>
            <w:tcW w:w="655"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PREGUNTA PROBLEMATIZADORA</w:t>
            </w:r>
          </w:p>
        </w:tc>
        <w:tc>
          <w:tcPr>
            <w:tcW w:w="437"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AMBITO CONCEPTUAL</w:t>
            </w:r>
          </w:p>
        </w:tc>
        <w:tc>
          <w:tcPr>
            <w:tcW w:w="444" w:type="pct"/>
            <w:vAlign w:val="center"/>
          </w:tcPr>
          <w:p w:rsidR="00A37F12" w:rsidRPr="00211B0B" w:rsidRDefault="00A37F12" w:rsidP="00A37F12">
            <w:pPr>
              <w:spacing w:line="360" w:lineRule="auto"/>
              <w:jc w:val="center"/>
              <w:rPr>
                <w:rFonts w:ascii="Times New Roman" w:hAnsi="Times New Roman" w:cs="Times New Roman"/>
              </w:rPr>
            </w:pPr>
            <w:r>
              <w:rPr>
                <w:rFonts w:ascii="Times New Roman" w:hAnsi="Times New Roman" w:cs="Times New Roman"/>
              </w:rPr>
              <w:t>EJES DE LOS ESTÁNDARES.</w:t>
            </w:r>
          </w:p>
        </w:tc>
        <w:tc>
          <w:tcPr>
            <w:tcW w:w="434" w:type="pct"/>
            <w:vAlign w:val="center"/>
          </w:tcPr>
          <w:p w:rsidR="00A37F12" w:rsidRPr="00211B0B" w:rsidRDefault="00A37F12" w:rsidP="00A37F12">
            <w:pPr>
              <w:spacing w:line="360" w:lineRule="auto"/>
              <w:jc w:val="center"/>
              <w:rPr>
                <w:rFonts w:ascii="Times New Roman" w:hAnsi="Times New Roman" w:cs="Times New Roman"/>
              </w:rPr>
            </w:pPr>
            <w:r>
              <w:rPr>
                <w:rFonts w:ascii="Times New Roman" w:hAnsi="Times New Roman" w:cs="Times New Roman"/>
              </w:rPr>
              <w:t>DESEMPEÑOS</w:t>
            </w:r>
          </w:p>
        </w:tc>
        <w:tc>
          <w:tcPr>
            <w:tcW w:w="353"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 xml:space="preserve">Literaria-poética </w:t>
            </w:r>
          </w:p>
        </w:tc>
        <w:tc>
          <w:tcPr>
            <w:tcW w:w="426"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Sintáctica- textual</w:t>
            </w:r>
          </w:p>
        </w:tc>
        <w:tc>
          <w:tcPr>
            <w:tcW w:w="403"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 xml:space="preserve">Enciclopédica </w:t>
            </w:r>
          </w:p>
        </w:tc>
        <w:tc>
          <w:tcPr>
            <w:tcW w:w="350" w:type="pct"/>
            <w:vAlign w:val="center"/>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t>Semántica- pragmática</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ESTRATEGIAS</w:t>
            </w:r>
          </w:p>
        </w:tc>
        <w:tc>
          <w:tcPr>
            <w:tcW w:w="443" w:type="pct"/>
            <w:vAlign w:val="center"/>
          </w:tcPr>
          <w:p w:rsidR="00A37F12" w:rsidRPr="00211B0B" w:rsidRDefault="00A37F12" w:rsidP="00A37F12">
            <w:pPr>
              <w:spacing w:line="360" w:lineRule="auto"/>
              <w:jc w:val="center"/>
              <w:rPr>
                <w:rFonts w:ascii="Times New Roman" w:hAnsi="Times New Roman" w:cs="Times New Roman"/>
              </w:rPr>
            </w:pPr>
            <w:r w:rsidRPr="00211B0B">
              <w:rPr>
                <w:rFonts w:ascii="Times New Roman" w:hAnsi="Times New Roman" w:cs="Times New Roman"/>
              </w:rPr>
              <w:t>ESTRATEGIAS DE EVALUACION</w:t>
            </w:r>
          </w:p>
        </w:tc>
      </w:tr>
      <w:tr w:rsidR="00A37F12" w:rsidRPr="00211B0B" w:rsidTr="00A37F12">
        <w:tc>
          <w:tcPr>
            <w:tcW w:w="167" w:type="pct"/>
            <w:vMerge/>
          </w:tcPr>
          <w:p w:rsidR="00A37F12" w:rsidRPr="00211B0B" w:rsidRDefault="00A37F12" w:rsidP="00A37F12">
            <w:pPr>
              <w:spacing w:line="360" w:lineRule="auto"/>
              <w:jc w:val="center"/>
              <w:rPr>
                <w:rFonts w:ascii="Times New Roman" w:hAnsi="Times New Roman" w:cs="Times New Roman"/>
              </w:rPr>
            </w:pPr>
          </w:p>
        </w:tc>
        <w:tc>
          <w:tcPr>
            <w:tcW w:w="444" w:type="pct"/>
            <w:vMerge/>
          </w:tcPr>
          <w:p w:rsidR="00A37F12" w:rsidRPr="00211B0B" w:rsidRDefault="00A37F12" w:rsidP="00A37F12">
            <w:pPr>
              <w:spacing w:line="360" w:lineRule="auto"/>
              <w:jc w:val="both"/>
              <w:rPr>
                <w:rFonts w:ascii="Times New Roman" w:hAnsi="Times New Roman" w:cs="Times New Roman"/>
                <w:lang w:eastAsia="es-ES"/>
              </w:rPr>
            </w:pPr>
          </w:p>
        </w:tc>
        <w:tc>
          <w:tcPr>
            <w:tcW w:w="655" w:type="pct"/>
          </w:tcPr>
          <w:p w:rsidR="00606FA4" w:rsidRP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¿Cómo es posible formarme</w:t>
            </w:r>
          </w:p>
          <w:p w:rsidR="00606FA4" w:rsidRP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como sujeto crítico de la realidad actual desde la interpretación intertextual y la</w:t>
            </w:r>
          </w:p>
          <w:p w:rsidR="00606FA4" w:rsidRP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producción argumentativa</w:t>
            </w:r>
          </w:p>
          <w:p w:rsidR="00606FA4" w:rsidRPr="00606FA4" w:rsidRDefault="00606FA4" w:rsidP="00606FA4">
            <w:pPr>
              <w:spacing w:line="360" w:lineRule="auto"/>
              <w:jc w:val="both"/>
              <w:rPr>
                <w:rFonts w:ascii="Times New Roman" w:hAnsi="Times New Roman" w:cs="Times New Roman"/>
              </w:rPr>
            </w:pPr>
            <w:r w:rsidRPr="00606FA4">
              <w:rPr>
                <w:rFonts w:ascii="Times New Roman" w:hAnsi="Times New Roman" w:cs="Times New Roman"/>
              </w:rPr>
              <w:t>de diferentes discursos y</w:t>
            </w:r>
          </w:p>
          <w:p w:rsidR="00A37F12" w:rsidRPr="00211B0B" w:rsidRDefault="00606FA4" w:rsidP="00606FA4">
            <w:pPr>
              <w:spacing w:line="360" w:lineRule="auto"/>
              <w:jc w:val="both"/>
              <w:rPr>
                <w:rFonts w:ascii="Times New Roman" w:hAnsi="Times New Roman" w:cs="Times New Roman"/>
              </w:rPr>
            </w:pPr>
            <w:r w:rsidRPr="00606FA4">
              <w:rPr>
                <w:rFonts w:ascii="Times New Roman" w:hAnsi="Times New Roman" w:cs="Times New Roman"/>
              </w:rPr>
              <w:t>portadores de sentido?</w:t>
            </w:r>
          </w:p>
        </w:tc>
        <w:tc>
          <w:tcPr>
            <w:tcW w:w="437" w:type="pct"/>
          </w:tcPr>
          <w:p w:rsidR="00A37F12"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El clip cinematográfico.</w:t>
            </w:r>
          </w:p>
          <w:p w:rsidR="00EC3E64" w:rsidRDefault="00EC3E64" w:rsidP="00A37F12">
            <w:pPr>
              <w:spacing w:line="360" w:lineRule="auto"/>
              <w:jc w:val="both"/>
              <w:rPr>
                <w:rFonts w:ascii="Times New Roman" w:hAnsi="Times New Roman" w:cs="Times New Roman"/>
                <w:lang w:eastAsia="es-ES"/>
              </w:rPr>
            </w:pP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Anagrama y caligramas.</w:t>
            </w:r>
          </w:p>
          <w:p w:rsidR="00EC3E64" w:rsidRDefault="00EC3E64" w:rsidP="00A37F12">
            <w:pPr>
              <w:spacing w:line="360" w:lineRule="auto"/>
              <w:jc w:val="both"/>
              <w:rPr>
                <w:rFonts w:ascii="Times New Roman" w:hAnsi="Times New Roman" w:cs="Times New Roman"/>
                <w:lang w:eastAsia="es-ES"/>
              </w:rPr>
            </w:pP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Fraseología.</w:t>
            </w:r>
          </w:p>
          <w:p w:rsidR="00EC3E64" w:rsidRDefault="00EC3E64" w:rsidP="00A37F12">
            <w:pPr>
              <w:spacing w:line="360" w:lineRule="auto"/>
              <w:jc w:val="both"/>
              <w:rPr>
                <w:rFonts w:ascii="Times New Roman" w:hAnsi="Times New Roman" w:cs="Times New Roman"/>
                <w:lang w:eastAsia="es-ES"/>
              </w:rPr>
            </w:pPr>
          </w:p>
          <w:p w:rsidR="00EC3E64"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Tipos de informe.</w:t>
            </w:r>
          </w:p>
          <w:p w:rsidR="00EC3E64" w:rsidRDefault="00EC3E64" w:rsidP="00A37F12">
            <w:pPr>
              <w:spacing w:line="360" w:lineRule="auto"/>
              <w:jc w:val="both"/>
              <w:rPr>
                <w:rFonts w:ascii="Times New Roman" w:hAnsi="Times New Roman" w:cs="Times New Roman"/>
                <w:lang w:eastAsia="es-ES"/>
              </w:rPr>
            </w:pPr>
          </w:p>
          <w:p w:rsidR="00EC3E64" w:rsidRPr="00211B0B" w:rsidRDefault="00EC3E64" w:rsidP="00A37F12">
            <w:pPr>
              <w:spacing w:line="360" w:lineRule="auto"/>
              <w:jc w:val="both"/>
              <w:rPr>
                <w:rFonts w:ascii="Times New Roman" w:hAnsi="Times New Roman" w:cs="Times New Roman"/>
                <w:lang w:eastAsia="es-ES"/>
              </w:rPr>
            </w:pPr>
            <w:r>
              <w:rPr>
                <w:rFonts w:ascii="Times New Roman" w:hAnsi="Times New Roman" w:cs="Times New Roman"/>
                <w:lang w:eastAsia="es-ES"/>
              </w:rPr>
              <w:t>Plan lector.</w:t>
            </w:r>
          </w:p>
        </w:tc>
        <w:tc>
          <w:tcPr>
            <w:tcW w:w="444" w:type="pct"/>
          </w:tcPr>
          <w:p w:rsidR="00606FA4" w:rsidRPr="00606FA4" w:rsidRDefault="00606FA4" w:rsidP="00606FA4">
            <w:pPr>
              <w:suppressAutoHyphens/>
              <w:autoSpaceDN w:val="0"/>
              <w:spacing w:line="360" w:lineRule="auto"/>
              <w:textAlignment w:val="baseline"/>
              <w:rPr>
                <w:rFonts w:ascii="Times New Roman" w:eastAsia="SimSun" w:hAnsi="Times New Roman" w:cs="Times New Roman"/>
                <w:kern w:val="3"/>
                <w:lang w:eastAsia="zh-CN" w:bidi="hi-IN"/>
              </w:rPr>
            </w:pPr>
            <w:r w:rsidRPr="00606FA4">
              <w:rPr>
                <w:rFonts w:ascii="Times New Roman" w:eastAsia="SimSun" w:hAnsi="Times New Roman" w:cs="Times New Roman"/>
                <w:kern w:val="3"/>
                <w:lang w:eastAsia="zh-CN" w:bidi="hi-IN"/>
              </w:rPr>
              <w:t>Evidencio en mis producciones textuales el conocimiento de los diferentes niveles de la lengua y el control sobre</w:t>
            </w:r>
          </w:p>
          <w:p w:rsidR="00A37F12" w:rsidRDefault="00606FA4" w:rsidP="00606FA4">
            <w:pPr>
              <w:suppressAutoHyphens/>
              <w:autoSpaceDN w:val="0"/>
              <w:spacing w:line="360" w:lineRule="auto"/>
              <w:textAlignment w:val="baseline"/>
              <w:rPr>
                <w:rFonts w:ascii="Times New Roman" w:eastAsia="SimSun" w:hAnsi="Times New Roman" w:cs="Times New Roman"/>
                <w:kern w:val="3"/>
                <w:lang w:eastAsia="zh-CN" w:bidi="hi-IN"/>
              </w:rPr>
            </w:pPr>
            <w:r w:rsidRPr="00606FA4">
              <w:rPr>
                <w:rFonts w:ascii="Times New Roman" w:eastAsia="SimSun" w:hAnsi="Times New Roman" w:cs="Times New Roman"/>
                <w:kern w:val="3"/>
                <w:lang w:eastAsia="zh-CN" w:bidi="hi-IN"/>
              </w:rPr>
              <w:t xml:space="preserve">el uso que </w:t>
            </w:r>
            <w:r w:rsidRPr="00606FA4">
              <w:rPr>
                <w:rFonts w:ascii="Times New Roman" w:eastAsia="SimSun" w:hAnsi="Times New Roman" w:cs="Times New Roman"/>
                <w:kern w:val="3"/>
                <w:lang w:eastAsia="zh-CN" w:bidi="hi-IN"/>
              </w:rPr>
              <w:lastRenderedPageBreak/>
              <w:t>hago de ellos en contextos comunicativos.</w:t>
            </w:r>
          </w:p>
          <w:p w:rsidR="00606FA4" w:rsidRDefault="00606FA4" w:rsidP="00606FA4">
            <w:pPr>
              <w:suppressAutoHyphens/>
              <w:autoSpaceDN w:val="0"/>
              <w:spacing w:line="360" w:lineRule="auto"/>
              <w:textAlignment w:val="baseline"/>
              <w:rPr>
                <w:rFonts w:ascii="Times New Roman" w:eastAsia="SimSun" w:hAnsi="Times New Roman" w:cs="Times New Roman"/>
                <w:kern w:val="3"/>
                <w:lang w:eastAsia="zh-CN" w:bidi="hi-IN"/>
              </w:rPr>
            </w:pPr>
          </w:p>
          <w:p w:rsidR="00606FA4" w:rsidRDefault="00606FA4" w:rsidP="00606FA4">
            <w:pPr>
              <w:suppressAutoHyphens/>
              <w:autoSpaceDN w:val="0"/>
              <w:spacing w:line="360" w:lineRule="auto"/>
              <w:textAlignment w:val="baseline"/>
              <w:rPr>
                <w:rFonts w:ascii="Times New Roman" w:eastAsia="SimSun" w:hAnsi="Times New Roman" w:cs="Times New Roman"/>
                <w:kern w:val="3"/>
                <w:lang w:eastAsia="zh-CN" w:bidi="hi-IN"/>
              </w:rPr>
            </w:pPr>
            <w:r w:rsidRPr="00606FA4">
              <w:rPr>
                <w:rFonts w:ascii="Times New Roman" w:eastAsia="SimSun" w:hAnsi="Times New Roman" w:cs="Times New Roman"/>
                <w:kern w:val="3"/>
                <w:lang w:eastAsia="zh-CN" w:bidi="hi-IN"/>
              </w:rPr>
              <w:t>Produzco ensayos de carácter argumentativo en los que desarrollo mis ideas con rigor y atendiendo a las características propias del género.</w:t>
            </w:r>
          </w:p>
          <w:p w:rsidR="00606FA4" w:rsidRDefault="00606FA4" w:rsidP="00606FA4">
            <w:pPr>
              <w:suppressAutoHyphens/>
              <w:autoSpaceDN w:val="0"/>
              <w:spacing w:line="360" w:lineRule="auto"/>
              <w:textAlignment w:val="baseline"/>
              <w:rPr>
                <w:rFonts w:ascii="Times New Roman" w:eastAsia="SimSun" w:hAnsi="Times New Roman" w:cs="Times New Roman"/>
                <w:kern w:val="3"/>
                <w:lang w:eastAsia="zh-CN" w:bidi="hi-IN"/>
              </w:rPr>
            </w:pPr>
          </w:p>
          <w:p w:rsidR="00606FA4" w:rsidRPr="00211B0B" w:rsidRDefault="00336027" w:rsidP="00606FA4">
            <w:pPr>
              <w:suppressAutoHyphens/>
              <w:autoSpaceDN w:val="0"/>
              <w:spacing w:line="360" w:lineRule="auto"/>
              <w:textAlignment w:val="baseline"/>
              <w:rPr>
                <w:rFonts w:ascii="Times New Roman" w:eastAsia="SimSun" w:hAnsi="Times New Roman" w:cs="Times New Roman"/>
                <w:kern w:val="3"/>
                <w:lang w:eastAsia="zh-CN" w:bidi="hi-IN"/>
              </w:rPr>
            </w:pPr>
            <w:r w:rsidRPr="00336027">
              <w:rPr>
                <w:rFonts w:ascii="Times New Roman" w:eastAsia="SimSun" w:hAnsi="Times New Roman" w:cs="Times New Roman"/>
                <w:kern w:val="3"/>
                <w:lang w:eastAsia="zh-CN" w:bidi="hi-IN"/>
              </w:rPr>
              <w:t>Argumento, en forma oral y escrita, acerca de temas y problemáticas que puedan ser objeto de intolerancia, segregación, señalamientos, etc.</w:t>
            </w:r>
          </w:p>
        </w:tc>
        <w:tc>
          <w:tcPr>
            <w:tcW w:w="434" w:type="pct"/>
          </w:tcPr>
          <w:p w:rsidR="00A37F12" w:rsidRDefault="00EC3E64" w:rsidP="00A37F12">
            <w:pPr>
              <w:spacing w:line="360" w:lineRule="auto"/>
              <w:jc w:val="both"/>
              <w:rPr>
                <w:rFonts w:ascii="Times New Roman" w:hAnsi="Times New Roman" w:cs="Times New Roman"/>
                <w:lang w:eastAsia="es-ES"/>
              </w:rPr>
            </w:pPr>
            <w:r w:rsidRPr="00EC3E64">
              <w:rPr>
                <w:rFonts w:ascii="Times New Roman" w:hAnsi="Times New Roman" w:cs="Times New Roman"/>
                <w:lang w:eastAsia="es-ES"/>
              </w:rPr>
              <w:lastRenderedPageBreak/>
              <w:t xml:space="preserve">-Elabora diferentes tipos de informes sobre una temática específica, atendiendo a las características formales, la coherencia, la cohesión y </w:t>
            </w:r>
            <w:r w:rsidRPr="00EC3E64">
              <w:rPr>
                <w:rFonts w:ascii="Times New Roman" w:hAnsi="Times New Roman" w:cs="Times New Roman"/>
                <w:lang w:eastAsia="es-ES"/>
              </w:rPr>
              <w:lastRenderedPageBreak/>
              <w:t>el correcto uso de los signos de puntuación y las reglas ortográficas vigentes.</w:t>
            </w:r>
          </w:p>
          <w:p w:rsidR="00EC3E64" w:rsidRDefault="00EC3E64" w:rsidP="00A37F12">
            <w:pPr>
              <w:spacing w:line="360" w:lineRule="auto"/>
              <w:jc w:val="both"/>
              <w:rPr>
                <w:rFonts w:ascii="Times New Roman" w:hAnsi="Times New Roman" w:cs="Times New Roman"/>
                <w:lang w:eastAsia="es-ES"/>
              </w:rPr>
            </w:pPr>
          </w:p>
          <w:p w:rsidR="00EC3E64" w:rsidRDefault="00EC3E64" w:rsidP="00EC3E64">
            <w:pPr>
              <w:spacing w:line="360" w:lineRule="auto"/>
              <w:jc w:val="both"/>
              <w:rPr>
                <w:rFonts w:ascii="Times New Roman" w:hAnsi="Times New Roman" w:cs="Times New Roman"/>
                <w:lang w:eastAsia="es-ES"/>
              </w:rPr>
            </w:pPr>
            <w:r>
              <w:rPr>
                <w:rFonts w:ascii="Times New Roman" w:hAnsi="Times New Roman" w:cs="Times New Roman"/>
                <w:lang w:eastAsia="es-ES"/>
              </w:rPr>
              <w:t>Comprende y produce clips cinematográficos.</w:t>
            </w:r>
          </w:p>
          <w:p w:rsidR="00EC3E64" w:rsidRDefault="00EC3E64" w:rsidP="00EC3E64">
            <w:pPr>
              <w:spacing w:line="360" w:lineRule="auto"/>
              <w:jc w:val="both"/>
              <w:rPr>
                <w:rFonts w:ascii="Times New Roman" w:hAnsi="Times New Roman" w:cs="Times New Roman"/>
                <w:lang w:eastAsia="es-ES"/>
              </w:rPr>
            </w:pPr>
          </w:p>
          <w:p w:rsidR="00EC3E64" w:rsidRDefault="00E56B7F" w:rsidP="00EC3E64">
            <w:pPr>
              <w:spacing w:line="360" w:lineRule="auto"/>
              <w:jc w:val="both"/>
              <w:rPr>
                <w:rFonts w:ascii="Times New Roman" w:hAnsi="Times New Roman" w:cs="Times New Roman"/>
                <w:lang w:eastAsia="es-ES"/>
              </w:rPr>
            </w:pPr>
            <w:r>
              <w:rPr>
                <w:rFonts w:ascii="Times New Roman" w:hAnsi="Times New Roman" w:cs="Times New Roman"/>
                <w:lang w:eastAsia="es-ES"/>
              </w:rPr>
              <w:t xml:space="preserve">Realiza diferentes ejercicio de escritura que dan cuenta de su </w:t>
            </w:r>
            <w:r>
              <w:rPr>
                <w:rFonts w:ascii="Times New Roman" w:hAnsi="Times New Roman" w:cs="Times New Roman"/>
                <w:lang w:eastAsia="es-ES"/>
              </w:rPr>
              <w:lastRenderedPageBreak/>
              <w:t>interiorización del lenguaje y las múltiples formas en que este puede representarse.</w:t>
            </w:r>
          </w:p>
          <w:p w:rsidR="00E56B7F" w:rsidRDefault="00E56B7F" w:rsidP="00EC3E64">
            <w:pPr>
              <w:spacing w:line="360" w:lineRule="auto"/>
              <w:jc w:val="both"/>
              <w:rPr>
                <w:rFonts w:ascii="Times New Roman" w:hAnsi="Times New Roman" w:cs="Times New Roman"/>
                <w:lang w:eastAsia="es-ES"/>
              </w:rPr>
            </w:pPr>
          </w:p>
          <w:p w:rsidR="00E56B7F" w:rsidRPr="00C00154" w:rsidRDefault="00E56B7F" w:rsidP="00EC3E64">
            <w:pPr>
              <w:spacing w:line="360" w:lineRule="auto"/>
              <w:jc w:val="both"/>
              <w:rPr>
                <w:rFonts w:ascii="Times New Roman" w:hAnsi="Times New Roman" w:cs="Times New Roman"/>
                <w:lang w:eastAsia="es-ES"/>
              </w:rPr>
            </w:pPr>
            <w:r>
              <w:rPr>
                <w:rFonts w:ascii="Times New Roman" w:hAnsi="Times New Roman" w:cs="Times New Roman"/>
                <w:lang w:eastAsia="es-ES"/>
              </w:rPr>
              <w:t>Lee y comprende diferentes obras del contexto universal.</w:t>
            </w:r>
          </w:p>
        </w:tc>
        <w:tc>
          <w:tcPr>
            <w:tcW w:w="353" w:type="pct"/>
          </w:tcPr>
          <w:p w:rsidR="00A37F12" w:rsidRPr="00211B0B" w:rsidRDefault="00A37F12" w:rsidP="00A37F12">
            <w:pPr>
              <w:spacing w:line="360" w:lineRule="auto"/>
              <w:rPr>
                <w:rFonts w:ascii="Times New Roman" w:hAnsi="Times New Roman" w:cs="Times New Roman"/>
              </w:rPr>
            </w:pPr>
            <w:r w:rsidRPr="00211B0B">
              <w:rPr>
                <w:rFonts w:ascii="Times New Roman" w:hAnsi="Times New Roman" w:cs="Times New Roman"/>
              </w:rPr>
              <w:lastRenderedPageBreak/>
              <w:t xml:space="preserve"> </w:t>
            </w:r>
          </w:p>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t>Lectura de obras literarias y construcción poéticas.</w:t>
            </w: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p>
        </w:tc>
        <w:tc>
          <w:tcPr>
            <w:tcW w:w="426" w:type="pct"/>
          </w:tcPr>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lastRenderedPageBreak/>
              <w:t>Lectura y análisis de diferentes textos, atendiendo a las particularidades morfológicas y sintácticas de los mismos.</w:t>
            </w:r>
          </w:p>
        </w:tc>
        <w:tc>
          <w:tcPr>
            <w:tcW w:w="403" w:type="pct"/>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 xml:space="preserve">Estrategias de adecuación y radicación de palabras.  </w:t>
            </w: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Análisis etimológicos.</w:t>
            </w: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 xml:space="preserve">Estudio del lenguaje y </w:t>
            </w:r>
            <w:r>
              <w:rPr>
                <w:rFonts w:ascii="Times New Roman" w:hAnsi="Times New Roman" w:cs="Times New Roman"/>
              </w:rPr>
              <w:lastRenderedPageBreak/>
              <w:t>sus normas gramaticales.</w:t>
            </w:r>
          </w:p>
          <w:p w:rsidR="00A37F12" w:rsidRDefault="00A37F12" w:rsidP="00A37F12">
            <w:pPr>
              <w:spacing w:line="360" w:lineRule="auto"/>
              <w:jc w:val="center"/>
              <w:rPr>
                <w:rFonts w:ascii="Times New Roman" w:hAnsi="Times New Roman" w:cs="Times New Roman"/>
              </w:rPr>
            </w:pPr>
          </w:p>
          <w:p w:rsidR="00A37F12" w:rsidRPr="00211B0B" w:rsidRDefault="00A37F12" w:rsidP="00A37F12">
            <w:pPr>
              <w:spacing w:line="360" w:lineRule="auto"/>
              <w:jc w:val="center"/>
              <w:rPr>
                <w:rFonts w:ascii="Times New Roman" w:hAnsi="Times New Roman" w:cs="Times New Roman"/>
              </w:rPr>
            </w:pPr>
          </w:p>
        </w:tc>
        <w:tc>
          <w:tcPr>
            <w:tcW w:w="350" w:type="pct"/>
          </w:tcPr>
          <w:p w:rsidR="00A37F12" w:rsidRDefault="00A37F12" w:rsidP="00A37F12">
            <w:pPr>
              <w:spacing w:line="360" w:lineRule="auto"/>
              <w:jc w:val="both"/>
              <w:rPr>
                <w:rFonts w:ascii="Times New Roman" w:hAnsi="Times New Roman" w:cs="Times New Roman"/>
              </w:rPr>
            </w:pPr>
            <w:r>
              <w:rPr>
                <w:rFonts w:ascii="Times New Roman" w:hAnsi="Times New Roman" w:cs="Times New Roman"/>
              </w:rPr>
              <w:lastRenderedPageBreak/>
              <w:t>Análisis y producción textual.</w:t>
            </w:r>
          </w:p>
          <w:p w:rsidR="00A37F12" w:rsidRDefault="00A37F12" w:rsidP="00A37F12">
            <w:pPr>
              <w:spacing w:line="360" w:lineRule="auto"/>
              <w:jc w:val="both"/>
              <w:rPr>
                <w:rFonts w:ascii="Times New Roman" w:hAnsi="Times New Roman" w:cs="Times New Roman"/>
              </w:rPr>
            </w:pPr>
          </w:p>
          <w:p w:rsidR="00A37F12" w:rsidRPr="00211B0B" w:rsidRDefault="00A37F12" w:rsidP="00A37F12">
            <w:pPr>
              <w:spacing w:line="360" w:lineRule="auto"/>
              <w:jc w:val="both"/>
              <w:rPr>
                <w:rFonts w:ascii="Times New Roman" w:hAnsi="Times New Roman" w:cs="Times New Roman"/>
              </w:rPr>
            </w:pPr>
            <w:r>
              <w:rPr>
                <w:rFonts w:ascii="Times New Roman" w:hAnsi="Times New Roman" w:cs="Times New Roman"/>
              </w:rPr>
              <w:t>Revisión de obras literarias y su influencia en el desarroll</w:t>
            </w:r>
            <w:r>
              <w:rPr>
                <w:rFonts w:ascii="Times New Roman" w:hAnsi="Times New Roman" w:cs="Times New Roman"/>
              </w:rPr>
              <w:lastRenderedPageBreak/>
              <w:t>o del pensamiento occidental.</w:t>
            </w:r>
          </w:p>
        </w:tc>
        <w:tc>
          <w:tcPr>
            <w:tcW w:w="443" w:type="pct"/>
          </w:tcPr>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lastRenderedPageBreak/>
              <w:t>Evaluación de criterios y contenidos.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Toma de apuntes y recapitulación de conceptos.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Conversatorios.</w:t>
            </w:r>
          </w:p>
          <w:p w:rsidR="00A37F12" w:rsidRDefault="00A37F12" w:rsidP="00A37F12">
            <w:pPr>
              <w:spacing w:line="360" w:lineRule="auto"/>
              <w:jc w:val="both"/>
              <w:rPr>
                <w:rFonts w:ascii="Times New Roman" w:hAnsi="Times New Roman" w:cs="Times New Roman"/>
                <w:lang w:eastAsia="es-ES"/>
              </w:rPr>
            </w:pP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Talleres de aplicación y socialización.</w:t>
            </w:r>
          </w:p>
          <w:p w:rsidR="00A37F12" w:rsidRDefault="00A37F12" w:rsidP="00A37F12">
            <w:pPr>
              <w:spacing w:line="360" w:lineRule="auto"/>
              <w:jc w:val="both"/>
              <w:rPr>
                <w:rFonts w:ascii="Times New Roman" w:hAnsi="Times New Roman" w:cs="Times New Roman"/>
                <w:lang w:eastAsia="es-ES"/>
              </w:rPr>
            </w:pPr>
            <w:r>
              <w:rPr>
                <w:rFonts w:ascii="Times New Roman" w:hAnsi="Times New Roman" w:cs="Times New Roman"/>
                <w:lang w:eastAsia="es-ES"/>
              </w:rPr>
              <w:t>Trabajos individuales y grupales.</w:t>
            </w:r>
          </w:p>
          <w:p w:rsidR="00A37F12" w:rsidRPr="00211B0B" w:rsidRDefault="00A37F12" w:rsidP="00A37F12">
            <w:pPr>
              <w:spacing w:line="360" w:lineRule="auto"/>
              <w:jc w:val="both"/>
              <w:rPr>
                <w:rFonts w:ascii="Times New Roman" w:hAnsi="Times New Roman" w:cs="Times New Roman"/>
                <w:lang w:eastAsia="es-ES"/>
              </w:rPr>
            </w:pPr>
          </w:p>
        </w:tc>
        <w:tc>
          <w:tcPr>
            <w:tcW w:w="443" w:type="pct"/>
          </w:tcPr>
          <w:p w:rsidR="00A37F12" w:rsidRDefault="00A37F12" w:rsidP="00A37F12">
            <w:pPr>
              <w:spacing w:line="360" w:lineRule="auto"/>
              <w:jc w:val="center"/>
              <w:rPr>
                <w:rFonts w:ascii="Times New Roman" w:hAnsi="Times New Roman" w:cs="Times New Roman"/>
              </w:rPr>
            </w:pPr>
            <w:r>
              <w:rPr>
                <w:rFonts w:ascii="Times New Roman" w:hAnsi="Times New Roman" w:cs="Times New Roman"/>
              </w:rPr>
              <w:lastRenderedPageBreak/>
              <w:t>Socialización y sustentación de las construcciones.</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Talleres en clase.</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Conversatorios y bufetes literarios.</w:t>
            </w:r>
          </w:p>
          <w:p w:rsidR="00A37F12" w:rsidRDefault="00A37F12" w:rsidP="00A37F12">
            <w:pPr>
              <w:spacing w:line="360" w:lineRule="auto"/>
              <w:jc w:val="center"/>
              <w:rPr>
                <w:rFonts w:ascii="Times New Roman" w:hAnsi="Times New Roman" w:cs="Times New Roman"/>
              </w:rPr>
            </w:pPr>
          </w:p>
          <w:p w:rsidR="00A37F12" w:rsidRDefault="00A37F12" w:rsidP="00A37F12">
            <w:pPr>
              <w:spacing w:line="360" w:lineRule="auto"/>
              <w:jc w:val="center"/>
              <w:rPr>
                <w:rFonts w:ascii="Times New Roman" w:hAnsi="Times New Roman" w:cs="Times New Roman"/>
              </w:rPr>
            </w:pPr>
            <w:r>
              <w:rPr>
                <w:rFonts w:ascii="Times New Roman" w:hAnsi="Times New Roman" w:cs="Times New Roman"/>
              </w:rPr>
              <w:t>Exposiciones inidividuales y grupales.</w:t>
            </w:r>
          </w:p>
          <w:p w:rsidR="00A37F12" w:rsidRDefault="00A37F12" w:rsidP="00A37F12">
            <w:pPr>
              <w:spacing w:line="360" w:lineRule="auto"/>
              <w:rPr>
                <w:rFonts w:ascii="Times New Roman" w:hAnsi="Times New Roman" w:cs="Times New Roman"/>
              </w:rPr>
            </w:pPr>
          </w:p>
          <w:p w:rsidR="00A37F12" w:rsidRDefault="00A37F12" w:rsidP="00A37F12">
            <w:pPr>
              <w:spacing w:line="360" w:lineRule="auto"/>
              <w:rPr>
                <w:rFonts w:ascii="Times New Roman" w:hAnsi="Times New Roman" w:cs="Times New Roman"/>
              </w:rPr>
            </w:pPr>
            <w:r>
              <w:rPr>
                <w:rFonts w:ascii="Times New Roman" w:hAnsi="Times New Roman" w:cs="Times New Roman"/>
              </w:rPr>
              <w:t xml:space="preserve">Construcción de un </w:t>
            </w:r>
            <w:r w:rsidR="00336027">
              <w:rPr>
                <w:rFonts w:ascii="Times New Roman" w:hAnsi="Times New Roman" w:cs="Times New Roman"/>
              </w:rPr>
              <w:t>clip</w:t>
            </w:r>
            <w:r>
              <w:rPr>
                <w:rFonts w:ascii="Times New Roman" w:hAnsi="Times New Roman" w:cs="Times New Roman"/>
              </w:rPr>
              <w:t xml:space="preserve"> y una secuencia cinematográfica..</w:t>
            </w:r>
          </w:p>
          <w:p w:rsidR="00A37F12" w:rsidRDefault="00A37F12" w:rsidP="00A37F12">
            <w:pPr>
              <w:spacing w:line="360" w:lineRule="auto"/>
              <w:rPr>
                <w:rFonts w:ascii="Times New Roman" w:hAnsi="Times New Roman" w:cs="Times New Roman"/>
              </w:rPr>
            </w:pPr>
          </w:p>
          <w:p w:rsidR="00A37F12" w:rsidRDefault="00A37F12" w:rsidP="00A37F12">
            <w:pPr>
              <w:spacing w:line="360" w:lineRule="auto"/>
              <w:rPr>
                <w:rFonts w:ascii="Times New Roman" w:hAnsi="Times New Roman" w:cs="Times New Roman"/>
              </w:rPr>
            </w:pPr>
          </w:p>
          <w:p w:rsidR="00A37F12" w:rsidRPr="00211B0B" w:rsidRDefault="00A37F12" w:rsidP="00A37F12">
            <w:pPr>
              <w:spacing w:line="360" w:lineRule="auto"/>
              <w:rPr>
                <w:rFonts w:ascii="Times New Roman" w:hAnsi="Times New Roman" w:cs="Times New Roman"/>
              </w:rPr>
            </w:pPr>
            <w:r>
              <w:rPr>
                <w:rFonts w:ascii="Times New Roman" w:hAnsi="Times New Roman" w:cs="Times New Roman"/>
              </w:rPr>
              <w:t>Pruebas escritas.</w:t>
            </w:r>
          </w:p>
        </w:tc>
      </w:tr>
    </w:tbl>
    <w:p w:rsidR="00A37F12" w:rsidRPr="00211B0B" w:rsidRDefault="00A37F12" w:rsidP="00A37F12">
      <w:pPr>
        <w:spacing w:after="0" w:line="360" w:lineRule="auto"/>
        <w:rPr>
          <w:rFonts w:ascii="Times New Roman" w:eastAsia="Times New Roman" w:hAnsi="Times New Roman" w:cs="Times New Roman"/>
          <w:lang w:eastAsia="es-CO"/>
        </w:rPr>
      </w:pPr>
    </w:p>
    <w:p w:rsidR="006B34E4" w:rsidRPr="009B02E3" w:rsidRDefault="006B34E4" w:rsidP="009B02E3">
      <w:pPr>
        <w:spacing w:line="360" w:lineRule="auto"/>
        <w:rPr>
          <w:rFonts w:ascii="Times New Roman" w:hAnsi="Times New Roman" w:cs="Times New Roman"/>
          <w:sz w:val="24"/>
          <w:szCs w:val="24"/>
        </w:rPr>
      </w:pPr>
    </w:p>
    <w:p w:rsidR="00133F1A" w:rsidRPr="009B02E3" w:rsidRDefault="006B34E4" w:rsidP="009B02E3">
      <w:pPr>
        <w:spacing w:line="360" w:lineRule="auto"/>
        <w:rPr>
          <w:rFonts w:ascii="Times New Roman" w:hAnsi="Times New Roman" w:cs="Times New Roman"/>
          <w:sz w:val="24"/>
          <w:szCs w:val="24"/>
        </w:rPr>
        <w:sectPr w:rsidR="00133F1A" w:rsidRPr="009B02E3" w:rsidSect="00FC1199">
          <w:headerReference w:type="first" r:id="rId13"/>
          <w:footerReference w:type="first" r:id="rId14"/>
          <w:pgSz w:w="16839" w:h="11907" w:orient="landscape" w:code="9"/>
          <w:pgMar w:top="720" w:right="720" w:bottom="720" w:left="720" w:header="720" w:footer="720" w:gutter="0"/>
          <w:cols w:space="720"/>
          <w:titlePg/>
          <w:docGrid w:linePitch="299"/>
        </w:sectPr>
      </w:pPr>
      <w:r w:rsidRPr="009B02E3">
        <w:rPr>
          <w:rFonts w:ascii="Times New Roman" w:hAnsi="Times New Roman" w:cs="Times New Roman"/>
          <w:sz w:val="24"/>
          <w:szCs w:val="24"/>
        </w:rPr>
        <w:br w:type="page"/>
      </w:r>
    </w:p>
    <w:p w:rsidR="00465F13" w:rsidRPr="00465F13" w:rsidRDefault="00465F13" w:rsidP="00465F13">
      <w:pPr>
        <w:spacing w:line="360" w:lineRule="auto"/>
        <w:ind w:left="360"/>
        <w:rPr>
          <w:rFonts w:ascii="Times New Roman" w:hAnsi="Times New Roman" w:cs="Times New Roman"/>
          <w:b/>
          <w:sz w:val="32"/>
          <w:szCs w:val="32"/>
        </w:rPr>
      </w:pPr>
      <w:r w:rsidRPr="00465F13">
        <w:rPr>
          <w:rFonts w:ascii="Times New Roman" w:hAnsi="Times New Roman" w:cs="Times New Roman"/>
          <w:b/>
          <w:sz w:val="32"/>
          <w:szCs w:val="32"/>
        </w:rPr>
        <w:lastRenderedPageBreak/>
        <w:t>MICROCURRÍCULOS</w:t>
      </w:r>
    </w:p>
    <w:p w:rsidR="00465F13" w:rsidRDefault="00465F13">
      <w:pPr>
        <w:rPr>
          <w:b/>
          <w:sz w:val="32"/>
          <w:szCs w:val="32"/>
        </w:rPr>
      </w:pPr>
      <w:r>
        <w:rPr>
          <w:b/>
          <w:sz w:val="32"/>
          <w:szCs w:val="32"/>
        </w:rPr>
        <w:br w:type="page"/>
      </w:r>
    </w:p>
    <w:p w:rsidR="00026BF2" w:rsidRPr="00465F13" w:rsidRDefault="00026BF2" w:rsidP="00465F13">
      <w:pPr>
        <w:spacing w:line="360" w:lineRule="auto"/>
        <w:rPr>
          <w:rFonts w:ascii="Times New Roman" w:hAnsi="Times New Roman" w:cs="Times New Roman"/>
          <w:b/>
          <w:sz w:val="32"/>
          <w:szCs w:val="32"/>
        </w:rPr>
      </w:pPr>
      <w:r w:rsidRPr="00465F13">
        <w:rPr>
          <w:rFonts w:ascii="Times New Roman" w:hAnsi="Times New Roman" w:cs="Times New Roman"/>
          <w:b/>
          <w:sz w:val="32"/>
          <w:szCs w:val="32"/>
        </w:rPr>
        <w:lastRenderedPageBreak/>
        <w:t>PROYECTO TRANSVERSALES</w:t>
      </w:r>
    </w:p>
    <w:p w:rsidR="00026BF2" w:rsidRPr="009B02E3" w:rsidRDefault="00026BF2" w:rsidP="009B02E3">
      <w:pPr>
        <w:spacing w:line="360" w:lineRule="auto"/>
        <w:rPr>
          <w:rFonts w:ascii="Times New Roman" w:hAnsi="Times New Roman" w:cs="Times New Roman"/>
          <w:sz w:val="24"/>
          <w:szCs w:val="24"/>
        </w:rPr>
      </w:pPr>
    </w:p>
    <w:p w:rsidR="00133F1A" w:rsidRPr="009B02E3" w:rsidRDefault="00133F1A" w:rsidP="009B02E3">
      <w:pPr>
        <w:spacing w:line="360" w:lineRule="auto"/>
        <w:jc w:val="center"/>
        <w:rPr>
          <w:rFonts w:ascii="Times New Roman" w:hAnsi="Times New Roman" w:cs="Times New Roman"/>
          <w:b/>
          <w:sz w:val="24"/>
          <w:szCs w:val="24"/>
        </w:rPr>
      </w:pPr>
      <w:r w:rsidRPr="009B02E3">
        <w:rPr>
          <w:rFonts w:ascii="Times New Roman" w:hAnsi="Times New Roman" w:cs="Times New Roman"/>
          <w:b/>
          <w:sz w:val="24"/>
          <w:szCs w:val="24"/>
        </w:rPr>
        <w:t>PROYECTO DE HABILIDADES COMUNICATIVAS. “LA LECTURA UN MUNDO POR DESCUBRIR”.</w:t>
      </w:r>
    </w:p>
    <w:p w:rsidR="00133F1A" w:rsidRPr="009B02E3" w:rsidRDefault="00133F1A" w:rsidP="001E3EE4">
      <w:pPr>
        <w:pStyle w:val="Prrafodelista"/>
        <w:numPr>
          <w:ilvl w:val="0"/>
          <w:numId w:val="1"/>
        </w:numPr>
        <w:spacing w:line="360" w:lineRule="auto"/>
        <w:jc w:val="center"/>
        <w:rPr>
          <w:b/>
        </w:rPr>
      </w:pPr>
      <w:r w:rsidRPr="009B02E3">
        <w:rPr>
          <w:b/>
        </w:rPr>
        <w:t>PLANTEAMIENTO DEL PROBLEMA Y JUSITIFACIÓN</w:t>
      </w:r>
    </w:p>
    <w:p w:rsidR="00133F1A" w:rsidRPr="009B02E3" w:rsidRDefault="00133F1A" w:rsidP="009B02E3">
      <w:pPr>
        <w:spacing w:line="360" w:lineRule="auto"/>
        <w:ind w:left="360"/>
        <w:rPr>
          <w:rFonts w:ascii="Times New Roman" w:hAnsi="Times New Roman" w:cs="Times New Roman"/>
          <w:b/>
        </w:rPr>
      </w:pPr>
    </w:p>
    <w:p w:rsidR="00133F1A" w:rsidRPr="009B02E3" w:rsidRDefault="00133F1A" w:rsidP="009B02E3">
      <w:pPr>
        <w:spacing w:after="200" w:line="360" w:lineRule="auto"/>
        <w:jc w:val="both"/>
        <w:rPr>
          <w:rFonts w:ascii="Times New Roman" w:hAnsi="Times New Roman" w:cs="Times New Roman"/>
          <w:b/>
          <w:sz w:val="24"/>
          <w:szCs w:val="24"/>
          <w:lang w:val="es-CR"/>
        </w:rPr>
      </w:pPr>
      <w:r w:rsidRPr="009B02E3">
        <w:rPr>
          <w:rFonts w:ascii="Times New Roman" w:hAnsi="Times New Roman" w:cs="Times New Roman"/>
          <w:b/>
          <w:sz w:val="24"/>
          <w:szCs w:val="24"/>
          <w:lang w:val="es-CR"/>
        </w:rPr>
        <w:t>PROBLEMA</w:t>
      </w: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Los estudiantes de la Institución Educativa San Vicente Ferrer presentan dificultades para leer comprensivamente y producir textos de manera coherente y con sentido crítico; razón por la cual el proyecto se fundamenta en una concepción de lectura como interacción entre lectores: texto y contexto, asegurando también el desarrollo de la argumentación y la proposición textual.</w:t>
      </w:r>
    </w:p>
    <w:p w:rsidR="00133F1A" w:rsidRPr="009B02E3" w:rsidRDefault="00133F1A" w:rsidP="009B02E3">
      <w:pPr>
        <w:spacing w:line="360" w:lineRule="auto"/>
        <w:jc w:val="both"/>
        <w:rPr>
          <w:rFonts w:ascii="Times New Roman" w:eastAsia="Times New Roman" w:hAnsi="Times New Roman" w:cs="Times New Roman"/>
          <w:sz w:val="24"/>
          <w:szCs w:val="24"/>
          <w:lang w:eastAsia="es-ES"/>
        </w:rPr>
      </w:pPr>
      <w:r w:rsidRPr="009B02E3">
        <w:rPr>
          <w:rFonts w:ascii="Times New Roman" w:hAnsi="Times New Roman" w:cs="Times New Roman"/>
          <w:sz w:val="24"/>
          <w:szCs w:val="24"/>
          <w:lang w:val="es-CR"/>
        </w:rPr>
        <w:t>Lo anterior nos genera preocupación y al mismo tiempo cuestionamientos acerca de cómo formar lectores apasionados, cómo llevar a los estudiantes a ese viaje maravilloso que nos permite un libro</w:t>
      </w:r>
      <w:r w:rsidRPr="009B02E3">
        <w:rPr>
          <w:rFonts w:ascii="Times New Roman" w:eastAsia="Times New Roman" w:hAnsi="Times New Roman" w:cs="Times New Roman"/>
          <w:sz w:val="24"/>
          <w:szCs w:val="24"/>
          <w:lang w:eastAsia="es-ES"/>
        </w:rPr>
        <w:t>.</w:t>
      </w:r>
    </w:p>
    <w:p w:rsidR="00133F1A" w:rsidRPr="009B02E3" w:rsidRDefault="00133F1A" w:rsidP="009B02E3">
      <w:pPr>
        <w:spacing w:line="360" w:lineRule="auto"/>
        <w:jc w:val="both"/>
        <w:rPr>
          <w:rFonts w:ascii="Times New Roman" w:eastAsia="Calibri" w:hAnsi="Times New Roman" w:cs="Times New Roman"/>
          <w:b/>
          <w:sz w:val="24"/>
          <w:szCs w:val="24"/>
          <w:u w:val="single"/>
          <w:lang w:val="es-CR" w:eastAsia="en-US"/>
        </w:rPr>
      </w:pPr>
      <w:r w:rsidRPr="009B02E3">
        <w:rPr>
          <w:rFonts w:ascii="Times New Roman" w:hAnsi="Times New Roman" w:cs="Times New Roman"/>
          <w:sz w:val="24"/>
          <w:szCs w:val="24"/>
        </w:rPr>
        <w:t>Es por esto que se requiere que la lectura se transforme en un diálogo permanente, en esa búsqueda del conocimiento, pero antes, exige una apropiación necesaria de la búsqueda, es decir, encontrarle el sentido y la importancia de ser un buen lector y escritor</w:t>
      </w:r>
    </w:p>
    <w:p w:rsidR="00133F1A" w:rsidRPr="009B02E3" w:rsidRDefault="00133F1A" w:rsidP="009B02E3">
      <w:pPr>
        <w:spacing w:line="360" w:lineRule="auto"/>
        <w:ind w:left="1080"/>
        <w:jc w:val="both"/>
        <w:rPr>
          <w:rFonts w:ascii="Times New Roman" w:hAnsi="Times New Roman" w:cs="Times New Roman"/>
          <w:b/>
          <w:sz w:val="24"/>
          <w:szCs w:val="24"/>
          <w:u w:val="single"/>
          <w:lang w:val="es-CR"/>
        </w:rPr>
      </w:pPr>
    </w:p>
    <w:p w:rsidR="00133F1A" w:rsidRPr="009B02E3" w:rsidRDefault="00133F1A" w:rsidP="009B02E3">
      <w:pPr>
        <w:spacing w:after="200" w:line="360" w:lineRule="auto"/>
        <w:jc w:val="both"/>
        <w:rPr>
          <w:rFonts w:ascii="Times New Roman" w:hAnsi="Times New Roman" w:cs="Times New Roman"/>
          <w:b/>
          <w:sz w:val="24"/>
          <w:szCs w:val="24"/>
          <w:lang w:val="es-CR"/>
        </w:rPr>
      </w:pPr>
      <w:r w:rsidRPr="009B02E3">
        <w:rPr>
          <w:rFonts w:ascii="Times New Roman" w:hAnsi="Times New Roman" w:cs="Times New Roman"/>
          <w:b/>
          <w:sz w:val="24"/>
          <w:szCs w:val="24"/>
        </w:rPr>
        <w:t>JUSTIFICACIÓN</w:t>
      </w: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Con el deseo de crear hábitos lectores en los estudiantes que los lleven a mejorar sus niveles de lectura y su expresión oral y escrita, se hace necesario desarrollar diversas estrategias que fortalezcan las capacidades de comprensión lectora, el disfrute y el goce por la lectura y el ejercicio del placer de la escritura de intención literaria. </w:t>
      </w: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 xml:space="preserve">La pedagogía actual ha desarrollado y profundizado algunos principios que dan solidez al trabajo por proyectos, entendiéndose este como “un proceso de construcción colectiva y permanente de relaciones, conocimientos y habilidades que se van estructurando a través de </w:t>
      </w:r>
      <w:r w:rsidRPr="009B02E3">
        <w:rPr>
          <w:rFonts w:ascii="Times New Roman" w:hAnsi="Times New Roman" w:cs="Times New Roman"/>
          <w:sz w:val="24"/>
          <w:szCs w:val="24"/>
          <w:lang w:val="es-CR"/>
        </w:rPr>
        <w:lastRenderedPageBreak/>
        <w:t>la búsqueda a soluciones a preguntas y problemas que surgen del entorno y la cultura de la cual el grupo y el docente hace parte” (MEN, 1997).</w:t>
      </w: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De esta manera se toma el libro como herramienta fundamental en el proceso de adquisición y uso del lenguaje y tenemos una oportunidad muy grande y es que los estudiantes se sienten motivados y disfrutan de las maravillosas historias que pueden encontrar al leer un libro. Ante esto la meta principal es que a través del disfrute y el goce que les produce leer estén paralelamente adquiriendo y fortaleciendo las habilidades comunicativas y las competencias pertinentes para el área de lengua castellana.</w:t>
      </w: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Vale la pena resaltar que el presente proyecto se articula a los requerimientos expuestos en la ley 115 de 1994, al igual que los planteamientos y sugerencias del Ministerio de Educación Nacional, que se reglamentan en los decretos 1860 de 1994 y el decreto 1075 de 2015, para todas las instituciones educativas del país, en relación con los proyectos pedagógicos transversales.</w:t>
      </w:r>
    </w:p>
    <w:p w:rsidR="00133F1A" w:rsidRPr="009B02E3" w:rsidRDefault="00133F1A" w:rsidP="009B02E3">
      <w:pPr>
        <w:spacing w:line="360" w:lineRule="auto"/>
        <w:jc w:val="both"/>
        <w:rPr>
          <w:rFonts w:ascii="Times New Roman" w:hAnsi="Times New Roman" w:cs="Times New Roman"/>
          <w:sz w:val="24"/>
          <w:szCs w:val="24"/>
          <w:lang w:val="es-CR"/>
        </w:rPr>
      </w:pPr>
    </w:p>
    <w:p w:rsidR="00133F1A" w:rsidRPr="009B02E3" w:rsidRDefault="00133F1A" w:rsidP="009B02E3">
      <w:pPr>
        <w:spacing w:line="360" w:lineRule="auto"/>
        <w:rPr>
          <w:rFonts w:ascii="Times New Roman" w:hAnsi="Times New Roman" w:cs="Times New Roman"/>
          <w:b/>
        </w:rPr>
      </w:pPr>
      <w:r w:rsidRPr="009B02E3">
        <w:rPr>
          <w:rFonts w:ascii="Times New Roman" w:hAnsi="Times New Roman" w:cs="Times New Roman"/>
          <w:b/>
        </w:rPr>
        <w:br w:type="page"/>
      </w:r>
    </w:p>
    <w:p w:rsidR="00133F1A" w:rsidRPr="009B02E3" w:rsidRDefault="00133F1A" w:rsidP="001E3EE4">
      <w:pPr>
        <w:pStyle w:val="Prrafodelista"/>
        <w:numPr>
          <w:ilvl w:val="0"/>
          <w:numId w:val="1"/>
        </w:numPr>
        <w:spacing w:line="360" w:lineRule="auto"/>
        <w:jc w:val="center"/>
        <w:rPr>
          <w:b/>
        </w:rPr>
      </w:pPr>
      <w:r w:rsidRPr="009B02E3">
        <w:rPr>
          <w:b/>
        </w:rPr>
        <w:lastRenderedPageBreak/>
        <w:t>OBJETIVOS</w:t>
      </w:r>
    </w:p>
    <w:p w:rsidR="00133F1A" w:rsidRPr="009B02E3" w:rsidRDefault="00133F1A" w:rsidP="009B02E3">
      <w:pPr>
        <w:pStyle w:val="Prrafodelista"/>
        <w:spacing w:line="360" w:lineRule="auto"/>
        <w:rPr>
          <w:b/>
        </w:rPr>
      </w:pPr>
    </w:p>
    <w:p w:rsidR="00133F1A" w:rsidRPr="009B02E3" w:rsidRDefault="00133F1A" w:rsidP="009B02E3">
      <w:pPr>
        <w:pStyle w:val="Prrafodelista"/>
        <w:spacing w:line="360" w:lineRule="auto"/>
        <w:rPr>
          <w:b/>
        </w:rPr>
      </w:pPr>
    </w:p>
    <w:p w:rsidR="00133F1A" w:rsidRPr="009B02E3" w:rsidRDefault="00133F1A" w:rsidP="001E3EE4">
      <w:pPr>
        <w:pStyle w:val="Prrafodelista"/>
        <w:numPr>
          <w:ilvl w:val="1"/>
          <w:numId w:val="1"/>
        </w:numPr>
        <w:spacing w:line="360" w:lineRule="auto"/>
        <w:ind w:left="1080"/>
        <w:rPr>
          <w:b/>
        </w:rPr>
      </w:pPr>
      <w:r w:rsidRPr="009B02E3">
        <w:rPr>
          <w:b/>
        </w:rPr>
        <w:t xml:space="preserve">GENERAL </w:t>
      </w:r>
    </w:p>
    <w:p w:rsidR="00133F1A" w:rsidRPr="009B02E3" w:rsidRDefault="00133F1A" w:rsidP="009B02E3">
      <w:pPr>
        <w:pStyle w:val="Prrafodelista"/>
        <w:spacing w:line="360" w:lineRule="auto"/>
        <w:ind w:left="1080"/>
        <w:rPr>
          <w:b/>
        </w:rPr>
      </w:pP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Fortalecer las habilidades comunicativas de los estudiantes de la Institución Educativa San Vicente Ferrer mediante el desarrollo de actividades que involucren los procesos de lectura y escritura, al igual que los diferentes procesos comunicativos como lo son el habla y la escucha.</w:t>
      </w:r>
    </w:p>
    <w:p w:rsidR="00133F1A" w:rsidRPr="009B02E3" w:rsidRDefault="00133F1A" w:rsidP="009B02E3">
      <w:pPr>
        <w:spacing w:line="360" w:lineRule="auto"/>
        <w:ind w:left="720"/>
        <w:rPr>
          <w:rFonts w:ascii="Times New Roman" w:hAnsi="Times New Roman" w:cs="Times New Roman"/>
          <w:b/>
        </w:rPr>
      </w:pPr>
    </w:p>
    <w:p w:rsidR="00133F1A" w:rsidRPr="009B02E3" w:rsidRDefault="00133F1A" w:rsidP="001E3EE4">
      <w:pPr>
        <w:pStyle w:val="Prrafodelista"/>
        <w:numPr>
          <w:ilvl w:val="1"/>
          <w:numId w:val="1"/>
        </w:numPr>
        <w:spacing w:line="360" w:lineRule="auto"/>
        <w:ind w:left="1080"/>
        <w:rPr>
          <w:b/>
        </w:rPr>
      </w:pPr>
      <w:r w:rsidRPr="009B02E3">
        <w:rPr>
          <w:b/>
        </w:rPr>
        <w:t>ESPECÍFICOS</w:t>
      </w:r>
    </w:p>
    <w:p w:rsidR="00133F1A" w:rsidRPr="009B02E3" w:rsidRDefault="00133F1A" w:rsidP="009B02E3">
      <w:pPr>
        <w:pStyle w:val="Prrafodelista"/>
        <w:spacing w:line="360" w:lineRule="auto"/>
        <w:ind w:left="1080"/>
        <w:rPr>
          <w:b/>
        </w:rPr>
      </w:pPr>
    </w:p>
    <w:p w:rsidR="00133F1A" w:rsidRPr="009B02E3" w:rsidRDefault="00133F1A" w:rsidP="001E3EE4">
      <w:pPr>
        <w:pStyle w:val="Prrafodelista"/>
        <w:numPr>
          <w:ilvl w:val="0"/>
          <w:numId w:val="13"/>
        </w:numPr>
        <w:spacing w:after="200" w:line="360" w:lineRule="auto"/>
        <w:jc w:val="both"/>
      </w:pPr>
      <w:r w:rsidRPr="009B02E3">
        <w:t>Crear hábitos lectores en los estudiantes, implementando estrategias que despierten el interés y la motivación por escribir sus propias creaciones.</w:t>
      </w:r>
    </w:p>
    <w:p w:rsidR="00133F1A" w:rsidRPr="009B02E3" w:rsidRDefault="00133F1A" w:rsidP="001E3EE4">
      <w:pPr>
        <w:pStyle w:val="Prrafodelista"/>
        <w:numPr>
          <w:ilvl w:val="0"/>
          <w:numId w:val="13"/>
        </w:numPr>
        <w:spacing w:after="200" w:line="360" w:lineRule="auto"/>
        <w:jc w:val="both"/>
      </w:pPr>
      <w:r w:rsidRPr="009B02E3">
        <w:t>Facilitar un escenario en el que los estudiantes puedan presentar ante un público sus argumentos acerca de un tema específico.</w:t>
      </w:r>
    </w:p>
    <w:p w:rsidR="00133F1A" w:rsidRPr="009B02E3" w:rsidRDefault="00133F1A" w:rsidP="001E3EE4">
      <w:pPr>
        <w:pStyle w:val="Prrafodelista"/>
        <w:numPr>
          <w:ilvl w:val="0"/>
          <w:numId w:val="13"/>
        </w:numPr>
        <w:spacing w:after="200" w:line="360" w:lineRule="auto"/>
        <w:jc w:val="both"/>
      </w:pPr>
      <w:r w:rsidRPr="009B02E3">
        <w:t>Generar espacios que despierten en los estudiantes el interés y el placer por la lectura.</w:t>
      </w:r>
    </w:p>
    <w:p w:rsidR="00133F1A" w:rsidRPr="009B02E3" w:rsidRDefault="00133F1A" w:rsidP="001E3EE4">
      <w:pPr>
        <w:pStyle w:val="Prrafodelista"/>
        <w:numPr>
          <w:ilvl w:val="0"/>
          <w:numId w:val="13"/>
        </w:numPr>
        <w:spacing w:after="200" w:line="360" w:lineRule="auto"/>
        <w:jc w:val="both"/>
      </w:pPr>
      <w:r w:rsidRPr="009B02E3">
        <w:t>Realizar actividades que promuevan la escucha y el respeto por la palabra del otro.</w:t>
      </w:r>
    </w:p>
    <w:p w:rsidR="00133F1A" w:rsidRPr="009B02E3" w:rsidRDefault="00133F1A" w:rsidP="009B02E3">
      <w:pPr>
        <w:spacing w:line="360" w:lineRule="auto"/>
        <w:ind w:left="720"/>
        <w:rPr>
          <w:rFonts w:ascii="Times New Roman" w:hAnsi="Times New Roman" w:cs="Times New Roman"/>
          <w:b/>
        </w:rPr>
      </w:pPr>
    </w:p>
    <w:p w:rsidR="00133F1A" w:rsidRPr="009B02E3" w:rsidRDefault="00133F1A" w:rsidP="009B02E3">
      <w:pPr>
        <w:spacing w:line="360" w:lineRule="auto"/>
        <w:rPr>
          <w:rFonts w:ascii="Times New Roman" w:eastAsia="Times New Roman" w:hAnsi="Times New Roman" w:cs="Times New Roman"/>
          <w:b/>
          <w:sz w:val="24"/>
          <w:szCs w:val="24"/>
          <w:lang w:val="es-CO" w:eastAsia="es-CO"/>
        </w:rPr>
      </w:pPr>
      <w:r w:rsidRPr="009B02E3">
        <w:rPr>
          <w:rFonts w:ascii="Times New Roman" w:hAnsi="Times New Roman" w:cs="Times New Roman"/>
          <w:b/>
        </w:rPr>
        <w:br w:type="page"/>
      </w:r>
    </w:p>
    <w:p w:rsidR="00133F1A" w:rsidRPr="009B02E3" w:rsidRDefault="00133F1A" w:rsidP="001E3EE4">
      <w:pPr>
        <w:pStyle w:val="Prrafodelista"/>
        <w:numPr>
          <w:ilvl w:val="0"/>
          <w:numId w:val="1"/>
        </w:numPr>
        <w:spacing w:line="360" w:lineRule="auto"/>
        <w:jc w:val="center"/>
        <w:rPr>
          <w:b/>
        </w:rPr>
      </w:pPr>
      <w:r w:rsidRPr="009B02E3">
        <w:rPr>
          <w:b/>
        </w:rPr>
        <w:lastRenderedPageBreak/>
        <w:t>MARCO TEÓRICO Y PLANES DE ACCIÓN</w:t>
      </w:r>
    </w:p>
    <w:p w:rsidR="00133F1A" w:rsidRPr="009B02E3" w:rsidRDefault="00133F1A" w:rsidP="009B02E3">
      <w:pPr>
        <w:spacing w:line="360" w:lineRule="auto"/>
        <w:rPr>
          <w:rFonts w:ascii="Times New Roman" w:hAnsi="Times New Roman" w:cs="Times New Roman"/>
          <w:b/>
        </w:rPr>
      </w:pPr>
    </w:p>
    <w:p w:rsidR="00133F1A" w:rsidRPr="009B02E3" w:rsidRDefault="00133F1A" w:rsidP="009B02E3">
      <w:pPr>
        <w:spacing w:line="360" w:lineRule="auto"/>
        <w:jc w:val="both"/>
        <w:rPr>
          <w:rFonts w:ascii="Times New Roman" w:hAnsi="Times New Roman" w:cs="Times New Roman"/>
          <w:b/>
          <w:sz w:val="24"/>
          <w:szCs w:val="24"/>
          <w:lang w:val="es-CR"/>
        </w:rPr>
      </w:pPr>
      <w:r w:rsidRPr="009B02E3">
        <w:rPr>
          <w:rFonts w:ascii="Times New Roman" w:hAnsi="Times New Roman" w:cs="Times New Roman"/>
          <w:b/>
          <w:sz w:val="24"/>
          <w:szCs w:val="24"/>
          <w:lang w:val="es-CR"/>
        </w:rPr>
        <w:t>ENFOQUE TEÓRICO</w:t>
      </w:r>
    </w:p>
    <w:p w:rsidR="00133F1A" w:rsidRPr="009B02E3" w:rsidRDefault="00133F1A" w:rsidP="009B02E3">
      <w:pPr>
        <w:spacing w:line="360" w:lineRule="auto"/>
        <w:jc w:val="both"/>
        <w:rPr>
          <w:rFonts w:ascii="Times New Roman" w:hAnsi="Times New Roman" w:cs="Times New Roman"/>
          <w:b/>
          <w:sz w:val="24"/>
          <w:szCs w:val="24"/>
          <w:lang w:val="es-CR"/>
        </w:rPr>
      </w:pP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Teniendo en cuenta la misión y visión de nuestra institución educativa san Vicente Ferrer se debe formar al alumno en competencias ligadas a las dimensiones existenciales del ser, estimulando la investigación, el pensamiento crítico y reflexivo, la formación en valores para que a través de la argumentación oral y escrita cada estudiante vaya cimentando su formación humanística, tecnológica y científica en producción de textos que lo identifiquen como un ser integral e inteligente.</w:t>
      </w: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La lectura se asume como un proceso donde prima la corrección; y por otro lado está la escritura, un proceso destinado fundamentalmente a la producción textual.</w:t>
      </w: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De ahí pues, que se hable de ambos como procesos transformadores, ya que requieren de una dinámica que exige del sujeto un dialogo activo con el mundo y consigo mismo mediante la interpretación, la crítica, la argumentación, la proposición y sus afectos e inquietudes respecto a su existencia.</w:t>
      </w: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Los procesos de lectura y escritura son determinantes para la formación y para la vida en la medida que estos pueden incidir en el tipo de vínculo que establezcan con la sociedad y en la edificación de sujetos integrales, tanto en el ser, el hacer y el pensar.</w:t>
      </w:r>
    </w:p>
    <w:p w:rsidR="00133F1A" w:rsidRPr="009B02E3" w:rsidRDefault="00133F1A" w:rsidP="009B02E3">
      <w:pPr>
        <w:spacing w:line="360" w:lineRule="auto"/>
        <w:jc w:val="both"/>
        <w:rPr>
          <w:rFonts w:ascii="Times New Roman" w:hAnsi="Times New Roman" w:cs="Times New Roman"/>
          <w:sz w:val="24"/>
          <w:szCs w:val="24"/>
          <w:lang w:val="es-CR"/>
        </w:rPr>
      </w:pPr>
    </w:p>
    <w:p w:rsidR="00133F1A" w:rsidRPr="009B02E3" w:rsidRDefault="00133F1A" w:rsidP="009B02E3">
      <w:pPr>
        <w:spacing w:line="360" w:lineRule="auto"/>
        <w:ind w:left="360"/>
        <w:jc w:val="both"/>
        <w:rPr>
          <w:rFonts w:ascii="Times New Roman" w:hAnsi="Times New Roman" w:cs="Times New Roman"/>
          <w:sz w:val="24"/>
          <w:szCs w:val="24"/>
        </w:rPr>
      </w:pPr>
    </w:p>
    <w:p w:rsidR="00133F1A" w:rsidRPr="009B02E3" w:rsidRDefault="00133F1A" w:rsidP="009B02E3">
      <w:pPr>
        <w:pStyle w:val="Prrafodelista"/>
        <w:spacing w:after="200" w:line="360" w:lineRule="auto"/>
        <w:jc w:val="both"/>
        <w:rPr>
          <w:b/>
        </w:rPr>
      </w:pPr>
      <w:r w:rsidRPr="009B02E3">
        <w:rPr>
          <w:b/>
        </w:rPr>
        <w:t>MARCO TEÓRICO</w:t>
      </w:r>
    </w:p>
    <w:p w:rsidR="00133F1A" w:rsidRPr="009B02E3" w:rsidRDefault="00133F1A" w:rsidP="009B02E3">
      <w:pPr>
        <w:spacing w:line="360" w:lineRule="auto"/>
        <w:jc w:val="both"/>
        <w:rPr>
          <w:rFonts w:ascii="Times New Roman" w:hAnsi="Times New Roman" w:cs="Times New Roman"/>
          <w:sz w:val="24"/>
          <w:szCs w:val="24"/>
          <w:lang w:val="es-CR"/>
        </w:rPr>
      </w:pPr>
      <w:r w:rsidRPr="009B02E3">
        <w:rPr>
          <w:rFonts w:ascii="Times New Roman" w:hAnsi="Times New Roman" w:cs="Times New Roman"/>
          <w:sz w:val="24"/>
          <w:szCs w:val="24"/>
          <w:lang w:val="es-CR"/>
        </w:rPr>
        <w:t>La metodología de enseñanza a través de proyectos de aula es una estrategia que vincula los objetivos de la pedagogía activa, donde el objetivo es dirigir, encausar, guiar y orientar sistemática y organizadamente para el desarrollo y producción de conocimientos en el aula de clases.</w:t>
      </w:r>
    </w:p>
    <w:p w:rsidR="00133F1A" w:rsidRPr="009B02E3" w:rsidRDefault="00133F1A" w:rsidP="009B02E3">
      <w:pPr>
        <w:pStyle w:val="Textoindependiente21"/>
        <w:ind w:right="51"/>
        <w:rPr>
          <w:rFonts w:ascii="Times New Roman" w:hAnsi="Times New Roman"/>
          <w:sz w:val="24"/>
          <w:szCs w:val="24"/>
        </w:rPr>
      </w:pPr>
      <w:r w:rsidRPr="009B02E3">
        <w:rPr>
          <w:rFonts w:ascii="Times New Roman" w:eastAsia="Calibri" w:hAnsi="Times New Roman"/>
          <w:sz w:val="24"/>
          <w:szCs w:val="24"/>
          <w:lang w:eastAsia="en-US"/>
        </w:rPr>
        <w:t xml:space="preserve">Por tal motivo se toma a Carlos </w:t>
      </w:r>
      <w:r w:rsidRPr="009B02E3">
        <w:rPr>
          <w:rFonts w:ascii="Times New Roman" w:hAnsi="Times New Roman"/>
          <w:sz w:val="24"/>
          <w:szCs w:val="24"/>
        </w:rPr>
        <w:t xml:space="preserve">Lomas, quien es un entusiasta defensor y divulgador del enfoque comunicativo de la enseñanza de la lengua, un enfoque que se basa más en el desarrollo de competencias (leer comprensivamente, escribir diferente tipo de textos, hablar </w:t>
      </w:r>
      <w:r w:rsidRPr="009B02E3">
        <w:rPr>
          <w:rFonts w:ascii="Times New Roman" w:hAnsi="Times New Roman"/>
          <w:sz w:val="24"/>
          <w:szCs w:val="24"/>
        </w:rPr>
        <w:lastRenderedPageBreak/>
        <w:t xml:space="preserve">y escuchar significativamente), que en la enseñanza teórica de corrientes lingüísticas, contenidos gramaticales o de la historia de la literatura nacional y universal. </w:t>
      </w: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color w:val="000000"/>
          <w:sz w:val="24"/>
          <w:szCs w:val="24"/>
        </w:rPr>
        <w:t>De igual manera, menciona que la enseñanza debe focalizarse en situaciones y contextos comunicativos de la vida cotidiana de los estudiantes, que enseñar literatura no es empeñarse contra viento y marea en que los alumnos y las alumnas conozcan la vida y obra de decenas de autores y autoras, sino intentar crear hábitos lectores, desarrollar sus capacidades de comprensión lectora, estimular el disfrute de la lectura y animar al ejercicio del placer de la escritura de intención literaria. “</w:t>
      </w:r>
      <w:r w:rsidRPr="009B02E3">
        <w:rPr>
          <w:rFonts w:ascii="Times New Roman" w:hAnsi="Times New Roman" w:cs="Times New Roman"/>
          <w:sz w:val="24"/>
          <w:szCs w:val="24"/>
        </w:rPr>
        <w:t>Cualquier aprendizaje escolar debe ser significativo y funcional, es decir, debe tener sentido para quien lo aprende y debe ser útil más allá del ámbito escolar” (Lomas, 2008).</w:t>
      </w: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 En el caso de la enseñanza de la lengua, el alumnado tiene que entender que lo que se le enseña le va a ser útil en su vida personal y social (y no sólo a la hora de aprobar la materia al finalizar el curso). Y que por tanto tiene que aprender a usar de una manera competente la lengua no porque exista la lingüística o las clases de lengua, sino porque la lengua tiene al ser usada un determinado valor de cambio social, y que, por tanto, puede ser un instrumento de convivencia, de comunicación y de emancipación entre las personas o, por el contrario, una herramienta de manipulación, de opresión y de discriminación. Esa conciencia lingüística sobre el valor de la lengua y de sus usos en las actuales sociedades, es esencial para que cualquier aprendizaje tenga sentido a los ojos del alumnado.</w:t>
      </w:r>
    </w:p>
    <w:p w:rsidR="00133F1A" w:rsidRPr="009B02E3" w:rsidRDefault="00133F1A" w:rsidP="009B02E3">
      <w:pPr>
        <w:spacing w:before="120" w:line="360" w:lineRule="auto"/>
        <w:ind w:right="51"/>
        <w:jc w:val="both"/>
        <w:rPr>
          <w:rFonts w:ascii="Times New Roman" w:hAnsi="Times New Roman" w:cs="Times New Roman"/>
          <w:color w:val="000000"/>
          <w:sz w:val="24"/>
          <w:szCs w:val="24"/>
        </w:rPr>
      </w:pPr>
      <w:r w:rsidRPr="009B02E3">
        <w:rPr>
          <w:rFonts w:ascii="Times New Roman" w:hAnsi="Times New Roman" w:cs="Times New Roman"/>
          <w:color w:val="000000"/>
          <w:sz w:val="24"/>
          <w:szCs w:val="24"/>
        </w:rPr>
        <w:t xml:space="preserve">“LEER Y ESCRIBIR HABITUALMENTE, COMPROMISO DE </w:t>
      </w:r>
      <w:smartTag w:uri="urn:schemas-microsoft-com:office:smarttags" w:element="PersonName">
        <w:smartTagPr>
          <w:attr w:name="ProductID" w:val="LA ESCUELA"/>
        </w:smartTagPr>
        <w:r w:rsidRPr="009B02E3">
          <w:rPr>
            <w:rFonts w:ascii="Times New Roman" w:hAnsi="Times New Roman" w:cs="Times New Roman"/>
            <w:color w:val="000000"/>
            <w:sz w:val="24"/>
            <w:szCs w:val="24"/>
          </w:rPr>
          <w:t>LA ESCUELA</w:t>
        </w:r>
      </w:smartTag>
      <w:r w:rsidRPr="009B02E3">
        <w:rPr>
          <w:rFonts w:ascii="Times New Roman" w:hAnsi="Times New Roman" w:cs="Times New Roman"/>
          <w:color w:val="000000"/>
          <w:sz w:val="24"/>
          <w:szCs w:val="24"/>
        </w:rPr>
        <w:t>”</w:t>
      </w:r>
    </w:p>
    <w:p w:rsidR="00133F1A" w:rsidRPr="009B02E3" w:rsidRDefault="00133F1A" w:rsidP="009B02E3">
      <w:pPr>
        <w:spacing w:before="120" w:line="360" w:lineRule="auto"/>
        <w:ind w:right="51"/>
        <w:jc w:val="both"/>
        <w:rPr>
          <w:rFonts w:ascii="Times New Roman" w:hAnsi="Times New Roman" w:cs="Times New Roman"/>
          <w:sz w:val="24"/>
          <w:szCs w:val="24"/>
        </w:rPr>
      </w:pPr>
      <w:r w:rsidRPr="009B02E3">
        <w:rPr>
          <w:rFonts w:ascii="Times New Roman" w:hAnsi="Times New Roman" w:cs="Times New Roman"/>
          <w:sz w:val="24"/>
          <w:szCs w:val="24"/>
        </w:rPr>
        <w:t>En una entrevista Carlos Lomas (2008) explica por qué es fundamental desarrollar en las escuelas y colegios un programa para enseñar explícitamente las competencias y habilidades que exige la comprensión lectora:</w:t>
      </w:r>
    </w:p>
    <w:p w:rsidR="00133F1A" w:rsidRPr="009B02E3" w:rsidRDefault="00133F1A" w:rsidP="009B02E3">
      <w:pPr>
        <w:spacing w:before="120" w:line="360" w:lineRule="auto"/>
        <w:ind w:left="708" w:right="51"/>
        <w:jc w:val="both"/>
        <w:rPr>
          <w:rFonts w:ascii="Times New Roman" w:hAnsi="Times New Roman" w:cs="Times New Roman"/>
        </w:rPr>
      </w:pPr>
      <w:r w:rsidRPr="009B02E3">
        <w:rPr>
          <w:rFonts w:ascii="Times New Roman" w:hAnsi="Times New Roman" w:cs="Times New Roman"/>
        </w:rPr>
        <w:t xml:space="preserve">El desarrollo de las capacidades de comprensión de textos escritos exige, por una parte, adquirir una serie de recursos específicos (estrategias y conocimientos) que permiten a quien lee operar con la información contenida en el texto. Por otra parte, exige aprender a enfrentarse a una situación de comunicación específica, caracterizada por la ausencia del interlocutor, a quien no se puede apelar de una manera directa. Finalmente, exige ser conscientes de que la lectura y la comprensión de textos es una actividad a la que debe enfrentarse cada lector y cada lectora con un grado de autonomía elevado. En cualquier caso, la mejora de las capacidades de comprensión de los diferentes tipos de textos exige una enseñanza de la comprensión lectora orientada a favorecer el aprendizaje de estrategias y </w:t>
      </w:r>
      <w:r w:rsidRPr="009B02E3">
        <w:rPr>
          <w:rFonts w:ascii="Times New Roman" w:hAnsi="Times New Roman" w:cs="Times New Roman"/>
        </w:rPr>
        <w:lastRenderedPageBreak/>
        <w:t>conocimientos específicos. El dominio de estas estrategias y de estos conocimientos permitirá mejorar las habilidades relacionadas con la identificación de la idea principal del texto y de la intención del autor, con la distinción entre tema y argumento del texto, con la consciencia sobre el papel de los conectores y de los recursos estilísticos, con la identificación de la estructura textual, del tipo de texto que se trate y del contexto al que se dirige...</w:t>
      </w:r>
    </w:p>
    <w:p w:rsidR="00133F1A" w:rsidRPr="009B02E3" w:rsidRDefault="00133F1A" w:rsidP="009B02E3">
      <w:pPr>
        <w:spacing w:before="120" w:line="360" w:lineRule="auto"/>
        <w:ind w:right="51"/>
        <w:jc w:val="both"/>
        <w:rPr>
          <w:rFonts w:ascii="Times New Roman" w:hAnsi="Times New Roman" w:cs="Times New Roman"/>
          <w:sz w:val="24"/>
          <w:szCs w:val="24"/>
        </w:rPr>
      </w:pPr>
      <w:r w:rsidRPr="009B02E3">
        <w:rPr>
          <w:rFonts w:ascii="Times New Roman" w:hAnsi="Times New Roman" w:cs="Times New Roman"/>
          <w:sz w:val="24"/>
          <w:szCs w:val="24"/>
        </w:rPr>
        <w:t xml:space="preserve">Del mismo modo dice que la ortografía tiene un valor social indudable y por eso la corrección ortográfica debe ser enseñada en las clases. Pero, como cualquier otra enseñanza lingüística, esta labor no es exclusiva de la clase de lengua. Sólo si en todas las materias se corrige la ortografía de los escritos escolares será posible que los alumnos y las alumnas le vean sentido, porque si no sólo cuidarán su ortografía cuando escriban para la clase de lengua y eso está condenado de antemano al fracaso. </w:t>
      </w:r>
    </w:p>
    <w:p w:rsidR="00133F1A" w:rsidRPr="009B02E3" w:rsidRDefault="00133F1A" w:rsidP="009B02E3">
      <w:pPr>
        <w:spacing w:before="120" w:line="360" w:lineRule="auto"/>
        <w:ind w:right="51"/>
        <w:jc w:val="both"/>
        <w:rPr>
          <w:rFonts w:ascii="Times New Roman" w:hAnsi="Times New Roman" w:cs="Times New Roman"/>
          <w:sz w:val="24"/>
          <w:szCs w:val="24"/>
        </w:rPr>
      </w:pPr>
      <w:r w:rsidRPr="009B02E3">
        <w:rPr>
          <w:rFonts w:ascii="Times New Roman" w:hAnsi="Times New Roman" w:cs="Times New Roman"/>
          <w:sz w:val="24"/>
          <w:szCs w:val="24"/>
        </w:rPr>
        <w:t>Cuando su calificación en matemáticas o en historia disminuya a consecuencia de la incorrección ortográfica, empezarán a tener en cuenta la idea de que hay que escribir correctamente la lengua propia. Por lo demás, escribir no es sólo evitar los errores ortográficos: un escrito correcto no es necesariamente un buen escrito, mientras que un escrito incorrecto puede ser extraordinario desde un punto de vista comunicativo.</w:t>
      </w:r>
    </w:p>
    <w:p w:rsidR="00133F1A" w:rsidRPr="009B02E3" w:rsidRDefault="00133F1A" w:rsidP="009B02E3">
      <w:pPr>
        <w:spacing w:before="120" w:line="360" w:lineRule="auto"/>
        <w:ind w:right="51"/>
        <w:jc w:val="both"/>
        <w:rPr>
          <w:rFonts w:ascii="Times New Roman" w:hAnsi="Times New Roman" w:cs="Times New Roman"/>
          <w:sz w:val="24"/>
          <w:szCs w:val="24"/>
        </w:rPr>
      </w:pPr>
    </w:p>
    <w:p w:rsidR="00133F1A" w:rsidRPr="009B02E3" w:rsidRDefault="00133F1A" w:rsidP="009B02E3">
      <w:pPr>
        <w:spacing w:before="120" w:line="360" w:lineRule="auto"/>
        <w:ind w:right="51"/>
        <w:jc w:val="both"/>
        <w:rPr>
          <w:rFonts w:ascii="Times New Roman" w:hAnsi="Times New Roman" w:cs="Times New Roman"/>
          <w:sz w:val="24"/>
          <w:szCs w:val="24"/>
        </w:rPr>
      </w:pPr>
      <w:r w:rsidRPr="009B02E3">
        <w:rPr>
          <w:rFonts w:ascii="Times New Roman" w:hAnsi="Times New Roman" w:cs="Times New Roman"/>
          <w:sz w:val="24"/>
          <w:szCs w:val="24"/>
        </w:rPr>
        <w:t xml:space="preserve"> </w:t>
      </w:r>
    </w:p>
    <w:p w:rsidR="00133F1A" w:rsidRPr="009B02E3" w:rsidRDefault="00133F1A" w:rsidP="009B02E3">
      <w:pPr>
        <w:spacing w:before="120" w:line="360" w:lineRule="auto"/>
        <w:ind w:right="51"/>
        <w:jc w:val="both"/>
        <w:rPr>
          <w:rFonts w:ascii="Times New Roman" w:hAnsi="Times New Roman" w:cs="Times New Roman"/>
          <w:sz w:val="24"/>
          <w:szCs w:val="24"/>
        </w:rPr>
      </w:pPr>
      <w:r w:rsidRPr="009B02E3">
        <w:rPr>
          <w:rFonts w:ascii="Times New Roman" w:hAnsi="Times New Roman" w:cs="Times New Roman"/>
          <w:sz w:val="24"/>
          <w:szCs w:val="24"/>
        </w:rPr>
        <w:t>¿PARA QUÉ EL FOMENTO DE COMPETENCIAS EN EL LENGUAJE?</w:t>
      </w:r>
    </w:p>
    <w:p w:rsidR="00133F1A" w:rsidRPr="009B02E3" w:rsidRDefault="00133F1A" w:rsidP="009B02E3">
      <w:pPr>
        <w:spacing w:before="120" w:line="360" w:lineRule="auto"/>
        <w:ind w:right="51"/>
        <w:jc w:val="both"/>
        <w:rPr>
          <w:rFonts w:ascii="Times New Roman" w:hAnsi="Times New Roman" w:cs="Times New Roman"/>
          <w:color w:val="000000"/>
          <w:sz w:val="24"/>
          <w:szCs w:val="24"/>
        </w:rPr>
      </w:pPr>
      <w:r w:rsidRPr="009B02E3">
        <w:rPr>
          <w:rFonts w:ascii="Times New Roman" w:hAnsi="Times New Roman" w:cs="Times New Roman"/>
          <w:sz w:val="24"/>
          <w:szCs w:val="24"/>
        </w:rPr>
        <w:t xml:space="preserve">La competencia se refiere a los conocimientos y a las capacidades que hacen posible la competencia comunicativa de las personas. </w:t>
      </w:r>
      <w:r w:rsidRPr="009B02E3">
        <w:rPr>
          <w:rFonts w:ascii="Times New Roman" w:hAnsi="Times New Roman" w:cs="Times New Roman"/>
          <w:color w:val="000000"/>
          <w:sz w:val="24"/>
          <w:szCs w:val="24"/>
        </w:rPr>
        <w:t>¿Cuáles son en concreto esos conocimientos y esas capacidades que hemos de enseñar con el fin de contribuir desde la educación al aprendizaje de la competencia comunicativa? A juicio de autores como de Canale, Swain y Hymes, la adquisición de la competencia comunicativa se alcanza cuando se usan de forma apropiada un conjunto de conocimientos, destrezas y normas que son hoy esenciales para comportarse comunicativamente no sólo de una manera correcta sino también, y, sobre todo, adecuada a las características del contexto y de la situación en que tiene lugar el intercambio comunicativo. O sea, cuando se posee:</w:t>
      </w:r>
    </w:p>
    <w:p w:rsidR="00133F1A" w:rsidRPr="009B02E3" w:rsidRDefault="00133F1A" w:rsidP="009B02E3">
      <w:pPr>
        <w:spacing w:before="120" w:line="360" w:lineRule="auto"/>
        <w:ind w:right="51"/>
        <w:jc w:val="both"/>
        <w:rPr>
          <w:rFonts w:ascii="Times New Roman" w:hAnsi="Times New Roman" w:cs="Times New Roman"/>
          <w:color w:val="000000"/>
          <w:sz w:val="24"/>
          <w:szCs w:val="24"/>
        </w:rPr>
      </w:pPr>
      <w:r w:rsidRPr="009B02E3">
        <w:rPr>
          <w:rFonts w:ascii="Times New Roman" w:hAnsi="Times New Roman" w:cs="Times New Roman"/>
          <w:color w:val="000000"/>
          <w:sz w:val="24"/>
          <w:szCs w:val="24"/>
        </w:rPr>
        <w:t xml:space="preserve">a) una </w:t>
      </w:r>
      <w:r w:rsidRPr="009B02E3">
        <w:rPr>
          <w:rFonts w:ascii="Times New Roman" w:hAnsi="Times New Roman" w:cs="Times New Roman"/>
          <w:b/>
          <w:color w:val="000000"/>
          <w:sz w:val="24"/>
          <w:szCs w:val="24"/>
        </w:rPr>
        <w:t>competencia lingüística</w:t>
      </w:r>
      <w:r w:rsidRPr="009B02E3">
        <w:rPr>
          <w:rFonts w:ascii="Times New Roman" w:hAnsi="Times New Roman" w:cs="Times New Roman"/>
          <w:color w:val="000000"/>
          <w:sz w:val="24"/>
          <w:szCs w:val="24"/>
        </w:rPr>
        <w:t>, entendida como capacidad innata para hablar una lengua y a la vez como conocimiento de la gramática de esa lengua: el dominio de esta competencia favorece la corrección expresiva de los enunciados lingüísticos;</w:t>
      </w:r>
    </w:p>
    <w:p w:rsidR="00133F1A" w:rsidRPr="009B02E3" w:rsidRDefault="00133F1A" w:rsidP="009B02E3">
      <w:pPr>
        <w:spacing w:before="120" w:line="360" w:lineRule="auto"/>
        <w:ind w:right="51"/>
        <w:jc w:val="both"/>
        <w:rPr>
          <w:rFonts w:ascii="Times New Roman" w:hAnsi="Times New Roman" w:cs="Times New Roman"/>
          <w:color w:val="000000"/>
          <w:sz w:val="24"/>
          <w:szCs w:val="24"/>
        </w:rPr>
      </w:pPr>
      <w:r w:rsidRPr="009B02E3">
        <w:rPr>
          <w:rFonts w:ascii="Times New Roman" w:hAnsi="Times New Roman" w:cs="Times New Roman"/>
          <w:color w:val="000000"/>
          <w:sz w:val="24"/>
          <w:szCs w:val="24"/>
        </w:rPr>
        <w:lastRenderedPageBreak/>
        <w:t xml:space="preserve">b) una </w:t>
      </w:r>
      <w:r w:rsidRPr="009B02E3">
        <w:rPr>
          <w:rFonts w:ascii="Times New Roman" w:hAnsi="Times New Roman" w:cs="Times New Roman"/>
          <w:b/>
          <w:color w:val="000000"/>
          <w:sz w:val="24"/>
          <w:szCs w:val="24"/>
        </w:rPr>
        <w:t>competencia sociolingüística</w:t>
      </w:r>
      <w:r w:rsidRPr="009B02E3">
        <w:rPr>
          <w:rFonts w:ascii="Times New Roman" w:hAnsi="Times New Roman" w:cs="Times New Roman"/>
          <w:color w:val="000000"/>
          <w:sz w:val="24"/>
          <w:szCs w:val="24"/>
        </w:rPr>
        <w:t>, referida al conocimiento de las normas socioculturales que condicionan el comportamiento comunicativo en los diferentes ámbitos del uso lingüístico. La competencia sociolingüística está asociada a la capacidad de adecuación de las personas a las características del contexto y de la situación de comunicación;</w:t>
      </w:r>
    </w:p>
    <w:p w:rsidR="00133F1A" w:rsidRPr="009B02E3" w:rsidRDefault="00133F1A" w:rsidP="009B02E3">
      <w:pPr>
        <w:spacing w:before="120" w:line="360" w:lineRule="auto"/>
        <w:ind w:right="51"/>
        <w:jc w:val="both"/>
        <w:rPr>
          <w:rFonts w:ascii="Times New Roman" w:hAnsi="Times New Roman" w:cs="Times New Roman"/>
          <w:color w:val="000000"/>
          <w:sz w:val="24"/>
          <w:szCs w:val="24"/>
        </w:rPr>
      </w:pPr>
      <w:r w:rsidRPr="009B02E3">
        <w:rPr>
          <w:rFonts w:ascii="Times New Roman" w:hAnsi="Times New Roman" w:cs="Times New Roman"/>
          <w:color w:val="000000"/>
          <w:sz w:val="24"/>
          <w:szCs w:val="24"/>
        </w:rPr>
        <w:t xml:space="preserve">c) una </w:t>
      </w:r>
      <w:r w:rsidRPr="009B02E3">
        <w:rPr>
          <w:rFonts w:ascii="Times New Roman" w:hAnsi="Times New Roman" w:cs="Times New Roman"/>
          <w:b/>
          <w:color w:val="000000"/>
          <w:sz w:val="24"/>
          <w:szCs w:val="24"/>
        </w:rPr>
        <w:t>competencia discursiva o textual</w:t>
      </w:r>
      <w:r w:rsidRPr="009B02E3">
        <w:rPr>
          <w:rFonts w:ascii="Times New Roman" w:hAnsi="Times New Roman" w:cs="Times New Roman"/>
          <w:color w:val="000000"/>
          <w:sz w:val="24"/>
          <w:szCs w:val="24"/>
        </w:rPr>
        <w:t xml:space="preserve">, relativa a los conocimientos y habilidades que se precisan para poder comprender y producir diversos tipos de textos con cohesión y coherencia; </w:t>
      </w:r>
    </w:p>
    <w:p w:rsidR="00133F1A" w:rsidRPr="009B02E3" w:rsidRDefault="00133F1A" w:rsidP="009B02E3">
      <w:pPr>
        <w:spacing w:before="120" w:line="360" w:lineRule="auto"/>
        <w:ind w:right="51"/>
        <w:jc w:val="both"/>
        <w:rPr>
          <w:rFonts w:ascii="Times New Roman" w:hAnsi="Times New Roman" w:cs="Times New Roman"/>
          <w:color w:val="000000"/>
          <w:sz w:val="24"/>
          <w:szCs w:val="24"/>
        </w:rPr>
      </w:pPr>
      <w:r w:rsidRPr="009B02E3">
        <w:rPr>
          <w:rFonts w:ascii="Times New Roman" w:hAnsi="Times New Roman" w:cs="Times New Roman"/>
          <w:color w:val="000000"/>
          <w:sz w:val="24"/>
          <w:szCs w:val="24"/>
        </w:rPr>
        <w:t xml:space="preserve">d) y una </w:t>
      </w:r>
      <w:r w:rsidRPr="009B02E3">
        <w:rPr>
          <w:rFonts w:ascii="Times New Roman" w:hAnsi="Times New Roman" w:cs="Times New Roman"/>
          <w:b/>
          <w:color w:val="000000"/>
          <w:sz w:val="24"/>
          <w:szCs w:val="24"/>
        </w:rPr>
        <w:t>competencia estratégica</w:t>
      </w:r>
      <w:r w:rsidRPr="009B02E3">
        <w:rPr>
          <w:rFonts w:ascii="Times New Roman" w:hAnsi="Times New Roman" w:cs="Times New Roman"/>
          <w:color w:val="000000"/>
          <w:sz w:val="24"/>
          <w:szCs w:val="24"/>
        </w:rPr>
        <w:t>, que se refiere al conjunto de recursos que podemos utilizar para reparar los diversos problemas que se pueden producir en el intercambio comunicativo (desde los malentendidos hasta un deficiente conocimiento del código), y cuya finalidad es hacer posible la negociación del significado entre los interlocutores.</w:t>
      </w:r>
    </w:p>
    <w:p w:rsidR="00133F1A" w:rsidRPr="009B02E3" w:rsidRDefault="00133F1A" w:rsidP="009B02E3">
      <w:pPr>
        <w:spacing w:before="120" w:line="360" w:lineRule="auto"/>
        <w:ind w:right="51"/>
        <w:jc w:val="both"/>
        <w:rPr>
          <w:rFonts w:ascii="Times New Roman" w:hAnsi="Times New Roman" w:cs="Times New Roman"/>
          <w:color w:val="000000"/>
          <w:sz w:val="24"/>
          <w:szCs w:val="24"/>
        </w:rPr>
      </w:pPr>
      <w:r w:rsidRPr="009B02E3">
        <w:rPr>
          <w:rFonts w:ascii="Times New Roman" w:hAnsi="Times New Roman" w:cs="Times New Roman"/>
          <w:color w:val="000000"/>
          <w:sz w:val="24"/>
          <w:szCs w:val="24"/>
        </w:rPr>
        <w:t xml:space="preserve">Quizá fuera adecuado añadir a estas competencias otros dos tipos específicos de competencias que, aunque cabe incluirlos en el ámbito de la competencia textual, tienen en mi opinión una especial significación pedagógica: la </w:t>
      </w:r>
      <w:r w:rsidRPr="009B02E3">
        <w:rPr>
          <w:rFonts w:ascii="Times New Roman" w:hAnsi="Times New Roman" w:cs="Times New Roman"/>
          <w:b/>
          <w:color w:val="000000"/>
          <w:sz w:val="24"/>
          <w:szCs w:val="24"/>
        </w:rPr>
        <w:t>competencia literaria</w:t>
      </w:r>
      <w:r w:rsidRPr="009B02E3">
        <w:rPr>
          <w:rFonts w:ascii="Times New Roman" w:hAnsi="Times New Roman" w:cs="Times New Roman"/>
          <w:color w:val="000000"/>
          <w:sz w:val="24"/>
          <w:szCs w:val="24"/>
        </w:rPr>
        <w:t xml:space="preserve"> (que incluye los conocimientos, las habilidades y los hábitos que hacen posible el uso y disfrute de los textos literarios) y la </w:t>
      </w:r>
      <w:r w:rsidRPr="009B02E3">
        <w:rPr>
          <w:rFonts w:ascii="Times New Roman" w:hAnsi="Times New Roman" w:cs="Times New Roman"/>
          <w:b/>
          <w:color w:val="000000"/>
          <w:sz w:val="24"/>
          <w:szCs w:val="24"/>
        </w:rPr>
        <w:t>competencia semiológica</w:t>
      </w:r>
      <w:r w:rsidRPr="009B02E3">
        <w:rPr>
          <w:rFonts w:ascii="Times New Roman" w:hAnsi="Times New Roman" w:cs="Times New Roman"/>
          <w:color w:val="000000"/>
          <w:sz w:val="24"/>
          <w:szCs w:val="24"/>
        </w:rPr>
        <w:t xml:space="preserve"> (que incluye los conocimientos, las habilidades y las actitudes que favorecen una interpretación crítica de los usos y formas de los medios de comunicación de masas y de la publicidad). </w:t>
      </w:r>
    </w:p>
    <w:p w:rsidR="00133F1A" w:rsidRPr="009B02E3" w:rsidRDefault="00133F1A" w:rsidP="009B02E3">
      <w:pPr>
        <w:spacing w:before="120" w:line="360" w:lineRule="auto"/>
        <w:ind w:right="51"/>
        <w:jc w:val="both"/>
        <w:rPr>
          <w:rFonts w:ascii="Times New Roman" w:hAnsi="Times New Roman" w:cs="Times New Roman"/>
          <w:sz w:val="24"/>
          <w:szCs w:val="24"/>
        </w:rPr>
      </w:pPr>
      <w:r w:rsidRPr="009B02E3">
        <w:rPr>
          <w:rFonts w:ascii="Times New Roman" w:hAnsi="Times New Roman" w:cs="Times New Roman"/>
          <w:color w:val="000000"/>
          <w:sz w:val="24"/>
          <w:szCs w:val="24"/>
        </w:rPr>
        <w:t xml:space="preserve">Finalmente se podemos decir que </w:t>
      </w:r>
      <w:r w:rsidRPr="009B02E3">
        <w:rPr>
          <w:rFonts w:ascii="Times New Roman" w:hAnsi="Times New Roman" w:cs="Times New Roman"/>
          <w:sz w:val="24"/>
          <w:szCs w:val="24"/>
        </w:rPr>
        <w:t>no hay recetas mágicas. Cada escuela, en función de las características personales y culturales del alumnado y del contexto social en que se inserta, debe inventar las estrategias más adecuadas para crear en torno a ella una comunidad de lectores y de escritores, y para persuadir a los estudiantes de que leer y escribir son actividades sociales y no sólo tareas escolares. Para ello hay que insistir en la dimensión lúdica y creativa del lenguaje, así como en su uso social, y no sólo en su dimensión académica.</w:t>
      </w:r>
    </w:p>
    <w:p w:rsidR="00133F1A" w:rsidRPr="009B02E3" w:rsidRDefault="00133F1A" w:rsidP="009B02E3">
      <w:pPr>
        <w:spacing w:before="120" w:line="360" w:lineRule="auto"/>
        <w:ind w:right="51"/>
        <w:jc w:val="both"/>
        <w:rPr>
          <w:rFonts w:ascii="Times New Roman" w:hAnsi="Times New Roman" w:cs="Times New Roman"/>
          <w:sz w:val="24"/>
          <w:szCs w:val="24"/>
        </w:rPr>
      </w:pPr>
    </w:p>
    <w:p w:rsidR="00133F1A" w:rsidRPr="009B02E3" w:rsidRDefault="00133F1A" w:rsidP="009B02E3">
      <w:pPr>
        <w:spacing w:before="120" w:line="360" w:lineRule="auto"/>
        <w:ind w:right="51"/>
        <w:jc w:val="both"/>
        <w:rPr>
          <w:rFonts w:ascii="Times New Roman" w:hAnsi="Times New Roman" w:cs="Times New Roman"/>
          <w:sz w:val="24"/>
          <w:szCs w:val="24"/>
        </w:rPr>
      </w:pPr>
    </w:p>
    <w:p w:rsidR="00133F1A" w:rsidRPr="009B02E3" w:rsidRDefault="00133F1A" w:rsidP="001E3EE4">
      <w:pPr>
        <w:pStyle w:val="Prrafodelista"/>
        <w:numPr>
          <w:ilvl w:val="0"/>
          <w:numId w:val="1"/>
        </w:numPr>
        <w:spacing w:line="360" w:lineRule="auto"/>
        <w:rPr>
          <w:b/>
        </w:rPr>
      </w:pPr>
      <w:r w:rsidRPr="009B02E3">
        <w:rPr>
          <w:b/>
        </w:rPr>
        <w:t>MARCO LEGAL</w:t>
      </w:r>
    </w:p>
    <w:p w:rsidR="00133F1A" w:rsidRPr="009B02E3" w:rsidRDefault="00133F1A" w:rsidP="009B02E3">
      <w:pPr>
        <w:pStyle w:val="Prrafodelista"/>
        <w:spacing w:line="360" w:lineRule="auto"/>
        <w:rPr>
          <w:b/>
        </w:rPr>
      </w:pP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lastRenderedPageBreak/>
        <w:t>Con el fin de garantizar el desarrollo de las competencias en el área de lenguaje y de contribuir al mejoramiento de la calidad de la educación la ley 115 de 1994 y los lineamientos curriculares buscan que nos comuniquemos significativamente con palabras y lenguajes no verbales donde escuchar, hablar, leer y escribir cobran sentido cuando sirven para entendernos de verdad.</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Es por esto por lo que el sistema educativo considera prioritario que desde los primeros años de educación el niño se forme como interlocutor activo y utilice el lenguaje como herramienta básica para aprender y para expresarse cada vez con mayor seguridad, precisión y claridad, lo cual le permite actuar en diversos escenarios de la vida social.</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Teniendo en cuenta lo anterior, se toma la constitución política de Colombia, la cual en sus artículos 67 y 68 resalta la educación como un derecho de toda persona garantizada por el estado, por lo cual tiene una función social.</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De igual manera la ley 115 de 1994 en su artículo 1º, plantea la educación como un proceso de formación permanente y expone en los siguientes artículos puntos clave para la educación en el área de humanidades:</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br/>
        <w:t>Artículo 5: fines de la educación, los numerales 6 y 9 hacen referencia a la comprensión crítica, capacidad analítica reflexiva en el campo de la cultura nacional y el avance científico y tecnológico.</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Artículo 20: objetivos generales de la educación básica, en el numeral b, hace referencia al desarrollo de las habilidades comunicativas: leer, comprender, escuchar, hablar y expresarse correctamente.</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Artículos 21 y 22: objetivos específicos de la educación básica en el ciclo de primaria y secundaria, en los cuales se retoma el desarrollo de las habilidades comunicativas básicas: leer, comprender, escuchar, hablar y expresarse correctamente en lengua castellana y lengua materna, además desarrollar la capacidad para comprender textos y expresar correctamente mensajes complejos a nivel oral y escrito.</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De igual modo la directiva ministerial 016 de 1995, hace referencia a los procesos de competencia comunicativa, los cuales involucran la capacidad de expresión y producción oral y escrita, de comprensión, argumentación, de crítica y en general de comunicación.</w:t>
      </w:r>
    </w:p>
    <w:p w:rsidR="00133F1A" w:rsidRPr="009B02E3" w:rsidRDefault="00133F1A" w:rsidP="009B02E3">
      <w:pPr>
        <w:spacing w:line="360" w:lineRule="auto"/>
        <w:jc w:val="both"/>
        <w:rPr>
          <w:rFonts w:ascii="Times New Roman" w:hAnsi="Times New Roman" w:cs="Times New Roman"/>
          <w:sz w:val="24"/>
          <w:szCs w:val="24"/>
          <w:lang w:val="es-CO"/>
        </w:rPr>
      </w:pP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Asimismo, los lineamientos curriculares de lengua castellana (1998), en sus cinco capítulos hacen una recontextualización sobre el uso del lenguaje y la significación, como eje orientador del proceso educativo y el desarrollo de las competencias básicas en lenguaje:</w:t>
      </w:r>
    </w:p>
    <w:p w:rsidR="00133F1A" w:rsidRPr="009B02E3" w:rsidRDefault="00133F1A" w:rsidP="001E3EE4">
      <w:pPr>
        <w:numPr>
          <w:ilvl w:val="0"/>
          <w:numId w:val="14"/>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Competencia gramatical.</w:t>
      </w:r>
    </w:p>
    <w:p w:rsidR="00133F1A" w:rsidRPr="009B02E3" w:rsidRDefault="00133F1A" w:rsidP="001E3EE4">
      <w:pPr>
        <w:numPr>
          <w:ilvl w:val="0"/>
          <w:numId w:val="14"/>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Competencia textual.</w:t>
      </w:r>
    </w:p>
    <w:p w:rsidR="00133F1A" w:rsidRPr="009B02E3" w:rsidRDefault="00133F1A" w:rsidP="001E3EE4">
      <w:pPr>
        <w:numPr>
          <w:ilvl w:val="0"/>
          <w:numId w:val="14"/>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Competencia semántica.</w:t>
      </w:r>
    </w:p>
    <w:p w:rsidR="00133F1A" w:rsidRPr="009B02E3" w:rsidRDefault="00133F1A" w:rsidP="001E3EE4">
      <w:pPr>
        <w:numPr>
          <w:ilvl w:val="0"/>
          <w:numId w:val="14"/>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Competencia pragmática.</w:t>
      </w:r>
    </w:p>
    <w:p w:rsidR="00133F1A" w:rsidRPr="009B02E3" w:rsidRDefault="00133F1A" w:rsidP="001E3EE4">
      <w:pPr>
        <w:numPr>
          <w:ilvl w:val="0"/>
          <w:numId w:val="14"/>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Competencia enciclopédica.</w:t>
      </w:r>
    </w:p>
    <w:p w:rsidR="00133F1A" w:rsidRPr="009B02E3" w:rsidRDefault="00133F1A" w:rsidP="001E3EE4">
      <w:pPr>
        <w:numPr>
          <w:ilvl w:val="0"/>
          <w:numId w:val="14"/>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Competencia literaria.</w:t>
      </w:r>
    </w:p>
    <w:p w:rsidR="00133F1A" w:rsidRPr="009B02E3" w:rsidRDefault="00133F1A" w:rsidP="001E3EE4">
      <w:pPr>
        <w:numPr>
          <w:ilvl w:val="0"/>
          <w:numId w:val="14"/>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Competencia poética</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Y las habilidades: leer, hablar, escuchar y escribir, elementos esenciales en el proceso de significación del hombre.</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Igualmente los estándares básicos de lenguaje en educación básica y media, actúan como guía esencial en el proceso educativo, claramente en el área de lenguaje, pues son el resultado de un deseo por concretar lo propuesto en los lineamientos de área y en cumplimiento de la ley 115 / 1994, se conciben como guías para el diseño del P.E.I, con los cuales se pretende fortalecer la construcción de la comunicación significativa verbal y no verbal, donde escuchar, hablar, leer y escribir, toman sentido en los actos de comunicación, haciendo énfasis en los procesos de significación.</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Los estándares de lenguaje han sido definidos por ciclos de grados y se han organizado a partir de cinco aspectos:</w:t>
      </w:r>
    </w:p>
    <w:p w:rsidR="00133F1A" w:rsidRPr="009B02E3" w:rsidRDefault="00133F1A" w:rsidP="001E3EE4">
      <w:pPr>
        <w:numPr>
          <w:ilvl w:val="0"/>
          <w:numId w:val="15"/>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Producción textual.</w:t>
      </w:r>
    </w:p>
    <w:p w:rsidR="00133F1A" w:rsidRPr="009B02E3" w:rsidRDefault="00133F1A" w:rsidP="001E3EE4">
      <w:pPr>
        <w:numPr>
          <w:ilvl w:val="0"/>
          <w:numId w:val="15"/>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Comprensión de textos.</w:t>
      </w:r>
    </w:p>
    <w:p w:rsidR="00133F1A" w:rsidRPr="009B02E3" w:rsidRDefault="00133F1A" w:rsidP="001E3EE4">
      <w:pPr>
        <w:numPr>
          <w:ilvl w:val="0"/>
          <w:numId w:val="15"/>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Literatura como abordaje de la perspectiva estética del lenguaje.</w:t>
      </w:r>
    </w:p>
    <w:p w:rsidR="00133F1A" w:rsidRPr="009B02E3" w:rsidRDefault="00133F1A" w:rsidP="001E3EE4">
      <w:pPr>
        <w:numPr>
          <w:ilvl w:val="0"/>
          <w:numId w:val="15"/>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Otros sistemas simbólicos.</w:t>
      </w:r>
    </w:p>
    <w:p w:rsidR="00133F1A" w:rsidRPr="009B02E3" w:rsidRDefault="00133F1A" w:rsidP="001E3EE4">
      <w:pPr>
        <w:numPr>
          <w:ilvl w:val="0"/>
          <w:numId w:val="15"/>
        </w:numPr>
        <w:spacing w:after="200"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lastRenderedPageBreak/>
        <w:t>Ética de la comunicación.</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Los estándares dan claridad y solidez a los lineamientos y van de la mano, pues el eje central de ambos es la significación y la comunicación.</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Desde que nace el ser humano está dotado de la capacidad lingüística, esto involucra el hablar, leer escuchar.  De tales premisas se desprende que los estándares del lenguaje que han sido definidos por el ministerio de educación nacional como: Los criterios claros y públicos para que los colombianos sepan que se debe aprender; son guías para que en los planteles públicos o privados se ofrezca la misma calidad de la educación, Lo cual propicia la igualdad de derechos y oportunidades.</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Los estándares se definieron para que los estudiantes aprendan lo necesario y lo apliquen en la solución de problemas reales, haciendo bien lo que tienen que hacer de acuerdo con su edad y desarrollo.  Para organizarlos se tuvo en cuenta: Primero que fueran coherentes dentro de su área y segundo que tuviera una secuencia de complejidad a medida que se pasa de un grado escolar a otro.</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 xml:space="preserve">Desde las políticas educativas como los lineamientos y los estándares, así como las exigencias que hace la educación básica y media desde la evaluación: </w:t>
      </w:r>
      <w:r w:rsidRPr="009B02E3">
        <w:rPr>
          <w:rFonts w:ascii="Times New Roman" w:hAnsi="Times New Roman" w:cs="Times New Roman"/>
          <w:i/>
          <w:sz w:val="24"/>
          <w:szCs w:val="24"/>
          <w:lang w:val="es-CO"/>
        </w:rPr>
        <w:t>exámenes de estado y pruebas saber</w:t>
      </w:r>
      <w:r w:rsidRPr="009B02E3">
        <w:rPr>
          <w:rFonts w:ascii="Times New Roman" w:hAnsi="Times New Roman" w:cs="Times New Roman"/>
          <w:sz w:val="24"/>
          <w:szCs w:val="24"/>
          <w:lang w:val="es-CO"/>
        </w:rPr>
        <w:t xml:space="preserve">, señalan la necesidad de pasar de una formación transmisionista a una que garantice el desarrollo de los sujetos en su dimensión cognitiva, intersubjetiva y subjetiva. </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 xml:space="preserve">En esa dirección la evaluación por competencias en el lenguaje desde </w:t>
      </w:r>
      <w:smartTag w:uri="urn:schemas-microsoft-com:office:smarttags" w:element="metricconverter">
        <w:smartTagPr>
          <w:attr w:name="ProductID" w:val="1991 ha"/>
        </w:smartTagPr>
        <w:r w:rsidRPr="009B02E3">
          <w:rPr>
            <w:rFonts w:ascii="Times New Roman" w:hAnsi="Times New Roman" w:cs="Times New Roman"/>
            <w:sz w:val="24"/>
            <w:szCs w:val="24"/>
            <w:lang w:val="es-CO"/>
          </w:rPr>
          <w:t>1991 ha</w:t>
        </w:r>
      </w:smartTag>
      <w:r w:rsidRPr="009B02E3">
        <w:rPr>
          <w:rFonts w:ascii="Times New Roman" w:hAnsi="Times New Roman" w:cs="Times New Roman"/>
          <w:sz w:val="24"/>
          <w:szCs w:val="24"/>
          <w:lang w:val="es-CO"/>
        </w:rPr>
        <w:t xml:space="preserve"> estado inscrita en el marco de una reflexión teórica sobre el desarrollo del lenguaje, en la cual el proceso de significación de lo humano es condición indispensable para lograr la formación integral de los sujetos en las diferentes dimensiones de su desarrollo social, cognitivo, cultural, estético y físico. </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En este mismo orden de ideas, Luís Ángel Bueno (1989-1992) dice que la significación es el proceso en el cual ocurre transformaciones de la experiencia humana en sentido el niño se integra a la vida como participe en la negociación de sentidos en un proceso que está presente desde las más tempranas etapas de su desarrollo cognitivo.</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 xml:space="preserve">Desde los planteamientos de la dimensión de la significación y teniendo en cuenta los postulados de Hymes (1996) en torno a este concepto, se entiende por competencia comunicativa la capacidad que tiene un estudiante por comprender, interpretar, organizar </w:t>
      </w:r>
      <w:r w:rsidRPr="009B02E3">
        <w:rPr>
          <w:rFonts w:ascii="Times New Roman" w:hAnsi="Times New Roman" w:cs="Times New Roman"/>
          <w:sz w:val="24"/>
          <w:szCs w:val="24"/>
          <w:lang w:val="es-CO"/>
        </w:rPr>
        <w:lastRenderedPageBreak/>
        <w:t xml:space="preserve">producir actos de significación y a través de distintos sistemas de signos lingüísticos y no lingüísticos. </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Si el conocimiento se percibe como un proceso en continua transformación y estructuración en y por el lenguaje, y no como un bolso de contenidos, entonces la evaluación debe volver la mirada hacia el proceso de conocer, donde lo fundamental no es saber qué tanto ha aprendido un estudiante, sino, saber cómo pone en uso los conocimientos apropiados.</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El congreso de Colombia decreto la ley del libro (ley 98 de 1993), por medio de la cual se dictan normas sobre la democratización y fomento del libro colombiano:</w:t>
      </w:r>
    </w:p>
    <w:p w:rsidR="00133F1A" w:rsidRPr="009B02E3" w:rsidRDefault="00133F1A" w:rsidP="009B02E3">
      <w:pPr>
        <w:spacing w:line="360" w:lineRule="auto"/>
        <w:jc w:val="both"/>
        <w:rPr>
          <w:rFonts w:ascii="Times New Roman" w:hAnsi="Times New Roman" w:cs="Times New Roman"/>
          <w:i/>
          <w:sz w:val="24"/>
          <w:szCs w:val="24"/>
          <w:lang w:val="es-CO"/>
        </w:rPr>
      </w:pPr>
      <w:r w:rsidRPr="009B02E3">
        <w:rPr>
          <w:rFonts w:ascii="Times New Roman" w:hAnsi="Times New Roman" w:cs="Times New Roman"/>
          <w:sz w:val="24"/>
          <w:szCs w:val="24"/>
          <w:lang w:val="es-CO"/>
        </w:rPr>
        <w:t>“L</w:t>
      </w:r>
      <w:r w:rsidRPr="009B02E3">
        <w:rPr>
          <w:rFonts w:ascii="Times New Roman" w:hAnsi="Times New Roman" w:cs="Times New Roman"/>
          <w:i/>
          <w:sz w:val="24"/>
          <w:szCs w:val="24"/>
          <w:lang w:val="es-CO"/>
        </w:rPr>
        <w:t>ograr la plena democratización del libro y su uso más amplio como medio principal e insustituible en la difusión de la cultura, la transmisión del conocimiento, el fomento de la investigación social y científica, la conservación del patrimonio nacional y el mejoramiento de la calidad de vida de todos las colombianos”.</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 xml:space="preserve"> Asimismo, en el capítulo V de la ley general de educación se encuentran algunas orientaciones curriculares que permiten a los docentes ampliar las fronteras tradicionales de la biblioteca escolar.</w:t>
      </w:r>
    </w:p>
    <w:p w:rsidR="00133F1A" w:rsidRPr="009B02E3" w:rsidRDefault="00133F1A" w:rsidP="009B02E3">
      <w:pPr>
        <w:spacing w:line="360" w:lineRule="auto"/>
        <w:jc w:val="both"/>
        <w:rPr>
          <w:rFonts w:ascii="Times New Roman" w:hAnsi="Times New Roman" w:cs="Times New Roman"/>
          <w:sz w:val="24"/>
          <w:szCs w:val="24"/>
          <w:lang w:val="es-CO"/>
        </w:rPr>
      </w:pPr>
      <w:r w:rsidRPr="009B02E3">
        <w:rPr>
          <w:rFonts w:ascii="Times New Roman" w:hAnsi="Times New Roman" w:cs="Times New Roman"/>
          <w:sz w:val="24"/>
          <w:szCs w:val="24"/>
          <w:lang w:val="es-CO"/>
        </w:rPr>
        <w:t>“EDUCACIÓN ES EL PROCESO MEDIANTE EL CUAL UN INDIVIDUO SE SOCIALIZA Y ACCEDE AL DESARROLLO DE LAS COMPETENCIAS QUE LE PERMITEN UNA PARTICIPACIÓN SOCIAL PLENA”</w:t>
      </w:r>
    </w:p>
    <w:p w:rsidR="00133F1A" w:rsidRPr="009B02E3" w:rsidRDefault="00133F1A" w:rsidP="009B02E3">
      <w:pPr>
        <w:pStyle w:val="Prrafodelista"/>
        <w:spacing w:line="360" w:lineRule="auto"/>
        <w:rPr>
          <w:b/>
        </w:rPr>
      </w:pPr>
    </w:p>
    <w:p w:rsidR="00133F1A" w:rsidRPr="009B02E3" w:rsidRDefault="00133F1A" w:rsidP="009B02E3">
      <w:pPr>
        <w:pStyle w:val="Prrafodelista"/>
        <w:spacing w:line="360" w:lineRule="auto"/>
        <w:rPr>
          <w:b/>
        </w:rPr>
      </w:pPr>
    </w:p>
    <w:p w:rsidR="00133F1A" w:rsidRPr="009B02E3" w:rsidRDefault="00133F1A" w:rsidP="009B02E3">
      <w:pPr>
        <w:pStyle w:val="Prrafodelista"/>
        <w:spacing w:line="360" w:lineRule="auto"/>
        <w:rPr>
          <w:b/>
        </w:rPr>
      </w:pPr>
    </w:p>
    <w:p w:rsidR="00133F1A" w:rsidRPr="009B02E3" w:rsidRDefault="00133F1A" w:rsidP="009B02E3">
      <w:pPr>
        <w:pStyle w:val="Prrafodelista"/>
        <w:spacing w:line="360" w:lineRule="auto"/>
        <w:rPr>
          <w:b/>
        </w:rPr>
      </w:pPr>
    </w:p>
    <w:p w:rsidR="00133F1A" w:rsidRPr="009B02E3" w:rsidRDefault="00133F1A" w:rsidP="001E3EE4">
      <w:pPr>
        <w:pStyle w:val="Prrafodelista"/>
        <w:numPr>
          <w:ilvl w:val="0"/>
          <w:numId w:val="1"/>
        </w:numPr>
        <w:spacing w:line="360" w:lineRule="auto"/>
        <w:jc w:val="center"/>
        <w:rPr>
          <w:b/>
        </w:rPr>
      </w:pPr>
      <w:r w:rsidRPr="009B02E3">
        <w:rPr>
          <w:b/>
        </w:rPr>
        <w:t>METODOLOGÍA</w:t>
      </w:r>
    </w:p>
    <w:p w:rsidR="00133F1A" w:rsidRPr="009B02E3" w:rsidRDefault="00133F1A" w:rsidP="009B02E3">
      <w:pPr>
        <w:pStyle w:val="Prrafodelista"/>
        <w:spacing w:line="360" w:lineRule="auto"/>
        <w:rPr>
          <w:b/>
        </w:rPr>
      </w:pP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Tomando en cuenta la estructura y diversidad de formas  del lenguaje, es la oportunidad de llevar a los niños a considerar  la literatura como una expresión estética y un producto artístico que tiene como base la palabra y sus múltiples manifestaciones, la cual es portadora de ideas, sentimientos y vivencias que permite el disfrute por y con la palabra, la posibilidad de encontrarse el lector con el mismo y con el otro y de enriquecerse con el conocimiento del mundo que en ella se presente, es decir despertar en el lector la sensibilidad humana y </w:t>
      </w:r>
      <w:r w:rsidRPr="009B02E3">
        <w:rPr>
          <w:rFonts w:ascii="Times New Roman" w:hAnsi="Times New Roman" w:cs="Times New Roman"/>
          <w:sz w:val="24"/>
          <w:szCs w:val="24"/>
        </w:rPr>
        <w:lastRenderedPageBreak/>
        <w:t xml:space="preserve">artística con miras al fortalecimiento de sus relaciones intra e interpersonales en su interacción en el proceso comunicativo. </w:t>
      </w: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Por esto se recurre a la implementación de una serie de talleres didácticos con miras al fortalecimiento de las habilidades comunicativas y competencias básicas de los estudiantes, los cuales facilitaran el proceso de comprensión de diferentes textos literarios. </w:t>
      </w: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Por lo anterior se toma como base la estimulación de la imaginación; para propiciar en el estudiante la búsqueda de diferentes senderos que lo lleven a la recreación de la realidad por medio de las sus propias creaciones.</w:t>
      </w:r>
    </w:p>
    <w:p w:rsidR="00133F1A" w:rsidRPr="009B02E3" w:rsidRDefault="00133F1A" w:rsidP="009B02E3">
      <w:pPr>
        <w:spacing w:line="360" w:lineRule="auto"/>
        <w:jc w:val="both"/>
        <w:rPr>
          <w:rFonts w:ascii="Times New Roman" w:hAnsi="Times New Roman" w:cs="Times New Roman"/>
          <w:sz w:val="24"/>
          <w:szCs w:val="24"/>
        </w:rPr>
      </w:pPr>
    </w:p>
    <w:p w:rsidR="00133F1A" w:rsidRPr="009B02E3" w:rsidRDefault="00133F1A" w:rsidP="009B02E3">
      <w:pPr>
        <w:spacing w:after="200" w:line="360" w:lineRule="auto"/>
        <w:jc w:val="both"/>
        <w:rPr>
          <w:rFonts w:ascii="Times New Roman" w:hAnsi="Times New Roman" w:cs="Times New Roman"/>
          <w:b/>
        </w:rPr>
      </w:pPr>
      <w:r w:rsidRPr="009B02E3">
        <w:rPr>
          <w:rFonts w:ascii="Times New Roman" w:hAnsi="Times New Roman" w:cs="Times New Roman"/>
          <w:b/>
        </w:rPr>
        <w:t>ACTIVIDADES</w:t>
      </w:r>
    </w:p>
    <w:p w:rsidR="00133F1A" w:rsidRPr="009B02E3" w:rsidRDefault="00133F1A" w:rsidP="009B02E3">
      <w:pPr>
        <w:pStyle w:val="Prrafodelista"/>
        <w:spacing w:line="360" w:lineRule="auto"/>
        <w:jc w:val="both"/>
        <w:rPr>
          <w:b/>
          <w:u w:val="single"/>
        </w:rPr>
      </w:pPr>
    </w:p>
    <w:p w:rsidR="00133F1A" w:rsidRPr="009B02E3" w:rsidRDefault="00133F1A" w:rsidP="009B02E3">
      <w:pPr>
        <w:pStyle w:val="Prrafodelista"/>
        <w:spacing w:line="360" w:lineRule="auto"/>
        <w:ind w:left="1440"/>
        <w:jc w:val="both"/>
        <w:rPr>
          <w:b/>
          <w:u w:val="single"/>
        </w:rPr>
      </w:pPr>
    </w:p>
    <w:p w:rsidR="00133F1A" w:rsidRPr="009B02E3" w:rsidRDefault="00133F1A" w:rsidP="001E3EE4">
      <w:pPr>
        <w:pStyle w:val="Prrafodelista"/>
        <w:numPr>
          <w:ilvl w:val="0"/>
          <w:numId w:val="16"/>
        </w:numPr>
        <w:spacing w:after="200" w:line="360" w:lineRule="auto"/>
        <w:jc w:val="both"/>
      </w:pPr>
      <w:r w:rsidRPr="009B02E3">
        <w:t>Celebración de la semana del idioma como un espacio para desarrollar actividades variadas (elaboración y exposición de infografías basadas en la lectura de libros)</w:t>
      </w:r>
    </w:p>
    <w:p w:rsidR="00133F1A" w:rsidRPr="009B02E3" w:rsidRDefault="00133F1A" w:rsidP="001E3EE4">
      <w:pPr>
        <w:pStyle w:val="Prrafodelista"/>
        <w:numPr>
          <w:ilvl w:val="0"/>
          <w:numId w:val="16"/>
        </w:numPr>
        <w:spacing w:after="200" w:line="360" w:lineRule="auto"/>
        <w:jc w:val="both"/>
      </w:pPr>
      <w:r w:rsidRPr="009B02E3">
        <w:t>Programación, desarrollo y evaluación de los libros que se planean al inicio de cada periodo como metas de lectura.</w:t>
      </w:r>
    </w:p>
    <w:p w:rsidR="00133F1A" w:rsidRPr="009B02E3" w:rsidRDefault="00133F1A" w:rsidP="001E3EE4">
      <w:pPr>
        <w:pStyle w:val="Prrafodelista"/>
        <w:numPr>
          <w:ilvl w:val="0"/>
          <w:numId w:val="16"/>
        </w:numPr>
        <w:spacing w:after="200" w:line="360" w:lineRule="auto"/>
        <w:jc w:val="both"/>
      </w:pPr>
      <w:r w:rsidRPr="009B02E3">
        <w:t>Horas de lectura y picnic literario.</w:t>
      </w:r>
    </w:p>
    <w:p w:rsidR="00133F1A" w:rsidRPr="009B02E3" w:rsidRDefault="00133F1A" w:rsidP="001E3EE4">
      <w:pPr>
        <w:pStyle w:val="Prrafodelista"/>
        <w:numPr>
          <w:ilvl w:val="0"/>
          <w:numId w:val="16"/>
        </w:numPr>
        <w:spacing w:after="200" w:line="360" w:lineRule="auto"/>
        <w:jc w:val="both"/>
      </w:pPr>
      <w:r w:rsidRPr="009B02E3">
        <w:t>Redacción de artículos y creaciones literarias para publicar en el periódico institucional.</w:t>
      </w:r>
    </w:p>
    <w:p w:rsidR="00133F1A" w:rsidRPr="009B02E3" w:rsidRDefault="00133F1A" w:rsidP="001E3EE4">
      <w:pPr>
        <w:pStyle w:val="Prrafodelista"/>
        <w:numPr>
          <w:ilvl w:val="0"/>
          <w:numId w:val="16"/>
        </w:numPr>
        <w:spacing w:after="200" w:line="360" w:lineRule="auto"/>
        <w:jc w:val="both"/>
      </w:pPr>
      <w:r w:rsidRPr="009B02E3">
        <w:t>Visita a la fiesta del libro y la cultura en Medellín.</w:t>
      </w:r>
    </w:p>
    <w:p w:rsidR="00133F1A" w:rsidRPr="009B02E3" w:rsidRDefault="00133F1A" w:rsidP="001E3EE4">
      <w:pPr>
        <w:pStyle w:val="Prrafodelista"/>
        <w:numPr>
          <w:ilvl w:val="0"/>
          <w:numId w:val="16"/>
        </w:numPr>
        <w:spacing w:after="200" w:line="360" w:lineRule="auto"/>
        <w:jc w:val="both"/>
      </w:pPr>
      <w:r w:rsidRPr="009B02E3">
        <w:t>Visita al Museo del Castillo en Medellín.</w:t>
      </w:r>
    </w:p>
    <w:p w:rsidR="00133F1A" w:rsidRPr="009B02E3" w:rsidRDefault="00133F1A" w:rsidP="001E3EE4">
      <w:pPr>
        <w:pStyle w:val="Prrafodelista"/>
        <w:numPr>
          <w:ilvl w:val="0"/>
          <w:numId w:val="16"/>
        </w:numPr>
        <w:spacing w:after="200" w:line="360" w:lineRule="auto"/>
        <w:jc w:val="both"/>
      </w:pPr>
      <w:r w:rsidRPr="009B02E3">
        <w:t>Visita a diferentes medios.</w:t>
      </w:r>
    </w:p>
    <w:p w:rsidR="00133F1A" w:rsidRPr="009B02E3" w:rsidRDefault="00133F1A" w:rsidP="001E3EE4">
      <w:pPr>
        <w:pStyle w:val="Prrafodelista"/>
        <w:numPr>
          <w:ilvl w:val="0"/>
          <w:numId w:val="16"/>
        </w:numPr>
        <w:spacing w:after="200" w:line="360" w:lineRule="auto"/>
        <w:jc w:val="both"/>
      </w:pPr>
      <w:r w:rsidRPr="009B02E3">
        <w:t>Intercambio institucional de libros.</w:t>
      </w:r>
    </w:p>
    <w:p w:rsidR="00133F1A" w:rsidRPr="009B02E3" w:rsidRDefault="00133F1A" w:rsidP="001E3EE4">
      <w:pPr>
        <w:pStyle w:val="Prrafodelista"/>
        <w:numPr>
          <w:ilvl w:val="0"/>
          <w:numId w:val="16"/>
        </w:numPr>
        <w:spacing w:after="200" w:line="360" w:lineRule="auto"/>
        <w:jc w:val="both"/>
      </w:pPr>
      <w:r w:rsidRPr="009B02E3">
        <w:t xml:space="preserve">Concurso institucional de oratoria. </w:t>
      </w:r>
    </w:p>
    <w:p w:rsidR="00133F1A" w:rsidRPr="009B02E3" w:rsidRDefault="00133F1A" w:rsidP="001E3EE4">
      <w:pPr>
        <w:pStyle w:val="Prrafodelista"/>
        <w:numPr>
          <w:ilvl w:val="0"/>
          <w:numId w:val="16"/>
        </w:numPr>
        <w:spacing w:after="200" w:line="360" w:lineRule="auto"/>
        <w:jc w:val="both"/>
      </w:pPr>
      <w:r w:rsidRPr="009B02E3">
        <w:t>Publicación del periódico institucional (dos tirajes)</w:t>
      </w:r>
    </w:p>
    <w:p w:rsidR="00133F1A" w:rsidRPr="009B02E3" w:rsidRDefault="00133F1A" w:rsidP="009B02E3">
      <w:pPr>
        <w:spacing w:line="360" w:lineRule="auto"/>
        <w:ind w:left="360"/>
        <w:rPr>
          <w:rFonts w:ascii="Times New Roman" w:hAnsi="Times New Roman" w:cs="Times New Roman"/>
          <w:b/>
        </w:rPr>
        <w:sectPr w:rsidR="00133F1A" w:rsidRPr="009B02E3" w:rsidSect="008500D7">
          <w:headerReference w:type="default" r:id="rId15"/>
          <w:footerReference w:type="default" r:id="rId16"/>
          <w:headerReference w:type="first" r:id="rId17"/>
          <w:footerReference w:type="first" r:id="rId18"/>
          <w:pgSz w:w="11907" w:h="16839" w:code="9"/>
          <w:pgMar w:top="1440" w:right="1440" w:bottom="1440" w:left="1440" w:header="720" w:footer="720" w:gutter="0"/>
          <w:cols w:space="720"/>
          <w:titlePg/>
          <w:docGrid w:linePitch="299"/>
        </w:sectPr>
      </w:pPr>
    </w:p>
    <w:p w:rsidR="00133F1A" w:rsidRPr="009B02E3" w:rsidRDefault="00133F1A" w:rsidP="001E3EE4">
      <w:pPr>
        <w:pStyle w:val="Prrafodelista"/>
        <w:numPr>
          <w:ilvl w:val="0"/>
          <w:numId w:val="1"/>
        </w:numPr>
        <w:spacing w:line="360" w:lineRule="auto"/>
        <w:jc w:val="center"/>
        <w:rPr>
          <w:b/>
        </w:rPr>
      </w:pPr>
      <w:r w:rsidRPr="009B02E3">
        <w:rPr>
          <w:b/>
        </w:rPr>
        <w:lastRenderedPageBreak/>
        <w:t>CRONOGRAMA</w:t>
      </w:r>
    </w:p>
    <w:p w:rsidR="00133F1A" w:rsidRPr="009B02E3" w:rsidRDefault="00133F1A" w:rsidP="009B02E3">
      <w:pPr>
        <w:spacing w:line="360" w:lineRule="auto"/>
        <w:ind w:left="360"/>
        <w:rPr>
          <w:rFonts w:ascii="Times New Roman" w:hAnsi="Times New Roman" w:cs="Times New Roman"/>
        </w:rPr>
      </w:pPr>
      <w:r w:rsidRPr="009B02E3">
        <w:rPr>
          <w:rFonts w:ascii="Times New Roman" w:hAnsi="Times New Roman" w:cs="Times New Roman"/>
        </w:rPr>
        <w:t xml:space="preserve"> </w:t>
      </w:r>
    </w:p>
    <w:tbl>
      <w:tblPr>
        <w:tblStyle w:val="Tablaconcuadrcula"/>
        <w:tblW w:w="0" w:type="auto"/>
        <w:tblLook w:val="04A0" w:firstRow="1" w:lastRow="0" w:firstColumn="1" w:lastColumn="0" w:noHBand="0" w:noVBand="1"/>
      </w:tblPr>
      <w:tblGrid>
        <w:gridCol w:w="1952"/>
        <w:gridCol w:w="950"/>
        <w:gridCol w:w="1207"/>
        <w:gridCol w:w="1011"/>
        <w:gridCol w:w="876"/>
        <w:gridCol w:w="889"/>
        <w:gridCol w:w="1025"/>
        <w:gridCol w:w="828"/>
        <w:gridCol w:w="1109"/>
        <w:gridCol w:w="1561"/>
        <w:gridCol w:w="1243"/>
        <w:gridCol w:w="1524"/>
      </w:tblGrid>
      <w:tr w:rsidR="00133F1A" w:rsidRPr="009B02E3" w:rsidTr="009B02E3">
        <w:tc>
          <w:tcPr>
            <w:tcW w:w="1909"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ACTIVIDAD/MES</w:t>
            </w:r>
          </w:p>
        </w:tc>
        <w:tc>
          <w:tcPr>
            <w:tcW w:w="931"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ENERO</w:t>
            </w:r>
          </w:p>
        </w:tc>
        <w:tc>
          <w:tcPr>
            <w:tcW w:w="1183"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FEBRERO</w:t>
            </w:r>
          </w:p>
        </w:tc>
        <w:tc>
          <w:tcPr>
            <w:tcW w:w="992"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MARZO</w:t>
            </w:r>
          </w:p>
        </w:tc>
        <w:tc>
          <w:tcPr>
            <w:tcW w:w="860"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ABRIL</w:t>
            </w:r>
          </w:p>
        </w:tc>
        <w:tc>
          <w:tcPr>
            <w:tcW w:w="873"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MAYO</w:t>
            </w:r>
          </w:p>
        </w:tc>
        <w:tc>
          <w:tcPr>
            <w:tcW w:w="1063"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JUNIO</w:t>
            </w:r>
          </w:p>
        </w:tc>
        <w:tc>
          <w:tcPr>
            <w:tcW w:w="813"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JULIO</w:t>
            </w:r>
          </w:p>
        </w:tc>
        <w:tc>
          <w:tcPr>
            <w:tcW w:w="1087"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AGOSTO</w:t>
            </w:r>
          </w:p>
        </w:tc>
        <w:tc>
          <w:tcPr>
            <w:tcW w:w="1528"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SEPTIEMBRE</w:t>
            </w:r>
          </w:p>
        </w:tc>
        <w:tc>
          <w:tcPr>
            <w:tcW w:w="1218"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OCTUBRE</w:t>
            </w:r>
          </w:p>
        </w:tc>
        <w:tc>
          <w:tcPr>
            <w:tcW w:w="1492"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NOVIEMBRE</w:t>
            </w:r>
          </w:p>
        </w:tc>
      </w:tr>
      <w:tr w:rsidR="00133F1A" w:rsidRPr="009B02E3" w:rsidTr="009B02E3">
        <w:tc>
          <w:tcPr>
            <w:tcW w:w="1909"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PLANEACIÓN</w:t>
            </w:r>
          </w:p>
        </w:tc>
        <w:tc>
          <w:tcPr>
            <w:tcW w:w="931"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10</w:t>
            </w: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c>
          <w:tcPr>
            <w:tcW w:w="1909"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SEMANA DEL IDIOMA (cada sede)</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22, 23, 24 y 25</w:t>
            </w: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rPr>
          <w:trHeight w:val="742"/>
        </w:trPr>
        <w:tc>
          <w:tcPr>
            <w:tcW w:w="1909"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LA NOCHE DEL POEMA</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(SANTIAGO, PATRICIA)</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23</w:t>
            </w: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rPr>
          <w:trHeight w:val="742"/>
        </w:trPr>
        <w:tc>
          <w:tcPr>
            <w:tcW w:w="1909"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DESFILE DEL DÍA DEL IDIOMA</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(SANTIAGO)</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25</w:t>
            </w: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c>
          <w:tcPr>
            <w:tcW w:w="1909"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HORAS DE LECTURA (Jueves literario)</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(CARMEN N)</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28</w:t>
            </w:r>
          </w:p>
        </w:tc>
        <w:tc>
          <w:tcPr>
            <w:tcW w:w="992"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28</w:t>
            </w: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22</w:t>
            </w:r>
          </w:p>
        </w:tc>
        <w:tc>
          <w:tcPr>
            <w:tcW w:w="873"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30</w:t>
            </w: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18</w:t>
            </w:r>
          </w:p>
        </w:tc>
        <w:tc>
          <w:tcPr>
            <w:tcW w:w="1087"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29</w:t>
            </w:r>
          </w:p>
        </w:tc>
        <w:tc>
          <w:tcPr>
            <w:tcW w:w="1528"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26</w:t>
            </w:r>
          </w:p>
        </w:tc>
        <w:tc>
          <w:tcPr>
            <w:tcW w:w="1218"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31</w:t>
            </w: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21</w:t>
            </w:r>
          </w:p>
        </w:tc>
      </w:tr>
      <w:tr w:rsidR="00133F1A" w:rsidRPr="009B02E3" w:rsidTr="009B02E3">
        <w:tc>
          <w:tcPr>
            <w:tcW w:w="1909"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PERIÓDICO</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(Santiago, Fransua)</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22</w:t>
            </w: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26*</w:t>
            </w: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c>
          <w:tcPr>
            <w:tcW w:w="1909"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lastRenderedPageBreak/>
              <w:t>ORATORIA</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(CARMEN ELISA)</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4</w:t>
            </w: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c>
          <w:tcPr>
            <w:tcW w:w="1909"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FIESTA DEL LIBRO (CARMEN, MARGARITA, SANTIAGO)</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Sujeto a programación</w:t>
            </w: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rPr>
          <w:trHeight w:val="598"/>
        </w:trPr>
        <w:tc>
          <w:tcPr>
            <w:tcW w:w="1909"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VISITA AL MUSEO DEL CASTILLO</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(FRANSUA, CARMEN)</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Sujeto a programación</w:t>
            </w: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c>
          <w:tcPr>
            <w:tcW w:w="1909"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INTERCAMBIO DE LIBROS</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(OFELIA)</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23</w:t>
            </w: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rPr>
          <w:trHeight w:val="835"/>
        </w:trPr>
        <w:tc>
          <w:tcPr>
            <w:tcW w:w="1909"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PUBLICACIÓN DE LIBRO DE CRÓNICAS</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(SANTIAGO, FRANSUA)</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31</w:t>
            </w: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rPr>
          <w:trHeight w:val="835"/>
        </w:trPr>
        <w:tc>
          <w:tcPr>
            <w:tcW w:w="1909"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lastRenderedPageBreak/>
              <w:t>CONCURSO DE CUENTO</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(TODOS)</w:t>
            </w:r>
          </w:p>
        </w:tc>
        <w:tc>
          <w:tcPr>
            <w:tcW w:w="931"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18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87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3</w:t>
            </w:r>
          </w:p>
        </w:tc>
        <w:tc>
          <w:tcPr>
            <w:tcW w:w="813"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52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218"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c>
          <w:tcPr>
            <w:tcW w:w="1492"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bl>
    <w:p w:rsidR="00133F1A" w:rsidRPr="009B02E3" w:rsidRDefault="00133F1A" w:rsidP="009B02E3">
      <w:pPr>
        <w:pStyle w:val="Prrafodelista"/>
        <w:spacing w:line="360" w:lineRule="auto"/>
        <w:rPr>
          <w:lang w:eastAsia="en-US"/>
        </w:rPr>
      </w:pPr>
    </w:p>
    <w:p w:rsidR="00133F1A" w:rsidRPr="009B02E3" w:rsidRDefault="00133F1A" w:rsidP="009B02E3">
      <w:pPr>
        <w:pStyle w:val="Prrafodelista"/>
        <w:spacing w:line="360" w:lineRule="auto"/>
        <w:rPr>
          <w:lang w:eastAsia="en-US"/>
        </w:rPr>
      </w:pPr>
    </w:p>
    <w:tbl>
      <w:tblPr>
        <w:tblStyle w:val="Tablaconcuadrcula"/>
        <w:tblW w:w="0" w:type="auto"/>
        <w:tblLook w:val="04A0" w:firstRow="1" w:lastRow="0" w:firstColumn="1" w:lastColumn="0" w:noHBand="0" w:noVBand="1"/>
      </w:tblPr>
      <w:tblGrid>
        <w:gridCol w:w="2376"/>
        <w:gridCol w:w="2835"/>
      </w:tblGrid>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PLANEACIÓN</w:t>
            </w:r>
          </w:p>
        </w:tc>
        <w:tc>
          <w:tcPr>
            <w:tcW w:w="2835"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DÍA DEL IDIOMA (YANETH)</w:t>
            </w:r>
          </w:p>
        </w:tc>
        <w:tc>
          <w:tcPr>
            <w:tcW w:w="2835"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tabs>
                <w:tab w:val="left" w:pos="787"/>
              </w:tabs>
              <w:spacing w:line="360" w:lineRule="auto"/>
              <w:jc w:val="center"/>
              <w:rPr>
                <w:rFonts w:ascii="Times New Roman" w:hAnsi="Times New Roman" w:cs="Times New Roman"/>
              </w:rPr>
            </w:pPr>
            <w:r w:rsidRPr="009B02E3">
              <w:rPr>
                <w:rFonts w:ascii="Times New Roman" w:hAnsi="Times New Roman" w:cs="Times New Roman"/>
              </w:rPr>
              <w:t>400.000</w:t>
            </w: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HORAS DE LECTURA</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(CARMEN N)</w:t>
            </w:r>
          </w:p>
        </w:tc>
        <w:tc>
          <w:tcPr>
            <w:tcW w:w="2835"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jc w:val="center"/>
              <w:rPr>
                <w:rFonts w:ascii="Times New Roman" w:hAnsi="Times New Roman" w:cs="Times New Roman"/>
              </w:rPr>
            </w:pPr>
            <w:r w:rsidRPr="009B02E3">
              <w:rPr>
                <w:rFonts w:ascii="Times New Roman" w:hAnsi="Times New Roman" w:cs="Times New Roman"/>
              </w:rPr>
              <w:t>200.000</w:t>
            </w: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PERIÓDICO</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(FRANSUA, SANTIAGO)</w:t>
            </w:r>
          </w:p>
        </w:tc>
        <w:tc>
          <w:tcPr>
            <w:tcW w:w="2835"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jc w:val="center"/>
              <w:rPr>
                <w:rFonts w:ascii="Times New Roman" w:hAnsi="Times New Roman" w:cs="Times New Roman"/>
              </w:rPr>
            </w:pPr>
            <w:r w:rsidRPr="009B02E3">
              <w:rPr>
                <w:rFonts w:ascii="Times New Roman" w:hAnsi="Times New Roman" w:cs="Times New Roman"/>
              </w:rPr>
              <w:t>PUBLICACIONES</w:t>
            </w:r>
          </w:p>
        </w:tc>
      </w:tr>
      <w:tr w:rsidR="00133F1A" w:rsidRPr="009B02E3" w:rsidTr="009B02E3">
        <w:trPr>
          <w:trHeight w:val="742"/>
        </w:trPr>
        <w:tc>
          <w:tcPr>
            <w:tcW w:w="2376"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LIBRO DE CRÓNICAS</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(FRANSUA, SANTIAGO)</w:t>
            </w:r>
          </w:p>
        </w:tc>
        <w:tc>
          <w:tcPr>
            <w:tcW w:w="2835"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jc w:val="center"/>
              <w:rPr>
                <w:rFonts w:ascii="Times New Roman" w:hAnsi="Times New Roman" w:cs="Times New Roman"/>
              </w:rPr>
            </w:pPr>
            <w:r w:rsidRPr="009B02E3">
              <w:rPr>
                <w:rFonts w:ascii="Times New Roman" w:hAnsi="Times New Roman" w:cs="Times New Roman"/>
              </w:rPr>
              <w:t>PUBLICACIONERS</w:t>
            </w: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ORATORIA</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(CARMEN ELISA)</w:t>
            </w:r>
          </w:p>
        </w:tc>
        <w:tc>
          <w:tcPr>
            <w:tcW w:w="2835"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jc w:val="center"/>
              <w:rPr>
                <w:rFonts w:ascii="Times New Roman" w:hAnsi="Times New Roman" w:cs="Times New Roman"/>
              </w:rPr>
            </w:pPr>
            <w:r w:rsidRPr="009B02E3">
              <w:rPr>
                <w:rFonts w:ascii="Times New Roman" w:hAnsi="Times New Roman" w:cs="Times New Roman"/>
              </w:rPr>
              <w:t>300.000</w:t>
            </w: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FERIA DEL LIBRO</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lastRenderedPageBreak/>
              <w:t>(CARMEN, SANTIAGO Y MARGARITA)</w:t>
            </w:r>
          </w:p>
        </w:tc>
        <w:tc>
          <w:tcPr>
            <w:tcW w:w="2835"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jc w:val="center"/>
              <w:rPr>
                <w:rFonts w:ascii="Times New Roman" w:hAnsi="Times New Roman" w:cs="Times New Roman"/>
              </w:rPr>
            </w:pPr>
            <w:r w:rsidRPr="009B02E3">
              <w:rPr>
                <w:rFonts w:ascii="Times New Roman" w:hAnsi="Times New Roman" w:cs="Times New Roman"/>
              </w:rPr>
              <w:lastRenderedPageBreak/>
              <w:t xml:space="preserve">COFINANCIADO (el dinero </w:t>
            </w:r>
            <w:r w:rsidRPr="009B02E3">
              <w:rPr>
                <w:rFonts w:ascii="Times New Roman" w:hAnsi="Times New Roman" w:cs="Times New Roman"/>
              </w:rPr>
              <w:lastRenderedPageBreak/>
              <w:t>que queda de la cofinanciación por parte de los estudiantes se usará para gastos del proyecto)</w:t>
            </w: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lastRenderedPageBreak/>
              <w:t>VISITA MUSEO DEL CASTILLO</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(CARMEN, FRANSUA)</w:t>
            </w:r>
          </w:p>
        </w:tc>
        <w:tc>
          <w:tcPr>
            <w:tcW w:w="2835"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jc w:val="center"/>
              <w:rPr>
                <w:rFonts w:ascii="Times New Roman" w:hAnsi="Times New Roman" w:cs="Times New Roman"/>
              </w:rPr>
            </w:pPr>
            <w:r w:rsidRPr="009B02E3">
              <w:rPr>
                <w:rFonts w:ascii="Times New Roman" w:hAnsi="Times New Roman" w:cs="Times New Roman"/>
              </w:rPr>
              <w:t>COFINANCIADO</w:t>
            </w: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NOCHE DEL POEMA</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(PATRICIA, SANTIAGO)</w:t>
            </w:r>
          </w:p>
        </w:tc>
        <w:tc>
          <w:tcPr>
            <w:tcW w:w="2835"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 xml:space="preserve">                 300.000</w:t>
            </w: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CONCURSO CUENTO</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(PATRICA R. Y CARMEN N)</w:t>
            </w:r>
          </w:p>
        </w:tc>
        <w:tc>
          <w:tcPr>
            <w:tcW w:w="2835"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 xml:space="preserve">            PUBLICACIONES</w:t>
            </w: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INTERCAMBIO DE LIBROS</w:t>
            </w:r>
          </w:p>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(OFELIA)</w:t>
            </w:r>
          </w:p>
        </w:tc>
        <w:tc>
          <w:tcPr>
            <w:tcW w:w="2835" w:type="dxa"/>
            <w:tcBorders>
              <w:top w:val="single" w:sz="4" w:space="0" w:color="auto"/>
              <w:left w:val="single" w:sz="4" w:space="0" w:color="auto"/>
              <w:bottom w:val="single" w:sz="4" w:space="0" w:color="auto"/>
              <w:right w:val="single" w:sz="4" w:space="0" w:color="auto"/>
            </w:tcBorders>
          </w:tcPr>
          <w:p w:rsidR="00133F1A" w:rsidRPr="009B02E3" w:rsidRDefault="00133F1A" w:rsidP="009B02E3">
            <w:pPr>
              <w:spacing w:line="360" w:lineRule="auto"/>
              <w:rPr>
                <w:rFonts w:ascii="Times New Roman" w:hAnsi="Times New Roman" w:cs="Times New Roman"/>
              </w:rPr>
            </w:pPr>
          </w:p>
        </w:tc>
      </w:tr>
      <w:tr w:rsidR="00133F1A" w:rsidRPr="009B02E3" w:rsidTr="009B02E3">
        <w:tc>
          <w:tcPr>
            <w:tcW w:w="2376"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TOTAL</w:t>
            </w:r>
          </w:p>
        </w:tc>
        <w:tc>
          <w:tcPr>
            <w:tcW w:w="2835" w:type="dxa"/>
            <w:tcBorders>
              <w:top w:val="single" w:sz="4" w:space="0" w:color="auto"/>
              <w:left w:val="single" w:sz="4" w:space="0" w:color="auto"/>
              <w:bottom w:val="single" w:sz="4" w:space="0" w:color="auto"/>
              <w:right w:val="single" w:sz="4" w:space="0" w:color="auto"/>
            </w:tcBorders>
            <w:hideMark/>
          </w:tcPr>
          <w:p w:rsidR="00133F1A" w:rsidRPr="009B02E3" w:rsidRDefault="00133F1A" w:rsidP="009B02E3">
            <w:pPr>
              <w:spacing w:line="360" w:lineRule="auto"/>
              <w:rPr>
                <w:rFonts w:ascii="Times New Roman" w:hAnsi="Times New Roman" w:cs="Times New Roman"/>
              </w:rPr>
            </w:pPr>
            <w:r w:rsidRPr="009B02E3">
              <w:rPr>
                <w:rFonts w:ascii="Times New Roman" w:hAnsi="Times New Roman" w:cs="Times New Roman"/>
              </w:rPr>
              <w:t xml:space="preserve">               1.200.000</w:t>
            </w:r>
          </w:p>
        </w:tc>
      </w:tr>
    </w:tbl>
    <w:p w:rsidR="00133F1A" w:rsidRPr="009B02E3" w:rsidRDefault="00133F1A" w:rsidP="009B02E3">
      <w:pPr>
        <w:spacing w:line="360" w:lineRule="auto"/>
        <w:rPr>
          <w:rFonts w:ascii="Times New Roman" w:hAnsi="Times New Roman" w:cs="Times New Roman"/>
          <w:b/>
        </w:rPr>
        <w:sectPr w:rsidR="00133F1A" w:rsidRPr="009B02E3" w:rsidSect="009B02E3">
          <w:pgSz w:w="16839" w:h="11907" w:orient="landscape" w:code="9"/>
          <w:pgMar w:top="1440" w:right="1440" w:bottom="1440" w:left="1440" w:header="720" w:footer="720" w:gutter="0"/>
          <w:cols w:space="720"/>
          <w:titlePg/>
          <w:docGrid w:linePitch="299"/>
        </w:sectPr>
      </w:pPr>
    </w:p>
    <w:p w:rsidR="00133F1A" w:rsidRPr="009B02E3" w:rsidRDefault="00133F1A" w:rsidP="001E3EE4">
      <w:pPr>
        <w:pStyle w:val="Prrafodelista"/>
        <w:numPr>
          <w:ilvl w:val="0"/>
          <w:numId w:val="1"/>
        </w:numPr>
        <w:spacing w:line="360" w:lineRule="auto"/>
        <w:jc w:val="center"/>
        <w:rPr>
          <w:b/>
        </w:rPr>
      </w:pPr>
      <w:r w:rsidRPr="009B02E3">
        <w:rPr>
          <w:b/>
        </w:rPr>
        <w:lastRenderedPageBreak/>
        <w:t>EVALUACIÓN Y EVIDENCIAS</w:t>
      </w:r>
    </w:p>
    <w:p w:rsidR="00133F1A" w:rsidRPr="009B02E3" w:rsidRDefault="00133F1A" w:rsidP="009B02E3">
      <w:pPr>
        <w:spacing w:line="360" w:lineRule="auto"/>
        <w:rPr>
          <w:rFonts w:ascii="Times New Roman" w:hAnsi="Times New Roman" w:cs="Times New Roman"/>
          <w:b/>
        </w:rPr>
      </w:pP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 xml:space="preserve">El proyecto de manifestaciones artísticas desde hace ocho años ha venido realizando el festival de la canción, que va en la séptima versión, con una gran participación institucional y municipal que ha permitido la integración de las habilidades artísticas en las prácticas cotidianas de los estudiantes y sus familias.  </w:t>
      </w: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En danza se ha venido fortaleciendo el semillero con los estudiantes de la sede 1, quienes están realizando presentaciones a nivel institucional y municipal de muestras folclóricas de las distintas regiones del país. Actualmente se cuenta con el apoyo de una monitora de la casa de la cultura lo cual es un hecho positivo para el proceso rítmico corporal.</w:t>
      </w:r>
    </w:p>
    <w:p w:rsidR="00133F1A" w:rsidRPr="009B02E3" w:rsidRDefault="00133F1A" w:rsidP="009B02E3">
      <w:pPr>
        <w:spacing w:line="360" w:lineRule="auto"/>
        <w:jc w:val="both"/>
        <w:rPr>
          <w:rFonts w:ascii="Times New Roman" w:hAnsi="Times New Roman" w:cs="Times New Roman"/>
          <w:sz w:val="24"/>
          <w:szCs w:val="24"/>
        </w:rPr>
      </w:pPr>
      <w:r w:rsidRPr="009B02E3">
        <w:rPr>
          <w:rFonts w:ascii="Times New Roman" w:hAnsi="Times New Roman" w:cs="Times New Roman"/>
          <w:sz w:val="24"/>
          <w:szCs w:val="24"/>
        </w:rPr>
        <w:t>El cineclub desde hace tres años ha realizado proyecciones, cine foros, salidas pedagógicas, que han enriquecido el modo en que los estudiantes se acercan a la creación y la apreciación cinematográfica. Los ciclos son seleccionados atendiendo a criterios de autores, géneros y temáticas.</w:t>
      </w:r>
    </w:p>
    <w:p w:rsidR="00133F1A" w:rsidRPr="009B02E3" w:rsidRDefault="00133F1A" w:rsidP="009B02E3">
      <w:pPr>
        <w:spacing w:line="360" w:lineRule="auto"/>
        <w:rPr>
          <w:rFonts w:ascii="Times New Roman" w:hAnsi="Times New Roman" w:cs="Times New Roman"/>
          <w:b/>
        </w:rPr>
      </w:pPr>
    </w:p>
    <w:p w:rsidR="00133F1A" w:rsidRPr="009B02E3" w:rsidRDefault="00133F1A" w:rsidP="009B02E3">
      <w:pPr>
        <w:pStyle w:val="Prrafodelista"/>
        <w:spacing w:line="360" w:lineRule="auto"/>
        <w:rPr>
          <w:b/>
        </w:rPr>
      </w:pPr>
    </w:p>
    <w:p w:rsidR="00133F1A" w:rsidRPr="009B02E3" w:rsidRDefault="00133F1A" w:rsidP="001E3EE4">
      <w:pPr>
        <w:pStyle w:val="Prrafodelista"/>
        <w:numPr>
          <w:ilvl w:val="0"/>
          <w:numId w:val="1"/>
        </w:numPr>
        <w:spacing w:line="360" w:lineRule="auto"/>
        <w:rPr>
          <w:b/>
        </w:rPr>
      </w:pPr>
      <w:r w:rsidRPr="009B02E3">
        <w:rPr>
          <w:b/>
        </w:rPr>
        <w:t>ANEXOS</w:t>
      </w:r>
    </w:p>
    <w:p w:rsidR="00133F1A" w:rsidRPr="009B02E3" w:rsidRDefault="00133F1A" w:rsidP="009B02E3">
      <w:pPr>
        <w:spacing w:line="360" w:lineRule="auto"/>
        <w:rPr>
          <w:rFonts w:ascii="Times New Roman" w:hAnsi="Times New Roman" w:cs="Times New Roman"/>
          <w:b/>
        </w:rPr>
      </w:pPr>
    </w:p>
    <w:p w:rsidR="00133F1A" w:rsidRPr="009B02E3" w:rsidRDefault="00133F1A" w:rsidP="009B02E3">
      <w:pPr>
        <w:pStyle w:val="NormalWeb"/>
        <w:shd w:val="clear" w:color="auto" w:fill="FFFFFF"/>
        <w:spacing w:before="0" w:beforeAutospacing="0" w:after="0" w:afterAutospacing="0" w:line="360" w:lineRule="auto"/>
        <w:jc w:val="center"/>
        <w:rPr>
          <w:b/>
          <w:color w:val="000000"/>
        </w:rPr>
      </w:pPr>
      <w:r w:rsidRPr="009B02E3">
        <w:rPr>
          <w:b/>
          <w:color w:val="000000"/>
        </w:rPr>
        <w:t>SALIDA PEDAGÓGICA AL MUSEO DEL CASTILLO Y A LA FIESTA DEL LIBRO Y LA CULTURA, MEDELLÍN ANTIOQUIA</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b/>
          <w:color w:val="000000"/>
        </w:rPr>
        <w:t>Categoría</w:t>
      </w:r>
      <w:r w:rsidRPr="009B02E3">
        <w:rPr>
          <w:color w:val="000000"/>
        </w:rPr>
        <w:t>: estudiantes de los grados undécimo de la Institución Educativa San Vicente Ferrer.</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b/>
          <w:color w:val="000000"/>
        </w:rPr>
        <w:t>Fecha</w:t>
      </w:r>
      <w:r w:rsidRPr="009B02E3">
        <w:rPr>
          <w:color w:val="000000"/>
        </w:rPr>
        <w:t>: Septiembre.</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b/>
          <w:color w:val="000000"/>
        </w:rPr>
      </w:pPr>
      <w:r w:rsidRPr="009B02E3">
        <w:rPr>
          <w:b/>
          <w:color w:val="000000"/>
        </w:rPr>
        <w:t xml:space="preserve">Conceptos articuladores: </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color w:val="000000"/>
        </w:rPr>
        <w:t xml:space="preserve">-El museo como espacio de mediación entre el lenguaje, la historia y la cultura. </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color w:val="000000"/>
        </w:rPr>
        <w:lastRenderedPageBreak/>
        <w:t>-La feria del libro como un espacio de interacción y de motivación hacia el mundo cultural y literario. “El libro como una ventana hacia el aprendizaje y la imaginación”.</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b/>
          <w:color w:val="000000"/>
        </w:rPr>
      </w:pPr>
      <w:r w:rsidRPr="009B02E3">
        <w:rPr>
          <w:b/>
          <w:color w:val="000000"/>
        </w:rPr>
        <w:t>Planteamiento de la propuesta:</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color w:val="787878"/>
        </w:rPr>
      </w:pPr>
      <w:r w:rsidRPr="009B02E3">
        <w:rPr>
          <w:color w:val="000000"/>
        </w:rPr>
        <w:t>Con las salidas pedagógicas se busca transformar las prácticas de enseñanza, pues la experiencia de estar con los estudiantes en un espacio físico que no sea el aula de clases permite conocerlos de una manera diferente, relacionarse con ellos con mayor espontaneidad y soltura, además de que estos se aproximen a variadas manifestaciones culturales desde la naturaleza comunicativa que estos ofrecen.</w:t>
      </w:r>
    </w:p>
    <w:p w:rsidR="00133F1A" w:rsidRPr="009B02E3" w:rsidRDefault="00133F1A" w:rsidP="009B02E3">
      <w:pPr>
        <w:pStyle w:val="NormalWeb"/>
        <w:shd w:val="clear" w:color="auto" w:fill="FFFFFF"/>
        <w:spacing w:before="0" w:beforeAutospacing="0" w:after="0" w:afterAutospacing="0" w:line="360" w:lineRule="auto"/>
        <w:jc w:val="both"/>
        <w:rPr>
          <w:color w:val="787878"/>
        </w:rPr>
      </w:pP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color w:val="000000"/>
        </w:rPr>
        <w:t xml:space="preserve">En respuesta a lo anterior, desde el área de Lengua Castellana, se propone realizar una salida pedagógica a la ciudad de Medellín con los estudiantes del grado undécimo, a fin de posibilitar un espacio en el que los estudiantes comprendan: </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color w:val="000000"/>
        </w:rPr>
        <w:t xml:space="preserve">1. El modo en que la exposición museal opera como un espacio efectivo para la mediación y transmisión de conocimientos, en los que se trascienden ciertas barreras disciplinarias, al igual que se crean lazos de pertenencia entre diversos sectores de la sociedad. En este caso en particular entrarían en juego conceptos como arquitectura medieval y europea, lenguaje, arte, historia de Medellín, y algunos asuntos narrativos relacionados con temáticas que parten de lo local a lo universal. </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color w:val="000000"/>
        </w:rPr>
        <w:t xml:space="preserve">2. Que la lectura y la escritura son prácticas inherentes a la sociedad contemporánea, las cuales no solo tienen que ver con el ejercicio académico, sino también con el disfrute, el festejo y el descubrimiento. La fiesta del libro en Medellín es un espacio en el que se democratiza el conocimiento, la literatura y la cultura, hecho frente al cual los estudiantes deben tomar consciencia, pues asistimos a un momento histórico afortunado. Sumado a lo anterior, el acudir a este evento permite comprender que en relación con la literatura hay un conjunto de actividades en las que se demuestran sus múltiples modos de aproximación, los cuales, en muchos de los casos, son excelentes alternativas para el aprovechamiento del tiempo libre. </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color w:val="000000"/>
        </w:rPr>
        <w:lastRenderedPageBreak/>
        <w:t>Por último, en los estándares curriculares de MEN para el grado undécimo, se alude directamente a la necesidad de fortalecer en los estudiantes su competencia literaria respecto al análisis y conocimiento de diferentes manifestaciones literarias del contexto universal, lo cual es uno de los aspectos a rescatar de la feria.</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p>
    <w:p w:rsidR="00133F1A" w:rsidRPr="009B02E3" w:rsidRDefault="00133F1A" w:rsidP="009B02E3">
      <w:pPr>
        <w:pStyle w:val="NormalWeb"/>
        <w:shd w:val="clear" w:color="auto" w:fill="FFFFFF"/>
        <w:spacing w:before="0" w:beforeAutospacing="0" w:after="0" w:afterAutospacing="0" w:line="360" w:lineRule="auto"/>
        <w:jc w:val="both"/>
        <w:rPr>
          <w:b/>
          <w:color w:val="000000"/>
        </w:rPr>
      </w:pPr>
      <w:r w:rsidRPr="009B02E3">
        <w:rPr>
          <w:b/>
          <w:color w:val="000000"/>
        </w:rPr>
        <w:t>Compromisos de trabajo:</w:t>
      </w:r>
    </w:p>
    <w:p w:rsidR="00133F1A" w:rsidRPr="009B02E3" w:rsidRDefault="00133F1A" w:rsidP="009B02E3">
      <w:pPr>
        <w:pStyle w:val="NormalWeb"/>
        <w:shd w:val="clear" w:color="auto" w:fill="FFFFFF"/>
        <w:spacing w:before="0" w:beforeAutospacing="0" w:after="0" w:afterAutospacing="0" w:line="360" w:lineRule="auto"/>
        <w:jc w:val="both"/>
        <w:rPr>
          <w:color w:val="000000"/>
        </w:rPr>
      </w:pPr>
      <w:r w:rsidRPr="009B02E3">
        <w:rPr>
          <w:color w:val="000000"/>
        </w:rPr>
        <w:t>Posterior a la salida pedagógica los estudiantes deberán elaborar dos actividades que sirvan como evidencia de los aprendizajes adquiridos durante la misma, a saber:</w:t>
      </w:r>
    </w:p>
    <w:p w:rsidR="00133F1A" w:rsidRPr="009B02E3" w:rsidRDefault="00133F1A" w:rsidP="001E3EE4">
      <w:pPr>
        <w:pStyle w:val="NormalWeb"/>
        <w:numPr>
          <w:ilvl w:val="0"/>
          <w:numId w:val="17"/>
        </w:numPr>
        <w:shd w:val="clear" w:color="auto" w:fill="FFFFFF"/>
        <w:spacing w:before="0" w:beforeAutospacing="0" w:after="0" w:afterAutospacing="0" w:line="360" w:lineRule="auto"/>
        <w:jc w:val="both"/>
        <w:rPr>
          <w:color w:val="000000"/>
        </w:rPr>
      </w:pPr>
      <w:r w:rsidRPr="009B02E3">
        <w:rPr>
          <w:color w:val="000000"/>
        </w:rPr>
        <w:t>Elaboración de un diario de campo (con todos los componentes que este incluye), respecto a la visita a ambos espacios.</w:t>
      </w:r>
    </w:p>
    <w:p w:rsidR="00133F1A" w:rsidRPr="009B02E3" w:rsidRDefault="00133F1A" w:rsidP="001E3EE4">
      <w:pPr>
        <w:pStyle w:val="NormalWeb"/>
        <w:numPr>
          <w:ilvl w:val="0"/>
          <w:numId w:val="17"/>
        </w:numPr>
        <w:shd w:val="clear" w:color="auto" w:fill="FFFFFF"/>
        <w:spacing w:before="0" w:beforeAutospacing="0" w:after="0" w:afterAutospacing="0" w:line="360" w:lineRule="auto"/>
        <w:jc w:val="both"/>
        <w:rPr>
          <w:color w:val="000000"/>
        </w:rPr>
      </w:pPr>
      <w:r w:rsidRPr="009B02E3">
        <w:rPr>
          <w:color w:val="000000"/>
        </w:rPr>
        <w:t xml:space="preserve">Exposición fotográfica sobre aquellos elementos que les hayan resultado más llamativos durante la asistencia la fiesta del libro y la cultura, Esta exposición tiene varios objetivos, entre los que se resaltan: conocer cuáles son los componentes que se deben tener en cuenta al momento de elaborar una reseña fotográfica, comprender modo en que la imagen se convierte en un mecanismo de análisis social y cultural, y motivar a toda la comunidad educativa, especialmente a los estudiantes, para que asistan e eventos de esta índole. </w:t>
      </w:r>
    </w:p>
    <w:p w:rsidR="00133F1A" w:rsidRPr="009B02E3" w:rsidRDefault="00133F1A" w:rsidP="009B02E3">
      <w:pPr>
        <w:pStyle w:val="NormalWeb"/>
        <w:shd w:val="clear" w:color="auto" w:fill="FFFFFF"/>
        <w:spacing w:before="0" w:beforeAutospacing="0" w:after="0" w:afterAutospacing="0" w:line="360" w:lineRule="auto"/>
        <w:ind w:left="360"/>
        <w:jc w:val="both"/>
        <w:rPr>
          <w:b/>
          <w:color w:val="000000"/>
        </w:rPr>
      </w:pPr>
    </w:p>
    <w:p w:rsidR="00133F1A" w:rsidRPr="009B02E3" w:rsidRDefault="00133F1A" w:rsidP="009B02E3">
      <w:pPr>
        <w:pStyle w:val="NormalWeb"/>
        <w:shd w:val="clear" w:color="auto" w:fill="FFFFFF"/>
        <w:spacing w:before="0" w:beforeAutospacing="0" w:after="0" w:afterAutospacing="0" w:line="360" w:lineRule="auto"/>
        <w:ind w:left="360"/>
        <w:jc w:val="both"/>
        <w:rPr>
          <w:b/>
          <w:color w:val="000000"/>
        </w:rPr>
      </w:pPr>
      <w:r w:rsidRPr="009B02E3">
        <w:rPr>
          <w:b/>
          <w:color w:val="000000"/>
        </w:rPr>
        <w:t>Cronograma:</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t>Hora de salida: 7: 00 a.m.</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t>Visita al Museo del Castillo: desde las 9:00 a.m. hasta las 12:00 p.m.</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t>Almuerzo: 12:00 p.m. a 1:00 p.m. (Este se realizaría en los jardines del museo)</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t>Visita a la fiesta del libro y la cultura: 1:30 p.m. a 4:30 p.m. (cabe señalar que para este espacio se debe concretar con los organizadores del evento la visita a varios de los stands de la feria, la cual, si se realiza como en años anteriores, probablemente se haga distribuyendo a los estudiantes en grupos de 30)</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t>Llegada a San Vicente: 6:30 p.m.</w:t>
      </w:r>
    </w:p>
    <w:p w:rsidR="00133F1A" w:rsidRPr="009B02E3" w:rsidRDefault="00133F1A" w:rsidP="009B02E3">
      <w:pPr>
        <w:pStyle w:val="NormalWeb"/>
        <w:shd w:val="clear" w:color="auto" w:fill="FFFFFF"/>
        <w:spacing w:before="0" w:beforeAutospacing="0" w:after="0" w:afterAutospacing="0" w:line="360" w:lineRule="auto"/>
        <w:ind w:left="360"/>
        <w:jc w:val="both"/>
        <w:rPr>
          <w:b/>
          <w:color w:val="000000"/>
        </w:rPr>
      </w:pPr>
      <w:r w:rsidRPr="009B02E3">
        <w:rPr>
          <w:b/>
          <w:color w:val="000000"/>
        </w:rPr>
        <w:t>Costos:</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t>Entrada al museo del castillo por estudiante: $7 000</w:t>
      </w:r>
    </w:p>
    <w:p w:rsidR="00133F1A" w:rsidRPr="009B02E3" w:rsidRDefault="00133F1A" w:rsidP="009B02E3">
      <w:pPr>
        <w:pStyle w:val="NormalWeb"/>
        <w:shd w:val="clear" w:color="auto" w:fill="FFFFFF"/>
        <w:tabs>
          <w:tab w:val="center" w:pos="4693"/>
        </w:tabs>
        <w:spacing w:before="0" w:beforeAutospacing="0" w:after="0" w:afterAutospacing="0" w:line="360" w:lineRule="auto"/>
        <w:ind w:left="360"/>
        <w:jc w:val="both"/>
        <w:rPr>
          <w:color w:val="000000"/>
        </w:rPr>
      </w:pPr>
      <w:r w:rsidRPr="009B02E3">
        <w:rPr>
          <w:color w:val="000000"/>
        </w:rPr>
        <w:t>Entrada a la fiesta del libro: gratuita.</w:t>
      </w:r>
      <w:r w:rsidR="009B02E3" w:rsidRPr="009B02E3">
        <w:rPr>
          <w:color w:val="000000"/>
        </w:rPr>
        <w:tab/>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t>Transporte: por determinar.</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t>Alimentación: cada estudiante deberá llevar su almuerzo.</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r w:rsidRPr="009B02E3">
        <w:rPr>
          <w:color w:val="000000"/>
        </w:rPr>
        <w:lastRenderedPageBreak/>
        <w:t>(Se calcula un valor aproximado de $15 000 por estudiante)</w:t>
      </w:r>
    </w:p>
    <w:p w:rsidR="00133F1A" w:rsidRPr="009B02E3" w:rsidRDefault="00133F1A" w:rsidP="009B02E3">
      <w:pPr>
        <w:pStyle w:val="NormalWeb"/>
        <w:shd w:val="clear" w:color="auto" w:fill="FFFFFF"/>
        <w:spacing w:before="0" w:beforeAutospacing="0" w:after="0" w:afterAutospacing="0" w:line="360" w:lineRule="auto"/>
        <w:ind w:left="360"/>
        <w:jc w:val="both"/>
        <w:rPr>
          <w:color w:val="000000"/>
        </w:rPr>
      </w:pPr>
    </w:p>
    <w:p w:rsidR="00133F1A" w:rsidRPr="009B02E3" w:rsidRDefault="00133F1A" w:rsidP="009B02E3">
      <w:pPr>
        <w:pStyle w:val="NormalWeb"/>
        <w:shd w:val="clear" w:color="auto" w:fill="FFFFFF"/>
        <w:spacing w:before="0" w:beforeAutospacing="0" w:after="0" w:afterAutospacing="0" w:line="360" w:lineRule="auto"/>
        <w:ind w:left="360"/>
        <w:jc w:val="both"/>
        <w:rPr>
          <w:b/>
          <w:color w:val="000000"/>
        </w:rPr>
      </w:pPr>
      <w:r w:rsidRPr="009B02E3">
        <w:rPr>
          <w:b/>
          <w:color w:val="000000"/>
        </w:rPr>
        <w:t>Recomendaciones:</w:t>
      </w:r>
    </w:p>
    <w:p w:rsidR="00133F1A" w:rsidRPr="009B02E3" w:rsidRDefault="00133F1A" w:rsidP="001E3EE4">
      <w:pPr>
        <w:pStyle w:val="NormalWeb"/>
        <w:numPr>
          <w:ilvl w:val="0"/>
          <w:numId w:val="18"/>
        </w:numPr>
        <w:shd w:val="clear" w:color="auto" w:fill="FFFFFF"/>
        <w:spacing w:before="0" w:beforeAutospacing="0" w:after="0" w:afterAutospacing="0" w:line="360" w:lineRule="auto"/>
        <w:jc w:val="both"/>
        <w:rPr>
          <w:color w:val="000000"/>
        </w:rPr>
      </w:pPr>
      <w:r w:rsidRPr="009B02E3">
        <w:rPr>
          <w:color w:val="000000"/>
        </w:rPr>
        <w:t>Solo se llevarán a aquellos estudiantes que no tengan procesos disciplinarios en la Institución.</w:t>
      </w:r>
    </w:p>
    <w:p w:rsidR="00133F1A" w:rsidRPr="009B02E3" w:rsidRDefault="00133F1A" w:rsidP="001E3EE4">
      <w:pPr>
        <w:pStyle w:val="NormalWeb"/>
        <w:numPr>
          <w:ilvl w:val="0"/>
          <w:numId w:val="18"/>
        </w:numPr>
        <w:shd w:val="clear" w:color="auto" w:fill="FFFFFF"/>
        <w:spacing w:before="0" w:beforeAutospacing="0" w:after="0" w:afterAutospacing="0" w:line="360" w:lineRule="auto"/>
        <w:jc w:val="both"/>
        <w:rPr>
          <w:color w:val="000000"/>
        </w:rPr>
      </w:pPr>
      <w:r w:rsidRPr="009B02E3">
        <w:rPr>
          <w:color w:val="000000"/>
        </w:rPr>
        <w:t>Todos los estudiantes que asisten al evento deben presentar el permiso firmado por sus acudientes, en el que se comprometan a no incurrir en acciones que vayan en contra de los acuerdos estipulados en el pacto de convivencia institucional, tanto para las actividades que se realizan dentro como fuera del plantel educativo.</w:t>
      </w:r>
    </w:p>
    <w:p w:rsidR="00133F1A" w:rsidRPr="009B02E3" w:rsidRDefault="00133F1A" w:rsidP="001E3EE4">
      <w:pPr>
        <w:pStyle w:val="NormalWeb"/>
        <w:numPr>
          <w:ilvl w:val="0"/>
          <w:numId w:val="18"/>
        </w:numPr>
        <w:shd w:val="clear" w:color="auto" w:fill="FFFFFF"/>
        <w:spacing w:before="0" w:beforeAutospacing="0" w:after="0" w:afterAutospacing="0" w:line="360" w:lineRule="auto"/>
        <w:jc w:val="both"/>
        <w:rPr>
          <w:color w:val="000000"/>
        </w:rPr>
      </w:pPr>
      <w:r w:rsidRPr="009B02E3">
        <w:rPr>
          <w:color w:val="000000"/>
        </w:rPr>
        <w:t>Todos los estudiantes deben portar el uniforme de la institución, ya que este es un evento de carácter académico.</w:t>
      </w:r>
    </w:p>
    <w:p w:rsidR="00133F1A" w:rsidRPr="009B02E3" w:rsidRDefault="00133F1A" w:rsidP="001E3EE4">
      <w:pPr>
        <w:pStyle w:val="NormalWeb"/>
        <w:numPr>
          <w:ilvl w:val="0"/>
          <w:numId w:val="18"/>
        </w:numPr>
        <w:shd w:val="clear" w:color="auto" w:fill="FFFFFF"/>
        <w:spacing w:before="0" w:beforeAutospacing="0" w:after="0" w:afterAutospacing="0" w:line="360" w:lineRule="auto"/>
        <w:jc w:val="both"/>
        <w:rPr>
          <w:color w:val="000000"/>
        </w:rPr>
      </w:pPr>
      <w:r w:rsidRPr="009B02E3">
        <w:rPr>
          <w:color w:val="000000"/>
        </w:rPr>
        <w:t>Quien decida participar de la salida pedagógica deberá cumplir con todos los requerimientos que su docente acompañante realice, entre los que se encuentran en estar siempre en grupo, asistir a las charlas que se programen y cumplir con los horarios establecidos. El incumplimiento de esta recomendación se asumirá como una falta disciplinaria.</w:t>
      </w:r>
    </w:p>
    <w:p w:rsidR="00133F1A" w:rsidRDefault="00133F1A" w:rsidP="009B02E3">
      <w:pPr>
        <w:spacing w:line="360" w:lineRule="auto"/>
        <w:rPr>
          <w:rFonts w:ascii="Times New Roman" w:hAnsi="Times New Roman" w:cs="Times New Roman"/>
          <w:b/>
          <w:sz w:val="24"/>
          <w:szCs w:val="24"/>
        </w:rPr>
      </w:pPr>
    </w:p>
    <w:p w:rsidR="00217985" w:rsidRDefault="00217985" w:rsidP="009B02E3">
      <w:pPr>
        <w:spacing w:line="360" w:lineRule="auto"/>
        <w:rPr>
          <w:rFonts w:ascii="Times New Roman" w:hAnsi="Times New Roman" w:cs="Times New Roman"/>
          <w:b/>
          <w:sz w:val="24"/>
          <w:szCs w:val="24"/>
        </w:rPr>
      </w:pPr>
    </w:p>
    <w:p w:rsidR="00217985" w:rsidRDefault="00217985">
      <w:pPr>
        <w:rPr>
          <w:rFonts w:ascii="Times New Roman" w:hAnsi="Times New Roman" w:cs="Times New Roman"/>
          <w:b/>
          <w:sz w:val="24"/>
          <w:szCs w:val="24"/>
        </w:rPr>
      </w:pPr>
      <w:r>
        <w:rPr>
          <w:rFonts w:ascii="Times New Roman" w:hAnsi="Times New Roman" w:cs="Times New Roman"/>
          <w:b/>
          <w:sz w:val="24"/>
          <w:szCs w:val="24"/>
        </w:rPr>
        <w:br w:type="page"/>
      </w:r>
    </w:p>
    <w:p w:rsidR="00217985" w:rsidRDefault="00217985" w:rsidP="009B02E3">
      <w:pPr>
        <w:spacing w:line="360" w:lineRule="auto"/>
        <w:rPr>
          <w:rFonts w:ascii="Times New Roman" w:hAnsi="Times New Roman" w:cs="Times New Roman"/>
          <w:b/>
          <w:sz w:val="32"/>
          <w:szCs w:val="32"/>
        </w:rPr>
      </w:pPr>
      <w:r w:rsidRPr="00217985">
        <w:rPr>
          <w:rFonts w:ascii="Times New Roman" w:hAnsi="Times New Roman" w:cs="Times New Roman"/>
          <w:b/>
          <w:sz w:val="32"/>
          <w:szCs w:val="32"/>
        </w:rPr>
        <w:lastRenderedPageBreak/>
        <w:t>15. REFERENCIAS.</w:t>
      </w:r>
    </w:p>
    <w:p w:rsidR="00217985" w:rsidRDefault="00217985" w:rsidP="009B02E3">
      <w:pPr>
        <w:spacing w:line="360" w:lineRule="auto"/>
        <w:rPr>
          <w:rFonts w:ascii="Times New Roman" w:hAnsi="Times New Roman" w:cs="Times New Roman"/>
          <w:b/>
          <w:sz w:val="32"/>
          <w:szCs w:val="32"/>
        </w:rPr>
      </w:pPr>
    </w:p>
    <w:p w:rsidR="00217985" w:rsidRPr="00217985" w:rsidRDefault="00217985" w:rsidP="00217985">
      <w:pPr>
        <w:pStyle w:val="Prrafodelista"/>
        <w:numPr>
          <w:ilvl w:val="0"/>
          <w:numId w:val="19"/>
        </w:numPr>
        <w:spacing w:line="360" w:lineRule="auto"/>
      </w:pPr>
      <w:r w:rsidRPr="00217985">
        <w:t xml:space="preserve">Anderson, E. (1984). </w:t>
      </w:r>
      <w:r w:rsidRPr="00217985">
        <w:rPr>
          <w:i/>
        </w:rPr>
        <w:t>Crítica literaria: sus métodos y problemas</w:t>
      </w:r>
      <w:r w:rsidRPr="00217985">
        <w:t>. Madrid: Alianza Editorial.</w:t>
      </w:r>
    </w:p>
    <w:p w:rsidR="00217985" w:rsidRPr="00217985" w:rsidRDefault="00217985" w:rsidP="00217985">
      <w:pPr>
        <w:pStyle w:val="Prrafodelista"/>
        <w:numPr>
          <w:ilvl w:val="0"/>
          <w:numId w:val="19"/>
        </w:numPr>
        <w:spacing w:line="360" w:lineRule="auto"/>
      </w:pPr>
      <w:r w:rsidRPr="00217985">
        <w:t xml:space="preserve">Jurado, F. (2003). La educación por proyectos: una pedagogía para la conjetura. </w:t>
      </w:r>
      <w:r w:rsidRPr="00217985">
        <w:rPr>
          <w:i/>
        </w:rPr>
        <w:t>Revista Magisterio: Educación y Pedagogía</w:t>
      </w:r>
      <w:r w:rsidRPr="00217985">
        <w:t>, 2, p. 18-22.</w:t>
      </w:r>
    </w:p>
    <w:p w:rsidR="00217985" w:rsidRPr="00217985" w:rsidRDefault="00217985" w:rsidP="00217985">
      <w:pPr>
        <w:pStyle w:val="Prrafodelista"/>
        <w:numPr>
          <w:ilvl w:val="0"/>
          <w:numId w:val="19"/>
        </w:numPr>
        <w:spacing w:line="360" w:lineRule="auto"/>
        <w:rPr>
          <w:i/>
        </w:rPr>
      </w:pPr>
      <w:r w:rsidRPr="00217985">
        <w:t xml:space="preserve">Ministerio de Educación Nacional. (1998). </w:t>
      </w:r>
      <w:r w:rsidRPr="00217985">
        <w:rPr>
          <w:i/>
        </w:rPr>
        <w:t>Lineamientos curriculares Lengua Castellana.</w:t>
      </w:r>
      <w:r w:rsidRPr="00217985">
        <w:t xml:space="preserve"> Bogotá D.C: Cooperativa Editorial Magisterio.</w:t>
      </w:r>
    </w:p>
    <w:p w:rsidR="00217985" w:rsidRPr="00217985" w:rsidRDefault="00217985" w:rsidP="00217985">
      <w:pPr>
        <w:pStyle w:val="Prrafodelista"/>
        <w:numPr>
          <w:ilvl w:val="0"/>
          <w:numId w:val="19"/>
        </w:numPr>
        <w:spacing w:line="360" w:lineRule="auto"/>
        <w:rPr>
          <w:i/>
        </w:rPr>
      </w:pPr>
      <w:r w:rsidRPr="00217985">
        <w:t xml:space="preserve">Ministerio de Educación Nacional. (2006). </w:t>
      </w:r>
      <w:r w:rsidRPr="00217985">
        <w:rPr>
          <w:i/>
        </w:rPr>
        <w:t>Estándares básicos de competencias en Lenguaje</w:t>
      </w:r>
      <w:r w:rsidRPr="00217985">
        <w:t>. Bogotá D.C: Imprenta Nacional de Colombia.</w:t>
      </w:r>
    </w:p>
    <w:p w:rsidR="00217985" w:rsidRPr="00217985" w:rsidRDefault="00217985" w:rsidP="00217985">
      <w:pPr>
        <w:pStyle w:val="Prrafodelista"/>
        <w:numPr>
          <w:ilvl w:val="0"/>
          <w:numId w:val="19"/>
        </w:numPr>
        <w:spacing w:line="360" w:lineRule="auto"/>
      </w:pPr>
      <w:r w:rsidRPr="00217985">
        <w:t xml:space="preserve">Pérez Abril, M. (2004). </w:t>
      </w:r>
      <w:r w:rsidRPr="00217985">
        <w:rPr>
          <w:i/>
        </w:rPr>
        <w:t>Leer, escribir, participar: un reto para la escuela, una condición de la política</w:t>
      </w:r>
      <w:r w:rsidRPr="00217985">
        <w:t>. Congreso Nacional de Lectura. Fundalectura. Recuperado</w:t>
      </w:r>
    </w:p>
    <w:p w:rsidR="00217985" w:rsidRPr="00217985" w:rsidRDefault="00217985" w:rsidP="00217985">
      <w:pPr>
        <w:pStyle w:val="Prrafodelista"/>
        <w:numPr>
          <w:ilvl w:val="0"/>
          <w:numId w:val="19"/>
        </w:numPr>
        <w:spacing w:line="360" w:lineRule="auto"/>
      </w:pPr>
      <w:r w:rsidRPr="00217985">
        <w:t>de: http://revistalenguaje.univalle.edu.co/index.</w:t>
      </w:r>
    </w:p>
    <w:p w:rsidR="00217985" w:rsidRPr="00217985" w:rsidRDefault="00217985" w:rsidP="00217985">
      <w:pPr>
        <w:pStyle w:val="Prrafodelista"/>
        <w:numPr>
          <w:ilvl w:val="0"/>
          <w:numId w:val="19"/>
        </w:numPr>
        <w:spacing w:line="360" w:lineRule="auto"/>
      </w:pPr>
      <w:r w:rsidRPr="00217985">
        <w:t xml:space="preserve">Vásquez, F. (2006). </w:t>
      </w:r>
      <w:r w:rsidRPr="00217985">
        <w:rPr>
          <w:i/>
        </w:rPr>
        <w:t>Defensa de la enseñanza de la literatura</w:t>
      </w:r>
      <w:r w:rsidRPr="00217985">
        <w:t>. Medellín: Editorial Norma.</w:t>
      </w:r>
    </w:p>
    <w:sectPr w:rsidR="00217985" w:rsidRPr="00217985" w:rsidSect="00133F1A">
      <w:headerReference w:type="first" r:id="rId19"/>
      <w:footerReference w:type="first" r:id="rId20"/>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EEB" w:rsidRDefault="00862EEB">
      <w:pPr>
        <w:spacing w:after="0" w:line="240" w:lineRule="auto"/>
      </w:pPr>
      <w:r>
        <w:separator/>
      </w:r>
    </w:p>
  </w:endnote>
  <w:endnote w:type="continuationSeparator" w:id="0">
    <w:p w:rsidR="00862EEB" w:rsidRDefault="00862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vantGarde Md BT">
    <w:panose1 w:val="00000000000000000000"/>
    <w:charset w:val="00"/>
    <w:family w:val="swiss"/>
    <w:notTrueType/>
    <w:pitch w:val="variable"/>
    <w:sig w:usb0="00000003" w:usb1="00000000" w:usb2="00000000" w:usb3="00000000" w:csb0="00000001" w:csb1="00000000"/>
  </w:font>
  <w:font w:name="ZapfDingbats">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Default="00DA47C3">
    <w:pPr>
      <w:ind w:right="260"/>
      <w:rPr>
        <w:color w:val="161E21" w:themeColor="text2" w:themeShade="80"/>
        <w:sz w:val="26"/>
        <w:szCs w:val="26"/>
      </w:rPr>
    </w:pPr>
    <w:r>
      <w:rPr>
        <w:noProof/>
        <w:color w:val="2C3C43" w:themeColor="text2"/>
        <w:sz w:val="26"/>
        <w:szCs w:val="26"/>
        <w:lang w:val="es-CO" w:eastAsia="es-CO"/>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75920" cy="302260"/>
              <wp:effectExtent l="0" t="0" r="0" b="0"/>
              <wp:wrapNone/>
              <wp:docPr id="27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30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7C3" w:rsidRDefault="00DA47C3">
                          <w:pPr>
                            <w:spacing w:after="0"/>
                            <w:jc w:val="center"/>
                            <w:rPr>
                              <w:color w:val="161E21" w:themeColor="text2" w:themeShade="80"/>
                              <w:sz w:val="26"/>
                              <w:szCs w:val="26"/>
                            </w:rPr>
                          </w:pPr>
                          <w:r>
                            <w:rPr>
                              <w:color w:val="161E21" w:themeColor="text2" w:themeShade="80"/>
                              <w:sz w:val="26"/>
                              <w:szCs w:val="26"/>
                            </w:rPr>
                            <w:fldChar w:fldCharType="begin"/>
                          </w:r>
                          <w:r>
                            <w:rPr>
                              <w:color w:val="161E21" w:themeColor="text2" w:themeShade="80"/>
                              <w:sz w:val="26"/>
                              <w:szCs w:val="26"/>
                            </w:rPr>
                            <w:instrText>PAGE  \* Arabic  \* MERGEFORMAT</w:instrText>
                          </w:r>
                          <w:r>
                            <w:rPr>
                              <w:color w:val="161E21" w:themeColor="text2" w:themeShade="80"/>
                              <w:sz w:val="26"/>
                              <w:szCs w:val="26"/>
                            </w:rPr>
                            <w:fldChar w:fldCharType="separate"/>
                          </w:r>
                          <w:r w:rsidR="00FF0971">
                            <w:rPr>
                              <w:noProof/>
                              <w:color w:val="161E21" w:themeColor="text2" w:themeShade="80"/>
                              <w:sz w:val="26"/>
                              <w:szCs w:val="26"/>
                            </w:rPr>
                            <w:t>7</w:t>
                          </w:r>
                          <w:r>
                            <w:rPr>
                              <w:color w:val="161E21"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165" type="#_x0000_t202" style="position:absolute;margin-left:0;margin-top:0;width:29.6pt;height:23.8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" fillcolor="white [3201]" stroked="f" strokeweight=".5pt">
              <v:path arrowok="t"/>
              <v:textbox style="mso-fit-shape-to-text:t" inset="0,,0">
                <w:txbxContent>
                  <w:p w:rsidR="00DA47C3" w:rsidRDefault="00DA47C3">
                    <w:pPr>
                      <w:spacing w:after="0"/>
                      <w:jc w:val="center"/>
                      <w:rPr>
                        <w:color w:val="161E21" w:themeColor="text2" w:themeShade="80"/>
                        <w:sz w:val="26"/>
                        <w:szCs w:val="26"/>
                      </w:rPr>
                    </w:pPr>
                    <w:r>
                      <w:rPr>
                        <w:color w:val="161E21" w:themeColor="text2" w:themeShade="80"/>
                        <w:sz w:val="26"/>
                        <w:szCs w:val="26"/>
                      </w:rPr>
                      <w:fldChar w:fldCharType="begin"/>
                    </w:r>
                    <w:r>
                      <w:rPr>
                        <w:color w:val="161E21" w:themeColor="text2" w:themeShade="80"/>
                        <w:sz w:val="26"/>
                        <w:szCs w:val="26"/>
                      </w:rPr>
                      <w:instrText>PAGE  \* Arabic  \* MERGEFORMAT</w:instrText>
                    </w:r>
                    <w:r>
                      <w:rPr>
                        <w:color w:val="161E21" w:themeColor="text2" w:themeShade="80"/>
                        <w:sz w:val="26"/>
                        <w:szCs w:val="26"/>
                      </w:rPr>
                      <w:fldChar w:fldCharType="separate"/>
                    </w:r>
                    <w:r w:rsidR="00FF0971">
                      <w:rPr>
                        <w:noProof/>
                        <w:color w:val="161E21" w:themeColor="text2" w:themeShade="80"/>
                        <w:sz w:val="26"/>
                        <w:szCs w:val="26"/>
                      </w:rPr>
                      <w:t>7</w:t>
                    </w:r>
                    <w:r>
                      <w:rPr>
                        <w:color w:val="161E21" w:themeColor="text2" w:themeShade="80"/>
                        <w:sz w:val="26"/>
                        <w:szCs w:val="26"/>
                      </w:rPr>
                      <w:fldChar w:fldCharType="end"/>
                    </w:r>
                  </w:p>
                </w:txbxContent>
              </v:textbox>
              <w10:wrap anchorx="page" anchory="page"/>
            </v:shape>
          </w:pict>
        </mc:Fallback>
      </mc:AlternateContent>
    </w:r>
  </w:p>
  <w:p w:rsidR="00DA47C3" w:rsidRPr="00780746" w:rsidRDefault="00DA47C3" w:rsidP="00780746">
    <w:pPr>
      <w:pStyle w:val="Piedepgina"/>
      <w:jc w:val="center"/>
      <w:rPr>
        <w:i/>
        <w:sz w:val="20"/>
      </w:rPr>
    </w:pPr>
    <w:r w:rsidRPr="00780746">
      <w:rPr>
        <w:sz w:val="16"/>
      </w:rPr>
      <w:tab/>
    </w:r>
    <w:r w:rsidRPr="00780746">
      <w:rPr>
        <w:i/>
        <w:sz w:val="20"/>
      </w:rPr>
      <w:t>“Mejoramiento continuo, compromiso de todos”.</w:t>
    </w:r>
  </w:p>
  <w:p w:rsidR="00DA47C3" w:rsidRDefault="00DA47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Pr="0046256E" w:rsidRDefault="00DA47C3" w:rsidP="0046256E">
    <w:pPr>
      <w:pStyle w:val="Piedepgina"/>
      <w:jc w:val="center"/>
      <w:rPr>
        <w:i/>
        <w:color w:val="6B911C" w:themeColor="accent1" w:themeShade="BF"/>
        <w:sz w:val="28"/>
      </w:rPr>
    </w:pPr>
    <w:r w:rsidRPr="00780746">
      <w:rPr>
        <w:i/>
        <w:color w:val="90C226" w:themeColor="accent1"/>
        <w:sz w:val="28"/>
      </w:rPr>
      <w:t>“Mejoramiento continuo, compromiso de todos”.</w:t>
    </w:r>
  </w:p>
  <w:p w:rsidR="00DA47C3" w:rsidRDefault="00DA47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917130"/>
      <w:docPartObj>
        <w:docPartGallery w:val="Page Numbers (Bottom of Page)"/>
        <w:docPartUnique/>
      </w:docPartObj>
    </w:sdtPr>
    <w:sdtContent>
      <w:p w:rsidR="00DA47C3" w:rsidRDefault="00DA47C3">
        <w:pPr>
          <w:pStyle w:val="Piedepgina"/>
          <w:jc w:val="right"/>
        </w:pPr>
        <w:r>
          <w:fldChar w:fldCharType="begin"/>
        </w:r>
        <w:r>
          <w:instrText>PAGE   \* MERGEFORMAT</w:instrText>
        </w:r>
        <w:r>
          <w:fldChar w:fldCharType="separate"/>
        </w:r>
        <w:r w:rsidR="00E30025">
          <w:rPr>
            <w:noProof/>
          </w:rPr>
          <w:t>22</w:t>
        </w:r>
        <w:r>
          <w:fldChar w:fldCharType="end"/>
        </w:r>
      </w:p>
    </w:sdtContent>
  </w:sdt>
  <w:p w:rsidR="00DA47C3" w:rsidRPr="0046256E" w:rsidRDefault="00DA47C3" w:rsidP="0046256E">
    <w:pPr>
      <w:pStyle w:val="Piedepgina"/>
      <w:jc w:val="center"/>
      <w:rPr>
        <w:i/>
        <w:color w:val="6B911C" w:themeColor="accent1" w:themeShade="BF"/>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06427"/>
      <w:docPartObj>
        <w:docPartGallery w:val="Page Numbers (Bottom of Page)"/>
        <w:docPartUnique/>
      </w:docPartObj>
    </w:sdtPr>
    <w:sdtContent>
      <w:p w:rsidR="00DA47C3" w:rsidRDefault="00DA47C3">
        <w:pPr>
          <w:pStyle w:val="Piedepgina"/>
          <w:jc w:val="right"/>
        </w:pPr>
        <w:r>
          <w:fldChar w:fldCharType="begin"/>
        </w:r>
        <w:r>
          <w:instrText>PAGE   \* MERGEFORMAT</w:instrText>
        </w:r>
        <w:r>
          <w:fldChar w:fldCharType="separate"/>
        </w:r>
        <w:r w:rsidR="00E30025">
          <w:rPr>
            <w:noProof/>
          </w:rPr>
          <w:t>193</w:t>
        </w:r>
        <w:r>
          <w:fldChar w:fldCharType="end"/>
        </w:r>
      </w:p>
    </w:sdtContent>
  </w:sdt>
  <w:p w:rsidR="00DA47C3" w:rsidRDefault="00DA47C3" w:rsidP="00133F1A">
    <w:pPr>
      <w:pStyle w:val="Piedepgina"/>
      <w:tabs>
        <w:tab w:val="left" w:pos="758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491146"/>
      <w:docPartObj>
        <w:docPartGallery w:val="Page Numbers (Bottom of Page)"/>
        <w:docPartUnique/>
      </w:docPartObj>
    </w:sdtPr>
    <w:sdtContent>
      <w:p w:rsidR="00DA47C3" w:rsidRDefault="00DA47C3">
        <w:pPr>
          <w:pStyle w:val="Piedepgina"/>
          <w:jc w:val="right"/>
        </w:pPr>
        <w:r>
          <w:fldChar w:fldCharType="begin"/>
        </w:r>
        <w:r>
          <w:instrText>PAGE   \* MERGEFORMAT</w:instrText>
        </w:r>
        <w:r>
          <w:fldChar w:fldCharType="separate"/>
        </w:r>
        <w:r w:rsidR="00E30025">
          <w:rPr>
            <w:noProof/>
          </w:rPr>
          <w:t>185</w:t>
        </w:r>
        <w:r>
          <w:fldChar w:fldCharType="end"/>
        </w:r>
      </w:p>
    </w:sdtContent>
  </w:sdt>
  <w:p w:rsidR="00DA47C3" w:rsidRPr="009B02E3" w:rsidRDefault="00DA47C3" w:rsidP="009B02E3">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Pr="0046256E" w:rsidRDefault="00DA47C3" w:rsidP="0046256E">
    <w:pPr>
      <w:pStyle w:val="Piedepgina"/>
      <w:jc w:val="center"/>
      <w:rPr>
        <w:i/>
        <w:color w:val="6B911C" w:themeColor="accent1" w:themeShade="BF"/>
        <w:sz w:val="28"/>
      </w:rPr>
    </w:pPr>
    <w:r w:rsidRPr="00780746">
      <w:rPr>
        <w:i/>
        <w:color w:val="90C226" w:themeColor="accent1"/>
        <w:sz w:val="28"/>
      </w:rPr>
      <w:t>“Mejoramiento continuo, compromiso de todos”.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EEB" w:rsidRDefault="00862EEB">
      <w:pPr>
        <w:spacing w:after="0" w:line="240" w:lineRule="auto"/>
      </w:pPr>
      <w:r>
        <w:separator/>
      </w:r>
    </w:p>
  </w:footnote>
  <w:footnote w:type="continuationSeparator" w:id="0">
    <w:p w:rsidR="00862EEB" w:rsidRDefault="00862E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Pr="001C37FD" w:rsidRDefault="00DA47C3" w:rsidP="00780746">
    <w:pPr>
      <w:pStyle w:val="Encabezado"/>
      <w:tabs>
        <w:tab w:val="left" w:pos="3329"/>
        <w:tab w:val="center" w:pos="4513"/>
        <w:tab w:val="left" w:pos="7275"/>
      </w:tabs>
      <w:jc w:val="center"/>
      <w:rPr>
        <w:rFonts w:ascii="Times New Roman" w:hAnsi="Times New Roman" w:cs="Times New Roman"/>
        <w:b/>
        <w:sz w:val="18"/>
        <w:szCs w:val="20"/>
      </w:rPr>
    </w:pPr>
    <w:r>
      <w:rPr>
        <w:rFonts w:ascii="Times New Roman" w:hAnsi="Times New Roman" w:cs="Times New Roman"/>
        <w:b/>
        <w:noProof/>
        <w:sz w:val="18"/>
        <w:szCs w:val="20"/>
        <w:lang w:val="es-CO" w:eastAsia="es-CO"/>
      </w:rPr>
      <mc:AlternateContent>
        <mc:Choice Requires="wpg">
          <w:drawing>
            <wp:anchor distT="0" distB="0" distL="114300" distR="114300" simplePos="0" relativeHeight="251663360" behindDoc="0" locked="0" layoutInCell="1" allowOverlap="1">
              <wp:simplePos x="0" y="0"/>
              <wp:positionH relativeFrom="column">
                <wp:posOffset>-142240</wp:posOffset>
              </wp:positionH>
              <wp:positionV relativeFrom="paragraph">
                <wp:posOffset>-136525</wp:posOffset>
              </wp:positionV>
              <wp:extent cx="629285" cy="648970"/>
              <wp:effectExtent l="19050" t="1905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648970"/>
                        <a:chOff x="448" y="515"/>
                        <a:chExt cx="3488" cy="4621"/>
                      </a:xfrm>
                    </wpg:grpSpPr>
                    <wps:wsp>
                      <wps:cNvPr id="2" name="Freeform 3"/>
                      <wps:cNvSpPr>
                        <a:spLocks/>
                      </wps:cNvSpPr>
                      <wps:spPr bwMode="auto">
                        <a:xfrm>
                          <a:off x="448" y="515"/>
                          <a:ext cx="3488" cy="4110"/>
                        </a:xfrm>
                        <a:custGeom>
                          <a:avLst/>
                          <a:gdLst>
                            <a:gd name="T0" fmla="*/ 1109 w 2380"/>
                            <a:gd name="T1" fmla="*/ 199 h 2804"/>
                            <a:gd name="T2" fmla="*/ 938 w 2380"/>
                            <a:gd name="T3" fmla="*/ 167 h 2804"/>
                            <a:gd name="T4" fmla="*/ 667 w 2380"/>
                            <a:gd name="T5" fmla="*/ 75 h 2804"/>
                            <a:gd name="T6" fmla="*/ 59 w 2380"/>
                            <a:gd name="T7" fmla="*/ 445 h 2804"/>
                            <a:gd name="T8" fmla="*/ 171 w 2380"/>
                            <a:gd name="T9" fmla="*/ 764 h 2804"/>
                            <a:gd name="T10" fmla="*/ 195 w 2380"/>
                            <a:gd name="T11" fmla="*/ 903 h 2804"/>
                            <a:gd name="T12" fmla="*/ 195 w 2380"/>
                            <a:gd name="T13" fmla="*/ 1137 h 2804"/>
                            <a:gd name="T14" fmla="*/ 155 w 2380"/>
                            <a:gd name="T15" fmla="*/ 1336 h 2804"/>
                            <a:gd name="T16" fmla="*/ 59 w 2380"/>
                            <a:gd name="T17" fmla="*/ 1579 h 2804"/>
                            <a:gd name="T18" fmla="*/ 24 w 2380"/>
                            <a:gd name="T19" fmla="*/ 1686 h 2804"/>
                            <a:gd name="T20" fmla="*/ 0 w 2380"/>
                            <a:gd name="T21" fmla="*/ 1814 h 2804"/>
                            <a:gd name="T22" fmla="*/ 16 w 2380"/>
                            <a:gd name="T23" fmla="*/ 1985 h 2804"/>
                            <a:gd name="T24" fmla="*/ 48 w 2380"/>
                            <a:gd name="T25" fmla="*/ 2076 h 2804"/>
                            <a:gd name="T26" fmla="*/ 143 w 2380"/>
                            <a:gd name="T27" fmla="*/ 2188 h 2804"/>
                            <a:gd name="T28" fmla="*/ 266 w 2380"/>
                            <a:gd name="T29" fmla="*/ 2267 h 2804"/>
                            <a:gd name="T30" fmla="*/ 572 w 2380"/>
                            <a:gd name="T31" fmla="*/ 2390 h 2804"/>
                            <a:gd name="T32" fmla="*/ 739 w 2380"/>
                            <a:gd name="T33" fmla="*/ 2462 h 2804"/>
                            <a:gd name="T34" fmla="*/ 902 w 2380"/>
                            <a:gd name="T35" fmla="*/ 2542 h 2804"/>
                            <a:gd name="T36" fmla="*/ 1057 w 2380"/>
                            <a:gd name="T37" fmla="*/ 2653 h 2804"/>
                            <a:gd name="T38" fmla="*/ 1192 w 2380"/>
                            <a:gd name="T39" fmla="*/ 2804 h 2804"/>
                            <a:gd name="T40" fmla="*/ 1256 w 2380"/>
                            <a:gd name="T41" fmla="*/ 2725 h 2804"/>
                            <a:gd name="T42" fmla="*/ 1407 w 2380"/>
                            <a:gd name="T43" fmla="*/ 2593 h 2804"/>
                            <a:gd name="T44" fmla="*/ 1566 w 2380"/>
                            <a:gd name="T45" fmla="*/ 2498 h 2804"/>
                            <a:gd name="T46" fmla="*/ 1812 w 2380"/>
                            <a:gd name="T47" fmla="*/ 2390 h 2804"/>
                            <a:gd name="T48" fmla="*/ 2042 w 2380"/>
                            <a:gd name="T49" fmla="*/ 2303 h 2804"/>
                            <a:gd name="T50" fmla="*/ 2178 w 2380"/>
                            <a:gd name="T51" fmla="*/ 2231 h 2804"/>
                            <a:gd name="T52" fmla="*/ 2289 w 2380"/>
                            <a:gd name="T53" fmla="*/ 2136 h 2804"/>
                            <a:gd name="T54" fmla="*/ 2364 w 2380"/>
                            <a:gd name="T55" fmla="*/ 1993 h 2804"/>
                            <a:gd name="T56" fmla="*/ 2380 w 2380"/>
                            <a:gd name="T57" fmla="*/ 1814 h 2804"/>
                            <a:gd name="T58" fmla="*/ 2348 w 2380"/>
                            <a:gd name="T59" fmla="*/ 1655 h 2804"/>
                            <a:gd name="T60" fmla="*/ 2257 w 2380"/>
                            <a:gd name="T61" fmla="*/ 1420 h 2804"/>
                            <a:gd name="T62" fmla="*/ 2201 w 2380"/>
                            <a:gd name="T63" fmla="*/ 1241 h 2804"/>
                            <a:gd name="T64" fmla="*/ 2178 w 2380"/>
                            <a:gd name="T65" fmla="*/ 1026 h 2804"/>
                            <a:gd name="T66" fmla="*/ 2193 w 2380"/>
                            <a:gd name="T67" fmla="*/ 835 h 2804"/>
                            <a:gd name="T68" fmla="*/ 2257 w 2380"/>
                            <a:gd name="T69" fmla="*/ 612 h 2804"/>
                            <a:gd name="T70" fmla="*/ 1872 w 2380"/>
                            <a:gd name="T71" fmla="*/ 0 h 2804"/>
                            <a:gd name="T72" fmla="*/ 1534 w 2380"/>
                            <a:gd name="T73" fmla="*/ 143 h 2804"/>
                            <a:gd name="T74" fmla="*/ 1351 w 2380"/>
                            <a:gd name="T75" fmla="*/ 187 h 2804"/>
                            <a:gd name="T76" fmla="*/ 1188 w 2380"/>
                            <a:gd name="T77" fmla="*/ 203 h 2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80" h="2804">
                              <a:moveTo>
                                <a:pt x="1188" y="203"/>
                              </a:moveTo>
                              <a:lnTo>
                                <a:pt x="1109" y="199"/>
                              </a:lnTo>
                              <a:lnTo>
                                <a:pt x="1025" y="187"/>
                              </a:lnTo>
                              <a:lnTo>
                                <a:pt x="938" y="167"/>
                              </a:lnTo>
                              <a:lnTo>
                                <a:pt x="842" y="143"/>
                              </a:lnTo>
                              <a:lnTo>
                                <a:pt x="667" y="75"/>
                              </a:lnTo>
                              <a:lnTo>
                                <a:pt x="505" y="0"/>
                              </a:lnTo>
                              <a:lnTo>
                                <a:pt x="59" y="445"/>
                              </a:lnTo>
                              <a:lnTo>
                                <a:pt x="127" y="612"/>
                              </a:lnTo>
                              <a:lnTo>
                                <a:pt x="171" y="764"/>
                              </a:lnTo>
                              <a:lnTo>
                                <a:pt x="187" y="835"/>
                              </a:lnTo>
                              <a:lnTo>
                                <a:pt x="195" y="903"/>
                              </a:lnTo>
                              <a:lnTo>
                                <a:pt x="202" y="1026"/>
                              </a:lnTo>
                              <a:lnTo>
                                <a:pt x="195" y="1137"/>
                              </a:lnTo>
                              <a:lnTo>
                                <a:pt x="179" y="1241"/>
                              </a:lnTo>
                              <a:lnTo>
                                <a:pt x="155" y="1336"/>
                              </a:lnTo>
                              <a:lnTo>
                                <a:pt x="127" y="1420"/>
                              </a:lnTo>
                              <a:lnTo>
                                <a:pt x="59" y="1579"/>
                              </a:lnTo>
                              <a:lnTo>
                                <a:pt x="32" y="1655"/>
                              </a:lnTo>
                              <a:lnTo>
                                <a:pt x="24" y="1686"/>
                              </a:lnTo>
                              <a:lnTo>
                                <a:pt x="8" y="1730"/>
                              </a:lnTo>
                              <a:lnTo>
                                <a:pt x="0" y="1814"/>
                              </a:lnTo>
                              <a:lnTo>
                                <a:pt x="0" y="1893"/>
                              </a:lnTo>
                              <a:lnTo>
                                <a:pt x="16" y="1985"/>
                              </a:lnTo>
                              <a:lnTo>
                                <a:pt x="28" y="2029"/>
                              </a:lnTo>
                              <a:lnTo>
                                <a:pt x="48" y="2076"/>
                              </a:lnTo>
                              <a:lnTo>
                                <a:pt x="91" y="2136"/>
                              </a:lnTo>
                              <a:lnTo>
                                <a:pt x="143" y="2188"/>
                              </a:lnTo>
                              <a:lnTo>
                                <a:pt x="202" y="2231"/>
                              </a:lnTo>
                              <a:lnTo>
                                <a:pt x="266" y="2267"/>
                              </a:lnTo>
                              <a:lnTo>
                                <a:pt x="413" y="2335"/>
                              </a:lnTo>
                              <a:lnTo>
                                <a:pt x="572" y="2390"/>
                              </a:lnTo>
                              <a:lnTo>
                                <a:pt x="652" y="2426"/>
                              </a:lnTo>
                              <a:lnTo>
                                <a:pt x="739" y="2462"/>
                              </a:lnTo>
                              <a:lnTo>
                                <a:pt x="818" y="2498"/>
                              </a:lnTo>
                              <a:lnTo>
                                <a:pt x="902" y="2542"/>
                              </a:lnTo>
                              <a:lnTo>
                                <a:pt x="981" y="2593"/>
                              </a:lnTo>
                              <a:lnTo>
                                <a:pt x="1057" y="2653"/>
                              </a:lnTo>
                              <a:lnTo>
                                <a:pt x="1124" y="2725"/>
                              </a:lnTo>
                              <a:lnTo>
                                <a:pt x="1192" y="2804"/>
                              </a:lnTo>
                              <a:lnTo>
                                <a:pt x="1224" y="2760"/>
                              </a:lnTo>
                              <a:lnTo>
                                <a:pt x="1256" y="2725"/>
                              </a:lnTo>
                              <a:lnTo>
                                <a:pt x="1331" y="2653"/>
                              </a:lnTo>
                              <a:lnTo>
                                <a:pt x="1407" y="2593"/>
                              </a:lnTo>
                              <a:lnTo>
                                <a:pt x="1486" y="2542"/>
                              </a:lnTo>
                              <a:lnTo>
                                <a:pt x="1566" y="2498"/>
                              </a:lnTo>
                              <a:lnTo>
                                <a:pt x="1649" y="2462"/>
                              </a:lnTo>
                              <a:lnTo>
                                <a:pt x="1812" y="2390"/>
                              </a:lnTo>
                              <a:lnTo>
                                <a:pt x="1967" y="2335"/>
                              </a:lnTo>
                              <a:lnTo>
                                <a:pt x="2042" y="2303"/>
                              </a:lnTo>
                              <a:lnTo>
                                <a:pt x="2114" y="2267"/>
                              </a:lnTo>
                              <a:lnTo>
                                <a:pt x="2178" y="2231"/>
                              </a:lnTo>
                              <a:lnTo>
                                <a:pt x="2237" y="2188"/>
                              </a:lnTo>
                              <a:lnTo>
                                <a:pt x="2289" y="2136"/>
                              </a:lnTo>
                              <a:lnTo>
                                <a:pt x="2332" y="2076"/>
                              </a:lnTo>
                              <a:lnTo>
                                <a:pt x="2364" y="1993"/>
                              </a:lnTo>
                              <a:lnTo>
                                <a:pt x="2380" y="1909"/>
                              </a:lnTo>
                              <a:lnTo>
                                <a:pt x="2380" y="1814"/>
                              </a:lnTo>
                              <a:lnTo>
                                <a:pt x="2368" y="1730"/>
                              </a:lnTo>
                              <a:lnTo>
                                <a:pt x="2348" y="1655"/>
                              </a:lnTo>
                              <a:lnTo>
                                <a:pt x="2321" y="1579"/>
                              </a:lnTo>
                              <a:lnTo>
                                <a:pt x="2257" y="1420"/>
                              </a:lnTo>
                              <a:lnTo>
                                <a:pt x="2225" y="1336"/>
                              </a:lnTo>
                              <a:lnTo>
                                <a:pt x="2201" y="1241"/>
                              </a:lnTo>
                              <a:lnTo>
                                <a:pt x="2181" y="1137"/>
                              </a:lnTo>
                              <a:lnTo>
                                <a:pt x="2178" y="1026"/>
                              </a:lnTo>
                              <a:lnTo>
                                <a:pt x="2185" y="903"/>
                              </a:lnTo>
                              <a:lnTo>
                                <a:pt x="2193" y="835"/>
                              </a:lnTo>
                              <a:lnTo>
                                <a:pt x="2209" y="764"/>
                              </a:lnTo>
                              <a:lnTo>
                                <a:pt x="2257" y="612"/>
                              </a:lnTo>
                              <a:lnTo>
                                <a:pt x="2321" y="445"/>
                              </a:lnTo>
                              <a:lnTo>
                                <a:pt x="1872" y="0"/>
                              </a:lnTo>
                              <a:lnTo>
                                <a:pt x="1713" y="75"/>
                              </a:lnTo>
                              <a:lnTo>
                                <a:pt x="1534" y="143"/>
                              </a:lnTo>
                              <a:lnTo>
                                <a:pt x="1442" y="167"/>
                              </a:lnTo>
                              <a:lnTo>
                                <a:pt x="1351" y="187"/>
                              </a:lnTo>
                              <a:lnTo>
                                <a:pt x="1267" y="199"/>
                              </a:lnTo>
                              <a:lnTo>
                                <a:pt x="1188" y="203"/>
                              </a:lnTo>
                              <a:close/>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 name="Freeform 4"/>
                      <wps:cNvSpPr>
                        <a:spLocks/>
                      </wps:cNvSpPr>
                      <wps:spPr bwMode="auto">
                        <a:xfrm>
                          <a:off x="628" y="742"/>
                          <a:ext cx="3122" cy="3626"/>
                        </a:xfrm>
                        <a:custGeom>
                          <a:avLst/>
                          <a:gdLst>
                            <a:gd name="T0" fmla="*/ 1129 w 2130"/>
                            <a:gd name="T1" fmla="*/ 2407 h 2474"/>
                            <a:gd name="T2" fmla="*/ 1268 w 2130"/>
                            <a:gd name="T3" fmla="*/ 2295 h 2474"/>
                            <a:gd name="T4" fmla="*/ 1415 w 2130"/>
                            <a:gd name="T5" fmla="*/ 2212 h 2474"/>
                            <a:gd name="T6" fmla="*/ 1649 w 2130"/>
                            <a:gd name="T7" fmla="*/ 2120 h 2474"/>
                            <a:gd name="T8" fmla="*/ 1923 w 2130"/>
                            <a:gd name="T9" fmla="*/ 2013 h 2474"/>
                            <a:gd name="T10" fmla="*/ 2031 w 2130"/>
                            <a:gd name="T11" fmla="*/ 1941 h 2474"/>
                            <a:gd name="T12" fmla="*/ 2102 w 2130"/>
                            <a:gd name="T13" fmla="*/ 1850 h 2474"/>
                            <a:gd name="T14" fmla="*/ 2130 w 2130"/>
                            <a:gd name="T15" fmla="*/ 1695 h 2474"/>
                            <a:gd name="T16" fmla="*/ 2110 w 2130"/>
                            <a:gd name="T17" fmla="*/ 1543 h 2474"/>
                            <a:gd name="T18" fmla="*/ 1999 w 2130"/>
                            <a:gd name="T19" fmla="*/ 1241 h 2474"/>
                            <a:gd name="T20" fmla="*/ 1947 w 2130"/>
                            <a:gd name="T21" fmla="*/ 1062 h 2474"/>
                            <a:gd name="T22" fmla="*/ 1927 w 2130"/>
                            <a:gd name="T23" fmla="*/ 859 h 2474"/>
                            <a:gd name="T24" fmla="*/ 1931 w 2130"/>
                            <a:gd name="T25" fmla="*/ 744 h 2474"/>
                            <a:gd name="T26" fmla="*/ 1971 w 2130"/>
                            <a:gd name="T27" fmla="*/ 549 h 2474"/>
                            <a:gd name="T28" fmla="*/ 2019 w 2130"/>
                            <a:gd name="T29" fmla="*/ 402 h 2474"/>
                            <a:gd name="T30" fmla="*/ 1725 w 2130"/>
                            <a:gd name="T31" fmla="*/ 0 h 2474"/>
                            <a:gd name="T32" fmla="*/ 1570 w 2130"/>
                            <a:gd name="T33" fmla="*/ 72 h 2474"/>
                            <a:gd name="T34" fmla="*/ 1228 w 2130"/>
                            <a:gd name="T35" fmla="*/ 159 h 2474"/>
                            <a:gd name="T36" fmla="*/ 1065 w 2130"/>
                            <a:gd name="T37" fmla="*/ 171 h 2474"/>
                            <a:gd name="T38" fmla="*/ 902 w 2130"/>
                            <a:gd name="T39" fmla="*/ 159 h 2474"/>
                            <a:gd name="T40" fmla="*/ 560 w 2130"/>
                            <a:gd name="T41" fmla="*/ 72 h 2474"/>
                            <a:gd name="T42" fmla="*/ 401 w 2130"/>
                            <a:gd name="T43" fmla="*/ 0 h 2474"/>
                            <a:gd name="T44" fmla="*/ 135 w 2130"/>
                            <a:gd name="T45" fmla="*/ 477 h 2474"/>
                            <a:gd name="T46" fmla="*/ 175 w 2130"/>
                            <a:gd name="T47" fmla="*/ 617 h 2474"/>
                            <a:gd name="T48" fmla="*/ 203 w 2130"/>
                            <a:gd name="T49" fmla="*/ 803 h 2474"/>
                            <a:gd name="T50" fmla="*/ 195 w 2130"/>
                            <a:gd name="T51" fmla="*/ 967 h 2474"/>
                            <a:gd name="T52" fmla="*/ 159 w 2130"/>
                            <a:gd name="T53" fmla="*/ 1157 h 2474"/>
                            <a:gd name="T54" fmla="*/ 68 w 2130"/>
                            <a:gd name="T55" fmla="*/ 1396 h 2474"/>
                            <a:gd name="T56" fmla="*/ 4 w 2130"/>
                            <a:gd name="T57" fmla="*/ 1619 h 2474"/>
                            <a:gd name="T58" fmla="*/ 4 w 2130"/>
                            <a:gd name="T59" fmla="*/ 1770 h 2474"/>
                            <a:gd name="T60" fmla="*/ 24 w 2130"/>
                            <a:gd name="T61" fmla="*/ 1850 h 2474"/>
                            <a:gd name="T62" fmla="*/ 103 w 2130"/>
                            <a:gd name="T63" fmla="*/ 1941 h 2474"/>
                            <a:gd name="T64" fmla="*/ 207 w 2130"/>
                            <a:gd name="T65" fmla="*/ 2013 h 2474"/>
                            <a:gd name="T66" fmla="*/ 338 w 2130"/>
                            <a:gd name="T67" fmla="*/ 2064 h 2474"/>
                            <a:gd name="T68" fmla="*/ 640 w 2130"/>
                            <a:gd name="T69" fmla="*/ 2176 h 2474"/>
                            <a:gd name="T70" fmla="*/ 799 w 2130"/>
                            <a:gd name="T71" fmla="*/ 2251 h 2474"/>
                            <a:gd name="T72" fmla="*/ 942 w 2130"/>
                            <a:gd name="T73" fmla="*/ 2343 h 2474"/>
                            <a:gd name="T74" fmla="*/ 1069 w 2130"/>
                            <a:gd name="T75" fmla="*/ 2474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30" h="2474">
                              <a:moveTo>
                                <a:pt x="1069" y="2474"/>
                              </a:moveTo>
                              <a:lnTo>
                                <a:pt x="1129" y="2407"/>
                              </a:lnTo>
                              <a:lnTo>
                                <a:pt x="1196" y="2343"/>
                              </a:lnTo>
                              <a:lnTo>
                                <a:pt x="1268" y="2295"/>
                              </a:lnTo>
                              <a:lnTo>
                                <a:pt x="1339" y="2251"/>
                              </a:lnTo>
                              <a:lnTo>
                                <a:pt x="1415" y="2212"/>
                              </a:lnTo>
                              <a:lnTo>
                                <a:pt x="1494" y="2176"/>
                              </a:lnTo>
                              <a:lnTo>
                                <a:pt x="1649" y="2120"/>
                              </a:lnTo>
                              <a:lnTo>
                                <a:pt x="1792" y="2064"/>
                              </a:lnTo>
                              <a:lnTo>
                                <a:pt x="1923" y="2013"/>
                              </a:lnTo>
                              <a:lnTo>
                                <a:pt x="1983" y="1977"/>
                              </a:lnTo>
                              <a:lnTo>
                                <a:pt x="2031" y="1941"/>
                              </a:lnTo>
                              <a:lnTo>
                                <a:pt x="2070" y="1901"/>
                              </a:lnTo>
                              <a:lnTo>
                                <a:pt x="2102" y="1850"/>
                              </a:lnTo>
                              <a:lnTo>
                                <a:pt x="2126" y="1770"/>
                              </a:lnTo>
                              <a:lnTo>
                                <a:pt x="2130" y="1695"/>
                              </a:lnTo>
                              <a:lnTo>
                                <a:pt x="2126" y="1619"/>
                              </a:lnTo>
                              <a:lnTo>
                                <a:pt x="2110" y="1543"/>
                              </a:lnTo>
                              <a:lnTo>
                                <a:pt x="2058" y="1396"/>
                              </a:lnTo>
                              <a:lnTo>
                                <a:pt x="1999" y="1241"/>
                              </a:lnTo>
                              <a:lnTo>
                                <a:pt x="1971" y="1157"/>
                              </a:lnTo>
                              <a:lnTo>
                                <a:pt x="1947" y="1062"/>
                              </a:lnTo>
                              <a:lnTo>
                                <a:pt x="1931" y="967"/>
                              </a:lnTo>
                              <a:lnTo>
                                <a:pt x="1927" y="859"/>
                              </a:lnTo>
                              <a:lnTo>
                                <a:pt x="1931" y="803"/>
                              </a:lnTo>
                              <a:lnTo>
                                <a:pt x="1931" y="744"/>
                              </a:lnTo>
                              <a:lnTo>
                                <a:pt x="1955" y="617"/>
                              </a:lnTo>
                              <a:lnTo>
                                <a:pt x="1971" y="549"/>
                              </a:lnTo>
                              <a:lnTo>
                                <a:pt x="1991" y="477"/>
                              </a:lnTo>
                              <a:lnTo>
                                <a:pt x="2019" y="402"/>
                              </a:lnTo>
                              <a:lnTo>
                                <a:pt x="2051" y="322"/>
                              </a:lnTo>
                              <a:lnTo>
                                <a:pt x="1725" y="0"/>
                              </a:lnTo>
                              <a:lnTo>
                                <a:pt x="1649" y="40"/>
                              </a:lnTo>
                              <a:lnTo>
                                <a:pt x="1570" y="72"/>
                              </a:lnTo>
                              <a:lnTo>
                                <a:pt x="1395" y="123"/>
                              </a:lnTo>
                              <a:lnTo>
                                <a:pt x="1228" y="159"/>
                              </a:lnTo>
                              <a:lnTo>
                                <a:pt x="1144" y="171"/>
                              </a:lnTo>
                              <a:lnTo>
                                <a:pt x="1065" y="171"/>
                              </a:lnTo>
                              <a:lnTo>
                                <a:pt x="986" y="171"/>
                              </a:lnTo>
                              <a:lnTo>
                                <a:pt x="902" y="159"/>
                              </a:lnTo>
                              <a:lnTo>
                                <a:pt x="731" y="123"/>
                              </a:lnTo>
                              <a:lnTo>
                                <a:pt x="560" y="72"/>
                              </a:lnTo>
                              <a:lnTo>
                                <a:pt x="481" y="40"/>
                              </a:lnTo>
                              <a:lnTo>
                                <a:pt x="401" y="0"/>
                              </a:lnTo>
                              <a:lnTo>
                                <a:pt x="76" y="322"/>
                              </a:lnTo>
                              <a:lnTo>
                                <a:pt x="135" y="477"/>
                              </a:lnTo>
                              <a:lnTo>
                                <a:pt x="155" y="549"/>
                              </a:lnTo>
                              <a:lnTo>
                                <a:pt x="175" y="617"/>
                              </a:lnTo>
                              <a:lnTo>
                                <a:pt x="195" y="744"/>
                              </a:lnTo>
                              <a:lnTo>
                                <a:pt x="203" y="803"/>
                              </a:lnTo>
                              <a:lnTo>
                                <a:pt x="203" y="859"/>
                              </a:lnTo>
                              <a:lnTo>
                                <a:pt x="195" y="967"/>
                              </a:lnTo>
                              <a:lnTo>
                                <a:pt x="179" y="1062"/>
                              </a:lnTo>
                              <a:lnTo>
                                <a:pt x="159" y="1157"/>
                              </a:lnTo>
                              <a:lnTo>
                                <a:pt x="131" y="1241"/>
                              </a:lnTo>
                              <a:lnTo>
                                <a:pt x="68" y="1396"/>
                              </a:lnTo>
                              <a:lnTo>
                                <a:pt x="20" y="1543"/>
                              </a:lnTo>
                              <a:lnTo>
                                <a:pt x="4" y="1619"/>
                              </a:lnTo>
                              <a:lnTo>
                                <a:pt x="0" y="1695"/>
                              </a:lnTo>
                              <a:lnTo>
                                <a:pt x="4" y="1770"/>
                              </a:lnTo>
                              <a:lnTo>
                                <a:pt x="16" y="1810"/>
                              </a:lnTo>
                              <a:lnTo>
                                <a:pt x="24" y="1850"/>
                              </a:lnTo>
                              <a:lnTo>
                                <a:pt x="60" y="1901"/>
                              </a:lnTo>
                              <a:lnTo>
                                <a:pt x="103" y="1941"/>
                              </a:lnTo>
                              <a:lnTo>
                                <a:pt x="151" y="1977"/>
                              </a:lnTo>
                              <a:lnTo>
                                <a:pt x="207" y="2013"/>
                              </a:lnTo>
                              <a:lnTo>
                                <a:pt x="266" y="2041"/>
                              </a:lnTo>
                              <a:lnTo>
                                <a:pt x="338" y="2064"/>
                              </a:lnTo>
                              <a:lnTo>
                                <a:pt x="485" y="2120"/>
                              </a:lnTo>
                              <a:lnTo>
                                <a:pt x="640" y="2176"/>
                              </a:lnTo>
                              <a:lnTo>
                                <a:pt x="719" y="2212"/>
                              </a:lnTo>
                              <a:lnTo>
                                <a:pt x="799" y="2251"/>
                              </a:lnTo>
                              <a:lnTo>
                                <a:pt x="870" y="2295"/>
                              </a:lnTo>
                              <a:lnTo>
                                <a:pt x="942" y="2343"/>
                              </a:lnTo>
                              <a:lnTo>
                                <a:pt x="1009" y="2407"/>
                              </a:lnTo>
                              <a:lnTo>
                                <a:pt x="1069" y="2474"/>
                              </a:lnTo>
                              <a:close/>
                            </a:path>
                          </a:pathLst>
                        </a:custGeom>
                        <a:solidFill>
                          <a:srgbClr val="FFFF00"/>
                        </a:solidFill>
                        <a:ln w="28575">
                          <a:solidFill>
                            <a:srgbClr val="000000"/>
                          </a:solidFill>
                          <a:round/>
                          <a:headEnd/>
                          <a:tailEnd/>
                        </a:ln>
                      </wps:spPr>
                      <wps:bodyPr rot="0" vert="horz" wrap="square" lIns="91440" tIns="45720" rIns="91440" bIns="45720" anchor="t" anchorCtr="0" upright="1">
                        <a:noAutofit/>
                      </wps:bodyPr>
                    </wps:wsp>
                    <wpg:grpSp>
                      <wpg:cNvPr id="5" name="Group 5"/>
                      <wpg:cNvGrpSpPr>
                        <a:grpSpLocks/>
                      </wpg:cNvGrpSpPr>
                      <wpg:grpSpPr bwMode="auto">
                        <a:xfrm>
                          <a:off x="1320" y="1614"/>
                          <a:ext cx="1715" cy="2026"/>
                          <a:chOff x="1947" y="1059"/>
                          <a:chExt cx="1862" cy="2198"/>
                        </a:xfrm>
                      </wpg:grpSpPr>
                      <wps:wsp>
                        <wps:cNvPr id="144" name="Freeform 6"/>
                        <wps:cNvSpPr>
                          <a:spLocks/>
                        </wps:cNvSpPr>
                        <wps:spPr bwMode="auto">
                          <a:xfrm>
                            <a:off x="1947" y="1059"/>
                            <a:ext cx="1862" cy="2198"/>
                          </a:xfrm>
                          <a:custGeom>
                            <a:avLst/>
                            <a:gdLst>
                              <a:gd name="T0" fmla="*/ 731 w 1862"/>
                              <a:gd name="T1" fmla="*/ 421 h 2198"/>
                              <a:gd name="T2" fmla="*/ 493 w 1862"/>
                              <a:gd name="T3" fmla="*/ 396 h 2198"/>
                              <a:gd name="T4" fmla="*/ 222 w 1862"/>
                              <a:gd name="T5" fmla="*/ 277 h 2198"/>
                              <a:gd name="T6" fmla="*/ 161 w 1862"/>
                              <a:gd name="T7" fmla="*/ 238 h 2198"/>
                              <a:gd name="T8" fmla="*/ 105 w 1862"/>
                              <a:gd name="T9" fmla="*/ 184 h 2198"/>
                              <a:gd name="T10" fmla="*/ 44 w 1862"/>
                              <a:gd name="T11" fmla="*/ 204 h 2198"/>
                              <a:gd name="T12" fmla="*/ 2 w 1862"/>
                              <a:gd name="T13" fmla="*/ 229 h 2198"/>
                              <a:gd name="T14" fmla="*/ 105 w 1862"/>
                              <a:gd name="T15" fmla="*/ 352 h 2198"/>
                              <a:gd name="T16" fmla="*/ 186 w 1862"/>
                              <a:gd name="T17" fmla="*/ 402 h 2198"/>
                              <a:gd name="T18" fmla="*/ 422 w 1862"/>
                              <a:gd name="T19" fmla="*/ 528 h 2198"/>
                              <a:gd name="T20" fmla="*/ 671 w 1862"/>
                              <a:gd name="T21" fmla="*/ 648 h 2198"/>
                              <a:gd name="T22" fmla="*/ 673 w 1862"/>
                              <a:gd name="T23" fmla="*/ 778 h 2198"/>
                              <a:gd name="T24" fmla="*/ 583 w 1862"/>
                              <a:gd name="T25" fmla="*/ 1080 h 2198"/>
                              <a:gd name="T26" fmla="*/ 656 w 1862"/>
                              <a:gd name="T27" fmla="*/ 1164 h 2198"/>
                              <a:gd name="T28" fmla="*/ 677 w 1862"/>
                              <a:gd name="T29" fmla="*/ 1303 h 2198"/>
                              <a:gd name="T30" fmla="*/ 600 w 1862"/>
                              <a:gd name="T31" fmla="*/ 1647 h 2198"/>
                              <a:gd name="T32" fmla="*/ 529 w 1862"/>
                              <a:gd name="T33" fmla="*/ 1868 h 2198"/>
                              <a:gd name="T34" fmla="*/ 468 w 1862"/>
                              <a:gd name="T35" fmla="*/ 2062 h 2198"/>
                              <a:gd name="T36" fmla="*/ 328 w 1862"/>
                              <a:gd name="T37" fmla="*/ 2148 h 2198"/>
                              <a:gd name="T38" fmla="*/ 368 w 1862"/>
                              <a:gd name="T39" fmla="*/ 2185 h 2198"/>
                              <a:gd name="T40" fmla="*/ 635 w 1862"/>
                              <a:gd name="T41" fmla="*/ 2181 h 2198"/>
                              <a:gd name="T42" fmla="*/ 642 w 1862"/>
                              <a:gd name="T43" fmla="*/ 2133 h 2198"/>
                              <a:gd name="T44" fmla="*/ 675 w 1862"/>
                              <a:gd name="T45" fmla="*/ 2067 h 2198"/>
                              <a:gd name="T46" fmla="*/ 830 w 1862"/>
                              <a:gd name="T47" fmla="*/ 1510 h 2198"/>
                              <a:gd name="T48" fmla="*/ 926 w 1862"/>
                              <a:gd name="T49" fmla="*/ 1247 h 2198"/>
                              <a:gd name="T50" fmla="*/ 944 w 1862"/>
                              <a:gd name="T51" fmla="*/ 1280 h 2198"/>
                              <a:gd name="T52" fmla="*/ 1055 w 1862"/>
                              <a:gd name="T53" fmla="*/ 1591 h 2198"/>
                              <a:gd name="T54" fmla="*/ 1204 w 1862"/>
                              <a:gd name="T55" fmla="*/ 2121 h 2198"/>
                              <a:gd name="T56" fmla="*/ 1220 w 1862"/>
                              <a:gd name="T57" fmla="*/ 2173 h 2198"/>
                              <a:gd name="T58" fmla="*/ 1344 w 1862"/>
                              <a:gd name="T59" fmla="*/ 2194 h 2198"/>
                              <a:gd name="T60" fmla="*/ 1559 w 1862"/>
                              <a:gd name="T61" fmla="*/ 2177 h 2198"/>
                              <a:gd name="T62" fmla="*/ 1406 w 1862"/>
                              <a:gd name="T63" fmla="*/ 2110 h 2198"/>
                              <a:gd name="T64" fmla="*/ 1375 w 1862"/>
                              <a:gd name="T65" fmla="*/ 2016 h 2198"/>
                              <a:gd name="T66" fmla="*/ 1273 w 1862"/>
                              <a:gd name="T67" fmla="*/ 1708 h 2198"/>
                              <a:gd name="T68" fmla="*/ 1206 w 1862"/>
                              <a:gd name="T69" fmla="*/ 1412 h 2198"/>
                              <a:gd name="T70" fmla="*/ 1191 w 1862"/>
                              <a:gd name="T71" fmla="*/ 1178 h 2198"/>
                              <a:gd name="T72" fmla="*/ 1283 w 1862"/>
                              <a:gd name="T73" fmla="*/ 1109 h 2198"/>
                              <a:gd name="T74" fmla="*/ 1201 w 1862"/>
                              <a:gd name="T75" fmla="*/ 824 h 2198"/>
                              <a:gd name="T76" fmla="*/ 1179 w 1862"/>
                              <a:gd name="T77" fmla="*/ 671 h 2198"/>
                              <a:gd name="T78" fmla="*/ 1373 w 1862"/>
                              <a:gd name="T79" fmla="*/ 567 h 2198"/>
                              <a:gd name="T80" fmla="*/ 1653 w 1862"/>
                              <a:gd name="T81" fmla="*/ 423 h 2198"/>
                              <a:gd name="T82" fmla="*/ 1711 w 1862"/>
                              <a:gd name="T83" fmla="*/ 363 h 2198"/>
                              <a:gd name="T84" fmla="*/ 1847 w 1862"/>
                              <a:gd name="T85" fmla="*/ 290 h 2198"/>
                              <a:gd name="T86" fmla="*/ 1833 w 1862"/>
                              <a:gd name="T87" fmla="*/ 206 h 2198"/>
                              <a:gd name="T88" fmla="*/ 1751 w 1862"/>
                              <a:gd name="T89" fmla="*/ 240 h 2198"/>
                              <a:gd name="T90" fmla="*/ 1734 w 1862"/>
                              <a:gd name="T91" fmla="*/ 194 h 2198"/>
                              <a:gd name="T92" fmla="*/ 1642 w 1862"/>
                              <a:gd name="T93" fmla="*/ 284 h 2198"/>
                              <a:gd name="T94" fmla="*/ 1500 w 1862"/>
                              <a:gd name="T95" fmla="*/ 361 h 2198"/>
                              <a:gd name="T96" fmla="*/ 1151 w 1862"/>
                              <a:gd name="T97" fmla="*/ 434 h 2198"/>
                              <a:gd name="T98" fmla="*/ 1047 w 1862"/>
                              <a:gd name="T99" fmla="*/ 392 h 2198"/>
                              <a:gd name="T100" fmla="*/ 1030 w 1862"/>
                              <a:gd name="T101" fmla="*/ 334 h 2198"/>
                              <a:gd name="T102" fmla="*/ 1074 w 1862"/>
                              <a:gd name="T103" fmla="*/ 196 h 2198"/>
                              <a:gd name="T104" fmla="*/ 1013 w 1862"/>
                              <a:gd name="T105" fmla="*/ 13 h 2198"/>
                              <a:gd name="T106" fmla="*/ 828 w 1862"/>
                              <a:gd name="T107" fmla="*/ 23 h 2198"/>
                              <a:gd name="T108" fmla="*/ 782 w 1862"/>
                              <a:gd name="T109" fmla="*/ 221 h 2198"/>
                              <a:gd name="T110" fmla="*/ 832 w 1862"/>
                              <a:gd name="T111" fmla="*/ 355 h 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2" h="2198">
                                <a:moveTo>
                                  <a:pt x="821" y="386"/>
                                </a:moveTo>
                                <a:lnTo>
                                  <a:pt x="798" y="386"/>
                                </a:lnTo>
                                <a:lnTo>
                                  <a:pt x="775" y="392"/>
                                </a:lnTo>
                                <a:lnTo>
                                  <a:pt x="765" y="398"/>
                                </a:lnTo>
                                <a:lnTo>
                                  <a:pt x="756" y="407"/>
                                </a:lnTo>
                                <a:lnTo>
                                  <a:pt x="744" y="415"/>
                                </a:lnTo>
                                <a:lnTo>
                                  <a:pt x="731" y="421"/>
                                </a:lnTo>
                                <a:lnTo>
                                  <a:pt x="711" y="425"/>
                                </a:lnTo>
                                <a:lnTo>
                                  <a:pt x="692" y="425"/>
                                </a:lnTo>
                                <a:lnTo>
                                  <a:pt x="650" y="423"/>
                                </a:lnTo>
                                <a:lnTo>
                                  <a:pt x="604" y="419"/>
                                </a:lnTo>
                                <a:lnTo>
                                  <a:pt x="579" y="417"/>
                                </a:lnTo>
                                <a:lnTo>
                                  <a:pt x="552" y="411"/>
                                </a:lnTo>
                                <a:lnTo>
                                  <a:pt x="493" y="396"/>
                                </a:lnTo>
                                <a:lnTo>
                                  <a:pt x="362" y="352"/>
                                </a:lnTo>
                                <a:lnTo>
                                  <a:pt x="305" y="327"/>
                                </a:lnTo>
                                <a:lnTo>
                                  <a:pt x="282" y="313"/>
                                </a:lnTo>
                                <a:lnTo>
                                  <a:pt x="261" y="302"/>
                                </a:lnTo>
                                <a:lnTo>
                                  <a:pt x="244" y="290"/>
                                </a:lnTo>
                                <a:lnTo>
                                  <a:pt x="232" y="282"/>
                                </a:lnTo>
                                <a:lnTo>
                                  <a:pt x="222" y="277"/>
                                </a:lnTo>
                                <a:lnTo>
                                  <a:pt x="221" y="275"/>
                                </a:lnTo>
                                <a:lnTo>
                                  <a:pt x="209" y="294"/>
                                </a:lnTo>
                                <a:lnTo>
                                  <a:pt x="207" y="292"/>
                                </a:lnTo>
                                <a:lnTo>
                                  <a:pt x="203" y="290"/>
                                </a:lnTo>
                                <a:lnTo>
                                  <a:pt x="192" y="277"/>
                                </a:lnTo>
                                <a:lnTo>
                                  <a:pt x="175" y="259"/>
                                </a:lnTo>
                                <a:lnTo>
                                  <a:pt x="161" y="238"/>
                                </a:lnTo>
                                <a:lnTo>
                                  <a:pt x="146" y="213"/>
                                </a:lnTo>
                                <a:lnTo>
                                  <a:pt x="128" y="184"/>
                                </a:lnTo>
                                <a:lnTo>
                                  <a:pt x="121" y="173"/>
                                </a:lnTo>
                                <a:lnTo>
                                  <a:pt x="113" y="167"/>
                                </a:lnTo>
                                <a:lnTo>
                                  <a:pt x="107" y="165"/>
                                </a:lnTo>
                                <a:lnTo>
                                  <a:pt x="105" y="171"/>
                                </a:lnTo>
                                <a:lnTo>
                                  <a:pt x="105" y="184"/>
                                </a:lnTo>
                                <a:lnTo>
                                  <a:pt x="107" y="200"/>
                                </a:lnTo>
                                <a:lnTo>
                                  <a:pt x="113" y="231"/>
                                </a:lnTo>
                                <a:lnTo>
                                  <a:pt x="113" y="252"/>
                                </a:lnTo>
                                <a:lnTo>
                                  <a:pt x="109" y="254"/>
                                </a:lnTo>
                                <a:lnTo>
                                  <a:pt x="102" y="248"/>
                                </a:lnTo>
                                <a:lnTo>
                                  <a:pt x="75" y="225"/>
                                </a:lnTo>
                                <a:lnTo>
                                  <a:pt x="44" y="204"/>
                                </a:lnTo>
                                <a:lnTo>
                                  <a:pt x="29" y="194"/>
                                </a:lnTo>
                                <a:lnTo>
                                  <a:pt x="15" y="188"/>
                                </a:lnTo>
                                <a:lnTo>
                                  <a:pt x="6" y="186"/>
                                </a:lnTo>
                                <a:lnTo>
                                  <a:pt x="2" y="186"/>
                                </a:lnTo>
                                <a:lnTo>
                                  <a:pt x="0" y="192"/>
                                </a:lnTo>
                                <a:lnTo>
                                  <a:pt x="0" y="213"/>
                                </a:lnTo>
                                <a:lnTo>
                                  <a:pt x="2" y="229"/>
                                </a:lnTo>
                                <a:lnTo>
                                  <a:pt x="10" y="263"/>
                                </a:lnTo>
                                <a:lnTo>
                                  <a:pt x="27" y="300"/>
                                </a:lnTo>
                                <a:lnTo>
                                  <a:pt x="38" y="315"/>
                                </a:lnTo>
                                <a:lnTo>
                                  <a:pt x="48" y="327"/>
                                </a:lnTo>
                                <a:lnTo>
                                  <a:pt x="67" y="344"/>
                                </a:lnTo>
                                <a:lnTo>
                                  <a:pt x="86" y="350"/>
                                </a:lnTo>
                                <a:lnTo>
                                  <a:pt x="105" y="352"/>
                                </a:lnTo>
                                <a:lnTo>
                                  <a:pt x="152" y="354"/>
                                </a:lnTo>
                                <a:lnTo>
                                  <a:pt x="169" y="355"/>
                                </a:lnTo>
                                <a:lnTo>
                                  <a:pt x="176" y="355"/>
                                </a:lnTo>
                                <a:lnTo>
                                  <a:pt x="165" y="390"/>
                                </a:lnTo>
                                <a:lnTo>
                                  <a:pt x="167" y="390"/>
                                </a:lnTo>
                                <a:lnTo>
                                  <a:pt x="171" y="394"/>
                                </a:lnTo>
                                <a:lnTo>
                                  <a:pt x="186" y="402"/>
                                </a:lnTo>
                                <a:lnTo>
                                  <a:pt x="209" y="413"/>
                                </a:lnTo>
                                <a:lnTo>
                                  <a:pt x="238" y="430"/>
                                </a:lnTo>
                                <a:lnTo>
                                  <a:pt x="301" y="465"/>
                                </a:lnTo>
                                <a:lnTo>
                                  <a:pt x="334" y="482"/>
                                </a:lnTo>
                                <a:lnTo>
                                  <a:pt x="362" y="498"/>
                                </a:lnTo>
                                <a:lnTo>
                                  <a:pt x="391" y="513"/>
                                </a:lnTo>
                                <a:lnTo>
                                  <a:pt x="422" y="528"/>
                                </a:lnTo>
                                <a:lnTo>
                                  <a:pt x="489" y="557"/>
                                </a:lnTo>
                                <a:lnTo>
                                  <a:pt x="522" y="573"/>
                                </a:lnTo>
                                <a:lnTo>
                                  <a:pt x="550" y="584"/>
                                </a:lnTo>
                                <a:lnTo>
                                  <a:pt x="577" y="596"/>
                                </a:lnTo>
                                <a:lnTo>
                                  <a:pt x="600" y="605"/>
                                </a:lnTo>
                                <a:lnTo>
                                  <a:pt x="639" y="624"/>
                                </a:lnTo>
                                <a:lnTo>
                                  <a:pt x="671" y="648"/>
                                </a:lnTo>
                                <a:lnTo>
                                  <a:pt x="683" y="659"/>
                                </a:lnTo>
                                <a:lnTo>
                                  <a:pt x="692" y="673"/>
                                </a:lnTo>
                                <a:lnTo>
                                  <a:pt x="696" y="686"/>
                                </a:lnTo>
                                <a:lnTo>
                                  <a:pt x="696" y="701"/>
                                </a:lnTo>
                                <a:lnTo>
                                  <a:pt x="692" y="721"/>
                                </a:lnTo>
                                <a:lnTo>
                                  <a:pt x="685" y="746"/>
                                </a:lnTo>
                                <a:lnTo>
                                  <a:pt x="673" y="778"/>
                                </a:lnTo>
                                <a:lnTo>
                                  <a:pt x="664" y="813"/>
                                </a:lnTo>
                                <a:lnTo>
                                  <a:pt x="639" y="886"/>
                                </a:lnTo>
                                <a:lnTo>
                                  <a:pt x="627" y="920"/>
                                </a:lnTo>
                                <a:lnTo>
                                  <a:pt x="618" y="951"/>
                                </a:lnTo>
                                <a:lnTo>
                                  <a:pt x="600" y="1007"/>
                                </a:lnTo>
                                <a:lnTo>
                                  <a:pt x="587" y="1059"/>
                                </a:lnTo>
                                <a:lnTo>
                                  <a:pt x="583" y="1080"/>
                                </a:lnTo>
                                <a:lnTo>
                                  <a:pt x="579" y="1099"/>
                                </a:lnTo>
                                <a:lnTo>
                                  <a:pt x="579" y="1113"/>
                                </a:lnTo>
                                <a:lnTo>
                                  <a:pt x="581" y="1124"/>
                                </a:lnTo>
                                <a:lnTo>
                                  <a:pt x="587" y="1132"/>
                                </a:lnTo>
                                <a:lnTo>
                                  <a:pt x="596" y="1139"/>
                                </a:lnTo>
                                <a:lnTo>
                                  <a:pt x="625" y="1153"/>
                                </a:lnTo>
                                <a:lnTo>
                                  <a:pt x="656" y="1164"/>
                                </a:lnTo>
                                <a:lnTo>
                                  <a:pt x="671" y="1168"/>
                                </a:lnTo>
                                <a:lnTo>
                                  <a:pt x="683" y="1172"/>
                                </a:lnTo>
                                <a:lnTo>
                                  <a:pt x="687" y="1176"/>
                                </a:lnTo>
                                <a:lnTo>
                                  <a:pt x="690" y="1186"/>
                                </a:lnTo>
                                <a:lnTo>
                                  <a:pt x="690" y="1214"/>
                                </a:lnTo>
                                <a:lnTo>
                                  <a:pt x="685" y="1255"/>
                                </a:lnTo>
                                <a:lnTo>
                                  <a:pt x="677" y="1303"/>
                                </a:lnTo>
                                <a:lnTo>
                                  <a:pt x="656" y="1403"/>
                                </a:lnTo>
                                <a:lnTo>
                                  <a:pt x="646" y="1445"/>
                                </a:lnTo>
                                <a:lnTo>
                                  <a:pt x="642" y="1462"/>
                                </a:lnTo>
                                <a:lnTo>
                                  <a:pt x="641" y="1478"/>
                                </a:lnTo>
                                <a:lnTo>
                                  <a:pt x="629" y="1531"/>
                                </a:lnTo>
                                <a:lnTo>
                                  <a:pt x="616" y="1591"/>
                                </a:lnTo>
                                <a:lnTo>
                                  <a:pt x="600" y="1647"/>
                                </a:lnTo>
                                <a:lnTo>
                                  <a:pt x="595" y="1674"/>
                                </a:lnTo>
                                <a:lnTo>
                                  <a:pt x="589" y="1697"/>
                                </a:lnTo>
                                <a:lnTo>
                                  <a:pt x="583" y="1720"/>
                                </a:lnTo>
                                <a:lnTo>
                                  <a:pt x="573" y="1747"/>
                                </a:lnTo>
                                <a:lnTo>
                                  <a:pt x="564" y="1775"/>
                                </a:lnTo>
                                <a:lnTo>
                                  <a:pt x="552" y="1804"/>
                                </a:lnTo>
                                <a:lnTo>
                                  <a:pt x="529" y="1868"/>
                                </a:lnTo>
                                <a:lnTo>
                                  <a:pt x="510" y="1929"/>
                                </a:lnTo>
                                <a:lnTo>
                                  <a:pt x="495" y="1983"/>
                                </a:lnTo>
                                <a:lnTo>
                                  <a:pt x="487" y="2006"/>
                                </a:lnTo>
                                <a:lnTo>
                                  <a:pt x="479" y="2025"/>
                                </a:lnTo>
                                <a:lnTo>
                                  <a:pt x="474" y="2043"/>
                                </a:lnTo>
                                <a:lnTo>
                                  <a:pt x="470" y="2054"/>
                                </a:lnTo>
                                <a:lnTo>
                                  <a:pt x="468" y="2062"/>
                                </a:lnTo>
                                <a:lnTo>
                                  <a:pt x="466" y="2064"/>
                                </a:lnTo>
                                <a:lnTo>
                                  <a:pt x="458" y="2098"/>
                                </a:lnTo>
                                <a:lnTo>
                                  <a:pt x="456" y="2098"/>
                                </a:lnTo>
                                <a:lnTo>
                                  <a:pt x="451" y="2100"/>
                                </a:lnTo>
                                <a:lnTo>
                                  <a:pt x="430" y="2106"/>
                                </a:lnTo>
                                <a:lnTo>
                                  <a:pt x="376" y="2123"/>
                                </a:lnTo>
                                <a:lnTo>
                                  <a:pt x="328" y="2148"/>
                                </a:lnTo>
                                <a:lnTo>
                                  <a:pt x="311" y="2162"/>
                                </a:lnTo>
                                <a:lnTo>
                                  <a:pt x="305" y="2165"/>
                                </a:lnTo>
                                <a:lnTo>
                                  <a:pt x="303" y="2167"/>
                                </a:lnTo>
                                <a:lnTo>
                                  <a:pt x="303" y="2187"/>
                                </a:lnTo>
                                <a:lnTo>
                                  <a:pt x="322" y="2187"/>
                                </a:lnTo>
                                <a:lnTo>
                                  <a:pt x="336" y="2185"/>
                                </a:lnTo>
                                <a:lnTo>
                                  <a:pt x="368" y="2185"/>
                                </a:lnTo>
                                <a:lnTo>
                                  <a:pt x="407" y="2183"/>
                                </a:lnTo>
                                <a:lnTo>
                                  <a:pt x="485" y="2181"/>
                                </a:lnTo>
                                <a:lnTo>
                                  <a:pt x="518" y="2183"/>
                                </a:lnTo>
                                <a:lnTo>
                                  <a:pt x="537" y="2183"/>
                                </a:lnTo>
                                <a:lnTo>
                                  <a:pt x="598" y="2185"/>
                                </a:lnTo>
                                <a:lnTo>
                                  <a:pt x="625" y="2181"/>
                                </a:lnTo>
                                <a:lnTo>
                                  <a:pt x="635" y="2181"/>
                                </a:lnTo>
                                <a:lnTo>
                                  <a:pt x="641" y="2179"/>
                                </a:lnTo>
                                <a:lnTo>
                                  <a:pt x="646" y="2173"/>
                                </a:lnTo>
                                <a:lnTo>
                                  <a:pt x="644" y="2162"/>
                                </a:lnTo>
                                <a:lnTo>
                                  <a:pt x="641" y="2152"/>
                                </a:lnTo>
                                <a:lnTo>
                                  <a:pt x="637" y="2144"/>
                                </a:lnTo>
                                <a:lnTo>
                                  <a:pt x="637" y="2139"/>
                                </a:lnTo>
                                <a:lnTo>
                                  <a:pt x="642" y="2133"/>
                                </a:lnTo>
                                <a:lnTo>
                                  <a:pt x="648" y="2129"/>
                                </a:lnTo>
                                <a:lnTo>
                                  <a:pt x="652" y="2127"/>
                                </a:lnTo>
                                <a:lnTo>
                                  <a:pt x="652" y="2125"/>
                                </a:lnTo>
                                <a:lnTo>
                                  <a:pt x="656" y="2119"/>
                                </a:lnTo>
                                <a:lnTo>
                                  <a:pt x="658" y="2110"/>
                                </a:lnTo>
                                <a:lnTo>
                                  <a:pt x="664" y="2098"/>
                                </a:lnTo>
                                <a:lnTo>
                                  <a:pt x="675" y="2067"/>
                                </a:lnTo>
                                <a:lnTo>
                                  <a:pt x="690" y="2027"/>
                                </a:lnTo>
                                <a:lnTo>
                                  <a:pt x="756" y="1841"/>
                                </a:lnTo>
                                <a:lnTo>
                                  <a:pt x="777" y="1752"/>
                                </a:lnTo>
                                <a:lnTo>
                                  <a:pt x="794" y="1664"/>
                                </a:lnTo>
                                <a:lnTo>
                                  <a:pt x="809" y="1581"/>
                                </a:lnTo>
                                <a:lnTo>
                                  <a:pt x="819" y="1543"/>
                                </a:lnTo>
                                <a:lnTo>
                                  <a:pt x="830" y="1510"/>
                                </a:lnTo>
                                <a:lnTo>
                                  <a:pt x="846" y="1474"/>
                                </a:lnTo>
                                <a:lnTo>
                                  <a:pt x="861" y="1431"/>
                                </a:lnTo>
                                <a:lnTo>
                                  <a:pt x="894" y="1343"/>
                                </a:lnTo>
                                <a:lnTo>
                                  <a:pt x="907" y="1303"/>
                                </a:lnTo>
                                <a:lnTo>
                                  <a:pt x="919" y="1270"/>
                                </a:lnTo>
                                <a:lnTo>
                                  <a:pt x="922" y="1257"/>
                                </a:lnTo>
                                <a:lnTo>
                                  <a:pt x="926" y="1247"/>
                                </a:lnTo>
                                <a:lnTo>
                                  <a:pt x="928" y="1241"/>
                                </a:lnTo>
                                <a:lnTo>
                                  <a:pt x="928" y="1239"/>
                                </a:lnTo>
                                <a:lnTo>
                                  <a:pt x="934" y="1249"/>
                                </a:lnTo>
                                <a:lnTo>
                                  <a:pt x="934" y="1251"/>
                                </a:lnTo>
                                <a:lnTo>
                                  <a:pt x="936" y="1257"/>
                                </a:lnTo>
                                <a:lnTo>
                                  <a:pt x="940" y="1266"/>
                                </a:lnTo>
                                <a:lnTo>
                                  <a:pt x="944" y="1280"/>
                                </a:lnTo>
                                <a:lnTo>
                                  <a:pt x="955" y="1312"/>
                                </a:lnTo>
                                <a:lnTo>
                                  <a:pt x="970" y="1353"/>
                                </a:lnTo>
                                <a:lnTo>
                                  <a:pt x="1001" y="1441"/>
                                </a:lnTo>
                                <a:lnTo>
                                  <a:pt x="1018" y="1483"/>
                                </a:lnTo>
                                <a:lnTo>
                                  <a:pt x="1032" y="1520"/>
                                </a:lnTo>
                                <a:lnTo>
                                  <a:pt x="1043" y="1554"/>
                                </a:lnTo>
                                <a:lnTo>
                                  <a:pt x="1055" y="1591"/>
                                </a:lnTo>
                                <a:lnTo>
                                  <a:pt x="1070" y="1674"/>
                                </a:lnTo>
                                <a:lnTo>
                                  <a:pt x="1085" y="1762"/>
                                </a:lnTo>
                                <a:lnTo>
                                  <a:pt x="1107" y="1850"/>
                                </a:lnTo>
                                <a:lnTo>
                                  <a:pt x="1172" y="2039"/>
                                </a:lnTo>
                                <a:lnTo>
                                  <a:pt x="1187" y="2077"/>
                                </a:lnTo>
                                <a:lnTo>
                                  <a:pt x="1199" y="2110"/>
                                </a:lnTo>
                                <a:lnTo>
                                  <a:pt x="1204" y="2121"/>
                                </a:lnTo>
                                <a:lnTo>
                                  <a:pt x="1206" y="2131"/>
                                </a:lnTo>
                                <a:lnTo>
                                  <a:pt x="1210" y="2137"/>
                                </a:lnTo>
                                <a:lnTo>
                                  <a:pt x="1210" y="2139"/>
                                </a:lnTo>
                                <a:lnTo>
                                  <a:pt x="1214" y="2141"/>
                                </a:lnTo>
                                <a:lnTo>
                                  <a:pt x="1225" y="2148"/>
                                </a:lnTo>
                                <a:lnTo>
                                  <a:pt x="1227" y="2154"/>
                                </a:lnTo>
                                <a:lnTo>
                                  <a:pt x="1220" y="2173"/>
                                </a:lnTo>
                                <a:lnTo>
                                  <a:pt x="1218" y="2183"/>
                                </a:lnTo>
                                <a:lnTo>
                                  <a:pt x="1224" y="2190"/>
                                </a:lnTo>
                                <a:lnTo>
                                  <a:pt x="1229" y="2192"/>
                                </a:lnTo>
                                <a:lnTo>
                                  <a:pt x="1239" y="2192"/>
                                </a:lnTo>
                                <a:lnTo>
                                  <a:pt x="1264" y="2196"/>
                                </a:lnTo>
                                <a:lnTo>
                                  <a:pt x="1325" y="2194"/>
                                </a:lnTo>
                                <a:lnTo>
                                  <a:pt x="1344" y="2194"/>
                                </a:lnTo>
                                <a:lnTo>
                                  <a:pt x="1377" y="2192"/>
                                </a:lnTo>
                                <a:lnTo>
                                  <a:pt x="1456" y="2194"/>
                                </a:lnTo>
                                <a:lnTo>
                                  <a:pt x="1494" y="2196"/>
                                </a:lnTo>
                                <a:lnTo>
                                  <a:pt x="1527" y="2196"/>
                                </a:lnTo>
                                <a:lnTo>
                                  <a:pt x="1540" y="2198"/>
                                </a:lnTo>
                                <a:lnTo>
                                  <a:pt x="1559" y="2198"/>
                                </a:lnTo>
                                <a:lnTo>
                                  <a:pt x="1559" y="2177"/>
                                </a:lnTo>
                                <a:lnTo>
                                  <a:pt x="1557" y="2175"/>
                                </a:lnTo>
                                <a:lnTo>
                                  <a:pt x="1551" y="2171"/>
                                </a:lnTo>
                                <a:lnTo>
                                  <a:pt x="1534" y="2158"/>
                                </a:lnTo>
                                <a:lnTo>
                                  <a:pt x="1486" y="2133"/>
                                </a:lnTo>
                                <a:lnTo>
                                  <a:pt x="1434" y="2117"/>
                                </a:lnTo>
                                <a:lnTo>
                                  <a:pt x="1411" y="2112"/>
                                </a:lnTo>
                                <a:lnTo>
                                  <a:pt x="1406" y="2110"/>
                                </a:lnTo>
                                <a:lnTo>
                                  <a:pt x="1404" y="2110"/>
                                </a:lnTo>
                                <a:lnTo>
                                  <a:pt x="1396" y="2073"/>
                                </a:lnTo>
                                <a:lnTo>
                                  <a:pt x="1394" y="2071"/>
                                </a:lnTo>
                                <a:lnTo>
                                  <a:pt x="1392" y="2064"/>
                                </a:lnTo>
                                <a:lnTo>
                                  <a:pt x="1388" y="2052"/>
                                </a:lnTo>
                                <a:lnTo>
                                  <a:pt x="1383" y="2035"/>
                                </a:lnTo>
                                <a:lnTo>
                                  <a:pt x="1375" y="2016"/>
                                </a:lnTo>
                                <a:lnTo>
                                  <a:pt x="1369" y="1993"/>
                                </a:lnTo>
                                <a:lnTo>
                                  <a:pt x="1354" y="1939"/>
                                </a:lnTo>
                                <a:lnTo>
                                  <a:pt x="1335" y="1877"/>
                                </a:lnTo>
                                <a:lnTo>
                                  <a:pt x="1310" y="1816"/>
                                </a:lnTo>
                                <a:lnTo>
                                  <a:pt x="1289" y="1758"/>
                                </a:lnTo>
                                <a:lnTo>
                                  <a:pt x="1279" y="1731"/>
                                </a:lnTo>
                                <a:lnTo>
                                  <a:pt x="1273" y="1708"/>
                                </a:lnTo>
                                <a:lnTo>
                                  <a:pt x="1262" y="1658"/>
                                </a:lnTo>
                                <a:lnTo>
                                  <a:pt x="1248" y="1601"/>
                                </a:lnTo>
                                <a:lnTo>
                                  <a:pt x="1233" y="1543"/>
                                </a:lnTo>
                                <a:lnTo>
                                  <a:pt x="1224" y="1487"/>
                                </a:lnTo>
                                <a:lnTo>
                                  <a:pt x="1220" y="1474"/>
                                </a:lnTo>
                                <a:lnTo>
                                  <a:pt x="1216" y="1456"/>
                                </a:lnTo>
                                <a:lnTo>
                                  <a:pt x="1206" y="1412"/>
                                </a:lnTo>
                                <a:lnTo>
                                  <a:pt x="1185" y="1312"/>
                                </a:lnTo>
                                <a:lnTo>
                                  <a:pt x="1178" y="1264"/>
                                </a:lnTo>
                                <a:lnTo>
                                  <a:pt x="1172" y="1224"/>
                                </a:lnTo>
                                <a:lnTo>
                                  <a:pt x="1172" y="1195"/>
                                </a:lnTo>
                                <a:lnTo>
                                  <a:pt x="1176" y="1186"/>
                                </a:lnTo>
                                <a:lnTo>
                                  <a:pt x="1179" y="1182"/>
                                </a:lnTo>
                                <a:lnTo>
                                  <a:pt x="1191" y="1178"/>
                                </a:lnTo>
                                <a:lnTo>
                                  <a:pt x="1206" y="1174"/>
                                </a:lnTo>
                                <a:lnTo>
                                  <a:pt x="1237" y="1164"/>
                                </a:lnTo>
                                <a:lnTo>
                                  <a:pt x="1266" y="1151"/>
                                </a:lnTo>
                                <a:lnTo>
                                  <a:pt x="1275" y="1143"/>
                                </a:lnTo>
                                <a:lnTo>
                                  <a:pt x="1281" y="1134"/>
                                </a:lnTo>
                                <a:lnTo>
                                  <a:pt x="1283" y="1122"/>
                                </a:lnTo>
                                <a:lnTo>
                                  <a:pt x="1283" y="1109"/>
                                </a:lnTo>
                                <a:lnTo>
                                  <a:pt x="1279" y="1089"/>
                                </a:lnTo>
                                <a:lnTo>
                                  <a:pt x="1275" y="1068"/>
                                </a:lnTo>
                                <a:lnTo>
                                  <a:pt x="1262" y="1018"/>
                                </a:lnTo>
                                <a:lnTo>
                                  <a:pt x="1247" y="963"/>
                                </a:lnTo>
                                <a:lnTo>
                                  <a:pt x="1237" y="932"/>
                                </a:lnTo>
                                <a:lnTo>
                                  <a:pt x="1225" y="897"/>
                                </a:lnTo>
                                <a:lnTo>
                                  <a:pt x="1201" y="824"/>
                                </a:lnTo>
                                <a:lnTo>
                                  <a:pt x="1189" y="788"/>
                                </a:lnTo>
                                <a:lnTo>
                                  <a:pt x="1179" y="757"/>
                                </a:lnTo>
                                <a:lnTo>
                                  <a:pt x="1172" y="730"/>
                                </a:lnTo>
                                <a:lnTo>
                                  <a:pt x="1166" y="711"/>
                                </a:lnTo>
                                <a:lnTo>
                                  <a:pt x="1166" y="697"/>
                                </a:lnTo>
                                <a:lnTo>
                                  <a:pt x="1170" y="684"/>
                                </a:lnTo>
                                <a:lnTo>
                                  <a:pt x="1179" y="671"/>
                                </a:lnTo>
                                <a:lnTo>
                                  <a:pt x="1191" y="657"/>
                                </a:lnTo>
                                <a:lnTo>
                                  <a:pt x="1224" y="634"/>
                                </a:lnTo>
                                <a:lnTo>
                                  <a:pt x="1262" y="615"/>
                                </a:lnTo>
                                <a:lnTo>
                                  <a:pt x="1285" y="605"/>
                                </a:lnTo>
                                <a:lnTo>
                                  <a:pt x="1312" y="594"/>
                                </a:lnTo>
                                <a:lnTo>
                                  <a:pt x="1341" y="582"/>
                                </a:lnTo>
                                <a:lnTo>
                                  <a:pt x="1373" y="567"/>
                                </a:lnTo>
                                <a:lnTo>
                                  <a:pt x="1440" y="538"/>
                                </a:lnTo>
                                <a:lnTo>
                                  <a:pt x="1471" y="523"/>
                                </a:lnTo>
                                <a:lnTo>
                                  <a:pt x="1500" y="507"/>
                                </a:lnTo>
                                <a:lnTo>
                                  <a:pt x="1528" y="492"/>
                                </a:lnTo>
                                <a:lnTo>
                                  <a:pt x="1561" y="475"/>
                                </a:lnTo>
                                <a:lnTo>
                                  <a:pt x="1624" y="440"/>
                                </a:lnTo>
                                <a:lnTo>
                                  <a:pt x="1653" y="423"/>
                                </a:lnTo>
                                <a:lnTo>
                                  <a:pt x="1676" y="411"/>
                                </a:lnTo>
                                <a:lnTo>
                                  <a:pt x="1691" y="404"/>
                                </a:lnTo>
                                <a:lnTo>
                                  <a:pt x="1695" y="400"/>
                                </a:lnTo>
                                <a:lnTo>
                                  <a:pt x="1697" y="400"/>
                                </a:lnTo>
                                <a:lnTo>
                                  <a:pt x="1686" y="365"/>
                                </a:lnTo>
                                <a:lnTo>
                                  <a:pt x="1693" y="365"/>
                                </a:lnTo>
                                <a:lnTo>
                                  <a:pt x="1711" y="363"/>
                                </a:lnTo>
                                <a:lnTo>
                                  <a:pt x="1757" y="361"/>
                                </a:lnTo>
                                <a:lnTo>
                                  <a:pt x="1776" y="359"/>
                                </a:lnTo>
                                <a:lnTo>
                                  <a:pt x="1795" y="354"/>
                                </a:lnTo>
                                <a:lnTo>
                                  <a:pt x="1814" y="338"/>
                                </a:lnTo>
                                <a:lnTo>
                                  <a:pt x="1824" y="325"/>
                                </a:lnTo>
                                <a:lnTo>
                                  <a:pt x="1835" y="309"/>
                                </a:lnTo>
                                <a:lnTo>
                                  <a:pt x="1847" y="290"/>
                                </a:lnTo>
                                <a:lnTo>
                                  <a:pt x="1853" y="273"/>
                                </a:lnTo>
                                <a:lnTo>
                                  <a:pt x="1862" y="238"/>
                                </a:lnTo>
                                <a:lnTo>
                                  <a:pt x="1862" y="204"/>
                                </a:lnTo>
                                <a:lnTo>
                                  <a:pt x="1860" y="198"/>
                                </a:lnTo>
                                <a:lnTo>
                                  <a:pt x="1856" y="198"/>
                                </a:lnTo>
                                <a:lnTo>
                                  <a:pt x="1847" y="200"/>
                                </a:lnTo>
                                <a:lnTo>
                                  <a:pt x="1833" y="206"/>
                                </a:lnTo>
                                <a:lnTo>
                                  <a:pt x="1820" y="213"/>
                                </a:lnTo>
                                <a:lnTo>
                                  <a:pt x="1787" y="234"/>
                                </a:lnTo>
                                <a:lnTo>
                                  <a:pt x="1761" y="257"/>
                                </a:lnTo>
                                <a:lnTo>
                                  <a:pt x="1753" y="263"/>
                                </a:lnTo>
                                <a:lnTo>
                                  <a:pt x="1749" y="261"/>
                                </a:lnTo>
                                <a:lnTo>
                                  <a:pt x="1749" y="252"/>
                                </a:lnTo>
                                <a:lnTo>
                                  <a:pt x="1751" y="240"/>
                                </a:lnTo>
                                <a:lnTo>
                                  <a:pt x="1755" y="209"/>
                                </a:lnTo>
                                <a:lnTo>
                                  <a:pt x="1757" y="194"/>
                                </a:lnTo>
                                <a:lnTo>
                                  <a:pt x="1757" y="181"/>
                                </a:lnTo>
                                <a:lnTo>
                                  <a:pt x="1755" y="175"/>
                                </a:lnTo>
                                <a:lnTo>
                                  <a:pt x="1749" y="177"/>
                                </a:lnTo>
                                <a:lnTo>
                                  <a:pt x="1741" y="183"/>
                                </a:lnTo>
                                <a:lnTo>
                                  <a:pt x="1734" y="194"/>
                                </a:lnTo>
                                <a:lnTo>
                                  <a:pt x="1716" y="223"/>
                                </a:lnTo>
                                <a:lnTo>
                                  <a:pt x="1701" y="250"/>
                                </a:lnTo>
                                <a:lnTo>
                                  <a:pt x="1672" y="288"/>
                                </a:lnTo>
                                <a:lnTo>
                                  <a:pt x="1661" y="300"/>
                                </a:lnTo>
                                <a:lnTo>
                                  <a:pt x="1657" y="304"/>
                                </a:lnTo>
                                <a:lnTo>
                                  <a:pt x="1655" y="306"/>
                                </a:lnTo>
                                <a:lnTo>
                                  <a:pt x="1642" y="284"/>
                                </a:lnTo>
                                <a:lnTo>
                                  <a:pt x="1640" y="286"/>
                                </a:lnTo>
                                <a:lnTo>
                                  <a:pt x="1630" y="292"/>
                                </a:lnTo>
                                <a:lnTo>
                                  <a:pt x="1619" y="300"/>
                                </a:lnTo>
                                <a:lnTo>
                                  <a:pt x="1601" y="311"/>
                                </a:lnTo>
                                <a:lnTo>
                                  <a:pt x="1580" y="323"/>
                                </a:lnTo>
                                <a:lnTo>
                                  <a:pt x="1557" y="336"/>
                                </a:lnTo>
                                <a:lnTo>
                                  <a:pt x="1500" y="361"/>
                                </a:lnTo>
                                <a:lnTo>
                                  <a:pt x="1369" y="405"/>
                                </a:lnTo>
                                <a:lnTo>
                                  <a:pt x="1310" y="421"/>
                                </a:lnTo>
                                <a:lnTo>
                                  <a:pt x="1283" y="427"/>
                                </a:lnTo>
                                <a:lnTo>
                                  <a:pt x="1258" y="428"/>
                                </a:lnTo>
                                <a:lnTo>
                                  <a:pt x="1212" y="432"/>
                                </a:lnTo>
                                <a:lnTo>
                                  <a:pt x="1170" y="434"/>
                                </a:lnTo>
                                <a:lnTo>
                                  <a:pt x="1151" y="434"/>
                                </a:lnTo>
                                <a:lnTo>
                                  <a:pt x="1131" y="430"/>
                                </a:lnTo>
                                <a:lnTo>
                                  <a:pt x="1118" y="425"/>
                                </a:lnTo>
                                <a:lnTo>
                                  <a:pt x="1107" y="417"/>
                                </a:lnTo>
                                <a:lnTo>
                                  <a:pt x="1097" y="407"/>
                                </a:lnTo>
                                <a:lnTo>
                                  <a:pt x="1085" y="402"/>
                                </a:lnTo>
                                <a:lnTo>
                                  <a:pt x="1064" y="394"/>
                                </a:lnTo>
                                <a:lnTo>
                                  <a:pt x="1047" y="392"/>
                                </a:lnTo>
                                <a:lnTo>
                                  <a:pt x="1039" y="392"/>
                                </a:lnTo>
                                <a:lnTo>
                                  <a:pt x="1041" y="394"/>
                                </a:lnTo>
                                <a:lnTo>
                                  <a:pt x="1039" y="388"/>
                                </a:lnTo>
                                <a:lnTo>
                                  <a:pt x="1034" y="377"/>
                                </a:lnTo>
                                <a:lnTo>
                                  <a:pt x="1028" y="363"/>
                                </a:lnTo>
                                <a:lnTo>
                                  <a:pt x="1026" y="352"/>
                                </a:lnTo>
                                <a:lnTo>
                                  <a:pt x="1030" y="334"/>
                                </a:lnTo>
                                <a:lnTo>
                                  <a:pt x="1036" y="325"/>
                                </a:lnTo>
                                <a:lnTo>
                                  <a:pt x="1043" y="315"/>
                                </a:lnTo>
                                <a:lnTo>
                                  <a:pt x="1051" y="302"/>
                                </a:lnTo>
                                <a:lnTo>
                                  <a:pt x="1061" y="279"/>
                                </a:lnTo>
                                <a:lnTo>
                                  <a:pt x="1068" y="244"/>
                                </a:lnTo>
                                <a:lnTo>
                                  <a:pt x="1070" y="221"/>
                                </a:lnTo>
                                <a:lnTo>
                                  <a:pt x="1074" y="196"/>
                                </a:lnTo>
                                <a:lnTo>
                                  <a:pt x="1074" y="173"/>
                                </a:lnTo>
                                <a:lnTo>
                                  <a:pt x="1072" y="146"/>
                                </a:lnTo>
                                <a:lnTo>
                                  <a:pt x="1068" y="117"/>
                                </a:lnTo>
                                <a:lnTo>
                                  <a:pt x="1061" y="86"/>
                                </a:lnTo>
                                <a:lnTo>
                                  <a:pt x="1049" y="58"/>
                                </a:lnTo>
                                <a:lnTo>
                                  <a:pt x="1032" y="33"/>
                                </a:lnTo>
                                <a:lnTo>
                                  <a:pt x="1013" y="13"/>
                                </a:lnTo>
                                <a:lnTo>
                                  <a:pt x="990" y="4"/>
                                </a:lnTo>
                                <a:lnTo>
                                  <a:pt x="976" y="2"/>
                                </a:lnTo>
                                <a:lnTo>
                                  <a:pt x="953" y="0"/>
                                </a:lnTo>
                                <a:lnTo>
                                  <a:pt x="894" y="0"/>
                                </a:lnTo>
                                <a:lnTo>
                                  <a:pt x="867" y="2"/>
                                </a:lnTo>
                                <a:lnTo>
                                  <a:pt x="848" y="8"/>
                                </a:lnTo>
                                <a:lnTo>
                                  <a:pt x="828" y="23"/>
                                </a:lnTo>
                                <a:lnTo>
                                  <a:pt x="819" y="33"/>
                                </a:lnTo>
                                <a:lnTo>
                                  <a:pt x="807" y="48"/>
                                </a:lnTo>
                                <a:lnTo>
                                  <a:pt x="796" y="63"/>
                                </a:lnTo>
                                <a:lnTo>
                                  <a:pt x="788" y="81"/>
                                </a:lnTo>
                                <a:lnTo>
                                  <a:pt x="781" y="115"/>
                                </a:lnTo>
                                <a:lnTo>
                                  <a:pt x="781" y="198"/>
                                </a:lnTo>
                                <a:lnTo>
                                  <a:pt x="782" y="221"/>
                                </a:lnTo>
                                <a:lnTo>
                                  <a:pt x="786" y="242"/>
                                </a:lnTo>
                                <a:lnTo>
                                  <a:pt x="798" y="281"/>
                                </a:lnTo>
                                <a:lnTo>
                                  <a:pt x="811" y="309"/>
                                </a:lnTo>
                                <a:lnTo>
                                  <a:pt x="819" y="319"/>
                                </a:lnTo>
                                <a:lnTo>
                                  <a:pt x="823" y="327"/>
                                </a:lnTo>
                                <a:lnTo>
                                  <a:pt x="828" y="340"/>
                                </a:lnTo>
                                <a:lnTo>
                                  <a:pt x="832" y="355"/>
                                </a:lnTo>
                                <a:lnTo>
                                  <a:pt x="832" y="371"/>
                                </a:lnTo>
                                <a:lnTo>
                                  <a:pt x="821" y="3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5" name="Freeform 7"/>
                        <wps:cNvSpPr>
                          <a:spLocks/>
                        </wps:cNvSpPr>
                        <wps:spPr bwMode="auto">
                          <a:xfrm>
                            <a:off x="2074" y="1343"/>
                            <a:ext cx="1622" cy="1914"/>
                          </a:xfrm>
                          <a:custGeom>
                            <a:avLst/>
                            <a:gdLst>
                              <a:gd name="T0" fmla="*/ 648 w 1622"/>
                              <a:gd name="T1" fmla="*/ 362 h 1914"/>
                              <a:gd name="T2" fmla="*/ 483 w 1622"/>
                              <a:gd name="T3" fmla="*/ 356 h 1914"/>
                              <a:gd name="T4" fmla="*/ 213 w 1622"/>
                              <a:gd name="T5" fmla="*/ 252 h 1914"/>
                              <a:gd name="T6" fmla="*/ 167 w 1622"/>
                              <a:gd name="T7" fmla="*/ 241 h 1914"/>
                              <a:gd name="T8" fmla="*/ 92 w 1622"/>
                              <a:gd name="T9" fmla="*/ 148 h 1914"/>
                              <a:gd name="T10" fmla="*/ 96 w 1622"/>
                              <a:gd name="T11" fmla="*/ 219 h 1914"/>
                              <a:gd name="T12" fmla="*/ 6 w 1622"/>
                              <a:gd name="T13" fmla="*/ 160 h 1914"/>
                              <a:gd name="T14" fmla="*/ 23 w 1622"/>
                              <a:gd name="T15" fmla="*/ 260 h 1914"/>
                              <a:gd name="T16" fmla="*/ 132 w 1622"/>
                              <a:gd name="T17" fmla="*/ 306 h 1914"/>
                              <a:gd name="T18" fmla="*/ 161 w 1622"/>
                              <a:gd name="T19" fmla="*/ 348 h 1914"/>
                              <a:gd name="T20" fmla="*/ 368 w 1622"/>
                              <a:gd name="T21" fmla="*/ 460 h 1914"/>
                              <a:gd name="T22" fmla="*/ 556 w 1622"/>
                              <a:gd name="T23" fmla="*/ 542 h 1914"/>
                              <a:gd name="T24" fmla="*/ 602 w 1622"/>
                              <a:gd name="T25" fmla="*/ 627 h 1914"/>
                              <a:gd name="T26" fmla="*/ 537 w 1622"/>
                              <a:gd name="T27" fmla="*/ 829 h 1914"/>
                              <a:gd name="T28" fmla="*/ 506 w 1622"/>
                              <a:gd name="T29" fmla="*/ 978 h 1914"/>
                              <a:gd name="T30" fmla="*/ 598 w 1622"/>
                              <a:gd name="T31" fmla="*/ 1023 h 1914"/>
                              <a:gd name="T32" fmla="*/ 581 w 1622"/>
                              <a:gd name="T33" fmla="*/ 1178 h 1914"/>
                              <a:gd name="T34" fmla="*/ 548 w 1622"/>
                              <a:gd name="T35" fmla="*/ 1334 h 1914"/>
                              <a:gd name="T36" fmla="*/ 491 w 1622"/>
                              <a:gd name="T37" fmla="*/ 1545 h 1914"/>
                              <a:gd name="T38" fmla="*/ 420 w 1622"/>
                              <a:gd name="T39" fmla="*/ 1764 h 1914"/>
                              <a:gd name="T40" fmla="*/ 397 w 1622"/>
                              <a:gd name="T41" fmla="*/ 1828 h 1914"/>
                              <a:gd name="T42" fmla="*/ 267 w 1622"/>
                              <a:gd name="T43" fmla="*/ 1885 h 1914"/>
                              <a:gd name="T44" fmla="*/ 355 w 1622"/>
                              <a:gd name="T45" fmla="*/ 1901 h 1914"/>
                              <a:gd name="T46" fmla="*/ 552 w 1622"/>
                              <a:gd name="T47" fmla="*/ 1899 h 1914"/>
                              <a:gd name="T48" fmla="*/ 560 w 1622"/>
                              <a:gd name="T49" fmla="*/ 1857 h 1914"/>
                              <a:gd name="T50" fmla="*/ 589 w 1622"/>
                              <a:gd name="T51" fmla="*/ 1801 h 1914"/>
                              <a:gd name="T52" fmla="*/ 704 w 1622"/>
                              <a:gd name="T53" fmla="*/ 1376 h 1914"/>
                              <a:gd name="T54" fmla="*/ 790 w 1622"/>
                              <a:gd name="T55" fmla="*/ 1134 h 1914"/>
                              <a:gd name="T56" fmla="*/ 813 w 1622"/>
                              <a:gd name="T57" fmla="*/ 1088 h 1914"/>
                              <a:gd name="T58" fmla="*/ 846 w 1622"/>
                              <a:gd name="T59" fmla="*/ 1178 h 1914"/>
                              <a:gd name="T60" fmla="*/ 932 w 1622"/>
                              <a:gd name="T61" fmla="*/ 1457 h 1914"/>
                              <a:gd name="T62" fmla="*/ 1034 w 1622"/>
                              <a:gd name="T63" fmla="*/ 1808 h 1914"/>
                              <a:gd name="T64" fmla="*/ 1057 w 1622"/>
                              <a:gd name="T65" fmla="*/ 1862 h 1914"/>
                              <a:gd name="T66" fmla="*/ 1080 w 1622"/>
                              <a:gd name="T67" fmla="*/ 1908 h 1914"/>
                              <a:gd name="T68" fmla="*/ 1302 w 1622"/>
                              <a:gd name="T69" fmla="*/ 1912 h 1914"/>
                              <a:gd name="T70" fmla="*/ 1352 w 1622"/>
                              <a:gd name="T71" fmla="*/ 1891 h 1914"/>
                              <a:gd name="T72" fmla="*/ 1224 w 1622"/>
                              <a:gd name="T73" fmla="*/ 1837 h 1914"/>
                              <a:gd name="T74" fmla="*/ 1193 w 1622"/>
                              <a:gd name="T75" fmla="*/ 1735 h 1914"/>
                              <a:gd name="T76" fmla="*/ 1116 w 1622"/>
                              <a:gd name="T77" fmla="*/ 1507 h 1914"/>
                              <a:gd name="T78" fmla="*/ 1059 w 1622"/>
                              <a:gd name="T79" fmla="*/ 1267 h 1914"/>
                              <a:gd name="T80" fmla="*/ 1022 w 1622"/>
                              <a:gd name="T81" fmla="*/ 1065 h 1914"/>
                              <a:gd name="T82" fmla="*/ 1080 w 1622"/>
                              <a:gd name="T83" fmla="*/ 1013 h 1914"/>
                              <a:gd name="T84" fmla="*/ 1116 w 1622"/>
                              <a:gd name="T85" fmla="*/ 948 h 1914"/>
                              <a:gd name="T86" fmla="*/ 1047 w 1622"/>
                              <a:gd name="T87" fmla="*/ 717 h 1914"/>
                              <a:gd name="T88" fmla="*/ 1020 w 1622"/>
                              <a:gd name="T89" fmla="*/ 594 h 1914"/>
                              <a:gd name="T90" fmla="*/ 1143 w 1622"/>
                              <a:gd name="T91" fmla="*/ 517 h 1914"/>
                              <a:gd name="T92" fmla="*/ 1360 w 1622"/>
                              <a:gd name="T93" fmla="*/ 413 h 1914"/>
                              <a:gd name="T94" fmla="*/ 1479 w 1622"/>
                              <a:gd name="T95" fmla="*/ 348 h 1914"/>
                              <a:gd name="T96" fmla="*/ 1565 w 1622"/>
                              <a:gd name="T97" fmla="*/ 306 h 1914"/>
                              <a:gd name="T98" fmla="*/ 1622 w 1622"/>
                              <a:gd name="T99" fmla="*/ 175 h 1914"/>
                              <a:gd name="T100" fmla="*/ 1557 w 1622"/>
                              <a:gd name="T101" fmla="*/ 204 h 1914"/>
                              <a:gd name="T102" fmla="*/ 1530 w 1622"/>
                              <a:gd name="T103" fmla="*/ 168 h 1914"/>
                              <a:gd name="T104" fmla="*/ 1496 w 1622"/>
                              <a:gd name="T105" fmla="*/ 193 h 1914"/>
                              <a:gd name="T106" fmla="*/ 1431 w 1622"/>
                              <a:gd name="T107" fmla="*/ 248 h 1914"/>
                              <a:gd name="T108" fmla="*/ 1356 w 1622"/>
                              <a:gd name="T109" fmla="*/ 291 h 1914"/>
                              <a:gd name="T110" fmla="*/ 1018 w 1622"/>
                              <a:gd name="T111" fmla="*/ 377 h 1914"/>
                              <a:gd name="T112" fmla="*/ 911 w 1622"/>
                              <a:gd name="T113" fmla="*/ 340 h 1914"/>
                              <a:gd name="T114" fmla="*/ 894 w 1622"/>
                              <a:gd name="T115" fmla="*/ 306 h 1914"/>
                              <a:gd name="T116" fmla="*/ 932 w 1622"/>
                              <a:gd name="T117" fmla="*/ 193 h 1914"/>
                              <a:gd name="T118" fmla="*/ 899 w 1622"/>
                              <a:gd name="T119" fmla="*/ 27 h 1914"/>
                              <a:gd name="T120" fmla="*/ 738 w 1622"/>
                              <a:gd name="T121" fmla="*/ 6 h 1914"/>
                              <a:gd name="T122" fmla="*/ 679 w 1622"/>
                              <a:gd name="T123" fmla="*/ 100 h 1914"/>
                              <a:gd name="T124" fmla="*/ 717 w 1622"/>
                              <a:gd name="T125" fmla="*/ 285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2" h="1914">
                                <a:moveTo>
                                  <a:pt x="715" y="337"/>
                                </a:moveTo>
                                <a:lnTo>
                                  <a:pt x="694" y="337"/>
                                </a:lnTo>
                                <a:lnTo>
                                  <a:pt x="675" y="340"/>
                                </a:lnTo>
                                <a:lnTo>
                                  <a:pt x="665" y="346"/>
                                </a:lnTo>
                                <a:lnTo>
                                  <a:pt x="658" y="354"/>
                                </a:lnTo>
                                <a:lnTo>
                                  <a:pt x="648" y="362"/>
                                </a:lnTo>
                                <a:lnTo>
                                  <a:pt x="635" y="365"/>
                                </a:lnTo>
                                <a:lnTo>
                                  <a:pt x="604" y="369"/>
                                </a:lnTo>
                                <a:lnTo>
                                  <a:pt x="566" y="367"/>
                                </a:lnTo>
                                <a:lnTo>
                                  <a:pt x="527" y="364"/>
                                </a:lnTo>
                                <a:lnTo>
                                  <a:pt x="506" y="362"/>
                                </a:lnTo>
                                <a:lnTo>
                                  <a:pt x="483" y="356"/>
                                </a:lnTo>
                                <a:lnTo>
                                  <a:pt x="430" y="342"/>
                                </a:lnTo>
                                <a:lnTo>
                                  <a:pt x="316" y="304"/>
                                </a:lnTo>
                                <a:lnTo>
                                  <a:pt x="267" y="283"/>
                                </a:lnTo>
                                <a:lnTo>
                                  <a:pt x="245" y="271"/>
                                </a:lnTo>
                                <a:lnTo>
                                  <a:pt x="226" y="262"/>
                                </a:lnTo>
                                <a:lnTo>
                                  <a:pt x="213" y="252"/>
                                </a:lnTo>
                                <a:lnTo>
                                  <a:pt x="201" y="244"/>
                                </a:lnTo>
                                <a:lnTo>
                                  <a:pt x="194" y="241"/>
                                </a:lnTo>
                                <a:lnTo>
                                  <a:pt x="192" y="239"/>
                                </a:lnTo>
                                <a:lnTo>
                                  <a:pt x="182" y="256"/>
                                </a:lnTo>
                                <a:lnTo>
                                  <a:pt x="178" y="252"/>
                                </a:lnTo>
                                <a:lnTo>
                                  <a:pt x="167" y="241"/>
                                </a:lnTo>
                                <a:lnTo>
                                  <a:pt x="140" y="206"/>
                                </a:lnTo>
                                <a:lnTo>
                                  <a:pt x="113" y="160"/>
                                </a:lnTo>
                                <a:lnTo>
                                  <a:pt x="105" y="150"/>
                                </a:lnTo>
                                <a:lnTo>
                                  <a:pt x="100" y="144"/>
                                </a:lnTo>
                                <a:lnTo>
                                  <a:pt x="94" y="143"/>
                                </a:lnTo>
                                <a:lnTo>
                                  <a:pt x="92" y="148"/>
                                </a:lnTo>
                                <a:lnTo>
                                  <a:pt x="92" y="158"/>
                                </a:lnTo>
                                <a:lnTo>
                                  <a:pt x="94" y="171"/>
                                </a:lnTo>
                                <a:lnTo>
                                  <a:pt x="98" y="198"/>
                                </a:lnTo>
                                <a:lnTo>
                                  <a:pt x="100" y="210"/>
                                </a:lnTo>
                                <a:lnTo>
                                  <a:pt x="100" y="218"/>
                                </a:lnTo>
                                <a:lnTo>
                                  <a:pt x="96" y="219"/>
                                </a:lnTo>
                                <a:lnTo>
                                  <a:pt x="88" y="214"/>
                                </a:lnTo>
                                <a:lnTo>
                                  <a:pt x="65" y="194"/>
                                </a:lnTo>
                                <a:lnTo>
                                  <a:pt x="38" y="175"/>
                                </a:lnTo>
                                <a:lnTo>
                                  <a:pt x="25" y="168"/>
                                </a:lnTo>
                                <a:lnTo>
                                  <a:pt x="13" y="164"/>
                                </a:lnTo>
                                <a:lnTo>
                                  <a:pt x="6" y="160"/>
                                </a:lnTo>
                                <a:lnTo>
                                  <a:pt x="2" y="162"/>
                                </a:lnTo>
                                <a:lnTo>
                                  <a:pt x="2" y="166"/>
                                </a:lnTo>
                                <a:lnTo>
                                  <a:pt x="0" y="175"/>
                                </a:lnTo>
                                <a:lnTo>
                                  <a:pt x="2" y="198"/>
                                </a:lnTo>
                                <a:lnTo>
                                  <a:pt x="8" y="227"/>
                                </a:lnTo>
                                <a:lnTo>
                                  <a:pt x="23" y="260"/>
                                </a:lnTo>
                                <a:lnTo>
                                  <a:pt x="33" y="273"/>
                                </a:lnTo>
                                <a:lnTo>
                                  <a:pt x="42" y="285"/>
                                </a:lnTo>
                                <a:lnTo>
                                  <a:pt x="59" y="298"/>
                                </a:lnTo>
                                <a:lnTo>
                                  <a:pt x="75" y="304"/>
                                </a:lnTo>
                                <a:lnTo>
                                  <a:pt x="92" y="304"/>
                                </a:lnTo>
                                <a:lnTo>
                                  <a:pt x="132" y="306"/>
                                </a:lnTo>
                                <a:lnTo>
                                  <a:pt x="150" y="308"/>
                                </a:lnTo>
                                <a:lnTo>
                                  <a:pt x="155" y="308"/>
                                </a:lnTo>
                                <a:lnTo>
                                  <a:pt x="144" y="339"/>
                                </a:lnTo>
                                <a:lnTo>
                                  <a:pt x="146" y="339"/>
                                </a:lnTo>
                                <a:lnTo>
                                  <a:pt x="150" y="340"/>
                                </a:lnTo>
                                <a:lnTo>
                                  <a:pt x="161" y="348"/>
                                </a:lnTo>
                                <a:lnTo>
                                  <a:pt x="182" y="360"/>
                                </a:lnTo>
                                <a:lnTo>
                                  <a:pt x="207" y="373"/>
                                </a:lnTo>
                                <a:lnTo>
                                  <a:pt x="263" y="404"/>
                                </a:lnTo>
                                <a:lnTo>
                                  <a:pt x="292" y="419"/>
                                </a:lnTo>
                                <a:lnTo>
                                  <a:pt x="316" y="433"/>
                                </a:lnTo>
                                <a:lnTo>
                                  <a:pt x="368" y="460"/>
                                </a:lnTo>
                                <a:lnTo>
                                  <a:pt x="426" y="485"/>
                                </a:lnTo>
                                <a:lnTo>
                                  <a:pt x="481" y="508"/>
                                </a:lnTo>
                                <a:lnTo>
                                  <a:pt x="504" y="517"/>
                                </a:lnTo>
                                <a:lnTo>
                                  <a:pt x="514" y="523"/>
                                </a:lnTo>
                                <a:lnTo>
                                  <a:pt x="524" y="527"/>
                                </a:lnTo>
                                <a:lnTo>
                                  <a:pt x="556" y="542"/>
                                </a:lnTo>
                                <a:lnTo>
                                  <a:pt x="583" y="563"/>
                                </a:lnTo>
                                <a:lnTo>
                                  <a:pt x="595" y="573"/>
                                </a:lnTo>
                                <a:lnTo>
                                  <a:pt x="602" y="585"/>
                                </a:lnTo>
                                <a:lnTo>
                                  <a:pt x="606" y="596"/>
                                </a:lnTo>
                                <a:lnTo>
                                  <a:pt x="606" y="609"/>
                                </a:lnTo>
                                <a:lnTo>
                                  <a:pt x="602" y="627"/>
                                </a:lnTo>
                                <a:lnTo>
                                  <a:pt x="596" y="650"/>
                                </a:lnTo>
                                <a:lnTo>
                                  <a:pt x="587" y="677"/>
                                </a:lnTo>
                                <a:lnTo>
                                  <a:pt x="577" y="707"/>
                                </a:lnTo>
                                <a:lnTo>
                                  <a:pt x="566" y="740"/>
                                </a:lnTo>
                                <a:lnTo>
                                  <a:pt x="547" y="802"/>
                                </a:lnTo>
                                <a:lnTo>
                                  <a:pt x="537" y="829"/>
                                </a:lnTo>
                                <a:lnTo>
                                  <a:pt x="522" y="877"/>
                                </a:lnTo>
                                <a:lnTo>
                                  <a:pt x="510" y="921"/>
                                </a:lnTo>
                                <a:lnTo>
                                  <a:pt x="506" y="938"/>
                                </a:lnTo>
                                <a:lnTo>
                                  <a:pt x="504" y="955"/>
                                </a:lnTo>
                                <a:lnTo>
                                  <a:pt x="504" y="969"/>
                                </a:lnTo>
                                <a:lnTo>
                                  <a:pt x="506" y="978"/>
                                </a:lnTo>
                                <a:lnTo>
                                  <a:pt x="512" y="986"/>
                                </a:lnTo>
                                <a:lnTo>
                                  <a:pt x="520" y="994"/>
                                </a:lnTo>
                                <a:lnTo>
                                  <a:pt x="545" y="1005"/>
                                </a:lnTo>
                                <a:lnTo>
                                  <a:pt x="571" y="1013"/>
                                </a:lnTo>
                                <a:lnTo>
                                  <a:pt x="595" y="1019"/>
                                </a:lnTo>
                                <a:lnTo>
                                  <a:pt x="598" y="1023"/>
                                </a:lnTo>
                                <a:lnTo>
                                  <a:pt x="600" y="1030"/>
                                </a:lnTo>
                                <a:lnTo>
                                  <a:pt x="602" y="1042"/>
                                </a:lnTo>
                                <a:lnTo>
                                  <a:pt x="600" y="1055"/>
                                </a:lnTo>
                                <a:lnTo>
                                  <a:pt x="596" y="1092"/>
                                </a:lnTo>
                                <a:lnTo>
                                  <a:pt x="589" y="1134"/>
                                </a:lnTo>
                                <a:lnTo>
                                  <a:pt x="581" y="1178"/>
                                </a:lnTo>
                                <a:lnTo>
                                  <a:pt x="571" y="1222"/>
                                </a:lnTo>
                                <a:lnTo>
                                  <a:pt x="568" y="1242"/>
                                </a:lnTo>
                                <a:lnTo>
                                  <a:pt x="564" y="1259"/>
                                </a:lnTo>
                                <a:lnTo>
                                  <a:pt x="560" y="1274"/>
                                </a:lnTo>
                                <a:lnTo>
                                  <a:pt x="558" y="1288"/>
                                </a:lnTo>
                                <a:lnTo>
                                  <a:pt x="548" y="1334"/>
                                </a:lnTo>
                                <a:lnTo>
                                  <a:pt x="537" y="1386"/>
                                </a:lnTo>
                                <a:lnTo>
                                  <a:pt x="524" y="1434"/>
                                </a:lnTo>
                                <a:lnTo>
                                  <a:pt x="514" y="1478"/>
                                </a:lnTo>
                                <a:lnTo>
                                  <a:pt x="508" y="1499"/>
                                </a:lnTo>
                                <a:lnTo>
                                  <a:pt x="501" y="1522"/>
                                </a:lnTo>
                                <a:lnTo>
                                  <a:pt x="491" y="1545"/>
                                </a:lnTo>
                                <a:lnTo>
                                  <a:pt x="481" y="1572"/>
                                </a:lnTo>
                                <a:lnTo>
                                  <a:pt x="462" y="1626"/>
                                </a:lnTo>
                                <a:lnTo>
                                  <a:pt x="445" y="1680"/>
                                </a:lnTo>
                                <a:lnTo>
                                  <a:pt x="432" y="1728"/>
                                </a:lnTo>
                                <a:lnTo>
                                  <a:pt x="426" y="1747"/>
                                </a:lnTo>
                                <a:lnTo>
                                  <a:pt x="420" y="1764"/>
                                </a:lnTo>
                                <a:lnTo>
                                  <a:pt x="414" y="1778"/>
                                </a:lnTo>
                                <a:lnTo>
                                  <a:pt x="410" y="1789"/>
                                </a:lnTo>
                                <a:lnTo>
                                  <a:pt x="407" y="1795"/>
                                </a:lnTo>
                                <a:lnTo>
                                  <a:pt x="407" y="1797"/>
                                </a:lnTo>
                                <a:lnTo>
                                  <a:pt x="399" y="1828"/>
                                </a:lnTo>
                                <a:lnTo>
                                  <a:pt x="397" y="1828"/>
                                </a:lnTo>
                                <a:lnTo>
                                  <a:pt x="391" y="1830"/>
                                </a:lnTo>
                                <a:lnTo>
                                  <a:pt x="374" y="1835"/>
                                </a:lnTo>
                                <a:lnTo>
                                  <a:pt x="326" y="1849"/>
                                </a:lnTo>
                                <a:lnTo>
                                  <a:pt x="286" y="1872"/>
                                </a:lnTo>
                                <a:lnTo>
                                  <a:pt x="270" y="1881"/>
                                </a:lnTo>
                                <a:lnTo>
                                  <a:pt x="267" y="1885"/>
                                </a:lnTo>
                                <a:lnTo>
                                  <a:pt x="265" y="1887"/>
                                </a:lnTo>
                                <a:lnTo>
                                  <a:pt x="265" y="1905"/>
                                </a:lnTo>
                                <a:lnTo>
                                  <a:pt x="272" y="1905"/>
                                </a:lnTo>
                                <a:lnTo>
                                  <a:pt x="292" y="1903"/>
                                </a:lnTo>
                                <a:lnTo>
                                  <a:pt x="320" y="1903"/>
                                </a:lnTo>
                                <a:lnTo>
                                  <a:pt x="355" y="1901"/>
                                </a:lnTo>
                                <a:lnTo>
                                  <a:pt x="424" y="1899"/>
                                </a:lnTo>
                                <a:lnTo>
                                  <a:pt x="451" y="1901"/>
                                </a:lnTo>
                                <a:lnTo>
                                  <a:pt x="468" y="1901"/>
                                </a:lnTo>
                                <a:lnTo>
                                  <a:pt x="522" y="1903"/>
                                </a:lnTo>
                                <a:lnTo>
                                  <a:pt x="545" y="1899"/>
                                </a:lnTo>
                                <a:lnTo>
                                  <a:pt x="552" y="1899"/>
                                </a:lnTo>
                                <a:lnTo>
                                  <a:pt x="558" y="1897"/>
                                </a:lnTo>
                                <a:lnTo>
                                  <a:pt x="562" y="1893"/>
                                </a:lnTo>
                                <a:lnTo>
                                  <a:pt x="562" y="1883"/>
                                </a:lnTo>
                                <a:lnTo>
                                  <a:pt x="554" y="1866"/>
                                </a:lnTo>
                                <a:lnTo>
                                  <a:pt x="554" y="1862"/>
                                </a:lnTo>
                                <a:lnTo>
                                  <a:pt x="560" y="1857"/>
                                </a:lnTo>
                                <a:lnTo>
                                  <a:pt x="566" y="1855"/>
                                </a:lnTo>
                                <a:lnTo>
                                  <a:pt x="568" y="1853"/>
                                </a:lnTo>
                                <a:lnTo>
                                  <a:pt x="568" y="1851"/>
                                </a:lnTo>
                                <a:lnTo>
                                  <a:pt x="570" y="1847"/>
                                </a:lnTo>
                                <a:lnTo>
                                  <a:pt x="577" y="1828"/>
                                </a:lnTo>
                                <a:lnTo>
                                  <a:pt x="589" y="1801"/>
                                </a:lnTo>
                                <a:lnTo>
                                  <a:pt x="602" y="1766"/>
                                </a:lnTo>
                                <a:lnTo>
                                  <a:pt x="658" y="1603"/>
                                </a:lnTo>
                                <a:lnTo>
                                  <a:pt x="677" y="1526"/>
                                </a:lnTo>
                                <a:lnTo>
                                  <a:pt x="685" y="1488"/>
                                </a:lnTo>
                                <a:lnTo>
                                  <a:pt x="690" y="1449"/>
                                </a:lnTo>
                                <a:lnTo>
                                  <a:pt x="704" y="1376"/>
                                </a:lnTo>
                                <a:lnTo>
                                  <a:pt x="713" y="1343"/>
                                </a:lnTo>
                                <a:lnTo>
                                  <a:pt x="723" y="1315"/>
                                </a:lnTo>
                                <a:lnTo>
                                  <a:pt x="736" y="1284"/>
                                </a:lnTo>
                                <a:lnTo>
                                  <a:pt x="750" y="1247"/>
                                </a:lnTo>
                                <a:lnTo>
                                  <a:pt x="779" y="1169"/>
                                </a:lnTo>
                                <a:lnTo>
                                  <a:pt x="790" y="1134"/>
                                </a:lnTo>
                                <a:lnTo>
                                  <a:pt x="800" y="1105"/>
                                </a:lnTo>
                                <a:lnTo>
                                  <a:pt x="804" y="1094"/>
                                </a:lnTo>
                                <a:lnTo>
                                  <a:pt x="807" y="1086"/>
                                </a:lnTo>
                                <a:lnTo>
                                  <a:pt x="809" y="1080"/>
                                </a:lnTo>
                                <a:lnTo>
                                  <a:pt x="809" y="1078"/>
                                </a:lnTo>
                                <a:lnTo>
                                  <a:pt x="813" y="1088"/>
                                </a:lnTo>
                                <a:lnTo>
                                  <a:pt x="813" y="1090"/>
                                </a:lnTo>
                                <a:lnTo>
                                  <a:pt x="815" y="1096"/>
                                </a:lnTo>
                                <a:lnTo>
                                  <a:pt x="819" y="1103"/>
                                </a:lnTo>
                                <a:lnTo>
                                  <a:pt x="823" y="1115"/>
                                </a:lnTo>
                                <a:lnTo>
                                  <a:pt x="832" y="1144"/>
                                </a:lnTo>
                                <a:lnTo>
                                  <a:pt x="846" y="1178"/>
                                </a:lnTo>
                                <a:lnTo>
                                  <a:pt x="873" y="1257"/>
                                </a:lnTo>
                                <a:lnTo>
                                  <a:pt x="886" y="1294"/>
                                </a:lnTo>
                                <a:lnTo>
                                  <a:pt x="899" y="1324"/>
                                </a:lnTo>
                                <a:lnTo>
                                  <a:pt x="909" y="1353"/>
                                </a:lnTo>
                                <a:lnTo>
                                  <a:pt x="919" y="1386"/>
                                </a:lnTo>
                                <a:lnTo>
                                  <a:pt x="932" y="1457"/>
                                </a:lnTo>
                                <a:lnTo>
                                  <a:pt x="938" y="1495"/>
                                </a:lnTo>
                                <a:lnTo>
                                  <a:pt x="945" y="1534"/>
                                </a:lnTo>
                                <a:lnTo>
                                  <a:pt x="965" y="1611"/>
                                </a:lnTo>
                                <a:lnTo>
                                  <a:pt x="991" y="1693"/>
                                </a:lnTo>
                                <a:lnTo>
                                  <a:pt x="1022" y="1774"/>
                                </a:lnTo>
                                <a:lnTo>
                                  <a:pt x="1034" y="1808"/>
                                </a:lnTo>
                                <a:lnTo>
                                  <a:pt x="1045" y="1835"/>
                                </a:lnTo>
                                <a:lnTo>
                                  <a:pt x="1049" y="1847"/>
                                </a:lnTo>
                                <a:lnTo>
                                  <a:pt x="1053" y="1855"/>
                                </a:lnTo>
                                <a:lnTo>
                                  <a:pt x="1055" y="1858"/>
                                </a:lnTo>
                                <a:lnTo>
                                  <a:pt x="1055" y="1860"/>
                                </a:lnTo>
                                <a:lnTo>
                                  <a:pt x="1057" y="1862"/>
                                </a:lnTo>
                                <a:lnTo>
                                  <a:pt x="1068" y="1870"/>
                                </a:lnTo>
                                <a:lnTo>
                                  <a:pt x="1068" y="1876"/>
                                </a:lnTo>
                                <a:lnTo>
                                  <a:pt x="1061" y="1891"/>
                                </a:lnTo>
                                <a:lnTo>
                                  <a:pt x="1061" y="1901"/>
                                </a:lnTo>
                                <a:lnTo>
                                  <a:pt x="1064" y="1906"/>
                                </a:lnTo>
                                <a:lnTo>
                                  <a:pt x="1080" y="1908"/>
                                </a:lnTo>
                                <a:lnTo>
                                  <a:pt x="1103" y="1912"/>
                                </a:lnTo>
                                <a:lnTo>
                                  <a:pt x="1155" y="1910"/>
                                </a:lnTo>
                                <a:lnTo>
                                  <a:pt x="1172" y="1910"/>
                                </a:lnTo>
                                <a:lnTo>
                                  <a:pt x="1201" y="1908"/>
                                </a:lnTo>
                                <a:lnTo>
                                  <a:pt x="1268" y="1910"/>
                                </a:lnTo>
                                <a:lnTo>
                                  <a:pt x="1302" y="1912"/>
                                </a:lnTo>
                                <a:lnTo>
                                  <a:pt x="1331" y="1912"/>
                                </a:lnTo>
                                <a:lnTo>
                                  <a:pt x="1350" y="1914"/>
                                </a:lnTo>
                                <a:lnTo>
                                  <a:pt x="1358" y="1914"/>
                                </a:lnTo>
                                <a:lnTo>
                                  <a:pt x="1358" y="1897"/>
                                </a:lnTo>
                                <a:lnTo>
                                  <a:pt x="1356" y="1895"/>
                                </a:lnTo>
                                <a:lnTo>
                                  <a:pt x="1352" y="1891"/>
                                </a:lnTo>
                                <a:lnTo>
                                  <a:pt x="1337" y="1880"/>
                                </a:lnTo>
                                <a:lnTo>
                                  <a:pt x="1296" y="1858"/>
                                </a:lnTo>
                                <a:lnTo>
                                  <a:pt x="1248" y="1843"/>
                                </a:lnTo>
                                <a:lnTo>
                                  <a:pt x="1231" y="1839"/>
                                </a:lnTo>
                                <a:lnTo>
                                  <a:pt x="1225" y="1837"/>
                                </a:lnTo>
                                <a:lnTo>
                                  <a:pt x="1224" y="1837"/>
                                </a:lnTo>
                                <a:lnTo>
                                  <a:pt x="1216" y="1807"/>
                                </a:lnTo>
                                <a:lnTo>
                                  <a:pt x="1216" y="1805"/>
                                </a:lnTo>
                                <a:lnTo>
                                  <a:pt x="1212" y="1797"/>
                                </a:lnTo>
                                <a:lnTo>
                                  <a:pt x="1208" y="1787"/>
                                </a:lnTo>
                                <a:lnTo>
                                  <a:pt x="1204" y="1774"/>
                                </a:lnTo>
                                <a:lnTo>
                                  <a:pt x="1193" y="1735"/>
                                </a:lnTo>
                                <a:lnTo>
                                  <a:pt x="1179" y="1687"/>
                                </a:lnTo>
                                <a:lnTo>
                                  <a:pt x="1162" y="1634"/>
                                </a:lnTo>
                                <a:lnTo>
                                  <a:pt x="1143" y="1582"/>
                                </a:lnTo>
                                <a:lnTo>
                                  <a:pt x="1131" y="1555"/>
                                </a:lnTo>
                                <a:lnTo>
                                  <a:pt x="1122" y="1530"/>
                                </a:lnTo>
                                <a:lnTo>
                                  <a:pt x="1116" y="1507"/>
                                </a:lnTo>
                                <a:lnTo>
                                  <a:pt x="1110" y="1486"/>
                                </a:lnTo>
                                <a:lnTo>
                                  <a:pt x="1101" y="1443"/>
                                </a:lnTo>
                                <a:lnTo>
                                  <a:pt x="1074" y="1343"/>
                                </a:lnTo>
                                <a:lnTo>
                                  <a:pt x="1064" y="1295"/>
                                </a:lnTo>
                                <a:lnTo>
                                  <a:pt x="1062" y="1282"/>
                                </a:lnTo>
                                <a:lnTo>
                                  <a:pt x="1059" y="1267"/>
                                </a:lnTo>
                                <a:lnTo>
                                  <a:pt x="1055" y="1249"/>
                                </a:lnTo>
                                <a:lnTo>
                                  <a:pt x="1051" y="1230"/>
                                </a:lnTo>
                                <a:lnTo>
                                  <a:pt x="1041" y="1186"/>
                                </a:lnTo>
                                <a:lnTo>
                                  <a:pt x="1034" y="1142"/>
                                </a:lnTo>
                                <a:lnTo>
                                  <a:pt x="1026" y="1101"/>
                                </a:lnTo>
                                <a:lnTo>
                                  <a:pt x="1022" y="1065"/>
                                </a:lnTo>
                                <a:lnTo>
                                  <a:pt x="1020" y="1051"/>
                                </a:lnTo>
                                <a:lnTo>
                                  <a:pt x="1022" y="1040"/>
                                </a:lnTo>
                                <a:lnTo>
                                  <a:pt x="1024" y="1032"/>
                                </a:lnTo>
                                <a:lnTo>
                                  <a:pt x="1028" y="1028"/>
                                </a:lnTo>
                                <a:lnTo>
                                  <a:pt x="1051" y="1021"/>
                                </a:lnTo>
                                <a:lnTo>
                                  <a:pt x="1080" y="1013"/>
                                </a:lnTo>
                                <a:lnTo>
                                  <a:pt x="1105" y="1001"/>
                                </a:lnTo>
                                <a:lnTo>
                                  <a:pt x="1112" y="994"/>
                                </a:lnTo>
                                <a:lnTo>
                                  <a:pt x="1118" y="986"/>
                                </a:lnTo>
                                <a:lnTo>
                                  <a:pt x="1120" y="976"/>
                                </a:lnTo>
                                <a:lnTo>
                                  <a:pt x="1118" y="963"/>
                                </a:lnTo>
                                <a:lnTo>
                                  <a:pt x="1116" y="948"/>
                                </a:lnTo>
                                <a:lnTo>
                                  <a:pt x="1112" y="928"/>
                                </a:lnTo>
                                <a:lnTo>
                                  <a:pt x="1101" y="886"/>
                                </a:lnTo>
                                <a:lnTo>
                                  <a:pt x="1085" y="838"/>
                                </a:lnTo>
                                <a:lnTo>
                                  <a:pt x="1078" y="811"/>
                                </a:lnTo>
                                <a:lnTo>
                                  <a:pt x="1068" y="780"/>
                                </a:lnTo>
                                <a:lnTo>
                                  <a:pt x="1047" y="717"/>
                                </a:lnTo>
                                <a:lnTo>
                                  <a:pt x="1038" y="686"/>
                                </a:lnTo>
                                <a:lnTo>
                                  <a:pt x="1028" y="658"/>
                                </a:lnTo>
                                <a:lnTo>
                                  <a:pt x="1020" y="636"/>
                                </a:lnTo>
                                <a:lnTo>
                                  <a:pt x="1016" y="619"/>
                                </a:lnTo>
                                <a:lnTo>
                                  <a:pt x="1016" y="606"/>
                                </a:lnTo>
                                <a:lnTo>
                                  <a:pt x="1020" y="594"/>
                                </a:lnTo>
                                <a:lnTo>
                                  <a:pt x="1028" y="583"/>
                                </a:lnTo>
                                <a:lnTo>
                                  <a:pt x="1039" y="573"/>
                                </a:lnTo>
                                <a:lnTo>
                                  <a:pt x="1066" y="552"/>
                                </a:lnTo>
                                <a:lnTo>
                                  <a:pt x="1099" y="536"/>
                                </a:lnTo>
                                <a:lnTo>
                                  <a:pt x="1118" y="527"/>
                                </a:lnTo>
                                <a:lnTo>
                                  <a:pt x="1143" y="517"/>
                                </a:lnTo>
                                <a:lnTo>
                                  <a:pt x="1197" y="494"/>
                                </a:lnTo>
                                <a:lnTo>
                                  <a:pt x="1254" y="467"/>
                                </a:lnTo>
                                <a:lnTo>
                                  <a:pt x="1281" y="456"/>
                                </a:lnTo>
                                <a:lnTo>
                                  <a:pt x="1306" y="442"/>
                                </a:lnTo>
                                <a:lnTo>
                                  <a:pt x="1331" y="429"/>
                                </a:lnTo>
                                <a:lnTo>
                                  <a:pt x="1360" y="413"/>
                                </a:lnTo>
                                <a:lnTo>
                                  <a:pt x="1415" y="383"/>
                                </a:lnTo>
                                <a:lnTo>
                                  <a:pt x="1440" y="369"/>
                                </a:lnTo>
                                <a:lnTo>
                                  <a:pt x="1461" y="358"/>
                                </a:lnTo>
                                <a:lnTo>
                                  <a:pt x="1473" y="350"/>
                                </a:lnTo>
                                <a:lnTo>
                                  <a:pt x="1477" y="348"/>
                                </a:lnTo>
                                <a:lnTo>
                                  <a:pt x="1479" y="348"/>
                                </a:lnTo>
                                <a:lnTo>
                                  <a:pt x="1469" y="317"/>
                                </a:lnTo>
                                <a:lnTo>
                                  <a:pt x="1475" y="317"/>
                                </a:lnTo>
                                <a:lnTo>
                                  <a:pt x="1490" y="315"/>
                                </a:lnTo>
                                <a:lnTo>
                                  <a:pt x="1530" y="314"/>
                                </a:lnTo>
                                <a:lnTo>
                                  <a:pt x="1548" y="312"/>
                                </a:lnTo>
                                <a:lnTo>
                                  <a:pt x="1565" y="306"/>
                                </a:lnTo>
                                <a:lnTo>
                                  <a:pt x="1580" y="292"/>
                                </a:lnTo>
                                <a:lnTo>
                                  <a:pt x="1590" y="281"/>
                                </a:lnTo>
                                <a:lnTo>
                                  <a:pt x="1599" y="267"/>
                                </a:lnTo>
                                <a:lnTo>
                                  <a:pt x="1615" y="237"/>
                                </a:lnTo>
                                <a:lnTo>
                                  <a:pt x="1622" y="206"/>
                                </a:lnTo>
                                <a:lnTo>
                                  <a:pt x="1622" y="175"/>
                                </a:lnTo>
                                <a:lnTo>
                                  <a:pt x="1621" y="171"/>
                                </a:lnTo>
                                <a:lnTo>
                                  <a:pt x="1617" y="169"/>
                                </a:lnTo>
                                <a:lnTo>
                                  <a:pt x="1609" y="173"/>
                                </a:lnTo>
                                <a:lnTo>
                                  <a:pt x="1598" y="177"/>
                                </a:lnTo>
                                <a:lnTo>
                                  <a:pt x="1584" y="185"/>
                                </a:lnTo>
                                <a:lnTo>
                                  <a:pt x="1557" y="204"/>
                                </a:lnTo>
                                <a:lnTo>
                                  <a:pt x="1534" y="223"/>
                                </a:lnTo>
                                <a:lnTo>
                                  <a:pt x="1528" y="229"/>
                                </a:lnTo>
                                <a:lnTo>
                                  <a:pt x="1525" y="227"/>
                                </a:lnTo>
                                <a:lnTo>
                                  <a:pt x="1525" y="208"/>
                                </a:lnTo>
                                <a:lnTo>
                                  <a:pt x="1528" y="181"/>
                                </a:lnTo>
                                <a:lnTo>
                                  <a:pt x="1530" y="168"/>
                                </a:lnTo>
                                <a:lnTo>
                                  <a:pt x="1530" y="158"/>
                                </a:lnTo>
                                <a:lnTo>
                                  <a:pt x="1528" y="152"/>
                                </a:lnTo>
                                <a:lnTo>
                                  <a:pt x="1525" y="154"/>
                                </a:lnTo>
                                <a:lnTo>
                                  <a:pt x="1517" y="160"/>
                                </a:lnTo>
                                <a:lnTo>
                                  <a:pt x="1511" y="169"/>
                                </a:lnTo>
                                <a:lnTo>
                                  <a:pt x="1496" y="193"/>
                                </a:lnTo>
                                <a:lnTo>
                                  <a:pt x="1482" y="216"/>
                                </a:lnTo>
                                <a:lnTo>
                                  <a:pt x="1471" y="235"/>
                                </a:lnTo>
                                <a:lnTo>
                                  <a:pt x="1456" y="250"/>
                                </a:lnTo>
                                <a:lnTo>
                                  <a:pt x="1444" y="262"/>
                                </a:lnTo>
                                <a:lnTo>
                                  <a:pt x="1440" y="266"/>
                                </a:lnTo>
                                <a:lnTo>
                                  <a:pt x="1431" y="248"/>
                                </a:lnTo>
                                <a:lnTo>
                                  <a:pt x="1429" y="250"/>
                                </a:lnTo>
                                <a:lnTo>
                                  <a:pt x="1421" y="254"/>
                                </a:lnTo>
                                <a:lnTo>
                                  <a:pt x="1410" y="262"/>
                                </a:lnTo>
                                <a:lnTo>
                                  <a:pt x="1396" y="269"/>
                                </a:lnTo>
                                <a:lnTo>
                                  <a:pt x="1377" y="281"/>
                                </a:lnTo>
                                <a:lnTo>
                                  <a:pt x="1356" y="291"/>
                                </a:lnTo>
                                <a:lnTo>
                                  <a:pt x="1306" y="314"/>
                                </a:lnTo>
                                <a:lnTo>
                                  <a:pt x="1193" y="352"/>
                                </a:lnTo>
                                <a:lnTo>
                                  <a:pt x="1139" y="365"/>
                                </a:lnTo>
                                <a:lnTo>
                                  <a:pt x="1116" y="369"/>
                                </a:lnTo>
                                <a:lnTo>
                                  <a:pt x="1095" y="373"/>
                                </a:lnTo>
                                <a:lnTo>
                                  <a:pt x="1018" y="377"/>
                                </a:lnTo>
                                <a:lnTo>
                                  <a:pt x="988" y="375"/>
                                </a:lnTo>
                                <a:lnTo>
                                  <a:pt x="974" y="369"/>
                                </a:lnTo>
                                <a:lnTo>
                                  <a:pt x="965" y="362"/>
                                </a:lnTo>
                                <a:lnTo>
                                  <a:pt x="947" y="348"/>
                                </a:lnTo>
                                <a:lnTo>
                                  <a:pt x="926" y="342"/>
                                </a:lnTo>
                                <a:lnTo>
                                  <a:pt x="911" y="340"/>
                                </a:lnTo>
                                <a:lnTo>
                                  <a:pt x="905" y="340"/>
                                </a:lnTo>
                                <a:lnTo>
                                  <a:pt x="907" y="342"/>
                                </a:lnTo>
                                <a:lnTo>
                                  <a:pt x="905" y="339"/>
                                </a:lnTo>
                                <a:lnTo>
                                  <a:pt x="901" y="329"/>
                                </a:lnTo>
                                <a:lnTo>
                                  <a:pt x="896" y="317"/>
                                </a:lnTo>
                                <a:lnTo>
                                  <a:pt x="894" y="306"/>
                                </a:lnTo>
                                <a:lnTo>
                                  <a:pt x="898" y="291"/>
                                </a:lnTo>
                                <a:lnTo>
                                  <a:pt x="909" y="273"/>
                                </a:lnTo>
                                <a:lnTo>
                                  <a:pt x="917" y="262"/>
                                </a:lnTo>
                                <a:lnTo>
                                  <a:pt x="924" y="241"/>
                                </a:lnTo>
                                <a:lnTo>
                                  <a:pt x="930" y="212"/>
                                </a:lnTo>
                                <a:lnTo>
                                  <a:pt x="932" y="193"/>
                                </a:lnTo>
                                <a:lnTo>
                                  <a:pt x="936" y="169"/>
                                </a:lnTo>
                                <a:lnTo>
                                  <a:pt x="936" y="127"/>
                                </a:lnTo>
                                <a:lnTo>
                                  <a:pt x="930" y="100"/>
                                </a:lnTo>
                                <a:lnTo>
                                  <a:pt x="924" y="75"/>
                                </a:lnTo>
                                <a:lnTo>
                                  <a:pt x="913" y="50"/>
                                </a:lnTo>
                                <a:lnTo>
                                  <a:pt x="899" y="27"/>
                                </a:lnTo>
                                <a:lnTo>
                                  <a:pt x="882" y="12"/>
                                </a:lnTo>
                                <a:lnTo>
                                  <a:pt x="861" y="2"/>
                                </a:lnTo>
                                <a:lnTo>
                                  <a:pt x="850" y="0"/>
                                </a:lnTo>
                                <a:lnTo>
                                  <a:pt x="779" y="0"/>
                                </a:lnTo>
                                <a:lnTo>
                                  <a:pt x="756" y="0"/>
                                </a:lnTo>
                                <a:lnTo>
                                  <a:pt x="738" y="6"/>
                                </a:lnTo>
                                <a:lnTo>
                                  <a:pt x="721" y="18"/>
                                </a:lnTo>
                                <a:lnTo>
                                  <a:pt x="713" y="27"/>
                                </a:lnTo>
                                <a:lnTo>
                                  <a:pt x="702" y="41"/>
                                </a:lnTo>
                                <a:lnTo>
                                  <a:pt x="692" y="54"/>
                                </a:lnTo>
                                <a:lnTo>
                                  <a:pt x="687" y="70"/>
                                </a:lnTo>
                                <a:lnTo>
                                  <a:pt x="679" y="100"/>
                                </a:lnTo>
                                <a:lnTo>
                                  <a:pt x="679" y="171"/>
                                </a:lnTo>
                                <a:lnTo>
                                  <a:pt x="683" y="210"/>
                                </a:lnTo>
                                <a:lnTo>
                                  <a:pt x="694" y="242"/>
                                </a:lnTo>
                                <a:lnTo>
                                  <a:pt x="708" y="267"/>
                                </a:lnTo>
                                <a:lnTo>
                                  <a:pt x="713" y="277"/>
                                </a:lnTo>
                                <a:lnTo>
                                  <a:pt x="717" y="285"/>
                                </a:lnTo>
                                <a:lnTo>
                                  <a:pt x="723" y="296"/>
                                </a:lnTo>
                                <a:lnTo>
                                  <a:pt x="725" y="308"/>
                                </a:lnTo>
                                <a:lnTo>
                                  <a:pt x="725" y="321"/>
                                </a:lnTo>
                                <a:lnTo>
                                  <a:pt x="715" y="337"/>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46" name="Freeform 8"/>
                        <wps:cNvSpPr>
                          <a:spLocks/>
                        </wps:cNvSpPr>
                        <wps:spPr bwMode="auto">
                          <a:xfrm>
                            <a:off x="2300" y="1895"/>
                            <a:ext cx="1156" cy="1362"/>
                          </a:xfrm>
                          <a:custGeom>
                            <a:avLst/>
                            <a:gdLst>
                              <a:gd name="T0" fmla="*/ 453 w 1156"/>
                              <a:gd name="T1" fmla="*/ 261 h 1362"/>
                              <a:gd name="T2" fmla="*/ 226 w 1156"/>
                              <a:gd name="T3" fmla="*/ 217 h 1362"/>
                              <a:gd name="T4" fmla="*/ 140 w 1156"/>
                              <a:gd name="T5" fmla="*/ 171 h 1362"/>
                              <a:gd name="T6" fmla="*/ 100 w 1156"/>
                              <a:gd name="T7" fmla="*/ 148 h 1362"/>
                              <a:gd name="T8" fmla="*/ 67 w 1156"/>
                              <a:gd name="T9" fmla="*/ 123 h 1362"/>
                              <a:gd name="T10" fmla="*/ 46 w 1156"/>
                              <a:gd name="T11" fmla="*/ 138 h 1362"/>
                              <a:gd name="T12" fmla="*/ 2 w 1156"/>
                              <a:gd name="T13" fmla="*/ 140 h 1362"/>
                              <a:gd name="T14" fmla="*/ 54 w 1156"/>
                              <a:gd name="T15" fmla="*/ 215 h 1362"/>
                              <a:gd name="T16" fmla="*/ 107 w 1156"/>
                              <a:gd name="T17" fmla="*/ 242 h 1362"/>
                              <a:gd name="T18" fmla="*/ 263 w 1156"/>
                              <a:gd name="T19" fmla="*/ 326 h 1362"/>
                              <a:gd name="T20" fmla="*/ 395 w 1156"/>
                              <a:gd name="T21" fmla="*/ 386 h 1362"/>
                              <a:gd name="T22" fmla="*/ 428 w 1156"/>
                              <a:gd name="T23" fmla="*/ 446 h 1362"/>
                              <a:gd name="T24" fmla="*/ 382 w 1156"/>
                              <a:gd name="T25" fmla="*/ 590 h 1362"/>
                              <a:gd name="T26" fmla="*/ 361 w 1156"/>
                              <a:gd name="T27" fmla="*/ 695 h 1362"/>
                              <a:gd name="T28" fmla="*/ 424 w 1156"/>
                              <a:gd name="T29" fmla="*/ 724 h 1362"/>
                              <a:gd name="T30" fmla="*/ 420 w 1156"/>
                              <a:gd name="T31" fmla="*/ 807 h 1362"/>
                              <a:gd name="T32" fmla="*/ 382 w 1156"/>
                              <a:gd name="T33" fmla="*/ 986 h 1362"/>
                              <a:gd name="T34" fmla="*/ 328 w 1156"/>
                              <a:gd name="T35" fmla="*/ 1157 h 1362"/>
                              <a:gd name="T36" fmla="*/ 290 w 1156"/>
                              <a:gd name="T37" fmla="*/ 1276 h 1362"/>
                              <a:gd name="T38" fmla="*/ 232 w 1156"/>
                              <a:gd name="T39" fmla="*/ 1316 h 1362"/>
                              <a:gd name="T40" fmla="*/ 207 w 1156"/>
                              <a:gd name="T41" fmla="*/ 1356 h 1362"/>
                              <a:gd name="T42" fmla="*/ 370 w 1156"/>
                              <a:gd name="T43" fmla="*/ 1354 h 1362"/>
                              <a:gd name="T44" fmla="*/ 395 w 1156"/>
                              <a:gd name="T45" fmla="*/ 1328 h 1362"/>
                              <a:gd name="T46" fmla="*/ 420 w 1156"/>
                              <a:gd name="T47" fmla="*/ 1281 h 1362"/>
                              <a:gd name="T48" fmla="*/ 502 w 1156"/>
                              <a:gd name="T49" fmla="*/ 980 h 1362"/>
                              <a:gd name="T50" fmla="*/ 562 w 1156"/>
                              <a:gd name="T51" fmla="*/ 807 h 1362"/>
                              <a:gd name="T52" fmla="*/ 581 w 1156"/>
                              <a:gd name="T53" fmla="*/ 780 h 1362"/>
                              <a:gd name="T54" fmla="*/ 631 w 1156"/>
                              <a:gd name="T55" fmla="*/ 920 h 1362"/>
                              <a:gd name="T56" fmla="*/ 687 w 1156"/>
                              <a:gd name="T57" fmla="*/ 1147 h 1362"/>
                              <a:gd name="T58" fmla="*/ 750 w 1156"/>
                              <a:gd name="T59" fmla="*/ 1324 h 1362"/>
                              <a:gd name="T60" fmla="*/ 756 w 1156"/>
                              <a:gd name="T61" fmla="*/ 1353 h 1362"/>
                              <a:gd name="T62" fmla="*/ 853 w 1156"/>
                              <a:gd name="T63" fmla="*/ 1358 h 1362"/>
                              <a:gd name="T64" fmla="*/ 967 w 1156"/>
                              <a:gd name="T65" fmla="*/ 1349 h 1362"/>
                              <a:gd name="T66" fmla="*/ 876 w 1156"/>
                              <a:gd name="T67" fmla="*/ 1308 h 1362"/>
                              <a:gd name="T68" fmla="*/ 861 w 1156"/>
                              <a:gd name="T69" fmla="*/ 1272 h 1362"/>
                              <a:gd name="T70" fmla="*/ 800 w 1156"/>
                              <a:gd name="T71" fmla="*/ 1089 h 1362"/>
                              <a:gd name="T72" fmla="*/ 759 w 1156"/>
                              <a:gd name="T73" fmla="*/ 922 h 1362"/>
                              <a:gd name="T74" fmla="*/ 729 w 1156"/>
                              <a:gd name="T75" fmla="*/ 782 h 1362"/>
                              <a:gd name="T76" fmla="*/ 748 w 1156"/>
                              <a:gd name="T77" fmla="*/ 726 h 1362"/>
                              <a:gd name="T78" fmla="*/ 796 w 1156"/>
                              <a:gd name="T79" fmla="*/ 686 h 1362"/>
                              <a:gd name="T80" fmla="*/ 759 w 1156"/>
                              <a:gd name="T81" fmla="*/ 555 h 1362"/>
                              <a:gd name="T82" fmla="*/ 725 w 1156"/>
                              <a:gd name="T83" fmla="*/ 430 h 1362"/>
                              <a:gd name="T84" fmla="*/ 796 w 1156"/>
                              <a:gd name="T85" fmla="*/ 375 h 1362"/>
                              <a:gd name="T86" fmla="*/ 968 w 1156"/>
                              <a:gd name="T87" fmla="*/ 294 h 1362"/>
                              <a:gd name="T88" fmla="*/ 1053 w 1156"/>
                              <a:gd name="T89" fmla="*/ 248 h 1362"/>
                              <a:gd name="T90" fmla="*/ 1114 w 1156"/>
                              <a:gd name="T91" fmla="*/ 217 h 1362"/>
                              <a:gd name="T92" fmla="*/ 1156 w 1156"/>
                              <a:gd name="T93" fmla="*/ 130 h 1362"/>
                              <a:gd name="T94" fmla="*/ 1108 w 1156"/>
                              <a:gd name="T95" fmla="*/ 146 h 1362"/>
                              <a:gd name="T96" fmla="*/ 1085 w 1156"/>
                              <a:gd name="T97" fmla="*/ 148 h 1362"/>
                              <a:gd name="T98" fmla="*/ 1085 w 1156"/>
                              <a:gd name="T99" fmla="*/ 107 h 1362"/>
                              <a:gd name="T100" fmla="*/ 1038 w 1156"/>
                              <a:gd name="T101" fmla="*/ 177 h 1362"/>
                              <a:gd name="T102" fmla="*/ 1013 w 1156"/>
                              <a:gd name="T103" fmla="*/ 180 h 1362"/>
                              <a:gd name="T104" fmla="*/ 850 w 1156"/>
                              <a:gd name="T105" fmla="*/ 250 h 1362"/>
                              <a:gd name="T106" fmla="*/ 694 w 1156"/>
                              <a:gd name="T107" fmla="*/ 263 h 1362"/>
                              <a:gd name="T108" fmla="*/ 644 w 1156"/>
                              <a:gd name="T109" fmla="*/ 242 h 1362"/>
                              <a:gd name="T110" fmla="*/ 639 w 1156"/>
                              <a:gd name="T111" fmla="*/ 211 h 1362"/>
                              <a:gd name="T112" fmla="*/ 662 w 1156"/>
                              <a:gd name="T113" fmla="*/ 150 h 1362"/>
                              <a:gd name="T114" fmla="*/ 650 w 1156"/>
                              <a:gd name="T115" fmla="*/ 34 h 1362"/>
                              <a:gd name="T116" fmla="*/ 539 w 1156"/>
                              <a:gd name="T117" fmla="*/ 0 h 1362"/>
                              <a:gd name="T118" fmla="*/ 483 w 1156"/>
                              <a:gd name="T119" fmla="*/ 69 h 1362"/>
                              <a:gd name="T120" fmla="*/ 510 w 1156"/>
                              <a:gd name="T121" fmla="*/ 20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56" h="1362">
                                <a:moveTo>
                                  <a:pt x="510" y="238"/>
                                </a:moveTo>
                                <a:lnTo>
                                  <a:pt x="495" y="238"/>
                                </a:lnTo>
                                <a:lnTo>
                                  <a:pt x="481" y="242"/>
                                </a:lnTo>
                                <a:lnTo>
                                  <a:pt x="468" y="252"/>
                                </a:lnTo>
                                <a:lnTo>
                                  <a:pt x="453" y="261"/>
                                </a:lnTo>
                                <a:lnTo>
                                  <a:pt x="430" y="263"/>
                                </a:lnTo>
                                <a:lnTo>
                                  <a:pt x="376" y="257"/>
                                </a:lnTo>
                                <a:lnTo>
                                  <a:pt x="343" y="253"/>
                                </a:lnTo>
                                <a:lnTo>
                                  <a:pt x="307" y="244"/>
                                </a:lnTo>
                                <a:lnTo>
                                  <a:pt x="226" y="217"/>
                                </a:lnTo>
                                <a:lnTo>
                                  <a:pt x="190" y="200"/>
                                </a:lnTo>
                                <a:lnTo>
                                  <a:pt x="163" y="184"/>
                                </a:lnTo>
                                <a:lnTo>
                                  <a:pt x="152" y="179"/>
                                </a:lnTo>
                                <a:lnTo>
                                  <a:pt x="144" y="173"/>
                                </a:lnTo>
                                <a:lnTo>
                                  <a:pt x="140" y="171"/>
                                </a:lnTo>
                                <a:lnTo>
                                  <a:pt x="138" y="169"/>
                                </a:lnTo>
                                <a:lnTo>
                                  <a:pt x="128" y="182"/>
                                </a:lnTo>
                                <a:lnTo>
                                  <a:pt x="125" y="179"/>
                                </a:lnTo>
                                <a:lnTo>
                                  <a:pt x="117" y="171"/>
                                </a:lnTo>
                                <a:lnTo>
                                  <a:pt x="100" y="148"/>
                                </a:lnTo>
                                <a:lnTo>
                                  <a:pt x="81" y="113"/>
                                </a:lnTo>
                                <a:lnTo>
                                  <a:pt x="71" y="102"/>
                                </a:lnTo>
                                <a:lnTo>
                                  <a:pt x="67" y="102"/>
                                </a:lnTo>
                                <a:lnTo>
                                  <a:pt x="65" y="106"/>
                                </a:lnTo>
                                <a:lnTo>
                                  <a:pt x="67" y="123"/>
                                </a:lnTo>
                                <a:lnTo>
                                  <a:pt x="71" y="142"/>
                                </a:lnTo>
                                <a:lnTo>
                                  <a:pt x="71" y="154"/>
                                </a:lnTo>
                                <a:lnTo>
                                  <a:pt x="69" y="155"/>
                                </a:lnTo>
                                <a:lnTo>
                                  <a:pt x="63" y="152"/>
                                </a:lnTo>
                                <a:lnTo>
                                  <a:pt x="46" y="138"/>
                                </a:lnTo>
                                <a:lnTo>
                                  <a:pt x="27" y="125"/>
                                </a:lnTo>
                                <a:lnTo>
                                  <a:pt x="10" y="115"/>
                                </a:lnTo>
                                <a:lnTo>
                                  <a:pt x="2" y="115"/>
                                </a:lnTo>
                                <a:lnTo>
                                  <a:pt x="0" y="123"/>
                                </a:lnTo>
                                <a:lnTo>
                                  <a:pt x="2" y="140"/>
                                </a:lnTo>
                                <a:lnTo>
                                  <a:pt x="6" y="161"/>
                                </a:lnTo>
                                <a:lnTo>
                                  <a:pt x="17" y="184"/>
                                </a:lnTo>
                                <a:lnTo>
                                  <a:pt x="31" y="202"/>
                                </a:lnTo>
                                <a:lnTo>
                                  <a:pt x="42" y="211"/>
                                </a:lnTo>
                                <a:lnTo>
                                  <a:pt x="54" y="215"/>
                                </a:lnTo>
                                <a:lnTo>
                                  <a:pt x="65" y="217"/>
                                </a:lnTo>
                                <a:lnTo>
                                  <a:pt x="94" y="219"/>
                                </a:lnTo>
                                <a:lnTo>
                                  <a:pt x="109" y="219"/>
                                </a:lnTo>
                                <a:lnTo>
                                  <a:pt x="104" y="240"/>
                                </a:lnTo>
                                <a:lnTo>
                                  <a:pt x="107" y="242"/>
                                </a:lnTo>
                                <a:lnTo>
                                  <a:pt x="117" y="248"/>
                                </a:lnTo>
                                <a:lnTo>
                                  <a:pt x="130" y="255"/>
                                </a:lnTo>
                                <a:lnTo>
                                  <a:pt x="148" y="265"/>
                                </a:lnTo>
                                <a:lnTo>
                                  <a:pt x="226" y="307"/>
                                </a:lnTo>
                                <a:lnTo>
                                  <a:pt x="263" y="326"/>
                                </a:lnTo>
                                <a:lnTo>
                                  <a:pt x="303" y="344"/>
                                </a:lnTo>
                                <a:lnTo>
                                  <a:pt x="341" y="361"/>
                                </a:lnTo>
                                <a:lnTo>
                                  <a:pt x="359" y="369"/>
                                </a:lnTo>
                                <a:lnTo>
                                  <a:pt x="372" y="375"/>
                                </a:lnTo>
                                <a:lnTo>
                                  <a:pt x="395" y="386"/>
                                </a:lnTo>
                                <a:lnTo>
                                  <a:pt x="416" y="401"/>
                                </a:lnTo>
                                <a:lnTo>
                                  <a:pt x="428" y="417"/>
                                </a:lnTo>
                                <a:lnTo>
                                  <a:pt x="432" y="424"/>
                                </a:lnTo>
                                <a:lnTo>
                                  <a:pt x="432" y="434"/>
                                </a:lnTo>
                                <a:lnTo>
                                  <a:pt x="428" y="446"/>
                                </a:lnTo>
                                <a:lnTo>
                                  <a:pt x="424" y="461"/>
                                </a:lnTo>
                                <a:lnTo>
                                  <a:pt x="410" y="503"/>
                                </a:lnTo>
                                <a:lnTo>
                                  <a:pt x="395" y="547"/>
                                </a:lnTo>
                                <a:lnTo>
                                  <a:pt x="387" y="571"/>
                                </a:lnTo>
                                <a:lnTo>
                                  <a:pt x="382" y="590"/>
                                </a:lnTo>
                                <a:lnTo>
                                  <a:pt x="372" y="624"/>
                                </a:lnTo>
                                <a:lnTo>
                                  <a:pt x="364" y="655"/>
                                </a:lnTo>
                                <a:lnTo>
                                  <a:pt x="359" y="678"/>
                                </a:lnTo>
                                <a:lnTo>
                                  <a:pt x="359" y="688"/>
                                </a:lnTo>
                                <a:lnTo>
                                  <a:pt x="361" y="695"/>
                                </a:lnTo>
                                <a:lnTo>
                                  <a:pt x="364" y="701"/>
                                </a:lnTo>
                                <a:lnTo>
                                  <a:pt x="370" y="705"/>
                                </a:lnTo>
                                <a:lnTo>
                                  <a:pt x="387" y="713"/>
                                </a:lnTo>
                                <a:lnTo>
                                  <a:pt x="407" y="720"/>
                                </a:lnTo>
                                <a:lnTo>
                                  <a:pt x="424" y="724"/>
                                </a:lnTo>
                                <a:lnTo>
                                  <a:pt x="426" y="726"/>
                                </a:lnTo>
                                <a:lnTo>
                                  <a:pt x="428" y="732"/>
                                </a:lnTo>
                                <a:lnTo>
                                  <a:pt x="428" y="751"/>
                                </a:lnTo>
                                <a:lnTo>
                                  <a:pt x="426" y="776"/>
                                </a:lnTo>
                                <a:lnTo>
                                  <a:pt x="420" y="807"/>
                                </a:lnTo>
                                <a:lnTo>
                                  <a:pt x="407" y="868"/>
                                </a:lnTo>
                                <a:lnTo>
                                  <a:pt x="401" y="895"/>
                                </a:lnTo>
                                <a:lnTo>
                                  <a:pt x="397" y="914"/>
                                </a:lnTo>
                                <a:lnTo>
                                  <a:pt x="389" y="949"/>
                                </a:lnTo>
                                <a:lnTo>
                                  <a:pt x="382" y="986"/>
                                </a:lnTo>
                                <a:lnTo>
                                  <a:pt x="372" y="1020"/>
                                </a:lnTo>
                                <a:lnTo>
                                  <a:pt x="364" y="1051"/>
                                </a:lnTo>
                                <a:lnTo>
                                  <a:pt x="357" y="1084"/>
                                </a:lnTo>
                                <a:lnTo>
                                  <a:pt x="343" y="1118"/>
                                </a:lnTo>
                                <a:lnTo>
                                  <a:pt x="328" y="1157"/>
                                </a:lnTo>
                                <a:lnTo>
                                  <a:pt x="316" y="1195"/>
                                </a:lnTo>
                                <a:lnTo>
                                  <a:pt x="307" y="1228"/>
                                </a:lnTo>
                                <a:lnTo>
                                  <a:pt x="297" y="1255"/>
                                </a:lnTo>
                                <a:lnTo>
                                  <a:pt x="292" y="1272"/>
                                </a:lnTo>
                                <a:lnTo>
                                  <a:pt x="290" y="1276"/>
                                </a:lnTo>
                                <a:lnTo>
                                  <a:pt x="290" y="1278"/>
                                </a:lnTo>
                                <a:lnTo>
                                  <a:pt x="284" y="1301"/>
                                </a:lnTo>
                                <a:lnTo>
                                  <a:pt x="278" y="1303"/>
                                </a:lnTo>
                                <a:lnTo>
                                  <a:pt x="265" y="1306"/>
                                </a:lnTo>
                                <a:lnTo>
                                  <a:pt x="232" y="1316"/>
                                </a:lnTo>
                                <a:lnTo>
                                  <a:pt x="203" y="1331"/>
                                </a:lnTo>
                                <a:lnTo>
                                  <a:pt x="192" y="1339"/>
                                </a:lnTo>
                                <a:lnTo>
                                  <a:pt x="188" y="1343"/>
                                </a:lnTo>
                                <a:lnTo>
                                  <a:pt x="188" y="1356"/>
                                </a:lnTo>
                                <a:lnTo>
                                  <a:pt x="207" y="1356"/>
                                </a:lnTo>
                                <a:lnTo>
                                  <a:pt x="228" y="1354"/>
                                </a:lnTo>
                                <a:lnTo>
                                  <a:pt x="253" y="1354"/>
                                </a:lnTo>
                                <a:lnTo>
                                  <a:pt x="301" y="1353"/>
                                </a:lnTo>
                                <a:lnTo>
                                  <a:pt x="334" y="1353"/>
                                </a:lnTo>
                                <a:lnTo>
                                  <a:pt x="370" y="1354"/>
                                </a:lnTo>
                                <a:lnTo>
                                  <a:pt x="387" y="1353"/>
                                </a:lnTo>
                                <a:lnTo>
                                  <a:pt x="397" y="1351"/>
                                </a:lnTo>
                                <a:lnTo>
                                  <a:pt x="401" y="1347"/>
                                </a:lnTo>
                                <a:lnTo>
                                  <a:pt x="399" y="1339"/>
                                </a:lnTo>
                                <a:lnTo>
                                  <a:pt x="395" y="1328"/>
                                </a:lnTo>
                                <a:lnTo>
                                  <a:pt x="399" y="1322"/>
                                </a:lnTo>
                                <a:lnTo>
                                  <a:pt x="405" y="1318"/>
                                </a:lnTo>
                                <a:lnTo>
                                  <a:pt x="407" y="1314"/>
                                </a:lnTo>
                                <a:lnTo>
                                  <a:pt x="412" y="1301"/>
                                </a:lnTo>
                                <a:lnTo>
                                  <a:pt x="420" y="1281"/>
                                </a:lnTo>
                                <a:lnTo>
                                  <a:pt x="428" y="1256"/>
                                </a:lnTo>
                                <a:lnTo>
                                  <a:pt x="468" y="1141"/>
                                </a:lnTo>
                                <a:lnTo>
                                  <a:pt x="481" y="1085"/>
                                </a:lnTo>
                                <a:lnTo>
                                  <a:pt x="491" y="1030"/>
                                </a:lnTo>
                                <a:lnTo>
                                  <a:pt x="502" y="980"/>
                                </a:lnTo>
                                <a:lnTo>
                                  <a:pt x="516" y="936"/>
                                </a:lnTo>
                                <a:lnTo>
                                  <a:pt x="524" y="913"/>
                                </a:lnTo>
                                <a:lnTo>
                                  <a:pt x="533" y="888"/>
                                </a:lnTo>
                                <a:lnTo>
                                  <a:pt x="554" y="832"/>
                                </a:lnTo>
                                <a:lnTo>
                                  <a:pt x="562" y="807"/>
                                </a:lnTo>
                                <a:lnTo>
                                  <a:pt x="570" y="786"/>
                                </a:lnTo>
                                <a:lnTo>
                                  <a:pt x="573" y="772"/>
                                </a:lnTo>
                                <a:lnTo>
                                  <a:pt x="575" y="767"/>
                                </a:lnTo>
                                <a:lnTo>
                                  <a:pt x="579" y="774"/>
                                </a:lnTo>
                                <a:lnTo>
                                  <a:pt x="581" y="780"/>
                                </a:lnTo>
                                <a:lnTo>
                                  <a:pt x="585" y="793"/>
                                </a:lnTo>
                                <a:lnTo>
                                  <a:pt x="593" y="813"/>
                                </a:lnTo>
                                <a:lnTo>
                                  <a:pt x="602" y="838"/>
                                </a:lnTo>
                                <a:lnTo>
                                  <a:pt x="621" y="893"/>
                                </a:lnTo>
                                <a:lnTo>
                                  <a:pt x="631" y="920"/>
                                </a:lnTo>
                                <a:lnTo>
                                  <a:pt x="641" y="941"/>
                                </a:lnTo>
                                <a:lnTo>
                                  <a:pt x="654" y="986"/>
                                </a:lnTo>
                                <a:lnTo>
                                  <a:pt x="664" y="1036"/>
                                </a:lnTo>
                                <a:lnTo>
                                  <a:pt x="673" y="1091"/>
                                </a:lnTo>
                                <a:lnTo>
                                  <a:pt x="687" y="1147"/>
                                </a:lnTo>
                                <a:lnTo>
                                  <a:pt x="727" y="1262"/>
                                </a:lnTo>
                                <a:lnTo>
                                  <a:pt x="736" y="1287"/>
                                </a:lnTo>
                                <a:lnTo>
                                  <a:pt x="744" y="1306"/>
                                </a:lnTo>
                                <a:lnTo>
                                  <a:pt x="748" y="1320"/>
                                </a:lnTo>
                                <a:lnTo>
                                  <a:pt x="750" y="1324"/>
                                </a:lnTo>
                                <a:lnTo>
                                  <a:pt x="752" y="1326"/>
                                </a:lnTo>
                                <a:lnTo>
                                  <a:pt x="759" y="1329"/>
                                </a:lnTo>
                                <a:lnTo>
                                  <a:pt x="761" y="1333"/>
                                </a:lnTo>
                                <a:lnTo>
                                  <a:pt x="756" y="1347"/>
                                </a:lnTo>
                                <a:lnTo>
                                  <a:pt x="756" y="1353"/>
                                </a:lnTo>
                                <a:lnTo>
                                  <a:pt x="759" y="1356"/>
                                </a:lnTo>
                                <a:lnTo>
                                  <a:pt x="769" y="1358"/>
                                </a:lnTo>
                                <a:lnTo>
                                  <a:pt x="784" y="1360"/>
                                </a:lnTo>
                                <a:lnTo>
                                  <a:pt x="823" y="1358"/>
                                </a:lnTo>
                                <a:lnTo>
                                  <a:pt x="853" y="1358"/>
                                </a:lnTo>
                                <a:lnTo>
                                  <a:pt x="903" y="1360"/>
                                </a:lnTo>
                                <a:lnTo>
                                  <a:pt x="926" y="1360"/>
                                </a:lnTo>
                                <a:lnTo>
                                  <a:pt x="947" y="1362"/>
                                </a:lnTo>
                                <a:lnTo>
                                  <a:pt x="967" y="1362"/>
                                </a:lnTo>
                                <a:lnTo>
                                  <a:pt x="967" y="1349"/>
                                </a:lnTo>
                                <a:lnTo>
                                  <a:pt x="963" y="1345"/>
                                </a:lnTo>
                                <a:lnTo>
                                  <a:pt x="951" y="1337"/>
                                </a:lnTo>
                                <a:lnTo>
                                  <a:pt x="922" y="1322"/>
                                </a:lnTo>
                                <a:lnTo>
                                  <a:pt x="890" y="1312"/>
                                </a:lnTo>
                                <a:lnTo>
                                  <a:pt x="876" y="1308"/>
                                </a:lnTo>
                                <a:lnTo>
                                  <a:pt x="871" y="1306"/>
                                </a:lnTo>
                                <a:lnTo>
                                  <a:pt x="867" y="1285"/>
                                </a:lnTo>
                                <a:lnTo>
                                  <a:pt x="867" y="1283"/>
                                </a:lnTo>
                                <a:lnTo>
                                  <a:pt x="865" y="1280"/>
                                </a:lnTo>
                                <a:lnTo>
                                  <a:pt x="861" y="1272"/>
                                </a:lnTo>
                                <a:lnTo>
                                  <a:pt x="857" y="1262"/>
                                </a:lnTo>
                                <a:lnTo>
                                  <a:pt x="850" y="1235"/>
                                </a:lnTo>
                                <a:lnTo>
                                  <a:pt x="840" y="1201"/>
                                </a:lnTo>
                                <a:lnTo>
                                  <a:pt x="813" y="1124"/>
                                </a:lnTo>
                                <a:lnTo>
                                  <a:pt x="800" y="1089"/>
                                </a:lnTo>
                                <a:lnTo>
                                  <a:pt x="790" y="1057"/>
                                </a:lnTo>
                                <a:lnTo>
                                  <a:pt x="782" y="1026"/>
                                </a:lnTo>
                                <a:lnTo>
                                  <a:pt x="775" y="991"/>
                                </a:lnTo>
                                <a:lnTo>
                                  <a:pt x="765" y="957"/>
                                </a:lnTo>
                                <a:lnTo>
                                  <a:pt x="759" y="922"/>
                                </a:lnTo>
                                <a:lnTo>
                                  <a:pt x="756" y="903"/>
                                </a:lnTo>
                                <a:lnTo>
                                  <a:pt x="748" y="876"/>
                                </a:lnTo>
                                <a:lnTo>
                                  <a:pt x="742" y="845"/>
                                </a:lnTo>
                                <a:lnTo>
                                  <a:pt x="735" y="813"/>
                                </a:lnTo>
                                <a:lnTo>
                                  <a:pt x="729" y="782"/>
                                </a:lnTo>
                                <a:lnTo>
                                  <a:pt x="727" y="757"/>
                                </a:lnTo>
                                <a:lnTo>
                                  <a:pt x="727" y="740"/>
                                </a:lnTo>
                                <a:lnTo>
                                  <a:pt x="729" y="734"/>
                                </a:lnTo>
                                <a:lnTo>
                                  <a:pt x="731" y="732"/>
                                </a:lnTo>
                                <a:lnTo>
                                  <a:pt x="748" y="726"/>
                                </a:lnTo>
                                <a:lnTo>
                                  <a:pt x="767" y="720"/>
                                </a:lnTo>
                                <a:lnTo>
                                  <a:pt x="786" y="711"/>
                                </a:lnTo>
                                <a:lnTo>
                                  <a:pt x="792" y="707"/>
                                </a:lnTo>
                                <a:lnTo>
                                  <a:pt x="796" y="701"/>
                                </a:lnTo>
                                <a:lnTo>
                                  <a:pt x="796" y="686"/>
                                </a:lnTo>
                                <a:lnTo>
                                  <a:pt x="792" y="661"/>
                                </a:lnTo>
                                <a:lnTo>
                                  <a:pt x="784" y="630"/>
                                </a:lnTo>
                                <a:lnTo>
                                  <a:pt x="773" y="595"/>
                                </a:lnTo>
                                <a:lnTo>
                                  <a:pt x="767" y="576"/>
                                </a:lnTo>
                                <a:lnTo>
                                  <a:pt x="759" y="555"/>
                                </a:lnTo>
                                <a:lnTo>
                                  <a:pt x="746" y="509"/>
                                </a:lnTo>
                                <a:lnTo>
                                  <a:pt x="733" y="469"/>
                                </a:lnTo>
                                <a:lnTo>
                                  <a:pt x="727" y="451"/>
                                </a:lnTo>
                                <a:lnTo>
                                  <a:pt x="725" y="440"/>
                                </a:lnTo>
                                <a:lnTo>
                                  <a:pt x="725" y="430"/>
                                </a:lnTo>
                                <a:lnTo>
                                  <a:pt x="727" y="423"/>
                                </a:lnTo>
                                <a:lnTo>
                                  <a:pt x="740" y="407"/>
                                </a:lnTo>
                                <a:lnTo>
                                  <a:pt x="759" y="392"/>
                                </a:lnTo>
                                <a:lnTo>
                                  <a:pt x="782" y="380"/>
                                </a:lnTo>
                                <a:lnTo>
                                  <a:pt x="796" y="375"/>
                                </a:lnTo>
                                <a:lnTo>
                                  <a:pt x="813" y="367"/>
                                </a:lnTo>
                                <a:lnTo>
                                  <a:pt x="851" y="350"/>
                                </a:lnTo>
                                <a:lnTo>
                                  <a:pt x="894" y="332"/>
                                </a:lnTo>
                                <a:lnTo>
                                  <a:pt x="930" y="313"/>
                                </a:lnTo>
                                <a:lnTo>
                                  <a:pt x="968" y="294"/>
                                </a:lnTo>
                                <a:lnTo>
                                  <a:pt x="1009" y="273"/>
                                </a:lnTo>
                                <a:lnTo>
                                  <a:pt x="1026" y="263"/>
                                </a:lnTo>
                                <a:lnTo>
                                  <a:pt x="1039" y="255"/>
                                </a:lnTo>
                                <a:lnTo>
                                  <a:pt x="1049" y="250"/>
                                </a:lnTo>
                                <a:lnTo>
                                  <a:pt x="1053" y="248"/>
                                </a:lnTo>
                                <a:lnTo>
                                  <a:pt x="1045" y="225"/>
                                </a:lnTo>
                                <a:lnTo>
                                  <a:pt x="1061" y="225"/>
                                </a:lnTo>
                                <a:lnTo>
                                  <a:pt x="1089" y="223"/>
                                </a:lnTo>
                                <a:lnTo>
                                  <a:pt x="1101" y="221"/>
                                </a:lnTo>
                                <a:lnTo>
                                  <a:pt x="1114" y="217"/>
                                </a:lnTo>
                                <a:lnTo>
                                  <a:pt x="1126" y="207"/>
                                </a:lnTo>
                                <a:lnTo>
                                  <a:pt x="1139" y="190"/>
                                </a:lnTo>
                                <a:lnTo>
                                  <a:pt x="1151" y="167"/>
                                </a:lnTo>
                                <a:lnTo>
                                  <a:pt x="1155" y="148"/>
                                </a:lnTo>
                                <a:lnTo>
                                  <a:pt x="1156" y="130"/>
                                </a:lnTo>
                                <a:lnTo>
                                  <a:pt x="1155" y="121"/>
                                </a:lnTo>
                                <a:lnTo>
                                  <a:pt x="1151" y="121"/>
                                </a:lnTo>
                                <a:lnTo>
                                  <a:pt x="1145" y="123"/>
                                </a:lnTo>
                                <a:lnTo>
                                  <a:pt x="1128" y="132"/>
                                </a:lnTo>
                                <a:lnTo>
                                  <a:pt x="1108" y="146"/>
                                </a:lnTo>
                                <a:lnTo>
                                  <a:pt x="1091" y="159"/>
                                </a:lnTo>
                                <a:lnTo>
                                  <a:pt x="1085" y="163"/>
                                </a:lnTo>
                                <a:lnTo>
                                  <a:pt x="1084" y="161"/>
                                </a:lnTo>
                                <a:lnTo>
                                  <a:pt x="1084" y="155"/>
                                </a:lnTo>
                                <a:lnTo>
                                  <a:pt x="1085" y="148"/>
                                </a:lnTo>
                                <a:lnTo>
                                  <a:pt x="1085" y="138"/>
                                </a:lnTo>
                                <a:lnTo>
                                  <a:pt x="1087" y="129"/>
                                </a:lnTo>
                                <a:lnTo>
                                  <a:pt x="1089" y="111"/>
                                </a:lnTo>
                                <a:lnTo>
                                  <a:pt x="1087" y="107"/>
                                </a:lnTo>
                                <a:lnTo>
                                  <a:pt x="1085" y="107"/>
                                </a:lnTo>
                                <a:lnTo>
                                  <a:pt x="1080" y="113"/>
                                </a:lnTo>
                                <a:lnTo>
                                  <a:pt x="1076" y="119"/>
                                </a:lnTo>
                                <a:lnTo>
                                  <a:pt x="1064" y="138"/>
                                </a:lnTo>
                                <a:lnTo>
                                  <a:pt x="1055" y="154"/>
                                </a:lnTo>
                                <a:lnTo>
                                  <a:pt x="1038" y="177"/>
                                </a:lnTo>
                                <a:lnTo>
                                  <a:pt x="1030" y="184"/>
                                </a:lnTo>
                                <a:lnTo>
                                  <a:pt x="1026" y="188"/>
                                </a:lnTo>
                                <a:lnTo>
                                  <a:pt x="1018" y="177"/>
                                </a:lnTo>
                                <a:lnTo>
                                  <a:pt x="1016" y="179"/>
                                </a:lnTo>
                                <a:lnTo>
                                  <a:pt x="1013" y="180"/>
                                </a:lnTo>
                                <a:lnTo>
                                  <a:pt x="1005" y="186"/>
                                </a:lnTo>
                                <a:lnTo>
                                  <a:pt x="993" y="192"/>
                                </a:lnTo>
                                <a:lnTo>
                                  <a:pt x="967" y="207"/>
                                </a:lnTo>
                                <a:lnTo>
                                  <a:pt x="930" y="223"/>
                                </a:lnTo>
                                <a:lnTo>
                                  <a:pt x="850" y="250"/>
                                </a:lnTo>
                                <a:lnTo>
                                  <a:pt x="811" y="259"/>
                                </a:lnTo>
                                <a:lnTo>
                                  <a:pt x="781" y="265"/>
                                </a:lnTo>
                                <a:lnTo>
                                  <a:pt x="725" y="269"/>
                                </a:lnTo>
                                <a:lnTo>
                                  <a:pt x="702" y="267"/>
                                </a:lnTo>
                                <a:lnTo>
                                  <a:pt x="694" y="263"/>
                                </a:lnTo>
                                <a:lnTo>
                                  <a:pt x="687" y="257"/>
                                </a:lnTo>
                                <a:lnTo>
                                  <a:pt x="675" y="248"/>
                                </a:lnTo>
                                <a:lnTo>
                                  <a:pt x="660" y="244"/>
                                </a:lnTo>
                                <a:lnTo>
                                  <a:pt x="648" y="242"/>
                                </a:lnTo>
                                <a:lnTo>
                                  <a:pt x="644" y="242"/>
                                </a:lnTo>
                                <a:lnTo>
                                  <a:pt x="646" y="244"/>
                                </a:lnTo>
                                <a:lnTo>
                                  <a:pt x="644" y="240"/>
                                </a:lnTo>
                                <a:lnTo>
                                  <a:pt x="642" y="234"/>
                                </a:lnTo>
                                <a:lnTo>
                                  <a:pt x="637" y="217"/>
                                </a:lnTo>
                                <a:lnTo>
                                  <a:pt x="639" y="211"/>
                                </a:lnTo>
                                <a:lnTo>
                                  <a:pt x="639" y="205"/>
                                </a:lnTo>
                                <a:lnTo>
                                  <a:pt x="646" y="194"/>
                                </a:lnTo>
                                <a:lnTo>
                                  <a:pt x="652" y="186"/>
                                </a:lnTo>
                                <a:lnTo>
                                  <a:pt x="658" y="171"/>
                                </a:lnTo>
                                <a:lnTo>
                                  <a:pt x="662" y="150"/>
                                </a:lnTo>
                                <a:lnTo>
                                  <a:pt x="665" y="121"/>
                                </a:lnTo>
                                <a:lnTo>
                                  <a:pt x="667" y="107"/>
                                </a:lnTo>
                                <a:lnTo>
                                  <a:pt x="665" y="90"/>
                                </a:lnTo>
                                <a:lnTo>
                                  <a:pt x="658" y="52"/>
                                </a:lnTo>
                                <a:lnTo>
                                  <a:pt x="650" y="34"/>
                                </a:lnTo>
                                <a:lnTo>
                                  <a:pt x="641" y="19"/>
                                </a:lnTo>
                                <a:lnTo>
                                  <a:pt x="629" y="6"/>
                                </a:lnTo>
                                <a:lnTo>
                                  <a:pt x="614" y="0"/>
                                </a:lnTo>
                                <a:lnTo>
                                  <a:pt x="554" y="0"/>
                                </a:lnTo>
                                <a:lnTo>
                                  <a:pt x="539" y="0"/>
                                </a:lnTo>
                                <a:lnTo>
                                  <a:pt x="525" y="4"/>
                                </a:lnTo>
                                <a:lnTo>
                                  <a:pt x="514" y="11"/>
                                </a:lnTo>
                                <a:lnTo>
                                  <a:pt x="501" y="27"/>
                                </a:lnTo>
                                <a:lnTo>
                                  <a:pt x="489" y="48"/>
                                </a:lnTo>
                                <a:lnTo>
                                  <a:pt x="483" y="69"/>
                                </a:lnTo>
                                <a:lnTo>
                                  <a:pt x="483" y="123"/>
                                </a:lnTo>
                                <a:lnTo>
                                  <a:pt x="487" y="150"/>
                                </a:lnTo>
                                <a:lnTo>
                                  <a:pt x="495" y="171"/>
                                </a:lnTo>
                                <a:lnTo>
                                  <a:pt x="504" y="190"/>
                                </a:lnTo>
                                <a:lnTo>
                                  <a:pt x="510" y="202"/>
                                </a:lnTo>
                                <a:lnTo>
                                  <a:pt x="516" y="219"/>
                                </a:lnTo>
                                <a:lnTo>
                                  <a:pt x="516" y="228"/>
                                </a:lnTo>
                                <a:lnTo>
                                  <a:pt x="510" y="238"/>
                                </a:lnTo>
                                <a:close/>
                              </a:path>
                            </a:pathLst>
                          </a:custGeom>
                          <a:solidFill>
                            <a:srgbClr val="B2B2B2"/>
                          </a:solidFill>
                          <a:ln w="0">
                            <a:solidFill>
                              <a:srgbClr val="000000"/>
                            </a:solidFill>
                            <a:round/>
                            <a:headEnd/>
                            <a:tailEnd/>
                          </a:ln>
                        </wps:spPr>
                        <wps:bodyPr rot="0" vert="horz" wrap="square" lIns="91440" tIns="45720" rIns="91440" bIns="45720" anchor="t" anchorCtr="0" upright="1">
                          <a:noAutofit/>
                        </wps:bodyPr>
                      </wps:wsp>
                      <wps:wsp>
                        <wps:cNvPr id="147" name="Freeform 9"/>
                        <wps:cNvSpPr>
                          <a:spLocks/>
                        </wps:cNvSpPr>
                        <wps:spPr bwMode="auto">
                          <a:xfrm>
                            <a:off x="2448" y="2191"/>
                            <a:ext cx="905" cy="1066"/>
                          </a:xfrm>
                          <a:custGeom>
                            <a:avLst/>
                            <a:gdLst>
                              <a:gd name="T0" fmla="*/ 355 w 905"/>
                              <a:gd name="T1" fmla="*/ 203 h 1066"/>
                              <a:gd name="T2" fmla="*/ 240 w 905"/>
                              <a:gd name="T3" fmla="*/ 192 h 1066"/>
                              <a:gd name="T4" fmla="*/ 109 w 905"/>
                              <a:gd name="T5" fmla="*/ 132 h 1066"/>
                              <a:gd name="T6" fmla="*/ 79 w 905"/>
                              <a:gd name="T7" fmla="*/ 115 h 1066"/>
                              <a:gd name="T8" fmla="*/ 54 w 905"/>
                              <a:gd name="T9" fmla="*/ 79 h 1066"/>
                              <a:gd name="T10" fmla="*/ 54 w 905"/>
                              <a:gd name="T11" fmla="*/ 121 h 1066"/>
                              <a:gd name="T12" fmla="*/ 2 w 905"/>
                              <a:gd name="T13" fmla="*/ 90 h 1066"/>
                              <a:gd name="T14" fmla="*/ 25 w 905"/>
                              <a:gd name="T15" fmla="*/ 159 h 1066"/>
                              <a:gd name="T16" fmla="*/ 81 w 905"/>
                              <a:gd name="T17" fmla="*/ 190 h 1066"/>
                              <a:gd name="T18" fmla="*/ 176 w 905"/>
                              <a:gd name="T19" fmla="*/ 242 h 1066"/>
                              <a:gd name="T20" fmla="*/ 311 w 905"/>
                              <a:gd name="T21" fmla="*/ 303 h 1066"/>
                              <a:gd name="T22" fmla="*/ 332 w 905"/>
                              <a:gd name="T23" fmla="*/ 361 h 1066"/>
                              <a:gd name="T24" fmla="*/ 286 w 905"/>
                              <a:gd name="T25" fmla="*/ 513 h 1066"/>
                              <a:gd name="T26" fmla="*/ 318 w 905"/>
                              <a:gd name="T27" fmla="*/ 565 h 1066"/>
                              <a:gd name="T28" fmla="*/ 328 w 905"/>
                              <a:gd name="T29" fmla="*/ 632 h 1066"/>
                              <a:gd name="T30" fmla="*/ 292 w 905"/>
                              <a:gd name="T31" fmla="*/ 797 h 1066"/>
                              <a:gd name="T32" fmla="*/ 240 w 905"/>
                              <a:gd name="T33" fmla="*/ 962 h 1066"/>
                              <a:gd name="T34" fmla="*/ 219 w 905"/>
                              <a:gd name="T35" fmla="*/ 1020 h 1066"/>
                              <a:gd name="T36" fmla="*/ 148 w 905"/>
                              <a:gd name="T37" fmla="*/ 1051 h 1066"/>
                              <a:gd name="T38" fmla="*/ 303 w 905"/>
                              <a:gd name="T39" fmla="*/ 1058 h 1066"/>
                              <a:gd name="T40" fmla="*/ 313 w 905"/>
                              <a:gd name="T41" fmla="*/ 1033 h 1066"/>
                              <a:gd name="T42" fmla="*/ 336 w 905"/>
                              <a:gd name="T43" fmla="*/ 984 h 1066"/>
                              <a:gd name="T44" fmla="*/ 403 w 905"/>
                              <a:gd name="T45" fmla="*/ 732 h 1066"/>
                              <a:gd name="T46" fmla="*/ 445 w 905"/>
                              <a:gd name="T47" fmla="*/ 617 h 1066"/>
                              <a:gd name="T48" fmla="*/ 464 w 905"/>
                              <a:gd name="T49" fmla="*/ 636 h 1066"/>
                              <a:gd name="T50" fmla="*/ 512 w 905"/>
                              <a:gd name="T51" fmla="*/ 772 h 1066"/>
                              <a:gd name="T52" fmla="*/ 568 w 905"/>
                              <a:gd name="T53" fmla="*/ 987 h 1066"/>
                              <a:gd name="T54" fmla="*/ 591 w 905"/>
                              <a:gd name="T55" fmla="*/ 1039 h 1066"/>
                              <a:gd name="T56" fmla="*/ 600 w 905"/>
                              <a:gd name="T57" fmla="*/ 1064 h 1066"/>
                              <a:gd name="T58" fmla="*/ 756 w 905"/>
                              <a:gd name="T59" fmla="*/ 1055 h 1066"/>
                              <a:gd name="T60" fmla="*/ 685 w 905"/>
                              <a:gd name="T61" fmla="*/ 1026 h 1066"/>
                              <a:gd name="T62" fmla="*/ 664 w 905"/>
                              <a:gd name="T63" fmla="*/ 966 h 1066"/>
                              <a:gd name="T64" fmla="*/ 612 w 905"/>
                              <a:gd name="T65" fmla="*/ 803 h 1066"/>
                              <a:gd name="T66" fmla="*/ 575 w 905"/>
                              <a:gd name="T67" fmla="*/ 636 h 1066"/>
                              <a:gd name="T68" fmla="*/ 577 w 905"/>
                              <a:gd name="T69" fmla="*/ 570 h 1066"/>
                              <a:gd name="T70" fmla="*/ 621 w 905"/>
                              <a:gd name="T71" fmla="*/ 536 h 1066"/>
                              <a:gd name="T72" fmla="*/ 583 w 905"/>
                              <a:gd name="T73" fmla="*/ 399 h 1066"/>
                              <a:gd name="T74" fmla="*/ 577 w 905"/>
                              <a:gd name="T75" fmla="*/ 319 h 1066"/>
                              <a:gd name="T76" fmla="*/ 665 w 905"/>
                              <a:gd name="T77" fmla="*/ 275 h 1066"/>
                              <a:gd name="T78" fmla="*/ 813 w 905"/>
                              <a:gd name="T79" fmla="*/ 200 h 1066"/>
                              <a:gd name="T80" fmla="*/ 851 w 905"/>
                              <a:gd name="T81" fmla="*/ 175 h 1066"/>
                              <a:gd name="T82" fmla="*/ 899 w 905"/>
                              <a:gd name="T83" fmla="*/ 132 h 1066"/>
                              <a:gd name="T84" fmla="*/ 898 w 905"/>
                              <a:gd name="T85" fmla="*/ 98 h 1066"/>
                              <a:gd name="T86" fmla="*/ 848 w 905"/>
                              <a:gd name="T87" fmla="*/ 117 h 1066"/>
                              <a:gd name="T88" fmla="*/ 842 w 905"/>
                              <a:gd name="T89" fmla="*/ 94 h 1066"/>
                              <a:gd name="T90" fmla="*/ 796 w 905"/>
                              <a:gd name="T91" fmla="*/ 138 h 1066"/>
                              <a:gd name="T92" fmla="*/ 727 w 905"/>
                              <a:gd name="T93" fmla="*/ 175 h 1066"/>
                              <a:gd name="T94" fmla="*/ 548 w 905"/>
                              <a:gd name="T95" fmla="*/ 209 h 1066"/>
                              <a:gd name="T96" fmla="*/ 504 w 905"/>
                              <a:gd name="T97" fmla="*/ 192 h 1066"/>
                              <a:gd name="T98" fmla="*/ 506 w 905"/>
                              <a:gd name="T99" fmla="*/ 152 h 1066"/>
                              <a:gd name="T100" fmla="*/ 522 w 905"/>
                              <a:gd name="T101" fmla="*/ 71 h 1066"/>
                              <a:gd name="T102" fmla="*/ 474 w 905"/>
                              <a:gd name="T103" fmla="*/ 0 h 1066"/>
                              <a:gd name="T104" fmla="*/ 391 w 905"/>
                              <a:gd name="T105" fmla="*/ 23 h 1066"/>
                              <a:gd name="T106" fmla="*/ 385 w 905"/>
                              <a:gd name="T107" fmla="*/ 134 h 1066"/>
                              <a:gd name="T108" fmla="*/ 399 w 905"/>
                              <a:gd name="T109" fmla="*/ 188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5" h="1066">
                                <a:moveTo>
                                  <a:pt x="399" y="188"/>
                                </a:moveTo>
                                <a:lnTo>
                                  <a:pt x="387" y="188"/>
                                </a:lnTo>
                                <a:lnTo>
                                  <a:pt x="376" y="190"/>
                                </a:lnTo>
                                <a:lnTo>
                                  <a:pt x="366" y="196"/>
                                </a:lnTo>
                                <a:lnTo>
                                  <a:pt x="355" y="203"/>
                                </a:lnTo>
                                <a:lnTo>
                                  <a:pt x="336" y="205"/>
                                </a:lnTo>
                                <a:lnTo>
                                  <a:pt x="315" y="205"/>
                                </a:lnTo>
                                <a:lnTo>
                                  <a:pt x="293" y="203"/>
                                </a:lnTo>
                                <a:lnTo>
                                  <a:pt x="268" y="200"/>
                                </a:lnTo>
                                <a:lnTo>
                                  <a:pt x="240" y="192"/>
                                </a:lnTo>
                                <a:lnTo>
                                  <a:pt x="176" y="171"/>
                                </a:lnTo>
                                <a:lnTo>
                                  <a:pt x="150" y="157"/>
                                </a:lnTo>
                                <a:lnTo>
                                  <a:pt x="127" y="146"/>
                                </a:lnTo>
                                <a:lnTo>
                                  <a:pt x="113" y="136"/>
                                </a:lnTo>
                                <a:lnTo>
                                  <a:pt x="109" y="132"/>
                                </a:lnTo>
                                <a:lnTo>
                                  <a:pt x="107" y="132"/>
                                </a:lnTo>
                                <a:lnTo>
                                  <a:pt x="102" y="142"/>
                                </a:lnTo>
                                <a:lnTo>
                                  <a:pt x="100" y="140"/>
                                </a:lnTo>
                                <a:lnTo>
                                  <a:pt x="94" y="134"/>
                                </a:lnTo>
                                <a:lnTo>
                                  <a:pt x="79" y="115"/>
                                </a:lnTo>
                                <a:lnTo>
                                  <a:pt x="71" y="102"/>
                                </a:lnTo>
                                <a:lnTo>
                                  <a:pt x="67" y="96"/>
                                </a:lnTo>
                                <a:lnTo>
                                  <a:pt x="63" y="88"/>
                                </a:lnTo>
                                <a:lnTo>
                                  <a:pt x="56" y="80"/>
                                </a:lnTo>
                                <a:lnTo>
                                  <a:pt x="54" y="79"/>
                                </a:lnTo>
                                <a:lnTo>
                                  <a:pt x="52" y="82"/>
                                </a:lnTo>
                                <a:lnTo>
                                  <a:pt x="52" y="96"/>
                                </a:lnTo>
                                <a:lnTo>
                                  <a:pt x="56" y="111"/>
                                </a:lnTo>
                                <a:lnTo>
                                  <a:pt x="56" y="121"/>
                                </a:lnTo>
                                <a:lnTo>
                                  <a:pt x="54" y="121"/>
                                </a:lnTo>
                                <a:lnTo>
                                  <a:pt x="50" y="119"/>
                                </a:lnTo>
                                <a:lnTo>
                                  <a:pt x="21" y="98"/>
                                </a:lnTo>
                                <a:lnTo>
                                  <a:pt x="8" y="92"/>
                                </a:lnTo>
                                <a:lnTo>
                                  <a:pt x="4" y="90"/>
                                </a:lnTo>
                                <a:lnTo>
                                  <a:pt x="2" y="90"/>
                                </a:lnTo>
                                <a:lnTo>
                                  <a:pt x="0" y="98"/>
                                </a:lnTo>
                                <a:lnTo>
                                  <a:pt x="2" y="109"/>
                                </a:lnTo>
                                <a:lnTo>
                                  <a:pt x="6" y="127"/>
                                </a:lnTo>
                                <a:lnTo>
                                  <a:pt x="13" y="144"/>
                                </a:lnTo>
                                <a:lnTo>
                                  <a:pt x="25" y="159"/>
                                </a:lnTo>
                                <a:lnTo>
                                  <a:pt x="33" y="167"/>
                                </a:lnTo>
                                <a:lnTo>
                                  <a:pt x="42" y="171"/>
                                </a:lnTo>
                                <a:lnTo>
                                  <a:pt x="52" y="171"/>
                                </a:lnTo>
                                <a:lnTo>
                                  <a:pt x="86" y="171"/>
                                </a:lnTo>
                                <a:lnTo>
                                  <a:pt x="81" y="190"/>
                                </a:lnTo>
                                <a:lnTo>
                                  <a:pt x="82" y="192"/>
                                </a:lnTo>
                                <a:lnTo>
                                  <a:pt x="90" y="196"/>
                                </a:lnTo>
                                <a:lnTo>
                                  <a:pt x="102" y="201"/>
                                </a:lnTo>
                                <a:lnTo>
                                  <a:pt x="115" y="209"/>
                                </a:lnTo>
                                <a:lnTo>
                                  <a:pt x="176" y="242"/>
                                </a:lnTo>
                                <a:lnTo>
                                  <a:pt x="205" y="257"/>
                                </a:lnTo>
                                <a:lnTo>
                                  <a:pt x="238" y="271"/>
                                </a:lnTo>
                                <a:lnTo>
                                  <a:pt x="268" y="284"/>
                                </a:lnTo>
                                <a:lnTo>
                                  <a:pt x="292" y="294"/>
                                </a:lnTo>
                                <a:lnTo>
                                  <a:pt x="311" y="303"/>
                                </a:lnTo>
                                <a:lnTo>
                                  <a:pt x="326" y="315"/>
                                </a:lnTo>
                                <a:lnTo>
                                  <a:pt x="336" y="326"/>
                                </a:lnTo>
                                <a:lnTo>
                                  <a:pt x="338" y="340"/>
                                </a:lnTo>
                                <a:lnTo>
                                  <a:pt x="336" y="349"/>
                                </a:lnTo>
                                <a:lnTo>
                                  <a:pt x="332" y="361"/>
                                </a:lnTo>
                                <a:lnTo>
                                  <a:pt x="322" y="394"/>
                                </a:lnTo>
                                <a:lnTo>
                                  <a:pt x="309" y="430"/>
                                </a:lnTo>
                                <a:lnTo>
                                  <a:pt x="299" y="461"/>
                                </a:lnTo>
                                <a:lnTo>
                                  <a:pt x="292" y="488"/>
                                </a:lnTo>
                                <a:lnTo>
                                  <a:pt x="286" y="513"/>
                                </a:lnTo>
                                <a:lnTo>
                                  <a:pt x="282" y="532"/>
                                </a:lnTo>
                                <a:lnTo>
                                  <a:pt x="282" y="545"/>
                                </a:lnTo>
                                <a:lnTo>
                                  <a:pt x="290" y="553"/>
                                </a:lnTo>
                                <a:lnTo>
                                  <a:pt x="303" y="559"/>
                                </a:lnTo>
                                <a:lnTo>
                                  <a:pt x="318" y="565"/>
                                </a:lnTo>
                                <a:lnTo>
                                  <a:pt x="332" y="568"/>
                                </a:lnTo>
                                <a:lnTo>
                                  <a:pt x="336" y="574"/>
                                </a:lnTo>
                                <a:lnTo>
                                  <a:pt x="336" y="588"/>
                                </a:lnTo>
                                <a:lnTo>
                                  <a:pt x="332" y="607"/>
                                </a:lnTo>
                                <a:lnTo>
                                  <a:pt x="328" y="632"/>
                                </a:lnTo>
                                <a:lnTo>
                                  <a:pt x="318" y="680"/>
                                </a:lnTo>
                                <a:lnTo>
                                  <a:pt x="315" y="701"/>
                                </a:lnTo>
                                <a:lnTo>
                                  <a:pt x="311" y="716"/>
                                </a:lnTo>
                                <a:lnTo>
                                  <a:pt x="299" y="770"/>
                                </a:lnTo>
                                <a:lnTo>
                                  <a:pt x="292" y="797"/>
                                </a:lnTo>
                                <a:lnTo>
                                  <a:pt x="286" y="822"/>
                                </a:lnTo>
                                <a:lnTo>
                                  <a:pt x="278" y="847"/>
                                </a:lnTo>
                                <a:lnTo>
                                  <a:pt x="268" y="874"/>
                                </a:lnTo>
                                <a:lnTo>
                                  <a:pt x="247" y="935"/>
                                </a:lnTo>
                                <a:lnTo>
                                  <a:pt x="240" y="962"/>
                                </a:lnTo>
                                <a:lnTo>
                                  <a:pt x="234" y="984"/>
                                </a:lnTo>
                                <a:lnTo>
                                  <a:pt x="228" y="997"/>
                                </a:lnTo>
                                <a:lnTo>
                                  <a:pt x="226" y="1001"/>
                                </a:lnTo>
                                <a:lnTo>
                                  <a:pt x="222" y="1018"/>
                                </a:lnTo>
                                <a:lnTo>
                                  <a:pt x="219" y="1020"/>
                                </a:lnTo>
                                <a:lnTo>
                                  <a:pt x="209" y="1022"/>
                                </a:lnTo>
                                <a:lnTo>
                                  <a:pt x="182" y="1030"/>
                                </a:lnTo>
                                <a:lnTo>
                                  <a:pt x="159" y="1041"/>
                                </a:lnTo>
                                <a:lnTo>
                                  <a:pt x="152" y="1047"/>
                                </a:lnTo>
                                <a:lnTo>
                                  <a:pt x="148" y="1051"/>
                                </a:lnTo>
                                <a:lnTo>
                                  <a:pt x="148" y="1060"/>
                                </a:lnTo>
                                <a:lnTo>
                                  <a:pt x="163" y="1060"/>
                                </a:lnTo>
                                <a:lnTo>
                                  <a:pt x="198" y="1058"/>
                                </a:lnTo>
                                <a:lnTo>
                                  <a:pt x="261" y="1058"/>
                                </a:lnTo>
                                <a:lnTo>
                                  <a:pt x="303" y="1058"/>
                                </a:lnTo>
                                <a:lnTo>
                                  <a:pt x="311" y="1057"/>
                                </a:lnTo>
                                <a:lnTo>
                                  <a:pt x="313" y="1053"/>
                                </a:lnTo>
                                <a:lnTo>
                                  <a:pt x="313" y="1049"/>
                                </a:lnTo>
                                <a:lnTo>
                                  <a:pt x="309" y="1039"/>
                                </a:lnTo>
                                <a:lnTo>
                                  <a:pt x="313" y="1033"/>
                                </a:lnTo>
                                <a:lnTo>
                                  <a:pt x="316" y="1032"/>
                                </a:lnTo>
                                <a:lnTo>
                                  <a:pt x="318" y="1028"/>
                                </a:lnTo>
                                <a:lnTo>
                                  <a:pt x="322" y="1018"/>
                                </a:lnTo>
                                <a:lnTo>
                                  <a:pt x="328" y="1003"/>
                                </a:lnTo>
                                <a:lnTo>
                                  <a:pt x="336" y="984"/>
                                </a:lnTo>
                                <a:lnTo>
                                  <a:pt x="366" y="891"/>
                                </a:lnTo>
                                <a:lnTo>
                                  <a:pt x="378" y="849"/>
                                </a:lnTo>
                                <a:lnTo>
                                  <a:pt x="385" y="807"/>
                                </a:lnTo>
                                <a:lnTo>
                                  <a:pt x="393" y="766"/>
                                </a:lnTo>
                                <a:lnTo>
                                  <a:pt x="403" y="732"/>
                                </a:lnTo>
                                <a:lnTo>
                                  <a:pt x="410" y="715"/>
                                </a:lnTo>
                                <a:lnTo>
                                  <a:pt x="418" y="695"/>
                                </a:lnTo>
                                <a:lnTo>
                                  <a:pt x="433" y="651"/>
                                </a:lnTo>
                                <a:lnTo>
                                  <a:pt x="439" y="632"/>
                                </a:lnTo>
                                <a:lnTo>
                                  <a:pt x="445" y="617"/>
                                </a:lnTo>
                                <a:lnTo>
                                  <a:pt x="449" y="605"/>
                                </a:lnTo>
                                <a:lnTo>
                                  <a:pt x="451" y="601"/>
                                </a:lnTo>
                                <a:lnTo>
                                  <a:pt x="455" y="609"/>
                                </a:lnTo>
                                <a:lnTo>
                                  <a:pt x="458" y="620"/>
                                </a:lnTo>
                                <a:lnTo>
                                  <a:pt x="464" y="636"/>
                                </a:lnTo>
                                <a:lnTo>
                                  <a:pt x="470" y="655"/>
                                </a:lnTo>
                                <a:lnTo>
                                  <a:pt x="485" y="699"/>
                                </a:lnTo>
                                <a:lnTo>
                                  <a:pt x="493" y="720"/>
                                </a:lnTo>
                                <a:lnTo>
                                  <a:pt x="501" y="738"/>
                                </a:lnTo>
                                <a:lnTo>
                                  <a:pt x="512" y="772"/>
                                </a:lnTo>
                                <a:lnTo>
                                  <a:pt x="520" y="813"/>
                                </a:lnTo>
                                <a:lnTo>
                                  <a:pt x="522" y="834"/>
                                </a:lnTo>
                                <a:lnTo>
                                  <a:pt x="527" y="855"/>
                                </a:lnTo>
                                <a:lnTo>
                                  <a:pt x="537" y="897"/>
                                </a:lnTo>
                                <a:lnTo>
                                  <a:pt x="568" y="987"/>
                                </a:lnTo>
                                <a:lnTo>
                                  <a:pt x="575" y="1007"/>
                                </a:lnTo>
                                <a:lnTo>
                                  <a:pt x="581" y="1022"/>
                                </a:lnTo>
                                <a:lnTo>
                                  <a:pt x="585" y="1032"/>
                                </a:lnTo>
                                <a:lnTo>
                                  <a:pt x="587" y="1035"/>
                                </a:lnTo>
                                <a:lnTo>
                                  <a:pt x="591" y="1039"/>
                                </a:lnTo>
                                <a:lnTo>
                                  <a:pt x="595" y="1045"/>
                                </a:lnTo>
                                <a:lnTo>
                                  <a:pt x="591" y="1055"/>
                                </a:lnTo>
                                <a:lnTo>
                                  <a:pt x="591" y="1058"/>
                                </a:lnTo>
                                <a:lnTo>
                                  <a:pt x="593" y="1062"/>
                                </a:lnTo>
                                <a:lnTo>
                                  <a:pt x="600" y="1064"/>
                                </a:lnTo>
                                <a:lnTo>
                                  <a:pt x="642" y="1064"/>
                                </a:lnTo>
                                <a:lnTo>
                                  <a:pt x="706" y="1064"/>
                                </a:lnTo>
                                <a:lnTo>
                                  <a:pt x="740" y="1066"/>
                                </a:lnTo>
                                <a:lnTo>
                                  <a:pt x="756" y="1066"/>
                                </a:lnTo>
                                <a:lnTo>
                                  <a:pt x="756" y="1055"/>
                                </a:lnTo>
                                <a:lnTo>
                                  <a:pt x="752" y="1051"/>
                                </a:lnTo>
                                <a:lnTo>
                                  <a:pt x="744" y="1047"/>
                                </a:lnTo>
                                <a:lnTo>
                                  <a:pt x="721" y="1033"/>
                                </a:lnTo>
                                <a:lnTo>
                                  <a:pt x="696" y="1028"/>
                                </a:lnTo>
                                <a:lnTo>
                                  <a:pt x="685" y="1026"/>
                                </a:lnTo>
                                <a:lnTo>
                                  <a:pt x="681" y="1024"/>
                                </a:lnTo>
                                <a:lnTo>
                                  <a:pt x="677" y="1007"/>
                                </a:lnTo>
                                <a:lnTo>
                                  <a:pt x="675" y="1001"/>
                                </a:lnTo>
                                <a:lnTo>
                                  <a:pt x="669" y="987"/>
                                </a:lnTo>
                                <a:lnTo>
                                  <a:pt x="664" y="966"/>
                                </a:lnTo>
                                <a:lnTo>
                                  <a:pt x="656" y="939"/>
                                </a:lnTo>
                                <a:lnTo>
                                  <a:pt x="635" y="880"/>
                                </a:lnTo>
                                <a:lnTo>
                                  <a:pt x="625" y="853"/>
                                </a:lnTo>
                                <a:lnTo>
                                  <a:pt x="618" y="828"/>
                                </a:lnTo>
                                <a:lnTo>
                                  <a:pt x="612" y="803"/>
                                </a:lnTo>
                                <a:lnTo>
                                  <a:pt x="606" y="776"/>
                                </a:lnTo>
                                <a:lnTo>
                                  <a:pt x="593" y="722"/>
                                </a:lnTo>
                                <a:lnTo>
                                  <a:pt x="589" y="707"/>
                                </a:lnTo>
                                <a:lnTo>
                                  <a:pt x="585" y="686"/>
                                </a:lnTo>
                                <a:lnTo>
                                  <a:pt x="575" y="636"/>
                                </a:lnTo>
                                <a:lnTo>
                                  <a:pt x="571" y="613"/>
                                </a:lnTo>
                                <a:lnTo>
                                  <a:pt x="568" y="593"/>
                                </a:lnTo>
                                <a:lnTo>
                                  <a:pt x="568" y="578"/>
                                </a:lnTo>
                                <a:lnTo>
                                  <a:pt x="571" y="572"/>
                                </a:lnTo>
                                <a:lnTo>
                                  <a:pt x="577" y="570"/>
                                </a:lnTo>
                                <a:lnTo>
                                  <a:pt x="585" y="568"/>
                                </a:lnTo>
                                <a:lnTo>
                                  <a:pt x="600" y="565"/>
                                </a:lnTo>
                                <a:lnTo>
                                  <a:pt x="614" y="557"/>
                                </a:lnTo>
                                <a:lnTo>
                                  <a:pt x="621" y="549"/>
                                </a:lnTo>
                                <a:lnTo>
                                  <a:pt x="621" y="536"/>
                                </a:lnTo>
                                <a:lnTo>
                                  <a:pt x="619" y="517"/>
                                </a:lnTo>
                                <a:lnTo>
                                  <a:pt x="612" y="494"/>
                                </a:lnTo>
                                <a:lnTo>
                                  <a:pt x="604" y="467"/>
                                </a:lnTo>
                                <a:lnTo>
                                  <a:pt x="595" y="436"/>
                                </a:lnTo>
                                <a:lnTo>
                                  <a:pt x="583" y="399"/>
                                </a:lnTo>
                                <a:lnTo>
                                  <a:pt x="571" y="367"/>
                                </a:lnTo>
                                <a:lnTo>
                                  <a:pt x="568" y="355"/>
                                </a:lnTo>
                                <a:lnTo>
                                  <a:pt x="566" y="346"/>
                                </a:lnTo>
                                <a:lnTo>
                                  <a:pt x="568" y="332"/>
                                </a:lnTo>
                                <a:lnTo>
                                  <a:pt x="577" y="319"/>
                                </a:lnTo>
                                <a:lnTo>
                                  <a:pt x="593" y="307"/>
                                </a:lnTo>
                                <a:lnTo>
                                  <a:pt x="612" y="298"/>
                                </a:lnTo>
                                <a:lnTo>
                                  <a:pt x="623" y="294"/>
                                </a:lnTo>
                                <a:lnTo>
                                  <a:pt x="635" y="288"/>
                                </a:lnTo>
                                <a:lnTo>
                                  <a:pt x="665" y="275"/>
                                </a:lnTo>
                                <a:lnTo>
                                  <a:pt x="698" y="261"/>
                                </a:lnTo>
                                <a:lnTo>
                                  <a:pt x="727" y="246"/>
                                </a:lnTo>
                                <a:lnTo>
                                  <a:pt x="788" y="213"/>
                                </a:lnTo>
                                <a:lnTo>
                                  <a:pt x="802" y="205"/>
                                </a:lnTo>
                                <a:lnTo>
                                  <a:pt x="813" y="200"/>
                                </a:lnTo>
                                <a:lnTo>
                                  <a:pt x="821" y="196"/>
                                </a:lnTo>
                                <a:lnTo>
                                  <a:pt x="823" y="194"/>
                                </a:lnTo>
                                <a:lnTo>
                                  <a:pt x="817" y="177"/>
                                </a:lnTo>
                                <a:lnTo>
                                  <a:pt x="828" y="177"/>
                                </a:lnTo>
                                <a:lnTo>
                                  <a:pt x="851" y="175"/>
                                </a:lnTo>
                                <a:lnTo>
                                  <a:pt x="861" y="175"/>
                                </a:lnTo>
                                <a:lnTo>
                                  <a:pt x="871" y="171"/>
                                </a:lnTo>
                                <a:lnTo>
                                  <a:pt x="880" y="163"/>
                                </a:lnTo>
                                <a:lnTo>
                                  <a:pt x="890" y="150"/>
                                </a:lnTo>
                                <a:lnTo>
                                  <a:pt x="899" y="132"/>
                                </a:lnTo>
                                <a:lnTo>
                                  <a:pt x="903" y="115"/>
                                </a:lnTo>
                                <a:lnTo>
                                  <a:pt x="905" y="104"/>
                                </a:lnTo>
                                <a:lnTo>
                                  <a:pt x="903" y="96"/>
                                </a:lnTo>
                                <a:lnTo>
                                  <a:pt x="901" y="96"/>
                                </a:lnTo>
                                <a:lnTo>
                                  <a:pt x="898" y="98"/>
                                </a:lnTo>
                                <a:lnTo>
                                  <a:pt x="884" y="104"/>
                                </a:lnTo>
                                <a:lnTo>
                                  <a:pt x="853" y="125"/>
                                </a:lnTo>
                                <a:lnTo>
                                  <a:pt x="850" y="127"/>
                                </a:lnTo>
                                <a:lnTo>
                                  <a:pt x="848" y="127"/>
                                </a:lnTo>
                                <a:lnTo>
                                  <a:pt x="848" y="117"/>
                                </a:lnTo>
                                <a:lnTo>
                                  <a:pt x="851" y="102"/>
                                </a:lnTo>
                                <a:lnTo>
                                  <a:pt x="851" y="88"/>
                                </a:lnTo>
                                <a:lnTo>
                                  <a:pt x="851" y="84"/>
                                </a:lnTo>
                                <a:lnTo>
                                  <a:pt x="848" y="84"/>
                                </a:lnTo>
                                <a:lnTo>
                                  <a:pt x="842" y="94"/>
                                </a:lnTo>
                                <a:lnTo>
                                  <a:pt x="825" y="121"/>
                                </a:lnTo>
                                <a:lnTo>
                                  <a:pt x="811" y="140"/>
                                </a:lnTo>
                                <a:lnTo>
                                  <a:pt x="804" y="146"/>
                                </a:lnTo>
                                <a:lnTo>
                                  <a:pt x="802" y="148"/>
                                </a:lnTo>
                                <a:lnTo>
                                  <a:pt x="796" y="138"/>
                                </a:lnTo>
                                <a:lnTo>
                                  <a:pt x="794" y="138"/>
                                </a:lnTo>
                                <a:lnTo>
                                  <a:pt x="790" y="142"/>
                                </a:lnTo>
                                <a:lnTo>
                                  <a:pt x="777" y="152"/>
                                </a:lnTo>
                                <a:lnTo>
                                  <a:pt x="754" y="163"/>
                                </a:lnTo>
                                <a:lnTo>
                                  <a:pt x="727" y="175"/>
                                </a:lnTo>
                                <a:lnTo>
                                  <a:pt x="664" y="196"/>
                                </a:lnTo>
                                <a:lnTo>
                                  <a:pt x="635" y="203"/>
                                </a:lnTo>
                                <a:lnTo>
                                  <a:pt x="610" y="207"/>
                                </a:lnTo>
                                <a:lnTo>
                                  <a:pt x="568" y="211"/>
                                </a:lnTo>
                                <a:lnTo>
                                  <a:pt x="548" y="209"/>
                                </a:lnTo>
                                <a:lnTo>
                                  <a:pt x="537" y="201"/>
                                </a:lnTo>
                                <a:lnTo>
                                  <a:pt x="527" y="194"/>
                                </a:lnTo>
                                <a:lnTo>
                                  <a:pt x="516" y="190"/>
                                </a:lnTo>
                                <a:lnTo>
                                  <a:pt x="504" y="190"/>
                                </a:lnTo>
                                <a:lnTo>
                                  <a:pt x="504" y="192"/>
                                </a:lnTo>
                                <a:lnTo>
                                  <a:pt x="502" y="190"/>
                                </a:lnTo>
                                <a:lnTo>
                                  <a:pt x="501" y="184"/>
                                </a:lnTo>
                                <a:lnTo>
                                  <a:pt x="499" y="171"/>
                                </a:lnTo>
                                <a:lnTo>
                                  <a:pt x="501" y="161"/>
                                </a:lnTo>
                                <a:lnTo>
                                  <a:pt x="506" y="152"/>
                                </a:lnTo>
                                <a:lnTo>
                                  <a:pt x="510" y="146"/>
                                </a:lnTo>
                                <a:lnTo>
                                  <a:pt x="514" y="134"/>
                                </a:lnTo>
                                <a:lnTo>
                                  <a:pt x="518" y="119"/>
                                </a:lnTo>
                                <a:lnTo>
                                  <a:pt x="522" y="96"/>
                                </a:lnTo>
                                <a:lnTo>
                                  <a:pt x="522" y="71"/>
                                </a:lnTo>
                                <a:lnTo>
                                  <a:pt x="514" y="42"/>
                                </a:lnTo>
                                <a:lnTo>
                                  <a:pt x="501" y="15"/>
                                </a:lnTo>
                                <a:lnTo>
                                  <a:pt x="491" y="7"/>
                                </a:lnTo>
                                <a:lnTo>
                                  <a:pt x="479" y="2"/>
                                </a:lnTo>
                                <a:lnTo>
                                  <a:pt x="474" y="0"/>
                                </a:lnTo>
                                <a:lnTo>
                                  <a:pt x="433" y="0"/>
                                </a:lnTo>
                                <a:lnTo>
                                  <a:pt x="420" y="0"/>
                                </a:lnTo>
                                <a:lnTo>
                                  <a:pt x="410" y="4"/>
                                </a:lnTo>
                                <a:lnTo>
                                  <a:pt x="403" y="9"/>
                                </a:lnTo>
                                <a:lnTo>
                                  <a:pt x="391" y="23"/>
                                </a:lnTo>
                                <a:lnTo>
                                  <a:pt x="382" y="38"/>
                                </a:lnTo>
                                <a:lnTo>
                                  <a:pt x="378" y="55"/>
                                </a:lnTo>
                                <a:lnTo>
                                  <a:pt x="378" y="96"/>
                                </a:lnTo>
                                <a:lnTo>
                                  <a:pt x="380" y="117"/>
                                </a:lnTo>
                                <a:lnTo>
                                  <a:pt x="385" y="134"/>
                                </a:lnTo>
                                <a:lnTo>
                                  <a:pt x="393" y="148"/>
                                </a:lnTo>
                                <a:lnTo>
                                  <a:pt x="399" y="157"/>
                                </a:lnTo>
                                <a:lnTo>
                                  <a:pt x="405" y="171"/>
                                </a:lnTo>
                                <a:lnTo>
                                  <a:pt x="405" y="178"/>
                                </a:lnTo>
                                <a:lnTo>
                                  <a:pt x="399" y="188"/>
                                </a:lnTo>
                                <a:close/>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148" name="Freeform 10"/>
                        <wps:cNvSpPr>
                          <a:spLocks/>
                        </wps:cNvSpPr>
                        <wps:spPr bwMode="auto">
                          <a:xfrm>
                            <a:off x="2592" y="2473"/>
                            <a:ext cx="664" cy="784"/>
                          </a:xfrm>
                          <a:custGeom>
                            <a:avLst/>
                            <a:gdLst>
                              <a:gd name="T0" fmla="*/ 259 w 664"/>
                              <a:gd name="T1" fmla="*/ 150 h 784"/>
                              <a:gd name="T2" fmla="*/ 175 w 664"/>
                              <a:gd name="T3" fmla="*/ 140 h 784"/>
                              <a:gd name="T4" fmla="*/ 82 w 664"/>
                              <a:gd name="T5" fmla="*/ 100 h 784"/>
                              <a:gd name="T6" fmla="*/ 69 w 664"/>
                              <a:gd name="T7" fmla="*/ 100 h 784"/>
                              <a:gd name="T8" fmla="*/ 38 w 664"/>
                              <a:gd name="T9" fmla="*/ 60 h 784"/>
                              <a:gd name="T10" fmla="*/ 38 w 664"/>
                              <a:gd name="T11" fmla="*/ 91 h 784"/>
                              <a:gd name="T12" fmla="*/ 2 w 664"/>
                              <a:gd name="T13" fmla="*/ 67 h 784"/>
                              <a:gd name="T14" fmla="*/ 10 w 664"/>
                              <a:gd name="T15" fmla="*/ 108 h 784"/>
                              <a:gd name="T16" fmla="*/ 54 w 664"/>
                              <a:gd name="T17" fmla="*/ 127 h 784"/>
                              <a:gd name="T18" fmla="*/ 67 w 664"/>
                              <a:gd name="T19" fmla="*/ 144 h 784"/>
                              <a:gd name="T20" fmla="*/ 198 w 664"/>
                              <a:gd name="T21" fmla="*/ 208 h 784"/>
                              <a:gd name="T22" fmla="*/ 247 w 664"/>
                              <a:gd name="T23" fmla="*/ 250 h 784"/>
                              <a:gd name="T24" fmla="*/ 226 w 664"/>
                              <a:gd name="T25" fmla="*/ 317 h 784"/>
                              <a:gd name="T26" fmla="*/ 207 w 664"/>
                              <a:gd name="T27" fmla="*/ 402 h 784"/>
                              <a:gd name="T28" fmla="*/ 244 w 664"/>
                              <a:gd name="T29" fmla="*/ 419 h 784"/>
                              <a:gd name="T30" fmla="*/ 242 w 664"/>
                              <a:gd name="T31" fmla="*/ 465 h 784"/>
                              <a:gd name="T32" fmla="*/ 221 w 664"/>
                              <a:gd name="T33" fmla="*/ 567 h 784"/>
                              <a:gd name="T34" fmla="*/ 198 w 664"/>
                              <a:gd name="T35" fmla="*/ 644 h 784"/>
                              <a:gd name="T36" fmla="*/ 167 w 664"/>
                              <a:gd name="T37" fmla="*/ 732 h 784"/>
                              <a:gd name="T38" fmla="*/ 153 w 664"/>
                              <a:gd name="T39" fmla="*/ 751 h 784"/>
                              <a:gd name="T40" fmla="*/ 107 w 664"/>
                              <a:gd name="T41" fmla="*/ 773 h 784"/>
                              <a:gd name="T42" fmla="*/ 192 w 664"/>
                              <a:gd name="T43" fmla="*/ 778 h 784"/>
                              <a:gd name="T44" fmla="*/ 226 w 664"/>
                              <a:gd name="T45" fmla="*/ 765 h 784"/>
                              <a:gd name="T46" fmla="*/ 240 w 664"/>
                              <a:gd name="T47" fmla="*/ 738 h 784"/>
                              <a:gd name="T48" fmla="*/ 290 w 664"/>
                              <a:gd name="T49" fmla="*/ 563 h 784"/>
                              <a:gd name="T50" fmla="*/ 324 w 664"/>
                              <a:gd name="T51" fmla="*/ 465 h 784"/>
                              <a:gd name="T52" fmla="*/ 334 w 664"/>
                              <a:gd name="T53" fmla="*/ 446 h 784"/>
                              <a:gd name="T54" fmla="*/ 345 w 664"/>
                              <a:gd name="T55" fmla="*/ 482 h 784"/>
                              <a:gd name="T56" fmla="*/ 382 w 664"/>
                              <a:gd name="T57" fmla="*/ 596 h 784"/>
                              <a:gd name="T58" fmla="*/ 424 w 664"/>
                              <a:gd name="T59" fmla="*/ 742 h 784"/>
                              <a:gd name="T60" fmla="*/ 437 w 664"/>
                              <a:gd name="T61" fmla="*/ 767 h 784"/>
                              <a:gd name="T62" fmla="*/ 441 w 664"/>
                              <a:gd name="T63" fmla="*/ 782 h 784"/>
                              <a:gd name="T64" fmla="*/ 556 w 664"/>
                              <a:gd name="T65" fmla="*/ 784 h 784"/>
                              <a:gd name="T66" fmla="*/ 531 w 664"/>
                              <a:gd name="T67" fmla="*/ 761 h 784"/>
                              <a:gd name="T68" fmla="*/ 499 w 664"/>
                              <a:gd name="T69" fmla="*/ 740 h 784"/>
                              <a:gd name="T70" fmla="*/ 481 w 664"/>
                              <a:gd name="T71" fmla="*/ 692 h 784"/>
                              <a:gd name="T72" fmla="*/ 449 w 664"/>
                              <a:gd name="T73" fmla="*/ 592 h 784"/>
                              <a:gd name="T74" fmla="*/ 430 w 664"/>
                              <a:gd name="T75" fmla="*/ 504 h 784"/>
                              <a:gd name="T76" fmla="*/ 418 w 664"/>
                              <a:gd name="T77" fmla="*/ 436 h 784"/>
                              <a:gd name="T78" fmla="*/ 451 w 664"/>
                              <a:gd name="T79" fmla="*/ 409 h 784"/>
                              <a:gd name="T80" fmla="*/ 451 w 664"/>
                              <a:gd name="T81" fmla="*/ 363 h 784"/>
                              <a:gd name="T82" fmla="*/ 420 w 664"/>
                              <a:gd name="T83" fmla="*/ 269 h 784"/>
                              <a:gd name="T84" fmla="*/ 424 w 664"/>
                              <a:gd name="T85" fmla="*/ 235 h 784"/>
                              <a:gd name="T86" fmla="*/ 514 w 664"/>
                              <a:gd name="T87" fmla="*/ 192 h 784"/>
                              <a:gd name="T88" fmla="*/ 602 w 664"/>
                              <a:gd name="T89" fmla="*/ 144 h 784"/>
                              <a:gd name="T90" fmla="*/ 625 w 664"/>
                              <a:gd name="T91" fmla="*/ 129 h 784"/>
                              <a:gd name="T92" fmla="*/ 660 w 664"/>
                              <a:gd name="T93" fmla="*/ 96 h 784"/>
                              <a:gd name="T94" fmla="*/ 658 w 664"/>
                              <a:gd name="T95" fmla="*/ 71 h 784"/>
                              <a:gd name="T96" fmla="*/ 623 w 664"/>
                              <a:gd name="T97" fmla="*/ 94 h 784"/>
                              <a:gd name="T98" fmla="*/ 623 w 664"/>
                              <a:gd name="T99" fmla="*/ 64 h 784"/>
                              <a:gd name="T100" fmla="*/ 591 w 664"/>
                              <a:gd name="T101" fmla="*/ 108 h 784"/>
                              <a:gd name="T102" fmla="*/ 571 w 664"/>
                              <a:gd name="T103" fmla="*/ 112 h 784"/>
                              <a:gd name="T104" fmla="*/ 466 w 664"/>
                              <a:gd name="T105" fmla="*/ 150 h 784"/>
                              <a:gd name="T106" fmla="*/ 405 w 664"/>
                              <a:gd name="T107" fmla="*/ 154 h 784"/>
                              <a:gd name="T108" fmla="*/ 370 w 664"/>
                              <a:gd name="T109" fmla="*/ 140 h 784"/>
                              <a:gd name="T110" fmla="*/ 366 w 664"/>
                              <a:gd name="T111" fmla="*/ 125 h 784"/>
                              <a:gd name="T112" fmla="*/ 378 w 664"/>
                              <a:gd name="T113" fmla="*/ 100 h 784"/>
                              <a:gd name="T114" fmla="*/ 378 w 664"/>
                              <a:gd name="T115" fmla="*/ 31 h 784"/>
                              <a:gd name="T116" fmla="*/ 347 w 664"/>
                              <a:gd name="T117" fmla="*/ 0 h 784"/>
                              <a:gd name="T118" fmla="*/ 295 w 664"/>
                              <a:gd name="T119" fmla="*/ 8 h 784"/>
                              <a:gd name="T120" fmla="*/ 278 w 664"/>
                              <a:gd name="T121" fmla="*/ 71 h 784"/>
                              <a:gd name="T122" fmla="*/ 293 w 664"/>
                              <a:gd name="T123" fmla="*/ 117 h 784"/>
                              <a:gd name="T124" fmla="*/ 292 w 664"/>
                              <a:gd name="T125" fmla="*/ 139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64" h="784">
                                <a:moveTo>
                                  <a:pt x="292" y="139"/>
                                </a:moveTo>
                                <a:lnTo>
                                  <a:pt x="284" y="139"/>
                                </a:lnTo>
                                <a:lnTo>
                                  <a:pt x="268" y="144"/>
                                </a:lnTo>
                                <a:lnTo>
                                  <a:pt x="259" y="150"/>
                                </a:lnTo>
                                <a:lnTo>
                                  <a:pt x="247" y="152"/>
                                </a:lnTo>
                                <a:lnTo>
                                  <a:pt x="215" y="148"/>
                                </a:lnTo>
                                <a:lnTo>
                                  <a:pt x="198" y="146"/>
                                </a:lnTo>
                                <a:lnTo>
                                  <a:pt x="175" y="140"/>
                                </a:lnTo>
                                <a:lnTo>
                                  <a:pt x="128" y="125"/>
                                </a:lnTo>
                                <a:lnTo>
                                  <a:pt x="109" y="117"/>
                                </a:lnTo>
                                <a:lnTo>
                                  <a:pt x="92" y="108"/>
                                </a:lnTo>
                                <a:lnTo>
                                  <a:pt x="82" y="100"/>
                                </a:lnTo>
                                <a:lnTo>
                                  <a:pt x="79" y="98"/>
                                </a:lnTo>
                                <a:lnTo>
                                  <a:pt x="75" y="106"/>
                                </a:lnTo>
                                <a:lnTo>
                                  <a:pt x="73" y="104"/>
                                </a:lnTo>
                                <a:lnTo>
                                  <a:pt x="69" y="100"/>
                                </a:lnTo>
                                <a:lnTo>
                                  <a:pt x="58" y="87"/>
                                </a:lnTo>
                                <a:lnTo>
                                  <a:pt x="46" y="66"/>
                                </a:lnTo>
                                <a:lnTo>
                                  <a:pt x="40" y="60"/>
                                </a:lnTo>
                                <a:lnTo>
                                  <a:pt x="38" y="60"/>
                                </a:lnTo>
                                <a:lnTo>
                                  <a:pt x="38" y="62"/>
                                </a:lnTo>
                                <a:lnTo>
                                  <a:pt x="40" y="83"/>
                                </a:lnTo>
                                <a:lnTo>
                                  <a:pt x="40" y="91"/>
                                </a:lnTo>
                                <a:lnTo>
                                  <a:pt x="38" y="91"/>
                                </a:lnTo>
                                <a:lnTo>
                                  <a:pt x="36" y="89"/>
                                </a:lnTo>
                                <a:lnTo>
                                  <a:pt x="15" y="73"/>
                                </a:lnTo>
                                <a:lnTo>
                                  <a:pt x="6" y="69"/>
                                </a:lnTo>
                                <a:lnTo>
                                  <a:pt x="2" y="67"/>
                                </a:lnTo>
                                <a:lnTo>
                                  <a:pt x="0" y="71"/>
                                </a:lnTo>
                                <a:lnTo>
                                  <a:pt x="0" y="83"/>
                                </a:lnTo>
                                <a:lnTo>
                                  <a:pt x="4" y="94"/>
                                </a:lnTo>
                                <a:lnTo>
                                  <a:pt x="10" y="108"/>
                                </a:lnTo>
                                <a:lnTo>
                                  <a:pt x="17" y="117"/>
                                </a:lnTo>
                                <a:lnTo>
                                  <a:pt x="25" y="123"/>
                                </a:lnTo>
                                <a:lnTo>
                                  <a:pt x="38" y="125"/>
                                </a:lnTo>
                                <a:lnTo>
                                  <a:pt x="54" y="127"/>
                                </a:lnTo>
                                <a:lnTo>
                                  <a:pt x="63" y="127"/>
                                </a:lnTo>
                                <a:lnTo>
                                  <a:pt x="59" y="140"/>
                                </a:lnTo>
                                <a:lnTo>
                                  <a:pt x="61" y="142"/>
                                </a:lnTo>
                                <a:lnTo>
                                  <a:pt x="67" y="144"/>
                                </a:lnTo>
                                <a:lnTo>
                                  <a:pt x="84" y="154"/>
                                </a:lnTo>
                                <a:lnTo>
                                  <a:pt x="128" y="177"/>
                                </a:lnTo>
                                <a:lnTo>
                                  <a:pt x="175" y="200"/>
                                </a:lnTo>
                                <a:lnTo>
                                  <a:pt x="198" y="208"/>
                                </a:lnTo>
                                <a:lnTo>
                                  <a:pt x="215" y="215"/>
                                </a:lnTo>
                                <a:lnTo>
                                  <a:pt x="240" y="231"/>
                                </a:lnTo>
                                <a:lnTo>
                                  <a:pt x="245" y="240"/>
                                </a:lnTo>
                                <a:lnTo>
                                  <a:pt x="247" y="250"/>
                                </a:lnTo>
                                <a:lnTo>
                                  <a:pt x="245" y="258"/>
                                </a:lnTo>
                                <a:lnTo>
                                  <a:pt x="244" y="267"/>
                                </a:lnTo>
                                <a:lnTo>
                                  <a:pt x="236" y="290"/>
                                </a:lnTo>
                                <a:lnTo>
                                  <a:pt x="226" y="317"/>
                                </a:lnTo>
                                <a:lnTo>
                                  <a:pt x="219" y="340"/>
                                </a:lnTo>
                                <a:lnTo>
                                  <a:pt x="209" y="377"/>
                                </a:lnTo>
                                <a:lnTo>
                                  <a:pt x="207" y="392"/>
                                </a:lnTo>
                                <a:lnTo>
                                  <a:pt x="207" y="402"/>
                                </a:lnTo>
                                <a:lnTo>
                                  <a:pt x="213" y="408"/>
                                </a:lnTo>
                                <a:lnTo>
                                  <a:pt x="222" y="411"/>
                                </a:lnTo>
                                <a:lnTo>
                                  <a:pt x="234" y="415"/>
                                </a:lnTo>
                                <a:lnTo>
                                  <a:pt x="244" y="419"/>
                                </a:lnTo>
                                <a:lnTo>
                                  <a:pt x="245" y="423"/>
                                </a:lnTo>
                                <a:lnTo>
                                  <a:pt x="245" y="433"/>
                                </a:lnTo>
                                <a:lnTo>
                                  <a:pt x="244" y="448"/>
                                </a:lnTo>
                                <a:lnTo>
                                  <a:pt x="242" y="465"/>
                                </a:lnTo>
                                <a:lnTo>
                                  <a:pt x="234" y="500"/>
                                </a:lnTo>
                                <a:lnTo>
                                  <a:pt x="230" y="515"/>
                                </a:lnTo>
                                <a:lnTo>
                                  <a:pt x="228" y="527"/>
                                </a:lnTo>
                                <a:lnTo>
                                  <a:pt x="221" y="567"/>
                                </a:lnTo>
                                <a:lnTo>
                                  <a:pt x="215" y="588"/>
                                </a:lnTo>
                                <a:lnTo>
                                  <a:pt x="211" y="605"/>
                                </a:lnTo>
                                <a:lnTo>
                                  <a:pt x="205" y="623"/>
                                </a:lnTo>
                                <a:lnTo>
                                  <a:pt x="198" y="644"/>
                                </a:lnTo>
                                <a:lnTo>
                                  <a:pt x="182" y="688"/>
                                </a:lnTo>
                                <a:lnTo>
                                  <a:pt x="176" y="707"/>
                                </a:lnTo>
                                <a:lnTo>
                                  <a:pt x="171" y="723"/>
                                </a:lnTo>
                                <a:lnTo>
                                  <a:pt x="167" y="732"/>
                                </a:lnTo>
                                <a:lnTo>
                                  <a:pt x="165" y="736"/>
                                </a:lnTo>
                                <a:lnTo>
                                  <a:pt x="163" y="748"/>
                                </a:lnTo>
                                <a:lnTo>
                                  <a:pt x="159" y="750"/>
                                </a:lnTo>
                                <a:lnTo>
                                  <a:pt x="153" y="751"/>
                                </a:lnTo>
                                <a:lnTo>
                                  <a:pt x="132" y="757"/>
                                </a:lnTo>
                                <a:lnTo>
                                  <a:pt x="117" y="765"/>
                                </a:lnTo>
                                <a:lnTo>
                                  <a:pt x="109" y="771"/>
                                </a:lnTo>
                                <a:lnTo>
                                  <a:pt x="107" y="773"/>
                                </a:lnTo>
                                <a:lnTo>
                                  <a:pt x="107" y="780"/>
                                </a:lnTo>
                                <a:lnTo>
                                  <a:pt x="119" y="780"/>
                                </a:lnTo>
                                <a:lnTo>
                                  <a:pt x="144" y="778"/>
                                </a:lnTo>
                                <a:lnTo>
                                  <a:pt x="192" y="778"/>
                                </a:lnTo>
                                <a:lnTo>
                                  <a:pt x="222" y="778"/>
                                </a:lnTo>
                                <a:lnTo>
                                  <a:pt x="228" y="776"/>
                                </a:lnTo>
                                <a:lnTo>
                                  <a:pt x="230" y="771"/>
                                </a:lnTo>
                                <a:lnTo>
                                  <a:pt x="226" y="765"/>
                                </a:lnTo>
                                <a:lnTo>
                                  <a:pt x="232" y="759"/>
                                </a:lnTo>
                                <a:lnTo>
                                  <a:pt x="234" y="757"/>
                                </a:lnTo>
                                <a:lnTo>
                                  <a:pt x="236" y="750"/>
                                </a:lnTo>
                                <a:lnTo>
                                  <a:pt x="240" y="738"/>
                                </a:lnTo>
                                <a:lnTo>
                                  <a:pt x="245" y="723"/>
                                </a:lnTo>
                                <a:lnTo>
                                  <a:pt x="268" y="657"/>
                                </a:lnTo>
                                <a:lnTo>
                                  <a:pt x="284" y="594"/>
                                </a:lnTo>
                                <a:lnTo>
                                  <a:pt x="290" y="563"/>
                                </a:lnTo>
                                <a:lnTo>
                                  <a:pt x="297" y="538"/>
                                </a:lnTo>
                                <a:lnTo>
                                  <a:pt x="307" y="511"/>
                                </a:lnTo>
                                <a:lnTo>
                                  <a:pt x="318" y="479"/>
                                </a:lnTo>
                                <a:lnTo>
                                  <a:pt x="324" y="465"/>
                                </a:lnTo>
                                <a:lnTo>
                                  <a:pt x="328" y="454"/>
                                </a:lnTo>
                                <a:lnTo>
                                  <a:pt x="330" y="446"/>
                                </a:lnTo>
                                <a:lnTo>
                                  <a:pt x="332" y="442"/>
                                </a:lnTo>
                                <a:lnTo>
                                  <a:pt x="334" y="446"/>
                                </a:lnTo>
                                <a:lnTo>
                                  <a:pt x="334" y="450"/>
                                </a:lnTo>
                                <a:lnTo>
                                  <a:pt x="338" y="458"/>
                                </a:lnTo>
                                <a:lnTo>
                                  <a:pt x="341" y="469"/>
                                </a:lnTo>
                                <a:lnTo>
                                  <a:pt x="345" y="482"/>
                                </a:lnTo>
                                <a:lnTo>
                                  <a:pt x="357" y="515"/>
                                </a:lnTo>
                                <a:lnTo>
                                  <a:pt x="368" y="542"/>
                                </a:lnTo>
                                <a:lnTo>
                                  <a:pt x="376" y="567"/>
                                </a:lnTo>
                                <a:lnTo>
                                  <a:pt x="382" y="596"/>
                                </a:lnTo>
                                <a:lnTo>
                                  <a:pt x="387" y="629"/>
                                </a:lnTo>
                                <a:lnTo>
                                  <a:pt x="395" y="659"/>
                                </a:lnTo>
                                <a:lnTo>
                                  <a:pt x="418" y="727"/>
                                </a:lnTo>
                                <a:lnTo>
                                  <a:pt x="424" y="742"/>
                                </a:lnTo>
                                <a:lnTo>
                                  <a:pt x="428" y="753"/>
                                </a:lnTo>
                                <a:lnTo>
                                  <a:pt x="430" y="761"/>
                                </a:lnTo>
                                <a:lnTo>
                                  <a:pt x="432" y="763"/>
                                </a:lnTo>
                                <a:lnTo>
                                  <a:pt x="437" y="767"/>
                                </a:lnTo>
                                <a:lnTo>
                                  <a:pt x="433" y="775"/>
                                </a:lnTo>
                                <a:lnTo>
                                  <a:pt x="433" y="778"/>
                                </a:lnTo>
                                <a:lnTo>
                                  <a:pt x="435" y="780"/>
                                </a:lnTo>
                                <a:lnTo>
                                  <a:pt x="441" y="782"/>
                                </a:lnTo>
                                <a:lnTo>
                                  <a:pt x="474" y="782"/>
                                </a:lnTo>
                                <a:lnTo>
                                  <a:pt x="520" y="782"/>
                                </a:lnTo>
                                <a:lnTo>
                                  <a:pt x="545" y="784"/>
                                </a:lnTo>
                                <a:lnTo>
                                  <a:pt x="556" y="784"/>
                                </a:lnTo>
                                <a:lnTo>
                                  <a:pt x="556" y="776"/>
                                </a:lnTo>
                                <a:lnTo>
                                  <a:pt x="554" y="775"/>
                                </a:lnTo>
                                <a:lnTo>
                                  <a:pt x="547" y="769"/>
                                </a:lnTo>
                                <a:lnTo>
                                  <a:pt x="531" y="761"/>
                                </a:lnTo>
                                <a:lnTo>
                                  <a:pt x="512" y="753"/>
                                </a:lnTo>
                                <a:lnTo>
                                  <a:pt x="504" y="751"/>
                                </a:lnTo>
                                <a:lnTo>
                                  <a:pt x="501" y="751"/>
                                </a:lnTo>
                                <a:lnTo>
                                  <a:pt x="499" y="740"/>
                                </a:lnTo>
                                <a:lnTo>
                                  <a:pt x="497" y="736"/>
                                </a:lnTo>
                                <a:lnTo>
                                  <a:pt x="493" y="727"/>
                                </a:lnTo>
                                <a:lnTo>
                                  <a:pt x="487" y="711"/>
                                </a:lnTo>
                                <a:lnTo>
                                  <a:pt x="481" y="692"/>
                                </a:lnTo>
                                <a:lnTo>
                                  <a:pt x="468" y="648"/>
                                </a:lnTo>
                                <a:lnTo>
                                  <a:pt x="458" y="627"/>
                                </a:lnTo>
                                <a:lnTo>
                                  <a:pt x="453" y="609"/>
                                </a:lnTo>
                                <a:lnTo>
                                  <a:pt x="449" y="592"/>
                                </a:lnTo>
                                <a:lnTo>
                                  <a:pt x="445" y="571"/>
                                </a:lnTo>
                                <a:lnTo>
                                  <a:pt x="435" y="531"/>
                                </a:lnTo>
                                <a:lnTo>
                                  <a:pt x="433" y="519"/>
                                </a:lnTo>
                                <a:lnTo>
                                  <a:pt x="430" y="504"/>
                                </a:lnTo>
                                <a:lnTo>
                                  <a:pt x="426" y="486"/>
                                </a:lnTo>
                                <a:lnTo>
                                  <a:pt x="422" y="467"/>
                                </a:lnTo>
                                <a:lnTo>
                                  <a:pt x="420" y="450"/>
                                </a:lnTo>
                                <a:lnTo>
                                  <a:pt x="418" y="436"/>
                                </a:lnTo>
                                <a:lnTo>
                                  <a:pt x="418" y="425"/>
                                </a:lnTo>
                                <a:lnTo>
                                  <a:pt x="420" y="421"/>
                                </a:lnTo>
                                <a:lnTo>
                                  <a:pt x="441" y="415"/>
                                </a:lnTo>
                                <a:lnTo>
                                  <a:pt x="451" y="409"/>
                                </a:lnTo>
                                <a:lnTo>
                                  <a:pt x="456" y="404"/>
                                </a:lnTo>
                                <a:lnTo>
                                  <a:pt x="456" y="394"/>
                                </a:lnTo>
                                <a:lnTo>
                                  <a:pt x="455" y="381"/>
                                </a:lnTo>
                                <a:lnTo>
                                  <a:pt x="451" y="363"/>
                                </a:lnTo>
                                <a:lnTo>
                                  <a:pt x="445" y="342"/>
                                </a:lnTo>
                                <a:lnTo>
                                  <a:pt x="437" y="319"/>
                                </a:lnTo>
                                <a:lnTo>
                                  <a:pt x="428" y="294"/>
                                </a:lnTo>
                                <a:lnTo>
                                  <a:pt x="420" y="269"/>
                                </a:lnTo>
                                <a:lnTo>
                                  <a:pt x="418" y="260"/>
                                </a:lnTo>
                                <a:lnTo>
                                  <a:pt x="416" y="254"/>
                                </a:lnTo>
                                <a:lnTo>
                                  <a:pt x="418" y="244"/>
                                </a:lnTo>
                                <a:lnTo>
                                  <a:pt x="424" y="235"/>
                                </a:lnTo>
                                <a:lnTo>
                                  <a:pt x="449" y="219"/>
                                </a:lnTo>
                                <a:lnTo>
                                  <a:pt x="466" y="212"/>
                                </a:lnTo>
                                <a:lnTo>
                                  <a:pt x="489" y="204"/>
                                </a:lnTo>
                                <a:lnTo>
                                  <a:pt x="514" y="192"/>
                                </a:lnTo>
                                <a:lnTo>
                                  <a:pt x="535" y="181"/>
                                </a:lnTo>
                                <a:lnTo>
                                  <a:pt x="579" y="156"/>
                                </a:lnTo>
                                <a:lnTo>
                                  <a:pt x="596" y="146"/>
                                </a:lnTo>
                                <a:lnTo>
                                  <a:pt x="602" y="144"/>
                                </a:lnTo>
                                <a:lnTo>
                                  <a:pt x="604" y="142"/>
                                </a:lnTo>
                                <a:lnTo>
                                  <a:pt x="600" y="131"/>
                                </a:lnTo>
                                <a:lnTo>
                                  <a:pt x="610" y="131"/>
                                </a:lnTo>
                                <a:lnTo>
                                  <a:pt x="625" y="129"/>
                                </a:lnTo>
                                <a:lnTo>
                                  <a:pt x="641" y="125"/>
                                </a:lnTo>
                                <a:lnTo>
                                  <a:pt x="646" y="119"/>
                                </a:lnTo>
                                <a:lnTo>
                                  <a:pt x="654" y="110"/>
                                </a:lnTo>
                                <a:lnTo>
                                  <a:pt x="660" y="96"/>
                                </a:lnTo>
                                <a:lnTo>
                                  <a:pt x="664" y="85"/>
                                </a:lnTo>
                                <a:lnTo>
                                  <a:pt x="664" y="75"/>
                                </a:lnTo>
                                <a:lnTo>
                                  <a:pt x="662" y="71"/>
                                </a:lnTo>
                                <a:lnTo>
                                  <a:pt x="658" y="71"/>
                                </a:lnTo>
                                <a:lnTo>
                                  <a:pt x="648" y="77"/>
                                </a:lnTo>
                                <a:lnTo>
                                  <a:pt x="627" y="92"/>
                                </a:lnTo>
                                <a:lnTo>
                                  <a:pt x="625" y="94"/>
                                </a:lnTo>
                                <a:lnTo>
                                  <a:pt x="623" y="94"/>
                                </a:lnTo>
                                <a:lnTo>
                                  <a:pt x="623" y="87"/>
                                </a:lnTo>
                                <a:lnTo>
                                  <a:pt x="625" y="66"/>
                                </a:lnTo>
                                <a:lnTo>
                                  <a:pt x="625" y="64"/>
                                </a:lnTo>
                                <a:lnTo>
                                  <a:pt x="623" y="64"/>
                                </a:lnTo>
                                <a:lnTo>
                                  <a:pt x="618" y="69"/>
                                </a:lnTo>
                                <a:lnTo>
                                  <a:pt x="606" y="89"/>
                                </a:lnTo>
                                <a:lnTo>
                                  <a:pt x="595" y="104"/>
                                </a:lnTo>
                                <a:lnTo>
                                  <a:pt x="591" y="108"/>
                                </a:lnTo>
                                <a:lnTo>
                                  <a:pt x="589" y="110"/>
                                </a:lnTo>
                                <a:lnTo>
                                  <a:pt x="585" y="102"/>
                                </a:lnTo>
                                <a:lnTo>
                                  <a:pt x="581" y="104"/>
                                </a:lnTo>
                                <a:lnTo>
                                  <a:pt x="571" y="112"/>
                                </a:lnTo>
                                <a:lnTo>
                                  <a:pt x="554" y="119"/>
                                </a:lnTo>
                                <a:lnTo>
                                  <a:pt x="535" y="129"/>
                                </a:lnTo>
                                <a:lnTo>
                                  <a:pt x="489" y="144"/>
                                </a:lnTo>
                                <a:lnTo>
                                  <a:pt x="466" y="150"/>
                                </a:lnTo>
                                <a:lnTo>
                                  <a:pt x="449" y="154"/>
                                </a:lnTo>
                                <a:lnTo>
                                  <a:pt x="433" y="154"/>
                                </a:lnTo>
                                <a:lnTo>
                                  <a:pt x="416" y="156"/>
                                </a:lnTo>
                                <a:lnTo>
                                  <a:pt x="405" y="154"/>
                                </a:lnTo>
                                <a:lnTo>
                                  <a:pt x="395" y="148"/>
                                </a:lnTo>
                                <a:lnTo>
                                  <a:pt x="387" y="142"/>
                                </a:lnTo>
                                <a:lnTo>
                                  <a:pt x="380" y="140"/>
                                </a:lnTo>
                                <a:lnTo>
                                  <a:pt x="370" y="140"/>
                                </a:lnTo>
                                <a:lnTo>
                                  <a:pt x="372" y="140"/>
                                </a:lnTo>
                                <a:lnTo>
                                  <a:pt x="370" y="139"/>
                                </a:lnTo>
                                <a:lnTo>
                                  <a:pt x="368" y="135"/>
                                </a:lnTo>
                                <a:lnTo>
                                  <a:pt x="366" y="125"/>
                                </a:lnTo>
                                <a:lnTo>
                                  <a:pt x="368" y="119"/>
                                </a:lnTo>
                                <a:lnTo>
                                  <a:pt x="372" y="112"/>
                                </a:lnTo>
                                <a:lnTo>
                                  <a:pt x="374" y="108"/>
                                </a:lnTo>
                                <a:lnTo>
                                  <a:pt x="378" y="100"/>
                                </a:lnTo>
                                <a:lnTo>
                                  <a:pt x="380" y="87"/>
                                </a:lnTo>
                                <a:lnTo>
                                  <a:pt x="382" y="71"/>
                                </a:lnTo>
                                <a:lnTo>
                                  <a:pt x="382" y="54"/>
                                </a:lnTo>
                                <a:lnTo>
                                  <a:pt x="378" y="31"/>
                                </a:lnTo>
                                <a:lnTo>
                                  <a:pt x="368" y="12"/>
                                </a:lnTo>
                                <a:lnTo>
                                  <a:pt x="361" y="6"/>
                                </a:lnTo>
                                <a:lnTo>
                                  <a:pt x="353" y="2"/>
                                </a:lnTo>
                                <a:lnTo>
                                  <a:pt x="347" y="0"/>
                                </a:lnTo>
                                <a:lnTo>
                                  <a:pt x="318" y="0"/>
                                </a:lnTo>
                                <a:lnTo>
                                  <a:pt x="309" y="0"/>
                                </a:lnTo>
                                <a:lnTo>
                                  <a:pt x="301" y="4"/>
                                </a:lnTo>
                                <a:lnTo>
                                  <a:pt x="295" y="8"/>
                                </a:lnTo>
                                <a:lnTo>
                                  <a:pt x="288" y="17"/>
                                </a:lnTo>
                                <a:lnTo>
                                  <a:pt x="280" y="29"/>
                                </a:lnTo>
                                <a:lnTo>
                                  <a:pt x="278" y="42"/>
                                </a:lnTo>
                                <a:lnTo>
                                  <a:pt x="278" y="71"/>
                                </a:lnTo>
                                <a:lnTo>
                                  <a:pt x="280" y="87"/>
                                </a:lnTo>
                                <a:lnTo>
                                  <a:pt x="284" y="100"/>
                                </a:lnTo>
                                <a:lnTo>
                                  <a:pt x="290" y="112"/>
                                </a:lnTo>
                                <a:lnTo>
                                  <a:pt x="293" y="117"/>
                                </a:lnTo>
                                <a:lnTo>
                                  <a:pt x="297" y="127"/>
                                </a:lnTo>
                                <a:lnTo>
                                  <a:pt x="297" y="131"/>
                                </a:lnTo>
                                <a:lnTo>
                                  <a:pt x="293" y="139"/>
                                </a:lnTo>
                                <a:lnTo>
                                  <a:pt x="292" y="139"/>
                                </a:lnTo>
                                <a:close/>
                              </a:path>
                            </a:pathLst>
                          </a:custGeom>
                          <a:solidFill>
                            <a:srgbClr val="5F5F5F"/>
                          </a:solidFill>
                          <a:ln w="0">
                            <a:solidFill>
                              <a:srgbClr val="000000"/>
                            </a:solidFill>
                            <a:round/>
                            <a:headEnd/>
                            <a:tailEnd/>
                          </a:ln>
                        </wps:spPr>
                        <wps:bodyPr rot="0" vert="horz" wrap="square" lIns="91440" tIns="45720" rIns="91440" bIns="45720" anchor="t" anchorCtr="0" upright="1">
                          <a:noAutofit/>
                        </wps:bodyPr>
                      </wps:wsp>
                    </wpg:grpSp>
                    <wpg:grpSp>
                      <wpg:cNvPr id="149" name="Group 11"/>
                      <wpg:cNvGrpSpPr>
                        <a:grpSpLocks/>
                      </wpg:cNvGrpSpPr>
                      <wpg:grpSpPr bwMode="auto">
                        <a:xfrm rot="18900000">
                          <a:off x="870" y="1421"/>
                          <a:ext cx="1083" cy="686"/>
                          <a:chOff x="248" y="1819"/>
                          <a:chExt cx="3824" cy="2420"/>
                        </a:xfrm>
                      </wpg:grpSpPr>
                      <wps:wsp>
                        <wps:cNvPr id="150" name="Freeform 12"/>
                        <wps:cNvSpPr>
                          <a:spLocks/>
                        </wps:cNvSpPr>
                        <wps:spPr bwMode="auto">
                          <a:xfrm>
                            <a:off x="282" y="3448"/>
                            <a:ext cx="3757" cy="356"/>
                          </a:xfrm>
                          <a:custGeom>
                            <a:avLst/>
                            <a:gdLst>
                              <a:gd name="T0" fmla="*/ 3633 w 3757"/>
                              <a:gd name="T1" fmla="*/ 180 h 356"/>
                              <a:gd name="T2" fmla="*/ 3442 w 3757"/>
                              <a:gd name="T3" fmla="*/ 135 h 356"/>
                              <a:gd name="T4" fmla="*/ 3210 w 3757"/>
                              <a:gd name="T5" fmla="*/ 82 h 356"/>
                              <a:gd name="T6" fmla="*/ 2951 w 3757"/>
                              <a:gd name="T7" fmla="*/ 33 h 356"/>
                              <a:gd name="T8" fmla="*/ 2689 w 3757"/>
                              <a:gd name="T9" fmla="*/ 7 h 356"/>
                              <a:gd name="T10" fmla="*/ 2434 w 3757"/>
                              <a:gd name="T11" fmla="*/ 7 h 356"/>
                              <a:gd name="T12" fmla="*/ 2206 w 3757"/>
                              <a:gd name="T13" fmla="*/ 45 h 356"/>
                              <a:gd name="T14" fmla="*/ 2015 w 3757"/>
                              <a:gd name="T15" fmla="*/ 135 h 356"/>
                              <a:gd name="T16" fmla="*/ 1880 w 3757"/>
                              <a:gd name="T17" fmla="*/ 292 h 356"/>
                              <a:gd name="T18" fmla="*/ 1753 w 3757"/>
                              <a:gd name="T19" fmla="*/ 138 h 356"/>
                              <a:gd name="T20" fmla="*/ 1562 w 3757"/>
                              <a:gd name="T21" fmla="*/ 48 h 356"/>
                              <a:gd name="T22" fmla="*/ 1333 w 3757"/>
                              <a:gd name="T23" fmla="*/ 7 h 356"/>
                              <a:gd name="T24" fmla="*/ 1078 w 3757"/>
                              <a:gd name="T25" fmla="*/ 7 h 356"/>
                              <a:gd name="T26" fmla="*/ 813 w 3757"/>
                              <a:gd name="T27" fmla="*/ 37 h 356"/>
                              <a:gd name="T28" fmla="*/ 554 w 3757"/>
                              <a:gd name="T29" fmla="*/ 86 h 356"/>
                              <a:gd name="T30" fmla="*/ 318 w 3757"/>
                              <a:gd name="T31" fmla="*/ 135 h 356"/>
                              <a:gd name="T32" fmla="*/ 123 w 3757"/>
                              <a:gd name="T33" fmla="*/ 180 h 356"/>
                              <a:gd name="T34" fmla="*/ 232 w 3757"/>
                              <a:gd name="T35" fmla="*/ 300 h 356"/>
                              <a:gd name="T36" fmla="*/ 794 w 3757"/>
                              <a:gd name="T37" fmla="*/ 288 h 356"/>
                              <a:gd name="T38" fmla="*/ 1468 w 3757"/>
                              <a:gd name="T39" fmla="*/ 270 h 356"/>
                              <a:gd name="T40" fmla="*/ 1633 w 3757"/>
                              <a:gd name="T41" fmla="*/ 258 h 356"/>
                              <a:gd name="T42" fmla="*/ 1693 w 3757"/>
                              <a:gd name="T43" fmla="*/ 277 h 356"/>
                              <a:gd name="T44" fmla="*/ 1670 w 3757"/>
                              <a:gd name="T45" fmla="*/ 318 h 356"/>
                              <a:gd name="T46" fmla="*/ 1659 w 3757"/>
                              <a:gd name="T47" fmla="*/ 333 h 356"/>
                              <a:gd name="T48" fmla="*/ 1670 w 3757"/>
                              <a:gd name="T49" fmla="*/ 356 h 356"/>
                              <a:gd name="T50" fmla="*/ 2101 w 3757"/>
                              <a:gd name="T51" fmla="*/ 348 h 356"/>
                              <a:gd name="T52" fmla="*/ 2097 w 3757"/>
                              <a:gd name="T53" fmla="*/ 322 h 356"/>
                              <a:gd name="T54" fmla="*/ 2060 w 3757"/>
                              <a:gd name="T55" fmla="*/ 307 h 356"/>
                              <a:gd name="T56" fmla="*/ 2093 w 3757"/>
                              <a:gd name="T57" fmla="*/ 262 h 356"/>
                              <a:gd name="T58" fmla="*/ 2150 w 3757"/>
                              <a:gd name="T59" fmla="*/ 262 h 356"/>
                              <a:gd name="T60" fmla="*/ 2397 w 3757"/>
                              <a:gd name="T61" fmla="*/ 270 h 356"/>
                              <a:gd name="T62" fmla="*/ 2966 w 3757"/>
                              <a:gd name="T63" fmla="*/ 288 h 356"/>
                              <a:gd name="T64" fmla="*/ 3524 w 3757"/>
                              <a:gd name="T65" fmla="*/ 300 h 356"/>
                              <a:gd name="T66" fmla="*/ 3757 w 3757"/>
                              <a:gd name="T67" fmla="*/ 30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57" h="356">
                                <a:moveTo>
                                  <a:pt x="3757" y="307"/>
                                </a:moveTo>
                                <a:lnTo>
                                  <a:pt x="3633" y="180"/>
                                </a:lnTo>
                                <a:lnTo>
                                  <a:pt x="3543" y="157"/>
                                </a:lnTo>
                                <a:lnTo>
                                  <a:pt x="3442" y="135"/>
                                </a:lnTo>
                                <a:lnTo>
                                  <a:pt x="3330" y="108"/>
                                </a:lnTo>
                                <a:lnTo>
                                  <a:pt x="3210" y="82"/>
                                </a:lnTo>
                                <a:lnTo>
                                  <a:pt x="3082" y="56"/>
                                </a:lnTo>
                                <a:lnTo>
                                  <a:pt x="2951" y="33"/>
                                </a:lnTo>
                                <a:lnTo>
                                  <a:pt x="2820" y="18"/>
                                </a:lnTo>
                                <a:lnTo>
                                  <a:pt x="2689" y="7"/>
                                </a:lnTo>
                                <a:lnTo>
                                  <a:pt x="2562" y="0"/>
                                </a:lnTo>
                                <a:lnTo>
                                  <a:pt x="2434" y="7"/>
                                </a:lnTo>
                                <a:lnTo>
                                  <a:pt x="2318" y="18"/>
                                </a:lnTo>
                                <a:lnTo>
                                  <a:pt x="2206" y="45"/>
                                </a:lnTo>
                                <a:lnTo>
                                  <a:pt x="2105" y="82"/>
                                </a:lnTo>
                                <a:lnTo>
                                  <a:pt x="2015" y="135"/>
                                </a:lnTo>
                                <a:lnTo>
                                  <a:pt x="1936" y="206"/>
                                </a:lnTo>
                                <a:lnTo>
                                  <a:pt x="1880" y="292"/>
                                </a:lnTo>
                                <a:lnTo>
                                  <a:pt x="1824" y="206"/>
                                </a:lnTo>
                                <a:lnTo>
                                  <a:pt x="1753" y="138"/>
                                </a:lnTo>
                                <a:lnTo>
                                  <a:pt x="1663" y="86"/>
                                </a:lnTo>
                                <a:lnTo>
                                  <a:pt x="1562" y="48"/>
                                </a:lnTo>
                                <a:lnTo>
                                  <a:pt x="1453" y="22"/>
                                </a:lnTo>
                                <a:lnTo>
                                  <a:pt x="1333" y="7"/>
                                </a:lnTo>
                                <a:lnTo>
                                  <a:pt x="1206" y="7"/>
                                </a:lnTo>
                                <a:lnTo>
                                  <a:pt x="1078" y="7"/>
                                </a:lnTo>
                                <a:lnTo>
                                  <a:pt x="944" y="22"/>
                                </a:lnTo>
                                <a:lnTo>
                                  <a:pt x="813" y="37"/>
                                </a:lnTo>
                                <a:lnTo>
                                  <a:pt x="678" y="60"/>
                                </a:lnTo>
                                <a:lnTo>
                                  <a:pt x="554" y="86"/>
                                </a:lnTo>
                                <a:lnTo>
                                  <a:pt x="430" y="108"/>
                                </a:lnTo>
                                <a:lnTo>
                                  <a:pt x="318" y="135"/>
                                </a:lnTo>
                                <a:lnTo>
                                  <a:pt x="213" y="157"/>
                                </a:lnTo>
                                <a:lnTo>
                                  <a:pt x="123" y="180"/>
                                </a:lnTo>
                                <a:lnTo>
                                  <a:pt x="0" y="307"/>
                                </a:lnTo>
                                <a:lnTo>
                                  <a:pt x="232" y="300"/>
                                </a:lnTo>
                                <a:lnTo>
                                  <a:pt x="494" y="296"/>
                                </a:lnTo>
                                <a:lnTo>
                                  <a:pt x="794" y="288"/>
                                </a:lnTo>
                                <a:lnTo>
                                  <a:pt x="1093" y="277"/>
                                </a:lnTo>
                                <a:lnTo>
                                  <a:pt x="1468" y="270"/>
                                </a:lnTo>
                                <a:lnTo>
                                  <a:pt x="1610" y="262"/>
                                </a:lnTo>
                                <a:lnTo>
                                  <a:pt x="1633" y="258"/>
                                </a:lnTo>
                                <a:lnTo>
                                  <a:pt x="1667" y="262"/>
                                </a:lnTo>
                                <a:lnTo>
                                  <a:pt x="1693" y="277"/>
                                </a:lnTo>
                                <a:lnTo>
                                  <a:pt x="1696" y="307"/>
                                </a:lnTo>
                                <a:lnTo>
                                  <a:pt x="1670" y="318"/>
                                </a:lnTo>
                                <a:lnTo>
                                  <a:pt x="1663" y="322"/>
                                </a:lnTo>
                                <a:lnTo>
                                  <a:pt x="1659" y="333"/>
                                </a:lnTo>
                                <a:lnTo>
                                  <a:pt x="1659" y="348"/>
                                </a:lnTo>
                                <a:lnTo>
                                  <a:pt x="1670" y="356"/>
                                </a:lnTo>
                                <a:lnTo>
                                  <a:pt x="2086" y="356"/>
                                </a:lnTo>
                                <a:lnTo>
                                  <a:pt x="2101" y="348"/>
                                </a:lnTo>
                                <a:lnTo>
                                  <a:pt x="2101" y="333"/>
                                </a:lnTo>
                                <a:lnTo>
                                  <a:pt x="2097" y="322"/>
                                </a:lnTo>
                                <a:lnTo>
                                  <a:pt x="2086" y="318"/>
                                </a:lnTo>
                                <a:lnTo>
                                  <a:pt x="2060" y="307"/>
                                </a:lnTo>
                                <a:lnTo>
                                  <a:pt x="2067" y="277"/>
                                </a:lnTo>
                                <a:lnTo>
                                  <a:pt x="2093" y="262"/>
                                </a:lnTo>
                                <a:lnTo>
                                  <a:pt x="2123" y="258"/>
                                </a:lnTo>
                                <a:lnTo>
                                  <a:pt x="2150" y="262"/>
                                </a:lnTo>
                                <a:lnTo>
                                  <a:pt x="2206" y="262"/>
                                </a:lnTo>
                                <a:lnTo>
                                  <a:pt x="2397" y="270"/>
                                </a:lnTo>
                                <a:lnTo>
                                  <a:pt x="2667" y="277"/>
                                </a:lnTo>
                                <a:lnTo>
                                  <a:pt x="2966" y="288"/>
                                </a:lnTo>
                                <a:lnTo>
                                  <a:pt x="3266" y="296"/>
                                </a:lnTo>
                                <a:lnTo>
                                  <a:pt x="3524" y="300"/>
                                </a:lnTo>
                                <a:lnTo>
                                  <a:pt x="3708" y="307"/>
                                </a:lnTo>
                                <a:lnTo>
                                  <a:pt x="3757" y="307"/>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151" name="Freeform 13"/>
                        <wps:cNvSpPr>
                          <a:spLocks/>
                        </wps:cNvSpPr>
                        <wps:spPr bwMode="auto">
                          <a:xfrm>
                            <a:off x="405" y="1842"/>
                            <a:ext cx="3510" cy="1898"/>
                          </a:xfrm>
                          <a:custGeom>
                            <a:avLst/>
                            <a:gdLst>
                              <a:gd name="T0" fmla="*/ 742 w 3510"/>
                              <a:gd name="T1" fmla="*/ 135 h 1898"/>
                              <a:gd name="T2" fmla="*/ 836 w 3510"/>
                              <a:gd name="T3" fmla="*/ 71 h 1898"/>
                              <a:gd name="T4" fmla="*/ 963 w 3510"/>
                              <a:gd name="T5" fmla="*/ 45 h 1898"/>
                              <a:gd name="T6" fmla="*/ 1090 w 3510"/>
                              <a:gd name="T7" fmla="*/ 22 h 1898"/>
                              <a:gd name="T8" fmla="*/ 1214 w 3510"/>
                              <a:gd name="T9" fmla="*/ 7 h 1898"/>
                              <a:gd name="T10" fmla="*/ 1341 w 3510"/>
                              <a:gd name="T11" fmla="*/ 3 h 1898"/>
                              <a:gd name="T12" fmla="*/ 1465 w 3510"/>
                              <a:gd name="T13" fmla="*/ 22 h 1898"/>
                              <a:gd name="T14" fmla="*/ 1581 w 3510"/>
                              <a:gd name="T15" fmla="*/ 63 h 1898"/>
                              <a:gd name="T16" fmla="*/ 1693 w 3510"/>
                              <a:gd name="T17" fmla="*/ 127 h 1898"/>
                              <a:gd name="T18" fmla="*/ 1761 w 3510"/>
                              <a:gd name="T19" fmla="*/ 172 h 1898"/>
                              <a:gd name="T20" fmla="*/ 1817 w 3510"/>
                              <a:gd name="T21" fmla="*/ 127 h 1898"/>
                              <a:gd name="T22" fmla="*/ 1929 w 3510"/>
                              <a:gd name="T23" fmla="*/ 63 h 1898"/>
                              <a:gd name="T24" fmla="*/ 2045 w 3510"/>
                              <a:gd name="T25" fmla="*/ 22 h 1898"/>
                              <a:gd name="T26" fmla="*/ 2169 w 3510"/>
                              <a:gd name="T27" fmla="*/ 3 h 1898"/>
                              <a:gd name="T28" fmla="*/ 2293 w 3510"/>
                              <a:gd name="T29" fmla="*/ 7 h 1898"/>
                              <a:gd name="T30" fmla="*/ 2424 w 3510"/>
                              <a:gd name="T31" fmla="*/ 22 h 1898"/>
                              <a:gd name="T32" fmla="*/ 2551 w 3510"/>
                              <a:gd name="T33" fmla="*/ 45 h 1898"/>
                              <a:gd name="T34" fmla="*/ 2678 w 3510"/>
                              <a:gd name="T35" fmla="*/ 71 h 1898"/>
                              <a:gd name="T36" fmla="*/ 2791 w 3510"/>
                              <a:gd name="T37" fmla="*/ 165 h 1898"/>
                              <a:gd name="T38" fmla="*/ 3420 w 3510"/>
                              <a:gd name="T39" fmla="*/ 1763 h 1898"/>
                              <a:gd name="T40" fmla="*/ 3207 w 3510"/>
                              <a:gd name="T41" fmla="*/ 1714 h 1898"/>
                              <a:gd name="T42" fmla="*/ 2959 w 3510"/>
                              <a:gd name="T43" fmla="*/ 1662 h 1898"/>
                              <a:gd name="T44" fmla="*/ 2697 w 3510"/>
                              <a:gd name="T45" fmla="*/ 1624 h 1898"/>
                              <a:gd name="T46" fmla="*/ 2439 w 3510"/>
                              <a:gd name="T47" fmla="*/ 1606 h 1898"/>
                              <a:gd name="T48" fmla="*/ 2195 w 3510"/>
                              <a:gd name="T49" fmla="*/ 1624 h 1898"/>
                              <a:gd name="T50" fmla="*/ 1982 w 3510"/>
                              <a:gd name="T51" fmla="*/ 1688 h 1898"/>
                              <a:gd name="T52" fmla="*/ 1813 w 3510"/>
                              <a:gd name="T53" fmla="*/ 1812 h 1898"/>
                              <a:gd name="T54" fmla="*/ 1701 w 3510"/>
                              <a:gd name="T55" fmla="*/ 1812 h 1898"/>
                              <a:gd name="T56" fmla="*/ 1540 w 3510"/>
                              <a:gd name="T57" fmla="*/ 1692 h 1898"/>
                              <a:gd name="T58" fmla="*/ 1330 w 3510"/>
                              <a:gd name="T59" fmla="*/ 1628 h 1898"/>
                              <a:gd name="T60" fmla="*/ 1083 w 3510"/>
                              <a:gd name="T61" fmla="*/ 1613 h 1898"/>
                              <a:gd name="T62" fmla="*/ 821 w 3510"/>
                              <a:gd name="T63" fmla="*/ 1628 h 1898"/>
                              <a:gd name="T64" fmla="*/ 555 w 3510"/>
                              <a:gd name="T65" fmla="*/ 1666 h 1898"/>
                              <a:gd name="T66" fmla="*/ 307 w 3510"/>
                              <a:gd name="T67" fmla="*/ 1714 h 1898"/>
                              <a:gd name="T68" fmla="*/ 90 w 3510"/>
                              <a:gd name="T69" fmla="*/ 1763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10" h="1898">
                                <a:moveTo>
                                  <a:pt x="0" y="1786"/>
                                </a:moveTo>
                                <a:lnTo>
                                  <a:pt x="742" y="135"/>
                                </a:lnTo>
                                <a:lnTo>
                                  <a:pt x="776" y="86"/>
                                </a:lnTo>
                                <a:lnTo>
                                  <a:pt x="836" y="71"/>
                                </a:lnTo>
                                <a:lnTo>
                                  <a:pt x="899" y="60"/>
                                </a:lnTo>
                                <a:lnTo>
                                  <a:pt x="963" y="45"/>
                                </a:lnTo>
                                <a:lnTo>
                                  <a:pt x="1027" y="33"/>
                                </a:lnTo>
                                <a:lnTo>
                                  <a:pt x="1090" y="22"/>
                                </a:lnTo>
                                <a:lnTo>
                                  <a:pt x="1154" y="15"/>
                                </a:lnTo>
                                <a:lnTo>
                                  <a:pt x="1214" y="7"/>
                                </a:lnTo>
                                <a:lnTo>
                                  <a:pt x="1278" y="3"/>
                                </a:lnTo>
                                <a:lnTo>
                                  <a:pt x="1341" y="3"/>
                                </a:lnTo>
                                <a:lnTo>
                                  <a:pt x="1405" y="7"/>
                                </a:lnTo>
                                <a:lnTo>
                                  <a:pt x="1465" y="22"/>
                                </a:lnTo>
                                <a:lnTo>
                                  <a:pt x="1521" y="37"/>
                                </a:lnTo>
                                <a:lnTo>
                                  <a:pt x="1581" y="63"/>
                                </a:lnTo>
                                <a:lnTo>
                                  <a:pt x="1637" y="93"/>
                                </a:lnTo>
                                <a:lnTo>
                                  <a:pt x="1693" y="127"/>
                                </a:lnTo>
                                <a:lnTo>
                                  <a:pt x="1742" y="168"/>
                                </a:lnTo>
                                <a:lnTo>
                                  <a:pt x="1761" y="172"/>
                                </a:lnTo>
                                <a:lnTo>
                                  <a:pt x="1787" y="150"/>
                                </a:lnTo>
                                <a:lnTo>
                                  <a:pt x="1817" y="127"/>
                                </a:lnTo>
                                <a:lnTo>
                                  <a:pt x="1873" y="93"/>
                                </a:lnTo>
                                <a:lnTo>
                                  <a:pt x="1929" y="63"/>
                                </a:lnTo>
                                <a:lnTo>
                                  <a:pt x="1989" y="37"/>
                                </a:lnTo>
                                <a:lnTo>
                                  <a:pt x="2045" y="22"/>
                                </a:lnTo>
                                <a:lnTo>
                                  <a:pt x="2105" y="7"/>
                                </a:lnTo>
                                <a:lnTo>
                                  <a:pt x="2169" y="3"/>
                                </a:lnTo>
                                <a:lnTo>
                                  <a:pt x="2233" y="0"/>
                                </a:lnTo>
                                <a:lnTo>
                                  <a:pt x="2293" y="7"/>
                                </a:lnTo>
                                <a:lnTo>
                                  <a:pt x="2360" y="15"/>
                                </a:lnTo>
                                <a:lnTo>
                                  <a:pt x="2424" y="22"/>
                                </a:lnTo>
                                <a:lnTo>
                                  <a:pt x="2487" y="33"/>
                                </a:lnTo>
                                <a:lnTo>
                                  <a:pt x="2551" y="45"/>
                                </a:lnTo>
                                <a:lnTo>
                                  <a:pt x="2615" y="60"/>
                                </a:lnTo>
                                <a:lnTo>
                                  <a:pt x="2678" y="71"/>
                                </a:lnTo>
                                <a:lnTo>
                                  <a:pt x="2742" y="71"/>
                                </a:lnTo>
                                <a:lnTo>
                                  <a:pt x="2791" y="165"/>
                                </a:lnTo>
                                <a:lnTo>
                                  <a:pt x="3510" y="1786"/>
                                </a:lnTo>
                                <a:lnTo>
                                  <a:pt x="3420" y="1763"/>
                                </a:lnTo>
                                <a:lnTo>
                                  <a:pt x="3319" y="1741"/>
                                </a:lnTo>
                                <a:lnTo>
                                  <a:pt x="3207" y="1714"/>
                                </a:lnTo>
                                <a:lnTo>
                                  <a:pt x="3087" y="1688"/>
                                </a:lnTo>
                                <a:lnTo>
                                  <a:pt x="2959" y="1662"/>
                                </a:lnTo>
                                <a:lnTo>
                                  <a:pt x="2828" y="1639"/>
                                </a:lnTo>
                                <a:lnTo>
                                  <a:pt x="2697" y="1624"/>
                                </a:lnTo>
                                <a:lnTo>
                                  <a:pt x="2566" y="1613"/>
                                </a:lnTo>
                                <a:lnTo>
                                  <a:pt x="2439" y="1606"/>
                                </a:lnTo>
                                <a:lnTo>
                                  <a:pt x="2311" y="1613"/>
                                </a:lnTo>
                                <a:lnTo>
                                  <a:pt x="2195" y="1624"/>
                                </a:lnTo>
                                <a:lnTo>
                                  <a:pt x="2083" y="1651"/>
                                </a:lnTo>
                                <a:lnTo>
                                  <a:pt x="1982" y="1688"/>
                                </a:lnTo>
                                <a:lnTo>
                                  <a:pt x="1892" y="1741"/>
                                </a:lnTo>
                                <a:lnTo>
                                  <a:pt x="1813" y="1812"/>
                                </a:lnTo>
                                <a:lnTo>
                                  <a:pt x="1757" y="1898"/>
                                </a:lnTo>
                                <a:lnTo>
                                  <a:pt x="1701" y="1812"/>
                                </a:lnTo>
                                <a:lnTo>
                                  <a:pt x="1630" y="1744"/>
                                </a:lnTo>
                                <a:lnTo>
                                  <a:pt x="1540" y="1692"/>
                                </a:lnTo>
                                <a:lnTo>
                                  <a:pt x="1439" y="1654"/>
                                </a:lnTo>
                                <a:lnTo>
                                  <a:pt x="1330" y="1628"/>
                                </a:lnTo>
                                <a:lnTo>
                                  <a:pt x="1210" y="1613"/>
                                </a:lnTo>
                                <a:lnTo>
                                  <a:pt x="1083" y="1613"/>
                                </a:lnTo>
                                <a:lnTo>
                                  <a:pt x="955" y="1613"/>
                                </a:lnTo>
                                <a:lnTo>
                                  <a:pt x="821" y="1628"/>
                                </a:lnTo>
                                <a:lnTo>
                                  <a:pt x="690" y="1643"/>
                                </a:lnTo>
                                <a:lnTo>
                                  <a:pt x="555" y="1666"/>
                                </a:lnTo>
                                <a:lnTo>
                                  <a:pt x="431" y="1692"/>
                                </a:lnTo>
                                <a:lnTo>
                                  <a:pt x="307" y="1714"/>
                                </a:lnTo>
                                <a:lnTo>
                                  <a:pt x="195" y="1741"/>
                                </a:lnTo>
                                <a:lnTo>
                                  <a:pt x="90" y="1763"/>
                                </a:lnTo>
                                <a:lnTo>
                                  <a:pt x="0" y="17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52" name="Freeform 14"/>
                        <wps:cNvSpPr>
                          <a:spLocks/>
                        </wps:cNvSpPr>
                        <wps:spPr bwMode="auto">
                          <a:xfrm>
                            <a:off x="3196" y="2007"/>
                            <a:ext cx="843" cy="1748"/>
                          </a:xfrm>
                          <a:custGeom>
                            <a:avLst/>
                            <a:gdLst>
                              <a:gd name="T0" fmla="*/ 0 w 843"/>
                              <a:gd name="T1" fmla="*/ 0 h 1748"/>
                              <a:gd name="T2" fmla="*/ 719 w 843"/>
                              <a:gd name="T3" fmla="*/ 1621 h 1748"/>
                              <a:gd name="T4" fmla="*/ 843 w 843"/>
                              <a:gd name="T5" fmla="*/ 1748 h 1748"/>
                              <a:gd name="T6" fmla="*/ 26 w 843"/>
                              <a:gd name="T7" fmla="*/ 7 h 1748"/>
                              <a:gd name="T8" fmla="*/ 0 w 843"/>
                              <a:gd name="T9" fmla="*/ 0 h 1748"/>
                            </a:gdLst>
                            <a:ahLst/>
                            <a:cxnLst>
                              <a:cxn ang="0">
                                <a:pos x="T0" y="T1"/>
                              </a:cxn>
                              <a:cxn ang="0">
                                <a:pos x="T2" y="T3"/>
                              </a:cxn>
                              <a:cxn ang="0">
                                <a:pos x="T4" y="T5"/>
                              </a:cxn>
                              <a:cxn ang="0">
                                <a:pos x="T6" y="T7"/>
                              </a:cxn>
                              <a:cxn ang="0">
                                <a:pos x="T8" y="T9"/>
                              </a:cxn>
                            </a:cxnLst>
                            <a:rect l="0" t="0" r="r" b="b"/>
                            <a:pathLst>
                              <a:path w="843" h="1748">
                                <a:moveTo>
                                  <a:pt x="0" y="0"/>
                                </a:moveTo>
                                <a:lnTo>
                                  <a:pt x="719" y="1621"/>
                                </a:lnTo>
                                <a:lnTo>
                                  <a:pt x="843" y="1748"/>
                                </a:lnTo>
                                <a:lnTo>
                                  <a:pt x="26" y="7"/>
                                </a:lnTo>
                                <a:lnTo>
                                  <a:pt x="0" y="0"/>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153" name="Freeform 15"/>
                        <wps:cNvSpPr>
                          <a:spLocks/>
                        </wps:cNvSpPr>
                        <wps:spPr bwMode="auto">
                          <a:xfrm>
                            <a:off x="282" y="1917"/>
                            <a:ext cx="895" cy="1838"/>
                          </a:xfrm>
                          <a:custGeom>
                            <a:avLst/>
                            <a:gdLst>
                              <a:gd name="T0" fmla="*/ 0 w 895"/>
                              <a:gd name="T1" fmla="*/ 1838 h 1838"/>
                              <a:gd name="T2" fmla="*/ 123 w 895"/>
                              <a:gd name="T3" fmla="*/ 1711 h 1838"/>
                              <a:gd name="T4" fmla="*/ 895 w 895"/>
                              <a:gd name="T5" fmla="*/ 0 h 1838"/>
                              <a:gd name="T6" fmla="*/ 820 w 895"/>
                              <a:gd name="T7" fmla="*/ 97 h 1838"/>
                              <a:gd name="T8" fmla="*/ 0 w 895"/>
                              <a:gd name="T9" fmla="*/ 1838 h 1838"/>
                            </a:gdLst>
                            <a:ahLst/>
                            <a:cxnLst>
                              <a:cxn ang="0">
                                <a:pos x="T0" y="T1"/>
                              </a:cxn>
                              <a:cxn ang="0">
                                <a:pos x="T2" y="T3"/>
                              </a:cxn>
                              <a:cxn ang="0">
                                <a:pos x="T4" y="T5"/>
                              </a:cxn>
                              <a:cxn ang="0">
                                <a:pos x="T6" y="T7"/>
                              </a:cxn>
                              <a:cxn ang="0">
                                <a:pos x="T8" y="T9"/>
                              </a:cxn>
                            </a:cxnLst>
                            <a:rect l="0" t="0" r="r" b="b"/>
                            <a:pathLst>
                              <a:path w="895" h="1838">
                                <a:moveTo>
                                  <a:pt x="0" y="1838"/>
                                </a:moveTo>
                                <a:lnTo>
                                  <a:pt x="123" y="1711"/>
                                </a:lnTo>
                                <a:lnTo>
                                  <a:pt x="895" y="0"/>
                                </a:lnTo>
                                <a:lnTo>
                                  <a:pt x="820" y="97"/>
                                </a:lnTo>
                                <a:lnTo>
                                  <a:pt x="0" y="1838"/>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154" name="Freeform 16"/>
                        <wps:cNvSpPr>
                          <a:spLocks/>
                        </wps:cNvSpPr>
                        <wps:spPr bwMode="auto">
                          <a:xfrm>
                            <a:off x="248" y="1819"/>
                            <a:ext cx="3824" cy="2015"/>
                          </a:xfrm>
                          <a:custGeom>
                            <a:avLst/>
                            <a:gdLst>
                              <a:gd name="T0" fmla="*/ 1974 w 3824"/>
                              <a:gd name="T1" fmla="*/ 154 h 2015"/>
                              <a:gd name="T2" fmla="*/ 2146 w 3824"/>
                              <a:gd name="T3" fmla="*/ 64 h 2015"/>
                              <a:gd name="T4" fmla="*/ 2326 w 3824"/>
                              <a:gd name="T5" fmla="*/ 30 h 2015"/>
                              <a:gd name="T6" fmla="*/ 2517 w 3824"/>
                              <a:gd name="T7" fmla="*/ 38 h 2015"/>
                              <a:gd name="T8" fmla="*/ 2708 w 3824"/>
                              <a:gd name="T9" fmla="*/ 71 h 2015"/>
                              <a:gd name="T10" fmla="*/ 2895 w 3824"/>
                              <a:gd name="T11" fmla="*/ 113 h 2015"/>
                              <a:gd name="T12" fmla="*/ 2974 w 3824"/>
                              <a:gd name="T13" fmla="*/ 195 h 2015"/>
                              <a:gd name="T14" fmla="*/ 3558 w 3824"/>
                              <a:gd name="T15" fmla="*/ 1932 h 2015"/>
                              <a:gd name="T16" fmla="*/ 2701 w 3824"/>
                              <a:gd name="T17" fmla="*/ 1910 h 2015"/>
                              <a:gd name="T18" fmla="*/ 2184 w 3824"/>
                              <a:gd name="T19" fmla="*/ 1891 h 2015"/>
                              <a:gd name="T20" fmla="*/ 2101 w 3824"/>
                              <a:gd name="T21" fmla="*/ 1906 h 2015"/>
                              <a:gd name="T22" fmla="*/ 2131 w 3824"/>
                              <a:gd name="T23" fmla="*/ 1955 h 2015"/>
                              <a:gd name="T24" fmla="*/ 2120 w 3824"/>
                              <a:gd name="T25" fmla="*/ 1985 h 2015"/>
                              <a:gd name="T26" fmla="*/ 1693 w 3824"/>
                              <a:gd name="T27" fmla="*/ 1966 h 2015"/>
                              <a:gd name="T28" fmla="*/ 1730 w 3824"/>
                              <a:gd name="T29" fmla="*/ 1940 h 2015"/>
                              <a:gd name="T30" fmla="*/ 1667 w 3824"/>
                              <a:gd name="T31" fmla="*/ 1891 h 2015"/>
                              <a:gd name="T32" fmla="*/ 1127 w 3824"/>
                              <a:gd name="T33" fmla="*/ 1910 h 2015"/>
                              <a:gd name="T34" fmla="*/ 266 w 3824"/>
                              <a:gd name="T35" fmla="*/ 1932 h 2015"/>
                              <a:gd name="T36" fmla="*/ 865 w 3824"/>
                              <a:gd name="T37" fmla="*/ 195 h 2015"/>
                              <a:gd name="T38" fmla="*/ 993 w 3824"/>
                              <a:gd name="T39" fmla="*/ 101 h 2015"/>
                              <a:gd name="T40" fmla="*/ 1184 w 3824"/>
                              <a:gd name="T41" fmla="*/ 56 h 2015"/>
                              <a:gd name="T42" fmla="*/ 1371 w 3824"/>
                              <a:gd name="T43" fmla="*/ 30 h 2015"/>
                              <a:gd name="T44" fmla="*/ 1562 w 3824"/>
                              <a:gd name="T45" fmla="*/ 34 h 2015"/>
                              <a:gd name="T46" fmla="*/ 1738 w 3824"/>
                              <a:gd name="T47" fmla="*/ 86 h 2015"/>
                              <a:gd name="T48" fmla="*/ 1899 w 3824"/>
                              <a:gd name="T49" fmla="*/ 191 h 2015"/>
                              <a:gd name="T50" fmla="*/ 1865 w 3824"/>
                              <a:gd name="T51" fmla="*/ 135 h 2015"/>
                              <a:gd name="T52" fmla="*/ 1689 w 3824"/>
                              <a:gd name="T53" fmla="*/ 38 h 2015"/>
                              <a:gd name="T54" fmla="*/ 1498 w 3824"/>
                              <a:gd name="T55" fmla="*/ 4 h 2015"/>
                              <a:gd name="T56" fmla="*/ 1307 w 3824"/>
                              <a:gd name="T57" fmla="*/ 11 h 2015"/>
                              <a:gd name="T58" fmla="*/ 1112 w 3824"/>
                              <a:gd name="T59" fmla="*/ 49 h 2015"/>
                              <a:gd name="T60" fmla="*/ 925 w 3824"/>
                              <a:gd name="T61" fmla="*/ 86 h 2015"/>
                              <a:gd name="T62" fmla="*/ 847 w 3824"/>
                              <a:gd name="T63" fmla="*/ 173 h 2015"/>
                              <a:gd name="T64" fmla="*/ 15 w 3824"/>
                              <a:gd name="T65" fmla="*/ 1966 h 2015"/>
                              <a:gd name="T66" fmla="*/ 528 w 3824"/>
                              <a:gd name="T67" fmla="*/ 1955 h 2015"/>
                              <a:gd name="T68" fmla="*/ 1502 w 3824"/>
                              <a:gd name="T69" fmla="*/ 1925 h 2015"/>
                              <a:gd name="T70" fmla="*/ 1697 w 3824"/>
                              <a:gd name="T71" fmla="*/ 1917 h 2015"/>
                              <a:gd name="T72" fmla="*/ 1663 w 3824"/>
                              <a:gd name="T73" fmla="*/ 1966 h 2015"/>
                              <a:gd name="T74" fmla="*/ 2120 w 3824"/>
                              <a:gd name="T75" fmla="*/ 2015 h 2015"/>
                              <a:gd name="T76" fmla="*/ 2150 w 3824"/>
                              <a:gd name="T77" fmla="*/ 1940 h 2015"/>
                              <a:gd name="T78" fmla="*/ 2154 w 3824"/>
                              <a:gd name="T79" fmla="*/ 1917 h 2015"/>
                              <a:gd name="T80" fmla="*/ 2431 w 3824"/>
                              <a:gd name="T81" fmla="*/ 1929 h 2015"/>
                              <a:gd name="T82" fmla="*/ 3300 w 3824"/>
                              <a:gd name="T83" fmla="*/ 1955 h 2015"/>
                              <a:gd name="T84" fmla="*/ 3791 w 3824"/>
                              <a:gd name="T85" fmla="*/ 1966 h 2015"/>
                              <a:gd name="T86" fmla="*/ 2993 w 3824"/>
                              <a:gd name="T87" fmla="*/ 180 h 2015"/>
                              <a:gd name="T88" fmla="*/ 2910 w 3824"/>
                              <a:gd name="T89" fmla="*/ 90 h 2015"/>
                              <a:gd name="T90" fmla="*/ 2775 w 3824"/>
                              <a:gd name="T91" fmla="*/ 56 h 2015"/>
                              <a:gd name="T92" fmla="*/ 2581 w 3824"/>
                              <a:gd name="T93" fmla="*/ 19 h 2015"/>
                              <a:gd name="T94" fmla="*/ 2390 w 3824"/>
                              <a:gd name="T95" fmla="*/ 0 h 2015"/>
                              <a:gd name="T96" fmla="*/ 2199 w 3824"/>
                              <a:gd name="T97" fmla="*/ 19 h 2015"/>
                              <a:gd name="T98" fmla="*/ 2015 w 3824"/>
                              <a:gd name="T99" fmla="*/ 94 h 2015"/>
                              <a:gd name="T100" fmla="*/ 1918 w 3824"/>
                              <a:gd name="T101" fmla="*/ 199 h 2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24" h="2015">
                                <a:moveTo>
                                  <a:pt x="1918" y="199"/>
                                </a:moveTo>
                                <a:lnTo>
                                  <a:pt x="1944" y="176"/>
                                </a:lnTo>
                                <a:lnTo>
                                  <a:pt x="1974" y="154"/>
                                </a:lnTo>
                                <a:lnTo>
                                  <a:pt x="2030" y="120"/>
                                </a:lnTo>
                                <a:lnTo>
                                  <a:pt x="2086" y="86"/>
                                </a:lnTo>
                                <a:lnTo>
                                  <a:pt x="2146" y="64"/>
                                </a:lnTo>
                                <a:lnTo>
                                  <a:pt x="2202" y="49"/>
                                </a:lnTo>
                                <a:lnTo>
                                  <a:pt x="2262" y="34"/>
                                </a:lnTo>
                                <a:lnTo>
                                  <a:pt x="2326" y="30"/>
                                </a:lnTo>
                                <a:lnTo>
                                  <a:pt x="2390" y="26"/>
                                </a:lnTo>
                                <a:lnTo>
                                  <a:pt x="2450" y="30"/>
                                </a:lnTo>
                                <a:lnTo>
                                  <a:pt x="2517" y="38"/>
                                </a:lnTo>
                                <a:lnTo>
                                  <a:pt x="2581" y="49"/>
                                </a:lnTo>
                                <a:lnTo>
                                  <a:pt x="2644" y="56"/>
                                </a:lnTo>
                                <a:lnTo>
                                  <a:pt x="2708" y="71"/>
                                </a:lnTo>
                                <a:lnTo>
                                  <a:pt x="2772" y="83"/>
                                </a:lnTo>
                                <a:lnTo>
                                  <a:pt x="2835" y="101"/>
                                </a:lnTo>
                                <a:lnTo>
                                  <a:pt x="2895" y="113"/>
                                </a:lnTo>
                                <a:lnTo>
                                  <a:pt x="2948" y="191"/>
                                </a:lnTo>
                                <a:lnTo>
                                  <a:pt x="2959" y="195"/>
                                </a:lnTo>
                                <a:lnTo>
                                  <a:pt x="2974" y="195"/>
                                </a:lnTo>
                                <a:lnTo>
                                  <a:pt x="3791" y="1940"/>
                                </a:lnTo>
                                <a:lnTo>
                                  <a:pt x="3742" y="1940"/>
                                </a:lnTo>
                                <a:lnTo>
                                  <a:pt x="3558" y="1932"/>
                                </a:lnTo>
                                <a:lnTo>
                                  <a:pt x="3300" y="1929"/>
                                </a:lnTo>
                                <a:lnTo>
                                  <a:pt x="3000" y="1917"/>
                                </a:lnTo>
                                <a:lnTo>
                                  <a:pt x="2701" y="1910"/>
                                </a:lnTo>
                                <a:lnTo>
                                  <a:pt x="2431" y="1902"/>
                                </a:lnTo>
                                <a:lnTo>
                                  <a:pt x="2240" y="1895"/>
                                </a:lnTo>
                                <a:lnTo>
                                  <a:pt x="2184" y="1891"/>
                                </a:lnTo>
                                <a:lnTo>
                                  <a:pt x="2157" y="1891"/>
                                </a:lnTo>
                                <a:lnTo>
                                  <a:pt x="2127" y="1891"/>
                                </a:lnTo>
                                <a:lnTo>
                                  <a:pt x="2101" y="1906"/>
                                </a:lnTo>
                                <a:lnTo>
                                  <a:pt x="2094" y="1940"/>
                                </a:lnTo>
                                <a:lnTo>
                                  <a:pt x="2120" y="1951"/>
                                </a:lnTo>
                                <a:lnTo>
                                  <a:pt x="2131" y="1955"/>
                                </a:lnTo>
                                <a:lnTo>
                                  <a:pt x="2135" y="1966"/>
                                </a:lnTo>
                                <a:lnTo>
                                  <a:pt x="2135" y="1981"/>
                                </a:lnTo>
                                <a:lnTo>
                                  <a:pt x="2120" y="1985"/>
                                </a:lnTo>
                                <a:lnTo>
                                  <a:pt x="1704" y="1985"/>
                                </a:lnTo>
                                <a:lnTo>
                                  <a:pt x="1693" y="1981"/>
                                </a:lnTo>
                                <a:lnTo>
                                  <a:pt x="1693" y="1966"/>
                                </a:lnTo>
                                <a:lnTo>
                                  <a:pt x="1697" y="1955"/>
                                </a:lnTo>
                                <a:lnTo>
                                  <a:pt x="1704" y="1951"/>
                                </a:lnTo>
                                <a:lnTo>
                                  <a:pt x="1730" y="1940"/>
                                </a:lnTo>
                                <a:lnTo>
                                  <a:pt x="1727" y="1906"/>
                                </a:lnTo>
                                <a:lnTo>
                                  <a:pt x="1701" y="1891"/>
                                </a:lnTo>
                                <a:lnTo>
                                  <a:pt x="1667" y="1891"/>
                                </a:lnTo>
                                <a:lnTo>
                                  <a:pt x="1644" y="1891"/>
                                </a:lnTo>
                                <a:lnTo>
                                  <a:pt x="1502" y="1899"/>
                                </a:lnTo>
                                <a:lnTo>
                                  <a:pt x="1127" y="1910"/>
                                </a:lnTo>
                                <a:lnTo>
                                  <a:pt x="828" y="1917"/>
                                </a:lnTo>
                                <a:lnTo>
                                  <a:pt x="528" y="1929"/>
                                </a:lnTo>
                                <a:lnTo>
                                  <a:pt x="266" y="1932"/>
                                </a:lnTo>
                                <a:lnTo>
                                  <a:pt x="34" y="1940"/>
                                </a:lnTo>
                                <a:lnTo>
                                  <a:pt x="854" y="195"/>
                                </a:lnTo>
                                <a:lnTo>
                                  <a:pt x="865" y="195"/>
                                </a:lnTo>
                                <a:lnTo>
                                  <a:pt x="880" y="191"/>
                                </a:lnTo>
                                <a:lnTo>
                                  <a:pt x="933" y="113"/>
                                </a:lnTo>
                                <a:lnTo>
                                  <a:pt x="993" y="101"/>
                                </a:lnTo>
                                <a:lnTo>
                                  <a:pt x="1056" y="86"/>
                                </a:lnTo>
                                <a:lnTo>
                                  <a:pt x="1120" y="71"/>
                                </a:lnTo>
                                <a:lnTo>
                                  <a:pt x="1184" y="56"/>
                                </a:lnTo>
                                <a:lnTo>
                                  <a:pt x="1247" y="49"/>
                                </a:lnTo>
                                <a:lnTo>
                                  <a:pt x="1311" y="41"/>
                                </a:lnTo>
                                <a:lnTo>
                                  <a:pt x="1371" y="30"/>
                                </a:lnTo>
                                <a:lnTo>
                                  <a:pt x="1435" y="30"/>
                                </a:lnTo>
                                <a:lnTo>
                                  <a:pt x="1498" y="30"/>
                                </a:lnTo>
                                <a:lnTo>
                                  <a:pt x="1562" y="34"/>
                                </a:lnTo>
                                <a:lnTo>
                                  <a:pt x="1622" y="49"/>
                                </a:lnTo>
                                <a:lnTo>
                                  <a:pt x="1678" y="64"/>
                                </a:lnTo>
                                <a:lnTo>
                                  <a:pt x="1738" y="86"/>
                                </a:lnTo>
                                <a:lnTo>
                                  <a:pt x="1794" y="120"/>
                                </a:lnTo>
                                <a:lnTo>
                                  <a:pt x="1850" y="154"/>
                                </a:lnTo>
                                <a:lnTo>
                                  <a:pt x="1899" y="191"/>
                                </a:lnTo>
                                <a:lnTo>
                                  <a:pt x="1918" y="199"/>
                                </a:lnTo>
                                <a:lnTo>
                                  <a:pt x="1914" y="161"/>
                                </a:lnTo>
                                <a:lnTo>
                                  <a:pt x="1865" y="135"/>
                                </a:lnTo>
                                <a:lnTo>
                                  <a:pt x="1809" y="94"/>
                                </a:lnTo>
                                <a:lnTo>
                                  <a:pt x="1749" y="64"/>
                                </a:lnTo>
                                <a:lnTo>
                                  <a:pt x="1689" y="38"/>
                                </a:lnTo>
                                <a:lnTo>
                                  <a:pt x="1626" y="23"/>
                                </a:lnTo>
                                <a:lnTo>
                                  <a:pt x="1566" y="11"/>
                                </a:lnTo>
                                <a:lnTo>
                                  <a:pt x="1498" y="4"/>
                                </a:lnTo>
                                <a:lnTo>
                                  <a:pt x="1435" y="4"/>
                                </a:lnTo>
                                <a:lnTo>
                                  <a:pt x="1371" y="4"/>
                                </a:lnTo>
                                <a:lnTo>
                                  <a:pt x="1307" y="11"/>
                                </a:lnTo>
                                <a:lnTo>
                                  <a:pt x="1244" y="23"/>
                                </a:lnTo>
                                <a:lnTo>
                                  <a:pt x="1180" y="30"/>
                                </a:lnTo>
                                <a:lnTo>
                                  <a:pt x="1112" y="49"/>
                                </a:lnTo>
                                <a:lnTo>
                                  <a:pt x="1053" y="60"/>
                                </a:lnTo>
                                <a:lnTo>
                                  <a:pt x="989" y="75"/>
                                </a:lnTo>
                                <a:lnTo>
                                  <a:pt x="925" y="86"/>
                                </a:lnTo>
                                <a:lnTo>
                                  <a:pt x="918" y="94"/>
                                </a:lnTo>
                                <a:lnTo>
                                  <a:pt x="861" y="173"/>
                                </a:lnTo>
                                <a:lnTo>
                                  <a:pt x="847" y="173"/>
                                </a:lnTo>
                                <a:lnTo>
                                  <a:pt x="835" y="180"/>
                                </a:lnTo>
                                <a:lnTo>
                                  <a:pt x="0" y="1947"/>
                                </a:lnTo>
                                <a:lnTo>
                                  <a:pt x="15" y="1966"/>
                                </a:lnTo>
                                <a:lnTo>
                                  <a:pt x="30" y="1966"/>
                                </a:lnTo>
                                <a:lnTo>
                                  <a:pt x="266" y="1959"/>
                                </a:lnTo>
                                <a:lnTo>
                                  <a:pt x="528" y="1955"/>
                                </a:lnTo>
                                <a:lnTo>
                                  <a:pt x="828" y="1947"/>
                                </a:lnTo>
                                <a:lnTo>
                                  <a:pt x="1127" y="1940"/>
                                </a:lnTo>
                                <a:lnTo>
                                  <a:pt x="1502" y="1925"/>
                                </a:lnTo>
                                <a:lnTo>
                                  <a:pt x="1644" y="1921"/>
                                </a:lnTo>
                                <a:lnTo>
                                  <a:pt x="1671" y="1917"/>
                                </a:lnTo>
                                <a:lnTo>
                                  <a:pt x="1697" y="1917"/>
                                </a:lnTo>
                                <a:lnTo>
                                  <a:pt x="1704" y="1925"/>
                                </a:lnTo>
                                <a:lnTo>
                                  <a:pt x="1674" y="1940"/>
                                </a:lnTo>
                                <a:lnTo>
                                  <a:pt x="1663" y="1966"/>
                                </a:lnTo>
                                <a:lnTo>
                                  <a:pt x="1674" y="2000"/>
                                </a:lnTo>
                                <a:lnTo>
                                  <a:pt x="1704" y="2015"/>
                                </a:lnTo>
                                <a:lnTo>
                                  <a:pt x="2120" y="2015"/>
                                </a:lnTo>
                                <a:lnTo>
                                  <a:pt x="2154" y="2000"/>
                                </a:lnTo>
                                <a:lnTo>
                                  <a:pt x="2165" y="1966"/>
                                </a:lnTo>
                                <a:lnTo>
                                  <a:pt x="2150" y="1940"/>
                                </a:lnTo>
                                <a:lnTo>
                                  <a:pt x="2120" y="1925"/>
                                </a:lnTo>
                                <a:lnTo>
                                  <a:pt x="2131" y="1917"/>
                                </a:lnTo>
                                <a:lnTo>
                                  <a:pt x="2154" y="1917"/>
                                </a:lnTo>
                                <a:lnTo>
                                  <a:pt x="2180" y="1921"/>
                                </a:lnTo>
                                <a:lnTo>
                                  <a:pt x="2240" y="1925"/>
                                </a:lnTo>
                                <a:lnTo>
                                  <a:pt x="2431" y="1929"/>
                                </a:lnTo>
                                <a:lnTo>
                                  <a:pt x="2701" y="1940"/>
                                </a:lnTo>
                                <a:lnTo>
                                  <a:pt x="3000" y="1947"/>
                                </a:lnTo>
                                <a:lnTo>
                                  <a:pt x="3300" y="1955"/>
                                </a:lnTo>
                                <a:lnTo>
                                  <a:pt x="3558" y="1959"/>
                                </a:lnTo>
                                <a:lnTo>
                                  <a:pt x="3742" y="1962"/>
                                </a:lnTo>
                                <a:lnTo>
                                  <a:pt x="3791" y="1966"/>
                                </a:lnTo>
                                <a:lnTo>
                                  <a:pt x="3813" y="1966"/>
                                </a:lnTo>
                                <a:lnTo>
                                  <a:pt x="3824" y="1947"/>
                                </a:lnTo>
                                <a:lnTo>
                                  <a:pt x="2993" y="180"/>
                                </a:lnTo>
                                <a:lnTo>
                                  <a:pt x="2978" y="173"/>
                                </a:lnTo>
                                <a:lnTo>
                                  <a:pt x="2967" y="173"/>
                                </a:lnTo>
                                <a:lnTo>
                                  <a:pt x="2910" y="90"/>
                                </a:lnTo>
                                <a:lnTo>
                                  <a:pt x="2903" y="86"/>
                                </a:lnTo>
                                <a:lnTo>
                                  <a:pt x="2839" y="71"/>
                                </a:lnTo>
                                <a:lnTo>
                                  <a:pt x="2775" y="56"/>
                                </a:lnTo>
                                <a:lnTo>
                                  <a:pt x="2716" y="49"/>
                                </a:lnTo>
                                <a:lnTo>
                                  <a:pt x="2648" y="30"/>
                                </a:lnTo>
                                <a:lnTo>
                                  <a:pt x="2581" y="19"/>
                                </a:lnTo>
                                <a:lnTo>
                                  <a:pt x="2517" y="11"/>
                                </a:lnTo>
                                <a:lnTo>
                                  <a:pt x="2450" y="4"/>
                                </a:lnTo>
                                <a:lnTo>
                                  <a:pt x="2390" y="0"/>
                                </a:lnTo>
                                <a:lnTo>
                                  <a:pt x="2326" y="4"/>
                                </a:lnTo>
                                <a:lnTo>
                                  <a:pt x="2259" y="8"/>
                                </a:lnTo>
                                <a:lnTo>
                                  <a:pt x="2199" y="19"/>
                                </a:lnTo>
                                <a:lnTo>
                                  <a:pt x="2135" y="38"/>
                                </a:lnTo>
                                <a:lnTo>
                                  <a:pt x="2075" y="64"/>
                                </a:lnTo>
                                <a:lnTo>
                                  <a:pt x="2015" y="94"/>
                                </a:lnTo>
                                <a:lnTo>
                                  <a:pt x="1959" y="135"/>
                                </a:lnTo>
                                <a:lnTo>
                                  <a:pt x="1914" y="161"/>
                                </a:lnTo>
                                <a:lnTo>
                                  <a:pt x="1918" y="19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5" name="Freeform 17"/>
                        <wps:cNvSpPr>
                          <a:spLocks/>
                        </wps:cNvSpPr>
                        <wps:spPr bwMode="auto">
                          <a:xfrm>
                            <a:off x="656" y="3245"/>
                            <a:ext cx="1427" cy="206"/>
                          </a:xfrm>
                          <a:custGeom>
                            <a:avLst/>
                            <a:gdLst>
                              <a:gd name="T0" fmla="*/ 12 w 1427"/>
                              <a:gd name="T1" fmla="*/ 124 h 206"/>
                              <a:gd name="T2" fmla="*/ 394 w 1427"/>
                              <a:gd name="T3" fmla="*/ 52 h 206"/>
                              <a:gd name="T4" fmla="*/ 581 w 1427"/>
                              <a:gd name="T5" fmla="*/ 22 h 206"/>
                              <a:gd name="T6" fmla="*/ 671 w 1427"/>
                              <a:gd name="T7" fmla="*/ 11 h 206"/>
                              <a:gd name="T8" fmla="*/ 761 w 1427"/>
                              <a:gd name="T9" fmla="*/ 4 h 206"/>
                              <a:gd name="T10" fmla="*/ 851 w 1427"/>
                              <a:gd name="T11" fmla="*/ 0 h 206"/>
                              <a:gd name="T12" fmla="*/ 937 w 1427"/>
                              <a:gd name="T13" fmla="*/ 0 h 206"/>
                              <a:gd name="T14" fmla="*/ 1023 w 1427"/>
                              <a:gd name="T15" fmla="*/ 11 h 206"/>
                              <a:gd name="T16" fmla="*/ 1109 w 1427"/>
                              <a:gd name="T17" fmla="*/ 22 h 206"/>
                              <a:gd name="T18" fmla="*/ 1191 w 1427"/>
                              <a:gd name="T19" fmla="*/ 45 h 206"/>
                              <a:gd name="T20" fmla="*/ 1270 w 1427"/>
                              <a:gd name="T21" fmla="*/ 79 h 206"/>
                              <a:gd name="T22" fmla="*/ 1349 w 1427"/>
                              <a:gd name="T23" fmla="*/ 120 h 206"/>
                              <a:gd name="T24" fmla="*/ 1427 w 1427"/>
                              <a:gd name="T25" fmla="*/ 169 h 206"/>
                              <a:gd name="T26" fmla="*/ 1427 w 1427"/>
                              <a:gd name="T27" fmla="*/ 206 h 206"/>
                              <a:gd name="T28" fmla="*/ 1349 w 1427"/>
                              <a:gd name="T29" fmla="*/ 154 h 206"/>
                              <a:gd name="T30" fmla="*/ 1266 w 1427"/>
                              <a:gd name="T31" fmla="*/ 112 h 206"/>
                              <a:gd name="T32" fmla="*/ 1184 w 1427"/>
                              <a:gd name="T33" fmla="*/ 82 h 206"/>
                              <a:gd name="T34" fmla="*/ 1098 w 1427"/>
                              <a:gd name="T35" fmla="*/ 60 h 206"/>
                              <a:gd name="T36" fmla="*/ 1015 w 1427"/>
                              <a:gd name="T37" fmla="*/ 45 h 206"/>
                              <a:gd name="T38" fmla="*/ 929 w 1427"/>
                              <a:gd name="T39" fmla="*/ 34 h 206"/>
                              <a:gd name="T40" fmla="*/ 839 w 1427"/>
                              <a:gd name="T41" fmla="*/ 34 h 206"/>
                              <a:gd name="T42" fmla="*/ 753 w 1427"/>
                              <a:gd name="T43" fmla="*/ 37 h 206"/>
                              <a:gd name="T44" fmla="*/ 659 w 1427"/>
                              <a:gd name="T45" fmla="*/ 45 h 206"/>
                              <a:gd name="T46" fmla="*/ 570 w 1427"/>
                              <a:gd name="T47" fmla="*/ 56 h 206"/>
                              <a:gd name="T48" fmla="*/ 382 w 1427"/>
                              <a:gd name="T49" fmla="*/ 86 h 206"/>
                              <a:gd name="T50" fmla="*/ 0 w 1427"/>
                              <a:gd name="T51" fmla="*/ 161 h 206"/>
                              <a:gd name="T52" fmla="*/ 12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2" y="124"/>
                                </a:moveTo>
                                <a:lnTo>
                                  <a:pt x="394" y="52"/>
                                </a:lnTo>
                                <a:lnTo>
                                  <a:pt x="581" y="22"/>
                                </a:lnTo>
                                <a:lnTo>
                                  <a:pt x="671" y="11"/>
                                </a:lnTo>
                                <a:lnTo>
                                  <a:pt x="761" y="4"/>
                                </a:lnTo>
                                <a:lnTo>
                                  <a:pt x="851" y="0"/>
                                </a:lnTo>
                                <a:lnTo>
                                  <a:pt x="937" y="0"/>
                                </a:lnTo>
                                <a:lnTo>
                                  <a:pt x="1023" y="11"/>
                                </a:lnTo>
                                <a:lnTo>
                                  <a:pt x="1109" y="22"/>
                                </a:lnTo>
                                <a:lnTo>
                                  <a:pt x="1191" y="45"/>
                                </a:lnTo>
                                <a:lnTo>
                                  <a:pt x="1270" y="79"/>
                                </a:lnTo>
                                <a:lnTo>
                                  <a:pt x="1349" y="120"/>
                                </a:lnTo>
                                <a:lnTo>
                                  <a:pt x="1427" y="169"/>
                                </a:lnTo>
                                <a:lnTo>
                                  <a:pt x="1427" y="206"/>
                                </a:lnTo>
                                <a:lnTo>
                                  <a:pt x="1349" y="154"/>
                                </a:lnTo>
                                <a:lnTo>
                                  <a:pt x="1266" y="112"/>
                                </a:lnTo>
                                <a:lnTo>
                                  <a:pt x="1184" y="82"/>
                                </a:lnTo>
                                <a:lnTo>
                                  <a:pt x="1098" y="60"/>
                                </a:lnTo>
                                <a:lnTo>
                                  <a:pt x="1015" y="45"/>
                                </a:lnTo>
                                <a:lnTo>
                                  <a:pt x="929" y="34"/>
                                </a:lnTo>
                                <a:lnTo>
                                  <a:pt x="839" y="34"/>
                                </a:lnTo>
                                <a:lnTo>
                                  <a:pt x="753" y="37"/>
                                </a:lnTo>
                                <a:lnTo>
                                  <a:pt x="659" y="45"/>
                                </a:lnTo>
                                <a:lnTo>
                                  <a:pt x="570" y="56"/>
                                </a:lnTo>
                                <a:lnTo>
                                  <a:pt x="382" y="86"/>
                                </a:lnTo>
                                <a:lnTo>
                                  <a:pt x="0" y="161"/>
                                </a:lnTo>
                                <a:lnTo>
                                  <a:pt x="12"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8"/>
                        <wps:cNvSpPr>
                          <a:spLocks/>
                        </wps:cNvSpPr>
                        <wps:spPr bwMode="auto">
                          <a:xfrm>
                            <a:off x="690" y="3147"/>
                            <a:ext cx="1393" cy="203"/>
                          </a:xfrm>
                          <a:custGeom>
                            <a:avLst/>
                            <a:gdLst>
                              <a:gd name="T0" fmla="*/ 1393 w 1393"/>
                              <a:gd name="T1" fmla="*/ 203 h 203"/>
                              <a:gd name="T2" fmla="*/ 1318 w 1393"/>
                              <a:gd name="T3" fmla="*/ 154 h 203"/>
                              <a:gd name="T4" fmla="*/ 1236 w 1393"/>
                              <a:gd name="T5" fmla="*/ 113 h 203"/>
                              <a:gd name="T6" fmla="*/ 1157 w 1393"/>
                              <a:gd name="T7" fmla="*/ 83 h 203"/>
                              <a:gd name="T8" fmla="*/ 1075 w 1393"/>
                              <a:gd name="T9" fmla="*/ 60 h 203"/>
                              <a:gd name="T10" fmla="*/ 993 w 1393"/>
                              <a:gd name="T11" fmla="*/ 45 h 203"/>
                              <a:gd name="T12" fmla="*/ 906 w 1393"/>
                              <a:gd name="T13" fmla="*/ 38 h 203"/>
                              <a:gd name="T14" fmla="*/ 820 w 1393"/>
                              <a:gd name="T15" fmla="*/ 34 h 203"/>
                              <a:gd name="T16" fmla="*/ 734 w 1393"/>
                              <a:gd name="T17" fmla="*/ 38 h 203"/>
                              <a:gd name="T18" fmla="*/ 644 w 1393"/>
                              <a:gd name="T19" fmla="*/ 45 h 203"/>
                              <a:gd name="T20" fmla="*/ 558 w 1393"/>
                              <a:gd name="T21" fmla="*/ 57 h 203"/>
                              <a:gd name="T22" fmla="*/ 375 w 1393"/>
                              <a:gd name="T23" fmla="*/ 87 h 203"/>
                              <a:gd name="T24" fmla="*/ 0 w 1393"/>
                              <a:gd name="T25" fmla="*/ 158 h 203"/>
                              <a:gd name="T26" fmla="*/ 11 w 1393"/>
                              <a:gd name="T27" fmla="*/ 124 h 203"/>
                              <a:gd name="T28" fmla="*/ 390 w 1393"/>
                              <a:gd name="T29" fmla="*/ 53 h 203"/>
                              <a:gd name="T30" fmla="*/ 569 w 1393"/>
                              <a:gd name="T31" fmla="*/ 23 h 203"/>
                              <a:gd name="T32" fmla="*/ 659 w 1393"/>
                              <a:gd name="T33" fmla="*/ 12 h 203"/>
                              <a:gd name="T34" fmla="*/ 745 w 1393"/>
                              <a:gd name="T35" fmla="*/ 4 h 203"/>
                              <a:gd name="T36" fmla="*/ 832 w 1393"/>
                              <a:gd name="T37" fmla="*/ 0 h 203"/>
                              <a:gd name="T38" fmla="*/ 918 w 1393"/>
                              <a:gd name="T39" fmla="*/ 4 h 203"/>
                              <a:gd name="T40" fmla="*/ 1004 w 1393"/>
                              <a:gd name="T41" fmla="*/ 12 h 203"/>
                              <a:gd name="T42" fmla="*/ 1082 w 1393"/>
                              <a:gd name="T43" fmla="*/ 27 h 203"/>
                              <a:gd name="T44" fmla="*/ 1165 w 1393"/>
                              <a:gd name="T45" fmla="*/ 49 h 203"/>
                              <a:gd name="T46" fmla="*/ 1244 w 1393"/>
                              <a:gd name="T47" fmla="*/ 79 h 203"/>
                              <a:gd name="T48" fmla="*/ 1318 w 1393"/>
                              <a:gd name="T49" fmla="*/ 120 h 203"/>
                              <a:gd name="T50" fmla="*/ 1393 w 1393"/>
                              <a:gd name="T51" fmla="*/ 169 h 203"/>
                              <a:gd name="T52" fmla="*/ 1393 w 1393"/>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3" h="203">
                                <a:moveTo>
                                  <a:pt x="1393" y="203"/>
                                </a:moveTo>
                                <a:lnTo>
                                  <a:pt x="1318" y="154"/>
                                </a:lnTo>
                                <a:lnTo>
                                  <a:pt x="1236" y="113"/>
                                </a:lnTo>
                                <a:lnTo>
                                  <a:pt x="1157" y="83"/>
                                </a:lnTo>
                                <a:lnTo>
                                  <a:pt x="1075" y="60"/>
                                </a:lnTo>
                                <a:lnTo>
                                  <a:pt x="993" y="45"/>
                                </a:lnTo>
                                <a:lnTo>
                                  <a:pt x="906" y="38"/>
                                </a:lnTo>
                                <a:lnTo>
                                  <a:pt x="820" y="34"/>
                                </a:lnTo>
                                <a:lnTo>
                                  <a:pt x="734" y="38"/>
                                </a:lnTo>
                                <a:lnTo>
                                  <a:pt x="644" y="45"/>
                                </a:lnTo>
                                <a:lnTo>
                                  <a:pt x="558" y="57"/>
                                </a:lnTo>
                                <a:lnTo>
                                  <a:pt x="375" y="87"/>
                                </a:lnTo>
                                <a:lnTo>
                                  <a:pt x="0" y="158"/>
                                </a:lnTo>
                                <a:lnTo>
                                  <a:pt x="11" y="124"/>
                                </a:lnTo>
                                <a:lnTo>
                                  <a:pt x="390" y="53"/>
                                </a:lnTo>
                                <a:lnTo>
                                  <a:pt x="569" y="23"/>
                                </a:lnTo>
                                <a:lnTo>
                                  <a:pt x="659" y="12"/>
                                </a:lnTo>
                                <a:lnTo>
                                  <a:pt x="745" y="4"/>
                                </a:lnTo>
                                <a:lnTo>
                                  <a:pt x="832" y="0"/>
                                </a:lnTo>
                                <a:lnTo>
                                  <a:pt x="918" y="4"/>
                                </a:lnTo>
                                <a:lnTo>
                                  <a:pt x="1004" y="12"/>
                                </a:lnTo>
                                <a:lnTo>
                                  <a:pt x="1082" y="27"/>
                                </a:lnTo>
                                <a:lnTo>
                                  <a:pt x="1165" y="49"/>
                                </a:lnTo>
                                <a:lnTo>
                                  <a:pt x="1244" y="79"/>
                                </a:lnTo>
                                <a:lnTo>
                                  <a:pt x="1318" y="120"/>
                                </a:lnTo>
                                <a:lnTo>
                                  <a:pt x="1393" y="169"/>
                                </a:lnTo>
                                <a:lnTo>
                                  <a:pt x="1393"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9"/>
                        <wps:cNvSpPr>
                          <a:spLocks/>
                        </wps:cNvSpPr>
                        <wps:spPr bwMode="auto">
                          <a:xfrm>
                            <a:off x="724" y="3057"/>
                            <a:ext cx="1363" cy="199"/>
                          </a:xfrm>
                          <a:custGeom>
                            <a:avLst/>
                            <a:gdLst>
                              <a:gd name="T0" fmla="*/ 1363 w 1363"/>
                              <a:gd name="T1" fmla="*/ 199 h 199"/>
                              <a:gd name="T2" fmla="*/ 1284 w 1363"/>
                              <a:gd name="T3" fmla="*/ 150 h 199"/>
                              <a:gd name="T4" fmla="*/ 1210 w 1363"/>
                              <a:gd name="T5" fmla="*/ 109 h 199"/>
                              <a:gd name="T6" fmla="*/ 1131 w 1363"/>
                              <a:gd name="T7" fmla="*/ 79 h 199"/>
                              <a:gd name="T8" fmla="*/ 1048 w 1363"/>
                              <a:gd name="T9" fmla="*/ 57 h 199"/>
                              <a:gd name="T10" fmla="*/ 970 w 1363"/>
                              <a:gd name="T11" fmla="*/ 45 h 199"/>
                              <a:gd name="T12" fmla="*/ 887 w 1363"/>
                              <a:gd name="T13" fmla="*/ 34 h 199"/>
                              <a:gd name="T14" fmla="*/ 801 w 1363"/>
                              <a:gd name="T15" fmla="*/ 30 h 199"/>
                              <a:gd name="T16" fmla="*/ 719 w 1363"/>
                              <a:gd name="T17" fmla="*/ 34 h 199"/>
                              <a:gd name="T18" fmla="*/ 633 w 1363"/>
                              <a:gd name="T19" fmla="*/ 42 h 199"/>
                              <a:gd name="T20" fmla="*/ 543 w 1363"/>
                              <a:gd name="T21" fmla="*/ 53 h 199"/>
                              <a:gd name="T22" fmla="*/ 367 w 1363"/>
                              <a:gd name="T23" fmla="*/ 83 h 199"/>
                              <a:gd name="T24" fmla="*/ 0 w 1363"/>
                              <a:gd name="T25" fmla="*/ 150 h 199"/>
                              <a:gd name="T26" fmla="*/ 11 w 1363"/>
                              <a:gd name="T27" fmla="*/ 117 h 199"/>
                              <a:gd name="T28" fmla="*/ 378 w 1363"/>
                              <a:gd name="T29" fmla="*/ 49 h 199"/>
                              <a:gd name="T30" fmla="*/ 558 w 1363"/>
                              <a:gd name="T31" fmla="*/ 19 h 199"/>
                              <a:gd name="T32" fmla="*/ 644 w 1363"/>
                              <a:gd name="T33" fmla="*/ 8 h 199"/>
                              <a:gd name="T34" fmla="*/ 726 w 1363"/>
                              <a:gd name="T35" fmla="*/ 0 h 199"/>
                              <a:gd name="T36" fmla="*/ 812 w 1363"/>
                              <a:gd name="T37" fmla="*/ 0 h 199"/>
                              <a:gd name="T38" fmla="*/ 895 w 1363"/>
                              <a:gd name="T39" fmla="*/ 0 h 199"/>
                              <a:gd name="T40" fmla="*/ 977 w 1363"/>
                              <a:gd name="T41" fmla="*/ 8 h 199"/>
                              <a:gd name="T42" fmla="*/ 1060 w 1363"/>
                              <a:gd name="T43" fmla="*/ 23 h 199"/>
                              <a:gd name="T44" fmla="*/ 1135 w 1363"/>
                              <a:gd name="T45" fmla="*/ 49 h 199"/>
                              <a:gd name="T46" fmla="*/ 1213 w 1363"/>
                              <a:gd name="T47" fmla="*/ 75 h 199"/>
                              <a:gd name="T48" fmla="*/ 1288 w 1363"/>
                              <a:gd name="T49" fmla="*/ 117 h 199"/>
                              <a:gd name="T50" fmla="*/ 1363 w 1363"/>
                              <a:gd name="T51" fmla="*/ 165 h 199"/>
                              <a:gd name="T52" fmla="*/ 1363 w 1363"/>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3" h="199">
                                <a:moveTo>
                                  <a:pt x="1363" y="199"/>
                                </a:moveTo>
                                <a:lnTo>
                                  <a:pt x="1284" y="150"/>
                                </a:lnTo>
                                <a:lnTo>
                                  <a:pt x="1210" y="109"/>
                                </a:lnTo>
                                <a:lnTo>
                                  <a:pt x="1131" y="79"/>
                                </a:lnTo>
                                <a:lnTo>
                                  <a:pt x="1048" y="57"/>
                                </a:lnTo>
                                <a:lnTo>
                                  <a:pt x="970" y="45"/>
                                </a:lnTo>
                                <a:lnTo>
                                  <a:pt x="887" y="34"/>
                                </a:lnTo>
                                <a:lnTo>
                                  <a:pt x="801" y="30"/>
                                </a:lnTo>
                                <a:lnTo>
                                  <a:pt x="719" y="34"/>
                                </a:lnTo>
                                <a:lnTo>
                                  <a:pt x="633" y="42"/>
                                </a:lnTo>
                                <a:lnTo>
                                  <a:pt x="543" y="53"/>
                                </a:lnTo>
                                <a:lnTo>
                                  <a:pt x="367" y="83"/>
                                </a:lnTo>
                                <a:lnTo>
                                  <a:pt x="0" y="150"/>
                                </a:lnTo>
                                <a:lnTo>
                                  <a:pt x="11" y="117"/>
                                </a:lnTo>
                                <a:lnTo>
                                  <a:pt x="378" y="49"/>
                                </a:lnTo>
                                <a:lnTo>
                                  <a:pt x="558" y="19"/>
                                </a:lnTo>
                                <a:lnTo>
                                  <a:pt x="644" y="8"/>
                                </a:lnTo>
                                <a:lnTo>
                                  <a:pt x="726" y="0"/>
                                </a:lnTo>
                                <a:lnTo>
                                  <a:pt x="812" y="0"/>
                                </a:lnTo>
                                <a:lnTo>
                                  <a:pt x="895" y="0"/>
                                </a:lnTo>
                                <a:lnTo>
                                  <a:pt x="977" y="8"/>
                                </a:lnTo>
                                <a:lnTo>
                                  <a:pt x="1060" y="23"/>
                                </a:lnTo>
                                <a:lnTo>
                                  <a:pt x="1135" y="49"/>
                                </a:lnTo>
                                <a:lnTo>
                                  <a:pt x="1213" y="75"/>
                                </a:lnTo>
                                <a:lnTo>
                                  <a:pt x="1288" y="117"/>
                                </a:lnTo>
                                <a:lnTo>
                                  <a:pt x="1363" y="165"/>
                                </a:lnTo>
                                <a:lnTo>
                                  <a:pt x="1363"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0"/>
                        <wps:cNvSpPr>
                          <a:spLocks/>
                        </wps:cNvSpPr>
                        <wps:spPr bwMode="auto">
                          <a:xfrm>
                            <a:off x="757" y="2971"/>
                            <a:ext cx="1330" cy="199"/>
                          </a:xfrm>
                          <a:custGeom>
                            <a:avLst/>
                            <a:gdLst>
                              <a:gd name="T0" fmla="*/ 1330 w 1330"/>
                              <a:gd name="T1" fmla="*/ 199 h 199"/>
                              <a:gd name="T2" fmla="*/ 1255 w 1330"/>
                              <a:gd name="T3" fmla="*/ 150 h 199"/>
                              <a:gd name="T4" fmla="*/ 1180 w 1330"/>
                              <a:gd name="T5" fmla="*/ 109 h 199"/>
                              <a:gd name="T6" fmla="*/ 1102 w 1330"/>
                              <a:gd name="T7" fmla="*/ 79 h 199"/>
                              <a:gd name="T8" fmla="*/ 1027 w 1330"/>
                              <a:gd name="T9" fmla="*/ 56 h 199"/>
                              <a:gd name="T10" fmla="*/ 948 w 1330"/>
                              <a:gd name="T11" fmla="*/ 41 h 199"/>
                              <a:gd name="T12" fmla="*/ 866 w 1330"/>
                              <a:gd name="T13" fmla="*/ 34 h 199"/>
                              <a:gd name="T14" fmla="*/ 787 w 1330"/>
                              <a:gd name="T15" fmla="*/ 30 h 199"/>
                              <a:gd name="T16" fmla="*/ 701 w 1330"/>
                              <a:gd name="T17" fmla="*/ 34 h 199"/>
                              <a:gd name="T18" fmla="*/ 618 w 1330"/>
                              <a:gd name="T19" fmla="*/ 41 h 199"/>
                              <a:gd name="T20" fmla="*/ 532 w 1330"/>
                              <a:gd name="T21" fmla="*/ 52 h 199"/>
                              <a:gd name="T22" fmla="*/ 360 w 1330"/>
                              <a:gd name="T23" fmla="*/ 79 h 199"/>
                              <a:gd name="T24" fmla="*/ 0 w 1330"/>
                              <a:gd name="T25" fmla="*/ 150 h 199"/>
                              <a:gd name="T26" fmla="*/ 12 w 1330"/>
                              <a:gd name="T27" fmla="*/ 116 h 199"/>
                              <a:gd name="T28" fmla="*/ 371 w 1330"/>
                              <a:gd name="T29" fmla="*/ 45 h 199"/>
                              <a:gd name="T30" fmla="*/ 544 w 1330"/>
                              <a:gd name="T31" fmla="*/ 19 h 199"/>
                              <a:gd name="T32" fmla="*/ 626 w 1330"/>
                              <a:gd name="T33" fmla="*/ 7 h 199"/>
                              <a:gd name="T34" fmla="*/ 712 w 1330"/>
                              <a:gd name="T35" fmla="*/ 4 h 199"/>
                              <a:gd name="T36" fmla="*/ 794 w 1330"/>
                              <a:gd name="T37" fmla="*/ 0 h 199"/>
                              <a:gd name="T38" fmla="*/ 877 w 1330"/>
                              <a:gd name="T39" fmla="*/ 4 h 199"/>
                              <a:gd name="T40" fmla="*/ 956 w 1330"/>
                              <a:gd name="T41" fmla="*/ 11 h 199"/>
                              <a:gd name="T42" fmla="*/ 1034 w 1330"/>
                              <a:gd name="T43" fmla="*/ 26 h 199"/>
                              <a:gd name="T44" fmla="*/ 1113 w 1330"/>
                              <a:gd name="T45" fmla="*/ 45 h 199"/>
                              <a:gd name="T46" fmla="*/ 1184 w 1330"/>
                              <a:gd name="T47" fmla="*/ 79 h 199"/>
                              <a:gd name="T48" fmla="*/ 1259 w 1330"/>
                              <a:gd name="T49" fmla="*/ 116 h 199"/>
                              <a:gd name="T50" fmla="*/ 1330 w 1330"/>
                              <a:gd name="T51" fmla="*/ 165 h 199"/>
                              <a:gd name="T52" fmla="*/ 1330 w 133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30" h="199">
                                <a:moveTo>
                                  <a:pt x="1330" y="199"/>
                                </a:moveTo>
                                <a:lnTo>
                                  <a:pt x="1255" y="150"/>
                                </a:lnTo>
                                <a:lnTo>
                                  <a:pt x="1180" y="109"/>
                                </a:lnTo>
                                <a:lnTo>
                                  <a:pt x="1102" y="79"/>
                                </a:lnTo>
                                <a:lnTo>
                                  <a:pt x="1027" y="56"/>
                                </a:lnTo>
                                <a:lnTo>
                                  <a:pt x="948" y="41"/>
                                </a:lnTo>
                                <a:lnTo>
                                  <a:pt x="866" y="34"/>
                                </a:lnTo>
                                <a:lnTo>
                                  <a:pt x="787" y="30"/>
                                </a:lnTo>
                                <a:lnTo>
                                  <a:pt x="701" y="34"/>
                                </a:lnTo>
                                <a:lnTo>
                                  <a:pt x="618" y="41"/>
                                </a:lnTo>
                                <a:lnTo>
                                  <a:pt x="532" y="52"/>
                                </a:lnTo>
                                <a:lnTo>
                                  <a:pt x="360" y="79"/>
                                </a:lnTo>
                                <a:lnTo>
                                  <a:pt x="0" y="150"/>
                                </a:lnTo>
                                <a:lnTo>
                                  <a:pt x="12" y="116"/>
                                </a:lnTo>
                                <a:lnTo>
                                  <a:pt x="371" y="45"/>
                                </a:lnTo>
                                <a:lnTo>
                                  <a:pt x="544" y="19"/>
                                </a:lnTo>
                                <a:lnTo>
                                  <a:pt x="626" y="7"/>
                                </a:lnTo>
                                <a:lnTo>
                                  <a:pt x="712" y="4"/>
                                </a:lnTo>
                                <a:lnTo>
                                  <a:pt x="794" y="0"/>
                                </a:lnTo>
                                <a:lnTo>
                                  <a:pt x="877" y="4"/>
                                </a:lnTo>
                                <a:lnTo>
                                  <a:pt x="956" y="11"/>
                                </a:lnTo>
                                <a:lnTo>
                                  <a:pt x="1034" y="26"/>
                                </a:lnTo>
                                <a:lnTo>
                                  <a:pt x="1113" y="45"/>
                                </a:lnTo>
                                <a:lnTo>
                                  <a:pt x="1184" y="79"/>
                                </a:lnTo>
                                <a:lnTo>
                                  <a:pt x="1259" y="116"/>
                                </a:lnTo>
                                <a:lnTo>
                                  <a:pt x="1330" y="165"/>
                                </a:lnTo>
                                <a:lnTo>
                                  <a:pt x="133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1"/>
                        <wps:cNvSpPr>
                          <a:spLocks/>
                        </wps:cNvSpPr>
                        <wps:spPr bwMode="auto">
                          <a:xfrm>
                            <a:off x="795" y="2888"/>
                            <a:ext cx="1292" cy="196"/>
                          </a:xfrm>
                          <a:custGeom>
                            <a:avLst/>
                            <a:gdLst>
                              <a:gd name="T0" fmla="*/ 1292 w 1292"/>
                              <a:gd name="T1" fmla="*/ 196 h 196"/>
                              <a:gd name="T2" fmla="*/ 1221 w 1292"/>
                              <a:gd name="T3" fmla="*/ 151 h 196"/>
                              <a:gd name="T4" fmla="*/ 1150 w 1292"/>
                              <a:gd name="T5" fmla="*/ 109 h 196"/>
                              <a:gd name="T6" fmla="*/ 1075 w 1292"/>
                              <a:gd name="T7" fmla="*/ 79 h 196"/>
                              <a:gd name="T8" fmla="*/ 996 w 1292"/>
                              <a:gd name="T9" fmla="*/ 57 h 196"/>
                              <a:gd name="T10" fmla="*/ 921 w 1292"/>
                              <a:gd name="T11" fmla="*/ 45 h 196"/>
                              <a:gd name="T12" fmla="*/ 843 w 1292"/>
                              <a:gd name="T13" fmla="*/ 34 h 196"/>
                              <a:gd name="T14" fmla="*/ 764 w 1292"/>
                              <a:gd name="T15" fmla="*/ 34 h 196"/>
                              <a:gd name="T16" fmla="*/ 682 w 1292"/>
                              <a:gd name="T17" fmla="*/ 34 h 196"/>
                              <a:gd name="T18" fmla="*/ 599 w 1292"/>
                              <a:gd name="T19" fmla="*/ 42 h 196"/>
                              <a:gd name="T20" fmla="*/ 517 w 1292"/>
                              <a:gd name="T21" fmla="*/ 49 h 196"/>
                              <a:gd name="T22" fmla="*/ 348 w 1292"/>
                              <a:gd name="T23" fmla="*/ 75 h 196"/>
                              <a:gd name="T24" fmla="*/ 0 w 1292"/>
                              <a:gd name="T25" fmla="*/ 147 h 196"/>
                              <a:gd name="T26" fmla="*/ 7 w 1292"/>
                              <a:gd name="T27" fmla="*/ 113 h 196"/>
                              <a:gd name="T28" fmla="*/ 359 w 1292"/>
                              <a:gd name="T29" fmla="*/ 45 h 196"/>
                              <a:gd name="T30" fmla="*/ 528 w 1292"/>
                              <a:gd name="T31" fmla="*/ 19 h 196"/>
                              <a:gd name="T32" fmla="*/ 610 w 1292"/>
                              <a:gd name="T33" fmla="*/ 8 h 196"/>
                              <a:gd name="T34" fmla="*/ 693 w 1292"/>
                              <a:gd name="T35" fmla="*/ 4 h 196"/>
                              <a:gd name="T36" fmla="*/ 771 w 1292"/>
                              <a:gd name="T37" fmla="*/ 0 h 196"/>
                              <a:gd name="T38" fmla="*/ 850 w 1292"/>
                              <a:gd name="T39" fmla="*/ 4 h 196"/>
                              <a:gd name="T40" fmla="*/ 929 w 1292"/>
                              <a:gd name="T41" fmla="*/ 12 h 196"/>
                              <a:gd name="T42" fmla="*/ 1004 w 1292"/>
                              <a:gd name="T43" fmla="*/ 27 h 196"/>
                              <a:gd name="T44" fmla="*/ 1079 w 1292"/>
                              <a:gd name="T45" fmla="*/ 49 h 196"/>
                              <a:gd name="T46" fmla="*/ 1154 w 1292"/>
                              <a:gd name="T47" fmla="*/ 79 h 196"/>
                              <a:gd name="T48" fmla="*/ 1225 w 1292"/>
                              <a:gd name="T49" fmla="*/ 117 h 196"/>
                              <a:gd name="T50" fmla="*/ 1292 w 1292"/>
                              <a:gd name="T51" fmla="*/ 166 h 196"/>
                              <a:gd name="T52" fmla="*/ 1292 w 1292"/>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2" h="196">
                                <a:moveTo>
                                  <a:pt x="1292" y="196"/>
                                </a:moveTo>
                                <a:lnTo>
                                  <a:pt x="1221" y="151"/>
                                </a:lnTo>
                                <a:lnTo>
                                  <a:pt x="1150" y="109"/>
                                </a:lnTo>
                                <a:lnTo>
                                  <a:pt x="1075" y="79"/>
                                </a:lnTo>
                                <a:lnTo>
                                  <a:pt x="996" y="57"/>
                                </a:lnTo>
                                <a:lnTo>
                                  <a:pt x="921" y="45"/>
                                </a:lnTo>
                                <a:lnTo>
                                  <a:pt x="843" y="34"/>
                                </a:lnTo>
                                <a:lnTo>
                                  <a:pt x="764" y="34"/>
                                </a:lnTo>
                                <a:lnTo>
                                  <a:pt x="682" y="34"/>
                                </a:lnTo>
                                <a:lnTo>
                                  <a:pt x="599" y="42"/>
                                </a:lnTo>
                                <a:lnTo>
                                  <a:pt x="517" y="49"/>
                                </a:lnTo>
                                <a:lnTo>
                                  <a:pt x="348" y="75"/>
                                </a:lnTo>
                                <a:lnTo>
                                  <a:pt x="0" y="147"/>
                                </a:lnTo>
                                <a:lnTo>
                                  <a:pt x="7" y="113"/>
                                </a:lnTo>
                                <a:lnTo>
                                  <a:pt x="359" y="45"/>
                                </a:lnTo>
                                <a:lnTo>
                                  <a:pt x="528" y="19"/>
                                </a:lnTo>
                                <a:lnTo>
                                  <a:pt x="610" y="8"/>
                                </a:lnTo>
                                <a:lnTo>
                                  <a:pt x="693" y="4"/>
                                </a:lnTo>
                                <a:lnTo>
                                  <a:pt x="771" y="0"/>
                                </a:lnTo>
                                <a:lnTo>
                                  <a:pt x="850" y="4"/>
                                </a:lnTo>
                                <a:lnTo>
                                  <a:pt x="929" y="12"/>
                                </a:lnTo>
                                <a:lnTo>
                                  <a:pt x="1004" y="27"/>
                                </a:lnTo>
                                <a:lnTo>
                                  <a:pt x="1079" y="49"/>
                                </a:lnTo>
                                <a:lnTo>
                                  <a:pt x="1154" y="79"/>
                                </a:lnTo>
                                <a:lnTo>
                                  <a:pt x="1225" y="117"/>
                                </a:lnTo>
                                <a:lnTo>
                                  <a:pt x="1292" y="166"/>
                                </a:lnTo>
                                <a:lnTo>
                                  <a:pt x="1292"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2"/>
                        <wps:cNvSpPr>
                          <a:spLocks/>
                        </wps:cNvSpPr>
                        <wps:spPr bwMode="auto">
                          <a:xfrm>
                            <a:off x="829" y="2810"/>
                            <a:ext cx="1262" cy="191"/>
                          </a:xfrm>
                          <a:custGeom>
                            <a:avLst/>
                            <a:gdLst>
                              <a:gd name="T0" fmla="*/ 1262 w 1262"/>
                              <a:gd name="T1" fmla="*/ 191 h 191"/>
                              <a:gd name="T2" fmla="*/ 1191 w 1262"/>
                              <a:gd name="T3" fmla="*/ 142 h 191"/>
                              <a:gd name="T4" fmla="*/ 1120 w 1262"/>
                              <a:gd name="T5" fmla="*/ 105 h 191"/>
                              <a:gd name="T6" fmla="*/ 1048 w 1262"/>
                              <a:gd name="T7" fmla="*/ 75 h 191"/>
                              <a:gd name="T8" fmla="*/ 973 w 1262"/>
                              <a:gd name="T9" fmla="*/ 56 h 191"/>
                              <a:gd name="T10" fmla="*/ 899 w 1262"/>
                              <a:gd name="T11" fmla="*/ 41 h 191"/>
                              <a:gd name="T12" fmla="*/ 820 w 1262"/>
                              <a:gd name="T13" fmla="*/ 30 h 191"/>
                              <a:gd name="T14" fmla="*/ 741 w 1262"/>
                              <a:gd name="T15" fmla="*/ 30 h 191"/>
                              <a:gd name="T16" fmla="*/ 666 w 1262"/>
                              <a:gd name="T17" fmla="*/ 30 h 191"/>
                              <a:gd name="T18" fmla="*/ 584 w 1262"/>
                              <a:gd name="T19" fmla="*/ 37 h 191"/>
                              <a:gd name="T20" fmla="*/ 505 w 1262"/>
                              <a:gd name="T21" fmla="*/ 45 h 191"/>
                              <a:gd name="T22" fmla="*/ 340 w 1262"/>
                              <a:gd name="T23" fmla="*/ 71 h 191"/>
                              <a:gd name="T24" fmla="*/ 0 w 1262"/>
                              <a:gd name="T25" fmla="*/ 138 h 191"/>
                              <a:gd name="T26" fmla="*/ 11 w 1262"/>
                              <a:gd name="T27" fmla="*/ 105 h 191"/>
                              <a:gd name="T28" fmla="*/ 348 w 1262"/>
                              <a:gd name="T29" fmla="*/ 41 h 191"/>
                              <a:gd name="T30" fmla="*/ 516 w 1262"/>
                              <a:gd name="T31" fmla="*/ 15 h 191"/>
                              <a:gd name="T32" fmla="*/ 595 w 1262"/>
                              <a:gd name="T33" fmla="*/ 7 h 191"/>
                              <a:gd name="T34" fmla="*/ 674 w 1262"/>
                              <a:gd name="T35" fmla="*/ 0 h 191"/>
                              <a:gd name="T36" fmla="*/ 752 w 1262"/>
                              <a:gd name="T37" fmla="*/ 0 h 191"/>
                              <a:gd name="T38" fmla="*/ 827 w 1262"/>
                              <a:gd name="T39" fmla="*/ 3 h 191"/>
                              <a:gd name="T40" fmla="*/ 906 w 1262"/>
                              <a:gd name="T41" fmla="*/ 11 h 191"/>
                              <a:gd name="T42" fmla="*/ 981 w 1262"/>
                              <a:gd name="T43" fmla="*/ 22 h 191"/>
                              <a:gd name="T44" fmla="*/ 1052 w 1262"/>
                              <a:gd name="T45" fmla="*/ 45 h 191"/>
                              <a:gd name="T46" fmla="*/ 1123 w 1262"/>
                              <a:gd name="T47" fmla="*/ 75 h 191"/>
                              <a:gd name="T48" fmla="*/ 1194 w 1262"/>
                              <a:gd name="T49" fmla="*/ 112 h 191"/>
                              <a:gd name="T50" fmla="*/ 1262 w 1262"/>
                              <a:gd name="T51" fmla="*/ 157 h 191"/>
                              <a:gd name="T52" fmla="*/ 1262 w 1262"/>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191">
                                <a:moveTo>
                                  <a:pt x="1262" y="191"/>
                                </a:moveTo>
                                <a:lnTo>
                                  <a:pt x="1191" y="142"/>
                                </a:lnTo>
                                <a:lnTo>
                                  <a:pt x="1120" y="105"/>
                                </a:lnTo>
                                <a:lnTo>
                                  <a:pt x="1048" y="75"/>
                                </a:lnTo>
                                <a:lnTo>
                                  <a:pt x="973" y="56"/>
                                </a:lnTo>
                                <a:lnTo>
                                  <a:pt x="899" y="41"/>
                                </a:lnTo>
                                <a:lnTo>
                                  <a:pt x="820" y="30"/>
                                </a:lnTo>
                                <a:lnTo>
                                  <a:pt x="741" y="30"/>
                                </a:lnTo>
                                <a:lnTo>
                                  <a:pt x="666" y="30"/>
                                </a:lnTo>
                                <a:lnTo>
                                  <a:pt x="584" y="37"/>
                                </a:lnTo>
                                <a:lnTo>
                                  <a:pt x="505" y="45"/>
                                </a:lnTo>
                                <a:lnTo>
                                  <a:pt x="340" y="71"/>
                                </a:lnTo>
                                <a:lnTo>
                                  <a:pt x="0" y="138"/>
                                </a:lnTo>
                                <a:lnTo>
                                  <a:pt x="11" y="105"/>
                                </a:lnTo>
                                <a:lnTo>
                                  <a:pt x="348" y="41"/>
                                </a:lnTo>
                                <a:lnTo>
                                  <a:pt x="516" y="15"/>
                                </a:lnTo>
                                <a:lnTo>
                                  <a:pt x="595" y="7"/>
                                </a:lnTo>
                                <a:lnTo>
                                  <a:pt x="674" y="0"/>
                                </a:lnTo>
                                <a:lnTo>
                                  <a:pt x="752" y="0"/>
                                </a:lnTo>
                                <a:lnTo>
                                  <a:pt x="827" y="3"/>
                                </a:lnTo>
                                <a:lnTo>
                                  <a:pt x="906" y="11"/>
                                </a:lnTo>
                                <a:lnTo>
                                  <a:pt x="981" y="22"/>
                                </a:lnTo>
                                <a:lnTo>
                                  <a:pt x="1052" y="45"/>
                                </a:lnTo>
                                <a:lnTo>
                                  <a:pt x="1123" y="75"/>
                                </a:lnTo>
                                <a:lnTo>
                                  <a:pt x="1194" y="112"/>
                                </a:lnTo>
                                <a:lnTo>
                                  <a:pt x="1262" y="157"/>
                                </a:lnTo>
                                <a:lnTo>
                                  <a:pt x="1262"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3"/>
                        <wps:cNvSpPr>
                          <a:spLocks/>
                        </wps:cNvSpPr>
                        <wps:spPr bwMode="auto">
                          <a:xfrm>
                            <a:off x="862" y="2727"/>
                            <a:ext cx="1229" cy="191"/>
                          </a:xfrm>
                          <a:custGeom>
                            <a:avLst/>
                            <a:gdLst>
                              <a:gd name="T0" fmla="*/ 1229 w 1229"/>
                              <a:gd name="T1" fmla="*/ 191 h 191"/>
                              <a:gd name="T2" fmla="*/ 1161 w 1229"/>
                              <a:gd name="T3" fmla="*/ 143 h 191"/>
                              <a:gd name="T4" fmla="*/ 1090 w 1229"/>
                              <a:gd name="T5" fmla="*/ 105 h 191"/>
                              <a:gd name="T6" fmla="*/ 1019 w 1229"/>
                              <a:gd name="T7" fmla="*/ 79 h 191"/>
                              <a:gd name="T8" fmla="*/ 948 w 1229"/>
                              <a:gd name="T9" fmla="*/ 56 h 191"/>
                              <a:gd name="T10" fmla="*/ 877 w 1229"/>
                              <a:gd name="T11" fmla="*/ 41 h 191"/>
                              <a:gd name="T12" fmla="*/ 802 w 1229"/>
                              <a:gd name="T13" fmla="*/ 34 h 191"/>
                              <a:gd name="T14" fmla="*/ 727 w 1229"/>
                              <a:gd name="T15" fmla="*/ 30 h 191"/>
                              <a:gd name="T16" fmla="*/ 648 w 1229"/>
                              <a:gd name="T17" fmla="*/ 30 h 191"/>
                              <a:gd name="T18" fmla="*/ 570 w 1229"/>
                              <a:gd name="T19" fmla="*/ 38 h 191"/>
                              <a:gd name="T20" fmla="*/ 491 w 1229"/>
                              <a:gd name="T21" fmla="*/ 45 h 191"/>
                              <a:gd name="T22" fmla="*/ 334 w 1229"/>
                              <a:gd name="T23" fmla="*/ 71 h 191"/>
                              <a:gd name="T24" fmla="*/ 0 w 1229"/>
                              <a:gd name="T25" fmla="*/ 135 h 191"/>
                              <a:gd name="T26" fmla="*/ 12 w 1229"/>
                              <a:gd name="T27" fmla="*/ 105 h 191"/>
                              <a:gd name="T28" fmla="*/ 341 w 1229"/>
                              <a:gd name="T29" fmla="*/ 41 h 191"/>
                              <a:gd name="T30" fmla="*/ 424 w 1229"/>
                              <a:gd name="T31" fmla="*/ 26 h 191"/>
                              <a:gd name="T32" fmla="*/ 502 w 1229"/>
                              <a:gd name="T33" fmla="*/ 15 h 191"/>
                              <a:gd name="T34" fmla="*/ 581 w 1229"/>
                              <a:gd name="T35" fmla="*/ 8 h 191"/>
                              <a:gd name="T36" fmla="*/ 660 w 1229"/>
                              <a:gd name="T37" fmla="*/ 0 h 191"/>
                              <a:gd name="T38" fmla="*/ 734 w 1229"/>
                              <a:gd name="T39" fmla="*/ 0 h 191"/>
                              <a:gd name="T40" fmla="*/ 809 w 1229"/>
                              <a:gd name="T41" fmla="*/ 4 h 191"/>
                              <a:gd name="T42" fmla="*/ 884 w 1229"/>
                              <a:gd name="T43" fmla="*/ 11 h 191"/>
                              <a:gd name="T44" fmla="*/ 955 w 1229"/>
                              <a:gd name="T45" fmla="*/ 26 h 191"/>
                              <a:gd name="T46" fmla="*/ 1027 w 1229"/>
                              <a:gd name="T47" fmla="*/ 49 h 191"/>
                              <a:gd name="T48" fmla="*/ 1098 w 1229"/>
                              <a:gd name="T49" fmla="*/ 75 h 191"/>
                              <a:gd name="T50" fmla="*/ 1161 w 1229"/>
                              <a:gd name="T51" fmla="*/ 113 h 191"/>
                              <a:gd name="T52" fmla="*/ 1229 w 1229"/>
                              <a:gd name="T53" fmla="*/ 158 h 191"/>
                              <a:gd name="T54" fmla="*/ 1229 w 1229"/>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9" h="191">
                                <a:moveTo>
                                  <a:pt x="1229" y="191"/>
                                </a:moveTo>
                                <a:lnTo>
                                  <a:pt x="1161" y="143"/>
                                </a:lnTo>
                                <a:lnTo>
                                  <a:pt x="1090" y="105"/>
                                </a:lnTo>
                                <a:lnTo>
                                  <a:pt x="1019" y="79"/>
                                </a:lnTo>
                                <a:lnTo>
                                  <a:pt x="948" y="56"/>
                                </a:lnTo>
                                <a:lnTo>
                                  <a:pt x="877" y="41"/>
                                </a:lnTo>
                                <a:lnTo>
                                  <a:pt x="802" y="34"/>
                                </a:lnTo>
                                <a:lnTo>
                                  <a:pt x="727" y="30"/>
                                </a:lnTo>
                                <a:lnTo>
                                  <a:pt x="648" y="30"/>
                                </a:lnTo>
                                <a:lnTo>
                                  <a:pt x="570" y="38"/>
                                </a:lnTo>
                                <a:lnTo>
                                  <a:pt x="491" y="45"/>
                                </a:lnTo>
                                <a:lnTo>
                                  <a:pt x="334" y="71"/>
                                </a:lnTo>
                                <a:lnTo>
                                  <a:pt x="0" y="135"/>
                                </a:lnTo>
                                <a:lnTo>
                                  <a:pt x="12" y="105"/>
                                </a:lnTo>
                                <a:lnTo>
                                  <a:pt x="341" y="41"/>
                                </a:lnTo>
                                <a:lnTo>
                                  <a:pt x="424" y="26"/>
                                </a:lnTo>
                                <a:lnTo>
                                  <a:pt x="502" y="15"/>
                                </a:lnTo>
                                <a:lnTo>
                                  <a:pt x="581" y="8"/>
                                </a:lnTo>
                                <a:lnTo>
                                  <a:pt x="660" y="0"/>
                                </a:lnTo>
                                <a:lnTo>
                                  <a:pt x="734" y="0"/>
                                </a:lnTo>
                                <a:lnTo>
                                  <a:pt x="809" y="4"/>
                                </a:lnTo>
                                <a:lnTo>
                                  <a:pt x="884" y="11"/>
                                </a:lnTo>
                                <a:lnTo>
                                  <a:pt x="955" y="26"/>
                                </a:lnTo>
                                <a:lnTo>
                                  <a:pt x="1027" y="49"/>
                                </a:lnTo>
                                <a:lnTo>
                                  <a:pt x="1098" y="75"/>
                                </a:lnTo>
                                <a:lnTo>
                                  <a:pt x="1161" y="113"/>
                                </a:lnTo>
                                <a:lnTo>
                                  <a:pt x="1229" y="158"/>
                                </a:lnTo>
                                <a:lnTo>
                                  <a:pt x="1229"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4"/>
                        <wps:cNvSpPr>
                          <a:spLocks/>
                        </wps:cNvSpPr>
                        <wps:spPr bwMode="auto">
                          <a:xfrm>
                            <a:off x="896" y="2645"/>
                            <a:ext cx="1195" cy="187"/>
                          </a:xfrm>
                          <a:custGeom>
                            <a:avLst/>
                            <a:gdLst>
                              <a:gd name="T0" fmla="*/ 1195 w 1195"/>
                              <a:gd name="T1" fmla="*/ 187 h 187"/>
                              <a:gd name="T2" fmla="*/ 1131 w 1195"/>
                              <a:gd name="T3" fmla="*/ 146 h 187"/>
                              <a:gd name="T4" fmla="*/ 1064 w 1195"/>
                              <a:gd name="T5" fmla="*/ 108 h 187"/>
                              <a:gd name="T6" fmla="*/ 993 w 1195"/>
                              <a:gd name="T7" fmla="*/ 78 h 187"/>
                              <a:gd name="T8" fmla="*/ 925 w 1195"/>
                              <a:gd name="T9" fmla="*/ 56 h 187"/>
                              <a:gd name="T10" fmla="*/ 854 w 1195"/>
                              <a:gd name="T11" fmla="*/ 41 h 187"/>
                              <a:gd name="T12" fmla="*/ 779 w 1195"/>
                              <a:gd name="T13" fmla="*/ 33 h 187"/>
                              <a:gd name="T14" fmla="*/ 708 w 1195"/>
                              <a:gd name="T15" fmla="*/ 30 h 187"/>
                              <a:gd name="T16" fmla="*/ 633 w 1195"/>
                              <a:gd name="T17" fmla="*/ 30 h 187"/>
                              <a:gd name="T18" fmla="*/ 558 w 1195"/>
                              <a:gd name="T19" fmla="*/ 37 h 187"/>
                              <a:gd name="T20" fmla="*/ 479 w 1195"/>
                              <a:gd name="T21" fmla="*/ 45 h 187"/>
                              <a:gd name="T22" fmla="*/ 401 w 1195"/>
                              <a:gd name="T23" fmla="*/ 56 h 187"/>
                              <a:gd name="T24" fmla="*/ 326 w 1195"/>
                              <a:gd name="T25" fmla="*/ 71 h 187"/>
                              <a:gd name="T26" fmla="*/ 0 w 1195"/>
                              <a:gd name="T27" fmla="*/ 135 h 187"/>
                              <a:gd name="T28" fmla="*/ 11 w 1195"/>
                              <a:gd name="T29" fmla="*/ 105 h 187"/>
                              <a:gd name="T30" fmla="*/ 172 w 1195"/>
                              <a:gd name="T31" fmla="*/ 71 h 187"/>
                              <a:gd name="T32" fmla="*/ 333 w 1195"/>
                              <a:gd name="T33" fmla="*/ 41 h 187"/>
                              <a:gd name="T34" fmla="*/ 412 w 1195"/>
                              <a:gd name="T35" fmla="*/ 26 h 187"/>
                              <a:gd name="T36" fmla="*/ 487 w 1195"/>
                              <a:gd name="T37" fmla="*/ 15 h 187"/>
                              <a:gd name="T38" fmla="*/ 566 w 1195"/>
                              <a:gd name="T39" fmla="*/ 7 h 187"/>
                              <a:gd name="T40" fmla="*/ 640 w 1195"/>
                              <a:gd name="T41" fmla="*/ 3 h 187"/>
                              <a:gd name="T42" fmla="*/ 715 w 1195"/>
                              <a:gd name="T43" fmla="*/ 0 h 187"/>
                              <a:gd name="T44" fmla="*/ 787 w 1195"/>
                              <a:gd name="T45" fmla="*/ 3 h 187"/>
                              <a:gd name="T46" fmla="*/ 861 w 1195"/>
                              <a:gd name="T47" fmla="*/ 11 h 187"/>
                              <a:gd name="T48" fmla="*/ 929 w 1195"/>
                              <a:gd name="T49" fmla="*/ 26 h 187"/>
                              <a:gd name="T50" fmla="*/ 1000 w 1195"/>
                              <a:gd name="T51" fmla="*/ 48 h 187"/>
                              <a:gd name="T52" fmla="*/ 1067 w 1195"/>
                              <a:gd name="T53" fmla="*/ 78 h 187"/>
                              <a:gd name="T54" fmla="*/ 1101 w 1195"/>
                              <a:gd name="T55" fmla="*/ 93 h 187"/>
                              <a:gd name="T56" fmla="*/ 1131 w 1195"/>
                              <a:gd name="T57" fmla="*/ 112 h 187"/>
                              <a:gd name="T58" fmla="*/ 1195 w 1195"/>
                              <a:gd name="T59" fmla="*/ 157 h 187"/>
                              <a:gd name="T60" fmla="*/ 1195 w 1195"/>
                              <a:gd name="T6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5" h="187">
                                <a:moveTo>
                                  <a:pt x="1195" y="187"/>
                                </a:moveTo>
                                <a:lnTo>
                                  <a:pt x="1131" y="146"/>
                                </a:lnTo>
                                <a:lnTo>
                                  <a:pt x="1064" y="108"/>
                                </a:lnTo>
                                <a:lnTo>
                                  <a:pt x="993" y="78"/>
                                </a:lnTo>
                                <a:lnTo>
                                  <a:pt x="925" y="56"/>
                                </a:lnTo>
                                <a:lnTo>
                                  <a:pt x="854" y="41"/>
                                </a:lnTo>
                                <a:lnTo>
                                  <a:pt x="779" y="33"/>
                                </a:lnTo>
                                <a:lnTo>
                                  <a:pt x="708" y="30"/>
                                </a:lnTo>
                                <a:lnTo>
                                  <a:pt x="633" y="30"/>
                                </a:lnTo>
                                <a:lnTo>
                                  <a:pt x="558" y="37"/>
                                </a:lnTo>
                                <a:lnTo>
                                  <a:pt x="479" y="45"/>
                                </a:lnTo>
                                <a:lnTo>
                                  <a:pt x="401" y="56"/>
                                </a:lnTo>
                                <a:lnTo>
                                  <a:pt x="326" y="71"/>
                                </a:lnTo>
                                <a:lnTo>
                                  <a:pt x="0" y="135"/>
                                </a:lnTo>
                                <a:lnTo>
                                  <a:pt x="11" y="105"/>
                                </a:lnTo>
                                <a:lnTo>
                                  <a:pt x="172" y="71"/>
                                </a:lnTo>
                                <a:lnTo>
                                  <a:pt x="333" y="41"/>
                                </a:lnTo>
                                <a:lnTo>
                                  <a:pt x="412" y="26"/>
                                </a:lnTo>
                                <a:lnTo>
                                  <a:pt x="487" y="15"/>
                                </a:lnTo>
                                <a:lnTo>
                                  <a:pt x="566" y="7"/>
                                </a:lnTo>
                                <a:lnTo>
                                  <a:pt x="640" y="3"/>
                                </a:lnTo>
                                <a:lnTo>
                                  <a:pt x="715" y="0"/>
                                </a:lnTo>
                                <a:lnTo>
                                  <a:pt x="787" y="3"/>
                                </a:lnTo>
                                <a:lnTo>
                                  <a:pt x="861" y="11"/>
                                </a:lnTo>
                                <a:lnTo>
                                  <a:pt x="929" y="26"/>
                                </a:lnTo>
                                <a:lnTo>
                                  <a:pt x="1000" y="48"/>
                                </a:lnTo>
                                <a:lnTo>
                                  <a:pt x="1067" y="78"/>
                                </a:lnTo>
                                <a:lnTo>
                                  <a:pt x="1101" y="93"/>
                                </a:lnTo>
                                <a:lnTo>
                                  <a:pt x="1131" y="112"/>
                                </a:lnTo>
                                <a:lnTo>
                                  <a:pt x="1195" y="157"/>
                                </a:lnTo>
                                <a:lnTo>
                                  <a:pt x="1195"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5"/>
                        <wps:cNvSpPr>
                          <a:spLocks/>
                        </wps:cNvSpPr>
                        <wps:spPr bwMode="auto">
                          <a:xfrm>
                            <a:off x="930" y="2562"/>
                            <a:ext cx="1165" cy="188"/>
                          </a:xfrm>
                          <a:custGeom>
                            <a:avLst/>
                            <a:gdLst>
                              <a:gd name="T0" fmla="*/ 1165 w 1165"/>
                              <a:gd name="T1" fmla="*/ 188 h 188"/>
                              <a:gd name="T2" fmla="*/ 1101 w 1165"/>
                              <a:gd name="T3" fmla="*/ 143 h 188"/>
                              <a:gd name="T4" fmla="*/ 1033 w 1165"/>
                              <a:gd name="T5" fmla="*/ 109 h 188"/>
                              <a:gd name="T6" fmla="*/ 966 w 1165"/>
                              <a:gd name="T7" fmla="*/ 79 h 188"/>
                              <a:gd name="T8" fmla="*/ 899 w 1165"/>
                              <a:gd name="T9" fmla="*/ 56 h 188"/>
                              <a:gd name="T10" fmla="*/ 831 w 1165"/>
                              <a:gd name="T11" fmla="*/ 41 h 188"/>
                              <a:gd name="T12" fmla="*/ 760 w 1165"/>
                              <a:gd name="T13" fmla="*/ 34 h 188"/>
                              <a:gd name="T14" fmla="*/ 689 w 1165"/>
                              <a:gd name="T15" fmla="*/ 30 h 188"/>
                              <a:gd name="T16" fmla="*/ 618 w 1165"/>
                              <a:gd name="T17" fmla="*/ 30 h 188"/>
                              <a:gd name="T18" fmla="*/ 543 w 1165"/>
                              <a:gd name="T19" fmla="*/ 37 h 188"/>
                              <a:gd name="T20" fmla="*/ 468 w 1165"/>
                              <a:gd name="T21" fmla="*/ 45 h 188"/>
                              <a:gd name="T22" fmla="*/ 389 w 1165"/>
                              <a:gd name="T23" fmla="*/ 52 h 188"/>
                              <a:gd name="T24" fmla="*/ 314 w 1165"/>
                              <a:gd name="T25" fmla="*/ 68 h 188"/>
                              <a:gd name="T26" fmla="*/ 0 w 1165"/>
                              <a:gd name="T27" fmla="*/ 128 h 188"/>
                              <a:gd name="T28" fmla="*/ 11 w 1165"/>
                              <a:gd name="T29" fmla="*/ 101 h 188"/>
                              <a:gd name="T30" fmla="*/ 326 w 1165"/>
                              <a:gd name="T31" fmla="*/ 41 h 188"/>
                              <a:gd name="T32" fmla="*/ 400 w 1165"/>
                              <a:gd name="T33" fmla="*/ 26 h 188"/>
                              <a:gd name="T34" fmla="*/ 475 w 1165"/>
                              <a:gd name="T35" fmla="*/ 15 h 188"/>
                              <a:gd name="T36" fmla="*/ 550 w 1165"/>
                              <a:gd name="T37" fmla="*/ 7 h 188"/>
                              <a:gd name="T38" fmla="*/ 625 w 1165"/>
                              <a:gd name="T39" fmla="*/ 4 h 188"/>
                              <a:gd name="T40" fmla="*/ 696 w 1165"/>
                              <a:gd name="T41" fmla="*/ 0 h 188"/>
                              <a:gd name="T42" fmla="*/ 768 w 1165"/>
                              <a:gd name="T43" fmla="*/ 4 h 188"/>
                              <a:gd name="T44" fmla="*/ 835 w 1165"/>
                              <a:gd name="T45" fmla="*/ 15 h 188"/>
                              <a:gd name="T46" fmla="*/ 906 w 1165"/>
                              <a:gd name="T47" fmla="*/ 30 h 188"/>
                              <a:gd name="T48" fmla="*/ 974 w 1165"/>
                              <a:gd name="T49" fmla="*/ 49 h 188"/>
                              <a:gd name="T50" fmla="*/ 1007 w 1165"/>
                              <a:gd name="T51" fmla="*/ 64 h 188"/>
                              <a:gd name="T52" fmla="*/ 1037 w 1165"/>
                              <a:gd name="T53" fmla="*/ 79 h 188"/>
                              <a:gd name="T54" fmla="*/ 1101 w 1165"/>
                              <a:gd name="T55" fmla="*/ 113 h 188"/>
                              <a:gd name="T56" fmla="*/ 1165 w 1165"/>
                              <a:gd name="T57" fmla="*/ 158 h 188"/>
                              <a:gd name="T58" fmla="*/ 1165 w 1165"/>
                              <a:gd name="T59"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65" h="188">
                                <a:moveTo>
                                  <a:pt x="1165" y="188"/>
                                </a:moveTo>
                                <a:lnTo>
                                  <a:pt x="1101" y="143"/>
                                </a:lnTo>
                                <a:lnTo>
                                  <a:pt x="1033" y="109"/>
                                </a:lnTo>
                                <a:lnTo>
                                  <a:pt x="966" y="79"/>
                                </a:lnTo>
                                <a:lnTo>
                                  <a:pt x="899" y="56"/>
                                </a:lnTo>
                                <a:lnTo>
                                  <a:pt x="831" y="41"/>
                                </a:lnTo>
                                <a:lnTo>
                                  <a:pt x="760" y="34"/>
                                </a:lnTo>
                                <a:lnTo>
                                  <a:pt x="689" y="30"/>
                                </a:lnTo>
                                <a:lnTo>
                                  <a:pt x="618" y="30"/>
                                </a:lnTo>
                                <a:lnTo>
                                  <a:pt x="543" y="37"/>
                                </a:lnTo>
                                <a:lnTo>
                                  <a:pt x="468" y="45"/>
                                </a:lnTo>
                                <a:lnTo>
                                  <a:pt x="389" y="52"/>
                                </a:lnTo>
                                <a:lnTo>
                                  <a:pt x="314" y="68"/>
                                </a:lnTo>
                                <a:lnTo>
                                  <a:pt x="0" y="128"/>
                                </a:lnTo>
                                <a:lnTo>
                                  <a:pt x="11" y="101"/>
                                </a:lnTo>
                                <a:lnTo>
                                  <a:pt x="326" y="41"/>
                                </a:lnTo>
                                <a:lnTo>
                                  <a:pt x="400" y="26"/>
                                </a:lnTo>
                                <a:lnTo>
                                  <a:pt x="475" y="15"/>
                                </a:lnTo>
                                <a:lnTo>
                                  <a:pt x="550" y="7"/>
                                </a:lnTo>
                                <a:lnTo>
                                  <a:pt x="625" y="4"/>
                                </a:lnTo>
                                <a:lnTo>
                                  <a:pt x="696" y="0"/>
                                </a:lnTo>
                                <a:lnTo>
                                  <a:pt x="768" y="4"/>
                                </a:lnTo>
                                <a:lnTo>
                                  <a:pt x="835" y="15"/>
                                </a:lnTo>
                                <a:lnTo>
                                  <a:pt x="906" y="30"/>
                                </a:lnTo>
                                <a:lnTo>
                                  <a:pt x="974" y="49"/>
                                </a:lnTo>
                                <a:lnTo>
                                  <a:pt x="1007" y="64"/>
                                </a:lnTo>
                                <a:lnTo>
                                  <a:pt x="1037" y="79"/>
                                </a:lnTo>
                                <a:lnTo>
                                  <a:pt x="1101" y="113"/>
                                </a:lnTo>
                                <a:lnTo>
                                  <a:pt x="1165" y="158"/>
                                </a:lnTo>
                                <a:lnTo>
                                  <a:pt x="1165"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6"/>
                        <wps:cNvSpPr>
                          <a:spLocks/>
                        </wps:cNvSpPr>
                        <wps:spPr bwMode="auto">
                          <a:xfrm>
                            <a:off x="967" y="2483"/>
                            <a:ext cx="1128" cy="184"/>
                          </a:xfrm>
                          <a:custGeom>
                            <a:avLst/>
                            <a:gdLst>
                              <a:gd name="T0" fmla="*/ 1128 w 1128"/>
                              <a:gd name="T1" fmla="*/ 184 h 184"/>
                              <a:gd name="T2" fmla="*/ 1064 w 1128"/>
                              <a:gd name="T3" fmla="*/ 139 h 184"/>
                              <a:gd name="T4" fmla="*/ 1000 w 1128"/>
                              <a:gd name="T5" fmla="*/ 105 h 184"/>
                              <a:gd name="T6" fmla="*/ 937 w 1128"/>
                              <a:gd name="T7" fmla="*/ 75 h 184"/>
                              <a:gd name="T8" fmla="*/ 869 w 1128"/>
                              <a:gd name="T9" fmla="*/ 53 h 184"/>
                              <a:gd name="T10" fmla="*/ 805 w 1128"/>
                              <a:gd name="T11" fmla="*/ 41 h 184"/>
                              <a:gd name="T12" fmla="*/ 734 w 1128"/>
                              <a:gd name="T13" fmla="*/ 30 h 184"/>
                              <a:gd name="T14" fmla="*/ 667 w 1128"/>
                              <a:gd name="T15" fmla="*/ 26 h 184"/>
                              <a:gd name="T16" fmla="*/ 596 w 1128"/>
                              <a:gd name="T17" fmla="*/ 26 h 184"/>
                              <a:gd name="T18" fmla="*/ 525 w 1128"/>
                              <a:gd name="T19" fmla="*/ 30 h 184"/>
                              <a:gd name="T20" fmla="*/ 453 w 1128"/>
                              <a:gd name="T21" fmla="*/ 41 h 184"/>
                              <a:gd name="T22" fmla="*/ 378 w 1128"/>
                              <a:gd name="T23" fmla="*/ 49 h 184"/>
                              <a:gd name="T24" fmla="*/ 304 w 1128"/>
                              <a:gd name="T25" fmla="*/ 64 h 184"/>
                              <a:gd name="T26" fmla="*/ 154 w 1128"/>
                              <a:gd name="T27" fmla="*/ 94 h 184"/>
                              <a:gd name="T28" fmla="*/ 0 w 1128"/>
                              <a:gd name="T29" fmla="*/ 124 h 184"/>
                              <a:gd name="T30" fmla="*/ 8 w 1128"/>
                              <a:gd name="T31" fmla="*/ 94 h 184"/>
                              <a:gd name="T32" fmla="*/ 161 w 1128"/>
                              <a:gd name="T33" fmla="*/ 64 h 184"/>
                              <a:gd name="T34" fmla="*/ 315 w 1128"/>
                              <a:gd name="T35" fmla="*/ 34 h 184"/>
                              <a:gd name="T36" fmla="*/ 386 w 1128"/>
                              <a:gd name="T37" fmla="*/ 23 h 184"/>
                              <a:gd name="T38" fmla="*/ 461 w 1128"/>
                              <a:gd name="T39" fmla="*/ 11 h 184"/>
                              <a:gd name="T40" fmla="*/ 532 w 1128"/>
                              <a:gd name="T41" fmla="*/ 4 h 184"/>
                              <a:gd name="T42" fmla="*/ 603 w 1128"/>
                              <a:gd name="T43" fmla="*/ 0 h 184"/>
                              <a:gd name="T44" fmla="*/ 674 w 1128"/>
                              <a:gd name="T45" fmla="*/ 0 h 184"/>
                              <a:gd name="T46" fmla="*/ 742 w 1128"/>
                              <a:gd name="T47" fmla="*/ 4 h 184"/>
                              <a:gd name="T48" fmla="*/ 813 w 1128"/>
                              <a:gd name="T49" fmla="*/ 11 h 184"/>
                              <a:gd name="T50" fmla="*/ 877 w 1128"/>
                              <a:gd name="T51" fmla="*/ 26 h 184"/>
                              <a:gd name="T52" fmla="*/ 940 w 1128"/>
                              <a:gd name="T53" fmla="*/ 49 h 184"/>
                              <a:gd name="T54" fmla="*/ 1008 w 1128"/>
                              <a:gd name="T55" fmla="*/ 75 h 184"/>
                              <a:gd name="T56" fmla="*/ 1068 w 1128"/>
                              <a:gd name="T57" fmla="*/ 113 h 184"/>
                              <a:gd name="T58" fmla="*/ 1098 w 1128"/>
                              <a:gd name="T59" fmla="*/ 131 h 184"/>
                              <a:gd name="T60" fmla="*/ 1128 w 1128"/>
                              <a:gd name="T61" fmla="*/ 154 h 184"/>
                              <a:gd name="T62" fmla="*/ 1128 w 1128"/>
                              <a:gd name="T63"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28" h="184">
                                <a:moveTo>
                                  <a:pt x="1128" y="184"/>
                                </a:moveTo>
                                <a:lnTo>
                                  <a:pt x="1064" y="139"/>
                                </a:lnTo>
                                <a:lnTo>
                                  <a:pt x="1000" y="105"/>
                                </a:lnTo>
                                <a:lnTo>
                                  <a:pt x="937" y="75"/>
                                </a:lnTo>
                                <a:lnTo>
                                  <a:pt x="869" y="53"/>
                                </a:lnTo>
                                <a:lnTo>
                                  <a:pt x="805" y="41"/>
                                </a:lnTo>
                                <a:lnTo>
                                  <a:pt x="734" y="30"/>
                                </a:lnTo>
                                <a:lnTo>
                                  <a:pt x="667" y="26"/>
                                </a:lnTo>
                                <a:lnTo>
                                  <a:pt x="596" y="26"/>
                                </a:lnTo>
                                <a:lnTo>
                                  <a:pt x="525" y="30"/>
                                </a:lnTo>
                                <a:lnTo>
                                  <a:pt x="453" y="41"/>
                                </a:lnTo>
                                <a:lnTo>
                                  <a:pt x="378" y="49"/>
                                </a:lnTo>
                                <a:lnTo>
                                  <a:pt x="304" y="64"/>
                                </a:lnTo>
                                <a:lnTo>
                                  <a:pt x="154" y="94"/>
                                </a:lnTo>
                                <a:lnTo>
                                  <a:pt x="0" y="124"/>
                                </a:lnTo>
                                <a:lnTo>
                                  <a:pt x="8" y="94"/>
                                </a:lnTo>
                                <a:lnTo>
                                  <a:pt x="161" y="64"/>
                                </a:lnTo>
                                <a:lnTo>
                                  <a:pt x="315" y="34"/>
                                </a:lnTo>
                                <a:lnTo>
                                  <a:pt x="386" y="23"/>
                                </a:lnTo>
                                <a:lnTo>
                                  <a:pt x="461" y="11"/>
                                </a:lnTo>
                                <a:lnTo>
                                  <a:pt x="532" y="4"/>
                                </a:lnTo>
                                <a:lnTo>
                                  <a:pt x="603" y="0"/>
                                </a:lnTo>
                                <a:lnTo>
                                  <a:pt x="674" y="0"/>
                                </a:lnTo>
                                <a:lnTo>
                                  <a:pt x="742" y="4"/>
                                </a:lnTo>
                                <a:lnTo>
                                  <a:pt x="813" y="11"/>
                                </a:lnTo>
                                <a:lnTo>
                                  <a:pt x="877" y="26"/>
                                </a:lnTo>
                                <a:lnTo>
                                  <a:pt x="940" y="49"/>
                                </a:lnTo>
                                <a:lnTo>
                                  <a:pt x="1008" y="75"/>
                                </a:lnTo>
                                <a:lnTo>
                                  <a:pt x="1068" y="113"/>
                                </a:lnTo>
                                <a:lnTo>
                                  <a:pt x="1098" y="131"/>
                                </a:lnTo>
                                <a:lnTo>
                                  <a:pt x="1128" y="154"/>
                                </a:lnTo>
                                <a:lnTo>
                                  <a:pt x="1128"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7"/>
                        <wps:cNvSpPr>
                          <a:spLocks/>
                        </wps:cNvSpPr>
                        <wps:spPr bwMode="auto">
                          <a:xfrm>
                            <a:off x="1001" y="2401"/>
                            <a:ext cx="1094" cy="180"/>
                          </a:xfrm>
                          <a:custGeom>
                            <a:avLst/>
                            <a:gdLst>
                              <a:gd name="T0" fmla="*/ 1094 w 1094"/>
                              <a:gd name="T1" fmla="*/ 180 h 180"/>
                              <a:gd name="T2" fmla="*/ 1034 w 1094"/>
                              <a:gd name="T3" fmla="*/ 138 h 180"/>
                              <a:gd name="T4" fmla="*/ 974 w 1094"/>
                              <a:gd name="T5" fmla="*/ 101 h 180"/>
                              <a:gd name="T6" fmla="*/ 910 w 1094"/>
                              <a:gd name="T7" fmla="*/ 75 h 180"/>
                              <a:gd name="T8" fmla="*/ 846 w 1094"/>
                              <a:gd name="T9" fmla="*/ 56 h 180"/>
                              <a:gd name="T10" fmla="*/ 779 w 1094"/>
                              <a:gd name="T11" fmla="*/ 37 h 180"/>
                              <a:gd name="T12" fmla="*/ 715 w 1094"/>
                              <a:gd name="T13" fmla="*/ 30 h 180"/>
                              <a:gd name="T14" fmla="*/ 648 w 1094"/>
                              <a:gd name="T15" fmla="*/ 26 h 180"/>
                              <a:gd name="T16" fmla="*/ 577 w 1094"/>
                              <a:gd name="T17" fmla="*/ 26 h 180"/>
                              <a:gd name="T18" fmla="*/ 509 w 1094"/>
                              <a:gd name="T19" fmla="*/ 30 h 180"/>
                              <a:gd name="T20" fmla="*/ 438 w 1094"/>
                              <a:gd name="T21" fmla="*/ 37 h 180"/>
                              <a:gd name="T22" fmla="*/ 296 w 1094"/>
                              <a:gd name="T23" fmla="*/ 60 h 180"/>
                              <a:gd name="T24" fmla="*/ 0 w 1094"/>
                              <a:gd name="T25" fmla="*/ 120 h 180"/>
                              <a:gd name="T26" fmla="*/ 7 w 1094"/>
                              <a:gd name="T27" fmla="*/ 90 h 180"/>
                              <a:gd name="T28" fmla="*/ 157 w 1094"/>
                              <a:gd name="T29" fmla="*/ 63 h 180"/>
                              <a:gd name="T30" fmla="*/ 303 w 1094"/>
                              <a:gd name="T31" fmla="*/ 33 h 180"/>
                              <a:gd name="T32" fmla="*/ 446 w 1094"/>
                              <a:gd name="T33" fmla="*/ 11 h 180"/>
                              <a:gd name="T34" fmla="*/ 517 w 1094"/>
                              <a:gd name="T35" fmla="*/ 3 h 180"/>
                              <a:gd name="T36" fmla="*/ 588 w 1094"/>
                              <a:gd name="T37" fmla="*/ 0 h 180"/>
                              <a:gd name="T38" fmla="*/ 655 w 1094"/>
                              <a:gd name="T39" fmla="*/ 0 h 180"/>
                              <a:gd name="T40" fmla="*/ 723 w 1094"/>
                              <a:gd name="T41" fmla="*/ 3 h 180"/>
                              <a:gd name="T42" fmla="*/ 786 w 1094"/>
                              <a:gd name="T43" fmla="*/ 11 h 180"/>
                              <a:gd name="T44" fmla="*/ 850 w 1094"/>
                              <a:gd name="T45" fmla="*/ 26 h 180"/>
                              <a:gd name="T46" fmla="*/ 914 w 1094"/>
                              <a:gd name="T47" fmla="*/ 48 h 180"/>
                              <a:gd name="T48" fmla="*/ 977 w 1094"/>
                              <a:gd name="T49" fmla="*/ 75 h 180"/>
                              <a:gd name="T50" fmla="*/ 1037 w 1094"/>
                              <a:gd name="T51" fmla="*/ 112 h 180"/>
                              <a:gd name="T52" fmla="*/ 1094 w 1094"/>
                              <a:gd name="T53" fmla="*/ 153 h 180"/>
                              <a:gd name="T54" fmla="*/ 1094 w 1094"/>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4" h="180">
                                <a:moveTo>
                                  <a:pt x="1094" y="180"/>
                                </a:moveTo>
                                <a:lnTo>
                                  <a:pt x="1034" y="138"/>
                                </a:lnTo>
                                <a:lnTo>
                                  <a:pt x="974" y="101"/>
                                </a:lnTo>
                                <a:lnTo>
                                  <a:pt x="910" y="75"/>
                                </a:lnTo>
                                <a:lnTo>
                                  <a:pt x="846" y="56"/>
                                </a:lnTo>
                                <a:lnTo>
                                  <a:pt x="779" y="37"/>
                                </a:lnTo>
                                <a:lnTo>
                                  <a:pt x="715" y="30"/>
                                </a:lnTo>
                                <a:lnTo>
                                  <a:pt x="648" y="26"/>
                                </a:lnTo>
                                <a:lnTo>
                                  <a:pt x="577" y="26"/>
                                </a:lnTo>
                                <a:lnTo>
                                  <a:pt x="509" y="30"/>
                                </a:lnTo>
                                <a:lnTo>
                                  <a:pt x="438" y="37"/>
                                </a:lnTo>
                                <a:lnTo>
                                  <a:pt x="296" y="60"/>
                                </a:lnTo>
                                <a:lnTo>
                                  <a:pt x="0" y="120"/>
                                </a:lnTo>
                                <a:lnTo>
                                  <a:pt x="7" y="90"/>
                                </a:lnTo>
                                <a:lnTo>
                                  <a:pt x="157" y="63"/>
                                </a:lnTo>
                                <a:lnTo>
                                  <a:pt x="303" y="33"/>
                                </a:lnTo>
                                <a:lnTo>
                                  <a:pt x="446" y="11"/>
                                </a:lnTo>
                                <a:lnTo>
                                  <a:pt x="517" y="3"/>
                                </a:lnTo>
                                <a:lnTo>
                                  <a:pt x="588" y="0"/>
                                </a:lnTo>
                                <a:lnTo>
                                  <a:pt x="655" y="0"/>
                                </a:lnTo>
                                <a:lnTo>
                                  <a:pt x="723" y="3"/>
                                </a:lnTo>
                                <a:lnTo>
                                  <a:pt x="786" y="11"/>
                                </a:lnTo>
                                <a:lnTo>
                                  <a:pt x="850" y="26"/>
                                </a:lnTo>
                                <a:lnTo>
                                  <a:pt x="914" y="48"/>
                                </a:lnTo>
                                <a:lnTo>
                                  <a:pt x="977" y="75"/>
                                </a:lnTo>
                                <a:lnTo>
                                  <a:pt x="1037" y="112"/>
                                </a:lnTo>
                                <a:lnTo>
                                  <a:pt x="1094" y="153"/>
                                </a:lnTo>
                                <a:lnTo>
                                  <a:pt x="1094"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
                        <wps:cNvSpPr>
                          <a:spLocks/>
                        </wps:cNvSpPr>
                        <wps:spPr bwMode="auto">
                          <a:xfrm>
                            <a:off x="1035" y="2318"/>
                            <a:ext cx="1063" cy="180"/>
                          </a:xfrm>
                          <a:custGeom>
                            <a:avLst/>
                            <a:gdLst>
                              <a:gd name="T0" fmla="*/ 1063 w 1063"/>
                              <a:gd name="T1" fmla="*/ 180 h 180"/>
                              <a:gd name="T2" fmla="*/ 1003 w 1063"/>
                              <a:gd name="T3" fmla="*/ 139 h 180"/>
                              <a:gd name="T4" fmla="*/ 943 w 1063"/>
                              <a:gd name="T5" fmla="*/ 101 h 180"/>
                              <a:gd name="T6" fmla="*/ 884 w 1063"/>
                              <a:gd name="T7" fmla="*/ 75 h 180"/>
                              <a:gd name="T8" fmla="*/ 820 w 1063"/>
                              <a:gd name="T9" fmla="*/ 56 h 180"/>
                              <a:gd name="T10" fmla="*/ 756 w 1063"/>
                              <a:gd name="T11" fmla="*/ 41 h 180"/>
                              <a:gd name="T12" fmla="*/ 693 w 1063"/>
                              <a:gd name="T13" fmla="*/ 30 h 180"/>
                              <a:gd name="T14" fmla="*/ 629 w 1063"/>
                              <a:gd name="T15" fmla="*/ 26 h 180"/>
                              <a:gd name="T16" fmla="*/ 561 w 1063"/>
                              <a:gd name="T17" fmla="*/ 26 h 180"/>
                              <a:gd name="T18" fmla="*/ 494 w 1063"/>
                              <a:gd name="T19" fmla="*/ 30 h 180"/>
                              <a:gd name="T20" fmla="*/ 427 w 1063"/>
                              <a:gd name="T21" fmla="*/ 38 h 180"/>
                              <a:gd name="T22" fmla="*/ 355 w 1063"/>
                              <a:gd name="T23" fmla="*/ 45 h 180"/>
                              <a:gd name="T24" fmla="*/ 288 w 1063"/>
                              <a:gd name="T25" fmla="*/ 60 h 180"/>
                              <a:gd name="T26" fmla="*/ 146 w 1063"/>
                              <a:gd name="T27" fmla="*/ 86 h 180"/>
                              <a:gd name="T28" fmla="*/ 0 w 1063"/>
                              <a:gd name="T29" fmla="*/ 116 h 180"/>
                              <a:gd name="T30" fmla="*/ 7 w 1063"/>
                              <a:gd name="T31" fmla="*/ 90 h 180"/>
                              <a:gd name="T32" fmla="*/ 153 w 1063"/>
                              <a:gd name="T33" fmla="*/ 60 h 180"/>
                              <a:gd name="T34" fmla="*/ 295 w 1063"/>
                              <a:gd name="T35" fmla="*/ 34 h 180"/>
                              <a:gd name="T36" fmla="*/ 367 w 1063"/>
                              <a:gd name="T37" fmla="*/ 19 h 180"/>
                              <a:gd name="T38" fmla="*/ 434 w 1063"/>
                              <a:gd name="T39" fmla="*/ 11 h 180"/>
                              <a:gd name="T40" fmla="*/ 501 w 1063"/>
                              <a:gd name="T41" fmla="*/ 4 h 180"/>
                              <a:gd name="T42" fmla="*/ 569 w 1063"/>
                              <a:gd name="T43" fmla="*/ 0 h 180"/>
                              <a:gd name="T44" fmla="*/ 636 w 1063"/>
                              <a:gd name="T45" fmla="*/ 0 h 180"/>
                              <a:gd name="T46" fmla="*/ 700 w 1063"/>
                              <a:gd name="T47" fmla="*/ 4 h 180"/>
                              <a:gd name="T48" fmla="*/ 764 w 1063"/>
                              <a:gd name="T49" fmla="*/ 15 h 180"/>
                              <a:gd name="T50" fmla="*/ 827 w 1063"/>
                              <a:gd name="T51" fmla="*/ 30 h 180"/>
                              <a:gd name="T52" fmla="*/ 887 w 1063"/>
                              <a:gd name="T53" fmla="*/ 49 h 180"/>
                              <a:gd name="T54" fmla="*/ 947 w 1063"/>
                              <a:gd name="T55" fmla="*/ 75 h 180"/>
                              <a:gd name="T56" fmla="*/ 977 w 1063"/>
                              <a:gd name="T57" fmla="*/ 94 h 180"/>
                              <a:gd name="T58" fmla="*/ 1007 w 1063"/>
                              <a:gd name="T59" fmla="*/ 109 h 180"/>
                              <a:gd name="T60" fmla="*/ 1063 w 1063"/>
                              <a:gd name="T61" fmla="*/ 154 h 180"/>
                              <a:gd name="T62" fmla="*/ 1063 w 1063"/>
                              <a:gd name="T6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180">
                                <a:moveTo>
                                  <a:pt x="1063" y="180"/>
                                </a:moveTo>
                                <a:lnTo>
                                  <a:pt x="1003" y="139"/>
                                </a:lnTo>
                                <a:lnTo>
                                  <a:pt x="943" y="101"/>
                                </a:lnTo>
                                <a:lnTo>
                                  <a:pt x="884" y="75"/>
                                </a:lnTo>
                                <a:lnTo>
                                  <a:pt x="820" y="56"/>
                                </a:lnTo>
                                <a:lnTo>
                                  <a:pt x="756" y="41"/>
                                </a:lnTo>
                                <a:lnTo>
                                  <a:pt x="693" y="30"/>
                                </a:lnTo>
                                <a:lnTo>
                                  <a:pt x="629" y="26"/>
                                </a:lnTo>
                                <a:lnTo>
                                  <a:pt x="561" y="26"/>
                                </a:lnTo>
                                <a:lnTo>
                                  <a:pt x="494" y="30"/>
                                </a:lnTo>
                                <a:lnTo>
                                  <a:pt x="427" y="38"/>
                                </a:lnTo>
                                <a:lnTo>
                                  <a:pt x="355" y="45"/>
                                </a:lnTo>
                                <a:lnTo>
                                  <a:pt x="288" y="60"/>
                                </a:lnTo>
                                <a:lnTo>
                                  <a:pt x="146" y="86"/>
                                </a:lnTo>
                                <a:lnTo>
                                  <a:pt x="0" y="116"/>
                                </a:lnTo>
                                <a:lnTo>
                                  <a:pt x="7" y="90"/>
                                </a:lnTo>
                                <a:lnTo>
                                  <a:pt x="153" y="60"/>
                                </a:lnTo>
                                <a:lnTo>
                                  <a:pt x="295" y="34"/>
                                </a:lnTo>
                                <a:lnTo>
                                  <a:pt x="367" y="19"/>
                                </a:lnTo>
                                <a:lnTo>
                                  <a:pt x="434" y="11"/>
                                </a:lnTo>
                                <a:lnTo>
                                  <a:pt x="501" y="4"/>
                                </a:lnTo>
                                <a:lnTo>
                                  <a:pt x="569" y="0"/>
                                </a:lnTo>
                                <a:lnTo>
                                  <a:pt x="636" y="0"/>
                                </a:lnTo>
                                <a:lnTo>
                                  <a:pt x="700" y="4"/>
                                </a:lnTo>
                                <a:lnTo>
                                  <a:pt x="764" y="15"/>
                                </a:lnTo>
                                <a:lnTo>
                                  <a:pt x="827" y="30"/>
                                </a:lnTo>
                                <a:lnTo>
                                  <a:pt x="887" y="49"/>
                                </a:lnTo>
                                <a:lnTo>
                                  <a:pt x="947" y="75"/>
                                </a:lnTo>
                                <a:lnTo>
                                  <a:pt x="977" y="94"/>
                                </a:lnTo>
                                <a:lnTo>
                                  <a:pt x="1007" y="109"/>
                                </a:lnTo>
                                <a:lnTo>
                                  <a:pt x="1063" y="154"/>
                                </a:lnTo>
                                <a:lnTo>
                                  <a:pt x="1063"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9"/>
                        <wps:cNvSpPr>
                          <a:spLocks/>
                        </wps:cNvSpPr>
                        <wps:spPr bwMode="auto">
                          <a:xfrm>
                            <a:off x="1068" y="2236"/>
                            <a:ext cx="1030" cy="176"/>
                          </a:xfrm>
                          <a:custGeom>
                            <a:avLst/>
                            <a:gdLst>
                              <a:gd name="T0" fmla="*/ 1030 w 1030"/>
                              <a:gd name="T1" fmla="*/ 176 h 176"/>
                              <a:gd name="T2" fmla="*/ 974 w 1030"/>
                              <a:gd name="T3" fmla="*/ 135 h 176"/>
                              <a:gd name="T4" fmla="*/ 914 w 1030"/>
                              <a:gd name="T5" fmla="*/ 101 h 176"/>
                              <a:gd name="T6" fmla="*/ 854 w 1030"/>
                              <a:gd name="T7" fmla="*/ 75 h 176"/>
                              <a:gd name="T8" fmla="*/ 794 w 1030"/>
                              <a:gd name="T9" fmla="*/ 56 h 176"/>
                              <a:gd name="T10" fmla="*/ 734 w 1030"/>
                              <a:gd name="T11" fmla="*/ 41 h 176"/>
                              <a:gd name="T12" fmla="*/ 674 w 1030"/>
                              <a:gd name="T13" fmla="*/ 30 h 176"/>
                              <a:gd name="T14" fmla="*/ 611 w 1030"/>
                              <a:gd name="T15" fmla="*/ 26 h 176"/>
                              <a:gd name="T16" fmla="*/ 547 w 1030"/>
                              <a:gd name="T17" fmla="*/ 26 h 176"/>
                              <a:gd name="T18" fmla="*/ 480 w 1030"/>
                              <a:gd name="T19" fmla="*/ 30 h 176"/>
                              <a:gd name="T20" fmla="*/ 416 w 1030"/>
                              <a:gd name="T21" fmla="*/ 37 h 176"/>
                              <a:gd name="T22" fmla="*/ 349 w 1030"/>
                              <a:gd name="T23" fmla="*/ 45 h 176"/>
                              <a:gd name="T24" fmla="*/ 281 w 1030"/>
                              <a:gd name="T25" fmla="*/ 56 h 176"/>
                              <a:gd name="T26" fmla="*/ 143 w 1030"/>
                              <a:gd name="T27" fmla="*/ 86 h 176"/>
                              <a:gd name="T28" fmla="*/ 0 w 1030"/>
                              <a:gd name="T29" fmla="*/ 112 h 176"/>
                              <a:gd name="T30" fmla="*/ 12 w 1030"/>
                              <a:gd name="T31" fmla="*/ 86 h 176"/>
                              <a:gd name="T32" fmla="*/ 150 w 1030"/>
                              <a:gd name="T33" fmla="*/ 56 h 176"/>
                              <a:gd name="T34" fmla="*/ 289 w 1030"/>
                              <a:gd name="T35" fmla="*/ 30 h 176"/>
                              <a:gd name="T36" fmla="*/ 356 w 1030"/>
                              <a:gd name="T37" fmla="*/ 18 h 176"/>
                              <a:gd name="T38" fmla="*/ 424 w 1030"/>
                              <a:gd name="T39" fmla="*/ 11 h 176"/>
                              <a:gd name="T40" fmla="*/ 487 w 1030"/>
                              <a:gd name="T41" fmla="*/ 3 h 176"/>
                              <a:gd name="T42" fmla="*/ 555 w 1030"/>
                              <a:gd name="T43" fmla="*/ 0 h 176"/>
                              <a:gd name="T44" fmla="*/ 618 w 1030"/>
                              <a:gd name="T45" fmla="*/ 0 h 176"/>
                              <a:gd name="T46" fmla="*/ 682 w 1030"/>
                              <a:gd name="T47" fmla="*/ 3 h 176"/>
                              <a:gd name="T48" fmla="*/ 742 w 1030"/>
                              <a:gd name="T49" fmla="*/ 15 h 176"/>
                              <a:gd name="T50" fmla="*/ 806 w 1030"/>
                              <a:gd name="T51" fmla="*/ 30 h 176"/>
                              <a:gd name="T52" fmla="*/ 862 w 1030"/>
                              <a:gd name="T53" fmla="*/ 48 h 176"/>
                              <a:gd name="T54" fmla="*/ 918 w 1030"/>
                              <a:gd name="T55" fmla="*/ 78 h 176"/>
                              <a:gd name="T56" fmla="*/ 978 w 1030"/>
                              <a:gd name="T57" fmla="*/ 112 h 176"/>
                              <a:gd name="T58" fmla="*/ 1030 w 1030"/>
                              <a:gd name="T59" fmla="*/ 153 h 176"/>
                              <a:gd name="T60" fmla="*/ 103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1030" y="176"/>
                                </a:moveTo>
                                <a:lnTo>
                                  <a:pt x="974" y="135"/>
                                </a:lnTo>
                                <a:lnTo>
                                  <a:pt x="914" y="101"/>
                                </a:lnTo>
                                <a:lnTo>
                                  <a:pt x="854" y="75"/>
                                </a:lnTo>
                                <a:lnTo>
                                  <a:pt x="794" y="56"/>
                                </a:lnTo>
                                <a:lnTo>
                                  <a:pt x="734" y="41"/>
                                </a:lnTo>
                                <a:lnTo>
                                  <a:pt x="674" y="30"/>
                                </a:lnTo>
                                <a:lnTo>
                                  <a:pt x="611" y="26"/>
                                </a:lnTo>
                                <a:lnTo>
                                  <a:pt x="547" y="26"/>
                                </a:lnTo>
                                <a:lnTo>
                                  <a:pt x="480" y="30"/>
                                </a:lnTo>
                                <a:lnTo>
                                  <a:pt x="416" y="37"/>
                                </a:lnTo>
                                <a:lnTo>
                                  <a:pt x="349" y="45"/>
                                </a:lnTo>
                                <a:lnTo>
                                  <a:pt x="281" y="56"/>
                                </a:lnTo>
                                <a:lnTo>
                                  <a:pt x="143" y="86"/>
                                </a:lnTo>
                                <a:lnTo>
                                  <a:pt x="0" y="112"/>
                                </a:lnTo>
                                <a:lnTo>
                                  <a:pt x="12" y="86"/>
                                </a:lnTo>
                                <a:lnTo>
                                  <a:pt x="150" y="56"/>
                                </a:lnTo>
                                <a:lnTo>
                                  <a:pt x="289" y="30"/>
                                </a:lnTo>
                                <a:lnTo>
                                  <a:pt x="356" y="18"/>
                                </a:lnTo>
                                <a:lnTo>
                                  <a:pt x="424" y="11"/>
                                </a:lnTo>
                                <a:lnTo>
                                  <a:pt x="487" y="3"/>
                                </a:lnTo>
                                <a:lnTo>
                                  <a:pt x="555" y="0"/>
                                </a:lnTo>
                                <a:lnTo>
                                  <a:pt x="618" y="0"/>
                                </a:lnTo>
                                <a:lnTo>
                                  <a:pt x="682" y="3"/>
                                </a:lnTo>
                                <a:lnTo>
                                  <a:pt x="742" y="15"/>
                                </a:lnTo>
                                <a:lnTo>
                                  <a:pt x="806" y="30"/>
                                </a:lnTo>
                                <a:lnTo>
                                  <a:pt x="862" y="48"/>
                                </a:lnTo>
                                <a:lnTo>
                                  <a:pt x="918" y="78"/>
                                </a:lnTo>
                                <a:lnTo>
                                  <a:pt x="978" y="112"/>
                                </a:lnTo>
                                <a:lnTo>
                                  <a:pt x="1030" y="153"/>
                                </a:lnTo>
                                <a:lnTo>
                                  <a:pt x="103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30"/>
                        <wps:cNvSpPr>
                          <a:spLocks/>
                        </wps:cNvSpPr>
                        <wps:spPr bwMode="auto">
                          <a:xfrm>
                            <a:off x="1102" y="2153"/>
                            <a:ext cx="996" cy="176"/>
                          </a:xfrm>
                          <a:custGeom>
                            <a:avLst/>
                            <a:gdLst>
                              <a:gd name="T0" fmla="*/ 996 w 996"/>
                              <a:gd name="T1" fmla="*/ 176 h 176"/>
                              <a:gd name="T2" fmla="*/ 944 w 996"/>
                              <a:gd name="T3" fmla="*/ 135 h 176"/>
                              <a:gd name="T4" fmla="*/ 888 w 996"/>
                              <a:gd name="T5" fmla="*/ 105 h 176"/>
                              <a:gd name="T6" fmla="*/ 832 w 996"/>
                              <a:gd name="T7" fmla="*/ 75 h 176"/>
                              <a:gd name="T8" fmla="*/ 772 w 996"/>
                              <a:gd name="T9" fmla="*/ 56 h 176"/>
                              <a:gd name="T10" fmla="*/ 715 w 996"/>
                              <a:gd name="T11" fmla="*/ 41 h 176"/>
                              <a:gd name="T12" fmla="*/ 652 w 996"/>
                              <a:gd name="T13" fmla="*/ 34 h 176"/>
                              <a:gd name="T14" fmla="*/ 592 w 996"/>
                              <a:gd name="T15" fmla="*/ 26 h 176"/>
                              <a:gd name="T16" fmla="*/ 528 w 996"/>
                              <a:gd name="T17" fmla="*/ 26 h 176"/>
                              <a:gd name="T18" fmla="*/ 468 w 996"/>
                              <a:gd name="T19" fmla="*/ 30 h 176"/>
                              <a:gd name="T20" fmla="*/ 405 w 996"/>
                              <a:gd name="T21" fmla="*/ 34 h 176"/>
                              <a:gd name="T22" fmla="*/ 337 w 996"/>
                              <a:gd name="T23" fmla="*/ 45 h 176"/>
                              <a:gd name="T24" fmla="*/ 270 w 996"/>
                              <a:gd name="T25" fmla="*/ 56 h 176"/>
                              <a:gd name="T26" fmla="*/ 139 w 996"/>
                              <a:gd name="T27" fmla="*/ 83 h 176"/>
                              <a:gd name="T28" fmla="*/ 0 w 996"/>
                              <a:gd name="T29" fmla="*/ 109 h 176"/>
                              <a:gd name="T30" fmla="*/ 11 w 996"/>
                              <a:gd name="T31" fmla="*/ 83 h 176"/>
                              <a:gd name="T32" fmla="*/ 146 w 996"/>
                              <a:gd name="T33" fmla="*/ 56 h 176"/>
                              <a:gd name="T34" fmla="*/ 281 w 996"/>
                              <a:gd name="T35" fmla="*/ 30 h 176"/>
                              <a:gd name="T36" fmla="*/ 345 w 996"/>
                              <a:gd name="T37" fmla="*/ 19 h 176"/>
                              <a:gd name="T38" fmla="*/ 408 w 996"/>
                              <a:gd name="T39" fmla="*/ 11 h 176"/>
                              <a:gd name="T40" fmla="*/ 472 w 996"/>
                              <a:gd name="T41" fmla="*/ 4 h 176"/>
                              <a:gd name="T42" fmla="*/ 536 w 996"/>
                              <a:gd name="T43" fmla="*/ 0 h 176"/>
                              <a:gd name="T44" fmla="*/ 599 w 996"/>
                              <a:gd name="T45" fmla="*/ 0 h 176"/>
                              <a:gd name="T46" fmla="*/ 659 w 996"/>
                              <a:gd name="T47" fmla="*/ 7 h 176"/>
                              <a:gd name="T48" fmla="*/ 719 w 996"/>
                              <a:gd name="T49" fmla="*/ 15 h 176"/>
                              <a:gd name="T50" fmla="*/ 779 w 996"/>
                              <a:gd name="T51" fmla="*/ 30 h 176"/>
                              <a:gd name="T52" fmla="*/ 835 w 996"/>
                              <a:gd name="T53" fmla="*/ 52 h 176"/>
                              <a:gd name="T54" fmla="*/ 891 w 996"/>
                              <a:gd name="T55" fmla="*/ 79 h 176"/>
                              <a:gd name="T56" fmla="*/ 944 w 996"/>
                              <a:gd name="T57" fmla="*/ 113 h 176"/>
                              <a:gd name="T58" fmla="*/ 996 w 996"/>
                              <a:gd name="T59" fmla="*/ 150 h 176"/>
                              <a:gd name="T60" fmla="*/ 996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996" y="176"/>
                                </a:moveTo>
                                <a:lnTo>
                                  <a:pt x="944" y="135"/>
                                </a:lnTo>
                                <a:lnTo>
                                  <a:pt x="888" y="105"/>
                                </a:lnTo>
                                <a:lnTo>
                                  <a:pt x="832" y="75"/>
                                </a:lnTo>
                                <a:lnTo>
                                  <a:pt x="772" y="56"/>
                                </a:lnTo>
                                <a:lnTo>
                                  <a:pt x="715" y="41"/>
                                </a:lnTo>
                                <a:lnTo>
                                  <a:pt x="652" y="34"/>
                                </a:lnTo>
                                <a:lnTo>
                                  <a:pt x="592" y="26"/>
                                </a:lnTo>
                                <a:lnTo>
                                  <a:pt x="528" y="26"/>
                                </a:lnTo>
                                <a:lnTo>
                                  <a:pt x="468" y="30"/>
                                </a:lnTo>
                                <a:lnTo>
                                  <a:pt x="405" y="34"/>
                                </a:lnTo>
                                <a:lnTo>
                                  <a:pt x="337" y="45"/>
                                </a:lnTo>
                                <a:lnTo>
                                  <a:pt x="270" y="56"/>
                                </a:lnTo>
                                <a:lnTo>
                                  <a:pt x="139" y="83"/>
                                </a:lnTo>
                                <a:lnTo>
                                  <a:pt x="0" y="109"/>
                                </a:lnTo>
                                <a:lnTo>
                                  <a:pt x="11" y="83"/>
                                </a:lnTo>
                                <a:lnTo>
                                  <a:pt x="146" y="56"/>
                                </a:lnTo>
                                <a:lnTo>
                                  <a:pt x="281" y="30"/>
                                </a:lnTo>
                                <a:lnTo>
                                  <a:pt x="345" y="19"/>
                                </a:lnTo>
                                <a:lnTo>
                                  <a:pt x="408" y="11"/>
                                </a:lnTo>
                                <a:lnTo>
                                  <a:pt x="472" y="4"/>
                                </a:lnTo>
                                <a:lnTo>
                                  <a:pt x="536" y="0"/>
                                </a:lnTo>
                                <a:lnTo>
                                  <a:pt x="599" y="0"/>
                                </a:lnTo>
                                <a:lnTo>
                                  <a:pt x="659" y="7"/>
                                </a:lnTo>
                                <a:lnTo>
                                  <a:pt x="719" y="15"/>
                                </a:lnTo>
                                <a:lnTo>
                                  <a:pt x="779" y="30"/>
                                </a:lnTo>
                                <a:lnTo>
                                  <a:pt x="835" y="52"/>
                                </a:lnTo>
                                <a:lnTo>
                                  <a:pt x="891" y="79"/>
                                </a:lnTo>
                                <a:lnTo>
                                  <a:pt x="944" y="113"/>
                                </a:lnTo>
                                <a:lnTo>
                                  <a:pt x="996" y="150"/>
                                </a:lnTo>
                                <a:lnTo>
                                  <a:pt x="996"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1"/>
                        <wps:cNvSpPr>
                          <a:spLocks/>
                        </wps:cNvSpPr>
                        <wps:spPr bwMode="auto">
                          <a:xfrm>
                            <a:off x="1136" y="2078"/>
                            <a:ext cx="962" cy="176"/>
                          </a:xfrm>
                          <a:custGeom>
                            <a:avLst/>
                            <a:gdLst>
                              <a:gd name="T0" fmla="*/ 962 w 962"/>
                              <a:gd name="T1" fmla="*/ 176 h 176"/>
                              <a:gd name="T2" fmla="*/ 910 w 962"/>
                              <a:gd name="T3" fmla="*/ 135 h 176"/>
                              <a:gd name="T4" fmla="*/ 857 w 962"/>
                              <a:gd name="T5" fmla="*/ 101 h 176"/>
                              <a:gd name="T6" fmla="*/ 805 w 962"/>
                              <a:gd name="T7" fmla="*/ 75 h 176"/>
                              <a:gd name="T8" fmla="*/ 749 w 962"/>
                              <a:gd name="T9" fmla="*/ 56 h 176"/>
                              <a:gd name="T10" fmla="*/ 689 w 962"/>
                              <a:gd name="T11" fmla="*/ 41 h 176"/>
                              <a:gd name="T12" fmla="*/ 633 w 962"/>
                              <a:gd name="T13" fmla="*/ 30 h 176"/>
                              <a:gd name="T14" fmla="*/ 573 w 962"/>
                              <a:gd name="T15" fmla="*/ 26 h 176"/>
                              <a:gd name="T16" fmla="*/ 513 w 962"/>
                              <a:gd name="T17" fmla="*/ 22 h 176"/>
                              <a:gd name="T18" fmla="*/ 449 w 962"/>
                              <a:gd name="T19" fmla="*/ 26 h 176"/>
                              <a:gd name="T20" fmla="*/ 389 w 962"/>
                              <a:gd name="T21" fmla="*/ 34 h 176"/>
                              <a:gd name="T22" fmla="*/ 326 w 962"/>
                              <a:gd name="T23" fmla="*/ 41 h 176"/>
                              <a:gd name="T24" fmla="*/ 262 w 962"/>
                              <a:gd name="T25" fmla="*/ 52 h 176"/>
                              <a:gd name="T26" fmla="*/ 135 w 962"/>
                              <a:gd name="T27" fmla="*/ 79 h 176"/>
                              <a:gd name="T28" fmla="*/ 0 w 962"/>
                              <a:gd name="T29" fmla="*/ 105 h 176"/>
                              <a:gd name="T30" fmla="*/ 11 w 962"/>
                              <a:gd name="T31" fmla="*/ 82 h 176"/>
                              <a:gd name="T32" fmla="*/ 142 w 962"/>
                              <a:gd name="T33" fmla="*/ 56 h 176"/>
                              <a:gd name="T34" fmla="*/ 273 w 962"/>
                              <a:gd name="T35" fmla="*/ 30 h 176"/>
                              <a:gd name="T36" fmla="*/ 337 w 962"/>
                              <a:gd name="T37" fmla="*/ 19 h 176"/>
                              <a:gd name="T38" fmla="*/ 397 w 962"/>
                              <a:gd name="T39" fmla="*/ 11 h 176"/>
                              <a:gd name="T40" fmla="*/ 457 w 962"/>
                              <a:gd name="T41" fmla="*/ 4 h 176"/>
                              <a:gd name="T42" fmla="*/ 520 w 962"/>
                              <a:gd name="T43" fmla="*/ 0 h 176"/>
                              <a:gd name="T44" fmla="*/ 580 w 962"/>
                              <a:gd name="T45" fmla="*/ 4 h 176"/>
                              <a:gd name="T46" fmla="*/ 636 w 962"/>
                              <a:gd name="T47" fmla="*/ 7 h 176"/>
                              <a:gd name="T48" fmla="*/ 696 w 962"/>
                              <a:gd name="T49" fmla="*/ 15 h 176"/>
                              <a:gd name="T50" fmla="*/ 753 w 962"/>
                              <a:gd name="T51" fmla="*/ 30 h 176"/>
                              <a:gd name="T52" fmla="*/ 809 w 962"/>
                              <a:gd name="T53" fmla="*/ 52 h 176"/>
                              <a:gd name="T54" fmla="*/ 861 w 962"/>
                              <a:gd name="T55" fmla="*/ 79 h 176"/>
                              <a:gd name="T56" fmla="*/ 914 w 962"/>
                              <a:gd name="T57" fmla="*/ 109 h 176"/>
                              <a:gd name="T58" fmla="*/ 962 w 962"/>
                              <a:gd name="T59" fmla="*/ 150 h 176"/>
                              <a:gd name="T60" fmla="*/ 962 w 962"/>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2" h="176">
                                <a:moveTo>
                                  <a:pt x="962" y="176"/>
                                </a:moveTo>
                                <a:lnTo>
                                  <a:pt x="910" y="135"/>
                                </a:lnTo>
                                <a:lnTo>
                                  <a:pt x="857" y="101"/>
                                </a:lnTo>
                                <a:lnTo>
                                  <a:pt x="805" y="75"/>
                                </a:lnTo>
                                <a:lnTo>
                                  <a:pt x="749" y="56"/>
                                </a:lnTo>
                                <a:lnTo>
                                  <a:pt x="689" y="41"/>
                                </a:lnTo>
                                <a:lnTo>
                                  <a:pt x="633" y="30"/>
                                </a:lnTo>
                                <a:lnTo>
                                  <a:pt x="573" y="26"/>
                                </a:lnTo>
                                <a:lnTo>
                                  <a:pt x="513" y="22"/>
                                </a:lnTo>
                                <a:lnTo>
                                  <a:pt x="449" y="26"/>
                                </a:lnTo>
                                <a:lnTo>
                                  <a:pt x="389" y="34"/>
                                </a:lnTo>
                                <a:lnTo>
                                  <a:pt x="326" y="41"/>
                                </a:lnTo>
                                <a:lnTo>
                                  <a:pt x="262" y="52"/>
                                </a:lnTo>
                                <a:lnTo>
                                  <a:pt x="135" y="79"/>
                                </a:lnTo>
                                <a:lnTo>
                                  <a:pt x="0" y="105"/>
                                </a:lnTo>
                                <a:lnTo>
                                  <a:pt x="11" y="82"/>
                                </a:lnTo>
                                <a:lnTo>
                                  <a:pt x="142" y="56"/>
                                </a:lnTo>
                                <a:lnTo>
                                  <a:pt x="273" y="30"/>
                                </a:lnTo>
                                <a:lnTo>
                                  <a:pt x="337" y="19"/>
                                </a:lnTo>
                                <a:lnTo>
                                  <a:pt x="397" y="11"/>
                                </a:lnTo>
                                <a:lnTo>
                                  <a:pt x="457" y="4"/>
                                </a:lnTo>
                                <a:lnTo>
                                  <a:pt x="520" y="0"/>
                                </a:lnTo>
                                <a:lnTo>
                                  <a:pt x="580" y="4"/>
                                </a:lnTo>
                                <a:lnTo>
                                  <a:pt x="636" y="7"/>
                                </a:lnTo>
                                <a:lnTo>
                                  <a:pt x="696" y="15"/>
                                </a:lnTo>
                                <a:lnTo>
                                  <a:pt x="753" y="30"/>
                                </a:lnTo>
                                <a:lnTo>
                                  <a:pt x="809" y="52"/>
                                </a:lnTo>
                                <a:lnTo>
                                  <a:pt x="861" y="79"/>
                                </a:lnTo>
                                <a:lnTo>
                                  <a:pt x="914" y="109"/>
                                </a:lnTo>
                                <a:lnTo>
                                  <a:pt x="962" y="150"/>
                                </a:lnTo>
                                <a:lnTo>
                                  <a:pt x="962"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32"/>
                        <wps:cNvSpPr>
                          <a:spLocks/>
                        </wps:cNvSpPr>
                        <wps:spPr bwMode="auto">
                          <a:xfrm>
                            <a:off x="1173" y="1999"/>
                            <a:ext cx="929" cy="173"/>
                          </a:xfrm>
                          <a:custGeom>
                            <a:avLst/>
                            <a:gdLst>
                              <a:gd name="T0" fmla="*/ 929 w 929"/>
                              <a:gd name="T1" fmla="*/ 173 h 173"/>
                              <a:gd name="T2" fmla="*/ 877 w 929"/>
                              <a:gd name="T3" fmla="*/ 135 h 173"/>
                              <a:gd name="T4" fmla="*/ 828 w 929"/>
                              <a:gd name="T5" fmla="*/ 101 h 173"/>
                              <a:gd name="T6" fmla="*/ 776 w 929"/>
                              <a:gd name="T7" fmla="*/ 75 h 173"/>
                              <a:gd name="T8" fmla="*/ 719 w 929"/>
                              <a:gd name="T9" fmla="*/ 56 h 173"/>
                              <a:gd name="T10" fmla="*/ 663 w 929"/>
                              <a:gd name="T11" fmla="*/ 41 h 173"/>
                              <a:gd name="T12" fmla="*/ 607 w 929"/>
                              <a:gd name="T13" fmla="*/ 30 h 173"/>
                              <a:gd name="T14" fmla="*/ 551 w 929"/>
                              <a:gd name="T15" fmla="*/ 26 h 173"/>
                              <a:gd name="T16" fmla="*/ 491 w 929"/>
                              <a:gd name="T17" fmla="*/ 26 h 173"/>
                              <a:gd name="T18" fmla="*/ 435 w 929"/>
                              <a:gd name="T19" fmla="*/ 26 h 173"/>
                              <a:gd name="T20" fmla="*/ 375 w 929"/>
                              <a:gd name="T21" fmla="*/ 34 h 173"/>
                              <a:gd name="T22" fmla="*/ 251 w 929"/>
                              <a:gd name="T23" fmla="*/ 53 h 173"/>
                              <a:gd name="T24" fmla="*/ 128 w 929"/>
                              <a:gd name="T25" fmla="*/ 75 h 173"/>
                              <a:gd name="T26" fmla="*/ 0 w 929"/>
                              <a:gd name="T27" fmla="*/ 101 h 173"/>
                              <a:gd name="T28" fmla="*/ 8 w 929"/>
                              <a:gd name="T29" fmla="*/ 79 h 173"/>
                              <a:gd name="T30" fmla="*/ 135 w 929"/>
                              <a:gd name="T31" fmla="*/ 53 h 173"/>
                              <a:gd name="T32" fmla="*/ 259 w 929"/>
                              <a:gd name="T33" fmla="*/ 26 h 173"/>
                              <a:gd name="T34" fmla="*/ 382 w 929"/>
                              <a:gd name="T35" fmla="*/ 11 h 173"/>
                              <a:gd name="T36" fmla="*/ 442 w 929"/>
                              <a:gd name="T37" fmla="*/ 4 h 173"/>
                              <a:gd name="T38" fmla="*/ 498 w 929"/>
                              <a:gd name="T39" fmla="*/ 0 h 173"/>
                              <a:gd name="T40" fmla="*/ 558 w 929"/>
                              <a:gd name="T41" fmla="*/ 4 h 173"/>
                              <a:gd name="T42" fmla="*/ 614 w 929"/>
                              <a:gd name="T43" fmla="*/ 8 h 173"/>
                              <a:gd name="T44" fmla="*/ 671 w 929"/>
                              <a:gd name="T45" fmla="*/ 19 h 173"/>
                              <a:gd name="T46" fmla="*/ 723 w 929"/>
                              <a:gd name="T47" fmla="*/ 34 h 173"/>
                              <a:gd name="T48" fmla="*/ 779 w 929"/>
                              <a:gd name="T49" fmla="*/ 53 h 173"/>
                              <a:gd name="T50" fmla="*/ 832 w 929"/>
                              <a:gd name="T51" fmla="*/ 79 h 173"/>
                              <a:gd name="T52" fmla="*/ 880 w 929"/>
                              <a:gd name="T53" fmla="*/ 109 h 173"/>
                              <a:gd name="T54" fmla="*/ 929 w 929"/>
                              <a:gd name="T55" fmla="*/ 150 h 173"/>
                              <a:gd name="T56" fmla="*/ 929 w 929"/>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9" h="173">
                                <a:moveTo>
                                  <a:pt x="929" y="173"/>
                                </a:moveTo>
                                <a:lnTo>
                                  <a:pt x="877" y="135"/>
                                </a:lnTo>
                                <a:lnTo>
                                  <a:pt x="828" y="101"/>
                                </a:lnTo>
                                <a:lnTo>
                                  <a:pt x="776" y="75"/>
                                </a:lnTo>
                                <a:lnTo>
                                  <a:pt x="719" y="56"/>
                                </a:lnTo>
                                <a:lnTo>
                                  <a:pt x="663" y="41"/>
                                </a:lnTo>
                                <a:lnTo>
                                  <a:pt x="607" y="30"/>
                                </a:lnTo>
                                <a:lnTo>
                                  <a:pt x="551" y="26"/>
                                </a:lnTo>
                                <a:lnTo>
                                  <a:pt x="491" y="26"/>
                                </a:lnTo>
                                <a:lnTo>
                                  <a:pt x="435" y="26"/>
                                </a:lnTo>
                                <a:lnTo>
                                  <a:pt x="375" y="34"/>
                                </a:lnTo>
                                <a:lnTo>
                                  <a:pt x="251" y="53"/>
                                </a:lnTo>
                                <a:lnTo>
                                  <a:pt x="128" y="75"/>
                                </a:lnTo>
                                <a:lnTo>
                                  <a:pt x="0" y="101"/>
                                </a:lnTo>
                                <a:lnTo>
                                  <a:pt x="8" y="79"/>
                                </a:lnTo>
                                <a:lnTo>
                                  <a:pt x="135" y="53"/>
                                </a:lnTo>
                                <a:lnTo>
                                  <a:pt x="259" y="26"/>
                                </a:lnTo>
                                <a:lnTo>
                                  <a:pt x="382" y="11"/>
                                </a:lnTo>
                                <a:lnTo>
                                  <a:pt x="442" y="4"/>
                                </a:lnTo>
                                <a:lnTo>
                                  <a:pt x="498" y="0"/>
                                </a:lnTo>
                                <a:lnTo>
                                  <a:pt x="558" y="4"/>
                                </a:lnTo>
                                <a:lnTo>
                                  <a:pt x="614" y="8"/>
                                </a:lnTo>
                                <a:lnTo>
                                  <a:pt x="671" y="19"/>
                                </a:lnTo>
                                <a:lnTo>
                                  <a:pt x="723" y="34"/>
                                </a:lnTo>
                                <a:lnTo>
                                  <a:pt x="779" y="53"/>
                                </a:lnTo>
                                <a:lnTo>
                                  <a:pt x="832" y="79"/>
                                </a:lnTo>
                                <a:lnTo>
                                  <a:pt x="880" y="109"/>
                                </a:lnTo>
                                <a:lnTo>
                                  <a:pt x="929" y="150"/>
                                </a:lnTo>
                                <a:lnTo>
                                  <a:pt x="929"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33"/>
                        <wps:cNvSpPr>
                          <a:spLocks/>
                        </wps:cNvSpPr>
                        <wps:spPr bwMode="auto">
                          <a:xfrm>
                            <a:off x="1207" y="1935"/>
                            <a:ext cx="895" cy="169"/>
                          </a:xfrm>
                          <a:custGeom>
                            <a:avLst/>
                            <a:gdLst>
                              <a:gd name="T0" fmla="*/ 7 w 895"/>
                              <a:gd name="T1" fmla="*/ 75 h 169"/>
                              <a:gd name="T2" fmla="*/ 127 w 895"/>
                              <a:gd name="T3" fmla="*/ 49 h 169"/>
                              <a:gd name="T4" fmla="*/ 251 w 895"/>
                              <a:gd name="T5" fmla="*/ 23 h 169"/>
                              <a:gd name="T6" fmla="*/ 307 w 895"/>
                              <a:gd name="T7" fmla="*/ 15 h 169"/>
                              <a:gd name="T8" fmla="*/ 367 w 895"/>
                              <a:gd name="T9" fmla="*/ 8 h 169"/>
                              <a:gd name="T10" fmla="*/ 427 w 895"/>
                              <a:gd name="T11" fmla="*/ 4 h 169"/>
                              <a:gd name="T12" fmla="*/ 483 w 895"/>
                              <a:gd name="T13" fmla="*/ 0 h 169"/>
                              <a:gd name="T14" fmla="*/ 539 w 895"/>
                              <a:gd name="T15" fmla="*/ 0 h 169"/>
                              <a:gd name="T16" fmla="*/ 592 w 895"/>
                              <a:gd name="T17" fmla="*/ 8 h 169"/>
                              <a:gd name="T18" fmla="*/ 648 w 895"/>
                              <a:gd name="T19" fmla="*/ 19 h 169"/>
                              <a:gd name="T20" fmla="*/ 700 w 895"/>
                              <a:gd name="T21" fmla="*/ 34 h 169"/>
                              <a:gd name="T22" fmla="*/ 753 w 895"/>
                              <a:gd name="T23" fmla="*/ 53 h 169"/>
                              <a:gd name="T24" fmla="*/ 801 w 895"/>
                              <a:gd name="T25" fmla="*/ 79 h 169"/>
                              <a:gd name="T26" fmla="*/ 850 w 895"/>
                              <a:gd name="T27" fmla="*/ 109 h 169"/>
                              <a:gd name="T28" fmla="*/ 895 w 895"/>
                              <a:gd name="T29" fmla="*/ 147 h 169"/>
                              <a:gd name="T30" fmla="*/ 895 w 895"/>
                              <a:gd name="T31" fmla="*/ 169 h 169"/>
                              <a:gd name="T32" fmla="*/ 846 w 895"/>
                              <a:gd name="T33" fmla="*/ 132 h 169"/>
                              <a:gd name="T34" fmla="*/ 798 w 895"/>
                              <a:gd name="T35" fmla="*/ 102 h 169"/>
                              <a:gd name="T36" fmla="*/ 745 w 895"/>
                              <a:gd name="T37" fmla="*/ 75 h 169"/>
                              <a:gd name="T38" fmla="*/ 693 w 895"/>
                              <a:gd name="T39" fmla="*/ 57 h 169"/>
                              <a:gd name="T40" fmla="*/ 640 w 895"/>
                              <a:gd name="T41" fmla="*/ 38 h 169"/>
                              <a:gd name="T42" fmla="*/ 588 w 895"/>
                              <a:gd name="T43" fmla="*/ 30 h 169"/>
                              <a:gd name="T44" fmla="*/ 532 w 895"/>
                              <a:gd name="T45" fmla="*/ 23 h 169"/>
                              <a:gd name="T46" fmla="*/ 476 w 895"/>
                              <a:gd name="T47" fmla="*/ 23 h 169"/>
                              <a:gd name="T48" fmla="*/ 419 w 895"/>
                              <a:gd name="T49" fmla="*/ 27 h 169"/>
                              <a:gd name="T50" fmla="*/ 359 w 895"/>
                              <a:gd name="T51" fmla="*/ 30 h 169"/>
                              <a:gd name="T52" fmla="*/ 303 w 895"/>
                              <a:gd name="T53" fmla="*/ 38 h 169"/>
                              <a:gd name="T54" fmla="*/ 243 w 895"/>
                              <a:gd name="T55" fmla="*/ 49 h 169"/>
                              <a:gd name="T56" fmla="*/ 123 w 895"/>
                              <a:gd name="T57" fmla="*/ 72 h 169"/>
                              <a:gd name="T58" fmla="*/ 0 w 895"/>
                              <a:gd name="T59" fmla="*/ 98 h 169"/>
                              <a:gd name="T60" fmla="*/ 7 w 895"/>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5" h="169">
                                <a:moveTo>
                                  <a:pt x="7" y="75"/>
                                </a:moveTo>
                                <a:lnTo>
                                  <a:pt x="127" y="49"/>
                                </a:lnTo>
                                <a:lnTo>
                                  <a:pt x="251" y="23"/>
                                </a:lnTo>
                                <a:lnTo>
                                  <a:pt x="307" y="15"/>
                                </a:lnTo>
                                <a:lnTo>
                                  <a:pt x="367" y="8"/>
                                </a:lnTo>
                                <a:lnTo>
                                  <a:pt x="427" y="4"/>
                                </a:lnTo>
                                <a:lnTo>
                                  <a:pt x="483" y="0"/>
                                </a:lnTo>
                                <a:lnTo>
                                  <a:pt x="539" y="0"/>
                                </a:lnTo>
                                <a:lnTo>
                                  <a:pt x="592" y="8"/>
                                </a:lnTo>
                                <a:lnTo>
                                  <a:pt x="648" y="19"/>
                                </a:lnTo>
                                <a:lnTo>
                                  <a:pt x="700" y="34"/>
                                </a:lnTo>
                                <a:lnTo>
                                  <a:pt x="753" y="53"/>
                                </a:lnTo>
                                <a:lnTo>
                                  <a:pt x="801" y="79"/>
                                </a:lnTo>
                                <a:lnTo>
                                  <a:pt x="850" y="109"/>
                                </a:lnTo>
                                <a:lnTo>
                                  <a:pt x="895" y="147"/>
                                </a:lnTo>
                                <a:lnTo>
                                  <a:pt x="895" y="169"/>
                                </a:lnTo>
                                <a:lnTo>
                                  <a:pt x="846" y="132"/>
                                </a:lnTo>
                                <a:lnTo>
                                  <a:pt x="798" y="102"/>
                                </a:lnTo>
                                <a:lnTo>
                                  <a:pt x="745" y="75"/>
                                </a:lnTo>
                                <a:lnTo>
                                  <a:pt x="693" y="57"/>
                                </a:lnTo>
                                <a:lnTo>
                                  <a:pt x="640" y="38"/>
                                </a:lnTo>
                                <a:lnTo>
                                  <a:pt x="588" y="30"/>
                                </a:lnTo>
                                <a:lnTo>
                                  <a:pt x="532" y="23"/>
                                </a:lnTo>
                                <a:lnTo>
                                  <a:pt x="476" y="23"/>
                                </a:lnTo>
                                <a:lnTo>
                                  <a:pt x="419" y="27"/>
                                </a:lnTo>
                                <a:lnTo>
                                  <a:pt x="359" y="30"/>
                                </a:lnTo>
                                <a:lnTo>
                                  <a:pt x="303" y="38"/>
                                </a:lnTo>
                                <a:lnTo>
                                  <a:pt x="243" y="49"/>
                                </a:lnTo>
                                <a:lnTo>
                                  <a:pt x="123" y="72"/>
                                </a:lnTo>
                                <a:lnTo>
                                  <a:pt x="0" y="98"/>
                                </a:lnTo>
                                <a:lnTo>
                                  <a:pt x="7"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4"/>
                        <wps:cNvSpPr>
                          <a:spLocks/>
                        </wps:cNvSpPr>
                        <wps:spPr bwMode="auto">
                          <a:xfrm>
                            <a:off x="2252" y="3245"/>
                            <a:ext cx="1427" cy="206"/>
                          </a:xfrm>
                          <a:custGeom>
                            <a:avLst/>
                            <a:gdLst>
                              <a:gd name="T0" fmla="*/ 1416 w 1427"/>
                              <a:gd name="T1" fmla="*/ 124 h 206"/>
                              <a:gd name="T2" fmla="*/ 1030 w 1427"/>
                              <a:gd name="T3" fmla="*/ 52 h 206"/>
                              <a:gd name="T4" fmla="*/ 846 w 1427"/>
                              <a:gd name="T5" fmla="*/ 22 h 206"/>
                              <a:gd name="T6" fmla="*/ 753 w 1427"/>
                              <a:gd name="T7" fmla="*/ 11 h 206"/>
                              <a:gd name="T8" fmla="*/ 663 w 1427"/>
                              <a:gd name="T9" fmla="*/ 4 h 206"/>
                              <a:gd name="T10" fmla="*/ 573 w 1427"/>
                              <a:gd name="T11" fmla="*/ 0 h 206"/>
                              <a:gd name="T12" fmla="*/ 487 w 1427"/>
                              <a:gd name="T13" fmla="*/ 0 h 206"/>
                              <a:gd name="T14" fmla="*/ 401 w 1427"/>
                              <a:gd name="T15" fmla="*/ 11 h 206"/>
                              <a:gd name="T16" fmla="*/ 318 w 1427"/>
                              <a:gd name="T17" fmla="*/ 22 h 206"/>
                              <a:gd name="T18" fmla="*/ 236 w 1427"/>
                              <a:gd name="T19" fmla="*/ 45 h 206"/>
                              <a:gd name="T20" fmla="*/ 157 w 1427"/>
                              <a:gd name="T21" fmla="*/ 79 h 206"/>
                              <a:gd name="T22" fmla="*/ 79 w 1427"/>
                              <a:gd name="T23" fmla="*/ 120 h 206"/>
                              <a:gd name="T24" fmla="*/ 0 w 1427"/>
                              <a:gd name="T25" fmla="*/ 169 h 206"/>
                              <a:gd name="T26" fmla="*/ 0 w 1427"/>
                              <a:gd name="T27" fmla="*/ 206 h 206"/>
                              <a:gd name="T28" fmla="*/ 79 w 1427"/>
                              <a:gd name="T29" fmla="*/ 154 h 206"/>
                              <a:gd name="T30" fmla="*/ 161 w 1427"/>
                              <a:gd name="T31" fmla="*/ 112 h 206"/>
                              <a:gd name="T32" fmla="*/ 243 w 1427"/>
                              <a:gd name="T33" fmla="*/ 82 h 206"/>
                              <a:gd name="T34" fmla="*/ 326 w 1427"/>
                              <a:gd name="T35" fmla="*/ 60 h 206"/>
                              <a:gd name="T36" fmla="*/ 412 w 1427"/>
                              <a:gd name="T37" fmla="*/ 45 h 206"/>
                              <a:gd name="T38" fmla="*/ 498 w 1427"/>
                              <a:gd name="T39" fmla="*/ 34 h 206"/>
                              <a:gd name="T40" fmla="*/ 584 w 1427"/>
                              <a:gd name="T41" fmla="*/ 34 h 206"/>
                              <a:gd name="T42" fmla="*/ 674 w 1427"/>
                              <a:gd name="T43" fmla="*/ 37 h 206"/>
                              <a:gd name="T44" fmla="*/ 764 w 1427"/>
                              <a:gd name="T45" fmla="*/ 45 h 206"/>
                              <a:gd name="T46" fmla="*/ 858 w 1427"/>
                              <a:gd name="T47" fmla="*/ 56 h 206"/>
                              <a:gd name="T48" fmla="*/ 1041 w 1427"/>
                              <a:gd name="T49" fmla="*/ 86 h 206"/>
                              <a:gd name="T50" fmla="*/ 1427 w 1427"/>
                              <a:gd name="T51" fmla="*/ 161 h 206"/>
                              <a:gd name="T52" fmla="*/ 1416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416" y="124"/>
                                </a:moveTo>
                                <a:lnTo>
                                  <a:pt x="1030" y="52"/>
                                </a:lnTo>
                                <a:lnTo>
                                  <a:pt x="846" y="22"/>
                                </a:lnTo>
                                <a:lnTo>
                                  <a:pt x="753" y="11"/>
                                </a:lnTo>
                                <a:lnTo>
                                  <a:pt x="663" y="4"/>
                                </a:lnTo>
                                <a:lnTo>
                                  <a:pt x="573" y="0"/>
                                </a:lnTo>
                                <a:lnTo>
                                  <a:pt x="487" y="0"/>
                                </a:lnTo>
                                <a:lnTo>
                                  <a:pt x="401" y="11"/>
                                </a:lnTo>
                                <a:lnTo>
                                  <a:pt x="318" y="22"/>
                                </a:lnTo>
                                <a:lnTo>
                                  <a:pt x="236" y="45"/>
                                </a:lnTo>
                                <a:lnTo>
                                  <a:pt x="157" y="79"/>
                                </a:lnTo>
                                <a:lnTo>
                                  <a:pt x="79" y="120"/>
                                </a:lnTo>
                                <a:lnTo>
                                  <a:pt x="0" y="169"/>
                                </a:lnTo>
                                <a:lnTo>
                                  <a:pt x="0" y="206"/>
                                </a:lnTo>
                                <a:lnTo>
                                  <a:pt x="79" y="154"/>
                                </a:lnTo>
                                <a:lnTo>
                                  <a:pt x="161" y="112"/>
                                </a:lnTo>
                                <a:lnTo>
                                  <a:pt x="243" y="82"/>
                                </a:lnTo>
                                <a:lnTo>
                                  <a:pt x="326" y="60"/>
                                </a:lnTo>
                                <a:lnTo>
                                  <a:pt x="412" y="45"/>
                                </a:lnTo>
                                <a:lnTo>
                                  <a:pt x="498" y="34"/>
                                </a:lnTo>
                                <a:lnTo>
                                  <a:pt x="584" y="34"/>
                                </a:lnTo>
                                <a:lnTo>
                                  <a:pt x="674" y="37"/>
                                </a:lnTo>
                                <a:lnTo>
                                  <a:pt x="764" y="45"/>
                                </a:lnTo>
                                <a:lnTo>
                                  <a:pt x="858" y="56"/>
                                </a:lnTo>
                                <a:lnTo>
                                  <a:pt x="1041" y="86"/>
                                </a:lnTo>
                                <a:lnTo>
                                  <a:pt x="1427" y="161"/>
                                </a:lnTo>
                                <a:lnTo>
                                  <a:pt x="1416"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5"/>
                        <wps:cNvSpPr>
                          <a:spLocks/>
                        </wps:cNvSpPr>
                        <wps:spPr bwMode="auto">
                          <a:xfrm>
                            <a:off x="2248" y="3147"/>
                            <a:ext cx="1394" cy="203"/>
                          </a:xfrm>
                          <a:custGeom>
                            <a:avLst/>
                            <a:gdLst>
                              <a:gd name="T0" fmla="*/ 0 w 1394"/>
                              <a:gd name="T1" fmla="*/ 203 h 203"/>
                              <a:gd name="T2" fmla="*/ 79 w 1394"/>
                              <a:gd name="T3" fmla="*/ 154 h 203"/>
                              <a:gd name="T4" fmla="*/ 157 w 1394"/>
                              <a:gd name="T5" fmla="*/ 113 h 203"/>
                              <a:gd name="T6" fmla="*/ 240 w 1394"/>
                              <a:gd name="T7" fmla="*/ 83 h 203"/>
                              <a:gd name="T8" fmla="*/ 322 w 1394"/>
                              <a:gd name="T9" fmla="*/ 60 h 203"/>
                              <a:gd name="T10" fmla="*/ 405 w 1394"/>
                              <a:gd name="T11" fmla="*/ 45 h 203"/>
                              <a:gd name="T12" fmla="*/ 491 w 1394"/>
                              <a:gd name="T13" fmla="*/ 38 h 203"/>
                              <a:gd name="T14" fmla="*/ 573 w 1394"/>
                              <a:gd name="T15" fmla="*/ 34 h 203"/>
                              <a:gd name="T16" fmla="*/ 659 w 1394"/>
                              <a:gd name="T17" fmla="*/ 38 h 203"/>
                              <a:gd name="T18" fmla="*/ 749 w 1394"/>
                              <a:gd name="T19" fmla="*/ 45 h 203"/>
                              <a:gd name="T20" fmla="*/ 839 w 1394"/>
                              <a:gd name="T21" fmla="*/ 57 h 203"/>
                              <a:gd name="T22" fmla="*/ 1019 w 1394"/>
                              <a:gd name="T23" fmla="*/ 87 h 203"/>
                              <a:gd name="T24" fmla="*/ 1394 w 1394"/>
                              <a:gd name="T25" fmla="*/ 158 h 203"/>
                              <a:gd name="T26" fmla="*/ 1382 w 1394"/>
                              <a:gd name="T27" fmla="*/ 124 h 203"/>
                              <a:gd name="T28" fmla="*/ 1008 w 1394"/>
                              <a:gd name="T29" fmla="*/ 53 h 203"/>
                              <a:gd name="T30" fmla="*/ 828 w 1394"/>
                              <a:gd name="T31" fmla="*/ 23 h 203"/>
                              <a:gd name="T32" fmla="*/ 738 w 1394"/>
                              <a:gd name="T33" fmla="*/ 12 h 203"/>
                              <a:gd name="T34" fmla="*/ 648 w 1394"/>
                              <a:gd name="T35" fmla="*/ 4 h 203"/>
                              <a:gd name="T36" fmla="*/ 562 w 1394"/>
                              <a:gd name="T37" fmla="*/ 0 h 203"/>
                              <a:gd name="T38" fmla="*/ 480 w 1394"/>
                              <a:gd name="T39" fmla="*/ 4 h 203"/>
                              <a:gd name="T40" fmla="*/ 393 w 1394"/>
                              <a:gd name="T41" fmla="*/ 12 h 203"/>
                              <a:gd name="T42" fmla="*/ 311 w 1394"/>
                              <a:gd name="T43" fmla="*/ 27 h 203"/>
                              <a:gd name="T44" fmla="*/ 232 w 1394"/>
                              <a:gd name="T45" fmla="*/ 49 h 203"/>
                              <a:gd name="T46" fmla="*/ 154 w 1394"/>
                              <a:gd name="T47" fmla="*/ 79 h 203"/>
                              <a:gd name="T48" fmla="*/ 75 w 1394"/>
                              <a:gd name="T49" fmla="*/ 120 h 203"/>
                              <a:gd name="T50" fmla="*/ 0 w 1394"/>
                              <a:gd name="T51" fmla="*/ 169 h 203"/>
                              <a:gd name="T52" fmla="*/ 0 w 1394"/>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4" h="203">
                                <a:moveTo>
                                  <a:pt x="0" y="203"/>
                                </a:moveTo>
                                <a:lnTo>
                                  <a:pt x="79" y="154"/>
                                </a:lnTo>
                                <a:lnTo>
                                  <a:pt x="157" y="113"/>
                                </a:lnTo>
                                <a:lnTo>
                                  <a:pt x="240" y="83"/>
                                </a:lnTo>
                                <a:lnTo>
                                  <a:pt x="322" y="60"/>
                                </a:lnTo>
                                <a:lnTo>
                                  <a:pt x="405" y="45"/>
                                </a:lnTo>
                                <a:lnTo>
                                  <a:pt x="491" y="38"/>
                                </a:lnTo>
                                <a:lnTo>
                                  <a:pt x="573" y="34"/>
                                </a:lnTo>
                                <a:lnTo>
                                  <a:pt x="659" y="38"/>
                                </a:lnTo>
                                <a:lnTo>
                                  <a:pt x="749" y="45"/>
                                </a:lnTo>
                                <a:lnTo>
                                  <a:pt x="839" y="57"/>
                                </a:lnTo>
                                <a:lnTo>
                                  <a:pt x="1019" y="87"/>
                                </a:lnTo>
                                <a:lnTo>
                                  <a:pt x="1394" y="158"/>
                                </a:lnTo>
                                <a:lnTo>
                                  <a:pt x="1382" y="124"/>
                                </a:lnTo>
                                <a:lnTo>
                                  <a:pt x="1008" y="53"/>
                                </a:lnTo>
                                <a:lnTo>
                                  <a:pt x="828" y="23"/>
                                </a:lnTo>
                                <a:lnTo>
                                  <a:pt x="738" y="12"/>
                                </a:lnTo>
                                <a:lnTo>
                                  <a:pt x="648" y="4"/>
                                </a:lnTo>
                                <a:lnTo>
                                  <a:pt x="562" y="0"/>
                                </a:lnTo>
                                <a:lnTo>
                                  <a:pt x="480" y="4"/>
                                </a:lnTo>
                                <a:lnTo>
                                  <a:pt x="393" y="12"/>
                                </a:lnTo>
                                <a:lnTo>
                                  <a:pt x="311" y="27"/>
                                </a:lnTo>
                                <a:lnTo>
                                  <a:pt x="232" y="49"/>
                                </a:lnTo>
                                <a:lnTo>
                                  <a:pt x="154" y="79"/>
                                </a:lnTo>
                                <a:lnTo>
                                  <a:pt x="75" y="120"/>
                                </a:lnTo>
                                <a:lnTo>
                                  <a:pt x="0" y="169"/>
                                </a:lnTo>
                                <a:lnTo>
                                  <a:pt x="0"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6"/>
                        <wps:cNvSpPr>
                          <a:spLocks/>
                        </wps:cNvSpPr>
                        <wps:spPr bwMode="auto">
                          <a:xfrm>
                            <a:off x="2248" y="3057"/>
                            <a:ext cx="1360" cy="199"/>
                          </a:xfrm>
                          <a:custGeom>
                            <a:avLst/>
                            <a:gdLst>
                              <a:gd name="T0" fmla="*/ 0 w 1360"/>
                              <a:gd name="T1" fmla="*/ 199 h 199"/>
                              <a:gd name="T2" fmla="*/ 75 w 1360"/>
                              <a:gd name="T3" fmla="*/ 150 h 199"/>
                              <a:gd name="T4" fmla="*/ 154 w 1360"/>
                              <a:gd name="T5" fmla="*/ 109 h 199"/>
                              <a:gd name="T6" fmla="*/ 232 w 1360"/>
                              <a:gd name="T7" fmla="*/ 79 h 199"/>
                              <a:gd name="T8" fmla="*/ 311 w 1360"/>
                              <a:gd name="T9" fmla="*/ 57 h 199"/>
                              <a:gd name="T10" fmla="*/ 393 w 1360"/>
                              <a:gd name="T11" fmla="*/ 45 h 199"/>
                              <a:gd name="T12" fmla="*/ 476 w 1360"/>
                              <a:gd name="T13" fmla="*/ 34 h 199"/>
                              <a:gd name="T14" fmla="*/ 558 w 1360"/>
                              <a:gd name="T15" fmla="*/ 30 h 199"/>
                              <a:gd name="T16" fmla="*/ 644 w 1360"/>
                              <a:gd name="T17" fmla="*/ 34 h 199"/>
                              <a:gd name="T18" fmla="*/ 727 w 1360"/>
                              <a:gd name="T19" fmla="*/ 42 h 199"/>
                              <a:gd name="T20" fmla="*/ 817 w 1360"/>
                              <a:gd name="T21" fmla="*/ 53 h 199"/>
                              <a:gd name="T22" fmla="*/ 993 w 1360"/>
                              <a:gd name="T23" fmla="*/ 83 h 199"/>
                              <a:gd name="T24" fmla="*/ 1360 w 1360"/>
                              <a:gd name="T25" fmla="*/ 150 h 199"/>
                              <a:gd name="T26" fmla="*/ 1349 w 1360"/>
                              <a:gd name="T27" fmla="*/ 117 h 199"/>
                              <a:gd name="T28" fmla="*/ 981 w 1360"/>
                              <a:gd name="T29" fmla="*/ 49 h 199"/>
                              <a:gd name="T30" fmla="*/ 805 w 1360"/>
                              <a:gd name="T31" fmla="*/ 19 h 199"/>
                              <a:gd name="T32" fmla="*/ 719 w 1360"/>
                              <a:gd name="T33" fmla="*/ 8 h 199"/>
                              <a:gd name="T34" fmla="*/ 633 w 1360"/>
                              <a:gd name="T35" fmla="*/ 0 h 199"/>
                              <a:gd name="T36" fmla="*/ 551 w 1360"/>
                              <a:gd name="T37" fmla="*/ 0 h 199"/>
                              <a:gd name="T38" fmla="*/ 465 w 1360"/>
                              <a:gd name="T39" fmla="*/ 0 h 199"/>
                              <a:gd name="T40" fmla="*/ 382 w 1360"/>
                              <a:gd name="T41" fmla="*/ 8 h 199"/>
                              <a:gd name="T42" fmla="*/ 304 w 1360"/>
                              <a:gd name="T43" fmla="*/ 23 h 199"/>
                              <a:gd name="T44" fmla="*/ 225 w 1360"/>
                              <a:gd name="T45" fmla="*/ 49 h 199"/>
                              <a:gd name="T46" fmla="*/ 150 w 1360"/>
                              <a:gd name="T47" fmla="*/ 75 h 199"/>
                              <a:gd name="T48" fmla="*/ 75 w 1360"/>
                              <a:gd name="T49" fmla="*/ 117 h 199"/>
                              <a:gd name="T50" fmla="*/ 0 w 1360"/>
                              <a:gd name="T51" fmla="*/ 165 h 199"/>
                              <a:gd name="T52" fmla="*/ 0 w 136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0" h="199">
                                <a:moveTo>
                                  <a:pt x="0" y="199"/>
                                </a:moveTo>
                                <a:lnTo>
                                  <a:pt x="75" y="150"/>
                                </a:lnTo>
                                <a:lnTo>
                                  <a:pt x="154" y="109"/>
                                </a:lnTo>
                                <a:lnTo>
                                  <a:pt x="232" y="79"/>
                                </a:lnTo>
                                <a:lnTo>
                                  <a:pt x="311" y="57"/>
                                </a:lnTo>
                                <a:lnTo>
                                  <a:pt x="393" y="45"/>
                                </a:lnTo>
                                <a:lnTo>
                                  <a:pt x="476" y="34"/>
                                </a:lnTo>
                                <a:lnTo>
                                  <a:pt x="558" y="30"/>
                                </a:lnTo>
                                <a:lnTo>
                                  <a:pt x="644" y="34"/>
                                </a:lnTo>
                                <a:lnTo>
                                  <a:pt x="727" y="42"/>
                                </a:lnTo>
                                <a:lnTo>
                                  <a:pt x="817" y="53"/>
                                </a:lnTo>
                                <a:lnTo>
                                  <a:pt x="993" y="83"/>
                                </a:lnTo>
                                <a:lnTo>
                                  <a:pt x="1360" y="150"/>
                                </a:lnTo>
                                <a:lnTo>
                                  <a:pt x="1349" y="117"/>
                                </a:lnTo>
                                <a:lnTo>
                                  <a:pt x="981" y="49"/>
                                </a:lnTo>
                                <a:lnTo>
                                  <a:pt x="805" y="19"/>
                                </a:lnTo>
                                <a:lnTo>
                                  <a:pt x="719" y="8"/>
                                </a:lnTo>
                                <a:lnTo>
                                  <a:pt x="633" y="0"/>
                                </a:lnTo>
                                <a:lnTo>
                                  <a:pt x="551" y="0"/>
                                </a:lnTo>
                                <a:lnTo>
                                  <a:pt x="465" y="0"/>
                                </a:lnTo>
                                <a:lnTo>
                                  <a:pt x="382" y="8"/>
                                </a:lnTo>
                                <a:lnTo>
                                  <a:pt x="304" y="23"/>
                                </a:lnTo>
                                <a:lnTo>
                                  <a:pt x="225" y="49"/>
                                </a:lnTo>
                                <a:lnTo>
                                  <a:pt x="150" y="75"/>
                                </a:lnTo>
                                <a:lnTo>
                                  <a:pt x="75" y="117"/>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7"/>
                        <wps:cNvSpPr>
                          <a:spLocks/>
                        </wps:cNvSpPr>
                        <wps:spPr bwMode="auto">
                          <a:xfrm>
                            <a:off x="2248" y="2971"/>
                            <a:ext cx="1326" cy="199"/>
                          </a:xfrm>
                          <a:custGeom>
                            <a:avLst/>
                            <a:gdLst>
                              <a:gd name="T0" fmla="*/ 0 w 1326"/>
                              <a:gd name="T1" fmla="*/ 199 h 199"/>
                              <a:gd name="T2" fmla="*/ 71 w 1326"/>
                              <a:gd name="T3" fmla="*/ 150 h 199"/>
                              <a:gd name="T4" fmla="*/ 150 w 1326"/>
                              <a:gd name="T5" fmla="*/ 109 h 199"/>
                              <a:gd name="T6" fmla="*/ 225 w 1326"/>
                              <a:gd name="T7" fmla="*/ 79 h 199"/>
                              <a:gd name="T8" fmla="*/ 304 w 1326"/>
                              <a:gd name="T9" fmla="*/ 56 h 199"/>
                              <a:gd name="T10" fmla="*/ 382 w 1326"/>
                              <a:gd name="T11" fmla="*/ 41 h 199"/>
                              <a:gd name="T12" fmla="*/ 461 w 1326"/>
                              <a:gd name="T13" fmla="*/ 34 h 199"/>
                              <a:gd name="T14" fmla="*/ 543 w 1326"/>
                              <a:gd name="T15" fmla="*/ 30 h 199"/>
                              <a:gd name="T16" fmla="*/ 626 w 1326"/>
                              <a:gd name="T17" fmla="*/ 34 h 199"/>
                              <a:gd name="T18" fmla="*/ 712 w 1326"/>
                              <a:gd name="T19" fmla="*/ 41 h 199"/>
                              <a:gd name="T20" fmla="*/ 794 w 1326"/>
                              <a:gd name="T21" fmla="*/ 52 h 199"/>
                              <a:gd name="T22" fmla="*/ 967 w 1326"/>
                              <a:gd name="T23" fmla="*/ 79 h 199"/>
                              <a:gd name="T24" fmla="*/ 1326 w 1326"/>
                              <a:gd name="T25" fmla="*/ 150 h 199"/>
                              <a:gd name="T26" fmla="*/ 1315 w 1326"/>
                              <a:gd name="T27" fmla="*/ 116 h 199"/>
                              <a:gd name="T28" fmla="*/ 959 w 1326"/>
                              <a:gd name="T29" fmla="*/ 45 h 199"/>
                              <a:gd name="T30" fmla="*/ 783 w 1326"/>
                              <a:gd name="T31" fmla="*/ 19 h 199"/>
                              <a:gd name="T32" fmla="*/ 701 w 1326"/>
                              <a:gd name="T33" fmla="*/ 7 h 199"/>
                              <a:gd name="T34" fmla="*/ 618 w 1326"/>
                              <a:gd name="T35" fmla="*/ 4 h 199"/>
                              <a:gd name="T36" fmla="*/ 532 w 1326"/>
                              <a:gd name="T37" fmla="*/ 0 h 199"/>
                              <a:gd name="T38" fmla="*/ 453 w 1326"/>
                              <a:gd name="T39" fmla="*/ 4 h 199"/>
                              <a:gd name="T40" fmla="*/ 375 w 1326"/>
                              <a:gd name="T41" fmla="*/ 11 h 199"/>
                              <a:gd name="T42" fmla="*/ 296 w 1326"/>
                              <a:gd name="T43" fmla="*/ 26 h 199"/>
                              <a:gd name="T44" fmla="*/ 217 w 1326"/>
                              <a:gd name="T45" fmla="*/ 45 h 199"/>
                              <a:gd name="T46" fmla="*/ 142 w 1326"/>
                              <a:gd name="T47" fmla="*/ 79 h 199"/>
                              <a:gd name="T48" fmla="*/ 71 w 1326"/>
                              <a:gd name="T49" fmla="*/ 116 h 199"/>
                              <a:gd name="T50" fmla="*/ 0 w 1326"/>
                              <a:gd name="T51" fmla="*/ 165 h 199"/>
                              <a:gd name="T52" fmla="*/ 0 w 1326"/>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26" h="199">
                                <a:moveTo>
                                  <a:pt x="0" y="199"/>
                                </a:moveTo>
                                <a:lnTo>
                                  <a:pt x="71" y="150"/>
                                </a:lnTo>
                                <a:lnTo>
                                  <a:pt x="150" y="109"/>
                                </a:lnTo>
                                <a:lnTo>
                                  <a:pt x="225" y="79"/>
                                </a:lnTo>
                                <a:lnTo>
                                  <a:pt x="304" y="56"/>
                                </a:lnTo>
                                <a:lnTo>
                                  <a:pt x="382" y="41"/>
                                </a:lnTo>
                                <a:lnTo>
                                  <a:pt x="461" y="34"/>
                                </a:lnTo>
                                <a:lnTo>
                                  <a:pt x="543" y="30"/>
                                </a:lnTo>
                                <a:lnTo>
                                  <a:pt x="626" y="34"/>
                                </a:lnTo>
                                <a:lnTo>
                                  <a:pt x="712" y="41"/>
                                </a:lnTo>
                                <a:lnTo>
                                  <a:pt x="794" y="52"/>
                                </a:lnTo>
                                <a:lnTo>
                                  <a:pt x="967" y="79"/>
                                </a:lnTo>
                                <a:lnTo>
                                  <a:pt x="1326" y="150"/>
                                </a:lnTo>
                                <a:lnTo>
                                  <a:pt x="1315" y="116"/>
                                </a:lnTo>
                                <a:lnTo>
                                  <a:pt x="959" y="45"/>
                                </a:lnTo>
                                <a:lnTo>
                                  <a:pt x="783" y="19"/>
                                </a:lnTo>
                                <a:lnTo>
                                  <a:pt x="701" y="7"/>
                                </a:lnTo>
                                <a:lnTo>
                                  <a:pt x="618" y="4"/>
                                </a:lnTo>
                                <a:lnTo>
                                  <a:pt x="532" y="0"/>
                                </a:lnTo>
                                <a:lnTo>
                                  <a:pt x="453" y="4"/>
                                </a:lnTo>
                                <a:lnTo>
                                  <a:pt x="375" y="11"/>
                                </a:lnTo>
                                <a:lnTo>
                                  <a:pt x="296" y="26"/>
                                </a:lnTo>
                                <a:lnTo>
                                  <a:pt x="217" y="45"/>
                                </a:lnTo>
                                <a:lnTo>
                                  <a:pt x="142" y="79"/>
                                </a:lnTo>
                                <a:lnTo>
                                  <a:pt x="71" y="116"/>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8"/>
                        <wps:cNvSpPr>
                          <a:spLocks/>
                        </wps:cNvSpPr>
                        <wps:spPr bwMode="auto">
                          <a:xfrm>
                            <a:off x="2244" y="2888"/>
                            <a:ext cx="1296" cy="196"/>
                          </a:xfrm>
                          <a:custGeom>
                            <a:avLst/>
                            <a:gdLst>
                              <a:gd name="T0" fmla="*/ 0 w 1296"/>
                              <a:gd name="T1" fmla="*/ 196 h 196"/>
                              <a:gd name="T2" fmla="*/ 72 w 1296"/>
                              <a:gd name="T3" fmla="*/ 151 h 196"/>
                              <a:gd name="T4" fmla="*/ 146 w 1296"/>
                              <a:gd name="T5" fmla="*/ 109 h 196"/>
                              <a:gd name="T6" fmla="*/ 221 w 1296"/>
                              <a:gd name="T7" fmla="*/ 79 h 196"/>
                              <a:gd name="T8" fmla="*/ 296 w 1296"/>
                              <a:gd name="T9" fmla="*/ 57 h 196"/>
                              <a:gd name="T10" fmla="*/ 375 w 1296"/>
                              <a:gd name="T11" fmla="*/ 45 h 196"/>
                              <a:gd name="T12" fmla="*/ 454 w 1296"/>
                              <a:gd name="T13" fmla="*/ 34 h 196"/>
                              <a:gd name="T14" fmla="*/ 532 w 1296"/>
                              <a:gd name="T15" fmla="*/ 34 h 196"/>
                              <a:gd name="T16" fmla="*/ 615 w 1296"/>
                              <a:gd name="T17" fmla="*/ 34 h 196"/>
                              <a:gd name="T18" fmla="*/ 693 w 1296"/>
                              <a:gd name="T19" fmla="*/ 42 h 196"/>
                              <a:gd name="T20" fmla="*/ 779 w 1296"/>
                              <a:gd name="T21" fmla="*/ 49 h 196"/>
                              <a:gd name="T22" fmla="*/ 948 w 1296"/>
                              <a:gd name="T23" fmla="*/ 75 h 196"/>
                              <a:gd name="T24" fmla="*/ 1296 w 1296"/>
                              <a:gd name="T25" fmla="*/ 147 h 196"/>
                              <a:gd name="T26" fmla="*/ 1285 w 1296"/>
                              <a:gd name="T27" fmla="*/ 113 h 196"/>
                              <a:gd name="T28" fmla="*/ 937 w 1296"/>
                              <a:gd name="T29" fmla="*/ 45 h 196"/>
                              <a:gd name="T30" fmla="*/ 768 w 1296"/>
                              <a:gd name="T31" fmla="*/ 19 h 196"/>
                              <a:gd name="T32" fmla="*/ 686 w 1296"/>
                              <a:gd name="T33" fmla="*/ 8 h 196"/>
                              <a:gd name="T34" fmla="*/ 603 w 1296"/>
                              <a:gd name="T35" fmla="*/ 4 h 196"/>
                              <a:gd name="T36" fmla="*/ 521 w 1296"/>
                              <a:gd name="T37" fmla="*/ 0 h 196"/>
                              <a:gd name="T38" fmla="*/ 442 w 1296"/>
                              <a:gd name="T39" fmla="*/ 4 h 196"/>
                              <a:gd name="T40" fmla="*/ 367 w 1296"/>
                              <a:gd name="T41" fmla="*/ 12 h 196"/>
                              <a:gd name="T42" fmla="*/ 289 w 1296"/>
                              <a:gd name="T43" fmla="*/ 27 h 196"/>
                              <a:gd name="T44" fmla="*/ 214 w 1296"/>
                              <a:gd name="T45" fmla="*/ 49 h 196"/>
                              <a:gd name="T46" fmla="*/ 143 w 1296"/>
                              <a:gd name="T47" fmla="*/ 79 h 196"/>
                              <a:gd name="T48" fmla="*/ 72 w 1296"/>
                              <a:gd name="T49" fmla="*/ 117 h 196"/>
                              <a:gd name="T50" fmla="*/ 0 w 1296"/>
                              <a:gd name="T51" fmla="*/ 166 h 196"/>
                              <a:gd name="T52" fmla="*/ 0 w 1296"/>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6" h="196">
                                <a:moveTo>
                                  <a:pt x="0" y="196"/>
                                </a:moveTo>
                                <a:lnTo>
                                  <a:pt x="72" y="151"/>
                                </a:lnTo>
                                <a:lnTo>
                                  <a:pt x="146" y="109"/>
                                </a:lnTo>
                                <a:lnTo>
                                  <a:pt x="221" y="79"/>
                                </a:lnTo>
                                <a:lnTo>
                                  <a:pt x="296" y="57"/>
                                </a:lnTo>
                                <a:lnTo>
                                  <a:pt x="375" y="45"/>
                                </a:lnTo>
                                <a:lnTo>
                                  <a:pt x="454" y="34"/>
                                </a:lnTo>
                                <a:lnTo>
                                  <a:pt x="532" y="34"/>
                                </a:lnTo>
                                <a:lnTo>
                                  <a:pt x="615" y="34"/>
                                </a:lnTo>
                                <a:lnTo>
                                  <a:pt x="693" y="42"/>
                                </a:lnTo>
                                <a:lnTo>
                                  <a:pt x="779" y="49"/>
                                </a:lnTo>
                                <a:lnTo>
                                  <a:pt x="948" y="75"/>
                                </a:lnTo>
                                <a:lnTo>
                                  <a:pt x="1296" y="147"/>
                                </a:lnTo>
                                <a:lnTo>
                                  <a:pt x="1285" y="113"/>
                                </a:lnTo>
                                <a:lnTo>
                                  <a:pt x="937" y="45"/>
                                </a:lnTo>
                                <a:lnTo>
                                  <a:pt x="768" y="19"/>
                                </a:lnTo>
                                <a:lnTo>
                                  <a:pt x="686" y="8"/>
                                </a:lnTo>
                                <a:lnTo>
                                  <a:pt x="603" y="4"/>
                                </a:lnTo>
                                <a:lnTo>
                                  <a:pt x="521" y="0"/>
                                </a:lnTo>
                                <a:lnTo>
                                  <a:pt x="442" y="4"/>
                                </a:lnTo>
                                <a:lnTo>
                                  <a:pt x="367" y="12"/>
                                </a:lnTo>
                                <a:lnTo>
                                  <a:pt x="289" y="27"/>
                                </a:lnTo>
                                <a:lnTo>
                                  <a:pt x="214" y="49"/>
                                </a:lnTo>
                                <a:lnTo>
                                  <a:pt x="143" y="79"/>
                                </a:lnTo>
                                <a:lnTo>
                                  <a:pt x="72" y="117"/>
                                </a:lnTo>
                                <a:lnTo>
                                  <a:pt x="0" y="166"/>
                                </a:lnTo>
                                <a:lnTo>
                                  <a:pt x="0"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9"/>
                        <wps:cNvSpPr>
                          <a:spLocks/>
                        </wps:cNvSpPr>
                        <wps:spPr bwMode="auto">
                          <a:xfrm>
                            <a:off x="2244" y="2810"/>
                            <a:ext cx="1259" cy="191"/>
                          </a:xfrm>
                          <a:custGeom>
                            <a:avLst/>
                            <a:gdLst>
                              <a:gd name="T0" fmla="*/ 0 w 1259"/>
                              <a:gd name="T1" fmla="*/ 191 h 191"/>
                              <a:gd name="T2" fmla="*/ 68 w 1259"/>
                              <a:gd name="T3" fmla="*/ 142 h 191"/>
                              <a:gd name="T4" fmla="*/ 143 w 1259"/>
                              <a:gd name="T5" fmla="*/ 105 h 191"/>
                              <a:gd name="T6" fmla="*/ 214 w 1259"/>
                              <a:gd name="T7" fmla="*/ 75 h 191"/>
                              <a:gd name="T8" fmla="*/ 289 w 1259"/>
                              <a:gd name="T9" fmla="*/ 56 h 191"/>
                              <a:gd name="T10" fmla="*/ 364 w 1259"/>
                              <a:gd name="T11" fmla="*/ 41 h 191"/>
                              <a:gd name="T12" fmla="*/ 439 w 1259"/>
                              <a:gd name="T13" fmla="*/ 30 h 191"/>
                              <a:gd name="T14" fmla="*/ 517 w 1259"/>
                              <a:gd name="T15" fmla="*/ 30 h 191"/>
                              <a:gd name="T16" fmla="*/ 596 w 1259"/>
                              <a:gd name="T17" fmla="*/ 30 h 191"/>
                              <a:gd name="T18" fmla="*/ 675 w 1259"/>
                              <a:gd name="T19" fmla="*/ 37 h 191"/>
                              <a:gd name="T20" fmla="*/ 757 w 1259"/>
                              <a:gd name="T21" fmla="*/ 45 h 191"/>
                              <a:gd name="T22" fmla="*/ 922 w 1259"/>
                              <a:gd name="T23" fmla="*/ 71 h 191"/>
                              <a:gd name="T24" fmla="*/ 1259 w 1259"/>
                              <a:gd name="T25" fmla="*/ 138 h 191"/>
                              <a:gd name="T26" fmla="*/ 1251 w 1259"/>
                              <a:gd name="T27" fmla="*/ 105 h 191"/>
                              <a:gd name="T28" fmla="*/ 911 w 1259"/>
                              <a:gd name="T29" fmla="*/ 41 h 191"/>
                              <a:gd name="T30" fmla="*/ 746 w 1259"/>
                              <a:gd name="T31" fmla="*/ 15 h 191"/>
                              <a:gd name="T32" fmla="*/ 667 w 1259"/>
                              <a:gd name="T33" fmla="*/ 7 h 191"/>
                              <a:gd name="T34" fmla="*/ 585 w 1259"/>
                              <a:gd name="T35" fmla="*/ 0 h 191"/>
                              <a:gd name="T36" fmla="*/ 506 w 1259"/>
                              <a:gd name="T37" fmla="*/ 0 h 191"/>
                              <a:gd name="T38" fmla="*/ 431 w 1259"/>
                              <a:gd name="T39" fmla="*/ 3 h 191"/>
                              <a:gd name="T40" fmla="*/ 356 w 1259"/>
                              <a:gd name="T41" fmla="*/ 11 h 191"/>
                              <a:gd name="T42" fmla="*/ 278 w 1259"/>
                              <a:gd name="T43" fmla="*/ 22 h 191"/>
                              <a:gd name="T44" fmla="*/ 206 w 1259"/>
                              <a:gd name="T45" fmla="*/ 45 h 191"/>
                              <a:gd name="T46" fmla="*/ 135 w 1259"/>
                              <a:gd name="T47" fmla="*/ 75 h 191"/>
                              <a:gd name="T48" fmla="*/ 68 w 1259"/>
                              <a:gd name="T49" fmla="*/ 112 h 191"/>
                              <a:gd name="T50" fmla="*/ 0 w 1259"/>
                              <a:gd name="T51" fmla="*/ 157 h 191"/>
                              <a:gd name="T52" fmla="*/ 0 w 1259"/>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59" h="191">
                                <a:moveTo>
                                  <a:pt x="0" y="191"/>
                                </a:moveTo>
                                <a:lnTo>
                                  <a:pt x="68" y="142"/>
                                </a:lnTo>
                                <a:lnTo>
                                  <a:pt x="143" y="105"/>
                                </a:lnTo>
                                <a:lnTo>
                                  <a:pt x="214" y="75"/>
                                </a:lnTo>
                                <a:lnTo>
                                  <a:pt x="289" y="56"/>
                                </a:lnTo>
                                <a:lnTo>
                                  <a:pt x="364" y="41"/>
                                </a:lnTo>
                                <a:lnTo>
                                  <a:pt x="439" y="30"/>
                                </a:lnTo>
                                <a:lnTo>
                                  <a:pt x="517" y="30"/>
                                </a:lnTo>
                                <a:lnTo>
                                  <a:pt x="596" y="30"/>
                                </a:lnTo>
                                <a:lnTo>
                                  <a:pt x="675" y="37"/>
                                </a:lnTo>
                                <a:lnTo>
                                  <a:pt x="757" y="45"/>
                                </a:lnTo>
                                <a:lnTo>
                                  <a:pt x="922" y="71"/>
                                </a:lnTo>
                                <a:lnTo>
                                  <a:pt x="1259" y="138"/>
                                </a:lnTo>
                                <a:lnTo>
                                  <a:pt x="1251" y="105"/>
                                </a:lnTo>
                                <a:lnTo>
                                  <a:pt x="911" y="41"/>
                                </a:lnTo>
                                <a:lnTo>
                                  <a:pt x="746" y="15"/>
                                </a:lnTo>
                                <a:lnTo>
                                  <a:pt x="667" y="7"/>
                                </a:lnTo>
                                <a:lnTo>
                                  <a:pt x="585" y="0"/>
                                </a:lnTo>
                                <a:lnTo>
                                  <a:pt x="506" y="0"/>
                                </a:lnTo>
                                <a:lnTo>
                                  <a:pt x="431" y="3"/>
                                </a:lnTo>
                                <a:lnTo>
                                  <a:pt x="356" y="11"/>
                                </a:lnTo>
                                <a:lnTo>
                                  <a:pt x="278" y="22"/>
                                </a:lnTo>
                                <a:lnTo>
                                  <a:pt x="206" y="45"/>
                                </a:lnTo>
                                <a:lnTo>
                                  <a:pt x="135" y="75"/>
                                </a:lnTo>
                                <a:lnTo>
                                  <a:pt x="68" y="112"/>
                                </a:lnTo>
                                <a:lnTo>
                                  <a:pt x="0" y="157"/>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0"/>
                        <wps:cNvSpPr>
                          <a:spLocks/>
                        </wps:cNvSpPr>
                        <wps:spPr bwMode="auto">
                          <a:xfrm>
                            <a:off x="2244" y="2727"/>
                            <a:ext cx="1225" cy="191"/>
                          </a:xfrm>
                          <a:custGeom>
                            <a:avLst/>
                            <a:gdLst>
                              <a:gd name="T0" fmla="*/ 0 w 1225"/>
                              <a:gd name="T1" fmla="*/ 191 h 191"/>
                              <a:gd name="T2" fmla="*/ 68 w 1225"/>
                              <a:gd name="T3" fmla="*/ 143 h 191"/>
                              <a:gd name="T4" fmla="*/ 135 w 1225"/>
                              <a:gd name="T5" fmla="*/ 105 h 191"/>
                              <a:gd name="T6" fmla="*/ 206 w 1225"/>
                              <a:gd name="T7" fmla="*/ 79 h 191"/>
                              <a:gd name="T8" fmla="*/ 278 w 1225"/>
                              <a:gd name="T9" fmla="*/ 56 h 191"/>
                              <a:gd name="T10" fmla="*/ 352 w 1225"/>
                              <a:gd name="T11" fmla="*/ 41 h 191"/>
                              <a:gd name="T12" fmla="*/ 427 w 1225"/>
                              <a:gd name="T13" fmla="*/ 34 h 191"/>
                              <a:gd name="T14" fmla="*/ 502 w 1225"/>
                              <a:gd name="T15" fmla="*/ 30 h 191"/>
                              <a:gd name="T16" fmla="*/ 577 w 1225"/>
                              <a:gd name="T17" fmla="*/ 30 h 191"/>
                              <a:gd name="T18" fmla="*/ 656 w 1225"/>
                              <a:gd name="T19" fmla="*/ 38 h 191"/>
                              <a:gd name="T20" fmla="*/ 735 w 1225"/>
                              <a:gd name="T21" fmla="*/ 45 h 191"/>
                              <a:gd name="T22" fmla="*/ 896 w 1225"/>
                              <a:gd name="T23" fmla="*/ 71 h 191"/>
                              <a:gd name="T24" fmla="*/ 1225 w 1225"/>
                              <a:gd name="T25" fmla="*/ 135 h 191"/>
                              <a:gd name="T26" fmla="*/ 1218 w 1225"/>
                              <a:gd name="T27" fmla="*/ 105 h 191"/>
                              <a:gd name="T28" fmla="*/ 888 w 1225"/>
                              <a:gd name="T29" fmla="*/ 41 h 191"/>
                              <a:gd name="T30" fmla="*/ 806 w 1225"/>
                              <a:gd name="T31" fmla="*/ 26 h 191"/>
                              <a:gd name="T32" fmla="*/ 727 w 1225"/>
                              <a:gd name="T33" fmla="*/ 15 h 191"/>
                              <a:gd name="T34" fmla="*/ 648 w 1225"/>
                              <a:gd name="T35" fmla="*/ 8 h 191"/>
                              <a:gd name="T36" fmla="*/ 570 w 1225"/>
                              <a:gd name="T37" fmla="*/ 0 h 191"/>
                              <a:gd name="T38" fmla="*/ 495 w 1225"/>
                              <a:gd name="T39" fmla="*/ 0 h 191"/>
                              <a:gd name="T40" fmla="*/ 420 w 1225"/>
                              <a:gd name="T41" fmla="*/ 4 h 191"/>
                              <a:gd name="T42" fmla="*/ 345 w 1225"/>
                              <a:gd name="T43" fmla="*/ 11 h 191"/>
                              <a:gd name="T44" fmla="*/ 270 w 1225"/>
                              <a:gd name="T45" fmla="*/ 26 h 191"/>
                              <a:gd name="T46" fmla="*/ 203 w 1225"/>
                              <a:gd name="T47" fmla="*/ 49 h 191"/>
                              <a:gd name="T48" fmla="*/ 131 w 1225"/>
                              <a:gd name="T49" fmla="*/ 75 h 191"/>
                              <a:gd name="T50" fmla="*/ 64 w 1225"/>
                              <a:gd name="T51" fmla="*/ 113 h 191"/>
                              <a:gd name="T52" fmla="*/ 0 w 1225"/>
                              <a:gd name="T53" fmla="*/ 158 h 191"/>
                              <a:gd name="T54" fmla="*/ 0 w 1225"/>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5" h="191">
                                <a:moveTo>
                                  <a:pt x="0" y="191"/>
                                </a:moveTo>
                                <a:lnTo>
                                  <a:pt x="68" y="143"/>
                                </a:lnTo>
                                <a:lnTo>
                                  <a:pt x="135" y="105"/>
                                </a:lnTo>
                                <a:lnTo>
                                  <a:pt x="206" y="79"/>
                                </a:lnTo>
                                <a:lnTo>
                                  <a:pt x="278" y="56"/>
                                </a:lnTo>
                                <a:lnTo>
                                  <a:pt x="352" y="41"/>
                                </a:lnTo>
                                <a:lnTo>
                                  <a:pt x="427" y="34"/>
                                </a:lnTo>
                                <a:lnTo>
                                  <a:pt x="502" y="30"/>
                                </a:lnTo>
                                <a:lnTo>
                                  <a:pt x="577" y="30"/>
                                </a:lnTo>
                                <a:lnTo>
                                  <a:pt x="656" y="38"/>
                                </a:lnTo>
                                <a:lnTo>
                                  <a:pt x="735" y="45"/>
                                </a:lnTo>
                                <a:lnTo>
                                  <a:pt x="896" y="71"/>
                                </a:lnTo>
                                <a:lnTo>
                                  <a:pt x="1225" y="135"/>
                                </a:lnTo>
                                <a:lnTo>
                                  <a:pt x="1218" y="105"/>
                                </a:lnTo>
                                <a:lnTo>
                                  <a:pt x="888" y="41"/>
                                </a:lnTo>
                                <a:lnTo>
                                  <a:pt x="806" y="26"/>
                                </a:lnTo>
                                <a:lnTo>
                                  <a:pt x="727" y="15"/>
                                </a:lnTo>
                                <a:lnTo>
                                  <a:pt x="648" y="8"/>
                                </a:lnTo>
                                <a:lnTo>
                                  <a:pt x="570" y="0"/>
                                </a:lnTo>
                                <a:lnTo>
                                  <a:pt x="495" y="0"/>
                                </a:lnTo>
                                <a:lnTo>
                                  <a:pt x="420" y="4"/>
                                </a:lnTo>
                                <a:lnTo>
                                  <a:pt x="345" y="11"/>
                                </a:lnTo>
                                <a:lnTo>
                                  <a:pt x="270" y="26"/>
                                </a:lnTo>
                                <a:lnTo>
                                  <a:pt x="203" y="49"/>
                                </a:lnTo>
                                <a:lnTo>
                                  <a:pt x="131" y="75"/>
                                </a:lnTo>
                                <a:lnTo>
                                  <a:pt x="64" y="113"/>
                                </a:lnTo>
                                <a:lnTo>
                                  <a:pt x="0" y="158"/>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41"/>
                        <wps:cNvSpPr>
                          <a:spLocks/>
                        </wps:cNvSpPr>
                        <wps:spPr bwMode="auto">
                          <a:xfrm>
                            <a:off x="2241" y="2645"/>
                            <a:ext cx="1195" cy="187"/>
                          </a:xfrm>
                          <a:custGeom>
                            <a:avLst/>
                            <a:gdLst>
                              <a:gd name="T0" fmla="*/ 0 w 1195"/>
                              <a:gd name="T1" fmla="*/ 187 h 187"/>
                              <a:gd name="T2" fmla="*/ 67 w 1195"/>
                              <a:gd name="T3" fmla="*/ 146 h 187"/>
                              <a:gd name="T4" fmla="*/ 134 w 1195"/>
                              <a:gd name="T5" fmla="*/ 108 h 187"/>
                              <a:gd name="T6" fmla="*/ 202 w 1195"/>
                              <a:gd name="T7" fmla="*/ 78 h 187"/>
                              <a:gd name="T8" fmla="*/ 273 w 1195"/>
                              <a:gd name="T9" fmla="*/ 56 h 187"/>
                              <a:gd name="T10" fmla="*/ 344 w 1195"/>
                              <a:gd name="T11" fmla="*/ 41 h 187"/>
                              <a:gd name="T12" fmla="*/ 419 w 1195"/>
                              <a:gd name="T13" fmla="*/ 33 h 187"/>
                              <a:gd name="T14" fmla="*/ 490 w 1195"/>
                              <a:gd name="T15" fmla="*/ 30 h 187"/>
                              <a:gd name="T16" fmla="*/ 565 w 1195"/>
                              <a:gd name="T17" fmla="*/ 30 h 187"/>
                              <a:gd name="T18" fmla="*/ 640 w 1195"/>
                              <a:gd name="T19" fmla="*/ 37 h 187"/>
                              <a:gd name="T20" fmla="*/ 715 w 1195"/>
                              <a:gd name="T21" fmla="*/ 45 h 187"/>
                              <a:gd name="T22" fmla="*/ 794 w 1195"/>
                              <a:gd name="T23" fmla="*/ 56 h 187"/>
                              <a:gd name="T24" fmla="*/ 872 w 1195"/>
                              <a:gd name="T25" fmla="*/ 71 h 187"/>
                              <a:gd name="T26" fmla="*/ 1195 w 1195"/>
                              <a:gd name="T27" fmla="*/ 135 h 187"/>
                              <a:gd name="T28" fmla="*/ 1183 w 1195"/>
                              <a:gd name="T29" fmla="*/ 105 h 187"/>
                              <a:gd name="T30" fmla="*/ 1022 w 1195"/>
                              <a:gd name="T31" fmla="*/ 71 h 187"/>
                              <a:gd name="T32" fmla="*/ 865 w 1195"/>
                              <a:gd name="T33" fmla="*/ 41 h 187"/>
                              <a:gd name="T34" fmla="*/ 786 w 1195"/>
                              <a:gd name="T35" fmla="*/ 26 h 187"/>
                              <a:gd name="T36" fmla="*/ 708 w 1195"/>
                              <a:gd name="T37" fmla="*/ 15 h 187"/>
                              <a:gd name="T38" fmla="*/ 633 w 1195"/>
                              <a:gd name="T39" fmla="*/ 7 h 187"/>
                              <a:gd name="T40" fmla="*/ 554 w 1195"/>
                              <a:gd name="T41" fmla="*/ 3 h 187"/>
                              <a:gd name="T42" fmla="*/ 479 w 1195"/>
                              <a:gd name="T43" fmla="*/ 0 h 187"/>
                              <a:gd name="T44" fmla="*/ 408 w 1195"/>
                              <a:gd name="T45" fmla="*/ 3 h 187"/>
                              <a:gd name="T46" fmla="*/ 337 w 1195"/>
                              <a:gd name="T47" fmla="*/ 11 h 187"/>
                              <a:gd name="T48" fmla="*/ 266 w 1195"/>
                              <a:gd name="T49" fmla="*/ 26 h 187"/>
                              <a:gd name="T50" fmla="*/ 198 w 1195"/>
                              <a:gd name="T51" fmla="*/ 48 h 187"/>
                              <a:gd name="T52" fmla="*/ 131 w 1195"/>
                              <a:gd name="T53" fmla="*/ 78 h 187"/>
                              <a:gd name="T54" fmla="*/ 63 w 1195"/>
                              <a:gd name="T55" fmla="*/ 112 h 187"/>
                              <a:gd name="T56" fmla="*/ 0 w 1195"/>
                              <a:gd name="T57" fmla="*/ 157 h 187"/>
                              <a:gd name="T58" fmla="*/ 0 w 1195"/>
                              <a:gd name="T5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95" h="187">
                                <a:moveTo>
                                  <a:pt x="0" y="187"/>
                                </a:moveTo>
                                <a:lnTo>
                                  <a:pt x="67" y="146"/>
                                </a:lnTo>
                                <a:lnTo>
                                  <a:pt x="134" y="108"/>
                                </a:lnTo>
                                <a:lnTo>
                                  <a:pt x="202" y="78"/>
                                </a:lnTo>
                                <a:lnTo>
                                  <a:pt x="273" y="56"/>
                                </a:lnTo>
                                <a:lnTo>
                                  <a:pt x="344" y="41"/>
                                </a:lnTo>
                                <a:lnTo>
                                  <a:pt x="419" y="33"/>
                                </a:lnTo>
                                <a:lnTo>
                                  <a:pt x="490" y="30"/>
                                </a:lnTo>
                                <a:lnTo>
                                  <a:pt x="565" y="30"/>
                                </a:lnTo>
                                <a:lnTo>
                                  <a:pt x="640" y="37"/>
                                </a:lnTo>
                                <a:lnTo>
                                  <a:pt x="715" y="45"/>
                                </a:lnTo>
                                <a:lnTo>
                                  <a:pt x="794" y="56"/>
                                </a:lnTo>
                                <a:lnTo>
                                  <a:pt x="872" y="71"/>
                                </a:lnTo>
                                <a:lnTo>
                                  <a:pt x="1195" y="135"/>
                                </a:lnTo>
                                <a:lnTo>
                                  <a:pt x="1183" y="105"/>
                                </a:lnTo>
                                <a:lnTo>
                                  <a:pt x="1022" y="71"/>
                                </a:lnTo>
                                <a:lnTo>
                                  <a:pt x="865" y="41"/>
                                </a:lnTo>
                                <a:lnTo>
                                  <a:pt x="786" y="26"/>
                                </a:lnTo>
                                <a:lnTo>
                                  <a:pt x="708" y="15"/>
                                </a:lnTo>
                                <a:lnTo>
                                  <a:pt x="633" y="7"/>
                                </a:lnTo>
                                <a:lnTo>
                                  <a:pt x="554" y="3"/>
                                </a:lnTo>
                                <a:lnTo>
                                  <a:pt x="479" y="0"/>
                                </a:lnTo>
                                <a:lnTo>
                                  <a:pt x="408" y="3"/>
                                </a:lnTo>
                                <a:lnTo>
                                  <a:pt x="337" y="11"/>
                                </a:lnTo>
                                <a:lnTo>
                                  <a:pt x="266" y="26"/>
                                </a:lnTo>
                                <a:lnTo>
                                  <a:pt x="198" y="48"/>
                                </a:lnTo>
                                <a:lnTo>
                                  <a:pt x="131" y="78"/>
                                </a:lnTo>
                                <a:lnTo>
                                  <a:pt x="63" y="112"/>
                                </a:lnTo>
                                <a:lnTo>
                                  <a:pt x="0" y="157"/>
                                </a:lnTo>
                                <a:lnTo>
                                  <a:pt x="0"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42"/>
                        <wps:cNvSpPr>
                          <a:spLocks/>
                        </wps:cNvSpPr>
                        <wps:spPr bwMode="auto">
                          <a:xfrm>
                            <a:off x="2241" y="2562"/>
                            <a:ext cx="1161" cy="188"/>
                          </a:xfrm>
                          <a:custGeom>
                            <a:avLst/>
                            <a:gdLst>
                              <a:gd name="T0" fmla="*/ 0 w 1161"/>
                              <a:gd name="T1" fmla="*/ 188 h 188"/>
                              <a:gd name="T2" fmla="*/ 63 w 1161"/>
                              <a:gd name="T3" fmla="*/ 143 h 188"/>
                              <a:gd name="T4" fmla="*/ 131 w 1161"/>
                              <a:gd name="T5" fmla="*/ 109 h 188"/>
                              <a:gd name="T6" fmla="*/ 194 w 1161"/>
                              <a:gd name="T7" fmla="*/ 79 h 188"/>
                              <a:gd name="T8" fmla="*/ 262 w 1161"/>
                              <a:gd name="T9" fmla="*/ 56 h 188"/>
                              <a:gd name="T10" fmla="*/ 333 w 1161"/>
                              <a:gd name="T11" fmla="*/ 41 h 188"/>
                              <a:gd name="T12" fmla="*/ 404 w 1161"/>
                              <a:gd name="T13" fmla="*/ 34 h 188"/>
                              <a:gd name="T14" fmla="*/ 475 w 1161"/>
                              <a:gd name="T15" fmla="*/ 30 h 188"/>
                              <a:gd name="T16" fmla="*/ 547 w 1161"/>
                              <a:gd name="T17" fmla="*/ 30 h 188"/>
                              <a:gd name="T18" fmla="*/ 621 w 1161"/>
                              <a:gd name="T19" fmla="*/ 37 h 188"/>
                              <a:gd name="T20" fmla="*/ 696 w 1161"/>
                              <a:gd name="T21" fmla="*/ 45 h 188"/>
                              <a:gd name="T22" fmla="*/ 771 w 1161"/>
                              <a:gd name="T23" fmla="*/ 52 h 188"/>
                              <a:gd name="T24" fmla="*/ 846 w 1161"/>
                              <a:gd name="T25" fmla="*/ 68 h 188"/>
                              <a:gd name="T26" fmla="*/ 1161 w 1161"/>
                              <a:gd name="T27" fmla="*/ 128 h 188"/>
                              <a:gd name="T28" fmla="*/ 1150 w 1161"/>
                              <a:gd name="T29" fmla="*/ 101 h 188"/>
                              <a:gd name="T30" fmla="*/ 839 w 1161"/>
                              <a:gd name="T31" fmla="*/ 41 h 188"/>
                              <a:gd name="T32" fmla="*/ 764 w 1161"/>
                              <a:gd name="T33" fmla="*/ 26 h 188"/>
                              <a:gd name="T34" fmla="*/ 685 w 1161"/>
                              <a:gd name="T35" fmla="*/ 15 h 188"/>
                              <a:gd name="T36" fmla="*/ 610 w 1161"/>
                              <a:gd name="T37" fmla="*/ 7 h 188"/>
                              <a:gd name="T38" fmla="*/ 539 w 1161"/>
                              <a:gd name="T39" fmla="*/ 4 h 188"/>
                              <a:gd name="T40" fmla="*/ 464 w 1161"/>
                              <a:gd name="T41" fmla="*/ 0 h 188"/>
                              <a:gd name="T42" fmla="*/ 397 w 1161"/>
                              <a:gd name="T43" fmla="*/ 4 h 188"/>
                              <a:gd name="T44" fmla="*/ 326 w 1161"/>
                              <a:gd name="T45" fmla="*/ 15 h 188"/>
                              <a:gd name="T46" fmla="*/ 258 w 1161"/>
                              <a:gd name="T47" fmla="*/ 30 h 188"/>
                              <a:gd name="T48" fmla="*/ 191 w 1161"/>
                              <a:gd name="T49" fmla="*/ 49 h 188"/>
                              <a:gd name="T50" fmla="*/ 123 w 1161"/>
                              <a:gd name="T51" fmla="*/ 79 h 188"/>
                              <a:gd name="T52" fmla="*/ 60 w 1161"/>
                              <a:gd name="T53" fmla="*/ 113 h 188"/>
                              <a:gd name="T54" fmla="*/ 0 w 1161"/>
                              <a:gd name="T55" fmla="*/ 158 h 188"/>
                              <a:gd name="T56" fmla="*/ 0 w 1161"/>
                              <a:gd name="T5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1" h="188">
                                <a:moveTo>
                                  <a:pt x="0" y="188"/>
                                </a:moveTo>
                                <a:lnTo>
                                  <a:pt x="63" y="143"/>
                                </a:lnTo>
                                <a:lnTo>
                                  <a:pt x="131" y="109"/>
                                </a:lnTo>
                                <a:lnTo>
                                  <a:pt x="194" y="79"/>
                                </a:lnTo>
                                <a:lnTo>
                                  <a:pt x="262" y="56"/>
                                </a:lnTo>
                                <a:lnTo>
                                  <a:pt x="333" y="41"/>
                                </a:lnTo>
                                <a:lnTo>
                                  <a:pt x="404" y="34"/>
                                </a:lnTo>
                                <a:lnTo>
                                  <a:pt x="475" y="30"/>
                                </a:lnTo>
                                <a:lnTo>
                                  <a:pt x="547" y="30"/>
                                </a:lnTo>
                                <a:lnTo>
                                  <a:pt x="621" y="37"/>
                                </a:lnTo>
                                <a:lnTo>
                                  <a:pt x="696" y="45"/>
                                </a:lnTo>
                                <a:lnTo>
                                  <a:pt x="771" y="52"/>
                                </a:lnTo>
                                <a:lnTo>
                                  <a:pt x="846" y="68"/>
                                </a:lnTo>
                                <a:lnTo>
                                  <a:pt x="1161" y="128"/>
                                </a:lnTo>
                                <a:lnTo>
                                  <a:pt x="1150" y="101"/>
                                </a:lnTo>
                                <a:lnTo>
                                  <a:pt x="839" y="41"/>
                                </a:lnTo>
                                <a:lnTo>
                                  <a:pt x="764" y="26"/>
                                </a:lnTo>
                                <a:lnTo>
                                  <a:pt x="685" y="15"/>
                                </a:lnTo>
                                <a:lnTo>
                                  <a:pt x="610" y="7"/>
                                </a:lnTo>
                                <a:lnTo>
                                  <a:pt x="539" y="4"/>
                                </a:lnTo>
                                <a:lnTo>
                                  <a:pt x="464" y="0"/>
                                </a:lnTo>
                                <a:lnTo>
                                  <a:pt x="397" y="4"/>
                                </a:lnTo>
                                <a:lnTo>
                                  <a:pt x="326" y="15"/>
                                </a:lnTo>
                                <a:lnTo>
                                  <a:pt x="258" y="30"/>
                                </a:lnTo>
                                <a:lnTo>
                                  <a:pt x="191" y="49"/>
                                </a:lnTo>
                                <a:lnTo>
                                  <a:pt x="123" y="79"/>
                                </a:lnTo>
                                <a:lnTo>
                                  <a:pt x="60" y="113"/>
                                </a:lnTo>
                                <a:lnTo>
                                  <a:pt x="0" y="158"/>
                                </a:lnTo>
                                <a:lnTo>
                                  <a:pt x="0"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3"/>
                        <wps:cNvSpPr>
                          <a:spLocks/>
                        </wps:cNvSpPr>
                        <wps:spPr bwMode="auto">
                          <a:xfrm>
                            <a:off x="2237" y="2483"/>
                            <a:ext cx="1131" cy="184"/>
                          </a:xfrm>
                          <a:custGeom>
                            <a:avLst/>
                            <a:gdLst>
                              <a:gd name="T0" fmla="*/ 0 w 1131"/>
                              <a:gd name="T1" fmla="*/ 184 h 184"/>
                              <a:gd name="T2" fmla="*/ 64 w 1131"/>
                              <a:gd name="T3" fmla="*/ 139 h 184"/>
                              <a:gd name="T4" fmla="*/ 127 w 1131"/>
                              <a:gd name="T5" fmla="*/ 105 h 184"/>
                              <a:gd name="T6" fmla="*/ 195 w 1131"/>
                              <a:gd name="T7" fmla="*/ 75 h 184"/>
                              <a:gd name="T8" fmla="*/ 258 w 1131"/>
                              <a:gd name="T9" fmla="*/ 53 h 184"/>
                              <a:gd name="T10" fmla="*/ 326 w 1131"/>
                              <a:gd name="T11" fmla="*/ 41 h 184"/>
                              <a:gd name="T12" fmla="*/ 393 w 1131"/>
                              <a:gd name="T13" fmla="*/ 30 h 184"/>
                              <a:gd name="T14" fmla="*/ 464 w 1131"/>
                              <a:gd name="T15" fmla="*/ 26 h 184"/>
                              <a:gd name="T16" fmla="*/ 532 w 1131"/>
                              <a:gd name="T17" fmla="*/ 26 h 184"/>
                              <a:gd name="T18" fmla="*/ 607 w 1131"/>
                              <a:gd name="T19" fmla="*/ 30 h 184"/>
                              <a:gd name="T20" fmla="*/ 678 w 1131"/>
                              <a:gd name="T21" fmla="*/ 41 h 184"/>
                              <a:gd name="T22" fmla="*/ 753 w 1131"/>
                              <a:gd name="T23" fmla="*/ 49 h 184"/>
                              <a:gd name="T24" fmla="*/ 824 w 1131"/>
                              <a:gd name="T25" fmla="*/ 64 h 184"/>
                              <a:gd name="T26" fmla="*/ 978 w 1131"/>
                              <a:gd name="T27" fmla="*/ 94 h 184"/>
                              <a:gd name="T28" fmla="*/ 1131 w 1131"/>
                              <a:gd name="T29" fmla="*/ 124 h 184"/>
                              <a:gd name="T30" fmla="*/ 1120 w 1131"/>
                              <a:gd name="T31" fmla="*/ 94 h 184"/>
                              <a:gd name="T32" fmla="*/ 966 w 1131"/>
                              <a:gd name="T33" fmla="*/ 64 h 184"/>
                              <a:gd name="T34" fmla="*/ 816 w 1131"/>
                              <a:gd name="T35" fmla="*/ 34 h 184"/>
                              <a:gd name="T36" fmla="*/ 742 w 1131"/>
                              <a:gd name="T37" fmla="*/ 23 h 184"/>
                              <a:gd name="T38" fmla="*/ 670 w 1131"/>
                              <a:gd name="T39" fmla="*/ 11 h 184"/>
                              <a:gd name="T40" fmla="*/ 595 w 1131"/>
                              <a:gd name="T41" fmla="*/ 4 h 184"/>
                              <a:gd name="T42" fmla="*/ 524 w 1131"/>
                              <a:gd name="T43" fmla="*/ 0 h 184"/>
                              <a:gd name="T44" fmla="*/ 453 w 1131"/>
                              <a:gd name="T45" fmla="*/ 0 h 184"/>
                              <a:gd name="T46" fmla="*/ 386 w 1131"/>
                              <a:gd name="T47" fmla="*/ 4 h 184"/>
                              <a:gd name="T48" fmla="*/ 318 w 1131"/>
                              <a:gd name="T49" fmla="*/ 11 h 184"/>
                              <a:gd name="T50" fmla="*/ 251 w 1131"/>
                              <a:gd name="T51" fmla="*/ 26 h 184"/>
                              <a:gd name="T52" fmla="*/ 187 w 1131"/>
                              <a:gd name="T53" fmla="*/ 49 h 184"/>
                              <a:gd name="T54" fmla="*/ 124 w 1131"/>
                              <a:gd name="T55" fmla="*/ 75 h 184"/>
                              <a:gd name="T56" fmla="*/ 60 w 1131"/>
                              <a:gd name="T57" fmla="*/ 113 h 184"/>
                              <a:gd name="T58" fmla="*/ 0 w 1131"/>
                              <a:gd name="T59" fmla="*/ 154 h 184"/>
                              <a:gd name="T60" fmla="*/ 0 w 1131"/>
                              <a:gd name="T6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31" h="184">
                                <a:moveTo>
                                  <a:pt x="0" y="184"/>
                                </a:moveTo>
                                <a:lnTo>
                                  <a:pt x="64" y="139"/>
                                </a:lnTo>
                                <a:lnTo>
                                  <a:pt x="127" y="105"/>
                                </a:lnTo>
                                <a:lnTo>
                                  <a:pt x="195" y="75"/>
                                </a:lnTo>
                                <a:lnTo>
                                  <a:pt x="258" y="53"/>
                                </a:lnTo>
                                <a:lnTo>
                                  <a:pt x="326" y="41"/>
                                </a:lnTo>
                                <a:lnTo>
                                  <a:pt x="393" y="30"/>
                                </a:lnTo>
                                <a:lnTo>
                                  <a:pt x="464" y="26"/>
                                </a:lnTo>
                                <a:lnTo>
                                  <a:pt x="532" y="26"/>
                                </a:lnTo>
                                <a:lnTo>
                                  <a:pt x="607" y="30"/>
                                </a:lnTo>
                                <a:lnTo>
                                  <a:pt x="678" y="41"/>
                                </a:lnTo>
                                <a:lnTo>
                                  <a:pt x="753" y="49"/>
                                </a:lnTo>
                                <a:lnTo>
                                  <a:pt x="824" y="64"/>
                                </a:lnTo>
                                <a:lnTo>
                                  <a:pt x="978" y="94"/>
                                </a:lnTo>
                                <a:lnTo>
                                  <a:pt x="1131" y="124"/>
                                </a:lnTo>
                                <a:lnTo>
                                  <a:pt x="1120" y="94"/>
                                </a:lnTo>
                                <a:lnTo>
                                  <a:pt x="966" y="64"/>
                                </a:lnTo>
                                <a:lnTo>
                                  <a:pt x="816" y="34"/>
                                </a:lnTo>
                                <a:lnTo>
                                  <a:pt x="742" y="23"/>
                                </a:lnTo>
                                <a:lnTo>
                                  <a:pt x="670" y="11"/>
                                </a:lnTo>
                                <a:lnTo>
                                  <a:pt x="595" y="4"/>
                                </a:lnTo>
                                <a:lnTo>
                                  <a:pt x="524" y="0"/>
                                </a:lnTo>
                                <a:lnTo>
                                  <a:pt x="453" y="0"/>
                                </a:lnTo>
                                <a:lnTo>
                                  <a:pt x="386" y="4"/>
                                </a:lnTo>
                                <a:lnTo>
                                  <a:pt x="318" y="11"/>
                                </a:lnTo>
                                <a:lnTo>
                                  <a:pt x="251" y="26"/>
                                </a:lnTo>
                                <a:lnTo>
                                  <a:pt x="187" y="49"/>
                                </a:lnTo>
                                <a:lnTo>
                                  <a:pt x="124" y="75"/>
                                </a:lnTo>
                                <a:lnTo>
                                  <a:pt x="60" y="113"/>
                                </a:lnTo>
                                <a:lnTo>
                                  <a:pt x="0" y="154"/>
                                </a:lnTo>
                                <a:lnTo>
                                  <a:pt x="0"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44"/>
                        <wps:cNvSpPr>
                          <a:spLocks/>
                        </wps:cNvSpPr>
                        <wps:spPr bwMode="auto">
                          <a:xfrm>
                            <a:off x="2237" y="2401"/>
                            <a:ext cx="1097" cy="180"/>
                          </a:xfrm>
                          <a:custGeom>
                            <a:avLst/>
                            <a:gdLst>
                              <a:gd name="T0" fmla="*/ 0 w 1097"/>
                              <a:gd name="T1" fmla="*/ 180 h 180"/>
                              <a:gd name="T2" fmla="*/ 60 w 1097"/>
                              <a:gd name="T3" fmla="*/ 138 h 180"/>
                              <a:gd name="T4" fmla="*/ 124 w 1097"/>
                              <a:gd name="T5" fmla="*/ 101 h 180"/>
                              <a:gd name="T6" fmla="*/ 187 w 1097"/>
                              <a:gd name="T7" fmla="*/ 75 h 180"/>
                              <a:gd name="T8" fmla="*/ 251 w 1097"/>
                              <a:gd name="T9" fmla="*/ 56 h 180"/>
                              <a:gd name="T10" fmla="*/ 315 w 1097"/>
                              <a:gd name="T11" fmla="*/ 37 h 180"/>
                              <a:gd name="T12" fmla="*/ 382 w 1097"/>
                              <a:gd name="T13" fmla="*/ 30 h 180"/>
                              <a:gd name="T14" fmla="*/ 449 w 1097"/>
                              <a:gd name="T15" fmla="*/ 26 h 180"/>
                              <a:gd name="T16" fmla="*/ 517 w 1097"/>
                              <a:gd name="T17" fmla="*/ 26 h 180"/>
                              <a:gd name="T18" fmla="*/ 588 w 1097"/>
                              <a:gd name="T19" fmla="*/ 30 h 180"/>
                              <a:gd name="T20" fmla="*/ 655 w 1097"/>
                              <a:gd name="T21" fmla="*/ 37 h 180"/>
                              <a:gd name="T22" fmla="*/ 798 w 1097"/>
                              <a:gd name="T23" fmla="*/ 60 h 180"/>
                              <a:gd name="T24" fmla="*/ 1097 w 1097"/>
                              <a:gd name="T25" fmla="*/ 120 h 180"/>
                              <a:gd name="T26" fmla="*/ 1086 w 1097"/>
                              <a:gd name="T27" fmla="*/ 90 h 180"/>
                              <a:gd name="T28" fmla="*/ 936 w 1097"/>
                              <a:gd name="T29" fmla="*/ 63 h 180"/>
                              <a:gd name="T30" fmla="*/ 790 w 1097"/>
                              <a:gd name="T31" fmla="*/ 33 h 180"/>
                              <a:gd name="T32" fmla="*/ 648 w 1097"/>
                              <a:gd name="T33" fmla="*/ 11 h 180"/>
                              <a:gd name="T34" fmla="*/ 577 w 1097"/>
                              <a:gd name="T35" fmla="*/ 3 h 180"/>
                              <a:gd name="T36" fmla="*/ 509 w 1097"/>
                              <a:gd name="T37" fmla="*/ 0 h 180"/>
                              <a:gd name="T38" fmla="*/ 442 w 1097"/>
                              <a:gd name="T39" fmla="*/ 0 h 180"/>
                              <a:gd name="T40" fmla="*/ 374 w 1097"/>
                              <a:gd name="T41" fmla="*/ 3 h 180"/>
                              <a:gd name="T42" fmla="*/ 307 w 1097"/>
                              <a:gd name="T43" fmla="*/ 11 h 180"/>
                              <a:gd name="T44" fmla="*/ 243 w 1097"/>
                              <a:gd name="T45" fmla="*/ 26 h 180"/>
                              <a:gd name="T46" fmla="*/ 180 w 1097"/>
                              <a:gd name="T47" fmla="*/ 48 h 180"/>
                              <a:gd name="T48" fmla="*/ 120 w 1097"/>
                              <a:gd name="T49" fmla="*/ 75 h 180"/>
                              <a:gd name="T50" fmla="*/ 60 w 1097"/>
                              <a:gd name="T51" fmla="*/ 112 h 180"/>
                              <a:gd name="T52" fmla="*/ 0 w 1097"/>
                              <a:gd name="T53" fmla="*/ 153 h 180"/>
                              <a:gd name="T54" fmla="*/ 0 w 1097"/>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7" h="180">
                                <a:moveTo>
                                  <a:pt x="0" y="180"/>
                                </a:moveTo>
                                <a:lnTo>
                                  <a:pt x="60" y="138"/>
                                </a:lnTo>
                                <a:lnTo>
                                  <a:pt x="124" y="101"/>
                                </a:lnTo>
                                <a:lnTo>
                                  <a:pt x="187" y="75"/>
                                </a:lnTo>
                                <a:lnTo>
                                  <a:pt x="251" y="56"/>
                                </a:lnTo>
                                <a:lnTo>
                                  <a:pt x="315" y="37"/>
                                </a:lnTo>
                                <a:lnTo>
                                  <a:pt x="382" y="30"/>
                                </a:lnTo>
                                <a:lnTo>
                                  <a:pt x="449" y="26"/>
                                </a:lnTo>
                                <a:lnTo>
                                  <a:pt x="517" y="26"/>
                                </a:lnTo>
                                <a:lnTo>
                                  <a:pt x="588" y="30"/>
                                </a:lnTo>
                                <a:lnTo>
                                  <a:pt x="655" y="37"/>
                                </a:lnTo>
                                <a:lnTo>
                                  <a:pt x="798" y="60"/>
                                </a:lnTo>
                                <a:lnTo>
                                  <a:pt x="1097" y="120"/>
                                </a:lnTo>
                                <a:lnTo>
                                  <a:pt x="1086" y="90"/>
                                </a:lnTo>
                                <a:lnTo>
                                  <a:pt x="936" y="63"/>
                                </a:lnTo>
                                <a:lnTo>
                                  <a:pt x="790" y="33"/>
                                </a:lnTo>
                                <a:lnTo>
                                  <a:pt x="648" y="11"/>
                                </a:lnTo>
                                <a:lnTo>
                                  <a:pt x="577" y="3"/>
                                </a:lnTo>
                                <a:lnTo>
                                  <a:pt x="509" y="0"/>
                                </a:lnTo>
                                <a:lnTo>
                                  <a:pt x="442" y="0"/>
                                </a:lnTo>
                                <a:lnTo>
                                  <a:pt x="374" y="3"/>
                                </a:lnTo>
                                <a:lnTo>
                                  <a:pt x="307" y="11"/>
                                </a:lnTo>
                                <a:lnTo>
                                  <a:pt x="243" y="26"/>
                                </a:lnTo>
                                <a:lnTo>
                                  <a:pt x="180" y="48"/>
                                </a:lnTo>
                                <a:lnTo>
                                  <a:pt x="120" y="75"/>
                                </a:lnTo>
                                <a:lnTo>
                                  <a:pt x="60" y="112"/>
                                </a:lnTo>
                                <a:lnTo>
                                  <a:pt x="0" y="153"/>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45"/>
                        <wps:cNvSpPr>
                          <a:spLocks/>
                        </wps:cNvSpPr>
                        <wps:spPr bwMode="auto">
                          <a:xfrm>
                            <a:off x="2237" y="2318"/>
                            <a:ext cx="1060" cy="180"/>
                          </a:xfrm>
                          <a:custGeom>
                            <a:avLst/>
                            <a:gdLst>
                              <a:gd name="T0" fmla="*/ 0 w 1060"/>
                              <a:gd name="T1" fmla="*/ 180 h 180"/>
                              <a:gd name="T2" fmla="*/ 56 w 1060"/>
                              <a:gd name="T3" fmla="*/ 139 h 180"/>
                              <a:gd name="T4" fmla="*/ 116 w 1060"/>
                              <a:gd name="T5" fmla="*/ 101 h 180"/>
                              <a:gd name="T6" fmla="*/ 180 w 1060"/>
                              <a:gd name="T7" fmla="*/ 75 h 180"/>
                              <a:gd name="T8" fmla="*/ 240 w 1060"/>
                              <a:gd name="T9" fmla="*/ 56 h 180"/>
                              <a:gd name="T10" fmla="*/ 303 w 1060"/>
                              <a:gd name="T11" fmla="*/ 41 h 180"/>
                              <a:gd name="T12" fmla="*/ 367 w 1060"/>
                              <a:gd name="T13" fmla="*/ 30 h 180"/>
                              <a:gd name="T14" fmla="*/ 434 w 1060"/>
                              <a:gd name="T15" fmla="*/ 26 h 180"/>
                              <a:gd name="T16" fmla="*/ 502 w 1060"/>
                              <a:gd name="T17" fmla="*/ 26 h 180"/>
                              <a:gd name="T18" fmla="*/ 565 w 1060"/>
                              <a:gd name="T19" fmla="*/ 30 h 180"/>
                              <a:gd name="T20" fmla="*/ 637 w 1060"/>
                              <a:gd name="T21" fmla="*/ 38 h 180"/>
                              <a:gd name="T22" fmla="*/ 704 w 1060"/>
                              <a:gd name="T23" fmla="*/ 45 h 180"/>
                              <a:gd name="T24" fmla="*/ 775 w 1060"/>
                              <a:gd name="T25" fmla="*/ 60 h 180"/>
                              <a:gd name="T26" fmla="*/ 918 w 1060"/>
                              <a:gd name="T27" fmla="*/ 86 h 180"/>
                              <a:gd name="T28" fmla="*/ 1060 w 1060"/>
                              <a:gd name="T29" fmla="*/ 116 h 180"/>
                              <a:gd name="T30" fmla="*/ 1052 w 1060"/>
                              <a:gd name="T31" fmla="*/ 90 h 180"/>
                              <a:gd name="T32" fmla="*/ 906 w 1060"/>
                              <a:gd name="T33" fmla="*/ 60 h 180"/>
                              <a:gd name="T34" fmla="*/ 768 w 1060"/>
                              <a:gd name="T35" fmla="*/ 34 h 180"/>
                              <a:gd name="T36" fmla="*/ 697 w 1060"/>
                              <a:gd name="T37" fmla="*/ 19 h 180"/>
                              <a:gd name="T38" fmla="*/ 625 w 1060"/>
                              <a:gd name="T39" fmla="*/ 11 h 180"/>
                              <a:gd name="T40" fmla="*/ 558 w 1060"/>
                              <a:gd name="T41" fmla="*/ 4 h 180"/>
                              <a:gd name="T42" fmla="*/ 491 w 1060"/>
                              <a:gd name="T43" fmla="*/ 0 h 180"/>
                              <a:gd name="T44" fmla="*/ 427 w 1060"/>
                              <a:gd name="T45" fmla="*/ 0 h 180"/>
                              <a:gd name="T46" fmla="*/ 363 w 1060"/>
                              <a:gd name="T47" fmla="*/ 4 h 180"/>
                              <a:gd name="T48" fmla="*/ 296 w 1060"/>
                              <a:gd name="T49" fmla="*/ 15 h 180"/>
                              <a:gd name="T50" fmla="*/ 236 w 1060"/>
                              <a:gd name="T51" fmla="*/ 30 h 180"/>
                              <a:gd name="T52" fmla="*/ 172 w 1060"/>
                              <a:gd name="T53" fmla="*/ 49 h 180"/>
                              <a:gd name="T54" fmla="*/ 112 w 1060"/>
                              <a:gd name="T55" fmla="*/ 75 h 180"/>
                              <a:gd name="T56" fmla="*/ 56 w 1060"/>
                              <a:gd name="T57" fmla="*/ 109 h 180"/>
                              <a:gd name="T58" fmla="*/ 0 w 1060"/>
                              <a:gd name="T59" fmla="*/ 154 h 180"/>
                              <a:gd name="T60" fmla="*/ 0 w 1060"/>
                              <a:gd name="T61"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60" h="180">
                                <a:moveTo>
                                  <a:pt x="0" y="180"/>
                                </a:moveTo>
                                <a:lnTo>
                                  <a:pt x="56" y="139"/>
                                </a:lnTo>
                                <a:lnTo>
                                  <a:pt x="116" y="101"/>
                                </a:lnTo>
                                <a:lnTo>
                                  <a:pt x="180" y="75"/>
                                </a:lnTo>
                                <a:lnTo>
                                  <a:pt x="240" y="56"/>
                                </a:lnTo>
                                <a:lnTo>
                                  <a:pt x="303" y="41"/>
                                </a:lnTo>
                                <a:lnTo>
                                  <a:pt x="367" y="30"/>
                                </a:lnTo>
                                <a:lnTo>
                                  <a:pt x="434" y="26"/>
                                </a:lnTo>
                                <a:lnTo>
                                  <a:pt x="502" y="26"/>
                                </a:lnTo>
                                <a:lnTo>
                                  <a:pt x="565" y="30"/>
                                </a:lnTo>
                                <a:lnTo>
                                  <a:pt x="637" y="38"/>
                                </a:lnTo>
                                <a:lnTo>
                                  <a:pt x="704" y="45"/>
                                </a:lnTo>
                                <a:lnTo>
                                  <a:pt x="775" y="60"/>
                                </a:lnTo>
                                <a:lnTo>
                                  <a:pt x="918" y="86"/>
                                </a:lnTo>
                                <a:lnTo>
                                  <a:pt x="1060" y="116"/>
                                </a:lnTo>
                                <a:lnTo>
                                  <a:pt x="1052" y="90"/>
                                </a:lnTo>
                                <a:lnTo>
                                  <a:pt x="906" y="60"/>
                                </a:lnTo>
                                <a:lnTo>
                                  <a:pt x="768" y="34"/>
                                </a:lnTo>
                                <a:lnTo>
                                  <a:pt x="697" y="19"/>
                                </a:lnTo>
                                <a:lnTo>
                                  <a:pt x="625" y="11"/>
                                </a:lnTo>
                                <a:lnTo>
                                  <a:pt x="558" y="4"/>
                                </a:lnTo>
                                <a:lnTo>
                                  <a:pt x="491" y="0"/>
                                </a:lnTo>
                                <a:lnTo>
                                  <a:pt x="427" y="0"/>
                                </a:lnTo>
                                <a:lnTo>
                                  <a:pt x="363" y="4"/>
                                </a:lnTo>
                                <a:lnTo>
                                  <a:pt x="296" y="15"/>
                                </a:lnTo>
                                <a:lnTo>
                                  <a:pt x="236" y="30"/>
                                </a:lnTo>
                                <a:lnTo>
                                  <a:pt x="172" y="49"/>
                                </a:lnTo>
                                <a:lnTo>
                                  <a:pt x="112" y="75"/>
                                </a:lnTo>
                                <a:lnTo>
                                  <a:pt x="56" y="109"/>
                                </a:lnTo>
                                <a:lnTo>
                                  <a:pt x="0" y="154"/>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46"/>
                        <wps:cNvSpPr>
                          <a:spLocks/>
                        </wps:cNvSpPr>
                        <wps:spPr bwMode="auto">
                          <a:xfrm>
                            <a:off x="2233" y="2236"/>
                            <a:ext cx="1030" cy="176"/>
                          </a:xfrm>
                          <a:custGeom>
                            <a:avLst/>
                            <a:gdLst>
                              <a:gd name="T0" fmla="*/ 0 w 1030"/>
                              <a:gd name="T1" fmla="*/ 176 h 176"/>
                              <a:gd name="T2" fmla="*/ 60 w 1030"/>
                              <a:gd name="T3" fmla="*/ 135 h 176"/>
                              <a:gd name="T4" fmla="*/ 116 w 1030"/>
                              <a:gd name="T5" fmla="*/ 101 h 176"/>
                              <a:gd name="T6" fmla="*/ 176 w 1030"/>
                              <a:gd name="T7" fmla="*/ 75 h 176"/>
                              <a:gd name="T8" fmla="*/ 236 w 1030"/>
                              <a:gd name="T9" fmla="*/ 56 h 176"/>
                              <a:gd name="T10" fmla="*/ 296 w 1030"/>
                              <a:gd name="T11" fmla="*/ 41 h 176"/>
                              <a:gd name="T12" fmla="*/ 360 w 1030"/>
                              <a:gd name="T13" fmla="*/ 30 h 176"/>
                              <a:gd name="T14" fmla="*/ 423 w 1030"/>
                              <a:gd name="T15" fmla="*/ 26 h 176"/>
                              <a:gd name="T16" fmla="*/ 487 w 1030"/>
                              <a:gd name="T17" fmla="*/ 26 h 176"/>
                              <a:gd name="T18" fmla="*/ 551 w 1030"/>
                              <a:gd name="T19" fmla="*/ 30 h 176"/>
                              <a:gd name="T20" fmla="*/ 618 w 1030"/>
                              <a:gd name="T21" fmla="*/ 37 h 176"/>
                              <a:gd name="T22" fmla="*/ 686 w 1030"/>
                              <a:gd name="T23" fmla="*/ 45 h 176"/>
                              <a:gd name="T24" fmla="*/ 753 w 1030"/>
                              <a:gd name="T25" fmla="*/ 56 h 176"/>
                              <a:gd name="T26" fmla="*/ 892 w 1030"/>
                              <a:gd name="T27" fmla="*/ 86 h 176"/>
                              <a:gd name="T28" fmla="*/ 1030 w 1030"/>
                              <a:gd name="T29" fmla="*/ 112 h 176"/>
                              <a:gd name="T30" fmla="*/ 1023 w 1030"/>
                              <a:gd name="T31" fmla="*/ 86 h 176"/>
                              <a:gd name="T32" fmla="*/ 880 w 1030"/>
                              <a:gd name="T33" fmla="*/ 56 h 176"/>
                              <a:gd name="T34" fmla="*/ 742 w 1030"/>
                              <a:gd name="T35" fmla="*/ 30 h 176"/>
                              <a:gd name="T36" fmla="*/ 678 w 1030"/>
                              <a:gd name="T37" fmla="*/ 18 h 176"/>
                              <a:gd name="T38" fmla="*/ 611 w 1030"/>
                              <a:gd name="T39" fmla="*/ 11 h 176"/>
                              <a:gd name="T40" fmla="*/ 543 w 1030"/>
                              <a:gd name="T41" fmla="*/ 3 h 176"/>
                              <a:gd name="T42" fmla="*/ 480 w 1030"/>
                              <a:gd name="T43" fmla="*/ 0 h 176"/>
                              <a:gd name="T44" fmla="*/ 416 w 1030"/>
                              <a:gd name="T45" fmla="*/ 0 h 176"/>
                              <a:gd name="T46" fmla="*/ 352 w 1030"/>
                              <a:gd name="T47" fmla="*/ 3 h 176"/>
                              <a:gd name="T48" fmla="*/ 289 w 1030"/>
                              <a:gd name="T49" fmla="*/ 15 h 176"/>
                              <a:gd name="T50" fmla="*/ 229 w 1030"/>
                              <a:gd name="T51" fmla="*/ 30 h 176"/>
                              <a:gd name="T52" fmla="*/ 169 w 1030"/>
                              <a:gd name="T53" fmla="*/ 48 h 176"/>
                              <a:gd name="T54" fmla="*/ 113 w 1030"/>
                              <a:gd name="T55" fmla="*/ 78 h 176"/>
                              <a:gd name="T56" fmla="*/ 56 w 1030"/>
                              <a:gd name="T57" fmla="*/ 112 h 176"/>
                              <a:gd name="T58" fmla="*/ 0 w 1030"/>
                              <a:gd name="T59" fmla="*/ 153 h 176"/>
                              <a:gd name="T60" fmla="*/ 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0" y="176"/>
                                </a:moveTo>
                                <a:lnTo>
                                  <a:pt x="60" y="135"/>
                                </a:lnTo>
                                <a:lnTo>
                                  <a:pt x="116" y="101"/>
                                </a:lnTo>
                                <a:lnTo>
                                  <a:pt x="176" y="75"/>
                                </a:lnTo>
                                <a:lnTo>
                                  <a:pt x="236" y="56"/>
                                </a:lnTo>
                                <a:lnTo>
                                  <a:pt x="296" y="41"/>
                                </a:lnTo>
                                <a:lnTo>
                                  <a:pt x="360" y="30"/>
                                </a:lnTo>
                                <a:lnTo>
                                  <a:pt x="423" y="26"/>
                                </a:lnTo>
                                <a:lnTo>
                                  <a:pt x="487" y="26"/>
                                </a:lnTo>
                                <a:lnTo>
                                  <a:pt x="551" y="30"/>
                                </a:lnTo>
                                <a:lnTo>
                                  <a:pt x="618" y="37"/>
                                </a:lnTo>
                                <a:lnTo>
                                  <a:pt x="686" y="45"/>
                                </a:lnTo>
                                <a:lnTo>
                                  <a:pt x="753" y="56"/>
                                </a:lnTo>
                                <a:lnTo>
                                  <a:pt x="892" y="86"/>
                                </a:lnTo>
                                <a:lnTo>
                                  <a:pt x="1030" y="112"/>
                                </a:lnTo>
                                <a:lnTo>
                                  <a:pt x="1023" y="86"/>
                                </a:lnTo>
                                <a:lnTo>
                                  <a:pt x="880" y="56"/>
                                </a:lnTo>
                                <a:lnTo>
                                  <a:pt x="742" y="30"/>
                                </a:lnTo>
                                <a:lnTo>
                                  <a:pt x="678" y="18"/>
                                </a:lnTo>
                                <a:lnTo>
                                  <a:pt x="611" y="11"/>
                                </a:lnTo>
                                <a:lnTo>
                                  <a:pt x="543" y="3"/>
                                </a:lnTo>
                                <a:lnTo>
                                  <a:pt x="480" y="0"/>
                                </a:lnTo>
                                <a:lnTo>
                                  <a:pt x="416" y="0"/>
                                </a:lnTo>
                                <a:lnTo>
                                  <a:pt x="352" y="3"/>
                                </a:lnTo>
                                <a:lnTo>
                                  <a:pt x="289" y="15"/>
                                </a:lnTo>
                                <a:lnTo>
                                  <a:pt x="229" y="30"/>
                                </a:lnTo>
                                <a:lnTo>
                                  <a:pt x="169" y="48"/>
                                </a:lnTo>
                                <a:lnTo>
                                  <a:pt x="113" y="78"/>
                                </a:lnTo>
                                <a:lnTo>
                                  <a:pt x="56" y="112"/>
                                </a:lnTo>
                                <a:lnTo>
                                  <a:pt x="0" y="153"/>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7"/>
                        <wps:cNvSpPr>
                          <a:spLocks/>
                        </wps:cNvSpPr>
                        <wps:spPr bwMode="auto">
                          <a:xfrm>
                            <a:off x="2233" y="2153"/>
                            <a:ext cx="996" cy="176"/>
                          </a:xfrm>
                          <a:custGeom>
                            <a:avLst/>
                            <a:gdLst>
                              <a:gd name="T0" fmla="*/ 0 w 996"/>
                              <a:gd name="T1" fmla="*/ 176 h 176"/>
                              <a:gd name="T2" fmla="*/ 56 w 996"/>
                              <a:gd name="T3" fmla="*/ 135 h 176"/>
                              <a:gd name="T4" fmla="*/ 113 w 996"/>
                              <a:gd name="T5" fmla="*/ 105 h 176"/>
                              <a:gd name="T6" fmla="*/ 169 w 996"/>
                              <a:gd name="T7" fmla="*/ 75 h 176"/>
                              <a:gd name="T8" fmla="*/ 229 w 996"/>
                              <a:gd name="T9" fmla="*/ 56 h 176"/>
                              <a:gd name="T10" fmla="*/ 285 w 996"/>
                              <a:gd name="T11" fmla="*/ 41 h 176"/>
                              <a:gd name="T12" fmla="*/ 345 w 996"/>
                              <a:gd name="T13" fmla="*/ 34 h 176"/>
                              <a:gd name="T14" fmla="*/ 408 w 996"/>
                              <a:gd name="T15" fmla="*/ 26 h 176"/>
                              <a:gd name="T16" fmla="*/ 468 w 996"/>
                              <a:gd name="T17" fmla="*/ 26 h 176"/>
                              <a:gd name="T18" fmla="*/ 532 w 996"/>
                              <a:gd name="T19" fmla="*/ 30 h 176"/>
                              <a:gd name="T20" fmla="*/ 596 w 996"/>
                              <a:gd name="T21" fmla="*/ 34 h 176"/>
                              <a:gd name="T22" fmla="*/ 659 w 996"/>
                              <a:gd name="T23" fmla="*/ 45 h 176"/>
                              <a:gd name="T24" fmla="*/ 727 w 996"/>
                              <a:gd name="T25" fmla="*/ 56 h 176"/>
                              <a:gd name="T26" fmla="*/ 862 w 996"/>
                              <a:gd name="T27" fmla="*/ 83 h 176"/>
                              <a:gd name="T28" fmla="*/ 996 w 996"/>
                              <a:gd name="T29" fmla="*/ 109 h 176"/>
                              <a:gd name="T30" fmla="*/ 989 w 996"/>
                              <a:gd name="T31" fmla="*/ 83 h 176"/>
                              <a:gd name="T32" fmla="*/ 854 w 996"/>
                              <a:gd name="T33" fmla="*/ 56 h 176"/>
                              <a:gd name="T34" fmla="*/ 719 w 996"/>
                              <a:gd name="T35" fmla="*/ 30 h 176"/>
                              <a:gd name="T36" fmla="*/ 656 w 996"/>
                              <a:gd name="T37" fmla="*/ 19 h 176"/>
                              <a:gd name="T38" fmla="*/ 588 w 996"/>
                              <a:gd name="T39" fmla="*/ 11 h 176"/>
                              <a:gd name="T40" fmla="*/ 525 w 996"/>
                              <a:gd name="T41" fmla="*/ 4 h 176"/>
                              <a:gd name="T42" fmla="*/ 461 w 996"/>
                              <a:gd name="T43" fmla="*/ 0 h 176"/>
                              <a:gd name="T44" fmla="*/ 401 w 996"/>
                              <a:gd name="T45" fmla="*/ 0 h 176"/>
                              <a:gd name="T46" fmla="*/ 337 w 996"/>
                              <a:gd name="T47" fmla="*/ 7 h 176"/>
                              <a:gd name="T48" fmla="*/ 277 w 996"/>
                              <a:gd name="T49" fmla="*/ 15 h 176"/>
                              <a:gd name="T50" fmla="*/ 221 w 996"/>
                              <a:gd name="T51" fmla="*/ 30 h 176"/>
                              <a:gd name="T52" fmla="*/ 165 w 996"/>
                              <a:gd name="T53" fmla="*/ 52 h 176"/>
                              <a:gd name="T54" fmla="*/ 109 w 996"/>
                              <a:gd name="T55" fmla="*/ 79 h 176"/>
                              <a:gd name="T56" fmla="*/ 53 w 996"/>
                              <a:gd name="T57" fmla="*/ 113 h 176"/>
                              <a:gd name="T58" fmla="*/ 0 w 996"/>
                              <a:gd name="T59" fmla="*/ 150 h 176"/>
                              <a:gd name="T60" fmla="*/ 0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0" y="176"/>
                                </a:moveTo>
                                <a:lnTo>
                                  <a:pt x="56" y="135"/>
                                </a:lnTo>
                                <a:lnTo>
                                  <a:pt x="113" y="105"/>
                                </a:lnTo>
                                <a:lnTo>
                                  <a:pt x="169" y="75"/>
                                </a:lnTo>
                                <a:lnTo>
                                  <a:pt x="229" y="56"/>
                                </a:lnTo>
                                <a:lnTo>
                                  <a:pt x="285" y="41"/>
                                </a:lnTo>
                                <a:lnTo>
                                  <a:pt x="345" y="34"/>
                                </a:lnTo>
                                <a:lnTo>
                                  <a:pt x="408" y="26"/>
                                </a:lnTo>
                                <a:lnTo>
                                  <a:pt x="468" y="26"/>
                                </a:lnTo>
                                <a:lnTo>
                                  <a:pt x="532" y="30"/>
                                </a:lnTo>
                                <a:lnTo>
                                  <a:pt x="596" y="34"/>
                                </a:lnTo>
                                <a:lnTo>
                                  <a:pt x="659" y="45"/>
                                </a:lnTo>
                                <a:lnTo>
                                  <a:pt x="727" y="56"/>
                                </a:lnTo>
                                <a:lnTo>
                                  <a:pt x="862" y="83"/>
                                </a:lnTo>
                                <a:lnTo>
                                  <a:pt x="996" y="109"/>
                                </a:lnTo>
                                <a:lnTo>
                                  <a:pt x="989" y="83"/>
                                </a:lnTo>
                                <a:lnTo>
                                  <a:pt x="854" y="56"/>
                                </a:lnTo>
                                <a:lnTo>
                                  <a:pt x="719" y="30"/>
                                </a:lnTo>
                                <a:lnTo>
                                  <a:pt x="656" y="19"/>
                                </a:lnTo>
                                <a:lnTo>
                                  <a:pt x="588" y="11"/>
                                </a:lnTo>
                                <a:lnTo>
                                  <a:pt x="525" y="4"/>
                                </a:lnTo>
                                <a:lnTo>
                                  <a:pt x="461" y="0"/>
                                </a:lnTo>
                                <a:lnTo>
                                  <a:pt x="401" y="0"/>
                                </a:lnTo>
                                <a:lnTo>
                                  <a:pt x="337" y="7"/>
                                </a:lnTo>
                                <a:lnTo>
                                  <a:pt x="277" y="15"/>
                                </a:lnTo>
                                <a:lnTo>
                                  <a:pt x="221" y="30"/>
                                </a:lnTo>
                                <a:lnTo>
                                  <a:pt x="165" y="52"/>
                                </a:lnTo>
                                <a:lnTo>
                                  <a:pt x="109" y="79"/>
                                </a:lnTo>
                                <a:lnTo>
                                  <a:pt x="53" y="113"/>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48"/>
                        <wps:cNvSpPr>
                          <a:spLocks/>
                        </wps:cNvSpPr>
                        <wps:spPr bwMode="auto">
                          <a:xfrm>
                            <a:off x="2233" y="2078"/>
                            <a:ext cx="963" cy="176"/>
                          </a:xfrm>
                          <a:custGeom>
                            <a:avLst/>
                            <a:gdLst>
                              <a:gd name="T0" fmla="*/ 0 w 963"/>
                              <a:gd name="T1" fmla="*/ 176 h 176"/>
                              <a:gd name="T2" fmla="*/ 53 w 963"/>
                              <a:gd name="T3" fmla="*/ 135 h 176"/>
                              <a:gd name="T4" fmla="*/ 105 w 963"/>
                              <a:gd name="T5" fmla="*/ 101 h 176"/>
                              <a:gd name="T6" fmla="*/ 161 w 963"/>
                              <a:gd name="T7" fmla="*/ 75 h 176"/>
                              <a:gd name="T8" fmla="*/ 217 w 963"/>
                              <a:gd name="T9" fmla="*/ 56 h 176"/>
                              <a:gd name="T10" fmla="*/ 274 w 963"/>
                              <a:gd name="T11" fmla="*/ 41 h 176"/>
                              <a:gd name="T12" fmla="*/ 334 w 963"/>
                              <a:gd name="T13" fmla="*/ 30 h 176"/>
                              <a:gd name="T14" fmla="*/ 393 w 963"/>
                              <a:gd name="T15" fmla="*/ 26 h 176"/>
                              <a:gd name="T16" fmla="*/ 453 w 963"/>
                              <a:gd name="T17" fmla="*/ 22 h 176"/>
                              <a:gd name="T18" fmla="*/ 513 w 963"/>
                              <a:gd name="T19" fmla="*/ 26 h 176"/>
                              <a:gd name="T20" fmla="*/ 573 w 963"/>
                              <a:gd name="T21" fmla="*/ 34 h 176"/>
                              <a:gd name="T22" fmla="*/ 637 w 963"/>
                              <a:gd name="T23" fmla="*/ 41 h 176"/>
                              <a:gd name="T24" fmla="*/ 701 w 963"/>
                              <a:gd name="T25" fmla="*/ 52 h 176"/>
                              <a:gd name="T26" fmla="*/ 832 w 963"/>
                              <a:gd name="T27" fmla="*/ 79 h 176"/>
                              <a:gd name="T28" fmla="*/ 963 w 963"/>
                              <a:gd name="T29" fmla="*/ 105 h 176"/>
                              <a:gd name="T30" fmla="*/ 955 w 963"/>
                              <a:gd name="T31" fmla="*/ 82 h 176"/>
                              <a:gd name="T32" fmla="*/ 824 w 963"/>
                              <a:gd name="T33" fmla="*/ 56 h 176"/>
                              <a:gd name="T34" fmla="*/ 693 w 963"/>
                              <a:gd name="T35" fmla="*/ 30 h 176"/>
                              <a:gd name="T36" fmla="*/ 629 w 963"/>
                              <a:gd name="T37" fmla="*/ 19 h 176"/>
                              <a:gd name="T38" fmla="*/ 569 w 963"/>
                              <a:gd name="T39" fmla="*/ 11 h 176"/>
                              <a:gd name="T40" fmla="*/ 506 w 963"/>
                              <a:gd name="T41" fmla="*/ 4 h 176"/>
                              <a:gd name="T42" fmla="*/ 446 w 963"/>
                              <a:gd name="T43" fmla="*/ 0 h 176"/>
                              <a:gd name="T44" fmla="*/ 386 w 963"/>
                              <a:gd name="T45" fmla="*/ 4 h 176"/>
                              <a:gd name="T46" fmla="*/ 326 w 963"/>
                              <a:gd name="T47" fmla="*/ 7 h 176"/>
                              <a:gd name="T48" fmla="*/ 270 w 963"/>
                              <a:gd name="T49" fmla="*/ 15 h 176"/>
                              <a:gd name="T50" fmla="*/ 214 w 963"/>
                              <a:gd name="T51" fmla="*/ 30 h 176"/>
                              <a:gd name="T52" fmla="*/ 157 w 963"/>
                              <a:gd name="T53" fmla="*/ 52 h 176"/>
                              <a:gd name="T54" fmla="*/ 105 w 963"/>
                              <a:gd name="T55" fmla="*/ 79 h 176"/>
                              <a:gd name="T56" fmla="*/ 53 w 963"/>
                              <a:gd name="T57" fmla="*/ 109 h 176"/>
                              <a:gd name="T58" fmla="*/ 0 w 963"/>
                              <a:gd name="T59" fmla="*/ 150 h 176"/>
                              <a:gd name="T60" fmla="*/ 0 w 963"/>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3" h="176">
                                <a:moveTo>
                                  <a:pt x="0" y="176"/>
                                </a:moveTo>
                                <a:lnTo>
                                  <a:pt x="53" y="135"/>
                                </a:lnTo>
                                <a:lnTo>
                                  <a:pt x="105" y="101"/>
                                </a:lnTo>
                                <a:lnTo>
                                  <a:pt x="161" y="75"/>
                                </a:lnTo>
                                <a:lnTo>
                                  <a:pt x="217" y="56"/>
                                </a:lnTo>
                                <a:lnTo>
                                  <a:pt x="274" y="41"/>
                                </a:lnTo>
                                <a:lnTo>
                                  <a:pt x="334" y="30"/>
                                </a:lnTo>
                                <a:lnTo>
                                  <a:pt x="393" y="26"/>
                                </a:lnTo>
                                <a:lnTo>
                                  <a:pt x="453" y="22"/>
                                </a:lnTo>
                                <a:lnTo>
                                  <a:pt x="513" y="26"/>
                                </a:lnTo>
                                <a:lnTo>
                                  <a:pt x="573" y="34"/>
                                </a:lnTo>
                                <a:lnTo>
                                  <a:pt x="637" y="41"/>
                                </a:lnTo>
                                <a:lnTo>
                                  <a:pt x="701" y="52"/>
                                </a:lnTo>
                                <a:lnTo>
                                  <a:pt x="832" y="79"/>
                                </a:lnTo>
                                <a:lnTo>
                                  <a:pt x="963" y="105"/>
                                </a:lnTo>
                                <a:lnTo>
                                  <a:pt x="955" y="82"/>
                                </a:lnTo>
                                <a:lnTo>
                                  <a:pt x="824" y="56"/>
                                </a:lnTo>
                                <a:lnTo>
                                  <a:pt x="693" y="30"/>
                                </a:lnTo>
                                <a:lnTo>
                                  <a:pt x="629" y="19"/>
                                </a:lnTo>
                                <a:lnTo>
                                  <a:pt x="569" y="11"/>
                                </a:lnTo>
                                <a:lnTo>
                                  <a:pt x="506" y="4"/>
                                </a:lnTo>
                                <a:lnTo>
                                  <a:pt x="446" y="0"/>
                                </a:lnTo>
                                <a:lnTo>
                                  <a:pt x="386" y="4"/>
                                </a:lnTo>
                                <a:lnTo>
                                  <a:pt x="326" y="7"/>
                                </a:lnTo>
                                <a:lnTo>
                                  <a:pt x="270" y="15"/>
                                </a:lnTo>
                                <a:lnTo>
                                  <a:pt x="214" y="30"/>
                                </a:lnTo>
                                <a:lnTo>
                                  <a:pt x="157" y="52"/>
                                </a:lnTo>
                                <a:lnTo>
                                  <a:pt x="105" y="79"/>
                                </a:lnTo>
                                <a:lnTo>
                                  <a:pt x="53" y="109"/>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9"/>
                        <wps:cNvSpPr>
                          <a:spLocks/>
                        </wps:cNvSpPr>
                        <wps:spPr bwMode="auto">
                          <a:xfrm>
                            <a:off x="2229" y="1999"/>
                            <a:ext cx="933" cy="173"/>
                          </a:xfrm>
                          <a:custGeom>
                            <a:avLst/>
                            <a:gdLst>
                              <a:gd name="T0" fmla="*/ 0 w 933"/>
                              <a:gd name="T1" fmla="*/ 173 h 173"/>
                              <a:gd name="T2" fmla="*/ 53 w 933"/>
                              <a:gd name="T3" fmla="*/ 135 h 173"/>
                              <a:gd name="T4" fmla="*/ 105 w 933"/>
                              <a:gd name="T5" fmla="*/ 101 h 173"/>
                              <a:gd name="T6" fmla="*/ 158 w 933"/>
                              <a:gd name="T7" fmla="*/ 75 h 173"/>
                              <a:gd name="T8" fmla="*/ 210 w 933"/>
                              <a:gd name="T9" fmla="*/ 56 h 173"/>
                              <a:gd name="T10" fmla="*/ 266 w 933"/>
                              <a:gd name="T11" fmla="*/ 41 h 173"/>
                              <a:gd name="T12" fmla="*/ 323 w 933"/>
                              <a:gd name="T13" fmla="*/ 30 h 173"/>
                              <a:gd name="T14" fmla="*/ 382 w 933"/>
                              <a:gd name="T15" fmla="*/ 26 h 173"/>
                              <a:gd name="T16" fmla="*/ 439 w 933"/>
                              <a:gd name="T17" fmla="*/ 26 h 173"/>
                              <a:gd name="T18" fmla="*/ 499 w 933"/>
                              <a:gd name="T19" fmla="*/ 26 h 173"/>
                              <a:gd name="T20" fmla="*/ 559 w 933"/>
                              <a:gd name="T21" fmla="*/ 34 h 173"/>
                              <a:gd name="T22" fmla="*/ 678 w 933"/>
                              <a:gd name="T23" fmla="*/ 53 h 173"/>
                              <a:gd name="T24" fmla="*/ 806 w 933"/>
                              <a:gd name="T25" fmla="*/ 75 h 173"/>
                              <a:gd name="T26" fmla="*/ 933 w 933"/>
                              <a:gd name="T27" fmla="*/ 101 h 173"/>
                              <a:gd name="T28" fmla="*/ 926 w 933"/>
                              <a:gd name="T29" fmla="*/ 79 h 173"/>
                              <a:gd name="T30" fmla="*/ 798 w 933"/>
                              <a:gd name="T31" fmla="*/ 53 h 173"/>
                              <a:gd name="T32" fmla="*/ 671 w 933"/>
                              <a:gd name="T33" fmla="*/ 26 h 173"/>
                              <a:gd name="T34" fmla="*/ 551 w 933"/>
                              <a:gd name="T35" fmla="*/ 11 h 173"/>
                              <a:gd name="T36" fmla="*/ 491 w 933"/>
                              <a:gd name="T37" fmla="*/ 4 h 173"/>
                              <a:gd name="T38" fmla="*/ 431 w 933"/>
                              <a:gd name="T39" fmla="*/ 0 h 173"/>
                              <a:gd name="T40" fmla="*/ 375 w 933"/>
                              <a:gd name="T41" fmla="*/ 4 h 173"/>
                              <a:gd name="T42" fmla="*/ 319 w 933"/>
                              <a:gd name="T43" fmla="*/ 8 h 173"/>
                              <a:gd name="T44" fmla="*/ 263 w 933"/>
                              <a:gd name="T45" fmla="*/ 19 h 173"/>
                              <a:gd name="T46" fmla="*/ 206 w 933"/>
                              <a:gd name="T47" fmla="*/ 34 h 173"/>
                              <a:gd name="T48" fmla="*/ 154 w 933"/>
                              <a:gd name="T49" fmla="*/ 53 h 173"/>
                              <a:gd name="T50" fmla="*/ 102 w 933"/>
                              <a:gd name="T51" fmla="*/ 79 h 173"/>
                              <a:gd name="T52" fmla="*/ 53 w 933"/>
                              <a:gd name="T53" fmla="*/ 109 h 173"/>
                              <a:gd name="T54" fmla="*/ 0 w 933"/>
                              <a:gd name="T55" fmla="*/ 150 h 173"/>
                              <a:gd name="T56" fmla="*/ 0 w 933"/>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3" h="173">
                                <a:moveTo>
                                  <a:pt x="0" y="173"/>
                                </a:moveTo>
                                <a:lnTo>
                                  <a:pt x="53" y="135"/>
                                </a:lnTo>
                                <a:lnTo>
                                  <a:pt x="105" y="101"/>
                                </a:lnTo>
                                <a:lnTo>
                                  <a:pt x="158" y="75"/>
                                </a:lnTo>
                                <a:lnTo>
                                  <a:pt x="210" y="56"/>
                                </a:lnTo>
                                <a:lnTo>
                                  <a:pt x="266" y="41"/>
                                </a:lnTo>
                                <a:lnTo>
                                  <a:pt x="323" y="30"/>
                                </a:lnTo>
                                <a:lnTo>
                                  <a:pt x="382" y="26"/>
                                </a:lnTo>
                                <a:lnTo>
                                  <a:pt x="439" y="26"/>
                                </a:lnTo>
                                <a:lnTo>
                                  <a:pt x="499" y="26"/>
                                </a:lnTo>
                                <a:lnTo>
                                  <a:pt x="559" y="34"/>
                                </a:lnTo>
                                <a:lnTo>
                                  <a:pt x="678" y="53"/>
                                </a:lnTo>
                                <a:lnTo>
                                  <a:pt x="806" y="75"/>
                                </a:lnTo>
                                <a:lnTo>
                                  <a:pt x="933" y="101"/>
                                </a:lnTo>
                                <a:lnTo>
                                  <a:pt x="926" y="79"/>
                                </a:lnTo>
                                <a:lnTo>
                                  <a:pt x="798" y="53"/>
                                </a:lnTo>
                                <a:lnTo>
                                  <a:pt x="671" y="26"/>
                                </a:lnTo>
                                <a:lnTo>
                                  <a:pt x="551" y="11"/>
                                </a:lnTo>
                                <a:lnTo>
                                  <a:pt x="491" y="4"/>
                                </a:lnTo>
                                <a:lnTo>
                                  <a:pt x="431" y="0"/>
                                </a:lnTo>
                                <a:lnTo>
                                  <a:pt x="375" y="4"/>
                                </a:lnTo>
                                <a:lnTo>
                                  <a:pt x="319" y="8"/>
                                </a:lnTo>
                                <a:lnTo>
                                  <a:pt x="263" y="19"/>
                                </a:lnTo>
                                <a:lnTo>
                                  <a:pt x="206" y="34"/>
                                </a:lnTo>
                                <a:lnTo>
                                  <a:pt x="154" y="53"/>
                                </a:lnTo>
                                <a:lnTo>
                                  <a:pt x="102" y="79"/>
                                </a:lnTo>
                                <a:lnTo>
                                  <a:pt x="53" y="109"/>
                                </a:lnTo>
                                <a:lnTo>
                                  <a:pt x="0" y="150"/>
                                </a:lnTo>
                                <a:lnTo>
                                  <a:pt x="0"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0"/>
                        <wps:cNvSpPr>
                          <a:spLocks/>
                        </wps:cNvSpPr>
                        <wps:spPr bwMode="auto">
                          <a:xfrm>
                            <a:off x="2229" y="1935"/>
                            <a:ext cx="899" cy="169"/>
                          </a:xfrm>
                          <a:custGeom>
                            <a:avLst/>
                            <a:gdLst>
                              <a:gd name="T0" fmla="*/ 892 w 899"/>
                              <a:gd name="T1" fmla="*/ 75 h 169"/>
                              <a:gd name="T2" fmla="*/ 768 w 899"/>
                              <a:gd name="T3" fmla="*/ 49 h 169"/>
                              <a:gd name="T4" fmla="*/ 648 w 899"/>
                              <a:gd name="T5" fmla="*/ 23 h 169"/>
                              <a:gd name="T6" fmla="*/ 588 w 899"/>
                              <a:gd name="T7" fmla="*/ 15 h 169"/>
                              <a:gd name="T8" fmla="*/ 529 w 899"/>
                              <a:gd name="T9" fmla="*/ 8 h 169"/>
                              <a:gd name="T10" fmla="*/ 472 w 899"/>
                              <a:gd name="T11" fmla="*/ 4 h 169"/>
                              <a:gd name="T12" fmla="*/ 416 w 899"/>
                              <a:gd name="T13" fmla="*/ 0 h 169"/>
                              <a:gd name="T14" fmla="*/ 360 w 899"/>
                              <a:gd name="T15" fmla="*/ 0 h 169"/>
                              <a:gd name="T16" fmla="*/ 308 w 899"/>
                              <a:gd name="T17" fmla="*/ 8 h 169"/>
                              <a:gd name="T18" fmla="*/ 251 w 899"/>
                              <a:gd name="T19" fmla="*/ 19 h 169"/>
                              <a:gd name="T20" fmla="*/ 199 w 899"/>
                              <a:gd name="T21" fmla="*/ 34 h 169"/>
                              <a:gd name="T22" fmla="*/ 146 w 899"/>
                              <a:gd name="T23" fmla="*/ 53 h 169"/>
                              <a:gd name="T24" fmla="*/ 98 w 899"/>
                              <a:gd name="T25" fmla="*/ 79 h 169"/>
                              <a:gd name="T26" fmla="*/ 49 w 899"/>
                              <a:gd name="T27" fmla="*/ 109 h 169"/>
                              <a:gd name="T28" fmla="*/ 0 w 899"/>
                              <a:gd name="T29" fmla="*/ 147 h 169"/>
                              <a:gd name="T30" fmla="*/ 0 w 899"/>
                              <a:gd name="T31" fmla="*/ 169 h 169"/>
                              <a:gd name="T32" fmla="*/ 49 w 899"/>
                              <a:gd name="T33" fmla="*/ 132 h 169"/>
                              <a:gd name="T34" fmla="*/ 102 w 899"/>
                              <a:gd name="T35" fmla="*/ 102 h 169"/>
                              <a:gd name="T36" fmla="*/ 150 w 899"/>
                              <a:gd name="T37" fmla="*/ 75 h 169"/>
                              <a:gd name="T38" fmla="*/ 203 w 899"/>
                              <a:gd name="T39" fmla="*/ 57 h 169"/>
                              <a:gd name="T40" fmla="*/ 255 w 899"/>
                              <a:gd name="T41" fmla="*/ 38 h 169"/>
                              <a:gd name="T42" fmla="*/ 311 w 899"/>
                              <a:gd name="T43" fmla="*/ 30 h 169"/>
                              <a:gd name="T44" fmla="*/ 367 w 899"/>
                              <a:gd name="T45" fmla="*/ 23 h 169"/>
                              <a:gd name="T46" fmla="*/ 420 w 899"/>
                              <a:gd name="T47" fmla="*/ 23 h 169"/>
                              <a:gd name="T48" fmla="*/ 480 w 899"/>
                              <a:gd name="T49" fmla="*/ 27 h 169"/>
                              <a:gd name="T50" fmla="*/ 536 w 899"/>
                              <a:gd name="T51" fmla="*/ 30 h 169"/>
                              <a:gd name="T52" fmla="*/ 596 w 899"/>
                              <a:gd name="T53" fmla="*/ 38 h 169"/>
                              <a:gd name="T54" fmla="*/ 656 w 899"/>
                              <a:gd name="T55" fmla="*/ 49 h 169"/>
                              <a:gd name="T56" fmla="*/ 776 w 899"/>
                              <a:gd name="T57" fmla="*/ 72 h 169"/>
                              <a:gd name="T58" fmla="*/ 899 w 899"/>
                              <a:gd name="T59" fmla="*/ 98 h 169"/>
                              <a:gd name="T60" fmla="*/ 892 w 899"/>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9" h="169">
                                <a:moveTo>
                                  <a:pt x="892" y="75"/>
                                </a:moveTo>
                                <a:lnTo>
                                  <a:pt x="768" y="49"/>
                                </a:lnTo>
                                <a:lnTo>
                                  <a:pt x="648" y="23"/>
                                </a:lnTo>
                                <a:lnTo>
                                  <a:pt x="588" y="15"/>
                                </a:lnTo>
                                <a:lnTo>
                                  <a:pt x="529" y="8"/>
                                </a:lnTo>
                                <a:lnTo>
                                  <a:pt x="472" y="4"/>
                                </a:lnTo>
                                <a:lnTo>
                                  <a:pt x="416" y="0"/>
                                </a:lnTo>
                                <a:lnTo>
                                  <a:pt x="360" y="0"/>
                                </a:lnTo>
                                <a:lnTo>
                                  <a:pt x="308" y="8"/>
                                </a:lnTo>
                                <a:lnTo>
                                  <a:pt x="251" y="19"/>
                                </a:lnTo>
                                <a:lnTo>
                                  <a:pt x="199" y="34"/>
                                </a:lnTo>
                                <a:lnTo>
                                  <a:pt x="146" y="53"/>
                                </a:lnTo>
                                <a:lnTo>
                                  <a:pt x="98" y="79"/>
                                </a:lnTo>
                                <a:lnTo>
                                  <a:pt x="49" y="109"/>
                                </a:lnTo>
                                <a:lnTo>
                                  <a:pt x="0" y="147"/>
                                </a:lnTo>
                                <a:lnTo>
                                  <a:pt x="0" y="169"/>
                                </a:lnTo>
                                <a:lnTo>
                                  <a:pt x="49" y="132"/>
                                </a:lnTo>
                                <a:lnTo>
                                  <a:pt x="102" y="102"/>
                                </a:lnTo>
                                <a:lnTo>
                                  <a:pt x="150" y="75"/>
                                </a:lnTo>
                                <a:lnTo>
                                  <a:pt x="203" y="57"/>
                                </a:lnTo>
                                <a:lnTo>
                                  <a:pt x="255" y="38"/>
                                </a:lnTo>
                                <a:lnTo>
                                  <a:pt x="311" y="30"/>
                                </a:lnTo>
                                <a:lnTo>
                                  <a:pt x="367" y="23"/>
                                </a:lnTo>
                                <a:lnTo>
                                  <a:pt x="420" y="23"/>
                                </a:lnTo>
                                <a:lnTo>
                                  <a:pt x="480" y="27"/>
                                </a:lnTo>
                                <a:lnTo>
                                  <a:pt x="536" y="30"/>
                                </a:lnTo>
                                <a:lnTo>
                                  <a:pt x="596" y="38"/>
                                </a:lnTo>
                                <a:lnTo>
                                  <a:pt x="656" y="49"/>
                                </a:lnTo>
                                <a:lnTo>
                                  <a:pt x="776" y="72"/>
                                </a:lnTo>
                                <a:lnTo>
                                  <a:pt x="899" y="98"/>
                                </a:lnTo>
                                <a:lnTo>
                                  <a:pt x="892"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51"/>
                        <wps:cNvSpPr>
                          <a:spLocks/>
                        </wps:cNvSpPr>
                        <wps:spPr bwMode="auto">
                          <a:xfrm>
                            <a:off x="2162" y="1857"/>
                            <a:ext cx="963" cy="2382"/>
                          </a:xfrm>
                          <a:custGeom>
                            <a:avLst/>
                            <a:gdLst>
                              <a:gd name="T0" fmla="*/ 0 w 963"/>
                              <a:gd name="T1" fmla="*/ 123 h 2382"/>
                              <a:gd name="T2" fmla="*/ 49 w 963"/>
                              <a:gd name="T3" fmla="*/ 82 h 2382"/>
                              <a:gd name="T4" fmla="*/ 86 w 963"/>
                              <a:gd name="T5" fmla="*/ 52 h 2382"/>
                              <a:gd name="T6" fmla="*/ 131 w 963"/>
                              <a:gd name="T7" fmla="*/ 26 h 2382"/>
                              <a:gd name="T8" fmla="*/ 180 w 963"/>
                              <a:gd name="T9" fmla="*/ 0 h 2382"/>
                              <a:gd name="T10" fmla="*/ 551 w 963"/>
                              <a:gd name="T11" fmla="*/ 1598 h 2382"/>
                              <a:gd name="T12" fmla="*/ 551 w 963"/>
                              <a:gd name="T13" fmla="*/ 1669 h 2382"/>
                              <a:gd name="T14" fmla="*/ 554 w 963"/>
                              <a:gd name="T15" fmla="*/ 1737 h 2382"/>
                              <a:gd name="T16" fmla="*/ 569 w 963"/>
                              <a:gd name="T17" fmla="*/ 1801 h 2382"/>
                              <a:gd name="T18" fmla="*/ 588 w 963"/>
                              <a:gd name="T19" fmla="*/ 1861 h 2382"/>
                              <a:gd name="T20" fmla="*/ 611 w 963"/>
                              <a:gd name="T21" fmla="*/ 1917 h 2382"/>
                              <a:gd name="T22" fmla="*/ 637 w 963"/>
                              <a:gd name="T23" fmla="*/ 1969 h 2382"/>
                              <a:gd name="T24" fmla="*/ 700 w 963"/>
                              <a:gd name="T25" fmla="*/ 2060 h 2382"/>
                              <a:gd name="T26" fmla="*/ 768 w 963"/>
                              <a:gd name="T27" fmla="*/ 2135 h 2382"/>
                              <a:gd name="T28" fmla="*/ 839 w 963"/>
                              <a:gd name="T29" fmla="*/ 2195 h 2382"/>
                              <a:gd name="T30" fmla="*/ 906 w 963"/>
                              <a:gd name="T31" fmla="*/ 2240 h 2382"/>
                              <a:gd name="T32" fmla="*/ 963 w 963"/>
                              <a:gd name="T33" fmla="*/ 2273 h 2382"/>
                              <a:gd name="T34" fmla="*/ 899 w 963"/>
                              <a:gd name="T35" fmla="*/ 2262 h 2382"/>
                              <a:gd name="T36" fmla="*/ 824 w 963"/>
                              <a:gd name="T37" fmla="*/ 2247 h 2382"/>
                              <a:gd name="T38" fmla="*/ 749 w 963"/>
                              <a:gd name="T39" fmla="*/ 2225 h 2382"/>
                              <a:gd name="T40" fmla="*/ 670 w 963"/>
                              <a:gd name="T41" fmla="*/ 2198 h 2382"/>
                              <a:gd name="T42" fmla="*/ 596 w 963"/>
                              <a:gd name="T43" fmla="*/ 2165 h 2382"/>
                              <a:gd name="T44" fmla="*/ 524 w 963"/>
                              <a:gd name="T45" fmla="*/ 2127 h 2382"/>
                              <a:gd name="T46" fmla="*/ 461 w 963"/>
                              <a:gd name="T47" fmla="*/ 2078 h 2382"/>
                              <a:gd name="T48" fmla="*/ 405 w 963"/>
                              <a:gd name="T49" fmla="*/ 2030 h 2382"/>
                              <a:gd name="T50" fmla="*/ 397 w 963"/>
                              <a:gd name="T51" fmla="*/ 2056 h 2382"/>
                              <a:gd name="T52" fmla="*/ 397 w 963"/>
                              <a:gd name="T53" fmla="*/ 2093 h 2382"/>
                              <a:gd name="T54" fmla="*/ 408 w 963"/>
                              <a:gd name="T55" fmla="*/ 2142 h 2382"/>
                              <a:gd name="T56" fmla="*/ 420 w 963"/>
                              <a:gd name="T57" fmla="*/ 2195 h 2382"/>
                              <a:gd name="T58" fmla="*/ 457 w 963"/>
                              <a:gd name="T59" fmla="*/ 2300 h 2382"/>
                              <a:gd name="T60" fmla="*/ 487 w 963"/>
                              <a:gd name="T61" fmla="*/ 2382 h 2382"/>
                              <a:gd name="T62" fmla="*/ 416 w 963"/>
                              <a:gd name="T63" fmla="*/ 2333 h 2382"/>
                              <a:gd name="T64" fmla="*/ 348 w 963"/>
                              <a:gd name="T65" fmla="*/ 2281 h 2382"/>
                              <a:gd name="T66" fmla="*/ 285 w 963"/>
                              <a:gd name="T67" fmla="*/ 2225 h 2382"/>
                              <a:gd name="T68" fmla="*/ 228 w 963"/>
                              <a:gd name="T69" fmla="*/ 2157 h 2382"/>
                              <a:gd name="T70" fmla="*/ 184 w 963"/>
                              <a:gd name="T71" fmla="*/ 2082 h 2382"/>
                              <a:gd name="T72" fmla="*/ 139 w 963"/>
                              <a:gd name="T73" fmla="*/ 2000 h 2382"/>
                              <a:gd name="T74" fmla="*/ 109 w 963"/>
                              <a:gd name="T75" fmla="*/ 1902 h 2382"/>
                              <a:gd name="T76" fmla="*/ 82 w 963"/>
                              <a:gd name="T77" fmla="*/ 1789 h 2382"/>
                              <a:gd name="T78" fmla="*/ 0 w 963"/>
                              <a:gd name="T79" fmla="*/ 123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63" h="2382">
                                <a:moveTo>
                                  <a:pt x="0" y="123"/>
                                </a:moveTo>
                                <a:lnTo>
                                  <a:pt x="49" y="82"/>
                                </a:lnTo>
                                <a:lnTo>
                                  <a:pt x="86" y="52"/>
                                </a:lnTo>
                                <a:lnTo>
                                  <a:pt x="131" y="26"/>
                                </a:lnTo>
                                <a:lnTo>
                                  <a:pt x="180" y="0"/>
                                </a:lnTo>
                                <a:lnTo>
                                  <a:pt x="551" y="1598"/>
                                </a:lnTo>
                                <a:lnTo>
                                  <a:pt x="551" y="1669"/>
                                </a:lnTo>
                                <a:lnTo>
                                  <a:pt x="554" y="1737"/>
                                </a:lnTo>
                                <a:lnTo>
                                  <a:pt x="569" y="1801"/>
                                </a:lnTo>
                                <a:lnTo>
                                  <a:pt x="588" y="1861"/>
                                </a:lnTo>
                                <a:lnTo>
                                  <a:pt x="611" y="1917"/>
                                </a:lnTo>
                                <a:lnTo>
                                  <a:pt x="637" y="1969"/>
                                </a:lnTo>
                                <a:lnTo>
                                  <a:pt x="700" y="2060"/>
                                </a:lnTo>
                                <a:lnTo>
                                  <a:pt x="768" y="2135"/>
                                </a:lnTo>
                                <a:lnTo>
                                  <a:pt x="839" y="2195"/>
                                </a:lnTo>
                                <a:lnTo>
                                  <a:pt x="906" y="2240"/>
                                </a:lnTo>
                                <a:lnTo>
                                  <a:pt x="963" y="2273"/>
                                </a:lnTo>
                                <a:lnTo>
                                  <a:pt x="899" y="2262"/>
                                </a:lnTo>
                                <a:lnTo>
                                  <a:pt x="824" y="2247"/>
                                </a:lnTo>
                                <a:lnTo>
                                  <a:pt x="749" y="2225"/>
                                </a:lnTo>
                                <a:lnTo>
                                  <a:pt x="670" y="2198"/>
                                </a:lnTo>
                                <a:lnTo>
                                  <a:pt x="596" y="2165"/>
                                </a:lnTo>
                                <a:lnTo>
                                  <a:pt x="524" y="2127"/>
                                </a:lnTo>
                                <a:lnTo>
                                  <a:pt x="461" y="2078"/>
                                </a:lnTo>
                                <a:lnTo>
                                  <a:pt x="405" y="2030"/>
                                </a:lnTo>
                                <a:lnTo>
                                  <a:pt x="397" y="2056"/>
                                </a:lnTo>
                                <a:lnTo>
                                  <a:pt x="397" y="2093"/>
                                </a:lnTo>
                                <a:lnTo>
                                  <a:pt x="408" y="2142"/>
                                </a:lnTo>
                                <a:lnTo>
                                  <a:pt x="420" y="2195"/>
                                </a:lnTo>
                                <a:lnTo>
                                  <a:pt x="457" y="2300"/>
                                </a:lnTo>
                                <a:lnTo>
                                  <a:pt x="487" y="2382"/>
                                </a:lnTo>
                                <a:lnTo>
                                  <a:pt x="416" y="2333"/>
                                </a:lnTo>
                                <a:lnTo>
                                  <a:pt x="348" y="2281"/>
                                </a:lnTo>
                                <a:lnTo>
                                  <a:pt x="285" y="2225"/>
                                </a:lnTo>
                                <a:lnTo>
                                  <a:pt x="228" y="2157"/>
                                </a:lnTo>
                                <a:lnTo>
                                  <a:pt x="184" y="2082"/>
                                </a:lnTo>
                                <a:lnTo>
                                  <a:pt x="139" y="2000"/>
                                </a:lnTo>
                                <a:lnTo>
                                  <a:pt x="109" y="1902"/>
                                </a:lnTo>
                                <a:lnTo>
                                  <a:pt x="82" y="1789"/>
                                </a:lnTo>
                                <a:lnTo>
                                  <a:pt x="0" y="123"/>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0" name="Line 52"/>
                        <wps:cNvCnPr>
                          <a:cxnSpLocks noChangeShapeType="1"/>
                        </wps:cNvCnPr>
                        <wps:spPr bwMode="auto">
                          <a:xfrm>
                            <a:off x="2147" y="2007"/>
                            <a:ext cx="15" cy="17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191" name="Group 53"/>
                      <wpg:cNvGrpSpPr>
                        <a:grpSpLocks/>
                      </wpg:cNvGrpSpPr>
                      <wpg:grpSpPr bwMode="auto">
                        <a:xfrm>
                          <a:off x="2514" y="1183"/>
                          <a:ext cx="748" cy="768"/>
                          <a:chOff x="1802" y="1052"/>
                          <a:chExt cx="1819" cy="1868"/>
                        </a:xfrm>
                      </wpg:grpSpPr>
                      <wps:wsp>
                        <wps:cNvPr id="256" name="Freeform 54"/>
                        <wps:cNvSpPr>
                          <a:spLocks/>
                        </wps:cNvSpPr>
                        <wps:spPr bwMode="auto">
                          <a:xfrm>
                            <a:off x="1802" y="1052"/>
                            <a:ext cx="1819" cy="1868"/>
                          </a:xfrm>
                          <a:custGeom>
                            <a:avLst/>
                            <a:gdLst>
                              <a:gd name="T0" fmla="*/ 1759 w 1819"/>
                              <a:gd name="T1" fmla="*/ 1269 h 1868"/>
                              <a:gd name="T2" fmla="*/ 1804 w 1819"/>
                              <a:gd name="T3" fmla="*/ 1112 h 1868"/>
                              <a:gd name="T4" fmla="*/ 1819 w 1819"/>
                              <a:gd name="T5" fmla="*/ 951 h 1868"/>
                              <a:gd name="T6" fmla="*/ 1808 w 1819"/>
                              <a:gd name="T7" fmla="*/ 786 h 1868"/>
                              <a:gd name="T8" fmla="*/ 1770 w 1819"/>
                              <a:gd name="T9" fmla="*/ 629 h 1868"/>
                              <a:gd name="T10" fmla="*/ 1707 w 1819"/>
                              <a:gd name="T11" fmla="*/ 483 h 1868"/>
                              <a:gd name="T12" fmla="*/ 1617 w 1819"/>
                              <a:gd name="T13" fmla="*/ 348 h 1868"/>
                              <a:gd name="T14" fmla="*/ 1508 w 1819"/>
                              <a:gd name="T15" fmla="*/ 228 h 1868"/>
                              <a:gd name="T16" fmla="*/ 1377 w 1819"/>
                              <a:gd name="T17" fmla="*/ 131 h 1868"/>
                              <a:gd name="T18" fmla="*/ 1239 w 1819"/>
                              <a:gd name="T19" fmla="*/ 60 h 1868"/>
                              <a:gd name="T20" fmla="*/ 1085 w 1819"/>
                              <a:gd name="T21" fmla="*/ 15 h 1868"/>
                              <a:gd name="T22" fmla="*/ 928 w 1819"/>
                              <a:gd name="T23" fmla="*/ 0 h 1868"/>
                              <a:gd name="T24" fmla="*/ 767 w 1819"/>
                              <a:gd name="T25" fmla="*/ 11 h 1868"/>
                              <a:gd name="T26" fmla="*/ 614 w 1819"/>
                              <a:gd name="T27" fmla="*/ 48 h 1868"/>
                              <a:gd name="T28" fmla="*/ 468 w 1819"/>
                              <a:gd name="T29" fmla="*/ 116 h 1868"/>
                              <a:gd name="T30" fmla="*/ 371 w 1819"/>
                              <a:gd name="T31" fmla="*/ 183 h 1868"/>
                              <a:gd name="T32" fmla="*/ 311 w 1819"/>
                              <a:gd name="T33" fmla="*/ 232 h 1868"/>
                              <a:gd name="T34" fmla="*/ 296 w 1819"/>
                              <a:gd name="T35" fmla="*/ 243 h 1868"/>
                              <a:gd name="T36" fmla="*/ 225 w 1819"/>
                              <a:gd name="T37" fmla="*/ 322 h 1868"/>
                              <a:gd name="T38" fmla="*/ 131 w 1819"/>
                              <a:gd name="T39" fmla="*/ 453 h 1868"/>
                              <a:gd name="T40" fmla="*/ 60 w 1819"/>
                              <a:gd name="T41" fmla="*/ 599 h 1868"/>
                              <a:gd name="T42" fmla="*/ 19 w 1819"/>
                              <a:gd name="T43" fmla="*/ 756 h 1868"/>
                              <a:gd name="T44" fmla="*/ 0 w 1819"/>
                              <a:gd name="T45" fmla="*/ 917 h 1868"/>
                              <a:gd name="T46" fmla="*/ 11 w 1819"/>
                              <a:gd name="T47" fmla="*/ 1082 h 1868"/>
                              <a:gd name="T48" fmla="*/ 49 w 1819"/>
                              <a:gd name="T49" fmla="*/ 1239 h 1868"/>
                              <a:gd name="T50" fmla="*/ 116 w 1819"/>
                              <a:gd name="T51" fmla="*/ 1389 h 1868"/>
                              <a:gd name="T52" fmla="*/ 202 w 1819"/>
                              <a:gd name="T53" fmla="*/ 1524 h 1868"/>
                              <a:gd name="T54" fmla="*/ 315 w 1819"/>
                              <a:gd name="T55" fmla="*/ 1640 h 1868"/>
                              <a:gd name="T56" fmla="*/ 442 w 1819"/>
                              <a:gd name="T57" fmla="*/ 1737 h 1868"/>
                              <a:gd name="T58" fmla="*/ 584 w 1819"/>
                              <a:gd name="T59" fmla="*/ 1808 h 1868"/>
                              <a:gd name="T60" fmla="*/ 737 w 1819"/>
                              <a:gd name="T61" fmla="*/ 1853 h 1868"/>
                              <a:gd name="T62" fmla="*/ 895 w 1819"/>
                              <a:gd name="T63" fmla="*/ 1868 h 1868"/>
                              <a:gd name="T64" fmla="*/ 1052 w 1819"/>
                              <a:gd name="T65" fmla="*/ 1857 h 1868"/>
                              <a:gd name="T66" fmla="*/ 1205 w 1819"/>
                              <a:gd name="T67" fmla="*/ 1819 h 1868"/>
                              <a:gd name="T68" fmla="*/ 1351 w 1819"/>
                              <a:gd name="T69" fmla="*/ 1752 h 1868"/>
                              <a:gd name="T70" fmla="*/ 1482 w 1819"/>
                              <a:gd name="T71" fmla="*/ 1662 h 1868"/>
                              <a:gd name="T72" fmla="*/ 1598 w 1819"/>
                              <a:gd name="T73" fmla="*/ 1550 h 1868"/>
                              <a:gd name="T74" fmla="*/ 1692 w 1819"/>
                              <a:gd name="T75" fmla="*/ 1415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19" h="1868">
                                <a:moveTo>
                                  <a:pt x="1729" y="1344"/>
                                </a:moveTo>
                                <a:lnTo>
                                  <a:pt x="1759" y="1269"/>
                                </a:lnTo>
                                <a:lnTo>
                                  <a:pt x="1785" y="1194"/>
                                </a:lnTo>
                                <a:lnTo>
                                  <a:pt x="1804" y="1112"/>
                                </a:lnTo>
                                <a:lnTo>
                                  <a:pt x="1815" y="1033"/>
                                </a:lnTo>
                                <a:lnTo>
                                  <a:pt x="1819" y="951"/>
                                </a:lnTo>
                                <a:lnTo>
                                  <a:pt x="1819" y="868"/>
                                </a:lnTo>
                                <a:lnTo>
                                  <a:pt x="1808" y="786"/>
                                </a:lnTo>
                                <a:lnTo>
                                  <a:pt x="1793" y="707"/>
                                </a:lnTo>
                                <a:lnTo>
                                  <a:pt x="1770" y="629"/>
                                </a:lnTo>
                                <a:lnTo>
                                  <a:pt x="1740" y="554"/>
                                </a:lnTo>
                                <a:lnTo>
                                  <a:pt x="1707" y="483"/>
                                </a:lnTo>
                                <a:lnTo>
                                  <a:pt x="1666" y="412"/>
                                </a:lnTo>
                                <a:lnTo>
                                  <a:pt x="1617" y="348"/>
                                </a:lnTo>
                                <a:lnTo>
                                  <a:pt x="1565" y="284"/>
                                </a:lnTo>
                                <a:lnTo>
                                  <a:pt x="1508" y="228"/>
                                </a:lnTo>
                                <a:lnTo>
                                  <a:pt x="1445" y="176"/>
                                </a:lnTo>
                                <a:lnTo>
                                  <a:pt x="1377" y="131"/>
                                </a:lnTo>
                                <a:lnTo>
                                  <a:pt x="1310" y="93"/>
                                </a:lnTo>
                                <a:lnTo>
                                  <a:pt x="1239" y="60"/>
                                </a:lnTo>
                                <a:lnTo>
                                  <a:pt x="1160" y="33"/>
                                </a:lnTo>
                                <a:lnTo>
                                  <a:pt x="1085" y="15"/>
                                </a:lnTo>
                                <a:lnTo>
                                  <a:pt x="1007" y="3"/>
                                </a:lnTo>
                                <a:lnTo>
                                  <a:pt x="928" y="0"/>
                                </a:lnTo>
                                <a:lnTo>
                                  <a:pt x="850" y="0"/>
                                </a:lnTo>
                                <a:lnTo>
                                  <a:pt x="767" y="11"/>
                                </a:lnTo>
                                <a:lnTo>
                                  <a:pt x="689" y="26"/>
                                </a:lnTo>
                                <a:lnTo>
                                  <a:pt x="614" y="48"/>
                                </a:lnTo>
                                <a:lnTo>
                                  <a:pt x="539" y="78"/>
                                </a:lnTo>
                                <a:lnTo>
                                  <a:pt x="468" y="116"/>
                                </a:lnTo>
                                <a:lnTo>
                                  <a:pt x="401" y="161"/>
                                </a:lnTo>
                                <a:lnTo>
                                  <a:pt x="371" y="183"/>
                                </a:lnTo>
                                <a:lnTo>
                                  <a:pt x="337" y="206"/>
                                </a:lnTo>
                                <a:lnTo>
                                  <a:pt x="311" y="232"/>
                                </a:lnTo>
                                <a:lnTo>
                                  <a:pt x="315" y="228"/>
                                </a:lnTo>
                                <a:lnTo>
                                  <a:pt x="296" y="243"/>
                                </a:lnTo>
                                <a:lnTo>
                                  <a:pt x="277" y="262"/>
                                </a:lnTo>
                                <a:lnTo>
                                  <a:pt x="225" y="322"/>
                                </a:lnTo>
                                <a:lnTo>
                                  <a:pt x="172" y="385"/>
                                </a:lnTo>
                                <a:lnTo>
                                  <a:pt x="131" y="453"/>
                                </a:lnTo>
                                <a:lnTo>
                                  <a:pt x="94" y="524"/>
                                </a:lnTo>
                                <a:lnTo>
                                  <a:pt x="60" y="599"/>
                                </a:lnTo>
                                <a:lnTo>
                                  <a:pt x="34" y="677"/>
                                </a:lnTo>
                                <a:lnTo>
                                  <a:pt x="19" y="756"/>
                                </a:lnTo>
                                <a:lnTo>
                                  <a:pt x="8" y="835"/>
                                </a:lnTo>
                                <a:lnTo>
                                  <a:pt x="0" y="917"/>
                                </a:lnTo>
                                <a:lnTo>
                                  <a:pt x="4" y="999"/>
                                </a:lnTo>
                                <a:lnTo>
                                  <a:pt x="11" y="1082"/>
                                </a:lnTo>
                                <a:lnTo>
                                  <a:pt x="26" y="1160"/>
                                </a:lnTo>
                                <a:lnTo>
                                  <a:pt x="49" y="1239"/>
                                </a:lnTo>
                                <a:lnTo>
                                  <a:pt x="79" y="1314"/>
                                </a:lnTo>
                                <a:lnTo>
                                  <a:pt x="116" y="1389"/>
                                </a:lnTo>
                                <a:lnTo>
                                  <a:pt x="157" y="1456"/>
                                </a:lnTo>
                                <a:lnTo>
                                  <a:pt x="202" y="1524"/>
                                </a:lnTo>
                                <a:lnTo>
                                  <a:pt x="255" y="1584"/>
                                </a:lnTo>
                                <a:lnTo>
                                  <a:pt x="315" y="1640"/>
                                </a:lnTo>
                                <a:lnTo>
                                  <a:pt x="374" y="1692"/>
                                </a:lnTo>
                                <a:lnTo>
                                  <a:pt x="442" y="1737"/>
                                </a:lnTo>
                                <a:lnTo>
                                  <a:pt x="513" y="1774"/>
                                </a:lnTo>
                                <a:lnTo>
                                  <a:pt x="584" y="1808"/>
                                </a:lnTo>
                                <a:lnTo>
                                  <a:pt x="659" y="1834"/>
                                </a:lnTo>
                                <a:lnTo>
                                  <a:pt x="737" y="1853"/>
                                </a:lnTo>
                                <a:lnTo>
                                  <a:pt x="816" y="1864"/>
                                </a:lnTo>
                                <a:lnTo>
                                  <a:pt x="895" y="1868"/>
                                </a:lnTo>
                                <a:lnTo>
                                  <a:pt x="973" y="1868"/>
                                </a:lnTo>
                                <a:lnTo>
                                  <a:pt x="1052" y="1857"/>
                                </a:lnTo>
                                <a:lnTo>
                                  <a:pt x="1130" y="1842"/>
                                </a:lnTo>
                                <a:lnTo>
                                  <a:pt x="1205" y="1819"/>
                                </a:lnTo>
                                <a:lnTo>
                                  <a:pt x="1280" y="1789"/>
                                </a:lnTo>
                                <a:lnTo>
                                  <a:pt x="1351" y="1752"/>
                                </a:lnTo>
                                <a:lnTo>
                                  <a:pt x="1419" y="1711"/>
                                </a:lnTo>
                                <a:lnTo>
                                  <a:pt x="1482" y="1662"/>
                                </a:lnTo>
                                <a:lnTo>
                                  <a:pt x="1542" y="1606"/>
                                </a:lnTo>
                                <a:lnTo>
                                  <a:pt x="1598" y="1550"/>
                                </a:lnTo>
                                <a:lnTo>
                                  <a:pt x="1647" y="1486"/>
                                </a:lnTo>
                                <a:lnTo>
                                  <a:pt x="1692" y="1415"/>
                                </a:lnTo>
                                <a:lnTo>
                                  <a:pt x="1729" y="1344"/>
                                </a:lnTo>
                                <a:close/>
                              </a:path>
                            </a:pathLst>
                          </a:custGeom>
                          <a:solidFill>
                            <a:srgbClr val="0000FF"/>
                          </a:solidFill>
                          <a:ln w="6350">
                            <a:solidFill>
                              <a:srgbClr val="000000"/>
                            </a:solidFill>
                            <a:round/>
                            <a:headEnd/>
                            <a:tailEnd/>
                          </a:ln>
                        </wps:spPr>
                        <wps:bodyPr rot="0" vert="horz" wrap="square" lIns="91440" tIns="45720" rIns="91440" bIns="45720" anchor="t" anchorCtr="0" upright="1">
                          <a:noAutofit/>
                        </wps:bodyPr>
                      </wps:wsp>
                      <wps:wsp>
                        <wps:cNvPr id="257" name="Freeform 55"/>
                        <wps:cNvSpPr>
                          <a:spLocks/>
                        </wps:cNvSpPr>
                        <wps:spPr bwMode="auto">
                          <a:xfrm>
                            <a:off x="2925" y="1280"/>
                            <a:ext cx="427" cy="536"/>
                          </a:xfrm>
                          <a:custGeom>
                            <a:avLst/>
                            <a:gdLst>
                              <a:gd name="T0" fmla="*/ 30 w 427"/>
                              <a:gd name="T1" fmla="*/ 127 h 536"/>
                              <a:gd name="T2" fmla="*/ 49 w 427"/>
                              <a:gd name="T3" fmla="*/ 105 h 536"/>
                              <a:gd name="T4" fmla="*/ 97 w 427"/>
                              <a:gd name="T5" fmla="*/ 90 h 536"/>
                              <a:gd name="T6" fmla="*/ 93 w 427"/>
                              <a:gd name="T7" fmla="*/ 56 h 536"/>
                              <a:gd name="T8" fmla="*/ 123 w 427"/>
                              <a:gd name="T9" fmla="*/ 41 h 536"/>
                              <a:gd name="T10" fmla="*/ 157 w 427"/>
                              <a:gd name="T11" fmla="*/ 11 h 536"/>
                              <a:gd name="T12" fmla="*/ 168 w 427"/>
                              <a:gd name="T13" fmla="*/ 15 h 536"/>
                              <a:gd name="T14" fmla="*/ 209 w 427"/>
                              <a:gd name="T15" fmla="*/ 30 h 536"/>
                              <a:gd name="T16" fmla="*/ 228 w 427"/>
                              <a:gd name="T17" fmla="*/ 11 h 536"/>
                              <a:gd name="T18" fmla="*/ 243 w 427"/>
                              <a:gd name="T19" fmla="*/ 49 h 536"/>
                              <a:gd name="T20" fmla="*/ 266 w 427"/>
                              <a:gd name="T21" fmla="*/ 45 h 536"/>
                              <a:gd name="T22" fmla="*/ 277 w 427"/>
                              <a:gd name="T23" fmla="*/ 23 h 536"/>
                              <a:gd name="T24" fmla="*/ 296 w 427"/>
                              <a:gd name="T25" fmla="*/ 11 h 536"/>
                              <a:gd name="T26" fmla="*/ 340 w 427"/>
                              <a:gd name="T27" fmla="*/ 8 h 536"/>
                              <a:gd name="T28" fmla="*/ 389 w 427"/>
                              <a:gd name="T29" fmla="*/ 53 h 536"/>
                              <a:gd name="T30" fmla="*/ 344 w 427"/>
                              <a:gd name="T31" fmla="*/ 41 h 536"/>
                              <a:gd name="T32" fmla="*/ 389 w 427"/>
                              <a:gd name="T33" fmla="*/ 90 h 536"/>
                              <a:gd name="T34" fmla="*/ 329 w 427"/>
                              <a:gd name="T35" fmla="*/ 90 h 536"/>
                              <a:gd name="T36" fmla="*/ 352 w 427"/>
                              <a:gd name="T37" fmla="*/ 127 h 536"/>
                              <a:gd name="T38" fmla="*/ 355 w 427"/>
                              <a:gd name="T39" fmla="*/ 150 h 536"/>
                              <a:gd name="T40" fmla="*/ 370 w 427"/>
                              <a:gd name="T41" fmla="*/ 157 h 536"/>
                              <a:gd name="T42" fmla="*/ 400 w 427"/>
                              <a:gd name="T43" fmla="*/ 157 h 536"/>
                              <a:gd name="T44" fmla="*/ 423 w 427"/>
                              <a:gd name="T45" fmla="*/ 169 h 536"/>
                              <a:gd name="T46" fmla="*/ 400 w 427"/>
                              <a:gd name="T47" fmla="*/ 191 h 536"/>
                              <a:gd name="T48" fmla="*/ 367 w 427"/>
                              <a:gd name="T49" fmla="*/ 214 h 536"/>
                              <a:gd name="T50" fmla="*/ 337 w 427"/>
                              <a:gd name="T51" fmla="*/ 232 h 536"/>
                              <a:gd name="T52" fmla="*/ 307 w 427"/>
                              <a:gd name="T53" fmla="*/ 281 h 536"/>
                              <a:gd name="T54" fmla="*/ 318 w 427"/>
                              <a:gd name="T55" fmla="*/ 307 h 536"/>
                              <a:gd name="T56" fmla="*/ 292 w 427"/>
                              <a:gd name="T57" fmla="*/ 322 h 536"/>
                              <a:gd name="T58" fmla="*/ 288 w 427"/>
                              <a:gd name="T59" fmla="*/ 348 h 536"/>
                              <a:gd name="T60" fmla="*/ 273 w 427"/>
                              <a:gd name="T61" fmla="*/ 367 h 536"/>
                              <a:gd name="T62" fmla="*/ 251 w 427"/>
                              <a:gd name="T63" fmla="*/ 386 h 536"/>
                              <a:gd name="T64" fmla="*/ 232 w 427"/>
                              <a:gd name="T65" fmla="*/ 367 h 536"/>
                              <a:gd name="T66" fmla="*/ 224 w 427"/>
                              <a:gd name="T67" fmla="*/ 397 h 536"/>
                              <a:gd name="T68" fmla="*/ 224 w 427"/>
                              <a:gd name="T69" fmla="*/ 423 h 536"/>
                              <a:gd name="T70" fmla="*/ 217 w 427"/>
                              <a:gd name="T71" fmla="*/ 427 h 536"/>
                              <a:gd name="T72" fmla="*/ 198 w 427"/>
                              <a:gd name="T73" fmla="*/ 434 h 536"/>
                              <a:gd name="T74" fmla="*/ 187 w 427"/>
                              <a:gd name="T75" fmla="*/ 457 h 536"/>
                              <a:gd name="T76" fmla="*/ 146 w 427"/>
                              <a:gd name="T77" fmla="*/ 457 h 536"/>
                              <a:gd name="T78" fmla="*/ 97 w 427"/>
                              <a:gd name="T79" fmla="*/ 472 h 536"/>
                              <a:gd name="T80" fmla="*/ 49 w 427"/>
                              <a:gd name="T81" fmla="*/ 502 h 536"/>
                              <a:gd name="T82" fmla="*/ 26 w 427"/>
                              <a:gd name="T83" fmla="*/ 536 h 536"/>
                              <a:gd name="T84" fmla="*/ 0 w 427"/>
                              <a:gd name="T85" fmla="*/ 502 h 536"/>
                              <a:gd name="T86" fmla="*/ 15 w 427"/>
                              <a:gd name="T87" fmla="*/ 457 h 536"/>
                              <a:gd name="T88" fmla="*/ 22 w 427"/>
                              <a:gd name="T89" fmla="*/ 427 h 536"/>
                              <a:gd name="T90" fmla="*/ 49 w 427"/>
                              <a:gd name="T91" fmla="*/ 386 h 536"/>
                              <a:gd name="T92" fmla="*/ 45 w 427"/>
                              <a:gd name="T93" fmla="*/ 352 h 536"/>
                              <a:gd name="T94" fmla="*/ 67 w 427"/>
                              <a:gd name="T95" fmla="*/ 352 h 536"/>
                              <a:gd name="T96" fmla="*/ 41 w 427"/>
                              <a:gd name="T97" fmla="*/ 326 h 536"/>
                              <a:gd name="T98" fmla="*/ 64 w 427"/>
                              <a:gd name="T99" fmla="*/ 27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7" h="536">
                                <a:moveTo>
                                  <a:pt x="41" y="150"/>
                                </a:moveTo>
                                <a:lnTo>
                                  <a:pt x="30" y="142"/>
                                </a:lnTo>
                                <a:lnTo>
                                  <a:pt x="37" y="131"/>
                                </a:lnTo>
                                <a:lnTo>
                                  <a:pt x="30" y="127"/>
                                </a:lnTo>
                                <a:lnTo>
                                  <a:pt x="26" y="127"/>
                                </a:lnTo>
                                <a:lnTo>
                                  <a:pt x="26" y="112"/>
                                </a:lnTo>
                                <a:lnTo>
                                  <a:pt x="41" y="105"/>
                                </a:lnTo>
                                <a:lnTo>
                                  <a:pt x="49" y="105"/>
                                </a:lnTo>
                                <a:lnTo>
                                  <a:pt x="60" y="94"/>
                                </a:lnTo>
                                <a:lnTo>
                                  <a:pt x="75" y="101"/>
                                </a:lnTo>
                                <a:lnTo>
                                  <a:pt x="86" y="97"/>
                                </a:lnTo>
                                <a:lnTo>
                                  <a:pt x="97" y="90"/>
                                </a:lnTo>
                                <a:lnTo>
                                  <a:pt x="105" y="75"/>
                                </a:lnTo>
                                <a:lnTo>
                                  <a:pt x="101" y="68"/>
                                </a:lnTo>
                                <a:lnTo>
                                  <a:pt x="82" y="64"/>
                                </a:lnTo>
                                <a:lnTo>
                                  <a:pt x="93" y="56"/>
                                </a:lnTo>
                                <a:lnTo>
                                  <a:pt x="101" y="53"/>
                                </a:lnTo>
                                <a:lnTo>
                                  <a:pt x="116" y="41"/>
                                </a:lnTo>
                                <a:lnTo>
                                  <a:pt x="123" y="45"/>
                                </a:lnTo>
                                <a:lnTo>
                                  <a:pt x="123" y="41"/>
                                </a:lnTo>
                                <a:lnTo>
                                  <a:pt x="135" y="45"/>
                                </a:lnTo>
                                <a:lnTo>
                                  <a:pt x="138" y="49"/>
                                </a:lnTo>
                                <a:lnTo>
                                  <a:pt x="138" y="30"/>
                                </a:lnTo>
                                <a:lnTo>
                                  <a:pt x="157" y="11"/>
                                </a:lnTo>
                                <a:lnTo>
                                  <a:pt x="165" y="8"/>
                                </a:lnTo>
                                <a:lnTo>
                                  <a:pt x="168" y="15"/>
                                </a:lnTo>
                                <a:lnTo>
                                  <a:pt x="165" y="19"/>
                                </a:lnTo>
                                <a:lnTo>
                                  <a:pt x="168" y="15"/>
                                </a:lnTo>
                                <a:lnTo>
                                  <a:pt x="172" y="8"/>
                                </a:lnTo>
                                <a:lnTo>
                                  <a:pt x="209" y="15"/>
                                </a:lnTo>
                                <a:lnTo>
                                  <a:pt x="202" y="26"/>
                                </a:lnTo>
                                <a:lnTo>
                                  <a:pt x="209" y="30"/>
                                </a:lnTo>
                                <a:lnTo>
                                  <a:pt x="213" y="41"/>
                                </a:lnTo>
                                <a:lnTo>
                                  <a:pt x="217" y="45"/>
                                </a:lnTo>
                                <a:lnTo>
                                  <a:pt x="224" y="23"/>
                                </a:lnTo>
                                <a:lnTo>
                                  <a:pt x="228" y="11"/>
                                </a:lnTo>
                                <a:lnTo>
                                  <a:pt x="232" y="15"/>
                                </a:lnTo>
                                <a:lnTo>
                                  <a:pt x="232" y="26"/>
                                </a:lnTo>
                                <a:lnTo>
                                  <a:pt x="239" y="45"/>
                                </a:lnTo>
                                <a:lnTo>
                                  <a:pt x="243" y="49"/>
                                </a:lnTo>
                                <a:lnTo>
                                  <a:pt x="243" y="60"/>
                                </a:lnTo>
                                <a:lnTo>
                                  <a:pt x="251" y="68"/>
                                </a:lnTo>
                                <a:lnTo>
                                  <a:pt x="254" y="53"/>
                                </a:lnTo>
                                <a:lnTo>
                                  <a:pt x="266" y="45"/>
                                </a:lnTo>
                                <a:lnTo>
                                  <a:pt x="262" y="34"/>
                                </a:lnTo>
                                <a:lnTo>
                                  <a:pt x="262" y="23"/>
                                </a:lnTo>
                                <a:lnTo>
                                  <a:pt x="273" y="15"/>
                                </a:lnTo>
                                <a:lnTo>
                                  <a:pt x="277" y="23"/>
                                </a:lnTo>
                                <a:lnTo>
                                  <a:pt x="277" y="11"/>
                                </a:lnTo>
                                <a:lnTo>
                                  <a:pt x="266" y="0"/>
                                </a:lnTo>
                                <a:lnTo>
                                  <a:pt x="296" y="0"/>
                                </a:lnTo>
                                <a:lnTo>
                                  <a:pt x="296" y="11"/>
                                </a:lnTo>
                                <a:lnTo>
                                  <a:pt x="307" y="19"/>
                                </a:lnTo>
                                <a:lnTo>
                                  <a:pt x="314" y="11"/>
                                </a:lnTo>
                                <a:lnTo>
                                  <a:pt x="318" y="4"/>
                                </a:lnTo>
                                <a:lnTo>
                                  <a:pt x="340" y="8"/>
                                </a:lnTo>
                                <a:lnTo>
                                  <a:pt x="370" y="23"/>
                                </a:lnTo>
                                <a:lnTo>
                                  <a:pt x="378" y="30"/>
                                </a:lnTo>
                                <a:lnTo>
                                  <a:pt x="382" y="45"/>
                                </a:lnTo>
                                <a:lnTo>
                                  <a:pt x="389" y="53"/>
                                </a:lnTo>
                                <a:lnTo>
                                  <a:pt x="378" y="45"/>
                                </a:lnTo>
                                <a:lnTo>
                                  <a:pt x="363" y="49"/>
                                </a:lnTo>
                                <a:lnTo>
                                  <a:pt x="355" y="34"/>
                                </a:lnTo>
                                <a:lnTo>
                                  <a:pt x="344" y="41"/>
                                </a:lnTo>
                                <a:lnTo>
                                  <a:pt x="367" y="56"/>
                                </a:lnTo>
                                <a:lnTo>
                                  <a:pt x="382" y="64"/>
                                </a:lnTo>
                                <a:lnTo>
                                  <a:pt x="385" y="71"/>
                                </a:lnTo>
                                <a:lnTo>
                                  <a:pt x="389" y="90"/>
                                </a:lnTo>
                                <a:lnTo>
                                  <a:pt x="385" y="101"/>
                                </a:lnTo>
                                <a:lnTo>
                                  <a:pt x="370" y="101"/>
                                </a:lnTo>
                                <a:lnTo>
                                  <a:pt x="355" y="101"/>
                                </a:lnTo>
                                <a:lnTo>
                                  <a:pt x="329" y="90"/>
                                </a:lnTo>
                                <a:lnTo>
                                  <a:pt x="325" y="101"/>
                                </a:lnTo>
                                <a:lnTo>
                                  <a:pt x="355" y="105"/>
                                </a:lnTo>
                                <a:lnTo>
                                  <a:pt x="344" y="124"/>
                                </a:lnTo>
                                <a:lnTo>
                                  <a:pt x="352" y="127"/>
                                </a:lnTo>
                                <a:lnTo>
                                  <a:pt x="359" y="112"/>
                                </a:lnTo>
                                <a:lnTo>
                                  <a:pt x="378" y="116"/>
                                </a:lnTo>
                                <a:lnTo>
                                  <a:pt x="374" y="139"/>
                                </a:lnTo>
                                <a:lnTo>
                                  <a:pt x="355" y="150"/>
                                </a:lnTo>
                                <a:lnTo>
                                  <a:pt x="340" y="165"/>
                                </a:lnTo>
                                <a:lnTo>
                                  <a:pt x="337" y="172"/>
                                </a:lnTo>
                                <a:lnTo>
                                  <a:pt x="355" y="165"/>
                                </a:lnTo>
                                <a:lnTo>
                                  <a:pt x="370" y="157"/>
                                </a:lnTo>
                                <a:lnTo>
                                  <a:pt x="378" y="146"/>
                                </a:lnTo>
                                <a:lnTo>
                                  <a:pt x="378" y="161"/>
                                </a:lnTo>
                                <a:lnTo>
                                  <a:pt x="385" y="161"/>
                                </a:lnTo>
                                <a:lnTo>
                                  <a:pt x="400" y="157"/>
                                </a:lnTo>
                                <a:lnTo>
                                  <a:pt x="412" y="150"/>
                                </a:lnTo>
                                <a:lnTo>
                                  <a:pt x="412" y="157"/>
                                </a:lnTo>
                                <a:lnTo>
                                  <a:pt x="419" y="161"/>
                                </a:lnTo>
                                <a:lnTo>
                                  <a:pt x="423" y="169"/>
                                </a:lnTo>
                                <a:lnTo>
                                  <a:pt x="427" y="180"/>
                                </a:lnTo>
                                <a:lnTo>
                                  <a:pt x="423" y="184"/>
                                </a:lnTo>
                                <a:lnTo>
                                  <a:pt x="404" y="191"/>
                                </a:lnTo>
                                <a:lnTo>
                                  <a:pt x="400" y="191"/>
                                </a:lnTo>
                                <a:lnTo>
                                  <a:pt x="389" y="199"/>
                                </a:lnTo>
                                <a:lnTo>
                                  <a:pt x="370" y="191"/>
                                </a:lnTo>
                                <a:lnTo>
                                  <a:pt x="370" y="199"/>
                                </a:lnTo>
                                <a:lnTo>
                                  <a:pt x="367" y="214"/>
                                </a:lnTo>
                                <a:lnTo>
                                  <a:pt x="355" y="221"/>
                                </a:lnTo>
                                <a:lnTo>
                                  <a:pt x="348" y="221"/>
                                </a:lnTo>
                                <a:lnTo>
                                  <a:pt x="344" y="225"/>
                                </a:lnTo>
                                <a:lnTo>
                                  <a:pt x="337" y="232"/>
                                </a:lnTo>
                                <a:lnTo>
                                  <a:pt x="325" y="243"/>
                                </a:lnTo>
                                <a:lnTo>
                                  <a:pt x="318" y="258"/>
                                </a:lnTo>
                                <a:lnTo>
                                  <a:pt x="314" y="266"/>
                                </a:lnTo>
                                <a:lnTo>
                                  <a:pt x="307" y="281"/>
                                </a:lnTo>
                                <a:lnTo>
                                  <a:pt x="322" y="281"/>
                                </a:lnTo>
                                <a:lnTo>
                                  <a:pt x="314" y="292"/>
                                </a:lnTo>
                                <a:lnTo>
                                  <a:pt x="311" y="300"/>
                                </a:lnTo>
                                <a:lnTo>
                                  <a:pt x="318" y="307"/>
                                </a:lnTo>
                                <a:lnTo>
                                  <a:pt x="314" y="311"/>
                                </a:lnTo>
                                <a:lnTo>
                                  <a:pt x="303" y="315"/>
                                </a:lnTo>
                                <a:lnTo>
                                  <a:pt x="296" y="303"/>
                                </a:lnTo>
                                <a:lnTo>
                                  <a:pt x="292" y="322"/>
                                </a:lnTo>
                                <a:lnTo>
                                  <a:pt x="284" y="330"/>
                                </a:lnTo>
                                <a:lnTo>
                                  <a:pt x="281" y="333"/>
                                </a:lnTo>
                                <a:lnTo>
                                  <a:pt x="296" y="337"/>
                                </a:lnTo>
                                <a:lnTo>
                                  <a:pt x="288" y="348"/>
                                </a:lnTo>
                                <a:lnTo>
                                  <a:pt x="281" y="352"/>
                                </a:lnTo>
                                <a:lnTo>
                                  <a:pt x="273" y="352"/>
                                </a:lnTo>
                                <a:lnTo>
                                  <a:pt x="277" y="367"/>
                                </a:lnTo>
                                <a:lnTo>
                                  <a:pt x="273" y="367"/>
                                </a:lnTo>
                                <a:lnTo>
                                  <a:pt x="266" y="363"/>
                                </a:lnTo>
                                <a:lnTo>
                                  <a:pt x="262" y="363"/>
                                </a:lnTo>
                                <a:lnTo>
                                  <a:pt x="262" y="375"/>
                                </a:lnTo>
                                <a:lnTo>
                                  <a:pt x="251" y="386"/>
                                </a:lnTo>
                                <a:lnTo>
                                  <a:pt x="247" y="382"/>
                                </a:lnTo>
                                <a:lnTo>
                                  <a:pt x="243" y="371"/>
                                </a:lnTo>
                                <a:lnTo>
                                  <a:pt x="239" y="371"/>
                                </a:lnTo>
                                <a:lnTo>
                                  <a:pt x="232" y="367"/>
                                </a:lnTo>
                                <a:lnTo>
                                  <a:pt x="228" y="375"/>
                                </a:lnTo>
                                <a:lnTo>
                                  <a:pt x="224" y="386"/>
                                </a:lnTo>
                                <a:lnTo>
                                  <a:pt x="224" y="397"/>
                                </a:lnTo>
                                <a:lnTo>
                                  <a:pt x="232" y="397"/>
                                </a:lnTo>
                                <a:lnTo>
                                  <a:pt x="236" y="404"/>
                                </a:lnTo>
                                <a:lnTo>
                                  <a:pt x="228" y="419"/>
                                </a:lnTo>
                                <a:lnTo>
                                  <a:pt x="224" y="423"/>
                                </a:lnTo>
                                <a:lnTo>
                                  <a:pt x="224" y="431"/>
                                </a:lnTo>
                                <a:lnTo>
                                  <a:pt x="217" y="438"/>
                                </a:lnTo>
                                <a:lnTo>
                                  <a:pt x="213" y="438"/>
                                </a:lnTo>
                                <a:lnTo>
                                  <a:pt x="217" y="427"/>
                                </a:lnTo>
                                <a:lnTo>
                                  <a:pt x="213" y="419"/>
                                </a:lnTo>
                                <a:lnTo>
                                  <a:pt x="206" y="419"/>
                                </a:lnTo>
                                <a:lnTo>
                                  <a:pt x="195" y="431"/>
                                </a:lnTo>
                                <a:lnTo>
                                  <a:pt x="198" y="434"/>
                                </a:lnTo>
                                <a:lnTo>
                                  <a:pt x="202" y="442"/>
                                </a:lnTo>
                                <a:lnTo>
                                  <a:pt x="213" y="449"/>
                                </a:lnTo>
                                <a:lnTo>
                                  <a:pt x="198" y="453"/>
                                </a:lnTo>
                                <a:lnTo>
                                  <a:pt x="187" y="457"/>
                                </a:lnTo>
                                <a:lnTo>
                                  <a:pt x="176" y="457"/>
                                </a:lnTo>
                                <a:lnTo>
                                  <a:pt x="165" y="457"/>
                                </a:lnTo>
                                <a:lnTo>
                                  <a:pt x="153" y="457"/>
                                </a:lnTo>
                                <a:lnTo>
                                  <a:pt x="146" y="457"/>
                                </a:lnTo>
                                <a:lnTo>
                                  <a:pt x="135" y="468"/>
                                </a:lnTo>
                                <a:lnTo>
                                  <a:pt x="123" y="464"/>
                                </a:lnTo>
                                <a:lnTo>
                                  <a:pt x="108" y="468"/>
                                </a:lnTo>
                                <a:lnTo>
                                  <a:pt x="97" y="472"/>
                                </a:lnTo>
                                <a:lnTo>
                                  <a:pt x="82" y="472"/>
                                </a:lnTo>
                                <a:lnTo>
                                  <a:pt x="71" y="479"/>
                                </a:lnTo>
                                <a:lnTo>
                                  <a:pt x="60" y="494"/>
                                </a:lnTo>
                                <a:lnTo>
                                  <a:pt x="49" y="502"/>
                                </a:lnTo>
                                <a:lnTo>
                                  <a:pt x="45" y="513"/>
                                </a:lnTo>
                                <a:lnTo>
                                  <a:pt x="41" y="521"/>
                                </a:lnTo>
                                <a:lnTo>
                                  <a:pt x="34" y="528"/>
                                </a:lnTo>
                                <a:lnTo>
                                  <a:pt x="26" y="536"/>
                                </a:lnTo>
                                <a:lnTo>
                                  <a:pt x="19" y="528"/>
                                </a:lnTo>
                                <a:lnTo>
                                  <a:pt x="7" y="517"/>
                                </a:lnTo>
                                <a:lnTo>
                                  <a:pt x="0" y="513"/>
                                </a:lnTo>
                                <a:lnTo>
                                  <a:pt x="0" y="502"/>
                                </a:lnTo>
                                <a:lnTo>
                                  <a:pt x="4" y="487"/>
                                </a:lnTo>
                                <a:lnTo>
                                  <a:pt x="7" y="476"/>
                                </a:lnTo>
                                <a:lnTo>
                                  <a:pt x="11" y="468"/>
                                </a:lnTo>
                                <a:lnTo>
                                  <a:pt x="15" y="457"/>
                                </a:lnTo>
                                <a:lnTo>
                                  <a:pt x="7" y="453"/>
                                </a:lnTo>
                                <a:lnTo>
                                  <a:pt x="7" y="442"/>
                                </a:lnTo>
                                <a:lnTo>
                                  <a:pt x="11" y="427"/>
                                </a:lnTo>
                                <a:lnTo>
                                  <a:pt x="22" y="427"/>
                                </a:lnTo>
                                <a:lnTo>
                                  <a:pt x="19" y="419"/>
                                </a:lnTo>
                                <a:lnTo>
                                  <a:pt x="26" y="401"/>
                                </a:lnTo>
                                <a:lnTo>
                                  <a:pt x="34" y="401"/>
                                </a:lnTo>
                                <a:lnTo>
                                  <a:pt x="49" y="386"/>
                                </a:lnTo>
                                <a:lnTo>
                                  <a:pt x="56" y="375"/>
                                </a:lnTo>
                                <a:lnTo>
                                  <a:pt x="49" y="367"/>
                                </a:lnTo>
                                <a:lnTo>
                                  <a:pt x="45" y="360"/>
                                </a:lnTo>
                                <a:lnTo>
                                  <a:pt x="45" y="352"/>
                                </a:lnTo>
                                <a:lnTo>
                                  <a:pt x="45" y="337"/>
                                </a:lnTo>
                                <a:lnTo>
                                  <a:pt x="60" y="348"/>
                                </a:lnTo>
                                <a:lnTo>
                                  <a:pt x="64" y="360"/>
                                </a:lnTo>
                                <a:lnTo>
                                  <a:pt x="67" y="352"/>
                                </a:lnTo>
                                <a:lnTo>
                                  <a:pt x="56" y="337"/>
                                </a:lnTo>
                                <a:lnTo>
                                  <a:pt x="60" y="322"/>
                                </a:lnTo>
                                <a:lnTo>
                                  <a:pt x="49" y="333"/>
                                </a:lnTo>
                                <a:lnTo>
                                  <a:pt x="41" y="326"/>
                                </a:lnTo>
                                <a:lnTo>
                                  <a:pt x="56" y="307"/>
                                </a:lnTo>
                                <a:lnTo>
                                  <a:pt x="67" y="307"/>
                                </a:lnTo>
                                <a:lnTo>
                                  <a:pt x="64" y="296"/>
                                </a:lnTo>
                                <a:lnTo>
                                  <a:pt x="64" y="277"/>
                                </a:lnTo>
                                <a:lnTo>
                                  <a:pt x="41" y="1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58" name="Freeform 56"/>
                        <wps:cNvSpPr>
                          <a:spLocks/>
                        </wps:cNvSpPr>
                        <wps:spPr bwMode="auto">
                          <a:xfrm>
                            <a:off x="2558" y="2104"/>
                            <a:ext cx="11" cy="11"/>
                          </a:xfrm>
                          <a:custGeom>
                            <a:avLst/>
                            <a:gdLst>
                              <a:gd name="T0" fmla="*/ 4 w 11"/>
                              <a:gd name="T1" fmla="*/ 0 h 11"/>
                              <a:gd name="T2" fmla="*/ 11 w 11"/>
                              <a:gd name="T3" fmla="*/ 4 h 11"/>
                              <a:gd name="T4" fmla="*/ 8 w 11"/>
                              <a:gd name="T5" fmla="*/ 11 h 11"/>
                              <a:gd name="T6" fmla="*/ 4 w 11"/>
                              <a:gd name="T7" fmla="*/ 11 h 11"/>
                              <a:gd name="T8" fmla="*/ 0 w 11"/>
                              <a:gd name="T9" fmla="*/ 4 h 11"/>
                              <a:gd name="T10" fmla="*/ 4 w 11"/>
                              <a:gd name="T11" fmla="*/ 0 h 11"/>
                            </a:gdLst>
                            <a:ahLst/>
                            <a:cxnLst>
                              <a:cxn ang="0">
                                <a:pos x="T0" y="T1"/>
                              </a:cxn>
                              <a:cxn ang="0">
                                <a:pos x="T2" y="T3"/>
                              </a:cxn>
                              <a:cxn ang="0">
                                <a:pos x="T4" y="T5"/>
                              </a:cxn>
                              <a:cxn ang="0">
                                <a:pos x="T6" y="T7"/>
                              </a:cxn>
                              <a:cxn ang="0">
                                <a:pos x="T8" y="T9"/>
                              </a:cxn>
                              <a:cxn ang="0">
                                <a:pos x="T10" y="T11"/>
                              </a:cxn>
                            </a:cxnLst>
                            <a:rect l="0" t="0" r="r" b="b"/>
                            <a:pathLst>
                              <a:path w="11" h="11">
                                <a:moveTo>
                                  <a:pt x="4" y="0"/>
                                </a:moveTo>
                                <a:lnTo>
                                  <a:pt x="11" y="4"/>
                                </a:lnTo>
                                <a:lnTo>
                                  <a:pt x="8" y="11"/>
                                </a:lnTo>
                                <a:lnTo>
                                  <a:pt x="4" y="11"/>
                                </a:lnTo>
                                <a:lnTo>
                                  <a:pt x="0" y="4"/>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59" name="Freeform 57"/>
                        <wps:cNvSpPr>
                          <a:spLocks/>
                        </wps:cNvSpPr>
                        <wps:spPr bwMode="auto">
                          <a:xfrm>
                            <a:off x="2364" y="2104"/>
                            <a:ext cx="389" cy="453"/>
                          </a:xfrm>
                          <a:custGeom>
                            <a:avLst/>
                            <a:gdLst>
                              <a:gd name="T0" fmla="*/ 198 w 389"/>
                              <a:gd name="T1" fmla="*/ 7 h 453"/>
                              <a:gd name="T2" fmla="*/ 202 w 389"/>
                              <a:gd name="T3" fmla="*/ 7 h 453"/>
                              <a:gd name="T4" fmla="*/ 220 w 389"/>
                              <a:gd name="T5" fmla="*/ 0 h 453"/>
                              <a:gd name="T6" fmla="*/ 239 w 389"/>
                              <a:gd name="T7" fmla="*/ 4 h 453"/>
                              <a:gd name="T8" fmla="*/ 220 w 389"/>
                              <a:gd name="T9" fmla="*/ 15 h 453"/>
                              <a:gd name="T10" fmla="*/ 232 w 389"/>
                              <a:gd name="T11" fmla="*/ 15 h 453"/>
                              <a:gd name="T12" fmla="*/ 250 w 389"/>
                              <a:gd name="T13" fmla="*/ 22 h 453"/>
                              <a:gd name="T14" fmla="*/ 288 w 389"/>
                              <a:gd name="T15" fmla="*/ 34 h 453"/>
                              <a:gd name="T16" fmla="*/ 291 w 389"/>
                              <a:gd name="T17" fmla="*/ 45 h 453"/>
                              <a:gd name="T18" fmla="*/ 295 w 389"/>
                              <a:gd name="T19" fmla="*/ 60 h 453"/>
                              <a:gd name="T20" fmla="*/ 325 w 389"/>
                              <a:gd name="T21" fmla="*/ 86 h 453"/>
                              <a:gd name="T22" fmla="*/ 329 w 389"/>
                              <a:gd name="T23" fmla="*/ 108 h 453"/>
                              <a:gd name="T24" fmla="*/ 325 w 389"/>
                              <a:gd name="T25" fmla="*/ 131 h 453"/>
                              <a:gd name="T26" fmla="*/ 321 w 389"/>
                              <a:gd name="T27" fmla="*/ 135 h 453"/>
                              <a:gd name="T28" fmla="*/ 318 w 389"/>
                              <a:gd name="T29" fmla="*/ 146 h 453"/>
                              <a:gd name="T30" fmla="*/ 344 w 389"/>
                              <a:gd name="T31" fmla="*/ 150 h 453"/>
                              <a:gd name="T32" fmla="*/ 359 w 389"/>
                              <a:gd name="T33" fmla="*/ 172 h 453"/>
                              <a:gd name="T34" fmla="*/ 366 w 389"/>
                              <a:gd name="T35" fmla="*/ 191 h 453"/>
                              <a:gd name="T36" fmla="*/ 389 w 389"/>
                              <a:gd name="T37" fmla="*/ 202 h 453"/>
                              <a:gd name="T38" fmla="*/ 385 w 389"/>
                              <a:gd name="T39" fmla="*/ 224 h 453"/>
                              <a:gd name="T40" fmla="*/ 370 w 389"/>
                              <a:gd name="T41" fmla="*/ 239 h 453"/>
                              <a:gd name="T42" fmla="*/ 348 w 389"/>
                              <a:gd name="T43" fmla="*/ 243 h 453"/>
                              <a:gd name="T44" fmla="*/ 329 w 389"/>
                              <a:gd name="T45" fmla="*/ 269 h 453"/>
                              <a:gd name="T46" fmla="*/ 310 w 389"/>
                              <a:gd name="T47" fmla="*/ 296 h 453"/>
                              <a:gd name="T48" fmla="*/ 288 w 389"/>
                              <a:gd name="T49" fmla="*/ 296 h 453"/>
                              <a:gd name="T50" fmla="*/ 254 w 389"/>
                              <a:gd name="T51" fmla="*/ 292 h 453"/>
                              <a:gd name="T52" fmla="*/ 235 w 389"/>
                              <a:gd name="T53" fmla="*/ 322 h 453"/>
                              <a:gd name="T54" fmla="*/ 209 w 389"/>
                              <a:gd name="T55" fmla="*/ 329 h 453"/>
                              <a:gd name="T56" fmla="*/ 183 w 389"/>
                              <a:gd name="T57" fmla="*/ 341 h 453"/>
                              <a:gd name="T58" fmla="*/ 175 w 389"/>
                              <a:gd name="T59" fmla="*/ 329 h 453"/>
                              <a:gd name="T60" fmla="*/ 164 w 389"/>
                              <a:gd name="T61" fmla="*/ 341 h 453"/>
                              <a:gd name="T62" fmla="*/ 153 w 389"/>
                              <a:gd name="T63" fmla="*/ 363 h 453"/>
                              <a:gd name="T64" fmla="*/ 134 w 389"/>
                              <a:gd name="T65" fmla="*/ 359 h 453"/>
                              <a:gd name="T66" fmla="*/ 123 w 389"/>
                              <a:gd name="T67" fmla="*/ 363 h 453"/>
                              <a:gd name="T68" fmla="*/ 104 w 389"/>
                              <a:gd name="T69" fmla="*/ 363 h 453"/>
                              <a:gd name="T70" fmla="*/ 97 w 389"/>
                              <a:gd name="T71" fmla="*/ 363 h 453"/>
                              <a:gd name="T72" fmla="*/ 104 w 389"/>
                              <a:gd name="T73" fmla="*/ 378 h 453"/>
                              <a:gd name="T74" fmla="*/ 78 w 389"/>
                              <a:gd name="T75" fmla="*/ 382 h 453"/>
                              <a:gd name="T76" fmla="*/ 59 w 389"/>
                              <a:gd name="T77" fmla="*/ 400 h 453"/>
                              <a:gd name="T78" fmla="*/ 63 w 389"/>
                              <a:gd name="T79" fmla="*/ 419 h 453"/>
                              <a:gd name="T80" fmla="*/ 44 w 389"/>
                              <a:gd name="T81" fmla="*/ 430 h 453"/>
                              <a:gd name="T82" fmla="*/ 29 w 389"/>
                              <a:gd name="T83" fmla="*/ 449 h 453"/>
                              <a:gd name="T84" fmla="*/ 15 w 389"/>
                              <a:gd name="T85" fmla="*/ 453 h 453"/>
                              <a:gd name="T86" fmla="*/ 0 w 389"/>
                              <a:gd name="T87" fmla="*/ 434 h 453"/>
                              <a:gd name="T88" fmla="*/ 11 w 389"/>
                              <a:gd name="T89" fmla="*/ 427 h 453"/>
                              <a:gd name="T90" fmla="*/ 15 w 389"/>
                              <a:gd name="T91" fmla="*/ 400 h 453"/>
                              <a:gd name="T92" fmla="*/ 22 w 389"/>
                              <a:gd name="T93" fmla="*/ 382 h 453"/>
                              <a:gd name="T94" fmla="*/ 33 w 389"/>
                              <a:gd name="T95" fmla="*/ 378 h 453"/>
                              <a:gd name="T96" fmla="*/ 59 w 389"/>
                              <a:gd name="T97" fmla="*/ 344 h 453"/>
                              <a:gd name="T98" fmla="*/ 48 w 389"/>
                              <a:gd name="T99" fmla="*/ 333 h 453"/>
                              <a:gd name="T100" fmla="*/ 59 w 389"/>
                              <a:gd name="T101" fmla="*/ 307 h 453"/>
                              <a:gd name="T102" fmla="*/ 78 w 389"/>
                              <a:gd name="T103" fmla="*/ 288 h 453"/>
                              <a:gd name="T104" fmla="*/ 89 w 389"/>
                              <a:gd name="T105" fmla="*/ 269 h 453"/>
                              <a:gd name="T106" fmla="*/ 112 w 389"/>
                              <a:gd name="T107" fmla="*/ 243 h 453"/>
                              <a:gd name="T108" fmla="*/ 134 w 389"/>
                              <a:gd name="T109" fmla="*/ 206 h 453"/>
                              <a:gd name="T110" fmla="*/ 149 w 389"/>
                              <a:gd name="T111" fmla="*/ 180 h 453"/>
                              <a:gd name="T112" fmla="*/ 142 w 389"/>
                              <a:gd name="T113" fmla="*/ 157 h 453"/>
                              <a:gd name="T114" fmla="*/ 131 w 389"/>
                              <a:gd name="T115" fmla="*/ 127 h 453"/>
                              <a:gd name="T116" fmla="*/ 138 w 389"/>
                              <a:gd name="T117" fmla="*/ 90 h 453"/>
                              <a:gd name="T118" fmla="*/ 146 w 389"/>
                              <a:gd name="T119" fmla="*/ 52 h 453"/>
                              <a:gd name="T120" fmla="*/ 164 w 389"/>
                              <a:gd name="T121" fmla="*/ 37 h 453"/>
                              <a:gd name="T122" fmla="*/ 179 w 389"/>
                              <a:gd name="T123" fmla="*/ 26 h 453"/>
                              <a:gd name="T124" fmla="*/ 194 w 389"/>
                              <a:gd name="T125" fmla="*/ 2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9" h="453">
                                <a:moveTo>
                                  <a:pt x="202" y="0"/>
                                </a:moveTo>
                                <a:lnTo>
                                  <a:pt x="190" y="4"/>
                                </a:lnTo>
                                <a:lnTo>
                                  <a:pt x="198" y="7"/>
                                </a:lnTo>
                                <a:lnTo>
                                  <a:pt x="198" y="11"/>
                                </a:lnTo>
                                <a:lnTo>
                                  <a:pt x="202" y="11"/>
                                </a:lnTo>
                                <a:lnTo>
                                  <a:pt x="202" y="7"/>
                                </a:lnTo>
                                <a:lnTo>
                                  <a:pt x="205" y="4"/>
                                </a:lnTo>
                                <a:lnTo>
                                  <a:pt x="213" y="4"/>
                                </a:lnTo>
                                <a:lnTo>
                                  <a:pt x="220" y="0"/>
                                </a:lnTo>
                                <a:lnTo>
                                  <a:pt x="224" y="7"/>
                                </a:lnTo>
                                <a:lnTo>
                                  <a:pt x="235" y="0"/>
                                </a:lnTo>
                                <a:lnTo>
                                  <a:pt x="239" y="4"/>
                                </a:lnTo>
                                <a:lnTo>
                                  <a:pt x="235" y="7"/>
                                </a:lnTo>
                                <a:lnTo>
                                  <a:pt x="228" y="11"/>
                                </a:lnTo>
                                <a:lnTo>
                                  <a:pt x="220" y="15"/>
                                </a:lnTo>
                                <a:lnTo>
                                  <a:pt x="224" y="19"/>
                                </a:lnTo>
                                <a:lnTo>
                                  <a:pt x="232" y="22"/>
                                </a:lnTo>
                                <a:lnTo>
                                  <a:pt x="232" y="15"/>
                                </a:lnTo>
                                <a:lnTo>
                                  <a:pt x="235" y="15"/>
                                </a:lnTo>
                                <a:lnTo>
                                  <a:pt x="254" y="15"/>
                                </a:lnTo>
                                <a:lnTo>
                                  <a:pt x="250" y="22"/>
                                </a:lnTo>
                                <a:lnTo>
                                  <a:pt x="258" y="26"/>
                                </a:lnTo>
                                <a:lnTo>
                                  <a:pt x="273" y="37"/>
                                </a:lnTo>
                                <a:lnTo>
                                  <a:pt x="288" y="34"/>
                                </a:lnTo>
                                <a:lnTo>
                                  <a:pt x="280" y="37"/>
                                </a:lnTo>
                                <a:lnTo>
                                  <a:pt x="284" y="41"/>
                                </a:lnTo>
                                <a:lnTo>
                                  <a:pt x="291" y="45"/>
                                </a:lnTo>
                                <a:lnTo>
                                  <a:pt x="295" y="52"/>
                                </a:lnTo>
                                <a:lnTo>
                                  <a:pt x="291" y="60"/>
                                </a:lnTo>
                                <a:lnTo>
                                  <a:pt x="295" y="60"/>
                                </a:lnTo>
                                <a:lnTo>
                                  <a:pt x="295" y="71"/>
                                </a:lnTo>
                                <a:lnTo>
                                  <a:pt x="310" y="78"/>
                                </a:lnTo>
                                <a:lnTo>
                                  <a:pt x="325" y="86"/>
                                </a:lnTo>
                                <a:lnTo>
                                  <a:pt x="329" y="93"/>
                                </a:lnTo>
                                <a:lnTo>
                                  <a:pt x="325" y="105"/>
                                </a:lnTo>
                                <a:lnTo>
                                  <a:pt x="329" y="108"/>
                                </a:lnTo>
                                <a:lnTo>
                                  <a:pt x="329" y="116"/>
                                </a:lnTo>
                                <a:lnTo>
                                  <a:pt x="329" y="120"/>
                                </a:lnTo>
                                <a:lnTo>
                                  <a:pt x="325" y="131"/>
                                </a:lnTo>
                                <a:lnTo>
                                  <a:pt x="318" y="135"/>
                                </a:lnTo>
                                <a:lnTo>
                                  <a:pt x="310" y="135"/>
                                </a:lnTo>
                                <a:lnTo>
                                  <a:pt x="321" y="135"/>
                                </a:lnTo>
                                <a:lnTo>
                                  <a:pt x="329" y="138"/>
                                </a:lnTo>
                                <a:lnTo>
                                  <a:pt x="321" y="138"/>
                                </a:lnTo>
                                <a:lnTo>
                                  <a:pt x="318" y="146"/>
                                </a:lnTo>
                                <a:lnTo>
                                  <a:pt x="325" y="142"/>
                                </a:lnTo>
                                <a:lnTo>
                                  <a:pt x="336" y="150"/>
                                </a:lnTo>
                                <a:lnTo>
                                  <a:pt x="344" y="150"/>
                                </a:lnTo>
                                <a:lnTo>
                                  <a:pt x="348" y="161"/>
                                </a:lnTo>
                                <a:lnTo>
                                  <a:pt x="351" y="168"/>
                                </a:lnTo>
                                <a:lnTo>
                                  <a:pt x="359" y="172"/>
                                </a:lnTo>
                                <a:lnTo>
                                  <a:pt x="366" y="180"/>
                                </a:lnTo>
                                <a:lnTo>
                                  <a:pt x="378" y="187"/>
                                </a:lnTo>
                                <a:lnTo>
                                  <a:pt x="366" y="191"/>
                                </a:lnTo>
                                <a:lnTo>
                                  <a:pt x="381" y="187"/>
                                </a:lnTo>
                                <a:lnTo>
                                  <a:pt x="381" y="202"/>
                                </a:lnTo>
                                <a:lnTo>
                                  <a:pt x="389" y="202"/>
                                </a:lnTo>
                                <a:lnTo>
                                  <a:pt x="385" y="206"/>
                                </a:lnTo>
                                <a:lnTo>
                                  <a:pt x="385" y="221"/>
                                </a:lnTo>
                                <a:lnTo>
                                  <a:pt x="385" y="224"/>
                                </a:lnTo>
                                <a:lnTo>
                                  <a:pt x="381" y="228"/>
                                </a:lnTo>
                                <a:lnTo>
                                  <a:pt x="374" y="236"/>
                                </a:lnTo>
                                <a:lnTo>
                                  <a:pt x="370" y="239"/>
                                </a:lnTo>
                                <a:lnTo>
                                  <a:pt x="366" y="239"/>
                                </a:lnTo>
                                <a:lnTo>
                                  <a:pt x="351" y="239"/>
                                </a:lnTo>
                                <a:lnTo>
                                  <a:pt x="348" y="243"/>
                                </a:lnTo>
                                <a:lnTo>
                                  <a:pt x="344" y="254"/>
                                </a:lnTo>
                                <a:lnTo>
                                  <a:pt x="333" y="262"/>
                                </a:lnTo>
                                <a:lnTo>
                                  <a:pt x="329" y="269"/>
                                </a:lnTo>
                                <a:lnTo>
                                  <a:pt x="325" y="281"/>
                                </a:lnTo>
                                <a:lnTo>
                                  <a:pt x="314" y="284"/>
                                </a:lnTo>
                                <a:lnTo>
                                  <a:pt x="310" y="296"/>
                                </a:lnTo>
                                <a:lnTo>
                                  <a:pt x="299" y="296"/>
                                </a:lnTo>
                                <a:lnTo>
                                  <a:pt x="299" y="303"/>
                                </a:lnTo>
                                <a:lnTo>
                                  <a:pt x="288" y="296"/>
                                </a:lnTo>
                                <a:lnTo>
                                  <a:pt x="276" y="296"/>
                                </a:lnTo>
                                <a:lnTo>
                                  <a:pt x="265" y="292"/>
                                </a:lnTo>
                                <a:lnTo>
                                  <a:pt x="254" y="292"/>
                                </a:lnTo>
                                <a:lnTo>
                                  <a:pt x="243" y="303"/>
                                </a:lnTo>
                                <a:lnTo>
                                  <a:pt x="239" y="311"/>
                                </a:lnTo>
                                <a:lnTo>
                                  <a:pt x="235" y="322"/>
                                </a:lnTo>
                                <a:lnTo>
                                  <a:pt x="224" y="326"/>
                                </a:lnTo>
                                <a:lnTo>
                                  <a:pt x="224" y="333"/>
                                </a:lnTo>
                                <a:lnTo>
                                  <a:pt x="209" y="329"/>
                                </a:lnTo>
                                <a:lnTo>
                                  <a:pt x="205" y="329"/>
                                </a:lnTo>
                                <a:lnTo>
                                  <a:pt x="205" y="341"/>
                                </a:lnTo>
                                <a:lnTo>
                                  <a:pt x="183" y="341"/>
                                </a:lnTo>
                                <a:lnTo>
                                  <a:pt x="175" y="341"/>
                                </a:lnTo>
                                <a:lnTo>
                                  <a:pt x="179" y="337"/>
                                </a:lnTo>
                                <a:lnTo>
                                  <a:pt x="175" y="329"/>
                                </a:lnTo>
                                <a:lnTo>
                                  <a:pt x="164" y="326"/>
                                </a:lnTo>
                                <a:lnTo>
                                  <a:pt x="160" y="329"/>
                                </a:lnTo>
                                <a:lnTo>
                                  <a:pt x="164" y="341"/>
                                </a:lnTo>
                                <a:lnTo>
                                  <a:pt x="168" y="348"/>
                                </a:lnTo>
                                <a:lnTo>
                                  <a:pt x="160" y="359"/>
                                </a:lnTo>
                                <a:lnTo>
                                  <a:pt x="153" y="363"/>
                                </a:lnTo>
                                <a:lnTo>
                                  <a:pt x="146" y="367"/>
                                </a:lnTo>
                                <a:lnTo>
                                  <a:pt x="142" y="363"/>
                                </a:lnTo>
                                <a:lnTo>
                                  <a:pt x="134" y="359"/>
                                </a:lnTo>
                                <a:lnTo>
                                  <a:pt x="127" y="356"/>
                                </a:lnTo>
                                <a:lnTo>
                                  <a:pt x="123" y="359"/>
                                </a:lnTo>
                                <a:lnTo>
                                  <a:pt x="123" y="363"/>
                                </a:lnTo>
                                <a:lnTo>
                                  <a:pt x="116" y="367"/>
                                </a:lnTo>
                                <a:lnTo>
                                  <a:pt x="112" y="367"/>
                                </a:lnTo>
                                <a:lnTo>
                                  <a:pt x="104" y="363"/>
                                </a:lnTo>
                                <a:lnTo>
                                  <a:pt x="101" y="356"/>
                                </a:lnTo>
                                <a:lnTo>
                                  <a:pt x="97" y="352"/>
                                </a:lnTo>
                                <a:lnTo>
                                  <a:pt x="97" y="363"/>
                                </a:lnTo>
                                <a:lnTo>
                                  <a:pt x="101" y="371"/>
                                </a:lnTo>
                                <a:lnTo>
                                  <a:pt x="104" y="374"/>
                                </a:lnTo>
                                <a:lnTo>
                                  <a:pt x="104" y="378"/>
                                </a:lnTo>
                                <a:lnTo>
                                  <a:pt x="97" y="382"/>
                                </a:lnTo>
                                <a:lnTo>
                                  <a:pt x="89" y="382"/>
                                </a:lnTo>
                                <a:lnTo>
                                  <a:pt x="78" y="382"/>
                                </a:lnTo>
                                <a:lnTo>
                                  <a:pt x="74" y="385"/>
                                </a:lnTo>
                                <a:lnTo>
                                  <a:pt x="63" y="389"/>
                                </a:lnTo>
                                <a:lnTo>
                                  <a:pt x="59" y="400"/>
                                </a:lnTo>
                                <a:lnTo>
                                  <a:pt x="59" y="412"/>
                                </a:lnTo>
                                <a:lnTo>
                                  <a:pt x="71" y="419"/>
                                </a:lnTo>
                                <a:lnTo>
                                  <a:pt x="63" y="419"/>
                                </a:lnTo>
                                <a:lnTo>
                                  <a:pt x="52" y="430"/>
                                </a:lnTo>
                                <a:lnTo>
                                  <a:pt x="48" y="427"/>
                                </a:lnTo>
                                <a:lnTo>
                                  <a:pt x="44" y="430"/>
                                </a:lnTo>
                                <a:lnTo>
                                  <a:pt x="41" y="442"/>
                                </a:lnTo>
                                <a:lnTo>
                                  <a:pt x="29" y="442"/>
                                </a:lnTo>
                                <a:lnTo>
                                  <a:pt x="29" y="449"/>
                                </a:lnTo>
                                <a:lnTo>
                                  <a:pt x="26" y="453"/>
                                </a:lnTo>
                                <a:lnTo>
                                  <a:pt x="18" y="453"/>
                                </a:lnTo>
                                <a:lnTo>
                                  <a:pt x="15" y="453"/>
                                </a:lnTo>
                                <a:lnTo>
                                  <a:pt x="7" y="449"/>
                                </a:lnTo>
                                <a:lnTo>
                                  <a:pt x="0" y="453"/>
                                </a:lnTo>
                                <a:lnTo>
                                  <a:pt x="0" y="434"/>
                                </a:lnTo>
                                <a:lnTo>
                                  <a:pt x="7" y="434"/>
                                </a:lnTo>
                                <a:lnTo>
                                  <a:pt x="11" y="430"/>
                                </a:lnTo>
                                <a:lnTo>
                                  <a:pt x="11" y="427"/>
                                </a:lnTo>
                                <a:lnTo>
                                  <a:pt x="7" y="415"/>
                                </a:lnTo>
                                <a:lnTo>
                                  <a:pt x="11" y="412"/>
                                </a:lnTo>
                                <a:lnTo>
                                  <a:pt x="15" y="400"/>
                                </a:lnTo>
                                <a:lnTo>
                                  <a:pt x="15" y="393"/>
                                </a:lnTo>
                                <a:lnTo>
                                  <a:pt x="18" y="389"/>
                                </a:lnTo>
                                <a:lnTo>
                                  <a:pt x="22" y="382"/>
                                </a:lnTo>
                                <a:lnTo>
                                  <a:pt x="26" y="371"/>
                                </a:lnTo>
                                <a:lnTo>
                                  <a:pt x="29" y="378"/>
                                </a:lnTo>
                                <a:lnTo>
                                  <a:pt x="33" y="378"/>
                                </a:lnTo>
                                <a:lnTo>
                                  <a:pt x="48" y="363"/>
                                </a:lnTo>
                                <a:lnTo>
                                  <a:pt x="52" y="352"/>
                                </a:lnTo>
                                <a:lnTo>
                                  <a:pt x="59" y="344"/>
                                </a:lnTo>
                                <a:lnTo>
                                  <a:pt x="59" y="341"/>
                                </a:lnTo>
                                <a:lnTo>
                                  <a:pt x="56" y="337"/>
                                </a:lnTo>
                                <a:lnTo>
                                  <a:pt x="48" y="333"/>
                                </a:lnTo>
                                <a:lnTo>
                                  <a:pt x="56" y="322"/>
                                </a:lnTo>
                                <a:lnTo>
                                  <a:pt x="63" y="318"/>
                                </a:lnTo>
                                <a:lnTo>
                                  <a:pt x="59" y="307"/>
                                </a:lnTo>
                                <a:lnTo>
                                  <a:pt x="63" y="303"/>
                                </a:lnTo>
                                <a:lnTo>
                                  <a:pt x="74" y="296"/>
                                </a:lnTo>
                                <a:lnTo>
                                  <a:pt x="78" y="288"/>
                                </a:lnTo>
                                <a:lnTo>
                                  <a:pt x="86" y="284"/>
                                </a:lnTo>
                                <a:lnTo>
                                  <a:pt x="97" y="277"/>
                                </a:lnTo>
                                <a:lnTo>
                                  <a:pt x="89" y="269"/>
                                </a:lnTo>
                                <a:lnTo>
                                  <a:pt x="97" y="262"/>
                                </a:lnTo>
                                <a:lnTo>
                                  <a:pt x="108" y="254"/>
                                </a:lnTo>
                                <a:lnTo>
                                  <a:pt x="112" y="243"/>
                                </a:lnTo>
                                <a:lnTo>
                                  <a:pt x="127" y="224"/>
                                </a:lnTo>
                                <a:lnTo>
                                  <a:pt x="131" y="217"/>
                                </a:lnTo>
                                <a:lnTo>
                                  <a:pt x="134" y="206"/>
                                </a:lnTo>
                                <a:lnTo>
                                  <a:pt x="142" y="198"/>
                                </a:lnTo>
                                <a:lnTo>
                                  <a:pt x="146" y="183"/>
                                </a:lnTo>
                                <a:lnTo>
                                  <a:pt x="149" y="180"/>
                                </a:lnTo>
                                <a:lnTo>
                                  <a:pt x="149" y="168"/>
                                </a:lnTo>
                                <a:lnTo>
                                  <a:pt x="146" y="161"/>
                                </a:lnTo>
                                <a:lnTo>
                                  <a:pt x="142" y="157"/>
                                </a:lnTo>
                                <a:lnTo>
                                  <a:pt x="134" y="150"/>
                                </a:lnTo>
                                <a:lnTo>
                                  <a:pt x="123" y="138"/>
                                </a:lnTo>
                                <a:lnTo>
                                  <a:pt x="131" y="127"/>
                                </a:lnTo>
                                <a:lnTo>
                                  <a:pt x="127" y="120"/>
                                </a:lnTo>
                                <a:lnTo>
                                  <a:pt x="131" y="101"/>
                                </a:lnTo>
                                <a:lnTo>
                                  <a:pt x="138" y="90"/>
                                </a:lnTo>
                                <a:lnTo>
                                  <a:pt x="134" y="78"/>
                                </a:lnTo>
                                <a:lnTo>
                                  <a:pt x="127" y="60"/>
                                </a:lnTo>
                                <a:lnTo>
                                  <a:pt x="146" y="52"/>
                                </a:lnTo>
                                <a:lnTo>
                                  <a:pt x="142" y="45"/>
                                </a:lnTo>
                                <a:lnTo>
                                  <a:pt x="142" y="41"/>
                                </a:lnTo>
                                <a:lnTo>
                                  <a:pt x="164" y="37"/>
                                </a:lnTo>
                                <a:lnTo>
                                  <a:pt x="168" y="37"/>
                                </a:lnTo>
                                <a:lnTo>
                                  <a:pt x="172" y="30"/>
                                </a:lnTo>
                                <a:lnTo>
                                  <a:pt x="179" y="26"/>
                                </a:lnTo>
                                <a:lnTo>
                                  <a:pt x="183" y="19"/>
                                </a:lnTo>
                                <a:lnTo>
                                  <a:pt x="194" y="26"/>
                                </a:lnTo>
                                <a:lnTo>
                                  <a:pt x="194" y="22"/>
                                </a:lnTo>
                                <a:lnTo>
                                  <a:pt x="198" y="11"/>
                                </a:lnTo>
                                <a:lnTo>
                                  <a:pt x="202"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0" name="Freeform 58"/>
                        <wps:cNvSpPr>
                          <a:spLocks/>
                        </wps:cNvSpPr>
                        <wps:spPr bwMode="auto">
                          <a:xfrm>
                            <a:off x="2360" y="2568"/>
                            <a:ext cx="37" cy="38"/>
                          </a:xfrm>
                          <a:custGeom>
                            <a:avLst/>
                            <a:gdLst>
                              <a:gd name="T0" fmla="*/ 11 w 37"/>
                              <a:gd name="T1" fmla="*/ 11 h 38"/>
                              <a:gd name="T2" fmla="*/ 19 w 37"/>
                              <a:gd name="T3" fmla="*/ 0 h 38"/>
                              <a:gd name="T4" fmla="*/ 22 w 37"/>
                              <a:gd name="T5" fmla="*/ 4 h 38"/>
                              <a:gd name="T6" fmla="*/ 26 w 37"/>
                              <a:gd name="T7" fmla="*/ 11 h 38"/>
                              <a:gd name="T8" fmla="*/ 22 w 37"/>
                              <a:gd name="T9" fmla="*/ 19 h 38"/>
                              <a:gd name="T10" fmla="*/ 30 w 37"/>
                              <a:gd name="T11" fmla="*/ 23 h 38"/>
                              <a:gd name="T12" fmla="*/ 26 w 37"/>
                              <a:gd name="T13" fmla="*/ 30 h 38"/>
                              <a:gd name="T14" fmla="*/ 33 w 37"/>
                              <a:gd name="T15" fmla="*/ 30 h 38"/>
                              <a:gd name="T16" fmla="*/ 37 w 37"/>
                              <a:gd name="T17" fmla="*/ 34 h 38"/>
                              <a:gd name="T18" fmla="*/ 33 w 37"/>
                              <a:gd name="T19" fmla="*/ 38 h 38"/>
                              <a:gd name="T20" fmla="*/ 30 w 37"/>
                              <a:gd name="T21" fmla="*/ 34 h 38"/>
                              <a:gd name="T22" fmla="*/ 22 w 37"/>
                              <a:gd name="T23" fmla="*/ 34 h 38"/>
                              <a:gd name="T24" fmla="*/ 19 w 37"/>
                              <a:gd name="T25" fmla="*/ 30 h 38"/>
                              <a:gd name="T26" fmla="*/ 15 w 37"/>
                              <a:gd name="T27" fmla="*/ 23 h 38"/>
                              <a:gd name="T28" fmla="*/ 7 w 37"/>
                              <a:gd name="T29" fmla="*/ 19 h 38"/>
                              <a:gd name="T30" fmla="*/ 4 w 37"/>
                              <a:gd name="T31" fmla="*/ 15 h 38"/>
                              <a:gd name="T32" fmla="*/ 0 w 37"/>
                              <a:gd name="T33" fmla="*/ 8 h 38"/>
                              <a:gd name="T34" fmla="*/ 7 w 37"/>
                              <a:gd name="T35" fmla="*/ 11 h 38"/>
                              <a:gd name="T36" fmla="*/ 11 w 37"/>
                              <a:gd name="T37" fmla="*/ 15 h 38"/>
                              <a:gd name="T38" fmla="*/ 11 w 37"/>
                              <a:gd name="T39" fmla="*/ 1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38">
                                <a:moveTo>
                                  <a:pt x="11" y="11"/>
                                </a:moveTo>
                                <a:lnTo>
                                  <a:pt x="19" y="0"/>
                                </a:lnTo>
                                <a:lnTo>
                                  <a:pt x="22" y="4"/>
                                </a:lnTo>
                                <a:lnTo>
                                  <a:pt x="26" y="11"/>
                                </a:lnTo>
                                <a:lnTo>
                                  <a:pt x="22" y="19"/>
                                </a:lnTo>
                                <a:lnTo>
                                  <a:pt x="30" y="23"/>
                                </a:lnTo>
                                <a:lnTo>
                                  <a:pt x="26" y="30"/>
                                </a:lnTo>
                                <a:lnTo>
                                  <a:pt x="33" y="30"/>
                                </a:lnTo>
                                <a:lnTo>
                                  <a:pt x="37" y="34"/>
                                </a:lnTo>
                                <a:lnTo>
                                  <a:pt x="33" y="38"/>
                                </a:lnTo>
                                <a:lnTo>
                                  <a:pt x="30" y="34"/>
                                </a:lnTo>
                                <a:lnTo>
                                  <a:pt x="22" y="34"/>
                                </a:lnTo>
                                <a:lnTo>
                                  <a:pt x="19" y="30"/>
                                </a:lnTo>
                                <a:lnTo>
                                  <a:pt x="15" y="23"/>
                                </a:lnTo>
                                <a:lnTo>
                                  <a:pt x="7" y="19"/>
                                </a:lnTo>
                                <a:lnTo>
                                  <a:pt x="4" y="15"/>
                                </a:lnTo>
                                <a:lnTo>
                                  <a:pt x="0" y="8"/>
                                </a:lnTo>
                                <a:lnTo>
                                  <a:pt x="7" y="11"/>
                                </a:lnTo>
                                <a:lnTo>
                                  <a:pt x="11" y="15"/>
                                </a:lnTo>
                                <a:lnTo>
                                  <a:pt x="11"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1" name="Freeform 59"/>
                        <wps:cNvSpPr>
                          <a:spLocks/>
                        </wps:cNvSpPr>
                        <wps:spPr bwMode="auto">
                          <a:xfrm>
                            <a:off x="2427" y="2583"/>
                            <a:ext cx="23" cy="8"/>
                          </a:xfrm>
                          <a:custGeom>
                            <a:avLst/>
                            <a:gdLst>
                              <a:gd name="T0" fmla="*/ 4 w 23"/>
                              <a:gd name="T1" fmla="*/ 0 h 8"/>
                              <a:gd name="T2" fmla="*/ 23 w 23"/>
                              <a:gd name="T3" fmla="*/ 4 h 8"/>
                              <a:gd name="T4" fmla="*/ 19 w 23"/>
                              <a:gd name="T5" fmla="*/ 8 h 8"/>
                              <a:gd name="T6" fmla="*/ 0 w 23"/>
                              <a:gd name="T7" fmla="*/ 8 h 8"/>
                              <a:gd name="T8" fmla="*/ 4 w 23"/>
                              <a:gd name="T9" fmla="*/ 0 h 8"/>
                            </a:gdLst>
                            <a:ahLst/>
                            <a:cxnLst>
                              <a:cxn ang="0">
                                <a:pos x="T0" y="T1"/>
                              </a:cxn>
                              <a:cxn ang="0">
                                <a:pos x="T2" y="T3"/>
                              </a:cxn>
                              <a:cxn ang="0">
                                <a:pos x="T4" y="T5"/>
                              </a:cxn>
                              <a:cxn ang="0">
                                <a:pos x="T6" y="T7"/>
                              </a:cxn>
                              <a:cxn ang="0">
                                <a:pos x="T8" y="T9"/>
                              </a:cxn>
                            </a:cxnLst>
                            <a:rect l="0" t="0" r="r" b="b"/>
                            <a:pathLst>
                              <a:path w="23" h="8">
                                <a:moveTo>
                                  <a:pt x="4" y="0"/>
                                </a:moveTo>
                                <a:lnTo>
                                  <a:pt x="23" y="4"/>
                                </a:lnTo>
                                <a:lnTo>
                                  <a:pt x="19" y="8"/>
                                </a:lnTo>
                                <a:lnTo>
                                  <a:pt x="0" y="8"/>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2" name="Freeform 60"/>
                        <wps:cNvSpPr>
                          <a:spLocks/>
                        </wps:cNvSpPr>
                        <wps:spPr bwMode="auto">
                          <a:xfrm>
                            <a:off x="2442" y="2591"/>
                            <a:ext cx="11" cy="11"/>
                          </a:xfrm>
                          <a:custGeom>
                            <a:avLst/>
                            <a:gdLst>
                              <a:gd name="T0" fmla="*/ 0 w 11"/>
                              <a:gd name="T1" fmla="*/ 11 h 11"/>
                              <a:gd name="T2" fmla="*/ 8 w 11"/>
                              <a:gd name="T3" fmla="*/ 7 h 11"/>
                              <a:gd name="T4" fmla="*/ 8 w 11"/>
                              <a:gd name="T5" fmla="*/ 3 h 11"/>
                              <a:gd name="T6" fmla="*/ 11 w 11"/>
                              <a:gd name="T7" fmla="*/ 0 h 11"/>
                              <a:gd name="T8" fmla="*/ 8 w 11"/>
                              <a:gd name="T9" fmla="*/ 3 h 11"/>
                              <a:gd name="T10" fmla="*/ 8 w 11"/>
                              <a:gd name="T11" fmla="*/ 7 h 11"/>
                              <a:gd name="T12" fmla="*/ 0 w 11"/>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1" h="11">
                                <a:moveTo>
                                  <a:pt x="0" y="11"/>
                                </a:moveTo>
                                <a:lnTo>
                                  <a:pt x="8" y="7"/>
                                </a:lnTo>
                                <a:lnTo>
                                  <a:pt x="8" y="3"/>
                                </a:lnTo>
                                <a:lnTo>
                                  <a:pt x="11" y="0"/>
                                </a:lnTo>
                                <a:lnTo>
                                  <a:pt x="8" y="3"/>
                                </a:lnTo>
                                <a:lnTo>
                                  <a:pt x="8"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3" name="Freeform 61"/>
                        <wps:cNvSpPr>
                          <a:spLocks/>
                        </wps:cNvSpPr>
                        <wps:spPr bwMode="auto">
                          <a:xfrm>
                            <a:off x="2397" y="2452"/>
                            <a:ext cx="15" cy="11"/>
                          </a:xfrm>
                          <a:custGeom>
                            <a:avLst/>
                            <a:gdLst>
                              <a:gd name="T0" fmla="*/ 0 w 15"/>
                              <a:gd name="T1" fmla="*/ 11 h 11"/>
                              <a:gd name="T2" fmla="*/ 4 w 15"/>
                              <a:gd name="T3" fmla="*/ 4 h 11"/>
                              <a:gd name="T4" fmla="*/ 15 w 15"/>
                              <a:gd name="T5" fmla="*/ 0 h 11"/>
                              <a:gd name="T6" fmla="*/ 11 w 15"/>
                              <a:gd name="T7" fmla="*/ 11 h 11"/>
                              <a:gd name="T8" fmla="*/ 0 w 15"/>
                              <a:gd name="T9" fmla="*/ 11 h 11"/>
                            </a:gdLst>
                            <a:ahLst/>
                            <a:cxnLst>
                              <a:cxn ang="0">
                                <a:pos x="T0" y="T1"/>
                              </a:cxn>
                              <a:cxn ang="0">
                                <a:pos x="T2" y="T3"/>
                              </a:cxn>
                              <a:cxn ang="0">
                                <a:pos x="T4" y="T5"/>
                              </a:cxn>
                              <a:cxn ang="0">
                                <a:pos x="T6" y="T7"/>
                              </a:cxn>
                              <a:cxn ang="0">
                                <a:pos x="T8" y="T9"/>
                              </a:cxn>
                            </a:cxnLst>
                            <a:rect l="0" t="0" r="r" b="b"/>
                            <a:pathLst>
                              <a:path w="15" h="11">
                                <a:moveTo>
                                  <a:pt x="0" y="11"/>
                                </a:moveTo>
                                <a:lnTo>
                                  <a:pt x="4" y="4"/>
                                </a:lnTo>
                                <a:lnTo>
                                  <a:pt x="15" y="0"/>
                                </a:lnTo>
                                <a:lnTo>
                                  <a:pt x="11"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4" name="Freeform 62"/>
                        <wps:cNvSpPr>
                          <a:spLocks/>
                        </wps:cNvSpPr>
                        <wps:spPr bwMode="auto">
                          <a:xfrm>
                            <a:off x="2349" y="2531"/>
                            <a:ext cx="3" cy="7"/>
                          </a:xfrm>
                          <a:custGeom>
                            <a:avLst/>
                            <a:gdLst>
                              <a:gd name="T0" fmla="*/ 0 w 3"/>
                              <a:gd name="T1" fmla="*/ 7 h 7"/>
                              <a:gd name="T2" fmla="*/ 3 w 3"/>
                              <a:gd name="T3" fmla="*/ 3 h 7"/>
                              <a:gd name="T4" fmla="*/ 3 w 3"/>
                              <a:gd name="T5" fmla="*/ 0 h 7"/>
                              <a:gd name="T6" fmla="*/ 0 w 3"/>
                              <a:gd name="T7" fmla="*/ 7 h 7"/>
                            </a:gdLst>
                            <a:ahLst/>
                            <a:cxnLst>
                              <a:cxn ang="0">
                                <a:pos x="T0" y="T1"/>
                              </a:cxn>
                              <a:cxn ang="0">
                                <a:pos x="T2" y="T3"/>
                              </a:cxn>
                              <a:cxn ang="0">
                                <a:pos x="T4" y="T5"/>
                              </a:cxn>
                              <a:cxn ang="0">
                                <a:pos x="T6" y="T7"/>
                              </a:cxn>
                            </a:cxnLst>
                            <a:rect l="0" t="0" r="r" b="b"/>
                            <a:pathLst>
                              <a:path w="3" h="7">
                                <a:moveTo>
                                  <a:pt x="0" y="7"/>
                                </a:moveTo>
                                <a:lnTo>
                                  <a:pt x="3" y="3"/>
                                </a:lnTo>
                                <a:lnTo>
                                  <a:pt x="3" y="0"/>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5" name="Freeform 63"/>
                        <wps:cNvSpPr>
                          <a:spLocks/>
                        </wps:cNvSpPr>
                        <wps:spPr bwMode="auto">
                          <a:xfrm>
                            <a:off x="2356" y="2504"/>
                            <a:ext cx="4" cy="8"/>
                          </a:xfrm>
                          <a:custGeom>
                            <a:avLst/>
                            <a:gdLst>
                              <a:gd name="T0" fmla="*/ 0 w 4"/>
                              <a:gd name="T1" fmla="*/ 8 h 8"/>
                              <a:gd name="T2" fmla="*/ 0 w 4"/>
                              <a:gd name="T3" fmla="*/ 4 h 8"/>
                              <a:gd name="T4" fmla="*/ 4 w 4"/>
                              <a:gd name="T5" fmla="*/ 0 h 8"/>
                              <a:gd name="T6" fmla="*/ 0 w 4"/>
                              <a:gd name="T7" fmla="*/ 8 h 8"/>
                            </a:gdLst>
                            <a:ahLst/>
                            <a:cxnLst>
                              <a:cxn ang="0">
                                <a:pos x="T0" y="T1"/>
                              </a:cxn>
                              <a:cxn ang="0">
                                <a:pos x="T2" y="T3"/>
                              </a:cxn>
                              <a:cxn ang="0">
                                <a:pos x="T4" y="T5"/>
                              </a:cxn>
                              <a:cxn ang="0">
                                <a:pos x="T6" y="T7"/>
                              </a:cxn>
                            </a:cxnLst>
                            <a:rect l="0" t="0" r="r" b="b"/>
                            <a:pathLst>
                              <a:path w="4" h="8">
                                <a:moveTo>
                                  <a:pt x="0" y="8"/>
                                </a:moveTo>
                                <a:lnTo>
                                  <a:pt x="0" y="4"/>
                                </a:lnTo>
                                <a:lnTo>
                                  <a:pt x="4"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6" name="Freeform 64"/>
                        <wps:cNvSpPr>
                          <a:spLocks/>
                        </wps:cNvSpPr>
                        <wps:spPr bwMode="auto">
                          <a:xfrm>
                            <a:off x="3045" y="2201"/>
                            <a:ext cx="366" cy="558"/>
                          </a:xfrm>
                          <a:custGeom>
                            <a:avLst/>
                            <a:gdLst>
                              <a:gd name="T0" fmla="*/ 41 w 366"/>
                              <a:gd name="T1" fmla="*/ 528 h 558"/>
                              <a:gd name="T2" fmla="*/ 48 w 366"/>
                              <a:gd name="T3" fmla="*/ 498 h 558"/>
                              <a:gd name="T4" fmla="*/ 48 w 366"/>
                              <a:gd name="T5" fmla="*/ 479 h 558"/>
                              <a:gd name="T6" fmla="*/ 56 w 366"/>
                              <a:gd name="T7" fmla="*/ 442 h 558"/>
                              <a:gd name="T8" fmla="*/ 60 w 366"/>
                              <a:gd name="T9" fmla="*/ 408 h 558"/>
                              <a:gd name="T10" fmla="*/ 82 w 366"/>
                              <a:gd name="T11" fmla="*/ 371 h 558"/>
                              <a:gd name="T12" fmla="*/ 101 w 366"/>
                              <a:gd name="T13" fmla="*/ 337 h 558"/>
                              <a:gd name="T14" fmla="*/ 93 w 366"/>
                              <a:gd name="T15" fmla="*/ 292 h 558"/>
                              <a:gd name="T16" fmla="*/ 112 w 366"/>
                              <a:gd name="T17" fmla="*/ 262 h 558"/>
                              <a:gd name="T18" fmla="*/ 97 w 366"/>
                              <a:gd name="T19" fmla="*/ 240 h 558"/>
                              <a:gd name="T20" fmla="*/ 78 w 366"/>
                              <a:gd name="T21" fmla="*/ 221 h 558"/>
                              <a:gd name="T22" fmla="*/ 52 w 366"/>
                              <a:gd name="T23" fmla="*/ 217 h 558"/>
                              <a:gd name="T24" fmla="*/ 33 w 366"/>
                              <a:gd name="T25" fmla="*/ 202 h 558"/>
                              <a:gd name="T26" fmla="*/ 3 w 366"/>
                              <a:gd name="T27" fmla="*/ 165 h 558"/>
                              <a:gd name="T28" fmla="*/ 0 w 366"/>
                              <a:gd name="T29" fmla="*/ 116 h 558"/>
                              <a:gd name="T30" fmla="*/ 18 w 366"/>
                              <a:gd name="T31" fmla="*/ 71 h 558"/>
                              <a:gd name="T32" fmla="*/ 48 w 366"/>
                              <a:gd name="T33" fmla="*/ 38 h 558"/>
                              <a:gd name="T34" fmla="*/ 82 w 366"/>
                              <a:gd name="T35" fmla="*/ 26 h 558"/>
                              <a:gd name="T36" fmla="*/ 97 w 366"/>
                              <a:gd name="T37" fmla="*/ 8 h 558"/>
                              <a:gd name="T38" fmla="*/ 134 w 366"/>
                              <a:gd name="T39" fmla="*/ 4 h 558"/>
                              <a:gd name="T40" fmla="*/ 168 w 366"/>
                              <a:gd name="T41" fmla="*/ 11 h 558"/>
                              <a:gd name="T42" fmla="*/ 213 w 366"/>
                              <a:gd name="T43" fmla="*/ 26 h 558"/>
                              <a:gd name="T44" fmla="*/ 224 w 366"/>
                              <a:gd name="T45" fmla="*/ 45 h 558"/>
                              <a:gd name="T46" fmla="*/ 220 w 366"/>
                              <a:gd name="T47" fmla="*/ 68 h 558"/>
                              <a:gd name="T48" fmla="*/ 239 w 366"/>
                              <a:gd name="T49" fmla="*/ 98 h 558"/>
                              <a:gd name="T50" fmla="*/ 250 w 366"/>
                              <a:gd name="T51" fmla="*/ 113 h 558"/>
                              <a:gd name="T52" fmla="*/ 277 w 366"/>
                              <a:gd name="T53" fmla="*/ 109 h 558"/>
                              <a:gd name="T54" fmla="*/ 295 w 366"/>
                              <a:gd name="T55" fmla="*/ 135 h 558"/>
                              <a:gd name="T56" fmla="*/ 325 w 366"/>
                              <a:gd name="T57" fmla="*/ 146 h 558"/>
                              <a:gd name="T58" fmla="*/ 322 w 366"/>
                              <a:gd name="T59" fmla="*/ 210 h 558"/>
                              <a:gd name="T60" fmla="*/ 314 w 366"/>
                              <a:gd name="T61" fmla="*/ 251 h 558"/>
                              <a:gd name="T62" fmla="*/ 318 w 366"/>
                              <a:gd name="T63" fmla="*/ 303 h 558"/>
                              <a:gd name="T64" fmla="*/ 344 w 366"/>
                              <a:gd name="T65" fmla="*/ 337 h 558"/>
                              <a:gd name="T66" fmla="*/ 366 w 366"/>
                              <a:gd name="T67" fmla="*/ 345 h 558"/>
                              <a:gd name="T68" fmla="*/ 344 w 366"/>
                              <a:gd name="T69" fmla="*/ 360 h 558"/>
                              <a:gd name="T70" fmla="*/ 325 w 366"/>
                              <a:gd name="T71" fmla="*/ 375 h 558"/>
                              <a:gd name="T72" fmla="*/ 292 w 366"/>
                              <a:gd name="T73" fmla="*/ 382 h 558"/>
                              <a:gd name="T74" fmla="*/ 262 w 366"/>
                              <a:gd name="T75" fmla="*/ 397 h 558"/>
                              <a:gd name="T76" fmla="*/ 243 w 366"/>
                              <a:gd name="T77" fmla="*/ 423 h 558"/>
                              <a:gd name="T78" fmla="*/ 224 w 366"/>
                              <a:gd name="T79" fmla="*/ 453 h 558"/>
                              <a:gd name="T80" fmla="*/ 209 w 366"/>
                              <a:gd name="T81" fmla="*/ 476 h 558"/>
                              <a:gd name="T82" fmla="*/ 194 w 366"/>
                              <a:gd name="T83" fmla="*/ 483 h 558"/>
                              <a:gd name="T84" fmla="*/ 183 w 366"/>
                              <a:gd name="T85" fmla="*/ 491 h 558"/>
                              <a:gd name="T86" fmla="*/ 172 w 366"/>
                              <a:gd name="T87" fmla="*/ 513 h 558"/>
                              <a:gd name="T88" fmla="*/ 146 w 366"/>
                              <a:gd name="T89" fmla="*/ 524 h 558"/>
                              <a:gd name="T90" fmla="*/ 127 w 366"/>
                              <a:gd name="T91" fmla="*/ 532 h 558"/>
                              <a:gd name="T92" fmla="*/ 101 w 366"/>
                              <a:gd name="T93" fmla="*/ 547 h 558"/>
                              <a:gd name="T94" fmla="*/ 75 w 366"/>
                              <a:gd name="T95" fmla="*/ 558 h 558"/>
                              <a:gd name="T96" fmla="*/ 56 w 366"/>
                              <a:gd name="T97" fmla="*/ 543 h 558"/>
                              <a:gd name="T98" fmla="*/ 41 w 366"/>
                              <a:gd name="T99" fmla="*/ 539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66" h="558">
                                <a:moveTo>
                                  <a:pt x="41" y="539"/>
                                </a:moveTo>
                                <a:lnTo>
                                  <a:pt x="37" y="532"/>
                                </a:lnTo>
                                <a:lnTo>
                                  <a:pt x="41" y="528"/>
                                </a:lnTo>
                                <a:lnTo>
                                  <a:pt x="45" y="517"/>
                                </a:lnTo>
                                <a:lnTo>
                                  <a:pt x="45" y="506"/>
                                </a:lnTo>
                                <a:lnTo>
                                  <a:pt x="48" y="498"/>
                                </a:lnTo>
                                <a:lnTo>
                                  <a:pt x="48" y="494"/>
                                </a:lnTo>
                                <a:lnTo>
                                  <a:pt x="45" y="487"/>
                                </a:lnTo>
                                <a:lnTo>
                                  <a:pt x="48" y="479"/>
                                </a:lnTo>
                                <a:lnTo>
                                  <a:pt x="48" y="472"/>
                                </a:lnTo>
                                <a:lnTo>
                                  <a:pt x="45" y="461"/>
                                </a:lnTo>
                                <a:lnTo>
                                  <a:pt x="56" y="442"/>
                                </a:lnTo>
                                <a:lnTo>
                                  <a:pt x="60" y="431"/>
                                </a:lnTo>
                                <a:lnTo>
                                  <a:pt x="63" y="416"/>
                                </a:lnTo>
                                <a:lnTo>
                                  <a:pt x="60" y="408"/>
                                </a:lnTo>
                                <a:lnTo>
                                  <a:pt x="56" y="393"/>
                                </a:lnTo>
                                <a:lnTo>
                                  <a:pt x="71" y="382"/>
                                </a:lnTo>
                                <a:lnTo>
                                  <a:pt x="82" y="371"/>
                                </a:lnTo>
                                <a:lnTo>
                                  <a:pt x="89" y="363"/>
                                </a:lnTo>
                                <a:lnTo>
                                  <a:pt x="93" y="348"/>
                                </a:lnTo>
                                <a:lnTo>
                                  <a:pt x="101" y="337"/>
                                </a:lnTo>
                                <a:lnTo>
                                  <a:pt x="104" y="322"/>
                                </a:lnTo>
                                <a:lnTo>
                                  <a:pt x="97" y="307"/>
                                </a:lnTo>
                                <a:lnTo>
                                  <a:pt x="93" y="292"/>
                                </a:lnTo>
                                <a:lnTo>
                                  <a:pt x="97" y="281"/>
                                </a:lnTo>
                                <a:lnTo>
                                  <a:pt x="104" y="270"/>
                                </a:lnTo>
                                <a:lnTo>
                                  <a:pt x="112" y="262"/>
                                </a:lnTo>
                                <a:lnTo>
                                  <a:pt x="112" y="247"/>
                                </a:lnTo>
                                <a:lnTo>
                                  <a:pt x="104" y="244"/>
                                </a:lnTo>
                                <a:lnTo>
                                  <a:pt x="97" y="240"/>
                                </a:lnTo>
                                <a:lnTo>
                                  <a:pt x="93" y="232"/>
                                </a:lnTo>
                                <a:lnTo>
                                  <a:pt x="89" y="229"/>
                                </a:lnTo>
                                <a:lnTo>
                                  <a:pt x="78" y="221"/>
                                </a:lnTo>
                                <a:lnTo>
                                  <a:pt x="75" y="214"/>
                                </a:lnTo>
                                <a:lnTo>
                                  <a:pt x="67" y="214"/>
                                </a:lnTo>
                                <a:lnTo>
                                  <a:pt x="52" y="217"/>
                                </a:lnTo>
                                <a:lnTo>
                                  <a:pt x="48" y="210"/>
                                </a:lnTo>
                                <a:lnTo>
                                  <a:pt x="41" y="202"/>
                                </a:lnTo>
                                <a:lnTo>
                                  <a:pt x="33" y="202"/>
                                </a:lnTo>
                                <a:lnTo>
                                  <a:pt x="22" y="199"/>
                                </a:lnTo>
                                <a:lnTo>
                                  <a:pt x="7" y="187"/>
                                </a:lnTo>
                                <a:lnTo>
                                  <a:pt x="3" y="165"/>
                                </a:lnTo>
                                <a:lnTo>
                                  <a:pt x="0" y="142"/>
                                </a:lnTo>
                                <a:lnTo>
                                  <a:pt x="0" y="124"/>
                                </a:lnTo>
                                <a:lnTo>
                                  <a:pt x="0" y="116"/>
                                </a:lnTo>
                                <a:lnTo>
                                  <a:pt x="3" y="101"/>
                                </a:lnTo>
                                <a:lnTo>
                                  <a:pt x="18" y="90"/>
                                </a:lnTo>
                                <a:lnTo>
                                  <a:pt x="18" y="71"/>
                                </a:lnTo>
                                <a:lnTo>
                                  <a:pt x="22" y="60"/>
                                </a:lnTo>
                                <a:lnTo>
                                  <a:pt x="30" y="49"/>
                                </a:lnTo>
                                <a:lnTo>
                                  <a:pt x="48" y="38"/>
                                </a:lnTo>
                                <a:lnTo>
                                  <a:pt x="56" y="34"/>
                                </a:lnTo>
                                <a:lnTo>
                                  <a:pt x="67" y="26"/>
                                </a:lnTo>
                                <a:lnTo>
                                  <a:pt x="82" y="26"/>
                                </a:lnTo>
                                <a:lnTo>
                                  <a:pt x="89" y="26"/>
                                </a:lnTo>
                                <a:lnTo>
                                  <a:pt x="93" y="15"/>
                                </a:lnTo>
                                <a:lnTo>
                                  <a:pt x="97" y="8"/>
                                </a:lnTo>
                                <a:lnTo>
                                  <a:pt x="119" y="8"/>
                                </a:lnTo>
                                <a:lnTo>
                                  <a:pt x="127" y="4"/>
                                </a:lnTo>
                                <a:lnTo>
                                  <a:pt x="134" y="4"/>
                                </a:lnTo>
                                <a:lnTo>
                                  <a:pt x="142" y="0"/>
                                </a:lnTo>
                                <a:lnTo>
                                  <a:pt x="149" y="8"/>
                                </a:lnTo>
                                <a:lnTo>
                                  <a:pt x="168" y="11"/>
                                </a:lnTo>
                                <a:lnTo>
                                  <a:pt x="191" y="15"/>
                                </a:lnTo>
                                <a:lnTo>
                                  <a:pt x="198" y="26"/>
                                </a:lnTo>
                                <a:lnTo>
                                  <a:pt x="213" y="26"/>
                                </a:lnTo>
                                <a:lnTo>
                                  <a:pt x="220" y="30"/>
                                </a:lnTo>
                                <a:lnTo>
                                  <a:pt x="224" y="38"/>
                                </a:lnTo>
                                <a:lnTo>
                                  <a:pt x="224" y="45"/>
                                </a:lnTo>
                                <a:lnTo>
                                  <a:pt x="213" y="49"/>
                                </a:lnTo>
                                <a:lnTo>
                                  <a:pt x="209" y="56"/>
                                </a:lnTo>
                                <a:lnTo>
                                  <a:pt x="220" y="68"/>
                                </a:lnTo>
                                <a:lnTo>
                                  <a:pt x="224" y="75"/>
                                </a:lnTo>
                                <a:lnTo>
                                  <a:pt x="232" y="86"/>
                                </a:lnTo>
                                <a:lnTo>
                                  <a:pt x="239" y="98"/>
                                </a:lnTo>
                                <a:lnTo>
                                  <a:pt x="235" y="105"/>
                                </a:lnTo>
                                <a:lnTo>
                                  <a:pt x="247" y="109"/>
                                </a:lnTo>
                                <a:lnTo>
                                  <a:pt x="250" y="113"/>
                                </a:lnTo>
                                <a:lnTo>
                                  <a:pt x="258" y="101"/>
                                </a:lnTo>
                                <a:lnTo>
                                  <a:pt x="265" y="98"/>
                                </a:lnTo>
                                <a:lnTo>
                                  <a:pt x="277" y="109"/>
                                </a:lnTo>
                                <a:lnTo>
                                  <a:pt x="284" y="120"/>
                                </a:lnTo>
                                <a:lnTo>
                                  <a:pt x="292" y="127"/>
                                </a:lnTo>
                                <a:lnTo>
                                  <a:pt x="295" y="135"/>
                                </a:lnTo>
                                <a:lnTo>
                                  <a:pt x="307" y="142"/>
                                </a:lnTo>
                                <a:lnTo>
                                  <a:pt x="322" y="142"/>
                                </a:lnTo>
                                <a:lnTo>
                                  <a:pt x="325" y="146"/>
                                </a:lnTo>
                                <a:lnTo>
                                  <a:pt x="325" y="154"/>
                                </a:lnTo>
                                <a:lnTo>
                                  <a:pt x="314" y="191"/>
                                </a:lnTo>
                                <a:lnTo>
                                  <a:pt x="322" y="210"/>
                                </a:lnTo>
                                <a:lnTo>
                                  <a:pt x="318" y="225"/>
                                </a:lnTo>
                                <a:lnTo>
                                  <a:pt x="314" y="232"/>
                                </a:lnTo>
                                <a:lnTo>
                                  <a:pt x="314" y="251"/>
                                </a:lnTo>
                                <a:lnTo>
                                  <a:pt x="314" y="266"/>
                                </a:lnTo>
                                <a:lnTo>
                                  <a:pt x="318" y="292"/>
                                </a:lnTo>
                                <a:lnTo>
                                  <a:pt x="318" y="303"/>
                                </a:lnTo>
                                <a:lnTo>
                                  <a:pt x="325" y="318"/>
                                </a:lnTo>
                                <a:lnTo>
                                  <a:pt x="333" y="330"/>
                                </a:lnTo>
                                <a:lnTo>
                                  <a:pt x="344" y="337"/>
                                </a:lnTo>
                                <a:lnTo>
                                  <a:pt x="348" y="337"/>
                                </a:lnTo>
                                <a:lnTo>
                                  <a:pt x="355" y="337"/>
                                </a:lnTo>
                                <a:lnTo>
                                  <a:pt x="366" y="345"/>
                                </a:lnTo>
                                <a:lnTo>
                                  <a:pt x="366" y="348"/>
                                </a:lnTo>
                                <a:lnTo>
                                  <a:pt x="355" y="352"/>
                                </a:lnTo>
                                <a:lnTo>
                                  <a:pt x="344" y="360"/>
                                </a:lnTo>
                                <a:lnTo>
                                  <a:pt x="336" y="360"/>
                                </a:lnTo>
                                <a:lnTo>
                                  <a:pt x="329" y="371"/>
                                </a:lnTo>
                                <a:lnTo>
                                  <a:pt x="325" y="375"/>
                                </a:lnTo>
                                <a:lnTo>
                                  <a:pt x="318" y="378"/>
                                </a:lnTo>
                                <a:lnTo>
                                  <a:pt x="307" y="386"/>
                                </a:lnTo>
                                <a:lnTo>
                                  <a:pt x="292" y="382"/>
                                </a:lnTo>
                                <a:lnTo>
                                  <a:pt x="284" y="386"/>
                                </a:lnTo>
                                <a:lnTo>
                                  <a:pt x="269" y="390"/>
                                </a:lnTo>
                                <a:lnTo>
                                  <a:pt x="262" y="397"/>
                                </a:lnTo>
                                <a:lnTo>
                                  <a:pt x="250" y="401"/>
                                </a:lnTo>
                                <a:lnTo>
                                  <a:pt x="239" y="408"/>
                                </a:lnTo>
                                <a:lnTo>
                                  <a:pt x="243" y="423"/>
                                </a:lnTo>
                                <a:lnTo>
                                  <a:pt x="235" y="435"/>
                                </a:lnTo>
                                <a:lnTo>
                                  <a:pt x="232" y="446"/>
                                </a:lnTo>
                                <a:lnTo>
                                  <a:pt x="224" y="453"/>
                                </a:lnTo>
                                <a:lnTo>
                                  <a:pt x="220" y="464"/>
                                </a:lnTo>
                                <a:lnTo>
                                  <a:pt x="217" y="472"/>
                                </a:lnTo>
                                <a:lnTo>
                                  <a:pt x="209" y="476"/>
                                </a:lnTo>
                                <a:lnTo>
                                  <a:pt x="205" y="479"/>
                                </a:lnTo>
                                <a:lnTo>
                                  <a:pt x="198" y="479"/>
                                </a:lnTo>
                                <a:lnTo>
                                  <a:pt x="194" y="483"/>
                                </a:lnTo>
                                <a:lnTo>
                                  <a:pt x="187" y="479"/>
                                </a:lnTo>
                                <a:lnTo>
                                  <a:pt x="187" y="487"/>
                                </a:lnTo>
                                <a:lnTo>
                                  <a:pt x="183" y="491"/>
                                </a:lnTo>
                                <a:lnTo>
                                  <a:pt x="179" y="494"/>
                                </a:lnTo>
                                <a:lnTo>
                                  <a:pt x="168" y="498"/>
                                </a:lnTo>
                                <a:lnTo>
                                  <a:pt x="172" y="513"/>
                                </a:lnTo>
                                <a:lnTo>
                                  <a:pt x="161" y="517"/>
                                </a:lnTo>
                                <a:lnTo>
                                  <a:pt x="153" y="524"/>
                                </a:lnTo>
                                <a:lnTo>
                                  <a:pt x="146" y="524"/>
                                </a:lnTo>
                                <a:lnTo>
                                  <a:pt x="138" y="528"/>
                                </a:lnTo>
                                <a:lnTo>
                                  <a:pt x="134" y="536"/>
                                </a:lnTo>
                                <a:lnTo>
                                  <a:pt x="127" y="532"/>
                                </a:lnTo>
                                <a:lnTo>
                                  <a:pt x="116" y="543"/>
                                </a:lnTo>
                                <a:lnTo>
                                  <a:pt x="112" y="543"/>
                                </a:lnTo>
                                <a:lnTo>
                                  <a:pt x="101" y="547"/>
                                </a:lnTo>
                                <a:lnTo>
                                  <a:pt x="89" y="554"/>
                                </a:lnTo>
                                <a:lnTo>
                                  <a:pt x="82" y="558"/>
                                </a:lnTo>
                                <a:lnTo>
                                  <a:pt x="75" y="558"/>
                                </a:lnTo>
                                <a:lnTo>
                                  <a:pt x="71" y="554"/>
                                </a:lnTo>
                                <a:lnTo>
                                  <a:pt x="60" y="543"/>
                                </a:lnTo>
                                <a:lnTo>
                                  <a:pt x="56" y="543"/>
                                </a:lnTo>
                                <a:lnTo>
                                  <a:pt x="48" y="539"/>
                                </a:lnTo>
                                <a:lnTo>
                                  <a:pt x="48" y="543"/>
                                </a:lnTo>
                                <a:lnTo>
                                  <a:pt x="41" y="539"/>
                                </a:lnTo>
                                <a:lnTo>
                                  <a:pt x="37" y="536"/>
                                </a:lnTo>
                                <a:lnTo>
                                  <a:pt x="41" y="53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7" name="Freeform 65"/>
                        <wps:cNvSpPr>
                          <a:spLocks/>
                        </wps:cNvSpPr>
                        <wps:spPr bwMode="auto">
                          <a:xfrm>
                            <a:off x="3363" y="2269"/>
                            <a:ext cx="179" cy="239"/>
                          </a:xfrm>
                          <a:custGeom>
                            <a:avLst/>
                            <a:gdLst>
                              <a:gd name="T0" fmla="*/ 22 w 179"/>
                              <a:gd name="T1" fmla="*/ 89 h 239"/>
                              <a:gd name="T2" fmla="*/ 30 w 179"/>
                              <a:gd name="T3" fmla="*/ 74 h 239"/>
                              <a:gd name="T4" fmla="*/ 48 w 179"/>
                              <a:gd name="T5" fmla="*/ 59 h 239"/>
                              <a:gd name="T6" fmla="*/ 30 w 179"/>
                              <a:gd name="T7" fmla="*/ 56 h 239"/>
                              <a:gd name="T8" fmla="*/ 18 w 179"/>
                              <a:gd name="T9" fmla="*/ 41 h 239"/>
                              <a:gd name="T10" fmla="*/ 0 w 179"/>
                              <a:gd name="T11" fmla="*/ 37 h 239"/>
                              <a:gd name="T12" fmla="*/ 4 w 179"/>
                              <a:gd name="T13" fmla="*/ 7 h 239"/>
                              <a:gd name="T14" fmla="*/ 18 w 179"/>
                              <a:gd name="T15" fmla="*/ 7 h 239"/>
                              <a:gd name="T16" fmla="*/ 45 w 179"/>
                              <a:gd name="T17" fmla="*/ 7 h 239"/>
                              <a:gd name="T18" fmla="*/ 67 w 179"/>
                              <a:gd name="T19" fmla="*/ 18 h 239"/>
                              <a:gd name="T20" fmla="*/ 86 w 179"/>
                              <a:gd name="T21" fmla="*/ 26 h 239"/>
                              <a:gd name="T22" fmla="*/ 97 w 179"/>
                              <a:gd name="T23" fmla="*/ 33 h 239"/>
                              <a:gd name="T24" fmla="*/ 123 w 179"/>
                              <a:gd name="T25" fmla="*/ 86 h 239"/>
                              <a:gd name="T26" fmla="*/ 131 w 179"/>
                              <a:gd name="T27" fmla="*/ 104 h 239"/>
                              <a:gd name="T28" fmla="*/ 149 w 179"/>
                              <a:gd name="T29" fmla="*/ 108 h 239"/>
                              <a:gd name="T30" fmla="*/ 179 w 179"/>
                              <a:gd name="T31" fmla="*/ 101 h 239"/>
                              <a:gd name="T32" fmla="*/ 108 w 179"/>
                              <a:gd name="T33" fmla="*/ 179 h 239"/>
                              <a:gd name="T34" fmla="*/ 101 w 179"/>
                              <a:gd name="T35" fmla="*/ 153 h 239"/>
                              <a:gd name="T36" fmla="*/ 93 w 179"/>
                              <a:gd name="T37" fmla="*/ 131 h 239"/>
                              <a:gd name="T38" fmla="*/ 86 w 179"/>
                              <a:gd name="T39" fmla="*/ 146 h 239"/>
                              <a:gd name="T40" fmla="*/ 78 w 179"/>
                              <a:gd name="T41" fmla="*/ 172 h 239"/>
                              <a:gd name="T42" fmla="*/ 97 w 179"/>
                              <a:gd name="T43" fmla="*/ 179 h 239"/>
                              <a:gd name="T44" fmla="*/ 108 w 179"/>
                              <a:gd name="T45" fmla="*/ 191 h 239"/>
                              <a:gd name="T46" fmla="*/ 75 w 179"/>
                              <a:gd name="T47" fmla="*/ 239 h 239"/>
                              <a:gd name="T48" fmla="*/ 52 w 179"/>
                              <a:gd name="T49" fmla="*/ 239 h 239"/>
                              <a:gd name="T50" fmla="*/ 41 w 179"/>
                              <a:gd name="T51" fmla="*/ 239 h 239"/>
                              <a:gd name="T52" fmla="*/ 26 w 179"/>
                              <a:gd name="T53" fmla="*/ 235 h 239"/>
                              <a:gd name="T54" fmla="*/ 22 w 179"/>
                              <a:gd name="T55" fmla="*/ 232 h 239"/>
                              <a:gd name="T56" fmla="*/ 15 w 179"/>
                              <a:gd name="T57" fmla="*/ 232 h 239"/>
                              <a:gd name="T58" fmla="*/ 11 w 179"/>
                              <a:gd name="T59" fmla="*/ 224 h 239"/>
                              <a:gd name="T60" fmla="*/ 18 w 179"/>
                              <a:gd name="T61" fmla="*/ 198 h 239"/>
                              <a:gd name="T62" fmla="*/ 11 w 179"/>
                              <a:gd name="T63" fmla="*/ 172 h 239"/>
                              <a:gd name="T64" fmla="*/ 18 w 179"/>
                              <a:gd name="T65" fmla="*/ 153 h 239"/>
                              <a:gd name="T66" fmla="*/ 11 w 179"/>
                              <a:gd name="T67" fmla="*/ 134 h 239"/>
                              <a:gd name="T68" fmla="*/ 11 w 179"/>
                              <a:gd name="T69" fmla="*/ 116 h 239"/>
                              <a:gd name="T70" fmla="*/ 18 w 179"/>
                              <a:gd name="T71" fmla="*/ 97 h 239"/>
                              <a:gd name="T72" fmla="*/ 11 w 179"/>
                              <a:gd name="T73" fmla="*/ 101 h 239"/>
                              <a:gd name="T74" fmla="*/ 0 w 179"/>
                              <a:gd name="T75" fmla="*/ 97 h 239"/>
                              <a:gd name="T76" fmla="*/ 11 w 179"/>
                              <a:gd name="T77" fmla="*/ 8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9" h="239">
                                <a:moveTo>
                                  <a:pt x="11" y="82"/>
                                </a:moveTo>
                                <a:lnTo>
                                  <a:pt x="22" y="89"/>
                                </a:lnTo>
                                <a:lnTo>
                                  <a:pt x="26" y="86"/>
                                </a:lnTo>
                                <a:lnTo>
                                  <a:pt x="30" y="74"/>
                                </a:lnTo>
                                <a:lnTo>
                                  <a:pt x="41" y="67"/>
                                </a:lnTo>
                                <a:lnTo>
                                  <a:pt x="48" y="59"/>
                                </a:lnTo>
                                <a:lnTo>
                                  <a:pt x="41" y="52"/>
                                </a:lnTo>
                                <a:lnTo>
                                  <a:pt x="30" y="56"/>
                                </a:lnTo>
                                <a:lnTo>
                                  <a:pt x="22" y="45"/>
                                </a:lnTo>
                                <a:lnTo>
                                  <a:pt x="18" y="41"/>
                                </a:lnTo>
                                <a:lnTo>
                                  <a:pt x="4" y="41"/>
                                </a:lnTo>
                                <a:lnTo>
                                  <a:pt x="0" y="37"/>
                                </a:lnTo>
                                <a:lnTo>
                                  <a:pt x="0" y="22"/>
                                </a:lnTo>
                                <a:lnTo>
                                  <a:pt x="4" y="7"/>
                                </a:lnTo>
                                <a:lnTo>
                                  <a:pt x="15" y="7"/>
                                </a:lnTo>
                                <a:lnTo>
                                  <a:pt x="18" y="7"/>
                                </a:lnTo>
                                <a:lnTo>
                                  <a:pt x="30" y="0"/>
                                </a:lnTo>
                                <a:lnTo>
                                  <a:pt x="45" y="7"/>
                                </a:lnTo>
                                <a:lnTo>
                                  <a:pt x="52" y="11"/>
                                </a:lnTo>
                                <a:lnTo>
                                  <a:pt x="67" y="18"/>
                                </a:lnTo>
                                <a:lnTo>
                                  <a:pt x="82" y="26"/>
                                </a:lnTo>
                                <a:lnTo>
                                  <a:pt x="86" y="26"/>
                                </a:lnTo>
                                <a:lnTo>
                                  <a:pt x="93" y="30"/>
                                </a:lnTo>
                                <a:lnTo>
                                  <a:pt x="97" y="33"/>
                                </a:lnTo>
                                <a:lnTo>
                                  <a:pt x="131" y="71"/>
                                </a:lnTo>
                                <a:lnTo>
                                  <a:pt x="123" y="86"/>
                                </a:lnTo>
                                <a:lnTo>
                                  <a:pt x="127" y="97"/>
                                </a:lnTo>
                                <a:lnTo>
                                  <a:pt x="131" y="104"/>
                                </a:lnTo>
                                <a:lnTo>
                                  <a:pt x="138" y="112"/>
                                </a:lnTo>
                                <a:lnTo>
                                  <a:pt x="149" y="108"/>
                                </a:lnTo>
                                <a:lnTo>
                                  <a:pt x="149" y="104"/>
                                </a:lnTo>
                                <a:lnTo>
                                  <a:pt x="179" y="101"/>
                                </a:lnTo>
                                <a:lnTo>
                                  <a:pt x="142" y="176"/>
                                </a:lnTo>
                                <a:lnTo>
                                  <a:pt x="108" y="179"/>
                                </a:lnTo>
                                <a:lnTo>
                                  <a:pt x="101" y="168"/>
                                </a:lnTo>
                                <a:lnTo>
                                  <a:pt x="101" y="153"/>
                                </a:lnTo>
                                <a:lnTo>
                                  <a:pt x="101" y="134"/>
                                </a:lnTo>
                                <a:lnTo>
                                  <a:pt x="93" y="131"/>
                                </a:lnTo>
                                <a:lnTo>
                                  <a:pt x="82" y="131"/>
                                </a:lnTo>
                                <a:lnTo>
                                  <a:pt x="86" y="146"/>
                                </a:lnTo>
                                <a:lnTo>
                                  <a:pt x="82" y="157"/>
                                </a:lnTo>
                                <a:lnTo>
                                  <a:pt x="78" y="172"/>
                                </a:lnTo>
                                <a:lnTo>
                                  <a:pt x="90" y="176"/>
                                </a:lnTo>
                                <a:lnTo>
                                  <a:pt x="97" y="179"/>
                                </a:lnTo>
                                <a:lnTo>
                                  <a:pt x="101" y="183"/>
                                </a:lnTo>
                                <a:lnTo>
                                  <a:pt x="108" y="191"/>
                                </a:lnTo>
                                <a:lnTo>
                                  <a:pt x="101" y="213"/>
                                </a:lnTo>
                                <a:lnTo>
                                  <a:pt x="75" y="239"/>
                                </a:lnTo>
                                <a:lnTo>
                                  <a:pt x="67" y="239"/>
                                </a:lnTo>
                                <a:lnTo>
                                  <a:pt x="52" y="239"/>
                                </a:lnTo>
                                <a:lnTo>
                                  <a:pt x="48" y="235"/>
                                </a:lnTo>
                                <a:lnTo>
                                  <a:pt x="41" y="239"/>
                                </a:lnTo>
                                <a:lnTo>
                                  <a:pt x="33" y="239"/>
                                </a:lnTo>
                                <a:lnTo>
                                  <a:pt x="26" y="235"/>
                                </a:lnTo>
                                <a:lnTo>
                                  <a:pt x="18" y="239"/>
                                </a:lnTo>
                                <a:lnTo>
                                  <a:pt x="22" y="232"/>
                                </a:lnTo>
                                <a:lnTo>
                                  <a:pt x="15" y="235"/>
                                </a:lnTo>
                                <a:lnTo>
                                  <a:pt x="15" y="232"/>
                                </a:lnTo>
                                <a:lnTo>
                                  <a:pt x="11" y="228"/>
                                </a:lnTo>
                                <a:lnTo>
                                  <a:pt x="11" y="224"/>
                                </a:lnTo>
                                <a:lnTo>
                                  <a:pt x="11" y="213"/>
                                </a:lnTo>
                                <a:lnTo>
                                  <a:pt x="18" y="198"/>
                                </a:lnTo>
                                <a:lnTo>
                                  <a:pt x="18" y="187"/>
                                </a:lnTo>
                                <a:lnTo>
                                  <a:pt x="11" y="172"/>
                                </a:lnTo>
                                <a:lnTo>
                                  <a:pt x="15" y="164"/>
                                </a:lnTo>
                                <a:lnTo>
                                  <a:pt x="18" y="153"/>
                                </a:lnTo>
                                <a:lnTo>
                                  <a:pt x="18" y="142"/>
                                </a:lnTo>
                                <a:lnTo>
                                  <a:pt x="11" y="134"/>
                                </a:lnTo>
                                <a:lnTo>
                                  <a:pt x="15" y="123"/>
                                </a:lnTo>
                                <a:lnTo>
                                  <a:pt x="11" y="116"/>
                                </a:lnTo>
                                <a:lnTo>
                                  <a:pt x="11" y="112"/>
                                </a:lnTo>
                                <a:lnTo>
                                  <a:pt x="18" y="97"/>
                                </a:lnTo>
                                <a:lnTo>
                                  <a:pt x="22" y="93"/>
                                </a:lnTo>
                                <a:lnTo>
                                  <a:pt x="11" y="101"/>
                                </a:lnTo>
                                <a:lnTo>
                                  <a:pt x="7" y="104"/>
                                </a:lnTo>
                                <a:lnTo>
                                  <a:pt x="0" y="97"/>
                                </a:lnTo>
                                <a:lnTo>
                                  <a:pt x="0" y="82"/>
                                </a:lnTo>
                                <a:lnTo>
                                  <a:pt x="11"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8" name="Freeform 66"/>
                        <wps:cNvSpPr>
                          <a:spLocks/>
                        </wps:cNvSpPr>
                        <wps:spPr bwMode="auto">
                          <a:xfrm>
                            <a:off x="3161" y="2081"/>
                            <a:ext cx="434" cy="292"/>
                          </a:xfrm>
                          <a:custGeom>
                            <a:avLst/>
                            <a:gdLst>
                              <a:gd name="T0" fmla="*/ 348 w 434"/>
                              <a:gd name="T1" fmla="*/ 274 h 292"/>
                              <a:gd name="T2" fmla="*/ 363 w 434"/>
                              <a:gd name="T3" fmla="*/ 262 h 292"/>
                              <a:gd name="T4" fmla="*/ 359 w 434"/>
                              <a:gd name="T5" fmla="*/ 229 h 292"/>
                              <a:gd name="T6" fmla="*/ 374 w 434"/>
                              <a:gd name="T7" fmla="*/ 199 h 292"/>
                              <a:gd name="T8" fmla="*/ 340 w 434"/>
                              <a:gd name="T9" fmla="*/ 206 h 292"/>
                              <a:gd name="T10" fmla="*/ 340 w 434"/>
                              <a:gd name="T11" fmla="*/ 233 h 292"/>
                              <a:gd name="T12" fmla="*/ 333 w 434"/>
                              <a:gd name="T13" fmla="*/ 262 h 292"/>
                              <a:gd name="T14" fmla="*/ 307 w 434"/>
                              <a:gd name="T15" fmla="*/ 274 h 292"/>
                              <a:gd name="T16" fmla="*/ 295 w 434"/>
                              <a:gd name="T17" fmla="*/ 210 h 292"/>
                              <a:gd name="T18" fmla="*/ 284 w 434"/>
                              <a:gd name="T19" fmla="*/ 184 h 292"/>
                              <a:gd name="T20" fmla="*/ 299 w 434"/>
                              <a:gd name="T21" fmla="*/ 173 h 292"/>
                              <a:gd name="T22" fmla="*/ 284 w 434"/>
                              <a:gd name="T23" fmla="*/ 158 h 292"/>
                              <a:gd name="T24" fmla="*/ 284 w 434"/>
                              <a:gd name="T25" fmla="*/ 173 h 292"/>
                              <a:gd name="T26" fmla="*/ 262 w 434"/>
                              <a:gd name="T27" fmla="*/ 173 h 292"/>
                              <a:gd name="T28" fmla="*/ 269 w 434"/>
                              <a:gd name="T29" fmla="*/ 154 h 292"/>
                              <a:gd name="T30" fmla="*/ 235 w 434"/>
                              <a:gd name="T31" fmla="*/ 154 h 292"/>
                              <a:gd name="T32" fmla="*/ 220 w 434"/>
                              <a:gd name="T33" fmla="*/ 176 h 292"/>
                              <a:gd name="T34" fmla="*/ 213 w 434"/>
                              <a:gd name="T35" fmla="*/ 191 h 292"/>
                              <a:gd name="T36" fmla="*/ 202 w 434"/>
                              <a:gd name="T37" fmla="*/ 188 h 292"/>
                              <a:gd name="T38" fmla="*/ 187 w 434"/>
                              <a:gd name="T39" fmla="*/ 199 h 292"/>
                              <a:gd name="T40" fmla="*/ 164 w 434"/>
                              <a:gd name="T41" fmla="*/ 199 h 292"/>
                              <a:gd name="T42" fmla="*/ 176 w 434"/>
                              <a:gd name="T43" fmla="*/ 184 h 292"/>
                              <a:gd name="T44" fmla="*/ 176 w 434"/>
                              <a:gd name="T45" fmla="*/ 161 h 292"/>
                              <a:gd name="T46" fmla="*/ 164 w 434"/>
                              <a:gd name="T47" fmla="*/ 105 h 292"/>
                              <a:gd name="T48" fmla="*/ 157 w 434"/>
                              <a:gd name="T49" fmla="*/ 116 h 292"/>
                              <a:gd name="T50" fmla="*/ 157 w 434"/>
                              <a:gd name="T51" fmla="*/ 146 h 292"/>
                              <a:gd name="T52" fmla="*/ 157 w 434"/>
                              <a:gd name="T53" fmla="*/ 154 h 292"/>
                              <a:gd name="T54" fmla="*/ 142 w 434"/>
                              <a:gd name="T55" fmla="*/ 146 h 292"/>
                              <a:gd name="T56" fmla="*/ 142 w 434"/>
                              <a:gd name="T57" fmla="*/ 101 h 292"/>
                              <a:gd name="T58" fmla="*/ 123 w 434"/>
                              <a:gd name="T59" fmla="*/ 105 h 292"/>
                              <a:gd name="T60" fmla="*/ 101 w 434"/>
                              <a:gd name="T61" fmla="*/ 94 h 292"/>
                              <a:gd name="T62" fmla="*/ 82 w 434"/>
                              <a:gd name="T63" fmla="*/ 98 h 292"/>
                              <a:gd name="T64" fmla="*/ 63 w 434"/>
                              <a:gd name="T65" fmla="*/ 98 h 292"/>
                              <a:gd name="T66" fmla="*/ 56 w 434"/>
                              <a:gd name="T67" fmla="*/ 113 h 292"/>
                              <a:gd name="T68" fmla="*/ 33 w 434"/>
                              <a:gd name="T69" fmla="*/ 116 h 292"/>
                              <a:gd name="T70" fmla="*/ 11 w 434"/>
                              <a:gd name="T71" fmla="*/ 113 h 292"/>
                              <a:gd name="T72" fmla="*/ 0 w 434"/>
                              <a:gd name="T73" fmla="*/ 98 h 292"/>
                              <a:gd name="T74" fmla="*/ 22 w 434"/>
                              <a:gd name="T75" fmla="*/ 68 h 292"/>
                              <a:gd name="T76" fmla="*/ 22 w 434"/>
                              <a:gd name="T77" fmla="*/ 49 h 292"/>
                              <a:gd name="T78" fmla="*/ 41 w 434"/>
                              <a:gd name="T79" fmla="*/ 57 h 292"/>
                              <a:gd name="T80" fmla="*/ 63 w 434"/>
                              <a:gd name="T81" fmla="*/ 53 h 292"/>
                              <a:gd name="T82" fmla="*/ 67 w 434"/>
                              <a:gd name="T83" fmla="*/ 45 h 292"/>
                              <a:gd name="T84" fmla="*/ 63 w 434"/>
                              <a:gd name="T85" fmla="*/ 23 h 292"/>
                              <a:gd name="T86" fmla="*/ 97 w 434"/>
                              <a:gd name="T87" fmla="*/ 12 h 292"/>
                              <a:gd name="T88" fmla="*/ 127 w 434"/>
                              <a:gd name="T89" fmla="*/ 8 h 292"/>
                              <a:gd name="T90" fmla="*/ 142 w 434"/>
                              <a:gd name="T91" fmla="*/ 0 h 292"/>
                              <a:gd name="T92" fmla="*/ 157 w 434"/>
                              <a:gd name="T93" fmla="*/ 0 h 292"/>
                              <a:gd name="T94" fmla="*/ 434 w 434"/>
                              <a:gd name="T95" fmla="*/ 128 h 292"/>
                              <a:gd name="T96" fmla="*/ 411 w 434"/>
                              <a:gd name="T97" fmla="*/ 214 h 292"/>
                              <a:gd name="T98" fmla="*/ 378 w 434"/>
                              <a:gd name="T99"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4" h="292">
                                <a:moveTo>
                                  <a:pt x="351" y="289"/>
                                </a:moveTo>
                                <a:lnTo>
                                  <a:pt x="348" y="274"/>
                                </a:lnTo>
                                <a:lnTo>
                                  <a:pt x="351" y="266"/>
                                </a:lnTo>
                                <a:lnTo>
                                  <a:pt x="363" y="262"/>
                                </a:lnTo>
                                <a:lnTo>
                                  <a:pt x="351" y="236"/>
                                </a:lnTo>
                                <a:lnTo>
                                  <a:pt x="359" y="229"/>
                                </a:lnTo>
                                <a:lnTo>
                                  <a:pt x="366" y="225"/>
                                </a:lnTo>
                                <a:lnTo>
                                  <a:pt x="374" y="199"/>
                                </a:lnTo>
                                <a:lnTo>
                                  <a:pt x="366" y="191"/>
                                </a:lnTo>
                                <a:lnTo>
                                  <a:pt x="340" y="206"/>
                                </a:lnTo>
                                <a:lnTo>
                                  <a:pt x="348" y="221"/>
                                </a:lnTo>
                                <a:lnTo>
                                  <a:pt x="340" y="233"/>
                                </a:lnTo>
                                <a:lnTo>
                                  <a:pt x="340" y="240"/>
                                </a:lnTo>
                                <a:lnTo>
                                  <a:pt x="333" y="262"/>
                                </a:lnTo>
                                <a:lnTo>
                                  <a:pt x="325" y="259"/>
                                </a:lnTo>
                                <a:lnTo>
                                  <a:pt x="307" y="274"/>
                                </a:lnTo>
                                <a:lnTo>
                                  <a:pt x="280" y="214"/>
                                </a:lnTo>
                                <a:lnTo>
                                  <a:pt x="295" y="210"/>
                                </a:lnTo>
                                <a:lnTo>
                                  <a:pt x="295" y="206"/>
                                </a:lnTo>
                                <a:lnTo>
                                  <a:pt x="284" y="184"/>
                                </a:lnTo>
                                <a:lnTo>
                                  <a:pt x="288" y="176"/>
                                </a:lnTo>
                                <a:lnTo>
                                  <a:pt x="299" y="173"/>
                                </a:lnTo>
                                <a:lnTo>
                                  <a:pt x="303" y="161"/>
                                </a:lnTo>
                                <a:lnTo>
                                  <a:pt x="284" y="158"/>
                                </a:lnTo>
                                <a:lnTo>
                                  <a:pt x="288" y="165"/>
                                </a:lnTo>
                                <a:lnTo>
                                  <a:pt x="284" y="173"/>
                                </a:lnTo>
                                <a:lnTo>
                                  <a:pt x="273" y="176"/>
                                </a:lnTo>
                                <a:lnTo>
                                  <a:pt x="262" y="173"/>
                                </a:lnTo>
                                <a:lnTo>
                                  <a:pt x="258" y="165"/>
                                </a:lnTo>
                                <a:lnTo>
                                  <a:pt x="269" y="154"/>
                                </a:lnTo>
                                <a:lnTo>
                                  <a:pt x="254" y="146"/>
                                </a:lnTo>
                                <a:lnTo>
                                  <a:pt x="235" y="154"/>
                                </a:lnTo>
                                <a:lnTo>
                                  <a:pt x="232" y="165"/>
                                </a:lnTo>
                                <a:lnTo>
                                  <a:pt x="220" y="176"/>
                                </a:lnTo>
                                <a:lnTo>
                                  <a:pt x="213" y="176"/>
                                </a:lnTo>
                                <a:lnTo>
                                  <a:pt x="213" y="191"/>
                                </a:lnTo>
                                <a:lnTo>
                                  <a:pt x="209" y="195"/>
                                </a:lnTo>
                                <a:lnTo>
                                  <a:pt x="202" y="188"/>
                                </a:lnTo>
                                <a:lnTo>
                                  <a:pt x="194" y="203"/>
                                </a:lnTo>
                                <a:lnTo>
                                  <a:pt x="187" y="199"/>
                                </a:lnTo>
                                <a:lnTo>
                                  <a:pt x="164" y="199"/>
                                </a:lnTo>
                                <a:lnTo>
                                  <a:pt x="172" y="195"/>
                                </a:lnTo>
                                <a:lnTo>
                                  <a:pt x="176" y="184"/>
                                </a:lnTo>
                                <a:lnTo>
                                  <a:pt x="168" y="176"/>
                                </a:lnTo>
                                <a:lnTo>
                                  <a:pt x="176" y="161"/>
                                </a:lnTo>
                                <a:lnTo>
                                  <a:pt x="164" y="128"/>
                                </a:lnTo>
                                <a:lnTo>
                                  <a:pt x="164" y="105"/>
                                </a:lnTo>
                                <a:lnTo>
                                  <a:pt x="153" y="90"/>
                                </a:lnTo>
                                <a:lnTo>
                                  <a:pt x="157" y="116"/>
                                </a:lnTo>
                                <a:lnTo>
                                  <a:pt x="149" y="135"/>
                                </a:lnTo>
                                <a:lnTo>
                                  <a:pt x="157" y="146"/>
                                </a:lnTo>
                                <a:lnTo>
                                  <a:pt x="161" y="158"/>
                                </a:lnTo>
                                <a:lnTo>
                                  <a:pt x="157" y="154"/>
                                </a:lnTo>
                                <a:lnTo>
                                  <a:pt x="138" y="161"/>
                                </a:lnTo>
                                <a:lnTo>
                                  <a:pt x="142" y="146"/>
                                </a:lnTo>
                                <a:lnTo>
                                  <a:pt x="138" y="128"/>
                                </a:lnTo>
                                <a:lnTo>
                                  <a:pt x="142" y="101"/>
                                </a:lnTo>
                                <a:lnTo>
                                  <a:pt x="131" y="101"/>
                                </a:lnTo>
                                <a:lnTo>
                                  <a:pt x="123" y="105"/>
                                </a:lnTo>
                                <a:lnTo>
                                  <a:pt x="108" y="101"/>
                                </a:lnTo>
                                <a:lnTo>
                                  <a:pt x="101" y="94"/>
                                </a:lnTo>
                                <a:lnTo>
                                  <a:pt x="97" y="98"/>
                                </a:lnTo>
                                <a:lnTo>
                                  <a:pt x="82" y="98"/>
                                </a:lnTo>
                                <a:lnTo>
                                  <a:pt x="71" y="101"/>
                                </a:lnTo>
                                <a:lnTo>
                                  <a:pt x="63" y="98"/>
                                </a:lnTo>
                                <a:lnTo>
                                  <a:pt x="60" y="109"/>
                                </a:lnTo>
                                <a:lnTo>
                                  <a:pt x="56" y="113"/>
                                </a:lnTo>
                                <a:lnTo>
                                  <a:pt x="45" y="116"/>
                                </a:lnTo>
                                <a:lnTo>
                                  <a:pt x="33" y="116"/>
                                </a:lnTo>
                                <a:lnTo>
                                  <a:pt x="22" y="113"/>
                                </a:lnTo>
                                <a:lnTo>
                                  <a:pt x="11" y="113"/>
                                </a:lnTo>
                                <a:lnTo>
                                  <a:pt x="3" y="109"/>
                                </a:lnTo>
                                <a:lnTo>
                                  <a:pt x="0" y="98"/>
                                </a:lnTo>
                                <a:lnTo>
                                  <a:pt x="11" y="75"/>
                                </a:lnTo>
                                <a:lnTo>
                                  <a:pt x="22" y="68"/>
                                </a:lnTo>
                                <a:lnTo>
                                  <a:pt x="15" y="64"/>
                                </a:lnTo>
                                <a:lnTo>
                                  <a:pt x="22" y="49"/>
                                </a:lnTo>
                                <a:lnTo>
                                  <a:pt x="37" y="53"/>
                                </a:lnTo>
                                <a:lnTo>
                                  <a:pt x="41" y="57"/>
                                </a:lnTo>
                                <a:lnTo>
                                  <a:pt x="60" y="68"/>
                                </a:lnTo>
                                <a:lnTo>
                                  <a:pt x="63" y="53"/>
                                </a:lnTo>
                                <a:lnTo>
                                  <a:pt x="75" y="57"/>
                                </a:lnTo>
                                <a:lnTo>
                                  <a:pt x="67" y="45"/>
                                </a:lnTo>
                                <a:lnTo>
                                  <a:pt x="75" y="34"/>
                                </a:lnTo>
                                <a:lnTo>
                                  <a:pt x="63" y="23"/>
                                </a:lnTo>
                                <a:lnTo>
                                  <a:pt x="89" y="8"/>
                                </a:lnTo>
                                <a:lnTo>
                                  <a:pt x="97" y="12"/>
                                </a:lnTo>
                                <a:lnTo>
                                  <a:pt x="116" y="8"/>
                                </a:lnTo>
                                <a:lnTo>
                                  <a:pt x="127" y="8"/>
                                </a:lnTo>
                                <a:lnTo>
                                  <a:pt x="134" y="12"/>
                                </a:lnTo>
                                <a:lnTo>
                                  <a:pt x="142" y="0"/>
                                </a:lnTo>
                                <a:lnTo>
                                  <a:pt x="149" y="4"/>
                                </a:lnTo>
                                <a:lnTo>
                                  <a:pt x="157" y="0"/>
                                </a:lnTo>
                                <a:lnTo>
                                  <a:pt x="168" y="4"/>
                                </a:lnTo>
                                <a:lnTo>
                                  <a:pt x="434" y="128"/>
                                </a:lnTo>
                                <a:lnTo>
                                  <a:pt x="423" y="169"/>
                                </a:lnTo>
                                <a:lnTo>
                                  <a:pt x="411" y="214"/>
                                </a:lnTo>
                                <a:lnTo>
                                  <a:pt x="393" y="251"/>
                                </a:lnTo>
                                <a:lnTo>
                                  <a:pt x="378" y="292"/>
                                </a:lnTo>
                                <a:lnTo>
                                  <a:pt x="351" y="28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69" name="Freeform 67"/>
                        <wps:cNvSpPr>
                          <a:spLocks/>
                        </wps:cNvSpPr>
                        <wps:spPr bwMode="auto">
                          <a:xfrm>
                            <a:off x="3213" y="2036"/>
                            <a:ext cx="45" cy="42"/>
                          </a:xfrm>
                          <a:custGeom>
                            <a:avLst/>
                            <a:gdLst>
                              <a:gd name="T0" fmla="*/ 0 w 45"/>
                              <a:gd name="T1" fmla="*/ 38 h 42"/>
                              <a:gd name="T2" fmla="*/ 4 w 45"/>
                              <a:gd name="T3" fmla="*/ 19 h 42"/>
                              <a:gd name="T4" fmla="*/ 15 w 45"/>
                              <a:gd name="T5" fmla="*/ 12 h 42"/>
                              <a:gd name="T6" fmla="*/ 23 w 45"/>
                              <a:gd name="T7" fmla="*/ 4 h 42"/>
                              <a:gd name="T8" fmla="*/ 45 w 45"/>
                              <a:gd name="T9" fmla="*/ 0 h 42"/>
                              <a:gd name="T10" fmla="*/ 45 w 45"/>
                              <a:gd name="T11" fmla="*/ 15 h 42"/>
                              <a:gd name="T12" fmla="*/ 34 w 45"/>
                              <a:gd name="T13" fmla="*/ 27 h 42"/>
                              <a:gd name="T14" fmla="*/ 30 w 45"/>
                              <a:gd name="T15" fmla="*/ 38 h 42"/>
                              <a:gd name="T16" fmla="*/ 15 w 45"/>
                              <a:gd name="T17" fmla="*/ 42 h 42"/>
                              <a:gd name="T18" fmla="*/ 4 w 45"/>
                              <a:gd name="T19" fmla="*/ 42 h 42"/>
                              <a:gd name="T20" fmla="*/ 0 w 45"/>
                              <a:gd name="T21"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42">
                                <a:moveTo>
                                  <a:pt x="0" y="38"/>
                                </a:moveTo>
                                <a:lnTo>
                                  <a:pt x="4" y="19"/>
                                </a:lnTo>
                                <a:lnTo>
                                  <a:pt x="15" y="12"/>
                                </a:lnTo>
                                <a:lnTo>
                                  <a:pt x="23" y="4"/>
                                </a:lnTo>
                                <a:lnTo>
                                  <a:pt x="45" y="0"/>
                                </a:lnTo>
                                <a:lnTo>
                                  <a:pt x="45" y="15"/>
                                </a:lnTo>
                                <a:lnTo>
                                  <a:pt x="34" y="27"/>
                                </a:lnTo>
                                <a:lnTo>
                                  <a:pt x="30" y="38"/>
                                </a:lnTo>
                                <a:lnTo>
                                  <a:pt x="15" y="42"/>
                                </a:lnTo>
                                <a:lnTo>
                                  <a:pt x="4" y="42"/>
                                </a:lnTo>
                                <a:lnTo>
                                  <a:pt x="0"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0" name="Freeform 68"/>
                        <wps:cNvSpPr>
                          <a:spLocks/>
                        </wps:cNvSpPr>
                        <wps:spPr bwMode="auto">
                          <a:xfrm>
                            <a:off x="3262" y="2010"/>
                            <a:ext cx="41" cy="71"/>
                          </a:xfrm>
                          <a:custGeom>
                            <a:avLst/>
                            <a:gdLst>
                              <a:gd name="T0" fmla="*/ 3 w 41"/>
                              <a:gd name="T1" fmla="*/ 68 h 71"/>
                              <a:gd name="T2" fmla="*/ 7 w 41"/>
                              <a:gd name="T3" fmla="*/ 71 h 71"/>
                              <a:gd name="T4" fmla="*/ 18 w 41"/>
                              <a:gd name="T5" fmla="*/ 68 h 71"/>
                              <a:gd name="T6" fmla="*/ 33 w 41"/>
                              <a:gd name="T7" fmla="*/ 64 h 71"/>
                              <a:gd name="T8" fmla="*/ 30 w 41"/>
                              <a:gd name="T9" fmla="*/ 53 h 71"/>
                              <a:gd name="T10" fmla="*/ 22 w 41"/>
                              <a:gd name="T11" fmla="*/ 45 h 71"/>
                              <a:gd name="T12" fmla="*/ 18 w 41"/>
                              <a:gd name="T13" fmla="*/ 38 h 71"/>
                              <a:gd name="T14" fmla="*/ 33 w 41"/>
                              <a:gd name="T15" fmla="*/ 26 h 71"/>
                              <a:gd name="T16" fmla="*/ 41 w 41"/>
                              <a:gd name="T17" fmla="*/ 23 h 71"/>
                              <a:gd name="T18" fmla="*/ 33 w 41"/>
                              <a:gd name="T19" fmla="*/ 19 h 71"/>
                              <a:gd name="T20" fmla="*/ 26 w 41"/>
                              <a:gd name="T21" fmla="*/ 19 h 71"/>
                              <a:gd name="T22" fmla="*/ 22 w 41"/>
                              <a:gd name="T23" fmla="*/ 11 h 71"/>
                              <a:gd name="T24" fmla="*/ 37 w 41"/>
                              <a:gd name="T25" fmla="*/ 4 h 71"/>
                              <a:gd name="T26" fmla="*/ 33 w 41"/>
                              <a:gd name="T27" fmla="*/ 0 h 71"/>
                              <a:gd name="T28" fmla="*/ 30 w 41"/>
                              <a:gd name="T29" fmla="*/ 0 h 71"/>
                              <a:gd name="T30" fmla="*/ 22 w 41"/>
                              <a:gd name="T31" fmla="*/ 0 h 71"/>
                              <a:gd name="T32" fmla="*/ 15 w 41"/>
                              <a:gd name="T33" fmla="*/ 4 h 71"/>
                              <a:gd name="T34" fmla="*/ 3 w 41"/>
                              <a:gd name="T35" fmla="*/ 11 h 71"/>
                              <a:gd name="T36" fmla="*/ 0 w 41"/>
                              <a:gd name="T37" fmla="*/ 15 h 71"/>
                              <a:gd name="T38" fmla="*/ 7 w 41"/>
                              <a:gd name="T39" fmla="*/ 15 h 71"/>
                              <a:gd name="T40" fmla="*/ 3 w 41"/>
                              <a:gd name="T41" fmla="*/ 26 h 71"/>
                              <a:gd name="T42" fmla="*/ 3 w 41"/>
                              <a:gd name="T43" fmla="*/ 38 h 71"/>
                              <a:gd name="T44" fmla="*/ 11 w 41"/>
                              <a:gd name="T45" fmla="*/ 53 h 71"/>
                              <a:gd name="T46" fmla="*/ 7 w 41"/>
                              <a:gd name="T47" fmla="*/ 60 h 71"/>
                              <a:gd name="T48" fmla="*/ 0 w 41"/>
                              <a:gd name="T49" fmla="*/ 64 h 71"/>
                              <a:gd name="T50" fmla="*/ 3 w 41"/>
                              <a:gd name="T51" fmla="*/ 6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71">
                                <a:moveTo>
                                  <a:pt x="3" y="68"/>
                                </a:moveTo>
                                <a:lnTo>
                                  <a:pt x="7" y="71"/>
                                </a:lnTo>
                                <a:lnTo>
                                  <a:pt x="18" y="68"/>
                                </a:lnTo>
                                <a:lnTo>
                                  <a:pt x="33" y="64"/>
                                </a:lnTo>
                                <a:lnTo>
                                  <a:pt x="30" y="53"/>
                                </a:lnTo>
                                <a:lnTo>
                                  <a:pt x="22" y="45"/>
                                </a:lnTo>
                                <a:lnTo>
                                  <a:pt x="18" y="38"/>
                                </a:lnTo>
                                <a:lnTo>
                                  <a:pt x="33" y="26"/>
                                </a:lnTo>
                                <a:lnTo>
                                  <a:pt x="41" y="23"/>
                                </a:lnTo>
                                <a:lnTo>
                                  <a:pt x="33" y="19"/>
                                </a:lnTo>
                                <a:lnTo>
                                  <a:pt x="26" y="19"/>
                                </a:lnTo>
                                <a:lnTo>
                                  <a:pt x="22" y="11"/>
                                </a:lnTo>
                                <a:lnTo>
                                  <a:pt x="37" y="4"/>
                                </a:lnTo>
                                <a:lnTo>
                                  <a:pt x="33" y="0"/>
                                </a:lnTo>
                                <a:lnTo>
                                  <a:pt x="30" y="0"/>
                                </a:lnTo>
                                <a:lnTo>
                                  <a:pt x="22" y="0"/>
                                </a:lnTo>
                                <a:lnTo>
                                  <a:pt x="15" y="4"/>
                                </a:lnTo>
                                <a:lnTo>
                                  <a:pt x="3" y="11"/>
                                </a:lnTo>
                                <a:lnTo>
                                  <a:pt x="0" y="15"/>
                                </a:lnTo>
                                <a:lnTo>
                                  <a:pt x="7" y="15"/>
                                </a:lnTo>
                                <a:lnTo>
                                  <a:pt x="3" y="26"/>
                                </a:lnTo>
                                <a:lnTo>
                                  <a:pt x="3" y="38"/>
                                </a:lnTo>
                                <a:lnTo>
                                  <a:pt x="11" y="53"/>
                                </a:lnTo>
                                <a:lnTo>
                                  <a:pt x="7" y="60"/>
                                </a:lnTo>
                                <a:lnTo>
                                  <a:pt x="0" y="64"/>
                                </a:lnTo>
                                <a:lnTo>
                                  <a:pt x="3" y="6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1" name="Freeform 69"/>
                        <wps:cNvSpPr>
                          <a:spLocks/>
                        </wps:cNvSpPr>
                        <wps:spPr bwMode="auto">
                          <a:xfrm>
                            <a:off x="3329" y="2299"/>
                            <a:ext cx="15" cy="18"/>
                          </a:xfrm>
                          <a:custGeom>
                            <a:avLst/>
                            <a:gdLst>
                              <a:gd name="T0" fmla="*/ 4 w 15"/>
                              <a:gd name="T1" fmla="*/ 0 h 18"/>
                              <a:gd name="T2" fmla="*/ 0 w 15"/>
                              <a:gd name="T3" fmla="*/ 11 h 18"/>
                              <a:gd name="T4" fmla="*/ 8 w 15"/>
                              <a:gd name="T5" fmla="*/ 18 h 18"/>
                              <a:gd name="T6" fmla="*/ 15 w 15"/>
                              <a:gd name="T7" fmla="*/ 18 h 18"/>
                              <a:gd name="T8" fmla="*/ 15 w 15"/>
                              <a:gd name="T9" fmla="*/ 11 h 18"/>
                              <a:gd name="T10" fmla="*/ 8 w 15"/>
                              <a:gd name="T11" fmla="*/ 3 h 18"/>
                              <a:gd name="T12" fmla="*/ 8 w 15"/>
                              <a:gd name="T13" fmla="*/ 3 h 18"/>
                              <a:gd name="T14" fmla="*/ 4 w 15"/>
                              <a:gd name="T15" fmla="*/ 0 h 18"/>
                              <a:gd name="T16" fmla="*/ 4 w 15"/>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8">
                                <a:moveTo>
                                  <a:pt x="4" y="0"/>
                                </a:moveTo>
                                <a:lnTo>
                                  <a:pt x="0" y="11"/>
                                </a:lnTo>
                                <a:lnTo>
                                  <a:pt x="8" y="18"/>
                                </a:lnTo>
                                <a:lnTo>
                                  <a:pt x="15" y="18"/>
                                </a:lnTo>
                                <a:lnTo>
                                  <a:pt x="15" y="11"/>
                                </a:lnTo>
                                <a:lnTo>
                                  <a:pt x="8" y="3"/>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2" name="Freeform 70"/>
                        <wps:cNvSpPr>
                          <a:spLocks/>
                        </wps:cNvSpPr>
                        <wps:spPr bwMode="auto">
                          <a:xfrm>
                            <a:off x="3280" y="2246"/>
                            <a:ext cx="15" cy="8"/>
                          </a:xfrm>
                          <a:custGeom>
                            <a:avLst/>
                            <a:gdLst>
                              <a:gd name="T0" fmla="*/ 8 w 15"/>
                              <a:gd name="T1" fmla="*/ 0 h 8"/>
                              <a:gd name="T2" fmla="*/ 0 w 15"/>
                              <a:gd name="T3" fmla="*/ 0 h 8"/>
                              <a:gd name="T4" fmla="*/ 15 w 15"/>
                              <a:gd name="T5" fmla="*/ 8 h 8"/>
                              <a:gd name="T6" fmla="*/ 15 w 15"/>
                              <a:gd name="T7" fmla="*/ 4 h 8"/>
                              <a:gd name="T8" fmla="*/ 15 w 15"/>
                              <a:gd name="T9" fmla="*/ 4 h 8"/>
                              <a:gd name="T10" fmla="*/ 12 w 15"/>
                              <a:gd name="T11" fmla="*/ 0 h 8"/>
                              <a:gd name="T12" fmla="*/ 12 w 15"/>
                              <a:gd name="T13" fmla="*/ 0 h 8"/>
                              <a:gd name="T14" fmla="*/ 8 w 15"/>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8">
                                <a:moveTo>
                                  <a:pt x="8" y="0"/>
                                </a:moveTo>
                                <a:lnTo>
                                  <a:pt x="0" y="0"/>
                                </a:lnTo>
                                <a:lnTo>
                                  <a:pt x="15" y="8"/>
                                </a:lnTo>
                                <a:lnTo>
                                  <a:pt x="15" y="4"/>
                                </a:lnTo>
                                <a:lnTo>
                                  <a:pt x="12" y="0"/>
                                </a:lnTo>
                                <a:lnTo>
                                  <a:pt x="8"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3" name="Freeform 71"/>
                        <wps:cNvSpPr>
                          <a:spLocks/>
                        </wps:cNvSpPr>
                        <wps:spPr bwMode="auto">
                          <a:xfrm>
                            <a:off x="3280" y="2201"/>
                            <a:ext cx="4" cy="11"/>
                          </a:xfrm>
                          <a:custGeom>
                            <a:avLst/>
                            <a:gdLst>
                              <a:gd name="T0" fmla="*/ 0 w 4"/>
                              <a:gd name="T1" fmla="*/ 11 h 11"/>
                              <a:gd name="T2" fmla="*/ 0 w 4"/>
                              <a:gd name="T3" fmla="*/ 4 h 11"/>
                              <a:gd name="T4" fmla="*/ 0 w 4"/>
                              <a:gd name="T5" fmla="*/ 0 h 11"/>
                              <a:gd name="T6" fmla="*/ 4 w 4"/>
                              <a:gd name="T7" fmla="*/ 11 h 11"/>
                              <a:gd name="T8" fmla="*/ 0 w 4"/>
                              <a:gd name="T9" fmla="*/ 11 h 11"/>
                            </a:gdLst>
                            <a:ahLst/>
                            <a:cxnLst>
                              <a:cxn ang="0">
                                <a:pos x="T0" y="T1"/>
                              </a:cxn>
                              <a:cxn ang="0">
                                <a:pos x="T2" y="T3"/>
                              </a:cxn>
                              <a:cxn ang="0">
                                <a:pos x="T4" y="T5"/>
                              </a:cxn>
                              <a:cxn ang="0">
                                <a:pos x="T6" y="T7"/>
                              </a:cxn>
                              <a:cxn ang="0">
                                <a:pos x="T8" y="T9"/>
                              </a:cxn>
                            </a:cxnLst>
                            <a:rect l="0" t="0" r="r" b="b"/>
                            <a:pathLst>
                              <a:path w="4" h="11">
                                <a:moveTo>
                                  <a:pt x="0" y="11"/>
                                </a:moveTo>
                                <a:lnTo>
                                  <a:pt x="0" y="4"/>
                                </a:lnTo>
                                <a:lnTo>
                                  <a:pt x="0" y="0"/>
                                </a:lnTo>
                                <a:lnTo>
                                  <a:pt x="4"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4" name="Freeform 72"/>
                        <wps:cNvSpPr>
                          <a:spLocks/>
                        </wps:cNvSpPr>
                        <wps:spPr bwMode="auto">
                          <a:xfrm>
                            <a:off x="3265" y="2212"/>
                            <a:ext cx="8" cy="8"/>
                          </a:xfrm>
                          <a:custGeom>
                            <a:avLst/>
                            <a:gdLst>
                              <a:gd name="T0" fmla="*/ 8 w 8"/>
                              <a:gd name="T1" fmla="*/ 8 h 8"/>
                              <a:gd name="T2" fmla="*/ 0 w 8"/>
                              <a:gd name="T3" fmla="*/ 0 h 8"/>
                              <a:gd name="T4" fmla="*/ 4 w 8"/>
                              <a:gd name="T5" fmla="*/ 0 h 8"/>
                              <a:gd name="T6" fmla="*/ 8 w 8"/>
                              <a:gd name="T7" fmla="*/ 8 h 8"/>
                            </a:gdLst>
                            <a:ahLst/>
                            <a:cxnLst>
                              <a:cxn ang="0">
                                <a:pos x="T0" y="T1"/>
                              </a:cxn>
                              <a:cxn ang="0">
                                <a:pos x="T2" y="T3"/>
                              </a:cxn>
                              <a:cxn ang="0">
                                <a:pos x="T4" y="T5"/>
                              </a:cxn>
                              <a:cxn ang="0">
                                <a:pos x="T6" y="T7"/>
                              </a:cxn>
                            </a:cxnLst>
                            <a:rect l="0" t="0" r="r" b="b"/>
                            <a:pathLst>
                              <a:path w="8" h="8">
                                <a:moveTo>
                                  <a:pt x="8" y="8"/>
                                </a:moveTo>
                                <a:lnTo>
                                  <a:pt x="0" y="0"/>
                                </a:lnTo>
                                <a:lnTo>
                                  <a:pt x="4" y="0"/>
                                </a:lnTo>
                                <a:lnTo>
                                  <a:pt x="8"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5" name="Freeform 73"/>
                        <wps:cNvSpPr>
                          <a:spLocks/>
                        </wps:cNvSpPr>
                        <wps:spPr bwMode="auto">
                          <a:xfrm>
                            <a:off x="3329" y="1917"/>
                            <a:ext cx="292" cy="292"/>
                          </a:xfrm>
                          <a:custGeom>
                            <a:avLst/>
                            <a:gdLst>
                              <a:gd name="T0" fmla="*/ 4 w 292"/>
                              <a:gd name="T1" fmla="*/ 161 h 292"/>
                              <a:gd name="T2" fmla="*/ 8 w 292"/>
                              <a:gd name="T3" fmla="*/ 138 h 292"/>
                              <a:gd name="T4" fmla="*/ 15 w 292"/>
                              <a:gd name="T5" fmla="*/ 134 h 292"/>
                              <a:gd name="T6" fmla="*/ 41 w 292"/>
                              <a:gd name="T7" fmla="*/ 75 h 292"/>
                              <a:gd name="T8" fmla="*/ 64 w 292"/>
                              <a:gd name="T9" fmla="*/ 78 h 292"/>
                              <a:gd name="T10" fmla="*/ 82 w 292"/>
                              <a:gd name="T11" fmla="*/ 56 h 292"/>
                              <a:gd name="T12" fmla="*/ 97 w 292"/>
                              <a:gd name="T13" fmla="*/ 56 h 292"/>
                              <a:gd name="T14" fmla="*/ 105 w 292"/>
                              <a:gd name="T15" fmla="*/ 41 h 292"/>
                              <a:gd name="T16" fmla="*/ 135 w 292"/>
                              <a:gd name="T17" fmla="*/ 18 h 292"/>
                              <a:gd name="T18" fmla="*/ 172 w 292"/>
                              <a:gd name="T19" fmla="*/ 0 h 292"/>
                              <a:gd name="T20" fmla="*/ 198 w 292"/>
                              <a:gd name="T21" fmla="*/ 7 h 292"/>
                              <a:gd name="T22" fmla="*/ 247 w 292"/>
                              <a:gd name="T23" fmla="*/ 15 h 292"/>
                              <a:gd name="T24" fmla="*/ 243 w 292"/>
                              <a:gd name="T25" fmla="*/ 41 h 292"/>
                              <a:gd name="T26" fmla="*/ 221 w 292"/>
                              <a:gd name="T27" fmla="*/ 63 h 292"/>
                              <a:gd name="T28" fmla="*/ 232 w 292"/>
                              <a:gd name="T29" fmla="*/ 82 h 292"/>
                              <a:gd name="T30" fmla="*/ 251 w 292"/>
                              <a:gd name="T31" fmla="*/ 89 h 292"/>
                              <a:gd name="T32" fmla="*/ 243 w 292"/>
                              <a:gd name="T33" fmla="*/ 104 h 292"/>
                              <a:gd name="T34" fmla="*/ 236 w 292"/>
                              <a:gd name="T35" fmla="*/ 108 h 292"/>
                              <a:gd name="T36" fmla="*/ 225 w 292"/>
                              <a:gd name="T37" fmla="*/ 138 h 292"/>
                              <a:gd name="T38" fmla="*/ 247 w 292"/>
                              <a:gd name="T39" fmla="*/ 123 h 292"/>
                              <a:gd name="T40" fmla="*/ 266 w 292"/>
                              <a:gd name="T41" fmla="*/ 123 h 292"/>
                              <a:gd name="T42" fmla="*/ 262 w 292"/>
                              <a:gd name="T43" fmla="*/ 108 h 292"/>
                              <a:gd name="T44" fmla="*/ 255 w 292"/>
                              <a:gd name="T45" fmla="*/ 97 h 292"/>
                              <a:gd name="T46" fmla="*/ 273 w 292"/>
                              <a:gd name="T47" fmla="*/ 104 h 292"/>
                              <a:gd name="T48" fmla="*/ 292 w 292"/>
                              <a:gd name="T49" fmla="*/ 157 h 292"/>
                              <a:gd name="T50" fmla="*/ 277 w 292"/>
                              <a:gd name="T51" fmla="*/ 243 h 292"/>
                              <a:gd name="T52" fmla="*/ 150 w 292"/>
                              <a:gd name="T53" fmla="*/ 149 h 292"/>
                              <a:gd name="T54" fmla="*/ 172 w 292"/>
                              <a:gd name="T55" fmla="*/ 67 h 292"/>
                              <a:gd name="T56" fmla="*/ 67 w 292"/>
                              <a:gd name="T57" fmla="*/ 146 h 292"/>
                              <a:gd name="T58" fmla="*/ 34 w 292"/>
                              <a:gd name="T59" fmla="*/ 127 h 292"/>
                              <a:gd name="T60" fmla="*/ 19 w 292"/>
                              <a:gd name="T61" fmla="*/ 164 h 292"/>
                              <a:gd name="T62" fmla="*/ 11 w 292"/>
                              <a:gd name="T63"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2" h="292">
                                <a:moveTo>
                                  <a:pt x="11" y="149"/>
                                </a:moveTo>
                                <a:lnTo>
                                  <a:pt x="4" y="161"/>
                                </a:lnTo>
                                <a:lnTo>
                                  <a:pt x="4" y="153"/>
                                </a:lnTo>
                                <a:lnTo>
                                  <a:pt x="8" y="138"/>
                                </a:lnTo>
                                <a:lnTo>
                                  <a:pt x="19" y="138"/>
                                </a:lnTo>
                                <a:lnTo>
                                  <a:pt x="15" y="134"/>
                                </a:lnTo>
                                <a:lnTo>
                                  <a:pt x="11" y="123"/>
                                </a:lnTo>
                                <a:lnTo>
                                  <a:pt x="41" y="75"/>
                                </a:lnTo>
                                <a:lnTo>
                                  <a:pt x="56" y="78"/>
                                </a:lnTo>
                                <a:lnTo>
                                  <a:pt x="64" y="78"/>
                                </a:lnTo>
                                <a:lnTo>
                                  <a:pt x="67" y="75"/>
                                </a:lnTo>
                                <a:lnTo>
                                  <a:pt x="82" y="56"/>
                                </a:lnTo>
                                <a:lnTo>
                                  <a:pt x="94" y="63"/>
                                </a:lnTo>
                                <a:lnTo>
                                  <a:pt x="97" y="56"/>
                                </a:lnTo>
                                <a:lnTo>
                                  <a:pt x="97" y="52"/>
                                </a:lnTo>
                                <a:lnTo>
                                  <a:pt x="105" y="41"/>
                                </a:lnTo>
                                <a:lnTo>
                                  <a:pt x="112" y="41"/>
                                </a:lnTo>
                                <a:lnTo>
                                  <a:pt x="135" y="18"/>
                                </a:lnTo>
                                <a:lnTo>
                                  <a:pt x="154" y="11"/>
                                </a:lnTo>
                                <a:lnTo>
                                  <a:pt x="172" y="0"/>
                                </a:lnTo>
                                <a:lnTo>
                                  <a:pt x="191" y="3"/>
                                </a:lnTo>
                                <a:lnTo>
                                  <a:pt x="198" y="7"/>
                                </a:lnTo>
                                <a:lnTo>
                                  <a:pt x="221" y="3"/>
                                </a:lnTo>
                                <a:lnTo>
                                  <a:pt x="247" y="15"/>
                                </a:lnTo>
                                <a:lnTo>
                                  <a:pt x="247" y="33"/>
                                </a:lnTo>
                                <a:lnTo>
                                  <a:pt x="243" y="41"/>
                                </a:lnTo>
                                <a:lnTo>
                                  <a:pt x="232" y="48"/>
                                </a:lnTo>
                                <a:lnTo>
                                  <a:pt x="221" y="63"/>
                                </a:lnTo>
                                <a:lnTo>
                                  <a:pt x="225" y="71"/>
                                </a:lnTo>
                                <a:lnTo>
                                  <a:pt x="232" y="82"/>
                                </a:lnTo>
                                <a:lnTo>
                                  <a:pt x="240" y="89"/>
                                </a:lnTo>
                                <a:lnTo>
                                  <a:pt x="251" y="89"/>
                                </a:lnTo>
                                <a:lnTo>
                                  <a:pt x="243" y="97"/>
                                </a:lnTo>
                                <a:lnTo>
                                  <a:pt x="243" y="104"/>
                                </a:lnTo>
                                <a:lnTo>
                                  <a:pt x="243" y="108"/>
                                </a:lnTo>
                                <a:lnTo>
                                  <a:pt x="236" y="108"/>
                                </a:lnTo>
                                <a:lnTo>
                                  <a:pt x="228" y="127"/>
                                </a:lnTo>
                                <a:lnTo>
                                  <a:pt x="225" y="138"/>
                                </a:lnTo>
                                <a:lnTo>
                                  <a:pt x="236" y="119"/>
                                </a:lnTo>
                                <a:lnTo>
                                  <a:pt x="247" y="123"/>
                                </a:lnTo>
                                <a:lnTo>
                                  <a:pt x="258" y="123"/>
                                </a:lnTo>
                                <a:lnTo>
                                  <a:pt x="266" y="123"/>
                                </a:lnTo>
                                <a:lnTo>
                                  <a:pt x="262" y="119"/>
                                </a:lnTo>
                                <a:lnTo>
                                  <a:pt x="262" y="108"/>
                                </a:lnTo>
                                <a:lnTo>
                                  <a:pt x="258" y="101"/>
                                </a:lnTo>
                                <a:lnTo>
                                  <a:pt x="255" y="97"/>
                                </a:lnTo>
                                <a:lnTo>
                                  <a:pt x="266" y="101"/>
                                </a:lnTo>
                                <a:lnTo>
                                  <a:pt x="273" y="104"/>
                                </a:lnTo>
                                <a:lnTo>
                                  <a:pt x="292" y="112"/>
                                </a:lnTo>
                                <a:lnTo>
                                  <a:pt x="292" y="157"/>
                                </a:lnTo>
                                <a:lnTo>
                                  <a:pt x="285" y="198"/>
                                </a:lnTo>
                                <a:lnTo>
                                  <a:pt x="277" y="243"/>
                                </a:lnTo>
                                <a:lnTo>
                                  <a:pt x="270" y="292"/>
                                </a:lnTo>
                                <a:lnTo>
                                  <a:pt x="150" y="149"/>
                                </a:lnTo>
                                <a:lnTo>
                                  <a:pt x="176" y="86"/>
                                </a:lnTo>
                                <a:lnTo>
                                  <a:pt x="172" y="67"/>
                                </a:lnTo>
                                <a:lnTo>
                                  <a:pt x="109" y="86"/>
                                </a:lnTo>
                                <a:lnTo>
                                  <a:pt x="67" y="146"/>
                                </a:lnTo>
                                <a:lnTo>
                                  <a:pt x="52" y="127"/>
                                </a:lnTo>
                                <a:lnTo>
                                  <a:pt x="34" y="127"/>
                                </a:lnTo>
                                <a:lnTo>
                                  <a:pt x="23" y="138"/>
                                </a:lnTo>
                                <a:lnTo>
                                  <a:pt x="19" y="164"/>
                                </a:lnTo>
                                <a:lnTo>
                                  <a:pt x="0" y="168"/>
                                </a:lnTo>
                                <a:lnTo>
                                  <a:pt x="11" y="1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6" name="Freeform 74"/>
                        <wps:cNvSpPr>
                          <a:spLocks/>
                        </wps:cNvSpPr>
                        <wps:spPr bwMode="auto">
                          <a:xfrm>
                            <a:off x="3363" y="2036"/>
                            <a:ext cx="63" cy="53"/>
                          </a:xfrm>
                          <a:custGeom>
                            <a:avLst/>
                            <a:gdLst>
                              <a:gd name="T0" fmla="*/ 0 w 63"/>
                              <a:gd name="T1" fmla="*/ 0 h 53"/>
                              <a:gd name="T2" fmla="*/ 60 w 63"/>
                              <a:gd name="T3" fmla="*/ 12 h 53"/>
                              <a:gd name="T4" fmla="*/ 63 w 63"/>
                              <a:gd name="T5" fmla="*/ 30 h 53"/>
                              <a:gd name="T6" fmla="*/ 52 w 63"/>
                              <a:gd name="T7" fmla="*/ 38 h 53"/>
                              <a:gd name="T8" fmla="*/ 37 w 63"/>
                              <a:gd name="T9" fmla="*/ 49 h 53"/>
                              <a:gd name="T10" fmla="*/ 33 w 63"/>
                              <a:gd name="T11" fmla="*/ 53 h 53"/>
                              <a:gd name="T12" fmla="*/ 0 w 63"/>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63" h="53">
                                <a:moveTo>
                                  <a:pt x="0" y="0"/>
                                </a:moveTo>
                                <a:lnTo>
                                  <a:pt x="60" y="12"/>
                                </a:lnTo>
                                <a:lnTo>
                                  <a:pt x="63" y="30"/>
                                </a:lnTo>
                                <a:lnTo>
                                  <a:pt x="52" y="38"/>
                                </a:lnTo>
                                <a:lnTo>
                                  <a:pt x="37" y="49"/>
                                </a:lnTo>
                                <a:lnTo>
                                  <a:pt x="33" y="53"/>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7" name="Freeform 75"/>
                        <wps:cNvSpPr>
                          <a:spLocks/>
                        </wps:cNvSpPr>
                        <wps:spPr bwMode="auto">
                          <a:xfrm>
                            <a:off x="3400" y="1973"/>
                            <a:ext cx="124" cy="82"/>
                          </a:xfrm>
                          <a:custGeom>
                            <a:avLst/>
                            <a:gdLst>
                              <a:gd name="T0" fmla="*/ 19 w 124"/>
                              <a:gd name="T1" fmla="*/ 82 h 82"/>
                              <a:gd name="T2" fmla="*/ 23 w 124"/>
                              <a:gd name="T3" fmla="*/ 60 h 82"/>
                              <a:gd name="T4" fmla="*/ 41 w 124"/>
                              <a:gd name="T5" fmla="*/ 52 h 82"/>
                              <a:gd name="T6" fmla="*/ 49 w 124"/>
                              <a:gd name="T7" fmla="*/ 37 h 82"/>
                              <a:gd name="T8" fmla="*/ 56 w 124"/>
                              <a:gd name="T9" fmla="*/ 37 h 82"/>
                              <a:gd name="T10" fmla="*/ 56 w 124"/>
                              <a:gd name="T11" fmla="*/ 30 h 82"/>
                              <a:gd name="T12" fmla="*/ 71 w 124"/>
                              <a:gd name="T13" fmla="*/ 30 h 82"/>
                              <a:gd name="T14" fmla="*/ 75 w 124"/>
                              <a:gd name="T15" fmla="*/ 26 h 82"/>
                              <a:gd name="T16" fmla="*/ 83 w 124"/>
                              <a:gd name="T17" fmla="*/ 15 h 82"/>
                              <a:gd name="T18" fmla="*/ 94 w 124"/>
                              <a:gd name="T19" fmla="*/ 26 h 82"/>
                              <a:gd name="T20" fmla="*/ 124 w 124"/>
                              <a:gd name="T21" fmla="*/ 30 h 82"/>
                              <a:gd name="T22" fmla="*/ 101 w 124"/>
                              <a:gd name="T23" fmla="*/ 0 h 82"/>
                              <a:gd name="T24" fmla="*/ 26 w 124"/>
                              <a:gd name="T25" fmla="*/ 22 h 82"/>
                              <a:gd name="T26" fmla="*/ 0 w 124"/>
                              <a:gd name="T27" fmla="*/ 71 h 82"/>
                              <a:gd name="T28" fmla="*/ 19 w 124"/>
                              <a:gd name="T29" fmla="*/ 82 h 82"/>
                              <a:gd name="T30" fmla="*/ 19 w 124"/>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82">
                                <a:moveTo>
                                  <a:pt x="19" y="82"/>
                                </a:moveTo>
                                <a:lnTo>
                                  <a:pt x="23" y="60"/>
                                </a:lnTo>
                                <a:lnTo>
                                  <a:pt x="41" y="52"/>
                                </a:lnTo>
                                <a:lnTo>
                                  <a:pt x="49" y="37"/>
                                </a:lnTo>
                                <a:lnTo>
                                  <a:pt x="56" y="37"/>
                                </a:lnTo>
                                <a:lnTo>
                                  <a:pt x="56" y="30"/>
                                </a:lnTo>
                                <a:lnTo>
                                  <a:pt x="71" y="30"/>
                                </a:lnTo>
                                <a:lnTo>
                                  <a:pt x="75" y="26"/>
                                </a:lnTo>
                                <a:lnTo>
                                  <a:pt x="83" y="15"/>
                                </a:lnTo>
                                <a:lnTo>
                                  <a:pt x="94" y="26"/>
                                </a:lnTo>
                                <a:lnTo>
                                  <a:pt x="124" y="30"/>
                                </a:lnTo>
                                <a:lnTo>
                                  <a:pt x="101" y="0"/>
                                </a:lnTo>
                                <a:lnTo>
                                  <a:pt x="26" y="22"/>
                                </a:lnTo>
                                <a:lnTo>
                                  <a:pt x="0" y="71"/>
                                </a:lnTo>
                                <a:lnTo>
                                  <a:pt x="19"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78" name="Freeform 76"/>
                        <wps:cNvSpPr>
                          <a:spLocks/>
                        </wps:cNvSpPr>
                        <wps:spPr bwMode="auto">
                          <a:xfrm>
                            <a:off x="3445" y="1999"/>
                            <a:ext cx="79" cy="86"/>
                          </a:xfrm>
                          <a:custGeom>
                            <a:avLst/>
                            <a:gdLst>
                              <a:gd name="T0" fmla="*/ 49 w 79"/>
                              <a:gd name="T1" fmla="*/ 0 h 86"/>
                              <a:gd name="T2" fmla="*/ 45 w 79"/>
                              <a:gd name="T3" fmla="*/ 11 h 86"/>
                              <a:gd name="T4" fmla="*/ 41 w 79"/>
                              <a:gd name="T5" fmla="*/ 22 h 86"/>
                              <a:gd name="T6" fmla="*/ 15 w 79"/>
                              <a:gd name="T7" fmla="*/ 34 h 86"/>
                              <a:gd name="T8" fmla="*/ 11 w 79"/>
                              <a:gd name="T9" fmla="*/ 37 h 86"/>
                              <a:gd name="T10" fmla="*/ 8 w 79"/>
                              <a:gd name="T11" fmla="*/ 49 h 86"/>
                              <a:gd name="T12" fmla="*/ 0 w 79"/>
                              <a:gd name="T13" fmla="*/ 67 h 86"/>
                              <a:gd name="T14" fmla="*/ 4 w 79"/>
                              <a:gd name="T15" fmla="*/ 79 h 86"/>
                              <a:gd name="T16" fmla="*/ 19 w 79"/>
                              <a:gd name="T17" fmla="*/ 79 h 86"/>
                              <a:gd name="T18" fmla="*/ 34 w 79"/>
                              <a:gd name="T19" fmla="*/ 79 h 86"/>
                              <a:gd name="T20" fmla="*/ 52 w 79"/>
                              <a:gd name="T21" fmla="*/ 86 h 86"/>
                              <a:gd name="T22" fmla="*/ 79 w 79"/>
                              <a:gd name="T23" fmla="*/ 60 h 86"/>
                              <a:gd name="T24" fmla="*/ 49 w 79"/>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86">
                                <a:moveTo>
                                  <a:pt x="49" y="0"/>
                                </a:moveTo>
                                <a:lnTo>
                                  <a:pt x="45" y="11"/>
                                </a:lnTo>
                                <a:lnTo>
                                  <a:pt x="41" y="22"/>
                                </a:lnTo>
                                <a:lnTo>
                                  <a:pt x="15" y="34"/>
                                </a:lnTo>
                                <a:lnTo>
                                  <a:pt x="11" y="37"/>
                                </a:lnTo>
                                <a:lnTo>
                                  <a:pt x="8" y="49"/>
                                </a:lnTo>
                                <a:lnTo>
                                  <a:pt x="0" y="67"/>
                                </a:lnTo>
                                <a:lnTo>
                                  <a:pt x="4" y="79"/>
                                </a:lnTo>
                                <a:lnTo>
                                  <a:pt x="19" y="79"/>
                                </a:lnTo>
                                <a:lnTo>
                                  <a:pt x="34" y="79"/>
                                </a:lnTo>
                                <a:lnTo>
                                  <a:pt x="52" y="86"/>
                                </a:lnTo>
                                <a:lnTo>
                                  <a:pt x="79" y="60"/>
                                </a:lnTo>
                                <a:lnTo>
                                  <a:pt x="49"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0" name="Freeform 77"/>
                        <wps:cNvSpPr>
                          <a:spLocks/>
                        </wps:cNvSpPr>
                        <wps:spPr bwMode="auto">
                          <a:xfrm>
                            <a:off x="3367" y="2070"/>
                            <a:ext cx="235" cy="150"/>
                          </a:xfrm>
                          <a:custGeom>
                            <a:avLst/>
                            <a:gdLst>
                              <a:gd name="T0" fmla="*/ 112 w 235"/>
                              <a:gd name="T1" fmla="*/ 4 h 150"/>
                              <a:gd name="T2" fmla="*/ 108 w 235"/>
                              <a:gd name="T3" fmla="*/ 19 h 150"/>
                              <a:gd name="T4" fmla="*/ 112 w 235"/>
                              <a:gd name="T5" fmla="*/ 26 h 150"/>
                              <a:gd name="T6" fmla="*/ 104 w 235"/>
                              <a:gd name="T7" fmla="*/ 26 h 150"/>
                              <a:gd name="T8" fmla="*/ 86 w 235"/>
                              <a:gd name="T9" fmla="*/ 23 h 150"/>
                              <a:gd name="T10" fmla="*/ 74 w 235"/>
                              <a:gd name="T11" fmla="*/ 23 h 150"/>
                              <a:gd name="T12" fmla="*/ 67 w 235"/>
                              <a:gd name="T13" fmla="*/ 26 h 150"/>
                              <a:gd name="T14" fmla="*/ 67 w 235"/>
                              <a:gd name="T15" fmla="*/ 19 h 150"/>
                              <a:gd name="T16" fmla="*/ 63 w 235"/>
                              <a:gd name="T17" fmla="*/ 15 h 150"/>
                              <a:gd name="T18" fmla="*/ 48 w 235"/>
                              <a:gd name="T19" fmla="*/ 19 h 150"/>
                              <a:gd name="T20" fmla="*/ 37 w 235"/>
                              <a:gd name="T21" fmla="*/ 30 h 150"/>
                              <a:gd name="T22" fmla="*/ 33 w 235"/>
                              <a:gd name="T23" fmla="*/ 38 h 150"/>
                              <a:gd name="T24" fmla="*/ 11 w 235"/>
                              <a:gd name="T25" fmla="*/ 30 h 150"/>
                              <a:gd name="T26" fmla="*/ 0 w 235"/>
                              <a:gd name="T27" fmla="*/ 49 h 150"/>
                              <a:gd name="T28" fmla="*/ 228 w 235"/>
                              <a:gd name="T29" fmla="*/ 150 h 150"/>
                              <a:gd name="T30" fmla="*/ 235 w 235"/>
                              <a:gd name="T31" fmla="*/ 124 h 150"/>
                              <a:gd name="T32" fmla="*/ 119 w 235"/>
                              <a:gd name="T33" fmla="*/ 0 h 150"/>
                              <a:gd name="T34" fmla="*/ 112 w 235"/>
                              <a:gd name="T35"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 h="150">
                                <a:moveTo>
                                  <a:pt x="112" y="4"/>
                                </a:moveTo>
                                <a:lnTo>
                                  <a:pt x="108" y="19"/>
                                </a:lnTo>
                                <a:lnTo>
                                  <a:pt x="112" y="26"/>
                                </a:lnTo>
                                <a:lnTo>
                                  <a:pt x="104" y="26"/>
                                </a:lnTo>
                                <a:lnTo>
                                  <a:pt x="86" y="23"/>
                                </a:lnTo>
                                <a:lnTo>
                                  <a:pt x="74" y="23"/>
                                </a:lnTo>
                                <a:lnTo>
                                  <a:pt x="67" y="26"/>
                                </a:lnTo>
                                <a:lnTo>
                                  <a:pt x="67" y="19"/>
                                </a:lnTo>
                                <a:lnTo>
                                  <a:pt x="63" y="15"/>
                                </a:lnTo>
                                <a:lnTo>
                                  <a:pt x="48" y="19"/>
                                </a:lnTo>
                                <a:lnTo>
                                  <a:pt x="37" y="30"/>
                                </a:lnTo>
                                <a:lnTo>
                                  <a:pt x="33" y="38"/>
                                </a:lnTo>
                                <a:lnTo>
                                  <a:pt x="11" y="30"/>
                                </a:lnTo>
                                <a:lnTo>
                                  <a:pt x="0" y="49"/>
                                </a:lnTo>
                                <a:lnTo>
                                  <a:pt x="228" y="150"/>
                                </a:lnTo>
                                <a:lnTo>
                                  <a:pt x="235" y="124"/>
                                </a:lnTo>
                                <a:lnTo>
                                  <a:pt x="119" y="0"/>
                                </a:lnTo>
                                <a:lnTo>
                                  <a:pt x="112"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1" name="Freeform 78"/>
                        <wps:cNvSpPr>
                          <a:spLocks/>
                        </wps:cNvSpPr>
                        <wps:spPr bwMode="auto">
                          <a:xfrm>
                            <a:off x="2045" y="1172"/>
                            <a:ext cx="225" cy="198"/>
                          </a:xfrm>
                          <a:custGeom>
                            <a:avLst/>
                            <a:gdLst>
                              <a:gd name="T0" fmla="*/ 225 w 225"/>
                              <a:gd name="T1" fmla="*/ 7 h 198"/>
                              <a:gd name="T2" fmla="*/ 206 w 225"/>
                              <a:gd name="T3" fmla="*/ 63 h 198"/>
                              <a:gd name="T4" fmla="*/ 158 w 225"/>
                              <a:gd name="T5" fmla="*/ 134 h 198"/>
                              <a:gd name="T6" fmla="*/ 90 w 225"/>
                              <a:gd name="T7" fmla="*/ 134 h 198"/>
                              <a:gd name="T8" fmla="*/ 45 w 225"/>
                              <a:gd name="T9" fmla="*/ 194 h 198"/>
                              <a:gd name="T10" fmla="*/ 4 w 225"/>
                              <a:gd name="T11" fmla="*/ 198 h 198"/>
                              <a:gd name="T12" fmla="*/ 0 w 225"/>
                              <a:gd name="T13" fmla="*/ 176 h 198"/>
                              <a:gd name="T14" fmla="*/ 42 w 225"/>
                              <a:gd name="T15" fmla="*/ 134 h 198"/>
                              <a:gd name="T16" fmla="*/ 75 w 225"/>
                              <a:gd name="T17" fmla="*/ 104 h 198"/>
                              <a:gd name="T18" fmla="*/ 113 w 225"/>
                              <a:gd name="T19" fmla="*/ 74 h 198"/>
                              <a:gd name="T20" fmla="*/ 146 w 225"/>
                              <a:gd name="T21" fmla="*/ 48 h 198"/>
                              <a:gd name="T22" fmla="*/ 221 w 225"/>
                              <a:gd name="T23" fmla="*/ 0 h 198"/>
                              <a:gd name="T24" fmla="*/ 225 w 225"/>
                              <a:gd name="T25" fmla="*/ 7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98">
                                <a:moveTo>
                                  <a:pt x="225" y="7"/>
                                </a:moveTo>
                                <a:lnTo>
                                  <a:pt x="206" y="63"/>
                                </a:lnTo>
                                <a:lnTo>
                                  <a:pt x="158" y="134"/>
                                </a:lnTo>
                                <a:lnTo>
                                  <a:pt x="90" y="134"/>
                                </a:lnTo>
                                <a:lnTo>
                                  <a:pt x="45" y="194"/>
                                </a:lnTo>
                                <a:lnTo>
                                  <a:pt x="4" y="198"/>
                                </a:lnTo>
                                <a:lnTo>
                                  <a:pt x="0" y="176"/>
                                </a:lnTo>
                                <a:lnTo>
                                  <a:pt x="42" y="134"/>
                                </a:lnTo>
                                <a:lnTo>
                                  <a:pt x="75" y="104"/>
                                </a:lnTo>
                                <a:lnTo>
                                  <a:pt x="113" y="74"/>
                                </a:lnTo>
                                <a:lnTo>
                                  <a:pt x="146" y="48"/>
                                </a:lnTo>
                                <a:lnTo>
                                  <a:pt x="221" y="0"/>
                                </a:lnTo>
                                <a:lnTo>
                                  <a:pt x="225"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2" name="Freeform 79"/>
                        <wps:cNvSpPr>
                          <a:spLocks/>
                        </wps:cNvSpPr>
                        <wps:spPr bwMode="auto">
                          <a:xfrm>
                            <a:off x="3322" y="2066"/>
                            <a:ext cx="280" cy="173"/>
                          </a:xfrm>
                          <a:custGeom>
                            <a:avLst/>
                            <a:gdLst>
                              <a:gd name="T0" fmla="*/ 0 w 280"/>
                              <a:gd name="T1" fmla="*/ 60 h 173"/>
                              <a:gd name="T2" fmla="*/ 123 w 280"/>
                              <a:gd name="T3" fmla="*/ 49 h 173"/>
                              <a:gd name="T4" fmla="*/ 217 w 280"/>
                              <a:gd name="T5" fmla="*/ 0 h 173"/>
                              <a:gd name="T6" fmla="*/ 280 w 280"/>
                              <a:gd name="T7" fmla="*/ 128 h 173"/>
                              <a:gd name="T8" fmla="*/ 265 w 280"/>
                              <a:gd name="T9" fmla="*/ 173 h 173"/>
                              <a:gd name="T10" fmla="*/ 37 w 280"/>
                              <a:gd name="T11" fmla="*/ 109 h 173"/>
                              <a:gd name="T12" fmla="*/ 0 w 280"/>
                              <a:gd name="T13" fmla="*/ 60 h 173"/>
                            </a:gdLst>
                            <a:ahLst/>
                            <a:cxnLst>
                              <a:cxn ang="0">
                                <a:pos x="T0" y="T1"/>
                              </a:cxn>
                              <a:cxn ang="0">
                                <a:pos x="T2" y="T3"/>
                              </a:cxn>
                              <a:cxn ang="0">
                                <a:pos x="T4" y="T5"/>
                              </a:cxn>
                              <a:cxn ang="0">
                                <a:pos x="T6" y="T7"/>
                              </a:cxn>
                              <a:cxn ang="0">
                                <a:pos x="T8" y="T9"/>
                              </a:cxn>
                              <a:cxn ang="0">
                                <a:pos x="T10" y="T11"/>
                              </a:cxn>
                              <a:cxn ang="0">
                                <a:pos x="T12" y="T13"/>
                              </a:cxn>
                            </a:cxnLst>
                            <a:rect l="0" t="0" r="r" b="b"/>
                            <a:pathLst>
                              <a:path w="280" h="173">
                                <a:moveTo>
                                  <a:pt x="0" y="60"/>
                                </a:moveTo>
                                <a:lnTo>
                                  <a:pt x="123" y="49"/>
                                </a:lnTo>
                                <a:lnTo>
                                  <a:pt x="217" y="0"/>
                                </a:lnTo>
                                <a:lnTo>
                                  <a:pt x="280" y="128"/>
                                </a:lnTo>
                                <a:lnTo>
                                  <a:pt x="265" y="173"/>
                                </a:lnTo>
                                <a:lnTo>
                                  <a:pt x="37" y="109"/>
                                </a:lnTo>
                                <a:lnTo>
                                  <a:pt x="0" y="6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80"/>
                        <wps:cNvSpPr>
                          <a:spLocks/>
                        </wps:cNvSpPr>
                        <wps:spPr bwMode="auto">
                          <a:xfrm>
                            <a:off x="3082" y="1774"/>
                            <a:ext cx="71" cy="64"/>
                          </a:xfrm>
                          <a:custGeom>
                            <a:avLst/>
                            <a:gdLst>
                              <a:gd name="T0" fmla="*/ 38 w 71"/>
                              <a:gd name="T1" fmla="*/ 23 h 64"/>
                              <a:gd name="T2" fmla="*/ 45 w 71"/>
                              <a:gd name="T3" fmla="*/ 23 h 64"/>
                              <a:gd name="T4" fmla="*/ 60 w 71"/>
                              <a:gd name="T5" fmla="*/ 27 h 64"/>
                              <a:gd name="T6" fmla="*/ 67 w 71"/>
                              <a:gd name="T7" fmla="*/ 19 h 64"/>
                              <a:gd name="T8" fmla="*/ 64 w 71"/>
                              <a:gd name="T9" fmla="*/ 27 h 64"/>
                              <a:gd name="T10" fmla="*/ 67 w 71"/>
                              <a:gd name="T11" fmla="*/ 34 h 64"/>
                              <a:gd name="T12" fmla="*/ 64 w 71"/>
                              <a:gd name="T13" fmla="*/ 38 h 64"/>
                              <a:gd name="T14" fmla="*/ 71 w 71"/>
                              <a:gd name="T15" fmla="*/ 45 h 64"/>
                              <a:gd name="T16" fmla="*/ 67 w 71"/>
                              <a:gd name="T17" fmla="*/ 57 h 64"/>
                              <a:gd name="T18" fmla="*/ 52 w 71"/>
                              <a:gd name="T19" fmla="*/ 57 h 64"/>
                              <a:gd name="T20" fmla="*/ 49 w 71"/>
                              <a:gd name="T21" fmla="*/ 57 h 64"/>
                              <a:gd name="T22" fmla="*/ 45 w 71"/>
                              <a:gd name="T23" fmla="*/ 57 h 64"/>
                              <a:gd name="T24" fmla="*/ 30 w 71"/>
                              <a:gd name="T25" fmla="*/ 64 h 64"/>
                              <a:gd name="T26" fmla="*/ 26 w 71"/>
                              <a:gd name="T27" fmla="*/ 60 h 64"/>
                              <a:gd name="T28" fmla="*/ 19 w 71"/>
                              <a:gd name="T29" fmla="*/ 49 h 64"/>
                              <a:gd name="T30" fmla="*/ 0 w 71"/>
                              <a:gd name="T31" fmla="*/ 42 h 64"/>
                              <a:gd name="T32" fmla="*/ 11 w 71"/>
                              <a:gd name="T33" fmla="*/ 34 h 64"/>
                              <a:gd name="T34" fmla="*/ 11 w 71"/>
                              <a:gd name="T35" fmla="*/ 30 h 64"/>
                              <a:gd name="T36" fmla="*/ 4 w 71"/>
                              <a:gd name="T37" fmla="*/ 19 h 64"/>
                              <a:gd name="T38" fmla="*/ 11 w 71"/>
                              <a:gd name="T39" fmla="*/ 15 h 64"/>
                              <a:gd name="T40" fmla="*/ 19 w 71"/>
                              <a:gd name="T41" fmla="*/ 15 h 64"/>
                              <a:gd name="T42" fmla="*/ 11 w 71"/>
                              <a:gd name="T43" fmla="*/ 8 h 64"/>
                              <a:gd name="T44" fmla="*/ 19 w 71"/>
                              <a:gd name="T45" fmla="*/ 8 h 64"/>
                              <a:gd name="T46" fmla="*/ 30 w 71"/>
                              <a:gd name="T47" fmla="*/ 0 h 64"/>
                              <a:gd name="T48" fmla="*/ 38 w 71"/>
                              <a:gd name="T49" fmla="*/ 8 h 64"/>
                              <a:gd name="T50" fmla="*/ 38 w 71"/>
                              <a:gd name="T51" fmla="*/ 2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64">
                                <a:moveTo>
                                  <a:pt x="38" y="23"/>
                                </a:moveTo>
                                <a:lnTo>
                                  <a:pt x="45" y="23"/>
                                </a:lnTo>
                                <a:lnTo>
                                  <a:pt x="60" y="27"/>
                                </a:lnTo>
                                <a:lnTo>
                                  <a:pt x="67" y="19"/>
                                </a:lnTo>
                                <a:lnTo>
                                  <a:pt x="64" y="27"/>
                                </a:lnTo>
                                <a:lnTo>
                                  <a:pt x="67" y="34"/>
                                </a:lnTo>
                                <a:lnTo>
                                  <a:pt x="64" y="38"/>
                                </a:lnTo>
                                <a:lnTo>
                                  <a:pt x="71" y="45"/>
                                </a:lnTo>
                                <a:lnTo>
                                  <a:pt x="67" y="57"/>
                                </a:lnTo>
                                <a:lnTo>
                                  <a:pt x="52" y="57"/>
                                </a:lnTo>
                                <a:lnTo>
                                  <a:pt x="49" y="57"/>
                                </a:lnTo>
                                <a:lnTo>
                                  <a:pt x="45" y="57"/>
                                </a:lnTo>
                                <a:lnTo>
                                  <a:pt x="30" y="64"/>
                                </a:lnTo>
                                <a:lnTo>
                                  <a:pt x="26" y="60"/>
                                </a:lnTo>
                                <a:lnTo>
                                  <a:pt x="19" y="49"/>
                                </a:lnTo>
                                <a:lnTo>
                                  <a:pt x="0" y="42"/>
                                </a:lnTo>
                                <a:lnTo>
                                  <a:pt x="11" y="34"/>
                                </a:lnTo>
                                <a:lnTo>
                                  <a:pt x="11" y="30"/>
                                </a:lnTo>
                                <a:lnTo>
                                  <a:pt x="4" y="19"/>
                                </a:lnTo>
                                <a:lnTo>
                                  <a:pt x="11" y="15"/>
                                </a:lnTo>
                                <a:lnTo>
                                  <a:pt x="19" y="15"/>
                                </a:lnTo>
                                <a:lnTo>
                                  <a:pt x="11" y="8"/>
                                </a:lnTo>
                                <a:lnTo>
                                  <a:pt x="19" y="8"/>
                                </a:lnTo>
                                <a:lnTo>
                                  <a:pt x="30" y="0"/>
                                </a:lnTo>
                                <a:lnTo>
                                  <a:pt x="38" y="8"/>
                                </a:lnTo>
                                <a:lnTo>
                                  <a:pt x="38" y="2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4" name="Freeform 81"/>
                        <wps:cNvSpPr>
                          <a:spLocks/>
                        </wps:cNvSpPr>
                        <wps:spPr bwMode="auto">
                          <a:xfrm>
                            <a:off x="3168" y="1681"/>
                            <a:ext cx="15" cy="26"/>
                          </a:xfrm>
                          <a:custGeom>
                            <a:avLst/>
                            <a:gdLst>
                              <a:gd name="T0" fmla="*/ 4 w 15"/>
                              <a:gd name="T1" fmla="*/ 7 h 26"/>
                              <a:gd name="T2" fmla="*/ 0 w 15"/>
                              <a:gd name="T3" fmla="*/ 11 h 26"/>
                              <a:gd name="T4" fmla="*/ 4 w 15"/>
                              <a:gd name="T5" fmla="*/ 26 h 26"/>
                              <a:gd name="T6" fmla="*/ 15 w 15"/>
                              <a:gd name="T7" fmla="*/ 11 h 26"/>
                              <a:gd name="T8" fmla="*/ 15 w 15"/>
                              <a:gd name="T9" fmla="*/ 11 h 26"/>
                              <a:gd name="T10" fmla="*/ 15 w 15"/>
                              <a:gd name="T11" fmla="*/ 0 h 26"/>
                              <a:gd name="T12" fmla="*/ 4 w 15"/>
                              <a:gd name="T13" fmla="*/ 3 h 26"/>
                              <a:gd name="T14" fmla="*/ 4 w 15"/>
                              <a:gd name="T15" fmla="*/ 7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4" y="7"/>
                                </a:moveTo>
                                <a:lnTo>
                                  <a:pt x="0" y="11"/>
                                </a:lnTo>
                                <a:lnTo>
                                  <a:pt x="4" y="26"/>
                                </a:lnTo>
                                <a:lnTo>
                                  <a:pt x="15" y="11"/>
                                </a:lnTo>
                                <a:lnTo>
                                  <a:pt x="15" y="0"/>
                                </a:lnTo>
                                <a:lnTo>
                                  <a:pt x="4" y="3"/>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5" name="Freeform 82"/>
                        <wps:cNvSpPr>
                          <a:spLocks/>
                        </wps:cNvSpPr>
                        <wps:spPr bwMode="auto">
                          <a:xfrm>
                            <a:off x="3164" y="1718"/>
                            <a:ext cx="12" cy="11"/>
                          </a:xfrm>
                          <a:custGeom>
                            <a:avLst/>
                            <a:gdLst>
                              <a:gd name="T0" fmla="*/ 0 w 12"/>
                              <a:gd name="T1" fmla="*/ 8 h 11"/>
                              <a:gd name="T2" fmla="*/ 0 w 12"/>
                              <a:gd name="T3" fmla="*/ 11 h 11"/>
                              <a:gd name="T4" fmla="*/ 12 w 12"/>
                              <a:gd name="T5" fmla="*/ 11 h 11"/>
                              <a:gd name="T6" fmla="*/ 12 w 12"/>
                              <a:gd name="T7" fmla="*/ 8 h 11"/>
                              <a:gd name="T8" fmla="*/ 0 w 12"/>
                              <a:gd name="T9" fmla="*/ 0 h 11"/>
                              <a:gd name="T10" fmla="*/ 0 w 12"/>
                              <a:gd name="T11" fmla="*/ 8 h 11"/>
                            </a:gdLst>
                            <a:ahLst/>
                            <a:cxnLst>
                              <a:cxn ang="0">
                                <a:pos x="T0" y="T1"/>
                              </a:cxn>
                              <a:cxn ang="0">
                                <a:pos x="T2" y="T3"/>
                              </a:cxn>
                              <a:cxn ang="0">
                                <a:pos x="T4" y="T5"/>
                              </a:cxn>
                              <a:cxn ang="0">
                                <a:pos x="T6" y="T7"/>
                              </a:cxn>
                              <a:cxn ang="0">
                                <a:pos x="T8" y="T9"/>
                              </a:cxn>
                              <a:cxn ang="0">
                                <a:pos x="T10" y="T11"/>
                              </a:cxn>
                            </a:cxnLst>
                            <a:rect l="0" t="0" r="r" b="b"/>
                            <a:pathLst>
                              <a:path w="12" h="11">
                                <a:moveTo>
                                  <a:pt x="0" y="8"/>
                                </a:moveTo>
                                <a:lnTo>
                                  <a:pt x="0" y="11"/>
                                </a:lnTo>
                                <a:lnTo>
                                  <a:pt x="12" y="11"/>
                                </a:lnTo>
                                <a:lnTo>
                                  <a:pt x="12" y="8"/>
                                </a:lnTo>
                                <a:lnTo>
                                  <a:pt x="0"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6" name="Freeform 83"/>
                        <wps:cNvSpPr>
                          <a:spLocks/>
                        </wps:cNvSpPr>
                        <wps:spPr bwMode="auto">
                          <a:xfrm>
                            <a:off x="2839" y="1179"/>
                            <a:ext cx="254" cy="243"/>
                          </a:xfrm>
                          <a:custGeom>
                            <a:avLst/>
                            <a:gdLst>
                              <a:gd name="T0" fmla="*/ 112 w 254"/>
                              <a:gd name="T1" fmla="*/ 34 h 243"/>
                              <a:gd name="T2" fmla="*/ 108 w 254"/>
                              <a:gd name="T3" fmla="*/ 23 h 243"/>
                              <a:gd name="T4" fmla="*/ 127 w 254"/>
                              <a:gd name="T5" fmla="*/ 19 h 243"/>
                              <a:gd name="T6" fmla="*/ 135 w 254"/>
                              <a:gd name="T7" fmla="*/ 19 h 243"/>
                              <a:gd name="T8" fmla="*/ 146 w 254"/>
                              <a:gd name="T9" fmla="*/ 8 h 243"/>
                              <a:gd name="T10" fmla="*/ 164 w 254"/>
                              <a:gd name="T11" fmla="*/ 4 h 243"/>
                              <a:gd name="T12" fmla="*/ 183 w 254"/>
                              <a:gd name="T13" fmla="*/ 15 h 243"/>
                              <a:gd name="T14" fmla="*/ 198 w 254"/>
                              <a:gd name="T15" fmla="*/ 15 h 243"/>
                              <a:gd name="T16" fmla="*/ 217 w 254"/>
                              <a:gd name="T17" fmla="*/ 15 h 243"/>
                              <a:gd name="T18" fmla="*/ 232 w 254"/>
                              <a:gd name="T19" fmla="*/ 34 h 243"/>
                              <a:gd name="T20" fmla="*/ 236 w 254"/>
                              <a:gd name="T21" fmla="*/ 49 h 243"/>
                              <a:gd name="T22" fmla="*/ 251 w 254"/>
                              <a:gd name="T23" fmla="*/ 56 h 243"/>
                              <a:gd name="T24" fmla="*/ 251 w 254"/>
                              <a:gd name="T25" fmla="*/ 75 h 243"/>
                              <a:gd name="T26" fmla="*/ 251 w 254"/>
                              <a:gd name="T27" fmla="*/ 94 h 243"/>
                              <a:gd name="T28" fmla="*/ 228 w 254"/>
                              <a:gd name="T29" fmla="*/ 97 h 243"/>
                              <a:gd name="T30" fmla="*/ 202 w 254"/>
                              <a:gd name="T31" fmla="*/ 101 h 243"/>
                              <a:gd name="T32" fmla="*/ 179 w 254"/>
                              <a:gd name="T33" fmla="*/ 112 h 243"/>
                              <a:gd name="T34" fmla="*/ 206 w 254"/>
                              <a:gd name="T35" fmla="*/ 112 h 243"/>
                              <a:gd name="T36" fmla="*/ 209 w 254"/>
                              <a:gd name="T37" fmla="*/ 127 h 243"/>
                              <a:gd name="T38" fmla="*/ 187 w 254"/>
                              <a:gd name="T39" fmla="*/ 127 h 243"/>
                              <a:gd name="T40" fmla="*/ 172 w 254"/>
                              <a:gd name="T41" fmla="*/ 146 h 243"/>
                              <a:gd name="T42" fmla="*/ 164 w 254"/>
                              <a:gd name="T43" fmla="*/ 142 h 243"/>
                              <a:gd name="T44" fmla="*/ 161 w 254"/>
                              <a:gd name="T45" fmla="*/ 154 h 243"/>
                              <a:gd name="T46" fmla="*/ 150 w 254"/>
                              <a:gd name="T47" fmla="*/ 161 h 243"/>
                              <a:gd name="T48" fmla="*/ 138 w 254"/>
                              <a:gd name="T49" fmla="*/ 157 h 243"/>
                              <a:gd name="T50" fmla="*/ 120 w 254"/>
                              <a:gd name="T51" fmla="*/ 165 h 243"/>
                              <a:gd name="T52" fmla="*/ 116 w 254"/>
                              <a:gd name="T53" fmla="*/ 172 h 243"/>
                              <a:gd name="T54" fmla="*/ 112 w 254"/>
                              <a:gd name="T55" fmla="*/ 184 h 243"/>
                              <a:gd name="T56" fmla="*/ 105 w 254"/>
                              <a:gd name="T57" fmla="*/ 198 h 243"/>
                              <a:gd name="T58" fmla="*/ 101 w 254"/>
                              <a:gd name="T59" fmla="*/ 206 h 243"/>
                              <a:gd name="T60" fmla="*/ 71 w 254"/>
                              <a:gd name="T61" fmla="*/ 213 h 243"/>
                              <a:gd name="T62" fmla="*/ 60 w 254"/>
                              <a:gd name="T63" fmla="*/ 232 h 243"/>
                              <a:gd name="T64" fmla="*/ 78 w 254"/>
                              <a:gd name="T65" fmla="*/ 240 h 243"/>
                              <a:gd name="T66" fmla="*/ 56 w 254"/>
                              <a:gd name="T67" fmla="*/ 240 h 243"/>
                              <a:gd name="T68" fmla="*/ 37 w 254"/>
                              <a:gd name="T69" fmla="*/ 236 h 243"/>
                              <a:gd name="T70" fmla="*/ 41 w 254"/>
                              <a:gd name="T71" fmla="*/ 228 h 243"/>
                              <a:gd name="T72" fmla="*/ 26 w 254"/>
                              <a:gd name="T73" fmla="*/ 228 h 243"/>
                              <a:gd name="T74" fmla="*/ 15 w 254"/>
                              <a:gd name="T75" fmla="*/ 225 h 243"/>
                              <a:gd name="T76" fmla="*/ 4 w 254"/>
                              <a:gd name="T77" fmla="*/ 217 h 243"/>
                              <a:gd name="T78" fmla="*/ 7 w 254"/>
                              <a:gd name="T79" fmla="*/ 198 h 243"/>
                              <a:gd name="T80" fmla="*/ 26 w 254"/>
                              <a:gd name="T81" fmla="*/ 202 h 243"/>
                              <a:gd name="T82" fmla="*/ 30 w 254"/>
                              <a:gd name="T83" fmla="*/ 176 h 243"/>
                              <a:gd name="T84" fmla="*/ 30 w 254"/>
                              <a:gd name="T85" fmla="*/ 191 h 243"/>
                              <a:gd name="T86" fmla="*/ 41 w 254"/>
                              <a:gd name="T87" fmla="*/ 172 h 243"/>
                              <a:gd name="T88" fmla="*/ 48 w 254"/>
                              <a:gd name="T89" fmla="*/ 157 h 243"/>
                              <a:gd name="T90" fmla="*/ 67 w 254"/>
                              <a:gd name="T91" fmla="*/ 161 h 243"/>
                              <a:gd name="T92" fmla="*/ 60 w 254"/>
                              <a:gd name="T93" fmla="*/ 142 h 243"/>
                              <a:gd name="T94" fmla="*/ 63 w 254"/>
                              <a:gd name="T95" fmla="*/ 131 h 243"/>
                              <a:gd name="T96" fmla="*/ 75 w 254"/>
                              <a:gd name="T97" fmla="*/ 112 h 243"/>
                              <a:gd name="T98" fmla="*/ 75 w 254"/>
                              <a:gd name="T99" fmla="*/ 101 h 243"/>
                              <a:gd name="T100" fmla="*/ 86 w 254"/>
                              <a:gd name="T101" fmla="*/ 105 h 243"/>
                              <a:gd name="T102" fmla="*/ 97 w 254"/>
                              <a:gd name="T103" fmla="*/ 109 h 243"/>
                              <a:gd name="T104" fmla="*/ 120 w 254"/>
                              <a:gd name="T105" fmla="*/ 105 h 243"/>
                              <a:gd name="T106" fmla="*/ 142 w 254"/>
                              <a:gd name="T107" fmla="*/ 105 h 243"/>
                              <a:gd name="T108" fmla="*/ 120 w 254"/>
                              <a:gd name="T109" fmla="*/ 97 h 243"/>
                              <a:gd name="T110" fmla="*/ 101 w 254"/>
                              <a:gd name="T111" fmla="*/ 90 h 243"/>
                              <a:gd name="T112" fmla="*/ 78 w 254"/>
                              <a:gd name="T113" fmla="*/ 79 h 243"/>
                              <a:gd name="T114" fmla="*/ 75 w 254"/>
                              <a:gd name="T115" fmla="*/ 67 h 243"/>
                              <a:gd name="T116" fmla="*/ 60 w 254"/>
                              <a:gd name="T117" fmla="*/ 52 h 243"/>
                              <a:gd name="T118" fmla="*/ 78 w 254"/>
                              <a:gd name="T119" fmla="*/ 49 h 243"/>
                              <a:gd name="T120" fmla="*/ 60 w 254"/>
                              <a:gd name="T121" fmla="*/ 30 h 243"/>
                              <a:gd name="T122" fmla="*/ 97 w 254"/>
                              <a:gd name="T123" fmla="*/ 19 h 243"/>
                              <a:gd name="T124" fmla="*/ 101 w 254"/>
                              <a:gd name="T125" fmla="*/ 3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4" h="243">
                                <a:moveTo>
                                  <a:pt x="101" y="41"/>
                                </a:moveTo>
                                <a:lnTo>
                                  <a:pt x="112" y="34"/>
                                </a:lnTo>
                                <a:lnTo>
                                  <a:pt x="120" y="34"/>
                                </a:lnTo>
                                <a:lnTo>
                                  <a:pt x="108" y="23"/>
                                </a:lnTo>
                                <a:lnTo>
                                  <a:pt x="116" y="19"/>
                                </a:lnTo>
                                <a:lnTo>
                                  <a:pt x="127" y="19"/>
                                </a:lnTo>
                                <a:lnTo>
                                  <a:pt x="135" y="23"/>
                                </a:lnTo>
                                <a:lnTo>
                                  <a:pt x="135" y="19"/>
                                </a:lnTo>
                                <a:lnTo>
                                  <a:pt x="142" y="8"/>
                                </a:lnTo>
                                <a:lnTo>
                                  <a:pt x="146" y="8"/>
                                </a:lnTo>
                                <a:lnTo>
                                  <a:pt x="153" y="0"/>
                                </a:lnTo>
                                <a:lnTo>
                                  <a:pt x="164" y="4"/>
                                </a:lnTo>
                                <a:lnTo>
                                  <a:pt x="172" y="11"/>
                                </a:lnTo>
                                <a:lnTo>
                                  <a:pt x="183" y="15"/>
                                </a:lnTo>
                                <a:lnTo>
                                  <a:pt x="191" y="11"/>
                                </a:lnTo>
                                <a:lnTo>
                                  <a:pt x="198" y="15"/>
                                </a:lnTo>
                                <a:lnTo>
                                  <a:pt x="213" y="11"/>
                                </a:lnTo>
                                <a:lnTo>
                                  <a:pt x="217" y="15"/>
                                </a:lnTo>
                                <a:lnTo>
                                  <a:pt x="224" y="23"/>
                                </a:lnTo>
                                <a:lnTo>
                                  <a:pt x="232" y="34"/>
                                </a:lnTo>
                                <a:lnTo>
                                  <a:pt x="239" y="45"/>
                                </a:lnTo>
                                <a:lnTo>
                                  <a:pt x="236" y="49"/>
                                </a:lnTo>
                                <a:lnTo>
                                  <a:pt x="228" y="52"/>
                                </a:lnTo>
                                <a:lnTo>
                                  <a:pt x="251" y="56"/>
                                </a:lnTo>
                                <a:lnTo>
                                  <a:pt x="251" y="67"/>
                                </a:lnTo>
                                <a:lnTo>
                                  <a:pt x="251" y="75"/>
                                </a:lnTo>
                                <a:lnTo>
                                  <a:pt x="254" y="86"/>
                                </a:lnTo>
                                <a:lnTo>
                                  <a:pt x="251" y="94"/>
                                </a:lnTo>
                                <a:lnTo>
                                  <a:pt x="243" y="101"/>
                                </a:lnTo>
                                <a:lnTo>
                                  <a:pt x="228" y="97"/>
                                </a:lnTo>
                                <a:lnTo>
                                  <a:pt x="217" y="105"/>
                                </a:lnTo>
                                <a:lnTo>
                                  <a:pt x="202" y="101"/>
                                </a:lnTo>
                                <a:lnTo>
                                  <a:pt x="187" y="109"/>
                                </a:lnTo>
                                <a:lnTo>
                                  <a:pt x="179" y="112"/>
                                </a:lnTo>
                                <a:lnTo>
                                  <a:pt x="191" y="120"/>
                                </a:lnTo>
                                <a:lnTo>
                                  <a:pt x="206" y="112"/>
                                </a:lnTo>
                                <a:lnTo>
                                  <a:pt x="217" y="109"/>
                                </a:lnTo>
                                <a:lnTo>
                                  <a:pt x="209" y="127"/>
                                </a:lnTo>
                                <a:lnTo>
                                  <a:pt x="198" y="127"/>
                                </a:lnTo>
                                <a:lnTo>
                                  <a:pt x="187" y="127"/>
                                </a:lnTo>
                                <a:lnTo>
                                  <a:pt x="183" y="135"/>
                                </a:lnTo>
                                <a:lnTo>
                                  <a:pt x="172" y="146"/>
                                </a:lnTo>
                                <a:lnTo>
                                  <a:pt x="168" y="150"/>
                                </a:lnTo>
                                <a:lnTo>
                                  <a:pt x="164" y="142"/>
                                </a:lnTo>
                                <a:lnTo>
                                  <a:pt x="161" y="150"/>
                                </a:lnTo>
                                <a:lnTo>
                                  <a:pt x="161" y="154"/>
                                </a:lnTo>
                                <a:lnTo>
                                  <a:pt x="150" y="146"/>
                                </a:lnTo>
                                <a:lnTo>
                                  <a:pt x="150" y="161"/>
                                </a:lnTo>
                                <a:lnTo>
                                  <a:pt x="138" y="169"/>
                                </a:lnTo>
                                <a:lnTo>
                                  <a:pt x="138" y="157"/>
                                </a:lnTo>
                                <a:lnTo>
                                  <a:pt x="131" y="157"/>
                                </a:lnTo>
                                <a:lnTo>
                                  <a:pt x="120" y="165"/>
                                </a:lnTo>
                                <a:lnTo>
                                  <a:pt x="105" y="165"/>
                                </a:lnTo>
                                <a:lnTo>
                                  <a:pt x="116" y="172"/>
                                </a:lnTo>
                                <a:lnTo>
                                  <a:pt x="105" y="172"/>
                                </a:lnTo>
                                <a:lnTo>
                                  <a:pt x="112" y="184"/>
                                </a:lnTo>
                                <a:lnTo>
                                  <a:pt x="108" y="187"/>
                                </a:lnTo>
                                <a:lnTo>
                                  <a:pt x="105" y="198"/>
                                </a:lnTo>
                                <a:lnTo>
                                  <a:pt x="97" y="198"/>
                                </a:lnTo>
                                <a:lnTo>
                                  <a:pt x="101" y="206"/>
                                </a:lnTo>
                                <a:lnTo>
                                  <a:pt x="82" y="213"/>
                                </a:lnTo>
                                <a:lnTo>
                                  <a:pt x="71" y="213"/>
                                </a:lnTo>
                                <a:lnTo>
                                  <a:pt x="60" y="225"/>
                                </a:lnTo>
                                <a:lnTo>
                                  <a:pt x="60" y="232"/>
                                </a:lnTo>
                                <a:lnTo>
                                  <a:pt x="75" y="232"/>
                                </a:lnTo>
                                <a:lnTo>
                                  <a:pt x="78" y="240"/>
                                </a:lnTo>
                                <a:lnTo>
                                  <a:pt x="63" y="240"/>
                                </a:lnTo>
                                <a:lnTo>
                                  <a:pt x="56" y="240"/>
                                </a:lnTo>
                                <a:lnTo>
                                  <a:pt x="41" y="243"/>
                                </a:lnTo>
                                <a:lnTo>
                                  <a:pt x="37" y="236"/>
                                </a:lnTo>
                                <a:lnTo>
                                  <a:pt x="41" y="232"/>
                                </a:lnTo>
                                <a:lnTo>
                                  <a:pt x="41" y="228"/>
                                </a:lnTo>
                                <a:lnTo>
                                  <a:pt x="37" y="225"/>
                                </a:lnTo>
                                <a:lnTo>
                                  <a:pt x="26" y="228"/>
                                </a:lnTo>
                                <a:lnTo>
                                  <a:pt x="22" y="232"/>
                                </a:lnTo>
                                <a:lnTo>
                                  <a:pt x="15" y="225"/>
                                </a:lnTo>
                                <a:lnTo>
                                  <a:pt x="11" y="217"/>
                                </a:lnTo>
                                <a:lnTo>
                                  <a:pt x="4" y="217"/>
                                </a:lnTo>
                                <a:lnTo>
                                  <a:pt x="0" y="213"/>
                                </a:lnTo>
                                <a:lnTo>
                                  <a:pt x="7" y="198"/>
                                </a:lnTo>
                                <a:lnTo>
                                  <a:pt x="19" y="202"/>
                                </a:lnTo>
                                <a:lnTo>
                                  <a:pt x="26" y="202"/>
                                </a:lnTo>
                                <a:lnTo>
                                  <a:pt x="19" y="187"/>
                                </a:lnTo>
                                <a:lnTo>
                                  <a:pt x="30" y="176"/>
                                </a:lnTo>
                                <a:lnTo>
                                  <a:pt x="34" y="184"/>
                                </a:lnTo>
                                <a:lnTo>
                                  <a:pt x="30" y="191"/>
                                </a:lnTo>
                                <a:lnTo>
                                  <a:pt x="41" y="184"/>
                                </a:lnTo>
                                <a:lnTo>
                                  <a:pt x="41" y="172"/>
                                </a:lnTo>
                                <a:lnTo>
                                  <a:pt x="41" y="165"/>
                                </a:lnTo>
                                <a:lnTo>
                                  <a:pt x="48" y="157"/>
                                </a:lnTo>
                                <a:lnTo>
                                  <a:pt x="60" y="157"/>
                                </a:lnTo>
                                <a:lnTo>
                                  <a:pt x="67" y="161"/>
                                </a:lnTo>
                                <a:lnTo>
                                  <a:pt x="67" y="146"/>
                                </a:lnTo>
                                <a:lnTo>
                                  <a:pt x="60" y="142"/>
                                </a:lnTo>
                                <a:lnTo>
                                  <a:pt x="63" y="135"/>
                                </a:lnTo>
                                <a:lnTo>
                                  <a:pt x="63" y="131"/>
                                </a:lnTo>
                                <a:lnTo>
                                  <a:pt x="67" y="120"/>
                                </a:lnTo>
                                <a:lnTo>
                                  <a:pt x="75" y="112"/>
                                </a:lnTo>
                                <a:lnTo>
                                  <a:pt x="75" y="109"/>
                                </a:lnTo>
                                <a:lnTo>
                                  <a:pt x="75" y="101"/>
                                </a:lnTo>
                                <a:lnTo>
                                  <a:pt x="82" y="101"/>
                                </a:lnTo>
                                <a:lnTo>
                                  <a:pt x="86" y="105"/>
                                </a:lnTo>
                                <a:lnTo>
                                  <a:pt x="93" y="112"/>
                                </a:lnTo>
                                <a:lnTo>
                                  <a:pt x="97" y="109"/>
                                </a:lnTo>
                                <a:lnTo>
                                  <a:pt x="105" y="101"/>
                                </a:lnTo>
                                <a:lnTo>
                                  <a:pt x="120" y="105"/>
                                </a:lnTo>
                                <a:lnTo>
                                  <a:pt x="135" y="109"/>
                                </a:lnTo>
                                <a:lnTo>
                                  <a:pt x="142" y="105"/>
                                </a:lnTo>
                                <a:lnTo>
                                  <a:pt x="138" y="97"/>
                                </a:lnTo>
                                <a:lnTo>
                                  <a:pt x="120" y="97"/>
                                </a:lnTo>
                                <a:lnTo>
                                  <a:pt x="108" y="97"/>
                                </a:lnTo>
                                <a:lnTo>
                                  <a:pt x="101" y="90"/>
                                </a:lnTo>
                                <a:lnTo>
                                  <a:pt x="86" y="86"/>
                                </a:lnTo>
                                <a:lnTo>
                                  <a:pt x="78" y="79"/>
                                </a:lnTo>
                                <a:lnTo>
                                  <a:pt x="71" y="75"/>
                                </a:lnTo>
                                <a:lnTo>
                                  <a:pt x="75" y="67"/>
                                </a:lnTo>
                                <a:lnTo>
                                  <a:pt x="63" y="60"/>
                                </a:lnTo>
                                <a:lnTo>
                                  <a:pt x="60" y="52"/>
                                </a:lnTo>
                                <a:lnTo>
                                  <a:pt x="71" y="45"/>
                                </a:lnTo>
                                <a:lnTo>
                                  <a:pt x="78" y="49"/>
                                </a:lnTo>
                                <a:lnTo>
                                  <a:pt x="67" y="34"/>
                                </a:lnTo>
                                <a:lnTo>
                                  <a:pt x="60" y="30"/>
                                </a:lnTo>
                                <a:lnTo>
                                  <a:pt x="75" y="23"/>
                                </a:lnTo>
                                <a:lnTo>
                                  <a:pt x="97" y="19"/>
                                </a:lnTo>
                                <a:lnTo>
                                  <a:pt x="105" y="19"/>
                                </a:lnTo>
                                <a:lnTo>
                                  <a:pt x="101" y="30"/>
                                </a:lnTo>
                                <a:lnTo>
                                  <a:pt x="101" y="4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7" name="Freeform 84"/>
                        <wps:cNvSpPr>
                          <a:spLocks/>
                        </wps:cNvSpPr>
                        <wps:spPr bwMode="auto">
                          <a:xfrm>
                            <a:off x="2401" y="1677"/>
                            <a:ext cx="385" cy="434"/>
                          </a:xfrm>
                          <a:custGeom>
                            <a:avLst/>
                            <a:gdLst>
                              <a:gd name="T0" fmla="*/ 206 w 385"/>
                              <a:gd name="T1" fmla="*/ 82 h 434"/>
                              <a:gd name="T2" fmla="*/ 243 w 385"/>
                              <a:gd name="T3" fmla="*/ 120 h 434"/>
                              <a:gd name="T4" fmla="*/ 254 w 385"/>
                              <a:gd name="T5" fmla="*/ 172 h 434"/>
                              <a:gd name="T6" fmla="*/ 254 w 385"/>
                              <a:gd name="T7" fmla="*/ 191 h 434"/>
                              <a:gd name="T8" fmla="*/ 326 w 385"/>
                              <a:gd name="T9" fmla="*/ 187 h 434"/>
                              <a:gd name="T10" fmla="*/ 367 w 385"/>
                              <a:gd name="T11" fmla="*/ 176 h 434"/>
                              <a:gd name="T12" fmla="*/ 382 w 385"/>
                              <a:gd name="T13" fmla="*/ 183 h 434"/>
                              <a:gd name="T14" fmla="*/ 363 w 385"/>
                              <a:gd name="T15" fmla="*/ 195 h 434"/>
                              <a:gd name="T16" fmla="*/ 367 w 385"/>
                              <a:gd name="T17" fmla="*/ 210 h 434"/>
                              <a:gd name="T18" fmla="*/ 359 w 385"/>
                              <a:gd name="T19" fmla="*/ 213 h 434"/>
                              <a:gd name="T20" fmla="*/ 352 w 385"/>
                              <a:gd name="T21" fmla="*/ 221 h 434"/>
                              <a:gd name="T22" fmla="*/ 329 w 385"/>
                              <a:gd name="T23" fmla="*/ 206 h 434"/>
                              <a:gd name="T24" fmla="*/ 322 w 385"/>
                              <a:gd name="T25" fmla="*/ 225 h 434"/>
                              <a:gd name="T26" fmla="*/ 314 w 385"/>
                              <a:gd name="T27" fmla="*/ 225 h 434"/>
                              <a:gd name="T28" fmla="*/ 292 w 385"/>
                              <a:gd name="T29" fmla="*/ 228 h 434"/>
                              <a:gd name="T30" fmla="*/ 269 w 385"/>
                              <a:gd name="T31" fmla="*/ 240 h 434"/>
                              <a:gd name="T32" fmla="*/ 254 w 385"/>
                              <a:gd name="T33" fmla="*/ 247 h 434"/>
                              <a:gd name="T34" fmla="*/ 243 w 385"/>
                              <a:gd name="T35" fmla="*/ 266 h 434"/>
                              <a:gd name="T36" fmla="*/ 210 w 385"/>
                              <a:gd name="T37" fmla="*/ 266 h 434"/>
                              <a:gd name="T38" fmla="*/ 198 w 385"/>
                              <a:gd name="T39" fmla="*/ 288 h 434"/>
                              <a:gd name="T40" fmla="*/ 195 w 385"/>
                              <a:gd name="T41" fmla="*/ 311 h 434"/>
                              <a:gd name="T42" fmla="*/ 183 w 385"/>
                              <a:gd name="T43" fmla="*/ 315 h 434"/>
                              <a:gd name="T44" fmla="*/ 187 w 385"/>
                              <a:gd name="T45" fmla="*/ 296 h 434"/>
                              <a:gd name="T46" fmla="*/ 187 w 385"/>
                              <a:gd name="T47" fmla="*/ 277 h 434"/>
                              <a:gd name="T48" fmla="*/ 168 w 385"/>
                              <a:gd name="T49" fmla="*/ 258 h 434"/>
                              <a:gd name="T50" fmla="*/ 157 w 385"/>
                              <a:gd name="T51" fmla="*/ 262 h 434"/>
                              <a:gd name="T52" fmla="*/ 127 w 385"/>
                              <a:gd name="T53" fmla="*/ 247 h 434"/>
                              <a:gd name="T54" fmla="*/ 97 w 385"/>
                              <a:gd name="T55" fmla="*/ 262 h 434"/>
                              <a:gd name="T56" fmla="*/ 94 w 385"/>
                              <a:gd name="T57" fmla="*/ 307 h 434"/>
                              <a:gd name="T58" fmla="*/ 101 w 385"/>
                              <a:gd name="T59" fmla="*/ 322 h 434"/>
                              <a:gd name="T60" fmla="*/ 123 w 385"/>
                              <a:gd name="T61" fmla="*/ 318 h 434"/>
                              <a:gd name="T62" fmla="*/ 135 w 385"/>
                              <a:gd name="T63" fmla="*/ 326 h 434"/>
                              <a:gd name="T64" fmla="*/ 135 w 385"/>
                              <a:gd name="T65" fmla="*/ 359 h 434"/>
                              <a:gd name="T66" fmla="*/ 135 w 385"/>
                              <a:gd name="T67" fmla="*/ 397 h 434"/>
                              <a:gd name="T68" fmla="*/ 165 w 385"/>
                              <a:gd name="T69" fmla="*/ 427 h 434"/>
                              <a:gd name="T70" fmla="*/ 127 w 385"/>
                              <a:gd name="T71" fmla="*/ 423 h 434"/>
                              <a:gd name="T72" fmla="*/ 116 w 385"/>
                              <a:gd name="T73" fmla="*/ 371 h 434"/>
                              <a:gd name="T74" fmla="*/ 86 w 385"/>
                              <a:gd name="T75" fmla="*/ 333 h 434"/>
                              <a:gd name="T76" fmla="*/ 52 w 385"/>
                              <a:gd name="T77" fmla="*/ 307 h 434"/>
                              <a:gd name="T78" fmla="*/ 41 w 385"/>
                              <a:gd name="T79" fmla="*/ 262 h 434"/>
                              <a:gd name="T80" fmla="*/ 34 w 385"/>
                              <a:gd name="T81" fmla="*/ 198 h 434"/>
                              <a:gd name="T82" fmla="*/ 19 w 385"/>
                              <a:gd name="T83" fmla="*/ 168 h 434"/>
                              <a:gd name="T84" fmla="*/ 22 w 385"/>
                              <a:gd name="T85" fmla="*/ 225 h 434"/>
                              <a:gd name="T86" fmla="*/ 11 w 385"/>
                              <a:gd name="T87" fmla="*/ 232 h 434"/>
                              <a:gd name="T88" fmla="*/ 4 w 385"/>
                              <a:gd name="T89" fmla="*/ 187 h 434"/>
                              <a:gd name="T90" fmla="*/ 7 w 385"/>
                              <a:gd name="T91" fmla="*/ 139 h 434"/>
                              <a:gd name="T92" fmla="*/ 0 w 385"/>
                              <a:gd name="T93" fmla="*/ 109 h 434"/>
                              <a:gd name="T94" fmla="*/ 0 w 385"/>
                              <a:gd name="T95" fmla="*/ 67 h 434"/>
                              <a:gd name="T96" fmla="*/ 26 w 385"/>
                              <a:gd name="T97" fmla="*/ 11 h 434"/>
                              <a:gd name="T98" fmla="*/ 45 w 385"/>
                              <a:gd name="T99"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5" h="434">
                                <a:moveTo>
                                  <a:pt x="45" y="0"/>
                                </a:moveTo>
                                <a:lnTo>
                                  <a:pt x="198" y="86"/>
                                </a:lnTo>
                                <a:lnTo>
                                  <a:pt x="202" y="79"/>
                                </a:lnTo>
                                <a:lnTo>
                                  <a:pt x="206" y="82"/>
                                </a:lnTo>
                                <a:lnTo>
                                  <a:pt x="217" y="97"/>
                                </a:lnTo>
                                <a:lnTo>
                                  <a:pt x="225" y="105"/>
                                </a:lnTo>
                                <a:lnTo>
                                  <a:pt x="239" y="112"/>
                                </a:lnTo>
                                <a:lnTo>
                                  <a:pt x="243" y="120"/>
                                </a:lnTo>
                                <a:lnTo>
                                  <a:pt x="251" y="139"/>
                                </a:lnTo>
                                <a:lnTo>
                                  <a:pt x="251" y="142"/>
                                </a:lnTo>
                                <a:lnTo>
                                  <a:pt x="254" y="154"/>
                                </a:lnTo>
                                <a:lnTo>
                                  <a:pt x="254" y="172"/>
                                </a:lnTo>
                                <a:lnTo>
                                  <a:pt x="243" y="183"/>
                                </a:lnTo>
                                <a:lnTo>
                                  <a:pt x="247" y="191"/>
                                </a:lnTo>
                                <a:lnTo>
                                  <a:pt x="243" y="195"/>
                                </a:lnTo>
                                <a:lnTo>
                                  <a:pt x="254" y="191"/>
                                </a:lnTo>
                                <a:lnTo>
                                  <a:pt x="266" y="191"/>
                                </a:lnTo>
                                <a:lnTo>
                                  <a:pt x="288" y="191"/>
                                </a:lnTo>
                                <a:lnTo>
                                  <a:pt x="307" y="191"/>
                                </a:lnTo>
                                <a:lnTo>
                                  <a:pt x="326" y="187"/>
                                </a:lnTo>
                                <a:lnTo>
                                  <a:pt x="333" y="183"/>
                                </a:lnTo>
                                <a:lnTo>
                                  <a:pt x="344" y="180"/>
                                </a:lnTo>
                                <a:lnTo>
                                  <a:pt x="359" y="176"/>
                                </a:lnTo>
                                <a:lnTo>
                                  <a:pt x="367" y="176"/>
                                </a:lnTo>
                                <a:lnTo>
                                  <a:pt x="374" y="176"/>
                                </a:lnTo>
                                <a:lnTo>
                                  <a:pt x="370" y="180"/>
                                </a:lnTo>
                                <a:lnTo>
                                  <a:pt x="385" y="180"/>
                                </a:lnTo>
                                <a:lnTo>
                                  <a:pt x="382" y="183"/>
                                </a:lnTo>
                                <a:lnTo>
                                  <a:pt x="378" y="187"/>
                                </a:lnTo>
                                <a:lnTo>
                                  <a:pt x="370" y="183"/>
                                </a:lnTo>
                                <a:lnTo>
                                  <a:pt x="363" y="180"/>
                                </a:lnTo>
                                <a:lnTo>
                                  <a:pt x="363" y="195"/>
                                </a:lnTo>
                                <a:lnTo>
                                  <a:pt x="367" y="198"/>
                                </a:lnTo>
                                <a:lnTo>
                                  <a:pt x="370" y="202"/>
                                </a:lnTo>
                                <a:lnTo>
                                  <a:pt x="378" y="210"/>
                                </a:lnTo>
                                <a:lnTo>
                                  <a:pt x="367" y="210"/>
                                </a:lnTo>
                                <a:lnTo>
                                  <a:pt x="382" y="217"/>
                                </a:lnTo>
                                <a:lnTo>
                                  <a:pt x="370" y="225"/>
                                </a:lnTo>
                                <a:lnTo>
                                  <a:pt x="363" y="221"/>
                                </a:lnTo>
                                <a:lnTo>
                                  <a:pt x="359" y="213"/>
                                </a:lnTo>
                                <a:lnTo>
                                  <a:pt x="359" y="206"/>
                                </a:lnTo>
                                <a:lnTo>
                                  <a:pt x="359" y="217"/>
                                </a:lnTo>
                                <a:lnTo>
                                  <a:pt x="359" y="228"/>
                                </a:lnTo>
                                <a:lnTo>
                                  <a:pt x="352" y="221"/>
                                </a:lnTo>
                                <a:lnTo>
                                  <a:pt x="348" y="213"/>
                                </a:lnTo>
                                <a:lnTo>
                                  <a:pt x="341" y="210"/>
                                </a:lnTo>
                                <a:lnTo>
                                  <a:pt x="337" y="210"/>
                                </a:lnTo>
                                <a:lnTo>
                                  <a:pt x="329" y="206"/>
                                </a:lnTo>
                                <a:lnTo>
                                  <a:pt x="322" y="206"/>
                                </a:lnTo>
                                <a:lnTo>
                                  <a:pt x="322" y="210"/>
                                </a:lnTo>
                                <a:lnTo>
                                  <a:pt x="318" y="221"/>
                                </a:lnTo>
                                <a:lnTo>
                                  <a:pt x="322" y="225"/>
                                </a:lnTo>
                                <a:lnTo>
                                  <a:pt x="326" y="228"/>
                                </a:lnTo>
                                <a:lnTo>
                                  <a:pt x="326" y="232"/>
                                </a:lnTo>
                                <a:lnTo>
                                  <a:pt x="318" y="228"/>
                                </a:lnTo>
                                <a:lnTo>
                                  <a:pt x="314" y="225"/>
                                </a:lnTo>
                                <a:lnTo>
                                  <a:pt x="307" y="225"/>
                                </a:lnTo>
                                <a:lnTo>
                                  <a:pt x="303" y="217"/>
                                </a:lnTo>
                                <a:lnTo>
                                  <a:pt x="296" y="221"/>
                                </a:lnTo>
                                <a:lnTo>
                                  <a:pt x="292" y="228"/>
                                </a:lnTo>
                                <a:lnTo>
                                  <a:pt x="292" y="232"/>
                                </a:lnTo>
                                <a:lnTo>
                                  <a:pt x="288" y="236"/>
                                </a:lnTo>
                                <a:lnTo>
                                  <a:pt x="277" y="236"/>
                                </a:lnTo>
                                <a:lnTo>
                                  <a:pt x="269" y="240"/>
                                </a:lnTo>
                                <a:lnTo>
                                  <a:pt x="266" y="243"/>
                                </a:lnTo>
                                <a:lnTo>
                                  <a:pt x="254" y="236"/>
                                </a:lnTo>
                                <a:lnTo>
                                  <a:pt x="258" y="243"/>
                                </a:lnTo>
                                <a:lnTo>
                                  <a:pt x="254" y="247"/>
                                </a:lnTo>
                                <a:lnTo>
                                  <a:pt x="251" y="251"/>
                                </a:lnTo>
                                <a:lnTo>
                                  <a:pt x="251" y="258"/>
                                </a:lnTo>
                                <a:lnTo>
                                  <a:pt x="243" y="258"/>
                                </a:lnTo>
                                <a:lnTo>
                                  <a:pt x="243" y="266"/>
                                </a:lnTo>
                                <a:lnTo>
                                  <a:pt x="232" y="266"/>
                                </a:lnTo>
                                <a:lnTo>
                                  <a:pt x="225" y="262"/>
                                </a:lnTo>
                                <a:lnTo>
                                  <a:pt x="221" y="266"/>
                                </a:lnTo>
                                <a:lnTo>
                                  <a:pt x="210" y="266"/>
                                </a:lnTo>
                                <a:lnTo>
                                  <a:pt x="210" y="270"/>
                                </a:lnTo>
                                <a:lnTo>
                                  <a:pt x="206" y="273"/>
                                </a:lnTo>
                                <a:lnTo>
                                  <a:pt x="206" y="277"/>
                                </a:lnTo>
                                <a:lnTo>
                                  <a:pt x="198" y="288"/>
                                </a:lnTo>
                                <a:lnTo>
                                  <a:pt x="202" y="292"/>
                                </a:lnTo>
                                <a:lnTo>
                                  <a:pt x="198" y="303"/>
                                </a:lnTo>
                                <a:lnTo>
                                  <a:pt x="198" y="307"/>
                                </a:lnTo>
                                <a:lnTo>
                                  <a:pt x="195" y="311"/>
                                </a:lnTo>
                                <a:lnTo>
                                  <a:pt x="195" y="315"/>
                                </a:lnTo>
                                <a:lnTo>
                                  <a:pt x="191" y="315"/>
                                </a:lnTo>
                                <a:lnTo>
                                  <a:pt x="187" y="318"/>
                                </a:lnTo>
                                <a:lnTo>
                                  <a:pt x="183" y="315"/>
                                </a:lnTo>
                                <a:lnTo>
                                  <a:pt x="180" y="311"/>
                                </a:lnTo>
                                <a:lnTo>
                                  <a:pt x="183" y="307"/>
                                </a:lnTo>
                                <a:lnTo>
                                  <a:pt x="183" y="303"/>
                                </a:lnTo>
                                <a:lnTo>
                                  <a:pt x="187" y="296"/>
                                </a:lnTo>
                                <a:lnTo>
                                  <a:pt x="191" y="292"/>
                                </a:lnTo>
                                <a:lnTo>
                                  <a:pt x="191" y="288"/>
                                </a:lnTo>
                                <a:lnTo>
                                  <a:pt x="187" y="277"/>
                                </a:lnTo>
                                <a:lnTo>
                                  <a:pt x="176" y="270"/>
                                </a:lnTo>
                                <a:lnTo>
                                  <a:pt x="172" y="262"/>
                                </a:lnTo>
                                <a:lnTo>
                                  <a:pt x="168" y="258"/>
                                </a:lnTo>
                                <a:lnTo>
                                  <a:pt x="161" y="255"/>
                                </a:lnTo>
                                <a:lnTo>
                                  <a:pt x="165" y="266"/>
                                </a:lnTo>
                                <a:lnTo>
                                  <a:pt x="161" y="270"/>
                                </a:lnTo>
                                <a:lnTo>
                                  <a:pt x="157" y="262"/>
                                </a:lnTo>
                                <a:lnTo>
                                  <a:pt x="153" y="258"/>
                                </a:lnTo>
                                <a:lnTo>
                                  <a:pt x="142" y="247"/>
                                </a:lnTo>
                                <a:lnTo>
                                  <a:pt x="138" y="243"/>
                                </a:lnTo>
                                <a:lnTo>
                                  <a:pt x="127" y="247"/>
                                </a:lnTo>
                                <a:lnTo>
                                  <a:pt x="120" y="243"/>
                                </a:lnTo>
                                <a:lnTo>
                                  <a:pt x="109" y="243"/>
                                </a:lnTo>
                                <a:lnTo>
                                  <a:pt x="101" y="251"/>
                                </a:lnTo>
                                <a:lnTo>
                                  <a:pt x="97" y="262"/>
                                </a:lnTo>
                                <a:lnTo>
                                  <a:pt x="90" y="273"/>
                                </a:lnTo>
                                <a:lnTo>
                                  <a:pt x="90" y="285"/>
                                </a:lnTo>
                                <a:lnTo>
                                  <a:pt x="90" y="300"/>
                                </a:lnTo>
                                <a:lnTo>
                                  <a:pt x="94" y="307"/>
                                </a:lnTo>
                                <a:lnTo>
                                  <a:pt x="90" y="311"/>
                                </a:lnTo>
                                <a:lnTo>
                                  <a:pt x="90" y="318"/>
                                </a:lnTo>
                                <a:lnTo>
                                  <a:pt x="94" y="322"/>
                                </a:lnTo>
                                <a:lnTo>
                                  <a:pt x="101" y="322"/>
                                </a:lnTo>
                                <a:lnTo>
                                  <a:pt x="105" y="326"/>
                                </a:lnTo>
                                <a:lnTo>
                                  <a:pt x="109" y="322"/>
                                </a:lnTo>
                                <a:lnTo>
                                  <a:pt x="116" y="318"/>
                                </a:lnTo>
                                <a:lnTo>
                                  <a:pt x="123" y="318"/>
                                </a:lnTo>
                                <a:lnTo>
                                  <a:pt x="127" y="315"/>
                                </a:lnTo>
                                <a:lnTo>
                                  <a:pt x="146" y="329"/>
                                </a:lnTo>
                                <a:lnTo>
                                  <a:pt x="131" y="333"/>
                                </a:lnTo>
                                <a:lnTo>
                                  <a:pt x="135" y="326"/>
                                </a:lnTo>
                                <a:lnTo>
                                  <a:pt x="131" y="337"/>
                                </a:lnTo>
                                <a:lnTo>
                                  <a:pt x="127" y="344"/>
                                </a:lnTo>
                                <a:lnTo>
                                  <a:pt x="120" y="344"/>
                                </a:lnTo>
                                <a:lnTo>
                                  <a:pt x="135" y="359"/>
                                </a:lnTo>
                                <a:lnTo>
                                  <a:pt x="142" y="367"/>
                                </a:lnTo>
                                <a:lnTo>
                                  <a:pt x="146" y="374"/>
                                </a:lnTo>
                                <a:lnTo>
                                  <a:pt x="138" y="389"/>
                                </a:lnTo>
                                <a:lnTo>
                                  <a:pt x="135" y="397"/>
                                </a:lnTo>
                                <a:lnTo>
                                  <a:pt x="131" y="401"/>
                                </a:lnTo>
                                <a:lnTo>
                                  <a:pt x="142" y="412"/>
                                </a:lnTo>
                                <a:lnTo>
                                  <a:pt x="153" y="419"/>
                                </a:lnTo>
                                <a:lnTo>
                                  <a:pt x="165" y="427"/>
                                </a:lnTo>
                                <a:lnTo>
                                  <a:pt x="150" y="434"/>
                                </a:lnTo>
                                <a:lnTo>
                                  <a:pt x="150" y="427"/>
                                </a:lnTo>
                                <a:lnTo>
                                  <a:pt x="142" y="431"/>
                                </a:lnTo>
                                <a:lnTo>
                                  <a:pt x="127" y="423"/>
                                </a:lnTo>
                                <a:lnTo>
                                  <a:pt x="116" y="404"/>
                                </a:lnTo>
                                <a:lnTo>
                                  <a:pt x="116" y="393"/>
                                </a:lnTo>
                                <a:lnTo>
                                  <a:pt x="112" y="386"/>
                                </a:lnTo>
                                <a:lnTo>
                                  <a:pt x="116" y="371"/>
                                </a:lnTo>
                                <a:lnTo>
                                  <a:pt x="109" y="367"/>
                                </a:lnTo>
                                <a:lnTo>
                                  <a:pt x="101" y="356"/>
                                </a:lnTo>
                                <a:lnTo>
                                  <a:pt x="90" y="348"/>
                                </a:lnTo>
                                <a:lnTo>
                                  <a:pt x="86" y="333"/>
                                </a:lnTo>
                                <a:lnTo>
                                  <a:pt x="86" y="322"/>
                                </a:lnTo>
                                <a:lnTo>
                                  <a:pt x="67" y="322"/>
                                </a:lnTo>
                                <a:lnTo>
                                  <a:pt x="64" y="311"/>
                                </a:lnTo>
                                <a:lnTo>
                                  <a:pt x="52" y="307"/>
                                </a:lnTo>
                                <a:lnTo>
                                  <a:pt x="49" y="292"/>
                                </a:lnTo>
                                <a:lnTo>
                                  <a:pt x="34" y="285"/>
                                </a:lnTo>
                                <a:lnTo>
                                  <a:pt x="41" y="277"/>
                                </a:lnTo>
                                <a:lnTo>
                                  <a:pt x="41" y="262"/>
                                </a:lnTo>
                                <a:lnTo>
                                  <a:pt x="41" y="247"/>
                                </a:lnTo>
                                <a:lnTo>
                                  <a:pt x="34" y="228"/>
                                </a:lnTo>
                                <a:lnTo>
                                  <a:pt x="34" y="217"/>
                                </a:lnTo>
                                <a:lnTo>
                                  <a:pt x="34" y="198"/>
                                </a:lnTo>
                                <a:lnTo>
                                  <a:pt x="34" y="187"/>
                                </a:lnTo>
                                <a:lnTo>
                                  <a:pt x="30" y="161"/>
                                </a:lnTo>
                                <a:lnTo>
                                  <a:pt x="22" y="161"/>
                                </a:lnTo>
                                <a:lnTo>
                                  <a:pt x="19" y="168"/>
                                </a:lnTo>
                                <a:lnTo>
                                  <a:pt x="26" y="191"/>
                                </a:lnTo>
                                <a:lnTo>
                                  <a:pt x="26" y="202"/>
                                </a:lnTo>
                                <a:lnTo>
                                  <a:pt x="19" y="221"/>
                                </a:lnTo>
                                <a:lnTo>
                                  <a:pt x="22" y="225"/>
                                </a:lnTo>
                                <a:lnTo>
                                  <a:pt x="22" y="236"/>
                                </a:lnTo>
                                <a:lnTo>
                                  <a:pt x="19" y="243"/>
                                </a:lnTo>
                                <a:lnTo>
                                  <a:pt x="15" y="240"/>
                                </a:lnTo>
                                <a:lnTo>
                                  <a:pt x="11" y="232"/>
                                </a:lnTo>
                                <a:lnTo>
                                  <a:pt x="11" y="225"/>
                                </a:lnTo>
                                <a:lnTo>
                                  <a:pt x="11" y="202"/>
                                </a:lnTo>
                                <a:lnTo>
                                  <a:pt x="4" y="202"/>
                                </a:lnTo>
                                <a:lnTo>
                                  <a:pt x="4" y="187"/>
                                </a:lnTo>
                                <a:lnTo>
                                  <a:pt x="11" y="183"/>
                                </a:lnTo>
                                <a:lnTo>
                                  <a:pt x="15" y="168"/>
                                </a:lnTo>
                                <a:lnTo>
                                  <a:pt x="7" y="146"/>
                                </a:lnTo>
                                <a:lnTo>
                                  <a:pt x="7" y="139"/>
                                </a:lnTo>
                                <a:lnTo>
                                  <a:pt x="4" y="135"/>
                                </a:lnTo>
                                <a:lnTo>
                                  <a:pt x="0" y="124"/>
                                </a:lnTo>
                                <a:lnTo>
                                  <a:pt x="4" y="116"/>
                                </a:lnTo>
                                <a:lnTo>
                                  <a:pt x="0" y="109"/>
                                </a:lnTo>
                                <a:lnTo>
                                  <a:pt x="0" y="97"/>
                                </a:lnTo>
                                <a:lnTo>
                                  <a:pt x="4" y="86"/>
                                </a:lnTo>
                                <a:lnTo>
                                  <a:pt x="0" y="82"/>
                                </a:lnTo>
                                <a:lnTo>
                                  <a:pt x="0" y="67"/>
                                </a:lnTo>
                                <a:lnTo>
                                  <a:pt x="7" y="52"/>
                                </a:lnTo>
                                <a:lnTo>
                                  <a:pt x="11" y="41"/>
                                </a:lnTo>
                                <a:lnTo>
                                  <a:pt x="19" y="26"/>
                                </a:lnTo>
                                <a:lnTo>
                                  <a:pt x="26" y="11"/>
                                </a:lnTo>
                                <a:lnTo>
                                  <a:pt x="34" y="11"/>
                                </a:lnTo>
                                <a:lnTo>
                                  <a:pt x="34" y="4"/>
                                </a:lnTo>
                                <a:lnTo>
                                  <a:pt x="41" y="7"/>
                                </a:lnTo>
                                <a:lnTo>
                                  <a:pt x="45"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8" name="Freeform 85"/>
                        <wps:cNvSpPr>
                          <a:spLocks/>
                        </wps:cNvSpPr>
                        <wps:spPr bwMode="auto">
                          <a:xfrm>
                            <a:off x="2566" y="2006"/>
                            <a:ext cx="41" cy="38"/>
                          </a:xfrm>
                          <a:custGeom>
                            <a:avLst/>
                            <a:gdLst>
                              <a:gd name="T0" fmla="*/ 3 w 41"/>
                              <a:gd name="T1" fmla="*/ 4 h 38"/>
                              <a:gd name="T2" fmla="*/ 7 w 41"/>
                              <a:gd name="T3" fmla="*/ 0 h 38"/>
                              <a:gd name="T4" fmla="*/ 11 w 41"/>
                              <a:gd name="T5" fmla="*/ 0 h 38"/>
                              <a:gd name="T6" fmla="*/ 15 w 41"/>
                              <a:gd name="T7" fmla="*/ 4 h 38"/>
                              <a:gd name="T8" fmla="*/ 18 w 41"/>
                              <a:gd name="T9" fmla="*/ 4 h 38"/>
                              <a:gd name="T10" fmla="*/ 18 w 41"/>
                              <a:gd name="T11" fmla="*/ 8 h 38"/>
                              <a:gd name="T12" fmla="*/ 22 w 41"/>
                              <a:gd name="T13" fmla="*/ 8 h 38"/>
                              <a:gd name="T14" fmla="*/ 22 w 41"/>
                              <a:gd name="T15" fmla="*/ 12 h 38"/>
                              <a:gd name="T16" fmla="*/ 22 w 41"/>
                              <a:gd name="T17" fmla="*/ 12 h 38"/>
                              <a:gd name="T18" fmla="*/ 26 w 41"/>
                              <a:gd name="T19" fmla="*/ 15 h 38"/>
                              <a:gd name="T20" fmla="*/ 26 w 41"/>
                              <a:gd name="T21" fmla="*/ 19 h 38"/>
                              <a:gd name="T22" fmla="*/ 30 w 41"/>
                              <a:gd name="T23" fmla="*/ 19 h 38"/>
                              <a:gd name="T24" fmla="*/ 30 w 41"/>
                              <a:gd name="T25" fmla="*/ 23 h 38"/>
                              <a:gd name="T26" fmla="*/ 33 w 41"/>
                              <a:gd name="T27" fmla="*/ 27 h 38"/>
                              <a:gd name="T28" fmla="*/ 37 w 41"/>
                              <a:gd name="T29" fmla="*/ 30 h 38"/>
                              <a:gd name="T30" fmla="*/ 37 w 41"/>
                              <a:gd name="T31" fmla="*/ 34 h 38"/>
                              <a:gd name="T32" fmla="*/ 41 w 41"/>
                              <a:gd name="T33" fmla="*/ 34 h 38"/>
                              <a:gd name="T34" fmla="*/ 41 w 41"/>
                              <a:gd name="T35" fmla="*/ 38 h 38"/>
                              <a:gd name="T36" fmla="*/ 37 w 41"/>
                              <a:gd name="T37" fmla="*/ 38 h 38"/>
                              <a:gd name="T38" fmla="*/ 33 w 41"/>
                              <a:gd name="T39" fmla="*/ 38 h 38"/>
                              <a:gd name="T40" fmla="*/ 30 w 41"/>
                              <a:gd name="T41" fmla="*/ 34 h 38"/>
                              <a:gd name="T42" fmla="*/ 26 w 41"/>
                              <a:gd name="T43" fmla="*/ 30 h 38"/>
                              <a:gd name="T44" fmla="*/ 26 w 41"/>
                              <a:gd name="T45" fmla="*/ 30 h 38"/>
                              <a:gd name="T46" fmla="*/ 30 w 41"/>
                              <a:gd name="T47" fmla="*/ 27 h 38"/>
                              <a:gd name="T48" fmla="*/ 22 w 41"/>
                              <a:gd name="T49" fmla="*/ 23 h 38"/>
                              <a:gd name="T50" fmla="*/ 26 w 41"/>
                              <a:gd name="T51" fmla="*/ 19 h 38"/>
                              <a:gd name="T52" fmla="*/ 22 w 41"/>
                              <a:gd name="T53" fmla="*/ 15 h 38"/>
                              <a:gd name="T54" fmla="*/ 18 w 41"/>
                              <a:gd name="T55" fmla="*/ 12 h 38"/>
                              <a:gd name="T56" fmla="*/ 15 w 41"/>
                              <a:gd name="T57" fmla="*/ 8 h 38"/>
                              <a:gd name="T58" fmla="*/ 15 w 41"/>
                              <a:gd name="T59" fmla="*/ 4 h 38"/>
                              <a:gd name="T60" fmla="*/ 15 w 41"/>
                              <a:gd name="T61" fmla="*/ 4 h 38"/>
                              <a:gd name="T62" fmla="*/ 11 w 41"/>
                              <a:gd name="T63" fmla="*/ 4 h 38"/>
                              <a:gd name="T64" fmla="*/ 7 w 41"/>
                              <a:gd name="T65" fmla="*/ 4 h 38"/>
                              <a:gd name="T66" fmla="*/ 3 w 41"/>
                              <a:gd name="T67" fmla="*/ 4 h 38"/>
                              <a:gd name="T68" fmla="*/ 0 w 41"/>
                              <a:gd name="T69" fmla="*/ 4 h 38"/>
                              <a:gd name="T70" fmla="*/ 0 w 41"/>
                              <a:gd name="T71" fmla="*/ 0 h 38"/>
                              <a:gd name="T72" fmla="*/ 3 w 41"/>
                              <a:gd name="T73" fmla="*/ 4 h 38"/>
                              <a:gd name="T74" fmla="*/ 3 w 41"/>
                              <a:gd name="T75" fmla="*/ 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38">
                                <a:moveTo>
                                  <a:pt x="3" y="4"/>
                                </a:moveTo>
                                <a:lnTo>
                                  <a:pt x="3" y="4"/>
                                </a:lnTo>
                                <a:lnTo>
                                  <a:pt x="3" y="0"/>
                                </a:lnTo>
                                <a:lnTo>
                                  <a:pt x="7" y="0"/>
                                </a:lnTo>
                                <a:lnTo>
                                  <a:pt x="11" y="0"/>
                                </a:lnTo>
                                <a:lnTo>
                                  <a:pt x="15" y="4"/>
                                </a:lnTo>
                                <a:lnTo>
                                  <a:pt x="18" y="4"/>
                                </a:lnTo>
                                <a:lnTo>
                                  <a:pt x="18" y="8"/>
                                </a:lnTo>
                                <a:lnTo>
                                  <a:pt x="22" y="8"/>
                                </a:lnTo>
                                <a:lnTo>
                                  <a:pt x="22" y="12"/>
                                </a:lnTo>
                                <a:lnTo>
                                  <a:pt x="22" y="15"/>
                                </a:lnTo>
                                <a:lnTo>
                                  <a:pt x="26" y="15"/>
                                </a:lnTo>
                                <a:lnTo>
                                  <a:pt x="30" y="15"/>
                                </a:lnTo>
                                <a:lnTo>
                                  <a:pt x="26" y="19"/>
                                </a:lnTo>
                                <a:lnTo>
                                  <a:pt x="30" y="19"/>
                                </a:lnTo>
                                <a:lnTo>
                                  <a:pt x="30" y="23"/>
                                </a:lnTo>
                                <a:lnTo>
                                  <a:pt x="33" y="27"/>
                                </a:lnTo>
                                <a:lnTo>
                                  <a:pt x="37" y="27"/>
                                </a:lnTo>
                                <a:lnTo>
                                  <a:pt x="37" y="30"/>
                                </a:lnTo>
                                <a:lnTo>
                                  <a:pt x="37" y="34"/>
                                </a:lnTo>
                                <a:lnTo>
                                  <a:pt x="41" y="34"/>
                                </a:lnTo>
                                <a:lnTo>
                                  <a:pt x="41" y="38"/>
                                </a:lnTo>
                                <a:lnTo>
                                  <a:pt x="37" y="38"/>
                                </a:lnTo>
                                <a:lnTo>
                                  <a:pt x="37" y="34"/>
                                </a:lnTo>
                                <a:lnTo>
                                  <a:pt x="33" y="38"/>
                                </a:lnTo>
                                <a:lnTo>
                                  <a:pt x="33" y="34"/>
                                </a:lnTo>
                                <a:lnTo>
                                  <a:pt x="30" y="34"/>
                                </a:lnTo>
                                <a:lnTo>
                                  <a:pt x="26" y="30"/>
                                </a:lnTo>
                                <a:lnTo>
                                  <a:pt x="22" y="30"/>
                                </a:lnTo>
                                <a:lnTo>
                                  <a:pt x="26" y="30"/>
                                </a:lnTo>
                                <a:lnTo>
                                  <a:pt x="30" y="30"/>
                                </a:lnTo>
                                <a:lnTo>
                                  <a:pt x="30" y="27"/>
                                </a:lnTo>
                                <a:lnTo>
                                  <a:pt x="26" y="27"/>
                                </a:lnTo>
                                <a:lnTo>
                                  <a:pt x="22" y="23"/>
                                </a:lnTo>
                                <a:lnTo>
                                  <a:pt x="26" y="23"/>
                                </a:lnTo>
                                <a:lnTo>
                                  <a:pt x="26" y="19"/>
                                </a:lnTo>
                                <a:lnTo>
                                  <a:pt x="22" y="19"/>
                                </a:lnTo>
                                <a:lnTo>
                                  <a:pt x="22" y="15"/>
                                </a:lnTo>
                                <a:lnTo>
                                  <a:pt x="18" y="15"/>
                                </a:lnTo>
                                <a:lnTo>
                                  <a:pt x="18" y="12"/>
                                </a:lnTo>
                                <a:lnTo>
                                  <a:pt x="15" y="12"/>
                                </a:lnTo>
                                <a:lnTo>
                                  <a:pt x="15" y="8"/>
                                </a:lnTo>
                                <a:lnTo>
                                  <a:pt x="11" y="8"/>
                                </a:lnTo>
                                <a:lnTo>
                                  <a:pt x="15" y="4"/>
                                </a:lnTo>
                                <a:lnTo>
                                  <a:pt x="15" y="8"/>
                                </a:lnTo>
                                <a:lnTo>
                                  <a:pt x="15" y="4"/>
                                </a:lnTo>
                                <a:lnTo>
                                  <a:pt x="11" y="4"/>
                                </a:lnTo>
                                <a:lnTo>
                                  <a:pt x="7" y="4"/>
                                </a:lnTo>
                                <a:lnTo>
                                  <a:pt x="3" y="4"/>
                                </a:lnTo>
                                <a:lnTo>
                                  <a:pt x="0" y="4"/>
                                </a:lnTo>
                                <a:lnTo>
                                  <a:pt x="0" y="0"/>
                                </a:lnTo>
                                <a:lnTo>
                                  <a:pt x="3" y="4"/>
                                </a:lnTo>
                                <a:lnTo>
                                  <a:pt x="3" y="0"/>
                                </a:lnTo>
                                <a:lnTo>
                                  <a:pt x="3"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89" name="Freeform 86"/>
                        <wps:cNvSpPr>
                          <a:spLocks/>
                        </wps:cNvSpPr>
                        <wps:spPr bwMode="auto">
                          <a:xfrm>
                            <a:off x="2584" y="2044"/>
                            <a:ext cx="8" cy="7"/>
                          </a:xfrm>
                          <a:custGeom>
                            <a:avLst/>
                            <a:gdLst>
                              <a:gd name="T0" fmla="*/ 4 w 8"/>
                              <a:gd name="T1" fmla="*/ 7 h 7"/>
                              <a:gd name="T2" fmla="*/ 8 w 8"/>
                              <a:gd name="T3" fmla="*/ 7 h 7"/>
                              <a:gd name="T4" fmla="*/ 8 w 8"/>
                              <a:gd name="T5" fmla="*/ 7 h 7"/>
                              <a:gd name="T6" fmla="*/ 8 w 8"/>
                              <a:gd name="T7" fmla="*/ 7 h 7"/>
                              <a:gd name="T8" fmla="*/ 4 w 8"/>
                              <a:gd name="T9" fmla="*/ 4 h 7"/>
                              <a:gd name="T10" fmla="*/ 4 w 8"/>
                              <a:gd name="T11" fmla="*/ 0 h 7"/>
                              <a:gd name="T12" fmla="*/ 0 w 8"/>
                              <a:gd name="T13" fmla="*/ 0 h 7"/>
                              <a:gd name="T14" fmla="*/ 0 w 8"/>
                              <a:gd name="T15" fmla="*/ 0 h 7"/>
                              <a:gd name="T16" fmla="*/ 0 w 8"/>
                              <a:gd name="T17" fmla="*/ 0 h 7"/>
                              <a:gd name="T18" fmla="*/ 0 w 8"/>
                              <a:gd name="T19" fmla="*/ 0 h 7"/>
                              <a:gd name="T20" fmla="*/ 0 w 8"/>
                              <a:gd name="T21" fmla="*/ 4 h 7"/>
                              <a:gd name="T22" fmla="*/ 0 w 8"/>
                              <a:gd name="T23" fmla="*/ 7 h 7"/>
                              <a:gd name="T24" fmla="*/ 4 w 8"/>
                              <a:gd name="T2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
                                <a:moveTo>
                                  <a:pt x="4" y="7"/>
                                </a:moveTo>
                                <a:lnTo>
                                  <a:pt x="8" y="7"/>
                                </a:lnTo>
                                <a:lnTo>
                                  <a:pt x="4" y="4"/>
                                </a:lnTo>
                                <a:lnTo>
                                  <a:pt x="4" y="0"/>
                                </a:lnTo>
                                <a:lnTo>
                                  <a:pt x="0" y="0"/>
                                </a:lnTo>
                                <a:lnTo>
                                  <a:pt x="0" y="4"/>
                                </a:lnTo>
                                <a:lnTo>
                                  <a:pt x="0" y="7"/>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0" name="Freeform 87"/>
                        <wps:cNvSpPr>
                          <a:spLocks/>
                        </wps:cNvSpPr>
                        <wps:spPr bwMode="auto">
                          <a:xfrm>
                            <a:off x="2603" y="2048"/>
                            <a:ext cx="26" cy="22"/>
                          </a:xfrm>
                          <a:custGeom>
                            <a:avLst/>
                            <a:gdLst>
                              <a:gd name="T0" fmla="*/ 0 w 26"/>
                              <a:gd name="T1" fmla="*/ 3 h 22"/>
                              <a:gd name="T2" fmla="*/ 0 w 26"/>
                              <a:gd name="T3" fmla="*/ 3 h 22"/>
                              <a:gd name="T4" fmla="*/ 4 w 26"/>
                              <a:gd name="T5" fmla="*/ 7 h 22"/>
                              <a:gd name="T6" fmla="*/ 8 w 26"/>
                              <a:gd name="T7" fmla="*/ 7 h 22"/>
                              <a:gd name="T8" fmla="*/ 8 w 26"/>
                              <a:gd name="T9" fmla="*/ 7 h 22"/>
                              <a:gd name="T10" fmla="*/ 8 w 26"/>
                              <a:gd name="T11" fmla="*/ 3 h 22"/>
                              <a:gd name="T12" fmla="*/ 4 w 26"/>
                              <a:gd name="T13" fmla="*/ 0 h 22"/>
                              <a:gd name="T14" fmla="*/ 11 w 26"/>
                              <a:gd name="T15" fmla="*/ 0 h 22"/>
                              <a:gd name="T16" fmla="*/ 11 w 26"/>
                              <a:gd name="T17" fmla="*/ 3 h 22"/>
                              <a:gd name="T18" fmla="*/ 15 w 26"/>
                              <a:gd name="T19" fmla="*/ 3 h 22"/>
                              <a:gd name="T20" fmla="*/ 19 w 26"/>
                              <a:gd name="T21" fmla="*/ 3 h 22"/>
                              <a:gd name="T22" fmla="*/ 19 w 26"/>
                              <a:gd name="T23" fmla="*/ 7 h 22"/>
                              <a:gd name="T24" fmla="*/ 23 w 26"/>
                              <a:gd name="T25" fmla="*/ 11 h 22"/>
                              <a:gd name="T26" fmla="*/ 26 w 26"/>
                              <a:gd name="T27" fmla="*/ 11 h 22"/>
                              <a:gd name="T28" fmla="*/ 23 w 26"/>
                              <a:gd name="T29" fmla="*/ 11 h 22"/>
                              <a:gd name="T30" fmla="*/ 26 w 26"/>
                              <a:gd name="T31" fmla="*/ 15 h 22"/>
                              <a:gd name="T32" fmla="*/ 26 w 26"/>
                              <a:gd name="T33" fmla="*/ 18 h 22"/>
                              <a:gd name="T34" fmla="*/ 23 w 26"/>
                              <a:gd name="T35" fmla="*/ 22 h 22"/>
                              <a:gd name="T36" fmla="*/ 23 w 26"/>
                              <a:gd name="T37" fmla="*/ 15 h 22"/>
                              <a:gd name="T38" fmla="*/ 19 w 26"/>
                              <a:gd name="T39" fmla="*/ 15 h 22"/>
                              <a:gd name="T40" fmla="*/ 15 w 26"/>
                              <a:gd name="T41" fmla="*/ 18 h 22"/>
                              <a:gd name="T42" fmla="*/ 15 w 26"/>
                              <a:gd name="T43" fmla="*/ 15 h 22"/>
                              <a:gd name="T44" fmla="*/ 15 w 26"/>
                              <a:gd name="T45" fmla="*/ 15 h 22"/>
                              <a:gd name="T46" fmla="*/ 11 w 26"/>
                              <a:gd name="T47" fmla="*/ 15 h 22"/>
                              <a:gd name="T48" fmla="*/ 11 w 26"/>
                              <a:gd name="T49" fmla="*/ 15 h 22"/>
                              <a:gd name="T50" fmla="*/ 11 w 26"/>
                              <a:gd name="T51" fmla="*/ 15 h 22"/>
                              <a:gd name="T52" fmla="*/ 11 w 26"/>
                              <a:gd name="T53" fmla="*/ 11 h 22"/>
                              <a:gd name="T54" fmla="*/ 8 w 26"/>
                              <a:gd name="T55" fmla="*/ 11 h 22"/>
                              <a:gd name="T56" fmla="*/ 4 w 26"/>
                              <a:gd name="T57" fmla="*/ 7 h 22"/>
                              <a:gd name="T58" fmla="*/ 0 w 26"/>
                              <a:gd name="T59" fmla="*/ 7 h 22"/>
                              <a:gd name="T60" fmla="*/ 0 w 26"/>
                              <a:gd name="T61" fmla="*/ 11 h 22"/>
                              <a:gd name="T62" fmla="*/ 0 w 26"/>
                              <a:gd name="T63" fmla="*/ 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 h="22">
                                <a:moveTo>
                                  <a:pt x="0" y="7"/>
                                </a:moveTo>
                                <a:lnTo>
                                  <a:pt x="0" y="3"/>
                                </a:lnTo>
                                <a:lnTo>
                                  <a:pt x="0" y="7"/>
                                </a:lnTo>
                                <a:lnTo>
                                  <a:pt x="4" y="7"/>
                                </a:lnTo>
                                <a:lnTo>
                                  <a:pt x="8" y="7"/>
                                </a:lnTo>
                                <a:lnTo>
                                  <a:pt x="8" y="3"/>
                                </a:lnTo>
                                <a:lnTo>
                                  <a:pt x="8" y="0"/>
                                </a:lnTo>
                                <a:lnTo>
                                  <a:pt x="4" y="0"/>
                                </a:lnTo>
                                <a:lnTo>
                                  <a:pt x="8" y="0"/>
                                </a:lnTo>
                                <a:lnTo>
                                  <a:pt x="11" y="0"/>
                                </a:lnTo>
                                <a:lnTo>
                                  <a:pt x="11" y="3"/>
                                </a:lnTo>
                                <a:lnTo>
                                  <a:pt x="15" y="3"/>
                                </a:lnTo>
                                <a:lnTo>
                                  <a:pt x="19" y="3"/>
                                </a:lnTo>
                                <a:lnTo>
                                  <a:pt x="19" y="7"/>
                                </a:lnTo>
                                <a:lnTo>
                                  <a:pt x="23" y="7"/>
                                </a:lnTo>
                                <a:lnTo>
                                  <a:pt x="23" y="11"/>
                                </a:lnTo>
                                <a:lnTo>
                                  <a:pt x="26" y="11"/>
                                </a:lnTo>
                                <a:lnTo>
                                  <a:pt x="26" y="15"/>
                                </a:lnTo>
                                <a:lnTo>
                                  <a:pt x="23" y="11"/>
                                </a:lnTo>
                                <a:lnTo>
                                  <a:pt x="26" y="15"/>
                                </a:lnTo>
                                <a:lnTo>
                                  <a:pt x="26" y="18"/>
                                </a:lnTo>
                                <a:lnTo>
                                  <a:pt x="23" y="22"/>
                                </a:lnTo>
                                <a:lnTo>
                                  <a:pt x="23" y="18"/>
                                </a:lnTo>
                                <a:lnTo>
                                  <a:pt x="23" y="15"/>
                                </a:lnTo>
                                <a:lnTo>
                                  <a:pt x="19" y="18"/>
                                </a:lnTo>
                                <a:lnTo>
                                  <a:pt x="19" y="15"/>
                                </a:lnTo>
                                <a:lnTo>
                                  <a:pt x="15" y="15"/>
                                </a:lnTo>
                                <a:lnTo>
                                  <a:pt x="15" y="18"/>
                                </a:lnTo>
                                <a:lnTo>
                                  <a:pt x="15" y="15"/>
                                </a:lnTo>
                                <a:lnTo>
                                  <a:pt x="11" y="15"/>
                                </a:lnTo>
                                <a:lnTo>
                                  <a:pt x="8" y="15"/>
                                </a:lnTo>
                                <a:lnTo>
                                  <a:pt x="11" y="15"/>
                                </a:lnTo>
                                <a:lnTo>
                                  <a:pt x="8" y="15"/>
                                </a:lnTo>
                                <a:lnTo>
                                  <a:pt x="11" y="11"/>
                                </a:lnTo>
                                <a:lnTo>
                                  <a:pt x="8" y="11"/>
                                </a:lnTo>
                                <a:lnTo>
                                  <a:pt x="4" y="11"/>
                                </a:lnTo>
                                <a:lnTo>
                                  <a:pt x="4" y="7"/>
                                </a:lnTo>
                                <a:lnTo>
                                  <a:pt x="0" y="7"/>
                                </a:lnTo>
                                <a:lnTo>
                                  <a:pt x="0" y="11"/>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1" name="Freeform 88"/>
                        <wps:cNvSpPr>
                          <a:spLocks/>
                        </wps:cNvSpPr>
                        <wps:spPr bwMode="auto">
                          <a:xfrm>
                            <a:off x="2633" y="2070"/>
                            <a:ext cx="7" cy="4"/>
                          </a:xfrm>
                          <a:custGeom>
                            <a:avLst/>
                            <a:gdLst>
                              <a:gd name="T0" fmla="*/ 0 w 7"/>
                              <a:gd name="T1" fmla="*/ 4 h 4"/>
                              <a:gd name="T2" fmla="*/ 4 w 7"/>
                              <a:gd name="T3" fmla="*/ 4 h 4"/>
                              <a:gd name="T4" fmla="*/ 4 w 7"/>
                              <a:gd name="T5" fmla="*/ 4 h 4"/>
                              <a:gd name="T6" fmla="*/ 7 w 7"/>
                              <a:gd name="T7" fmla="*/ 4 h 4"/>
                              <a:gd name="T8" fmla="*/ 7 w 7"/>
                              <a:gd name="T9" fmla="*/ 4 h 4"/>
                              <a:gd name="T10" fmla="*/ 7 w 7"/>
                              <a:gd name="T11" fmla="*/ 4 h 4"/>
                              <a:gd name="T12" fmla="*/ 7 w 7"/>
                              <a:gd name="T13" fmla="*/ 0 h 4"/>
                              <a:gd name="T14" fmla="*/ 7 w 7"/>
                              <a:gd name="T15" fmla="*/ 0 h 4"/>
                              <a:gd name="T16" fmla="*/ 4 w 7"/>
                              <a:gd name="T17" fmla="*/ 0 h 4"/>
                              <a:gd name="T18" fmla="*/ 0 w 7"/>
                              <a:gd name="T19" fmla="*/ 0 h 4"/>
                              <a:gd name="T20" fmla="*/ 4 w 7"/>
                              <a:gd name="T21" fmla="*/ 0 h 4"/>
                              <a:gd name="T22" fmla="*/ 0 w 7"/>
                              <a:gd name="T23" fmla="*/ 4 h 4"/>
                              <a:gd name="T24" fmla="*/ 0 w 7"/>
                              <a:gd name="T25"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0" y="4"/>
                                </a:moveTo>
                                <a:lnTo>
                                  <a:pt x="4" y="4"/>
                                </a:lnTo>
                                <a:lnTo>
                                  <a:pt x="7" y="4"/>
                                </a:lnTo>
                                <a:lnTo>
                                  <a:pt x="7" y="0"/>
                                </a:lnTo>
                                <a:lnTo>
                                  <a:pt x="4" y="0"/>
                                </a:lnTo>
                                <a:lnTo>
                                  <a:pt x="0" y="0"/>
                                </a:lnTo>
                                <a:lnTo>
                                  <a:pt x="4"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2" name="Freeform 89"/>
                        <wps:cNvSpPr>
                          <a:spLocks/>
                        </wps:cNvSpPr>
                        <wps:spPr bwMode="auto">
                          <a:xfrm>
                            <a:off x="2611" y="2040"/>
                            <a:ext cx="7" cy="4"/>
                          </a:xfrm>
                          <a:custGeom>
                            <a:avLst/>
                            <a:gdLst>
                              <a:gd name="T0" fmla="*/ 0 w 7"/>
                              <a:gd name="T1" fmla="*/ 0 h 4"/>
                              <a:gd name="T2" fmla="*/ 3 w 7"/>
                              <a:gd name="T3" fmla="*/ 4 h 4"/>
                              <a:gd name="T4" fmla="*/ 3 w 7"/>
                              <a:gd name="T5" fmla="*/ 0 h 4"/>
                              <a:gd name="T6" fmla="*/ 7 w 7"/>
                              <a:gd name="T7" fmla="*/ 0 h 4"/>
                              <a:gd name="T8" fmla="*/ 3 w 7"/>
                              <a:gd name="T9" fmla="*/ 0 h 4"/>
                              <a:gd name="T10" fmla="*/ 3 w 7"/>
                              <a:gd name="T11" fmla="*/ 0 h 4"/>
                              <a:gd name="T12" fmla="*/ 0 w 7"/>
                              <a:gd name="T13" fmla="*/ 0 h 4"/>
                              <a:gd name="T14" fmla="*/ 0 w 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4">
                                <a:moveTo>
                                  <a:pt x="0" y="0"/>
                                </a:moveTo>
                                <a:lnTo>
                                  <a:pt x="3" y="4"/>
                                </a:lnTo>
                                <a:lnTo>
                                  <a:pt x="3" y="0"/>
                                </a:lnTo>
                                <a:lnTo>
                                  <a:pt x="7" y="0"/>
                                </a:ln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3" name="Freeform 90"/>
                        <wps:cNvSpPr>
                          <a:spLocks/>
                        </wps:cNvSpPr>
                        <wps:spPr bwMode="auto">
                          <a:xfrm>
                            <a:off x="2599" y="2006"/>
                            <a:ext cx="4" cy="8"/>
                          </a:xfrm>
                          <a:custGeom>
                            <a:avLst/>
                            <a:gdLst>
                              <a:gd name="T0" fmla="*/ 4 w 4"/>
                              <a:gd name="T1" fmla="*/ 4 h 8"/>
                              <a:gd name="T2" fmla="*/ 4 w 4"/>
                              <a:gd name="T3" fmla="*/ 4 h 8"/>
                              <a:gd name="T4" fmla="*/ 4 w 4"/>
                              <a:gd name="T5" fmla="*/ 0 h 8"/>
                              <a:gd name="T6" fmla="*/ 4 w 4"/>
                              <a:gd name="T7" fmla="*/ 4 h 8"/>
                              <a:gd name="T8" fmla="*/ 4 w 4"/>
                              <a:gd name="T9" fmla="*/ 4 h 8"/>
                              <a:gd name="T10" fmla="*/ 4 w 4"/>
                              <a:gd name="T11" fmla="*/ 8 h 8"/>
                              <a:gd name="T12" fmla="*/ 4 w 4"/>
                              <a:gd name="T13" fmla="*/ 8 h 8"/>
                              <a:gd name="T14" fmla="*/ 4 w 4"/>
                              <a:gd name="T15" fmla="*/ 8 h 8"/>
                              <a:gd name="T16" fmla="*/ 4 w 4"/>
                              <a:gd name="T17" fmla="*/ 4 h 8"/>
                              <a:gd name="T18" fmla="*/ 0 w 4"/>
                              <a:gd name="T19" fmla="*/ 8 h 8"/>
                              <a:gd name="T20" fmla="*/ 4 w 4"/>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8">
                                <a:moveTo>
                                  <a:pt x="4" y="4"/>
                                </a:moveTo>
                                <a:lnTo>
                                  <a:pt x="4" y="4"/>
                                </a:lnTo>
                                <a:lnTo>
                                  <a:pt x="4" y="0"/>
                                </a:lnTo>
                                <a:lnTo>
                                  <a:pt x="4" y="4"/>
                                </a:lnTo>
                                <a:lnTo>
                                  <a:pt x="4" y="8"/>
                                </a:lnTo>
                                <a:lnTo>
                                  <a:pt x="4" y="4"/>
                                </a:lnTo>
                                <a:lnTo>
                                  <a:pt x="0" y="8"/>
                                </a:lnTo>
                                <a:lnTo>
                                  <a:pt x="4"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4" name="Freeform 91"/>
                        <wps:cNvSpPr>
                          <a:spLocks/>
                        </wps:cNvSpPr>
                        <wps:spPr bwMode="auto">
                          <a:xfrm>
                            <a:off x="2603" y="1999"/>
                            <a:ext cx="8" cy="4"/>
                          </a:xfrm>
                          <a:custGeom>
                            <a:avLst/>
                            <a:gdLst>
                              <a:gd name="T0" fmla="*/ 4 w 8"/>
                              <a:gd name="T1" fmla="*/ 0 h 4"/>
                              <a:gd name="T2" fmla="*/ 4 w 8"/>
                              <a:gd name="T3" fmla="*/ 4 h 4"/>
                              <a:gd name="T4" fmla="*/ 4 w 8"/>
                              <a:gd name="T5" fmla="*/ 4 h 4"/>
                              <a:gd name="T6" fmla="*/ 8 w 8"/>
                              <a:gd name="T7" fmla="*/ 4 h 4"/>
                              <a:gd name="T8" fmla="*/ 4 w 8"/>
                              <a:gd name="T9" fmla="*/ 4 h 4"/>
                              <a:gd name="T10" fmla="*/ 4 w 8"/>
                              <a:gd name="T11" fmla="*/ 0 h 4"/>
                              <a:gd name="T12" fmla="*/ 0 w 8"/>
                              <a:gd name="T13" fmla="*/ 0 h 4"/>
                              <a:gd name="T14" fmla="*/ 4 w 8"/>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4">
                                <a:moveTo>
                                  <a:pt x="4" y="0"/>
                                </a:moveTo>
                                <a:lnTo>
                                  <a:pt x="4" y="4"/>
                                </a:lnTo>
                                <a:lnTo>
                                  <a:pt x="8" y="4"/>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5" name="Freeform 92"/>
                        <wps:cNvSpPr>
                          <a:spLocks/>
                        </wps:cNvSpPr>
                        <wps:spPr bwMode="auto">
                          <a:xfrm>
                            <a:off x="2607" y="2006"/>
                            <a:ext cx="4" cy="4"/>
                          </a:xfrm>
                          <a:custGeom>
                            <a:avLst/>
                            <a:gdLst>
                              <a:gd name="T0" fmla="*/ 4 w 4"/>
                              <a:gd name="T1" fmla="*/ 0 h 4"/>
                              <a:gd name="T2" fmla="*/ 4 w 4"/>
                              <a:gd name="T3" fmla="*/ 0 h 4"/>
                              <a:gd name="T4" fmla="*/ 4 w 4"/>
                              <a:gd name="T5" fmla="*/ 0 h 4"/>
                              <a:gd name="T6" fmla="*/ 4 w 4"/>
                              <a:gd name="T7" fmla="*/ 4 h 4"/>
                              <a:gd name="T8" fmla="*/ 4 w 4"/>
                              <a:gd name="T9" fmla="*/ 0 h 4"/>
                              <a:gd name="T10" fmla="*/ 0 w 4"/>
                              <a:gd name="T11" fmla="*/ 0 h 4"/>
                              <a:gd name="T12" fmla="*/ 4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4" y="0"/>
                                </a:moveTo>
                                <a:lnTo>
                                  <a:pt x="4" y="0"/>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6" name="Freeform 93"/>
                        <wps:cNvSpPr>
                          <a:spLocks/>
                        </wps:cNvSpPr>
                        <wps:spPr bwMode="auto">
                          <a:xfrm>
                            <a:off x="2611" y="1999"/>
                            <a:ext cx="3" cy="7"/>
                          </a:xfrm>
                          <a:custGeom>
                            <a:avLst/>
                            <a:gdLst>
                              <a:gd name="T0" fmla="*/ 0 w 3"/>
                              <a:gd name="T1" fmla="*/ 7 h 7"/>
                              <a:gd name="T2" fmla="*/ 3 w 3"/>
                              <a:gd name="T3" fmla="*/ 7 h 7"/>
                              <a:gd name="T4" fmla="*/ 3 w 3"/>
                              <a:gd name="T5" fmla="*/ 4 h 7"/>
                              <a:gd name="T6" fmla="*/ 0 w 3"/>
                              <a:gd name="T7" fmla="*/ 4 h 7"/>
                              <a:gd name="T8" fmla="*/ 0 w 3"/>
                              <a:gd name="T9" fmla="*/ 0 h 7"/>
                              <a:gd name="T10" fmla="*/ 0 w 3"/>
                              <a:gd name="T11" fmla="*/ 0 h 7"/>
                              <a:gd name="T12" fmla="*/ 0 w 3"/>
                              <a:gd name="T13" fmla="*/ 0 h 7"/>
                              <a:gd name="T14" fmla="*/ 3 w 3"/>
                              <a:gd name="T15" fmla="*/ 4 h 7"/>
                              <a:gd name="T16" fmla="*/ 3 w 3"/>
                              <a:gd name="T17" fmla="*/ 7 h 7"/>
                              <a:gd name="T18" fmla="*/ 0 w 3"/>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7">
                                <a:moveTo>
                                  <a:pt x="0" y="7"/>
                                </a:moveTo>
                                <a:lnTo>
                                  <a:pt x="3" y="7"/>
                                </a:lnTo>
                                <a:lnTo>
                                  <a:pt x="3" y="4"/>
                                </a:lnTo>
                                <a:lnTo>
                                  <a:pt x="0" y="4"/>
                                </a:lnTo>
                                <a:lnTo>
                                  <a:pt x="0" y="0"/>
                                </a:lnTo>
                                <a:lnTo>
                                  <a:pt x="3" y="4"/>
                                </a:lnTo>
                                <a:lnTo>
                                  <a:pt x="3" y="7"/>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7" name="Freeform 94"/>
                        <wps:cNvSpPr>
                          <a:spLocks/>
                        </wps:cNvSpPr>
                        <wps:spPr bwMode="auto">
                          <a:xfrm>
                            <a:off x="2618" y="2036"/>
                            <a:ext cx="4" cy="1"/>
                          </a:xfrm>
                          <a:custGeom>
                            <a:avLst/>
                            <a:gdLst>
                              <a:gd name="T0" fmla="*/ 0 w 4"/>
                              <a:gd name="T1" fmla="*/ 4 w 4"/>
                              <a:gd name="T2" fmla="*/ 0 w 4"/>
                              <a:gd name="T3" fmla="*/ 0 w 4"/>
                              <a:gd name="T4" fmla="*/ 0 w 4"/>
                            </a:gdLst>
                            <a:ahLst/>
                            <a:cxnLst>
                              <a:cxn ang="0">
                                <a:pos x="T0" y="0"/>
                              </a:cxn>
                              <a:cxn ang="0">
                                <a:pos x="T1" y="0"/>
                              </a:cxn>
                              <a:cxn ang="0">
                                <a:pos x="T2" y="0"/>
                              </a:cxn>
                              <a:cxn ang="0">
                                <a:pos x="T3" y="0"/>
                              </a:cxn>
                              <a:cxn ang="0">
                                <a:pos x="T4"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8" name="Freeform 95"/>
                        <wps:cNvSpPr>
                          <a:spLocks/>
                        </wps:cNvSpPr>
                        <wps:spPr bwMode="auto">
                          <a:xfrm>
                            <a:off x="2611" y="2033"/>
                            <a:ext cx="3" cy="1"/>
                          </a:xfrm>
                          <a:custGeom>
                            <a:avLst/>
                            <a:gdLst>
                              <a:gd name="T0" fmla="*/ 0 w 3"/>
                              <a:gd name="T1" fmla="*/ 3 w 3"/>
                              <a:gd name="T2" fmla="*/ 3 w 3"/>
                              <a:gd name="T3" fmla="*/ 3 w 3"/>
                              <a:gd name="T4" fmla="*/ 3 w 3"/>
                              <a:gd name="T5" fmla="*/ 3 w 3"/>
                              <a:gd name="T6" fmla="*/ 3 w 3"/>
                              <a:gd name="T7" fmla="*/ 0 w 3"/>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
                                <a:moveTo>
                                  <a:pt x="0" y="0"/>
                                </a:move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299" name="Freeform 96"/>
                        <wps:cNvSpPr>
                          <a:spLocks/>
                        </wps:cNvSpPr>
                        <wps:spPr bwMode="auto">
                          <a:xfrm>
                            <a:off x="2614" y="2029"/>
                            <a:ext cx="1" cy="4"/>
                          </a:xfrm>
                          <a:custGeom>
                            <a:avLst/>
                            <a:gdLst>
                              <a:gd name="T0" fmla="*/ 4 h 4"/>
                              <a:gd name="T1" fmla="*/ 0 h 4"/>
                              <a:gd name="T2" fmla="*/ 4 h 4"/>
                              <a:gd name="T3" fmla="*/ 4 h 4"/>
                            </a:gdLst>
                            <a:ahLst/>
                            <a:cxnLst>
                              <a:cxn ang="0">
                                <a:pos x="0" y="T0"/>
                              </a:cxn>
                              <a:cxn ang="0">
                                <a:pos x="0" y="T1"/>
                              </a:cxn>
                              <a:cxn ang="0">
                                <a:pos x="0" y="T2"/>
                              </a:cxn>
                              <a:cxn ang="0">
                                <a:pos x="0" y="T3"/>
                              </a:cxn>
                            </a:cxnLst>
                            <a:rect l="0" t="0" r="r" b="b"/>
                            <a:pathLst>
                              <a:path h="4">
                                <a:moveTo>
                                  <a:pt x="0" y="4"/>
                                </a:moveTo>
                                <a:lnTo>
                                  <a:pt x="0"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0" name="Freeform 97"/>
                        <wps:cNvSpPr>
                          <a:spLocks/>
                        </wps:cNvSpPr>
                        <wps:spPr bwMode="auto">
                          <a:xfrm>
                            <a:off x="2611" y="2021"/>
                            <a:ext cx="3" cy="8"/>
                          </a:xfrm>
                          <a:custGeom>
                            <a:avLst/>
                            <a:gdLst>
                              <a:gd name="T0" fmla="*/ 3 w 3"/>
                              <a:gd name="T1" fmla="*/ 8 h 8"/>
                              <a:gd name="T2" fmla="*/ 0 w 3"/>
                              <a:gd name="T3" fmla="*/ 4 h 8"/>
                              <a:gd name="T4" fmla="*/ 0 w 3"/>
                              <a:gd name="T5" fmla="*/ 4 h 8"/>
                              <a:gd name="T6" fmla="*/ 0 w 3"/>
                              <a:gd name="T7" fmla="*/ 0 h 8"/>
                              <a:gd name="T8" fmla="*/ 0 w 3"/>
                              <a:gd name="T9" fmla="*/ 4 h 8"/>
                              <a:gd name="T10" fmla="*/ 0 w 3"/>
                              <a:gd name="T11" fmla="*/ 4 h 8"/>
                              <a:gd name="T12" fmla="*/ 0 w 3"/>
                              <a:gd name="T13" fmla="*/ 4 h 8"/>
                              <a:gd name="T14" fmla="*/ 0 w 3"/>
                              <a:gd name="T15" fmla="*/ 4 h 8"/>
                              <a:gd name="T16" fmla="*/ 3 w 3"/>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8">
                                <a:moveTo>
                                  <a:pt x="3" y="8"/>
                                </a:moveTo>
                                <a:lnTo>
                                  <a:pt x="0" y="4"/>
                                </a:lnTo>
                                <a:lnTo>
                                  <a:pt x="0" y="0"/>
                                </a:lnTo>
                                <a:lnTo>
                                  <a:pt x="0" y="4"/>
                                </a:lnTo>
                                <a:lnTo>
                                  <a:pt x="3"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1" name="Rectangle 98"/>
                        <wps:cNvSpPr>
                          <a:spLocks noChangeArrowheads="1"/>
                        </wps:cNvSpPr>
                        <wps:spPr bwMode="auto">
                          <a:xfrm>
                            <a:off x="2607" y="2025"/>
                            <a:ext cx="4" cy="1"/>
                          </a:xfrm>
                          <a:prstGeom prst="rect">
                            <a:avLst/>
                          </a:prstGeom>
                          <a:solidFill>
                            <a:srgbClr val="00FF00"/>
                          </a:solidFill>
                          <a:ln w="6350">
                            <a:solidFill>
                              <a:srgbClr val="000000"/>
                            </a:solidFill>
                            <a:miter lim="800000"/>
                            <a:headEnd/>
                            <a:tailEnd/>
                          </a:ln>
                        </wps:spPr>
                        <wps:bodyPr rot="0" vert="horz" wrap="square" lIns="91440" tIns="45720" rIns="91440" bIns="45720" anchor="t" anchorCtr="0" upright="1">
                          <a:noAutofit/>
                        </wps:bodyPr>
                      </wps:wsp>
                      <wps:wsp>
                        <wps:cNvPr id="302" name="Freeform 99"/>
                        <wps:cNvSpPr>
                          <a:spLocks/>
                        </wps:cNvSpPr>
                        <wps:spPr bwMode="auto">
                          <a:xfrm>
                            <a:off x="2611" y="2018"/>
                            <a:ext cx="3" cy="3"/>
                          </a:xfrm>
                          <a:custGeom>
                            <a:avLst/>
                            <a:gdLst>
                              <a:gd name="T0" fmla="*/ 0 w 3"/>
                              <a:gd name="T1" fmla="*/ 3 h 3"/>
                              <a:gd name="T2" fmla="*/ 3 w 3"/>
                              <a:gd name="T3" fmla="*/ 3 h 3"/>
                              <a:gd name="T4" fmla="*/ 0 w 3"/>
                              <a:gd name="T5" fmla="*/ 3 h 3"/>
                              <a:gd name="T6" fmla="*/ 3 w 3"/>
                              <a:gd name="T7" fmla="*/ 0 h 3"/>
                              <a:gd name="T8" fmla="*/ 3 w 3"/>
                              <a:gd name="T9" fmla="*/ 0 h 3"/>
                              <a:gd name="T10" fmla="*/ 0 w 3"/>
                              <a:gd name="T11" fmla="*/ 0 h 3"/>
                              <a:gd name="T12" fmla="*/ 3 w 3"/>
                              <a:gd name="T13" fmla="*/ 0 h 3"/>
                              <a:gd name="T14" fmla="*/ 0 w 3"/>
                              <a:gd name="T15" fmla="*/ 3 h 3"/>
                              <a:gd name="T16" fmla="*/ 0 w 3"/>
                              <a:gd name="T17"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
                                <a:moveTo>
                                  <a:pt x="0" y="3"/>
                                </a:moveTo>
                                <a:lnTo>
                                  <a:pt x="3" y="3"/>
                                </a:lnTo>
                                <a:lnTo>
                                  <a:pt x="0" y="3"/>
                                </a:lnTo>
                                <a:lnTo>
                                  <a:pt x="3" y="0"/>
                                </a:lnTo>
                                <a:lnTo>
                                  <a:pt x="0" y="0"/>
                                </a:lnTo>
                                <a:lnTo>
                                  <a:pt x="3" y="0"/>
                                </a:lnTo>
                                <a:lnTo>
                                  <a:pt x="0"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3" name="Freeform 100"/>
                        <wps:cNvSpPr>
                          <a:spLocks/>
                        </wps:cNvSpPr>
                        <wps:spPr bwMode="auto">
                          <a:xfrm>
                            <a:off x="2611" y="2010"/>
                            <a:ext cx="3" cy="8"/>
                          </a:xfrm>
                          <a:custGeom>
                            <a:avLst/>
                            <a:gdLst>
                              <a:gd name="T0" fmla="*/ 0 w 3"/>
                              <a:gd name="T1" fmla="*/ 8 h 8"/>
                              <a:gd name="T2" fmla="*/ 0 w 3"/>
                              <a:gd name="T3" fmla="*/ 4 h 8"/>
                              <a:gd name="T4" fmla="*/ 3 w 3"/>
                              <a:gd name="T5" fmla="*/ 4 h 8"/>
                              <a:gd name="T6" fmla="*/ 0 w 3"/>
                              <a:gd name="T7" fmla="*/ 4 h 8"/>
                              <a:gd name="T8" fmla="*/ 0 w 3"/>
                              <a:gd name="T9" fmla="*/ 0 h 8"/>
                              <a:gd name="T10" fmla="*/ 0 w 3"/>
                              <a:gd name="T11" fmla="*/ 4 h 8"/>
                              <a:gd name="T12" fmla="*/ 0 w 3"/>
                              <a:gd name="T13" fmla="*/ 4 h 8"/>
                              <a:gd name="T14" fmla="*/ 3 w 3"/>
                              <a:gd name="T15" fmla="*/ 4 h 8"/>
                              <a:gd name="T16" fmla="*/ 0 w 3"/>
                              <a:gd name="T17" fmla="*/ 4 h 8"/>
                              <a:gd name="T18" fmla="*/ 0 w 3"/>
                              <a:gd name="T19" fmla="*/ 8 h 8"/>
                              <a:gd name="T20" fmla="*/ 0 w 3"/>
                              <a:gd name="T21" fmla="*/ 8 h 8"/>
                              <a:gd name="T22" fmla="*/ 0 w 3"/>
                              <a:gd name="T2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8">
                                <a:moveTo>
                                  <a:pt x="0" y="8"/>
                                </a:moveTo>
                                <a:lnTo>
                                  <a:pt x="0" y="4"/>
                                </a:lnTo>
                                <a:lnTo>
                                  <a:pt x="3" y="4"/>
                                </a:lnTo>
                                <a:lnTo>
                                  <a:pt x="0" y="4"/>
                                </a:lnTo>
                                <a:lnTo>
                                  <a:pt x="0" y="0"/>
                                </a:lnTo>
                                <a:lnTo>
                                  <a:pt x="0" y="4"/>
                                </a:lnTo>
                                <a:lnTo>
                                  <a:pt x="3" y="4"/>
                                </a:lnTo>
                                <a:lnTo>
                                  <a:pt x="0" y="4"/>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4" name="Freeform 101"/>
                        <wps:cNvSpPr>
                          <a:spLocks/>
                        </wps:cNvSpPr>
                        <wps:spPr bwMode="auto">
                          <a:xfrm>
                            <a:off x="2644" y="2085"/>
                            <a:ext cx="4" cy="1"/>
                          </a:xfrm>
                          <a:custGeom>
                            <a:avLst/>
                            <a:gdLst>
                              <a:gd name="T0" fmla="*/ 0 w 4"/>
                              <a:gd name="T1" fmla="*/ 4 w 4"/>
                              <a:gd name="T2" fmla="*/ 0 w 4"/>
                              <a:gd name="T3" fmla="*/ 0 w 4"/>
                            </a:gdLst>
                            <a:ahLst/>
                            <a:cxnLst>
                              <a:cxn ang="0">
                                <a:pos x="T0" y="0"/>
                              </a:cxn>
                              <a:cxn ang="0">
                                <a:pos x="T1" y="0"/>
                              </a:cxn>
                              <a:cxn ang="0">
                                <a:pos x="T2" y="0"/>
                              </a:cxn>
                              <a:cxn ang="0">
                                <a:pos x="T3"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5" name="Freeform 102"/>
                        <wps:cNvSpPr>
                          <a:spLocks/>
                        </wps:cNvSpPr>
                        <wps:spPr bwMode="auto">
                          <a:xfrm>
                            <a:off x="2146" y="1793"/>
                            <a:ext cx="12" cy="15"/>
                          </a:xfrm>
                          <a:custGeom>
                            <a:avLst/>
                            <a:gdLst>
                              <a:gd name="T0" fmla="*/ 4 w 12"/>
                              <a:gd name="T1" fmla="*/ 8 h 15"/>
                              <a:gd name="T2" fmla="*/ 12 w 12"/>
                              <a:gd name="T3" fmla="*/ 11 h 15"/>
                              <a:gd name="T4" fmla="*/ 8 w 12"/>
                              <a:gd name="T5" fmla="*/ 15 h 15"/>
                              <a:gd name="T6" fmla="*/ 0 w 12"/>
                              <a:gd name="T7" fmla="*/ 15 h 15"/>
                              <a:gd name="T8" fmla="*/ 0 w 12"/>
                              <a:gd name="T9" fmla="*/ 11 h 15"/>
                              <a:gd name="T10" fmla="*/ 4 w 12"/>
                              <a:gd name="T11" fmla="*/ 8 h 15"/>
                              <a:gd name="T12" fmla="*/ 0 w 12"/>
                              <a:gd name="T13" fmla="*/ 0 h 15"/>
                              <a:gd name="T14" fmla="*/ 4 w 12"/>
                              <a:gd name="T15" fmla="*/ 8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5">
                                <a:moveTo>
                                  <a:pt x="4" y="8"/>
                                </a:moveTo>
                                <a:lnTo>
                                  <a:pt x="12" y="11"/>
                                </a:lnTo>
                                <a:lnTo>
                                  <a:pt x="8" y="15"/>
                                </a:lnTo>
                                <a:lnTo>
                                  <a:pt x="0" y="15"/>
                                </a:lnTo>
                                <a:lnTo>
                                  <a:pt x="0" y="11"/>
                                </a:lnTo>
                                <a:lnTo>
                                  <a:pt x="4" y="8"/>
                                </a:lnTo>
                                <a:lnTo>
                                  <a:pt x="0" y="0"/>
                                </a:lnTo>
                                <a:lnTo>
                                  <a:pt x="4"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6" name="Freeform 103"/>
                        <wps:cNvSpPr>
                          <a:spLocks/>
                        </wps:cNvSpPr>
                        <wps:spPr bwMode="auto">
                          <a:xfrm>
                            <a:off x="2139" y="1771"/>
                            <a:ext cx="11" cy="7"/>
                          </a:xfrm>
                          <a:custGeom>
                            <a:avLst/>
                            <a:gdLst>
                              <a:gd name="T0" fmla="*/ 11 w 11"/>
                              <a:gd name="T1" fmla="*/ 3 h 7"/>
                              <a:gd name="T2" fmla="*/ 0 w 11"/>
                              <a:gd name="T3" fmla="*/ 7 h 7"/>
                              <a:gd name="T4" fmla="*/ 7 w 11"/>
                              <a:gd name="T5" fmla="*/ 0 h 7"/>
                              <a:gd name="T6" fmla="*/ 11 w 11"/>
                              <a:gd name="T7" fmla="*/ 3 h 7"/>
                            </a:gdLst>
                            <a:ahLst/>
                            <a:cxnLst>
                              <a:cxn ang="0">
                                <a:pos x="T0" y="T1"/>
                              </a:cxn>
                              <a:cxn ang="0">
                                <a:pos x="T2" y="T3"/>
                              </a:cxn>
                              <a:cxn ang="0">
                                <a:pos x="T4" y="T5"/>
                              </a:cxn>
                              <a:cxn ang="0">
                                <a:pos x="T6" y="T7"/>
                              </a:cxn>
                            </a:cxnLst>
                            <a:rect l="0" t="0" r="r" b="b"/>
                            <a:pathLst>
                              <a:path w="11" h="7">
                                <a:moveTo>
                                  <a:pt x="11" y="3"/>
                                </a:moveTo>
                                <a:lnTo>
                                  <a:pt x="0" y="7"/>
                                </a:lnTo>
                                <a:lnTo>
                                  <a:pt x="7" y="0"/>
                                </a:lnTo>
                                <a:lnTo>
                                  <a:pt x="11"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7" name="Freeform 104"/>
                        <wps:cNvSpPr>
                          <a:spLocks/>
                        </wps:cNvSpPr>
                        <wps:spPr bwMode="auto">
                          <a:xfrm>
                            <a:off x="2113" y="1696"/>
                            <a:ext cx="15" cy="11"/>
                          </a:xfrm>
                          <a:custGeom>
                            <a:avLst/>
                            <a:gdLst>
                              <a:gd name="T0" fmla="*/ 15 w 15"/>
                              <a:gd name="T1" fmla="*/ 11 h 11"/>
                              <a:gd name="T2" fmla="*/ 7 w 15"/>
                              <a:gd name="T3" fmla="*/ 0 h 11"/>
                              <a:gd name="T4" fmla="*/ 0 w 15"/>
                              <a:gd name="T5" fmla="*/ 11 h 11"/>
                              <a:gd name="T6" fmla="*/ 7 w 15"/>
                              <a:gd name="T7" fmla="*/ 3 h 11"/>
                              <a:gd name="T8" fmla="*/ 15 w 15"/>
                              <a:gd name="T9" fmla="*/ 11 h 11"/>
                            </a:gdLst>
                            <a:ahLst/>
                            <a:cxnLst>
                              <a:cxn ang="0">
                                <a:pos x="T0" y="T1"/>
                              </a:cxn>
                              <a:cxn ang="0">
                                <a:pos x="T2" y="T3"/>
                              </a:cxn>
                              <a:cxn ang="0">
                                <a:pos x="T4" y="T5"/>
                              </a:cxn>
                              <a:cxn ang="0">
                                <a:pos x="T6" y="T7"/>
                              </a:cxn>
                              <a:cxn ang="0">
                                <a:pos x="T8" y="T9"/>
                              </a:cxn>
                            </a:cxnLst>
                            <a:rect l="0" t="0" r="r" b="b"/>
                            <a:pathLst>
                              <a:path w="15" h="11">
                                <a:moveTo>
                                  <a:pt x="15" y="11"/>
                                </a:moveTo>
                                <a:lnTo>
                                  <a:pt x="7" y="0"/>
                                </a:lnTo>
                                <a:lnTo>
                                  <a:pt x="0" y="11"/>
                                </a:lnTo>
                                <a:lnTo>
                                  <a:pt x="7" y="3"/>
                                </a:lnTo>
                                <a:lnTo>
                                  <a:pt x="15"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8" name="Freeform 105"/>
                        <wps:cNvSpPr>
                          <a:spLocks/>
                        </wps:cNvSpPr>
                        <wps:spPr bwMode="auto">
                          <a:xfrm>
                            <a:off x="2165" y="1505"/>
                            <a:ext cx="11" cy="4"/>
                          </a:xfrm>
                          <a:custGeom>
                            <a:avLst/>
                            <a:gdLst>
                              <a:gd name="T0" fmla="*/ 0 w 11"/>
                              <a:gd name="T1" fmla="*/ 4 h 4"/>
                              <a:gd name="T2" fmla="*/ 11 w 11"/>
                              <a:gd name="T3" fmla="*/ 4 h 4"/>
                              <a:gd name="T4" fmla="*/ 8 w 11"/>
                              <a:gd name="T5" fmla="*/ 0 h 4"/>
                              <a:gd name="T6" fmla="*/ 0 w 11"/>
                              <a:gd name="T7" fmla="*/ 4 h 4"/>
                            </a:gdLst>
                            <a:ahLst/>
                            <a:cxnLst>
                              <a:cxn ang="0">
                                <a:pos x="T0" y="T1"/>
                              </a:cxn>
                              <a:cxn ang="0">
                                <a:pos x="T2" y="T3"/>
                              </a:cxn>
                              <a:cxn ang="0">
                                <a:pos x="T4" y="T5"/>
                              </a:cxn>
                              <a:cxn ang="0">
                                <a:pos x="T6" y="T7"/>
                              </a:cxn>
                            </a:cxnLst>
                            <a:rect l="0" t="0" r="r" b="b"/>
                            <a:pathLst>
                              <a:path w="11" h="4">
                                <a:moveTo>
                                  <a:pt x="0" y="4"/>
                                </a:moveTo>
                                <a:lnTo>
                                  <a:pt x="11" y="4"/>
                                </a:lnTo>
                                <a:lnTo>
                                  <a:pt x="8"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09" name="Freeform 106"/>
                        <wps:cNvSpPr>
                          <a:spLocks/>
                        </wps:cNvSpPr>
                        <wps:spPr bwMode="auto">
                          <a:xfrm>
                            <a:off x="2139" y="1486"/>
                            <a:ext cx="1" cy="15"/>
                          </a:xfrm>
                          <a:custGeom>
                            <a:avLst/>
                            <a:gdLst>
                              <a:gd name="T0" fmla="*/ 15 h 15"/>
                              <a:gd name="T1" fmla="*/ 11 h 15"/>
                              <a:gd name="T2" fmla="*/ 0 h 15"/>
                              <a:gd name="T3" fmla="*/ 15 h 15"/>
                            </a:gdLst>
                            <a:ahLst/>
                            <a:cxnLst>
                              <a:cxn ang="0">
                                <a:pos x="0" y="T0"/>
                              </a:cxn>
                              <a:cxn ang="0">
                                <a:pos x="0" y="T1"/>
                              </a:cxn>
                              <a:cxn ang="0">
                                <a:pos x="0" y="T2"/>
                              </a:cxn>
                              <a:cxn ang="0">
                                <a:pos x="0" y="T3"/>
                              </a:cxn>
                            </a:cxnLst>
                            <a:rect l="0" t="0" r="r" b="b"/>
                            <a:pathLst>
                              <a:path h="15">
                                <a:moveTo>
                                  <a:pt x="0" y="15"/>
                                </a:moveTo>
                                <a:lnTo>
                                  <a:pt x="0" y="11"/>
                                </a:lnTo>
                                <a:lnTo>
                                  <a:pt x="0" y="0"/>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0" name="Freeform 107"/>
                        <wps:cNvSpPr>
                          <a:spLocks/>
                        </wps:cNvSpPr>
                        <wps:spPr bwMode="auto">
                          <a:xfrm>
                            <a:off x="2843" y="1231"/>
                            <a:ext cx="59" cy="109"/>
                          </a:xfrm>
                          <a:custGeom>
                            <a:avLst/>
                            <a:gdLst>
                              <a:gd name="T0" fmla="*/ 11 w 59"/>
                              <a:gd name="T1" fmla="*/ 72 h 109"/>
                              <a:gd name="T2" fmla="*/ 11 w 59"/>
                              <a:gd name="T3" fmla="*/ 68 h 109"/>
                              <a:gd name="T4" fmla="*/ 11 w 59"/>
                              <a:gd name="T5" fmla="*/ 53 h 109"/>
                              <a:gd name="T6" fmla="*/ 18 w 59"/>
                              <a:gd name="T7" fmla="*/ 42 h 109"/>
                              <a:gd name="T8" fmla="*/ 30 w 59"/>
                              <a:gd name="T9" fmla="*/ 34 h 109"/>
                              <a:gd name="T10" fmla="*/ 26 w 59"/>
                              <a:gd name="T11" fmla="*/ 27 h 109"/>
                              <a:gd name="T12" fmla="*/ 15 w 59"/>
                              <a:gd name="T13" fmla="*/ 15 h 109"/>
                              <a:gd name="T14" fmla="*/ 26 w 59"/>
                              <a:gd name="T15" fmla="*/ 12 h 109"/>
                              <a:gd name="T16" fmla="*/ 33 w 59"/>
                              <a:gd name="T17" fmla="*/ 12 h 109"/>
                              <a:gd name="T18" fmla="*/ 37 w 59"/>
                              <a:gd name="T19" fmla="*/ 8 h 109"/>
                              <a:gd name="T20" fmla="*/ 44 w 59"/>
                              <a:gd name="T21" fmla="*/ 0 h 109"/>
                              <a:gd name="T22" fmla="*/ 52 w 59"/>
                              <a:gd name="T23" fmla="*/ 4 h 109"/>
                              <a:gd name="T24" fmla="*/ 52 w 59"/>
                              <a:gd name="T25" fmla="*/ 15 h 109"/>
                              <a:gd name="T26" fmla="*/ 59 w 59"/>
                              <a:gd name="T27" fmla="*/ 30 h 109"/>
                              <a:gd name="T28" fmla="*/ 56 w 59"/>
                              <a:gd name="T29" fmla="*/ 38 h 109"/>
                              <a:gd name="T30" fmla="*/ 59 w 59"/>
                              <a:gd name="T31" fmla="*/ 57 h 109"/>
                              <a:gd name="T32" fmla="*/ 52 w 59"/>
                              <a:gd name="T33" fmla="*/ 57 h 109"/>
                              <a:gd name="T34" fmla="*/ 59 w 59"/>
                              <a:gd name="T35" fmla="*/ 72 h 109"/>
                              <a:gd name="T36" fmla="*/ 52 w 59"/>
                              <a:gd name="T37" fmla="*/ 83 h 109"/>
                              <a:gd name="T38" fmla="*/ 44 w 59"/>
                              <a:gd name="T39" fmla="*/ 90 h 109"/>
                              <a:gd name="T40" fmla="*/ 30 w 59"/>
                              <a:gd name="T41" fmla="*/ 102 h 109"/>
                              <a:gd name="T42" fmla="*/ 15 w 59"/>
                              <a:gd name="T43" fmla="*/ 109 h 109"/>
                              <a:gd name="T44" fmla="*/ 3 w 59"/>
                              <a:gd name="T45" fmla="*/ 102 h 109"/>
                              <a:gd name="T46" fmla="*/ 0 w 59"/>
                              <a:gd name="T47" fmla="*/ 83 h 109"/>
                              <a:gd name="T48" fmla="*/ 3 w 59"/>
                              <a:gd name="T49" fmla="*/ 72 h 109"/>
                              <a:gd name="T50" fmla="*/ 11 w 59"/>
                              <a:gd name="T51" fmla="*/ 7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09">
                                <a:moveTo>
                                  <a:pt x="11" y="72"/>
                                </a:moveTo>
                                <a:lnTo>
                                  <a:pt x="11" y="68"/>
                                </a:lnTo>
                                <a:lnTo>
                                  <a:pt x="11" y="53"/>
                                </a:lnTo>
                                <a:lnTo>
                                  <a:pt x="18" y="42"/>
                                </a:lnTo>
                                <a:lnTo>
                                  <a:pt x="30" y="34"/>
                                </a:lnTo>
                                <a:lnTo>
                                  <a:pt x="26" y="27"/>
                                </a:lnTo>
                                <a:lnTo>
                                  <a:pt x="15" y="15"/>
                                </a:lnTo>
                                <a:lnTo>
                                  <a:pt x="26" y="12"/>
                                </a:lnTo>
                                <a:lnTo>
                                  <a:pt x="33" y="12"/>
                                </a:lnTo>
                                <a:lnTo>
                                  <a:pt x="37" y="8"/>
                                </a:lnTo>
                                <a:lnTo>
                                  <a:pt x="44" y="0"/>
                                </a:lnTo>
                                <a:lnTo>
                                  <a:pt x="52" y="4"/>
                                </a:lnTo>
                                <a:lnTo>
                                  <a:pt x="52" y="15"/>
                                </a:lnTo>
                                <a:lnTo>
                                  <a:pt x="59" y="30"/>
                                </a:lnTo>
                                <a:lnTo>
                                  <a:pt x="56" y="38"/>
                                </a:lnTo>
                                <a:lnTo>
                                  <a:pt x="59" y="57"/>
                                </a:lnTo>
                                <a:lnTo>
                                  <a:pt x="52" y="57"/>
                                </a:lnTo>
                                <a:lnTo>
                                  <a:pt x="59" y="72"/>
                                </a:lnTo>
                                <a:lnTo>
                                  <a:pt x="52" y="83"/>
                                </a:lnTo>
                                <a:lnTo>
                                  <a:pt x="44" y="90"/>
                                </a:lnTo>
                                <a:lnTo>
                                  <a:pt x="30" y="102"/>
                                </a:lnTo>
                                <a:lnTo>
                                  <a:pt x="15" y="109"/>
                                </a:lnTo>
                                <a:lnTo>
                                  <a:pt x="3" y="102"/>
                                </a:lnTo>
                                <a:lnTo>
                                  <a:pt x="0" y="83"/>
                                </a:lnTo>
                                <a:lnTo>
                                  <a:pt x="3" y="72"/>
                                </a:lnTo>
                                <a:lnTo>
                                  <a:pt x="11" y="7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1" name="Freeform 108"/>
                        <wps:cNvSpPr>
                          <a:spLocks/>
                        </wps:cNvSpPr>
                        <wps:spPr bwMode="auto">
                          <a:xfrm>
                            <a:off x="2813" y="1299"/>
                            <a:ext cx="18" cy="22"/>
                          </a:xfrm>
                          <a:custGeom>
                            <a:avLst/>
                            <a:gdLst>
                              <a:gd name="T0" fmla="*/ 0 w 18"/>
                              <a:gd name="T1" fmla="*/ 11 h 22"/>
                              <a:gd name="T2" fmla="*/ 7 w 18"/>
                              <a:gd name="T3" fmla="*/ 4 h 22"/>
                              <a:gd name="T4" fmla="*/ 15 w 18"/>
                              <a:gd name="T5" fmla="*/ 0 h 22"/>
                              <a:gd name="T6" fmla="*/ 18 w 18"/>
                              <a:gd name="T7" fmla="*/ 7 h 22"/>
                              <a:gd name="T8" fmla="*/ 15 w 18"/>
                              <a:gd name="T9" fmla="*/ 11 h 22"/>
                              <a:gd name="T10" fmla="*/ 15 w 18"/>
                              <a:gd name="T11" fmla="*/ 19 h 22"/>
                              <a:gd name="T12" fmla="*/ 3 w 18"/>
                              <a:gd name="T13" fmla="*/ 22 h 22"/>
                              <a:gd name="T14" fmla="*/ 0 w 18"/>
                              <a:gd name="T15" fmla="*/ 19 h 22"/>
                              <a:gd name="T16" fmla="*/ 3 w 18"/>
                              <a:gd name="T17" fmla="*/ 7 h 22"/>
                              <a:gd name="T18" fmla="*/ 0 w 18"/>
                              <a:gd name="T19"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2">
                                <a:moveTo>
                                  <a:pt x="0" y="11"/>
                                </a:moveTo>
                                <a:lnTo>
                                  <a:pt x="7" y="4"/>
                                </a:lnTo>
                                <a:lnTo>
                                  <a:pt x="15" y="0"/>
                                </a:lnTo>
                                <a:lnTo>
                                  <a:pt x="18" y="7"/>
                                </a:lnTo>
                                <a:lnTo>
                                  <a:pt x="15" y="11"/>
                                </a:lnTo>
                                <a:lnTo>
                                  <a:pt x="15" y="19"/>
                                </a:lnTo>
                                <a:lnTo>
                                  <a:pt x="3" y="22"/>
                                </a:lnTo>
                                <a:lnTo>
                                  <a:pt x="0" y="19"/>
                                </a:lnTo>
                                <a:lnTo>
                                  <a:pt x="3"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2" name="Freeform 109"/>
                        <wps:cNvSpPr>
                          <a:spLocks/>
                        </wps:cNvSpPr>
                        <wps:spPr bwMode="auto">
                          <a:xfrm>
                            <a:off x="2835" y="1239"/>
                            <a:ext cx="11" cy="15"/>
                          </a:xfrm>
                          <a:custGeom>
                            <a:avLst/>
                            <a:gdLst>
                              <a:gd name="T0" fmla="*/ 0 w 11"/>
                              <a:gd name="T1" fmla="*/ 15 h 15"/>
                              <a:gd name="T2" fmla="*/ 8 w 11"/>
                              <a:gd name="T3" fmla="*/ 0 h 15"/>
                              <a:gd name="T4" fmla="*/ 11 w 11"/>
                              <a:gd name="T5" fmla="*/ 4 h 15"/>
                              <a:gd name="T6" fmla="*/ 11 w 11"/>
                              <a:gd name="T7" fmla="*/ 7 h 15"/>
                              <a:gd name="T8" fmla="*/ 8 w 11"/>
                              <a:gd name="T9" fmla="*/ 11 h 15"/>
                              <a:gd name="T10" fmla="*/ 4 w 11"/>
                              <a:gd name="T11" fmla="*/ 15 h 15"/>
                              <a:gd name="T12" fmla="*/ 0 w 11"/>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1" h="15">
                                <a:moveTo>
                                  <a:pt x="0" y="15"/>
                                </a:moveTo>
                                <a:lnTo>
                                  <a:pt x="8" y="0"/>
                                </a:lnTo>
                                <a:lnTo>
                                  <a:pt x="11" y="4"/>
                                </a:lnTo>
                                <a:lnTo>
                                  <a:pt x="11" y="7"/>
                                </a:lnTo>
                                <a:lnTo>
                                  <a:pt x="8" y="11"/>
                                </a:lnTo>
                                <a:lnTo>
                                  <a:pt x="4" y="15"/>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3" name="Freeform 110"/>
                        <wps:cNvSpPr>
                          <a:spLocks/>
                        </wps:cNvSpPr>
                        <wps:spPr bwMode="auto">
                          <a:xfrm>
                            <a:off x="2779" y="1246"/>
                            <a:ext cx="34" cy="64"/>
                          </a:xfrm>
                          <a:custGeom>
                            <a:avLst/>
                            <a:gdLst>
                              <a:gd name="T0" fmla="*/ 4 w 34"/>
                              <a:gd name="T1" fmla="*/ 42 h 64"/>
                              <a:gd name="T2" fmla="*/ 0 w 34"/>
                              <a:gd name="T3" fmla="*/ 38 h 64"/>
                              <a:gd name="T4" fmla="*/ 7 w 34"/>
                              <a:gd name="T5" fmla="*/ 34 h 64"/>
                              <a:gd name="T6" fmla="*/ 4 w 34"/>
                              <a:gd name="T7" fmla="*/ 27 h 64"/>
                              <a:gd name="T8" fmla="*/ 4 w 34"/>
                              <a:gd name="T9" fmla="*/ 19 h 64"/>
                              <a:gd name="T10" fmla="*/ 0 w 34"/>
                              <a:gd name="T11" fmla="*/ 8 h 64"/>
                              <a:gd name="T12" fmla="*/ 15 w 34"/>
                              <a:gd name="T13" fmla="*/ 0 h 64"/>
                              <a:gd name="T14" fmla="*/ 15 w 34"/>
                              <a:gd name="T15" fmla="*/ 8 h 64"/>
                              <a:gd name="T16" fmla="*/ 11 w 34"/>
                              <a:gd name="T17" fmla="*/ 12 h 64"/>
                              <a:gd name="T18" fmla="*/ 22 w 34"/>
                              <a:gd name="T19" fmla="*/ 19 h 64"/>
                              <a:gd name="T20" fmla="*/ 26 w 34"/>
                              <a:gd name="T21" fmla="*/ 19 h 64"/>
                              <a:gd name="T22" fmla="*/ 30 w 34"/>
                              <a:gd name="T23" fmla="*/ 34 h 64"/>
                              <a:gd name="T24" fmla="*/ 30 w 34"/>
                              <a:gd name="T25" fmla="*/ 38 h 64"/>
                              <a:gd name="T26" fmla="*/ 30 w 34"/>
                              <a:gd name="T27" fmla="*/ 45 h 64"/>
                              <a:gd name="T28" fmla="*/ 34 w 34"/>
                              <a:gd name="T29" fmla="*/ 53 h 64"/>
                              <a:gd name="T30" fmla="*/ 22 w 34"/>
                              <a:gd name="T31" fmla="*/ 64 h 64"/>
                              <a:gd name="T32" fmla="*/ 19 w 34"/>
                              <a:gd name="T33" fmla="*/ 57 h 64"/>
                              <a:gd name="T34" fmla="*/ 15 w 34"/>
                              <a:gd name="T35" fmla="*/ 49 h 64"/>
                              <a:gd name="T36" fmla="*/ 7 w 34"/>
                              <a:gd name="T37" fmla="*/ 45 h 64"/>
                              <a:gd name="T38" fmla="*/ 11 w 34"/>
                              <a:gd name="T39" fmla="*/ 42 h 64"/>
                              <a:gd name="T40" fmla="*/ 4 w 34"/>
                              <a:gd name="T41"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64">
                                <a:moveTo>
                                  <a:pt x="4" y="42"/>
                                </a:moveTo>
                                <a:lnTo>
                                  <a:pt x="0" y="38"/>
                                </a:lnTo>
                                <a:lnTo>
                                  <a:pt x="7" y="34"/>
                                </a:lnTo>
                                <a:lnTo>
                                  <a:pt x="4" y="27"/>
                                </a:lnTo>
                                <a:lnTo>
                                  <a:pt x="4" y="19"/>
                                </a:lnTo>
                                <a:lnTo>
                                  <a:pt x="0" y="8"/>
                                </a:lnTo>
                                <a:lnTo>
                                  <a:pt x="15" y="0"/>
                                </a:lnTo>
                                <a:lnTo>
                                  <a:pt x="15" y="8"/>
                                </a:lnTo>
                                <a:lnTo>
                                  <a:pt x="11" y="12"/>
                                </a:lnTo>
                                <a:lnTo>
                                  <a:pt x="22" y="19"/>
                                </a:lnTo>
                                <a:lnTo>
                                  <a:pt x="26" y="19"/>
                                </a:lnTo>
                                <a:lnTo>
                                  <a:pt x="30" y="34"/>
                                </a:lnTo>
                                <a:lnTo>
                                  <a:pt x="30" y="38"/>
                                </a:lnTo>
                                <a:lnTo>
                                  <a:pt x="30" y="45"/>
                                </a:lnTo>
                                <a:lnTo>
                                  <a:pt x="34" y="53"/>
                                </a:lnTo>
                                <a:lnTo>
                                  <a:pt x="22" y="64"/>
                                </a:lnTo>
                                <a:lnTo>
                                  <a:pt x="19" y="57"/>
                                </a:lnTo>
                                <a:lnTo>
                                  <a:pt x="15" y="49"/>
                                </a:lnTo>
                                <a:lnTo>
                                  <a:pt x="7" y="45"/>
                                </a:lnTo>
                                <a:lnTo>
                                  <a:pt x="11" y="42"/>
                                </a:lnTo>
                                <a:lnTo>
                                  <a:pt x="4" y="4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4" name="Freeform 111"/>
                        <wps:cNvSpPr>
                          <a:spLocks/>
                        </wps:cNvSpPr>
                        <wps:spPr bwMode="auto">
                          <a:xfrm>
                            <a:off x="2794" y="1348"/>
                            <a:ext cx="93" cy="104"/>
                          </a:xfrm>
                          <a:custGeom>
                            <a:avLst/>
                            <a:gdLst>
                              <a:gd name="T0" fmla="*/ 15 w 93"/>
                              <a:gd name="T1" fmla="*/ 48 h 104"/>
                              <a:gd name="T2" fmla="*/ 19 w 93"/>
                              <a:gd name="T3" fmla="*/ 41 h 104"/>
                              <a:gd name="T4" fmla="*/ 19 w 93"/>
                              <a:gd name="T5" fmla="*/ 29 h 104"/>
                              <a:gd name="T6" fmla="*/ 11 w 93"/>
                              <a:gd name="T7" fmla="*/ 26 h 104"/>
                              <a:gd name="T8" fmla="*/ 7 w 93"/>
                              <a:gd name="T9" fmla="*/ 26 h 104"/>
                              <a:gd name="T10" fmla="*/ 0 w 93"/>
                              <a:gd name="T11" fmla="*/ 7 h 104"/>
                              <a:gd name="T12" fmla="*/ 4 w 93"/>
                              <a:gd name="T13" fmla="*/ 0 h 104"/>
                              <a:gd name="T14" fmla="*/ 15 w 93"/>
                              <a:gd name="T15" fmla="*/ 7 h 104"/>
                              <a:gd name="T16" fmla="*/ 26 w 93"/>
                              <a:gd name="T17" fmla="*/ 11 h 104"/>
                              <a:gd name="T18" fmla="*/ 22 w 93"/>
                              <a:gd name="T19" fmla="*/ 18 h 104"/>
                              <a:gd name="T20" fmla="*/ 37 w 93"/>
                              <a:gd name="T21" fmla="*/ 22 h 104"/>
                              <a:gd name="T22" fmla="*/ 22 w 93"/>
                              <a:gd name="T23" fmla="*/ 33 h 104"/>
                              <a:gd name="T24" fmla="*/ 34 w 93"/>
                              <a:gd name="T25" fmla="*/ 29 h 104"/>
                              <a:gd name="T26" fmla="*/ 26 w 93"/>
                              <a:gd name="T27" fmla="*/ 44 h 104"/>
                              <a:gd name="T28" fmla="*/ 37 w 93"/>
                              <a:gd name="T29" fmla="*/ 44 h 104"/>
                              <a:gd name="T30" fmla="*/ 52 w 93"/>
                              <a:gd name="T31" fmla="*/ 56 h 104"/>
                              <a:gd name="T32" fmla="*/ 60 w 93"/>
                              <a:gd name="T33" fmla="*/ 67 h 104"/>
                              <a:gd name="T34" fmla="*/ 75 w 93"/>
                              <a:gd name="T35" fmla="*/ 74 h 104"/>
                              <a:gd name="T36" fmla="*/ 93 w 93"/>
                              <a:gd name="T37" fmla="*/ 82 h 104"/>
                              <a:gd name="T38" fmla="*/ 93 w 93"/>
                              <a:gd name="T39" fmla="*/ 89 h 104"/>
                              <a:gd name="T40" fmla="*/ 86 w 93"/>
                              <a:gd name="T41" fmla="*/ 93 h 104"/>
                              <a:gd name="T42" fmla="*/ 71 w 93"/>
                              <a:gd name="T43" fmla="*/ 101 h 104"/>
                              <a:gd name="T44" fmla="*/ 64 w 93"/>
                              <a:gd name="T45" fmla="*/ 104 h 104"/>
                              <a:gd name="T46" fmla="*/ 60 w 93"/>
                              <a:gd name="T47" fmla="*/ 104 h 104"/>
                              <a:gd name="T48" fmla="*/ 56 w 93"/>
                              <a:gd name="T49" fmla="*/ 93 h 104"/>
                              <a:gd name="T50" fmla="*/ 49 w 93"/>
                              <a:gd name="T51" fmla="*/ 89 h 104"/>
                              <a:gd name="T52" fmla="*/ 37 w 93"/>
                              <a:gd name="T53" fmla="*/ 86 h 104"/>
                              <a:gd name="T54" fmla="*/ 30 w 93"/>
                              <a:gd name="T55" fmla="*/ 74 h 104"/>
                              <a:gd name="T56" fmla="*/ 22 w 93"/>
                              <a:gd name="T57" fmla="*/ 74 h 104"/>
                              <a:gd name="T58" fmla="*/ 22 w 93"/>
                              <a:gd name="T59" fmla="*/ 78 h 104"/>
                              <a:gd name="T60" fmla="*/ 15 w 93"/>
                              <a:gd name="T61" fmla="*/ 78 h 104"/>
                              <a:gd name="T62" fmla="*/ 19 w 93"/>
                              <a:gd name="T63" fmla="*/ 74 h 104"/>
                              <a:gd name="T64" fmla="*/ 11 w 93"/>
                              <a:gd name="T65" fmla="*/ 71 h 104"/>
                              <a:gd name="T66" fmla="*/ 7 w 93"/>
                              <a:gd name="T67" fmla="*/ 67 h 104"/>
                              <a:gd name="T68" fmla="*/ 11 w 93"/>
                              <a:gd name="T69" fmla="*/ 59 h 104"/>
                              <a:gd name="T70" fmla="*/ 11 w 93"/>
                              <a:gd name="T71" fmla="*/ 56 h 104"/>
                              <a:gd name="T72" fmla="*/ 19 w 93"/>
                              <a:gd name="T73" fmla="*/ 44 h 104"/>
                              <a:gd name="T74" fmla="*/ 19 w 93"/>
                              <a:gd name="T75" fmla="*/ 41 h 104"/>
                              <a:gd name="T76" fmla="*/ 19 w 93"/>
                              <a:gd name="T77" fmla="*/ 29 h 104"/>
                              <a:gd name="T78" fmla="*/ 11 w 93"/>
                              <a:gd name="T79" fmla="*/ 26 h 104"/>
                              <a:gd name="T80" fmla="*/ 15 w 93"/>
                              <a:gd name="T81" fmla="*/ 4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04">
                                <a:moveTo>
                                  <a:pt x="15" y="48"/>
                                </a:moveTo>
                                <a:lnTo>
                                  <a:pt x="19" y="41"/>
                                </a:lnTo>
                                <a:lnTo>
                                  <a:pt x="19" y="29"/>
                                </a:lnTo>
                                <a:lnTo>
                                  <a:pt x="11" y="26"/>
                                </a:lnTo>
                                <a:lnTo>
                                  <a:pt x="7" y="26"/>
                                </a:lnTo>
                                <a:lnTo>
                                  <a:pt x="0" y="7"/>
                                </a:lnTo>
                                <a:lnTo>
                                  <a:pt x="4" y="0"/>
                                </a:lnTo>
                                <a:lnTo>
                                  <a:pt x="15" y="7"/>
                                </a:lnTo>
                                <a:lnTo>
                                  <a:pt x="26" y="11"/>
                                </a:lnTo>
                                <a:lnTo>
                                  <a:pt x="22" y="18"/>
                                </a:lnTo>
                                <a:lnTo>
                                  <a:pt x="37" y="22"/>
                                </a:lnTo>
                                <a:lnTo>
                                  <a:pt x="22" y="33"/>
                                </a:lnTo>
                                <a:lnTo>
                                  <a:pt x="34" y="29"/>
                                </a:lnTo>
                                <a:lnTo>
                                  <a:pt x="26" y="44"/>
                                </a:lnTo>
                                <a:lnTo>
                                  <a:pt x="37" y="44"/>
                                </a:lnTo>
                                <a:lnTo>
                                  <a:pt x="52" y="56"/>
                                </a:lnTo>
                                <a:lnTo>
                                  <a:pt x="60" y="67"/>
                                </a:lnTo>
                                <a:lnTo>
                                  <a:pt x="75" y="74"/>
                                </a:lnTo>
                                <a:lnTo>
                                  <a:pt x="93" y="82"/>
                                </a:lnTo>
                                <a:lnTo>
                                  <a:pt x="93" y="89"/>
                                </a:lnTo>
                                <a:lnTo>
                                  <a:pt x="86" y="93"/>
                                </a:lnTo>
                                <a:lnTo>
                                  <a:pt x="71" y="101"/>
                                </a:lnTo>
                                <a:lnTo>
                                  <a:pt x="64" y="104"/>
                                </a:lnTo>
                                <a:lnTo>
                                  <a:pt x="60" y="104"/>
                                </a:lnTo>
                                <a:lnTo>
                                  <a:pt x="56" y="93"/>
                                </a:lnTo>
                                <a:lnTo>
                                  <a:pt x="49" y="89"/>
                                </a:lnTo>
                                <a:lnTo>
                                  <a:pt x="37" y="86"/>
                                </a:lnTo>
                                <a:lnTo>
                                  <a:pt x="30" y="74"/>
                                </a:lnTo>
                                <a:lnTo>
                                  <a:pt x="22" y="74"/>
                                </a:lnTo>
                                <a:lnTo>
                                  <a:pt x="22" y="78"/>
                                </a:lnTo>
                                <a:lnTo>
                                  <a:pt x="15" y="78"/>
                                </a:lnTo>
                                <a:lnTo>
                                  <a:pt x="19" y="74"/>
                                </a:lnTo>
                                <a:lnTo>
                                  <a:pt x="11" y="71"/>
                                </a:lnTo>
                                <a:lnTo>
                                  <a:pt x="7" y="67"/>
                                </a:lnTo>
                                <a:lnTo>
                                  <a:pt x="11" y="59"/>
                                </a:lnTo>
                                <a:lnTo>
                                  <a:pt x="11" y="56"/>
                                </a:lnTo>
                                <a:lnTo>
                                  <a:pt x="19" y="44"/>
                                </a:lnTo>
                                <a:lnTo>
                                  <a:pt x="19" y="41"/>
                                </a:lnTo>
                                <a:lnTo>
                                  <a:pt x="19" y="29"/>
                                </a:lnTo>
                                <a:lnTo>
                                  <a:pt x="11" y="26"/>
                                </a:lnTo>
                                <a:lnTo>
                                  <a:pt x="15" y="4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5" name="Freeform 112"/>
                        <wps:cNvSpPr>
                          <a:spLocks/>
                        </wps:cNvSpPr>
                        <wps:spPr bwMode="auto">
                          <a:xfrm>
                            <a:off x="2783" y="1400"/>
                            <a:ext cx="15" cy="19"/>
                          </a:xfrm>
                          <a:custGeom>
                            <a:avLst/>
                            <a:gdLst>
                              <a:gd name="T0" fmla="*/ 3 w 15"/>
                              <a:gd name="T1" fmla="*/ 19 h 19"/>
                              <a:gd name="T2" fmla="*/ 0 w 15"/>
                              <a:gd name="T3" fmla="*/ 7 h 19"/>
                              <a:gd name="T4" fmla="*/ 3 w 15"/>
                              <a:gd name="T5" fmla="*/ 4 h 19"/>
                              <a:gd name="T6" fmla="*/ 11 w 15"/>
                              <a:gd name="T7" fmla="*/ 0 h 19"/>
                              <a:gd name="T8" fmla="*/ 15 w 15"/>
                              <a:gd name="T9" fmla="*/ 4 h 19"/>
                              <a:gd name="T10" fmla="*/ 11 w 15"/>
                              <a:gd name="T11" fmla="*/ 19 h 19"/>
                              <a:gd name="T12" fmla="*/ 3 w 1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15" h="19">
                                <a:moveTo>
                                  <a:pt x="3" y="19"/>
                                </a:moveTo>
                                <a:lnTo>
                                  <a:pt x="0" y="7"/>
                                </a:lnTo>
                                <a:lnTo>
                                  <a:pt x="3" y="4"/>
                                </a:lnTo>
                                <a:lnTo>
                                  <a:pt x="11" y="0"/>
                                </a:lnTo>
                                <a:lnTo>
                                  <a:pt x="15" y="4"/>
                                </a:lnTo>
                                <a:lnTo>
                                  <a:pt x="11" y="19"/>
                                </a:lnTo>
                                <a:lnTo>
                                  <a:pt x="3"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6" name="Freeform 113"/>
                        <wps:cNvSpPr>
                          <a:spLocks/>
                        </wps:cNvSpPr>
                        <wps:spPr bwMode="auto">
                          <a:xfrm>
                            <a:off x="2753" y="1355"/>
                            <a:ext cx="37" cy="49"/>
                          </a:xfrm>
                          <a:custGeom>
                            <a:avLst/>
                            <a:gdLst>
                              <a:gd name="T0" fmla="*/ 0 w 37"/>
                              <a:gd name="T1" fmla="*/ 22 h 49"/>
                              <a:gd name="T2" fmla="*/ 15 w 37"/>
                              <a:gd name="T3" fmla="*/ 11 h 49"/>
                              <a:gd name="T4" fmla="*/ 18 w 37"/>
                              <a:gd name="T5" fmla="*/ 15 h 49"/>
                              <a:gd name="T6" fmla="*/ 26 w 37"/>
                              <a:gd name="T7" fmla="*/ 0 h 49"/>
                              <a:gd name="T8" fmla="*/ 33 w 37"/>
                              <a:gd name="T9" fmla="*/ 11 h 49"/>
                              <a:gd name="T10" fmla="*/ 37 w 37"/>
                              <a:gd name="T11" fmla="*/ 22 h 49"/>
                              <a:gd name="T12" fmla="*/ 26 w 37"/>
                              <a:gd name="T13" fmla="*/ 26 h 49"/>
                              <a:gd name="T14" fmla="*/ 26 w 37"/>
                              <a:gd name="T15" fmla="*/ 41 h 49"/>
                              <a:gd name="T16" fmla="*/ 18 w 37"/>
                              <a:gd name="T17" fmla="*/ 45 h 49"/>
                              <a:gd name="T18" fmla="*/ 11 w 37"/>
                              <a:gd name="T19" fmla="*/ 49 h 49"/>
                              <a:gd name="T20" fmla="*/ 7 w 37"/>
                              <a:gd name="T21" fmla="*/ 41 h 49"/>
                              <a:gd name="T22" fmla="*/ 11 w 37"/>
                              <a:gd name="T23" fmla="*/ 30 h 49"/>
                              <a:gd name="T24" fmla="*/ 15 w 37"/>
                              <a:gd name="T25" fmla="*/ 30 h 49"/>
                              <a:gd name="T26" fmla="*/ 0 w 37"/>
                              <a:gd name="T27" fmla="*/ 2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9">
                                <a:moveTo>
                                  <a:pt x="0" y="22"/>
                                </a:moveTo>
                                <a:lnTo>
                                  <a:pt x="15" y="11"/>
                                </a:lnTo>
                                <a:lnTo>
                                  <a:pt x="18" y="15"/>
                                </a:lnTo>
                                <a:lnTo>
                                  <a:pt x="26" y="0"/>
                                </a:lnTo>
                                <a:lnTo>
                                  <a:pt x="33" y="11"/>
                                </a:lnTo>
                                <a:lnTo>
                                  <a:pt x="37" y="22"/>
                                </a:lnTo>
                                <a:lnTo>
                                  <a:pt x="26" y="26"/>
                                </a:lnTo>
                                <a:lnTo>
                                  <a:pt x="26" y="41"/>
                                </a:lnTo>
                                <a:lnTo>
                                  <a:pt x="18" y="45"/>
                                </a:lnTo>
                                <a:lnTo>
                                  <a:pt x="11" y="49"/>
                                </a:lnTo>
                                <a:lnTo>
                                  <a:pt x="7" y="41"/>
                                </a:lnTo>
                                <a:lnTo>
                                  <a:pt x="11" y="30"/>
                                </a:lnTo>
                                <a:lnTo>
                                  <a:pt x="15" y="30"/>
                                </a:lnTo>
                                <a:lnTo>
                                  <a:pt x="0"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7" name="Freeform 114"/>
                        <wps:cNvSpPr>
                          <a:spLocks/>
                        </wps:cNvSpPr>
                        <wps:spPr bwMode="auto">
                          <a:xfrm>
                            <a:off x="2775" y="1261"/>
                            <a:ext cx="38" cy="68"/>
                          </a:xfrm>
                          <a:custGeom>
                            <a:avLst/>
                            <a:gdLst>
                              <a:gd name="T0" fmla="*/ 0 w 38"/>
                              <a:gd name="T1" fmla="*/ 30 h 68"/>
                              <a:gd name="T2" fmla="*/ 15 w 38"/>
                              <a:gd name="T3" fmla="*/ 27 h 68"/>
                              <a:gd name="T4" fmla="*/ 11 w 38"/>
                              <a:gd name="T5" fmla="*/ 23 h 68"/>
                              <a:gd name="T6" fmla="*/ 8 w 38"/>
                              <a:gd name="T7" fmla="*/ 12 h 68"/>
                              <a:gd name="T8" fmla="*/ 11 w 38"/>
                              <a:gd name="T9" fmla="*/ 4 h 68"/>
                              <a:gd name="T10" fmla="*/ 23 w 38"/>
                              <a:gd name="T11" fmla="*/ 0 h 68"/>
                              <a:gd name="T12" fmla="*/ 19 w 38"/>
                              <a:gd name="T13" fmla="*/ 8 h 68"/>
                              <a:gd name="T14" fmla="*/ 23 w 38"/>
                              <a:gd name="T15" fmla="*/ 12 h 68"/>
                              <a:gd name="T16" fmla="*/ 34 w 38"/>
                              <a:gd name="T17" fmla="*/ 19 h 68"/>
                              <a:gd name="T18" fmla="*/ 38 w 38"/>
                              <a:gd name="T19" fmla="*/ 27 h 68"/>
                              <a:gd name="T20" fmla="*/ 34 w 38"/>
                              <a:gd name="T21" fmla="*/ 34 h 68"/>
                              <a:gd name="T22" fmla="*/ 38 w 38"/>
                              <a:gd name="T23" fmla="*/ 42 h 68"/>
                              <a:gd name="T24" fmla="*/ 30 w 38"/>
                              <a:gd name="T25" fmla="*/ 57 h 68"/>
                              <a:gd name="T26" fmla="*/ 34 w 38"/>
                              <a:gd name="T27" fmla="*/ 64 h 68"/>
                              <a:gd name="T28" fmla="*/ 30 w 38"/>
                              <a:gd name="T29" fmla="*/ 68 h 68"/>
                              <a:gd name="T30" fmla="*/ 23 w 38"/>
                              <a:gd name="T31" fmla="*/ 53 h 68"/>
                              <a:gd name="T32" fmla="*/ 19 w 38"/>
                              <a:gd name="T33" fmla="*/ 45 h 68"/>
                              <a:gd name="T34" fmla="*/ 11 w 38"/>
                              <a:gd name="T35" fmla="*/ 45 h 68"/>
                              <a:gd name="T36" fmla="*/ 15 w 38"/>
                              <a:gd name="T37" fmla="*/ 38 h 68"/>
                              <a:gd name="T38" fmla="*/ 11 w 38"/>
                              <a:gd name="T39" fmla="*/ 30 h 68"/>
                              <a:gd name="T40" fmla="*/ 0 w 38"/>
                              <a:gd name="T41" fmla="*/ 3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8">
                                <a:moveTo>
                                  <a:pt x="0" y="30"/>
                                </a:moveTo>
                                <a:lnTo>
                                  <a:pt x="15" y="27"/>
                                </a:lnTo>
                                <a:lnTo>
                                  <a:pt x="11" y="23"/>
                                </a:lnTo>
                                <a:lnTo>
                                  <a:pt x="8" y="12"/>
                                </a:lnTo>
                                <a:lnTo>
                                  <a:pt x="11" y="4"/>
                                </a:lnTo>
                                <a:lnTo>
                                  <a:pt x="23" y="0"/>
                                </a:lnTo>
                                <a:lnTo>
                                  <a:pt x="19" y="8"/>
                                </a:lnTo>
                                <a:lnTo>
                                  <a:pt x="23" y="12"/>
                                </a:lnTo>
                                <a:lnTo>
                                  <a:pt x="34" y="19"/>
                                </a:lnTo>
                                <a:lnTo>
                                  <a:pt x="38" y="27"/>
                                </a:lnTo>
                                <a:lnTo>
                                  <a:pt x="34" y="34"/>
                                </a:lnTo>
                                <a:lnTo>
                                  <a:pt x="38" y="42"/>
                                </a:lnTo>
                                <a:lnTo>
                                  <a:pt x="30" y="57"/>
                                </a:lnTo>
                                <a:lnTo>
                                  <a:pt x="34" y="64"/>
                                </a:lnTo>
                                <a:lnTo>
                                  <a:pt x="30" y="68"/>
                                </a:lnTo>
                                <a:lnTo>
                                  <a:pt x="23" y="53"/>
                                </a:lnTo>
                                <a:lnTo>
                                  <a:pt x="19" y="45"/>
                                </a:lnTo>
                                <a:lnTo>
                                  <a:pt x="11" y="45"/>
                                </a:lnTo>
                                <a:lnTo>
                                  <a:pt x="15" y="38"/>
                                </a:lnTo>
                                <a:lnTo>
                                  <a:pt x="11" y="30"/>
                                </a:lnTo>
                                <a:lnTo>
                                  <a:pt x="0" y="3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8" name="Freeform 115"/>
                        <wps:cNvSpPr>
                          <a:spLocks/>
                        </wps:cNvSpPr>
                        <wps:spPr bwMode="auto">
                          <a:xfrm>
                            <a:off x="2745" y="1351"/>
                            <a:ext cx="41" cy="56"/>
                          </a:xfrm>
                          <a:custGeom>
                            <a:avLst/>
                            <a:gdLst>
                              <a:gd name="T0" fmla="*/ 0 w 41"/>
                              <a:gd name="T1" fmla="*/ 26 h 56"/>
                              <a:gd name="T2" fmla="*/ 23 w 41"/>
                              <a:gd name="T3" fmla="*/ 15 h 56"/>
                              <a:gd name="T4" fmla="*/ 34 w 41"/>
                              <a:gd name="T5" fmla="*/ 26 h 56"/>
                              <a:gd name="T6" fmla="*/ 30 w 41"/>
                              <a:gd name="T7" fmla="*/ 0 h 56"/>
                              <a:gd name="T8" fmla="*/ 38 w 41"/>
                              <a:gd name="T9" fmla="*/ 12 h 56"/>
                              <a:gd name="T10" fmla="*/ 41 w 41"/>
                              <a:gd name="T11" fmla="*/ 23 h 56"/>
                              <a:gd name="T12" fmla="*/ 41 w 41"/>
                              <a:gd name="T13" fmla="*/ 34 h 56"/>
                              <a:gd name="T14" fmla="*/ 30 w 41"/>
                              <a:gd name="T15" fmla="*/ 41 h 56"/>
                              <a:gd name="T16" fmla="*/ 30 w 41"/>
                              <a:gd name="T17" fmla="*/ 53 h 56"/>
                              <a:gd name="T18" fmla="*/ 15 w 41"/>
                              <a:gd name="T19" fmla="*/ 56 h 56"/>
                              <a:gd name="T20" fmla="*/ 12 w 41"/>
                              <a:gd name="T21" fmla="*/ 49 h 56"/>
                              <a:gd name="T22" fmla="*/ 23 w 41"/>
                              <a:gd name="T23" fmla="*/ 45 h 56"/>
                              <a:gd name="T24" fmla="*/ 19 w 41"/>
                              <a:gd name="T25" fmla="*/ 34 h 56"/>
                              <a:gd name="T26" fmla="*/ 0 w 41"/>
                              <a:gd name="T2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6">
                                <a:moveTo>
                                  <a:pt x="0" y="26"/>
                                </a:moveTo>
                                <a:lnTo>
                                  <a:pt x="23" y="15"/>
                                </a:lnTo>
                                <a:lnTo>
                                  <a:pt x="34" y="26"/>
                                </a:lnTo>
                                <a:lnTo>
                                  <a:pt x="30" y="0"/>
                                </a:lnTo>
                                <a:lnTo>
                                  <a:pt x="38" y="12"/>
                                </a:lnTo>
                                <a:lnTo>
                                  <a:pt x="41" y="23"/>
                                </a:lnTo>
                                <a:lnTo>
                                  <a:pt x="41" y="34"/>
                                </a:lnTo>
                                <a:lnTo>
                                  <a:pt x="30" y="41"/>
                                </a:lnTo>
                                <a:lnTo>
                                  <a:pt x="30" y="53"/>
                                </a:lnTo>
                                <a:lnTo>
                                  <a:pt x="15" y="56"/>
                                </a:lnTo>
                                <a:lnTo>
                                  <a:pt x="12" y="49"/>
                                </a:lnTo>
                                <a:lnTo>
                                  <a:pt x="23" y="45"/>
                                </a:lnTo>
                                <a:lnTo>
                                  <a:pt x="19" y="34"/>
                                </a:lnTo>
                                <a:lnTo>
                                  <a:pt x="0"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19" name="Freeform 116"/>
                        <wps:cNvSpPr>
                          <a:spLocks/>
                        </wps:cNvSpPr>
                        <wps:spPr bwMode="auto">
                          <a:xfrm>
                            <a:off x="2663" y="1314"/>
                            <a:ext cx="82" cy="63"/>
                          </a:xfrm>
                          <a:custGeom>
                            <a:avLst/>
                            <a:gdLst>
                              <a:gd name="T0" fmla="*/ 15 w 82"/>
                              <a:gd name="T1" fmla="*/ 60 h 63"/>
                              <a:gd name="T2" fmla="*/ 11 w 82"/>
                              <a:gd name="T3" fmla="*/ 56 h 63"/>
                              <a:gd name="T4" fmla="*/ 22 w 82"/>
                              <a:gd name="T5" fmla="*/ 52 h 63"/>
                              <a:gd name="T6" fmla="*/ 30 w 82"/>
                              <a:gd name="T7" fmla="*/ 45 h 63"/>
                              <a:gd name="T8" fmla="*/ 26 w 82"/>
                              <a:gd name="T9" fmla="*/ 37 h 63"/>
                              <a:gd name="T10" fmla="*/ 19 w 82"/>
                              <a:gd name="T11" fmla="*/ 26 h 63"/>
                              <a:gd name="T12" fmla="*/ 15 w 82"/>
                              <a:gd name="T13" fmla="*/ 30 h 63"/>
                              <a:gd name="T14" fmla="*/ 11 w 82"/>
                              <a:gd name="T15" fmla="*/ 34 h 63"/>
                              <a:gd name="T16" fmla="*/ 4 w 82"/>
                              <a:gd name="T17" fmla="*/ 26 h 63"/>
                              <a:gd name="T18" fmla="*/ 0 w 82"/>
                              <a:gd name="T19" fmla="*/ 19 h 63"/>
                              <a:gd name="T20" fmla="*/ 11 w 82"/>
                              <a:gd name="T21" fmla="*/ 11 h 63"/>
                              <a:gd name="T22" fmla="*/ 19 w 82"/>
                              <a:gd name="T23" fmla="*/ 15 h 63"/>
                              <a:gd name="T24" fmla="*/ 22 w 82"/>
                              <a:gd name="T25" fmla="*/ 19 h 63"/>
                              <a:gd name="T26" fmla="*/ 15 w 82"/>
                              <a:gd name="T27" fmla="*/ 0 h 63"/>
                              <a:gd name="T28" fmla="*/ 30 w 82"/>
                              <a:gd name="T29" fmla="*/ 0 h 63"/>
                              <a:gd name="T30" fmla="*/ 34 w 82"/>
                              <a:gd name="T31" fmla="*/ 11 h 63"/>
                              <a:gd name="T32" fmla="*/ 37 w 82"/>
                              <a:gd name="T33" fmla="*/ 19 h 63"/>
                              <a:gd name="T34" fmla="*/ 45 w 82"/>
                              <a:gd name="T35" fmla="*/ 19 h 63"/>
                              <a:gd name="T36" fmla="*/ 56 w 82"/>
                              <a:gd name="T37" fmla="*/ 11 h 63"/>
                              <a:gd name="T38" fmla="*/ 71 w 82"/>
                              <a:gd name="T39" fmla="*/ 7 h 63"/>
                              <a:gd name="T40" fmla="*/ 71 w 82"/>
                              <a:gd name="T41" fmla="*/ 19 h 63"/>
                              <a:gd name="T42" fmla="*/ 67 w 82"/>
                              <a:gd name="T43" fmla="*/ 41 h 63"/>
                              <a:gd name="T44" fmla="*/ 75 w 82"/>
                              <a:gd name="T45" fmla="*/ 41 h 63"/>
                              <a:gd name="T46" fmla="*/ 82 w 82"/>
                              <a:gd name="T47" fmla="*/ 41 h 63"/>
                              <a:gd name="T48" fmla="*/ 75 w 82"/>
                              <a:gd name="T49" fmla="*/ 60 h 63"/>
                              <a:gd name="T50" fmla="*/ 67 w 82"/>
                              <a:gd name="T51" fmla="*/ 63 h 63"/>
                              <a:gd name="T52" fmla="*/ 56 w 82"/>
                              <a:gd name="T53" fmla="*/ 63 h 63"/>
                              <a:gd name="T54" fmla="*/ 49 w 82"/>
                              <a:gd name="T55" fmla="*/ 63 h 63"/>
                              <a:gd name="T56" fmla="*/ 41 w 82"/>
                              <a:gd name="T57" fmla="*/ 52 h 63"/>
                              <a:gd name="T58" fmla="*/ 15 w 82"/>
                              <a:gd name="T59" fmla="*/ 6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63">
                                <a:moveTo>
                                  <a:pt x="15" y="60"/>
                                </a:moveTo>
                                <a:lnTo>
                                  <a:pt x="11" y="56"/>
                                </a:lnTo>
                                <a:lnTo>
                                  <a:pt x="22" y="52"/>
                                </a:lnTo>
                                <a:lnTo>
                                  <a:pt x="30" y="45"/>
                                </a:lnTo>
                                <a:lnTo>
                                  <a:pt x="26" y="37"/>
                                </a:lnTo>
                                <a:lnTo>
                                  <a:pt x="19" y="26"/>
                                </a:lnTo>
                                <a:lnTo>
                                  <a:pt x="15" y="30"/>
                                </a:lnTo>
                                <a:lnTo>
                                  <a:pt x="11" y="34"/>
                                </a:lnTo>
                                <a:lnTo>
                                  <a:pt x="4" y="26"/>
                                </a:lnTo>
                                <a:lnTo>
                                  <a:pt x="0" y="19"/>
                                </a:lnTo>
                                <a:lnTo>
                                  <a:pt x="11" y="11"/>
                                </a:lnTo>
                                <a:lnTo>
                                  <a:pt x="19" y="15"/>
                                </a:lnTo>
                                <a:lnTo>
                                  <a:pt x="22" y="19"/>
                                </a:lnTo>
                                <a:lnTo>
                                  <a:pt x="15" y="0"/>
                                </a:lnTo>
                                <a:lnTo>
                                  <a:pt x="30" y="0"/>
                                </a:lnTo>
                                <a:lnTo>
                                  <a:pt x="34" y="11"/>
                                </a:lnTo>
                                <a:lnTo>
                                  <a:pt x="37" y="19"/>
                                </a:lnTo>
                                <a:lnTo>
                                  <a:pt x="45" y="19"/>
                                </a:lnTo>
                                <a:lnTo>
                                  <a:pt x="56" y="11"/>
                                </a:lnTo>
                                <a:lnTo>
                                  <a:pt x="71" y="7"/>
                                </a:lnTo>
                                <a:lnTo>
                                  <a:pt x="71" y="19"/>
                                </a:lnTo>
                                <a:lnTo>
                                  <a:pt x="67" y="41"/>
                                </a:lnTo>
                                <a:lnTo>
                                  <a:pt x="75" y="41"/>
                                </a:lnTo>
                                <a:lnTo>
                                  <a:pt x="82" y="41"/>
                                </a:lnTo>
                                <a:lnTo>
                                  <a:pt x="75" y="60"/>
                                </a:lnTo>
                                <a:lnTo>
                                  <a:pt x="67" y="63"/>
                                </a:lnTo>
                                <a:lnTo>
                                  <a:pt x="56" y="63"/>
                                </a:lnTo>
                                <a:lnTo>
                                  <a:pt x="49" y="63"/>
                                </a:lnTo>
                                <a:lnTo>
                                  <a:pt x="41" y="52"/>
                                </a:lnTo>
                                <a:lnTo>
                                  <a:pt x="15" y="6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0" name="Freeform 117"/>
                        <wps:cNvSpPr>
                          <a:spLocks/>
                        </wps:cNvSpPr>
                        <wps:spPr bwMode="auto">
                          <a:xfrm>
                            <a:off x="2584" y="1340"/>
                            <a:ext cx="64" cy="75"/>
                          </a:xfrm>
                          <a:custGeom>
                            <a:avLst/>
                            <a:gdLst>
                              <a:gd name="T0" fmla="*/ 45 w 64"/>
                              <a:gd name="T1" fmla="*/ 49 h 75"/>
                              <a:gd name="T2" fmla="*/ 30 w 64"/>
                              <a:gd name="T3" fmla="*/ 67 h 75"/>
                              <a:gd name="T4" fmla="*/ 19 w 64"/>
                              <a:gd name="T5" fmla="*/ 67 h 75"/>
                              <a:gd name="T6" fmla="*/ 8 w 64"/>
                              <a:gd name="T7" fmla="*/ 75 h 75"/>
                              <a:gd name="T8" fmla="*/ 0 w 64"/>
                              <a:gd name="T9" fmla="*/ 71 h 75"/>
                              <a:gd name="T10" fmla="*/ 8 w 64"/>
                              <a:gd name="T11" fmla="*/ 56 h 75"/>
                              <a:gd name="T12" fmla="*/ 0 w 64"/>
                              <a:gd name="T13" fmla="*/ 49 h 75"/>
                              <a:gd name="T14" fmla="*/ 19 w 64"/>
                              <a:gd name="T15" fmla="*/ 23 h 75"/>
                              <a:gd name="T16" fmla="*/ 34 w 64"/>
                              <a:gd name="T17" fmla="*/ 19 h 75"/>
                              <a:gd name="T18" fmla="*/ 34 w 64"/>
                              <a:gd name="T19" fmla="*/ 8 h 75"/>
                              <a:gd name="T20" fmla="*/ 49 w 64"/>
                              <a:gd name="T21" fmla="*/ 0 h 75"/>
                              <a:gd name="T22" fmla="*/ 60 w 64"/>
                              <a:gd name="T23" fmla="*/ 15 h 75"/>
                              <a:gd name="T24" fmla="*/ 53 w 64"/>
                              <a:gd name="T25" fmla="*/ 23 h 75"/>
                              <a:gd name="T26" fmla="*/ 64 w 64"/>
                              <a:gd name="T27" fmla="*/ 30 h 75"/>
                              <a:gd name="T28" fmla="*/ 45 w 64"/>
                              <a:gd name="T29" fmla="*/ 4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75">
                                <a:moveTo>
                                  <a:pt x="45" y="49"/>
                                </a:moveTo>
                                <a:lnTo>
                                  <a:pt x="30" y="67"/>
                                </a:lnTo>
                                <a:lnTo>
                                  <a:pt x="19" y="67"/>
                                </a:lnTo>
                                <a:lnTo>
                                  <a:pt x="8" y="75"/>
                                </a:lnTo>
                                <a:lnTo>
                                  <a:pt x="0" y="71"/>
                                </a:lnTo>
                                <a:lnTo>
                                  <a:pt x="8" y="56"/>
                                </a:lnTo>
                                <a:lnTo>
                                  <a:pt x="0" y="49"/>
                                </a:lnTo>
                                <a:lnTo>
                                  <a:pt x="19" y="23"/>
                                </a:lnTo>
                                <a:lnTo>
                                  <a:pt x="34" y="19"/>
                                </a:lnTo>
                                <a:lnTo>
                                  <a:pt x="34" y="8"/>
                                </a:lnTo>
                                <a:lnTo>
                                  <a:pt x="49" y="0"/>
                                </a:lnTo>
                                <a:lnTo>
                                  <a:pt x="60" y="15"/>
                                </a:lnTo>
                                <a:lnTo>
                                  <a:pt x="53" y="23"/>
                                </a:lnTo>
                                <a:lnTo>
                                  <a:pt x="64" y="30"/>
                                </a:lnTo>
                                <a:lnTo>
                                  <a:pt x="45" y="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1" name="Freeform 118"/>
                        <wps:cNvSpPr>
                          <a:spLocks/>
                        </wps:cNvSpPr>
                        <wps:spPr bwMode="auto">
                          <a:xfrm>
                            <a:off x="2640" y="1280"/>
                            <a:ext cx="57" cy="38"/>
                          </a:xfrm>
                          <a:custGeom>
                            <a:avLst/>
                            <a:gdLst>
                              <a:gd name="T0" fmla="*/ 19 w 57"/>
                              <a:gd name="T1" fmla="*/ 38 h 38"/>
                              <a:gd name="T2" fmla="*/ 15 w 57"/>
                              <a:gd name="T3" fmla="*/ 26 h 38"/>
                              <a:gd name="T4" fmla="*/ 0 w 57"/>
                              <a:gd name="T5" fmla="*/ 30 h 38"/>
                              <a:gd name="T6" fmla="*/ 0 w 57"/>
                              <a:gd name="T7" fmla="*/ 15 h 38"/>
                              <a:gd name="T8" fmla="*/ 15 w 57"/>
                              <a:gd name="T9" fmla="*/ 15 h 38"/>
                              <a:gd name="T10" fmla="*/ 30 w 57"/>
                              <a:gd name="T11" fmla="*/ 4 h 38"/>
                              <a:gd name="T12" fmla="*/ 49 w 57"/>
                              <a:gd name="T13" fmla="*/ 0 h 38"/>
                              <a:gd name="T14" fmla="*/ 53 w 57"/>
                              <a:gd name="T15" fmla="*/ 4 h 38"/>
                              <a:gd name="T16" fmla="*/ 57 w 57"/>
                              <a:gd name="T17" fmla="*/ 19 h 38"/>
                              <a:gd name="T18" fmla="*/ 45 w 57"/>
                              <a:gd name="T19" fmla="*/ 23 h 38"/>
                              <a:gd name="T20" fmla="*/ 42 w 57"/>
                              <a:gd name="T21" fmla="*/ 30 h 38"/>
                              <a:gd name="T22" fmla="*/ 34 w 57"/>
                              <a:gd name="T23" fmla="*/ 30 h 38"/>
                              <a:gd name="T24" fmla="*/ 30 w 57"/>
                              <a:gd name="T25" fmla="*/ 26 h 38"/>
                              <a:gd name="T26" fmla="*/ 19 w 57"/>
                              <a:gd name="T27" fmla="*/ 30 h 38"/>
                              <a:gd name="T28" fmla="*/ 19 w 57"/>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38">
                                <a:moveTo>
                                  <a:pt x="19" y="38"/>
                                </a:moveTo>
                                <a:lnTo>
                                  <a:pt x="15" y="26"/>
                                </a:lnTo>
                                <a:lnTo>
                                  <a:pt x="0" y="30"/>
                                </a:lnTo>
                                <a:lnTo>
                                  <a:pt x="0" y="15"/>
                                </a:lnTo>
                                <a:lnTo>
                                  <a:pt x="15" y="15"/>
                                </a:lnTo>
                                <a:lnTo>
                                  <a:pt x="30" y="4"/>
                                </a:lnTo>
                                <a:lnTo>
                                  <a:pt x="49" y="0"/>
                                </a:lnTo>
                                <a:lnTo>
                                  <a:pt x="53" y="4"/>
                                </a:lnTo>
                                <a:lnTo>
                                  <a:pt x="57" y="19"/>
                                </a:lnTo>
                                <a:lnTo>
                                  <a:pt x="45" y="23"/>
                                </a:lnTo>
                                <a:lnTo>
                                  <a:pt x="42" y="30"/>
                                </a:lnTo>
                                <a:lnTo>
                                  <a:pt x="34" y="30"/>
                                </a:lnTo>
                                <a:lnTo>
                                  <a:pt x="30" y="26"/>
                                </a:lnTo>
                                <a:lnTo>
                                  <a:pt x="19" y="30"/>
                                </a:lnTo>
                                <a:lnTo>
                                  <a:pt x="19"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2" name="Freeform 119"/>
                        <wps:cNvSpPr>
                          <a:spLocks/>
                        </wps:cNvSpPr>
                        <wps:spPr bwMode="auto">
                          <a:xfrm>
                            <a:off x="2614" y="1392"/>
                            <a:ext cx="94" cy="120"/>
                          </a:xfrm>
                          <a:custGeom>
                            <a:avLst/>
                            <a:gdLst>
                              <a:gd name="T0" fmla="*/ 8 w 94"/>
                              <a:gd name="T1" fmla="*/ 19 h 120"/>
                              <a:gd name="T2" fmla="*/ 12 w 94"/>
                              <a:gd name="T3" fmla="*/ 19 h 120"/>
                              <a:gd name="T4" fmla="*/ 19 w 94"/>
                              <a:gd name="T5" fmla="*/ 8 h 120"/>
                              <a:gd name="T6" fmla="*/ 49 w 94"/>
                              <a:gd name="T7" fmla="*/ 0 h 120"/>
                              <a:gd name="T8" fmla="*/ 49 w 94"/>
                              <a:gd name="T9" fmla="*/ 19 h 120"/>
                              <a:gd name="T10" fmla="*/ 64 w 94"/>
                              <a:gd name="T11" fmla="*/ 19 h 120"/>
                              <a:gd name="T12" fmla="*/ 56 w 94"/>
                              <a:gd name="T13" fmla="*/ 34 h 120"/>
                              <a:gd name="T14" fmla="*/ 68 w 94"/>
                              <a:gd name="T15" fmla="*/ 38 h 120"/>
                              <a:gd name="T16" fmla="*/ 75 w 94"/>
                              <a:gd name="T17" fmla="*/ 27 h 120"/>
                              <a:gd name="T18" fmla="*/ 75 w 94"/>
                              <a:gd name="T19" fmla="*/ 42 h 120"/>
                              <a:gd name="T20" fmla="*/ 75 w 94"/>
                              <a:gd name="T21" fmla="*/ 49 h 120"/>
                              <a:gd name="T22" fmla="*/ 86 w 94"/>
                              <a:gd name="T23" fmla="*/ 42 h 120"/>
                              <a:gd name="T24" fmla="*/ 79 w 94"/>
                              <a:gd name="T25" fmla="*/ 87 h 120"/>
                              <a:gd name="T26" fmla="*/ 94 w 94"/>
                              <a:gd name="T27" fmla="*/ 105 h 120"/>
                              <a:gd name="T28" fmla="*/ 90 w 94"/>
                              <a:gd name="T29" fmla="*/ 109 h 120"/>
                              <a:gd name="T30" fmla="*/ 75 w 94"/>
                              <a:gd name="T31" fmla="*/ 105 h 120"/>
                              <a:gd name="T32" fmla="*/ 68 w 94"/>
                              <a:gd name="T33" fmla="*/ 105 h 120"/>
                              <a:gd name="T34" fmla="*/ 79 w 94"/>
                              <a:gd name="T35" fmla="*/ 117 h 120"/>
                              <a:gd name="T36" fmla="*/ 68 w 94"/>
                              <a:gd name="T37" fmla="*/ 120 h 120"/>
                              <a:gd name="T38" fmla="*/ 56 w 94"/>
                              <a:gd name="T39" fmla="*/ 117 h 120"/>
                              <a:gd name="T40" fmla="*/ 64 w 94"/>
                              <a:gd name="T41" fmla="*/ 105 h 120"/>
                              <a:gd name="T42" fmla="*/ 12 w 94"/>
                              <a:gd name="T43" fmla="*/ 98 h 120"/>
                              <a:gd name="T44" fmla="*/ 8 w 94"/>
                              <a:gd name="T45" fmla="*/ 90 h 120"/>
                              <a:gd name="T46" fmla="*/ 12 w 94"/>
                              <a:gd name="T47" fmla="*/ 79 h 120"/>
                              <a:gd name="T48" fmla="*/ 4 w 94"/>
                              <a:gd name="T49" fmla="*/ 75 h 120"/>
                              <a:gd name="T50" fmla="*/ 0 w 94"/>
                              <a:gd name="T51" fmla="*/ 60 h 120"/>
                              <a:gd name="T52" fmla="*/ 23 w 94"/>
                              <a:gd name="T53" fmla="*/ 75 h 120"/>
                              <a:gd name="T54" fmla="*/ 38 w 94"/>
                              <a:gd name="T55" fmla="*/ 72 h 120"/>
                              <a:gd name="T56" fmla="*/ 19 w 94"/>
                              <a:gd name="T57" fmla="*/ 53 h 120"/>
                              <a:gd name="T58" fmla="*/ 4 w 94"/>
                              <a:gd name="T59" fmla="*/ 53 h 120"/>
                              <a:gd name="T60" fmla="*/ 0 w 94"/>
                              <a:gd name="T61" fmla="*/ 45 h 120"/>
                              <a:gd name="T62" fmla="*/ 23 w 94"/>
                              <a:gd name="T63" fmla="*/ 38 h 120"/>
                              <a:gd name="T64" fmla="*/ 23 w 94"/>
                              <a:gd name="T65" fmla="*/ 34 h 120"/>
                              <a:gd name="T66" fmla="*/ 15 w 94"/>
                              <a:gd name="T67" fmla="*/ 30 h 120"/>
                              <a:gd name="T68" fmla="*/ 4 w 94"/>
                              <a:gd name="T69" fmla="*/ 38 h 120"/>
                              <a:gd name="T70" fmla="*/ 15 w 94"/>
                              <a:gd name="T71" fmla="*/ 27 h 120"/>
                              <a:gd name="T72" fmla="*/ 4 w 94"/>
                              <a:gd name="T73" fmla="*/ 23 h 120"/>
                              <a:gd name="T74" fmla="*/ 12 w 94"/>
                              <a:gd name="T75" fmla="*/ 19 h 120"/>
                              <a:gd name="T76" fmla="*/ 23 w 94"/>
                              <a:gd name="T77" fmla="*/ 12 h 120"/>
                              <a:gd name="T78" fmla="*/ 8 w 94"/>
                              <a:gd name="T79"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 h="120">
                                <a:moveTo>
                                  <a:pt x="8" y="19"/>
                                </a:moveTo>
                                <a:lnTo>
                                  <a:pt x="12" y="19"/>
                                </a:lnTo>
                                <a:lnTo>
                                  <a:pt x="19" y="8"/>
                                </a:lnTo>
                                <a:lnTo>
                                  <a:pt x="49" y="0"/>
                                </a:lnTo>
                                <a:lnTo>
                                  <a:pt x="49" y="19"/>
                                </a:lnTo>
                                <a:lnTo>
                                  <a:pt x="64" y="19"/>
                                </a:lnTo>
                                <a:lnTo>
                                  <a:pt x="56" y="34"/>
                                </a:lnTo>
                                <a:lnTo>
                                  <a:pt x="68" y="38"/>
                                </a:lnTo>
                                <a:lnTo>
                                  <a:pt x="75" y="27"/>
                                </a:lnTo>
                                <a:lnTo>
                                  <a:pt x="75" y="42"/>
                                </a:lnTo>
                                <a:lnTo>
                                  <a:pt x="75" y="49"/>
                                </a:lnTo>
                                <a:lnTo>
                                  <a:pt x="86" y="42"/>
                                </a:lnTo>
                                <a:lnTo>
                                  <a:pt x="79" y="87"/>
                                </a:lnTo>
                                <a:lnTo>
                                  <a:pt x="94" y="105"/>
                                </a:lnTo>
                                <a:lnTo>
                                  <a:pt x="90" y="109"/>
                                </a:lnTo>
                                <a:lnTo>
                                  <a:pt x="75" y="105"/>
                                </a:lnTo>
                                <a:lnTo>
                                  <a:pt x="68" y="105"/>
                                </a:lnTo>
                                <a:lnTo>
                                  <a:pt x="79" y="117"/>
                                </a:lnTo>
                                <a:lnTo>
                                  <a:pt x="68" y="120"/>
                                </a:lnTo>
                                <a:lnTo>
                                  <a:pt x="56" y="117"/>
                                </a:lnTo>
                                <a:lnTo>
                                  <a:pt x="64" y="105"/>
                                </a:lnTo>
                                <a:lnTo>
                                  <a:pt x="12" y="98"/>
                                </a:lnTo>
                                <a:lnTo>
                                  <a:pt x="8" y="90"/>
                                </a:lnTo>
                                <a:lnTo>
                                  <a:pt x="12" y="79"/>
                                </a:lnTo>
                                <a:lnTo>
                                  <a:pt x="4" y="75"/>
                                </a:lnTo>
                                <a:lnTo>
                                  <a:pt x="0" y="60"/>
                                </a:lnTo>
                                <a:lnTo>
                                  <a:pt x="23" y="75"/>
                                </a:lnTo>
                                <a:lnTo>
                                  <a:pt x="38" y="72"/>
                                </a:lnTo>
                                <a:lnTo>
                                  <a:pt x="19" y="53"/>
                                </a:lnTo>
                                <a:lnTo>
                                  <a:pt x="4" y="53"/>
                                </a:lnTo>
                                <a:lnTo>
                                  <a:pt x="0" y="45"/>
                                </a:lnTo>
                                <a:lnTo>
                                  <a:pt x="23" y="38"/>
                                </a:lnTo>
                                <a:lnTo>
                                  <a:pt x="23" y="34"/>
                                </a:lnTo>
                                <a:lnTo>
                                  <a:pt x="15" y="30"/>
                                </a:lnTo>
                                <a:lnTo>
                                  <a:pt x="4" y="38"/>
                                </a:lnTo>
                                <a:lnTo>
                                  <a:pt x="15" y="27"/>
                                </a:lnTo>
                                <a:lnTo>
                                  <a:pt x="4" y="23"/>
                                </a:lnTo>
                                <a:lnTo>
                                  <a:pt x="12" y="19"/>
                                </a:lnTo>
                                <a:lnTo>
                                  <a:pt x="23" y="12"/>
                                </a:lnTo>
                                <a:lnTo>
                                  <a:pt x="8"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3" name="Freeform 120"/>
                        <wps:cNvSpPr>
                          <a:spLocks/>
                        </wps:cNvSpPr>
                        <wps:spPr bwMode="auto">
                          <a:xfrm>
                            <a:off x="2719" y="1419"/>
                            <a:ext cx="45" cy="56"/>
                          </a:xfrm>
                          <a:custGeom>
                            <a:avLst/>
                            <a:gdLst>
                              <a:gd name="T0" fmla="*/ 11 w 45"/>
                              <a:gd name="T1" fmla="*/ 45 h 56"/>
                              <a:gd name="T2" fmla="*/ 11 w 45"/>
                              <a:gd name="T3" fmla="*/ 56 h 56"/>
                              <a:gd name="T4" fmla="*/ 26 w 45"/>
                              <a:gd name="T5" fmla="*/ 52 h 56"/>
                              <a:gd name="T6" fmla="*/ 30 w 45"/>
                              <a:gd name="T7" fmla="*/ 41 h 56"/>
                              <a:gd name="T8" fmla="*/ 30 w 45"/>
                              <a:gd name="T9" fmla="*/ 30 h 56"/>
                              <a:gd name="T10" fmla="*/ 34 w 45"/>
                              <a:gd name="T11" fmla="*/ 18 h 56"/>
                              <a:gd name="T12" fmla="*/ 45 w 45"/>
                              <a:gd name="T13" fmla="*/ 11 h 56"/>
                              <a:gd name="T14" fmla="*/ 41 w 45"/>
                              <a:gd name="T15" fmla="*/ 11 h 56"/>
                              <a:gd name="T16" fmla="*/ 38 w 45"/>
                              <a:gd name="T17" fmla="*/ 3 h 56"/>
                              <a:gd name="T18" fmla="*/ 30 w 45"/>
                              <a:gd name="T19" fmla="*/ 0 h 56"/>
                              <a:gd name="T20" fmla="*/ 26 w 45"/>
                              <a:gd name="T21" fmla="*/ 11 h 56"/>
                              <a:gd name="T22" fmla="*/ 23 w 45"/>
                              <a:gd name="T23" fmla="*/ 18 h 56"/>
                              <a:gd name="T24" fmla="*/ 8 w 45"/>
                              <a:gd name="T25" fmla="*/ 18 h 56"/>
                              <a:gd name="T26" fmla="*/ 8 w 45"/>
                              <a:gd name="T27" fmla="*/ 3 h 56"/>
                              <a:gd name="T28" fmla="*/ 0 w 45"/>
                              <a:gd name="T29" fmla="*/ 22 h 56"/>
                              <a:gd name="T30" fmla="*/ 15 w 45"/>
                              <a:gd name="T31" fmla="*/ 33 h 56"/>
                              <a:gd name="T32" fmla="*/ 15 w 45"/>
                              <a:gd name="T33" fmla="*/ 45 h 56"/>
                              <a:gd name="T34" fmla="*/ 15 w 45"/>
                              <a:gd name="T35" fmla="*/ 52 h 56"/>
                              <a:gd name="T36" fmla="*/ 11 w 45"/>
                              <a:gd name="T37"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56">
                                <a:moveTo>
                                  <a:pt x="11" y="45"/>
                                </a:moveTo>
                                <a:lnTo>
                                  <a:pt x="11" y="56"/>
                                </a:lnTo>
                                <a:lnTo>
                                  <a:pt x="26" y="52"/>
                                </a:lnTo>
                                <a:lnTo>
                                  <a:pt x="30" y="41"/>
                                </a:lnTo>
                                <a:lnTo>
                                  <a:pt x="30" y="30"/>
                                </a:lnTo>
                                <a:lnTo>
                                  <a:pt x="34" y="18"/>
                                </a:lnTo>
                                <a:lnTo>
                                  <a:pt x="45" y="11"/>
                                </a:lnTo>
                                <a:lnTo>
                                  <a:pt x="41" y="11"/>
                                </a:lnTo>
                                <a:lnTo>
                                  <a:pt x="38" y="3"/>
                                </a:lnTo>
                                <a:lnTo>
                                  <a:pt x="30" y="0"/>
                                </a:lnTo>
                                <a:lnTo>
                                  <a:pt x="26" y="11"/>
                                </a:lnTo>
                                <a:lnTo>
                                  <a:pt x="23" y="18"/>
                                </a:lnTo>
                                <a:lnTo>
                                  <a:pt x="8" y="18"/>
                                </a:lnTo>
                                <a:lnTo>
                                  <a:pt x="8" y="3"/>
                                </a:lnTo>
                                <a:lnTo>
                                  <a:pt x="0" y="22"/>
                                </a:lnTo>
                                <a:lnTo>
                                  <a:pt x="15" y="33"/>
                                </a:lnTo>
                                <a:lnTo>
                                  <a:pt x="15" y="45"/>
                                </a:lnTo>
                                <a:lnTo>
                                  <a:pt x="15" y="52"/>
                                </a:lnTo>
                                <a:lnTo>
                                  <a:pt x="11" y="4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4" name="Freeform 121"/>
                        <wps:cNvSpPr>
                          <a:spLocks/>
                        </wps:cNvSpPr>
                        <wps:spPr bwMode="auto">
                          <a:xfrm>
                            <a:off x="2760" y="1437"/>
                            <a:ext cx="38" cy="45"/>
                          </a:xfrm>
                          <a:custGeom>
                            <a:avLst/>
                            <a:gdLst>
                              <a:gd name="T0" fmla="*/ 8 w 38"/>
                              <a:gd name="T1" fmla="*/ 38 h 45"/>
                              <a:gd name="T2" fmla="*/ 11 w 38"/>
                              <a:gd name="T3" fmla="*/ 27 h 45"/>
                              <a:gd name="T4" fmla="*/ 15 w 38"/>
                              <a:gd name="T5" fmla="*/ 30 h 45"/>
                              <a:gd name="T6" fmla="*/ 26 w 38"/>
                              <a:gd name="T7" fmla="*/ 23 h 45"/>
                              <a:gd name="T8" fmla="*/ 34 w 38"/>
                              <a:gd name="T9" fmla="*/ 15 h 45"/>
                              <a:gd name="T10" fmla="*/ 38 w 38"/>
                              <a:gd name="T11" fmla="*/ 12 h 45"/>
                              <a:gd name="T12" fmla="*/ 34 w 38"/>
                              <a:gd name="T13" fmla="*/ 8 h 45"/>
                              <a:gd name="T14" fmla="*/ 34 w 38"/>
                              <a:gd name="T15" fmla="*/ 4 h 45"/>
                              <a:gd name="T16" fmla="*/ 30 w 38"/>
                              <a:gd name="T17" fmla="*/ 4 h 45"/>
                              <a:gd name="T18" fmla="*/ 23 w 38"/>
                              <a:gd name="T19" fmla="*/ 0 h 45"/>
                              <a:gd name="T20" fmla="*/ 15 w 38"/>
                              <a:gd name="T21" fmla="*/ 0 h 45"/>
                              <a:gd name="T22" fmla="*/ 11 w 38"/>
                              <a:gd name="T23" fmla="*/ 4 h 45"/>
                              <a:gd name="T24" fmla="*/ 11 w 38"/>
                              <a:gd name="T25" fmla="*/ 8 h 45"/>
                              <a:gd name="T26" fmla="*/ 8 w 38"/>
                              <a:gd name="T27" fmla="*/ 15 h 45"/>
                              <a:gd name="T28" fmla="*/ 8 w 38"/>
                              <a:gd name="T29" fmla="*/ 23 h 45"/>
                              <a:gd name="T30" fmla="*/ 4 w 38"/>
                              <a:gd name="T31" fmla="*/ 27 h 45"/>
                              <a:gd name="T32" fmla="*/ 4 w 38"/>
                              <a:gd name="T33" fmla="*/ 30 h 45"/>
                              <a:gd name="T34" fmla="*/ 8 w 38"/>
                              <a:gd name="T35" fmla="*/ 30 h 45"/>
                              <a:gd name="T36" fmla="*/ 8 w 38"/>
                              <a:gd name="T37" fmla="*/ 38 h 45"/>
                              <a:gd name="T38" fmla="*/ 0 w 38"/>
                              <a:gd name="T39" fmla="*/ 45 h 45"/>
                              <a:gd name="T40" fmla="*/ 8 w 38"/>
                              <a:gd name="T41"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5">
                                <a:moveTo>
                                  <a:pt x="8" y="38"/>
                                </a:moveTo>
                                <a:lnTo>
                                  <a:pt x="11" y="27"/>
                                </a:lnTo>
                                <a:lnTo>
                                  <a:pt x="15" y="30"/>
                                </a:lnTo>
                                <a:lnTo>
                                  <a:pt x="26" y="23"/>
                                </a:lnTo>
                                <a:lnTo>
                                  <a:pt x="34" y="15"/>
                                </a:lnTo>
                                <a:lnTo>
                                  <a:pt x="38" y="12"/>
                                </a:lnTo>
                                <a:lnTo>
                                  <a:pt x="34" y="8"/>
                                </a:lnTo>
                                <a:lnTo>
                                  <a:pt x="34" y="4"/>
                                </a:lnTo>
                                <a:lnTo>
                                  <a:pt x="30" y="4"/>
                                </a:lnTo>
                                <a:lnTo>
                                  <a:pt x="23" y="0"/>
                                </a:lnTo>
                                <a:lnTo>
                                  <a:pt x="15" y="0"/>
                                </a:lnTo>
                                <a:lnTo>
                                  <a:pt x="11" y="4"/>
                                </a:lnTo>
                                <a:lnTo>
                                  <a:pt x="11" y="8"/>
                                </a:lnTo>
                                <a:lnTo>
                                  <a:pt x="8" y="15"/>
                                </a:lnTo>
                                <a:lnTo>
                                  <a:pt x="8" y="23"/>
                                </a:lnTo>
                                <a:lnTo>
                                  <a:pt x="4" y="27"/>
                                </a:lnTo>
                                <a:lnTo>
                                  <a:pt x="4" y="30"/>
                                </a:lnTo>
                                <a:lnTo>
                                  <a:pt x="8" y="30"/>
                                </a:lnTo>
                                <a:lnTo>
                                  <a:pt x="8" y="38"/>
                                </a:lnTo>
                                <a:lnTo>
                                  <a:pt x="0" y="45"/>
                                </a:lnTo>
                                <a:lnTo>
                                  <a:pt x="8"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5" name="Freeform 122"/>
                        <wps:cNvSpPr>
                          <a:spLocks/>
                        </wps:cNvSpPr>
                        <wps:spPr bwMode="auto">
                          <a:xfrm>
                            <a:off x="2775" y="1467"/>
                            <a:ext cx="124" cy="266"/>
                          </a:xfrm>
                          <a:custGeom>
                            <a:avLst/>
                            <a:gdLst>
                              <a:gd name="T0" fmla="*/ 0 w 124"/>
                              <a:gd name="T1" fmla="*/ 42 h 266"/>
                              <a:gd name="T2" fmla="*/ 8 w 124"/>
                              <a:gd name="T3" fmla="*/ 30 h 266"/>
                              <a:gd name="T4" fmla="*/ 19 w 124"/>
                              <a:gd name="T5" fmla="*/ 19 h 266"/>
                              <a:gd name="T6" fmla="*/ 34 w 124"/>
                              <a:gd name="T7" fmla="*/ 4 h 266"/>
                              <a:gd name="T8" fmla="*/ 45 w 124"/>
                              <a:gd name="T9" fmla="*/ 4 h 266"/>
                              <a:gd name="T10" fmla="*/ 41 w 124"/>
                              <a:gd name="T11" fmla="*/ 15 h 266"/>
                              <a:gd name="T12" fmla="*/ 30 w 124"/>
                              <a:gd name="T13" fmla="*/ 23 h 266"/>
                              <a:gd name="T14" fmla="*/ 30 w 124"/>
                              <a:gd name="T15" fmla="*/ 38 h 266"/>
                              <a:gd name="T16" fmla="*/ 26 w 124"/>
                              <a:gd name="T17" fmla="*/ 56 h 266"/>
                              <a:gd name="T18" fmla="*/ 26 w 124"/>
                              <a:gd name="T19" fmla="*/ 56 h 266"/>
                              <a:gd name="T20" fmla="*/ 41 w 124"/>
                              <a:gd name="T21" fmla="*/ 30 h 266"/>
                              <a:gd name="T22" fmla="*/ 56 w 124"/>
                              <a:gd name="T23" fmla="*/ 30 h 266"/>
                              <a:gd name="T24" fmla="*/ 68 w 124"/>
                              <a:gd name="T25" fmla="*/ 15 h 266"/>
                              <a:gd name="T26" fmla="*/ 68 w 124"/>
                              <a:gd name="T27" fmla="*/ 34 h 266"/>
                              <a:gd name="T28" fmla="*/ 68 w 124"/>
                              <a:gd name="T29" fmla="*/ 53 h 266"/>
                              <a:gd name="T30" fmla="*/ 83 w 124"/>
                              <a:gd name="T31" fmla="*/ 60 h 266"/>
                              <a:gd name="T32" fmla="*/ 101 w 124"/>
                              <a:gd name="T33" fmla="*/ 60 h 266"/>
                              <a:gd name="T34" fmla="*/ 94 w 124"/>
                              <a:gd name="T35" fmla="*/ 79 h 266"/>
                              <a:gd name="T36" fmla="*/ 86 w 124"/>
                              <a:gd name="T37" fmla="*/ 83 h 266"/>
                              <a:gd name="T38" fmla="*/ 98 w 124"/>
                              <a:gd name="T39" fmla="*/ 101 h 266"/>
                              <a:gd name="T40" fmla="*/ 112 w 124"/>
                              <a:gd name="T41" fmla="*/ 120 h 266"/>
                              <a:gd name="T42" fmla="*/ 112 w 124"/>
                              <a:gd name="T43" fmla="*/ 131 h 266"/>
                              <a:gd name="T44" fmla="*/ 105 w 124"/>
                              <a:gd name="T45" fmla="*/ 146 h 266"/>
                              <a:gd name="T46" fmla="*/ 101 w 124"/>
                              <a:gd name="T47" fmla="*/ 158 h 266"/>
                              <a:gd name="T48" fmla="*/ 105 w 124"/>
                              <a:gd name="T49" fmla="*/ 184 h 266"/>
                              <a:gd name="T50" fmla="*/ 116 w 124"/>
                              <a:gd name="T51" fmla="*/ 199 h 266"/>
                              <a:gd name="T52" fmla="*/ 120 w 124"/>
                              <a:gd name="T53" fmla="*/ 214 h 266"/>
                              <a:gd name="T54" fmla="*/ 105 w 124"/>
                              <a:gd name="T55" fmla="*/ 217 h 266"/>
                              <a:gd name="T56" fmla="*/ 101 w 124"/>
                              <a:gd name="T57" fmla="*/ 221 h 266"/>
                              <a:gd name="T58" fmla="*/ 98 w 124"/>
                              <a:gd name="T59" fmla="*/ 206 h 266"/>
                              <a:gd name="T60" fmla="*/ 90 w 124"/>
                              <a:gd name="T61" fmla="*/ 195 h 266"/>
                              <a:gd name="T62" fmla="*/ 79 w 124"/>
                              <a:gd name="T63" fmla="*/ 217 h 266"/>
                              <a:gd name="T64" fmla="*/ 86 w 124"/>
                              <a:gd name="T65" fmla="*/ 247 h 266"/>
                              <a:gd name="T66" fmla="*/ 75 w 124"/>
                              <a:gd name="T67" fmla="*/ 251 h 266"/>
                              <a:gd name="T68" fmla="*/ 56 w 124"/>
                              <a:gd name="T69" fmla="*/ 232 h 266"/>
                              <a:gd name="T70" fmla="*/ 56 w 124"/>
                              <a:gd name="T71" fmla="*/ 266 h 266"/>
                              <a:gd name="T72" fmla="*/ 49 w 124"/>
                              <a:gd name="T73" fmla="*/ 232 h 266"/>
                              <a:gd name="T74" fmla="*/ 34 w 124"/>
                              <a:gd name="T75" fmla="*/ 225 h 266"/>
                              <a:gd name="T76" fmla="*/ 30 w 124"/>
                              <a:gd name="T77" fmla="*/ 199 h 266"/>
                              <a:gd name="T78" fmla="*/ 19 w 124"/>
                              <a:gd name="T79" fmla="*/ 188 h 266"/>
                              <a:gd name="T80" fmla="*/ 38 w 124"/>
                              <a:gd name="T81" fmla="*/ 184 h 266"/>
                              <a:gd name="T82" fmla="*/ 60 w 124"/>
                              <a:gd name="T83" fmla="*/ 169 h 266"/>
                              <a:gd name="T84" fmla="*/ 71 w 124"/>
                              <a:gd name="T85" fmla="*/ 146 h 266"/>
                              <a:gd name="T86" fmla="*/ 64 w 124"/>
                              <a:gd name="T87" fmla="*/ 128 h 266"/>
                              <a:gd name="T88" fmla="*/ 68 w 124"/>
                              <a:gd name="T89" fmla="*/ 120 h 266"/>
                              <a:gd name="T90" fmla="*/ 60 w 124"/>
                              <a:gd name="T91" fmla="*/ 98 h 266"/>
                              <a:gd name="T92" fmla="*/ 53 w 124"/>
                              <a:gd name="T93" fmla="*/ 83 h 266"/>
                              <a:gd name="T94" fmla="*/ 30 w 124"/>
                              <a:gd name="T95" fmla="*/ 83 h 266"/>
                              <a:gd name="T96" fmla="*/ 19 w 124"/>
                              <a:gd name="T97" fmla="*/ 75 h 266"/>
                              <a:gd name="T98" fmla="*/ 8 w 124"/>
                              <a:gd name="T99" fmla="*/ 71 h 266"/>
                              <a:gd name="T100" fmla="*/ 15 w 124"/>
                              <a:gd name="T101" fmla="*/ 38 h 266"/>
                              <a:gd name="T102" fmla="*/ 4 w 124"/>
                              <a:gd name="T103" fmla="*/ 5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 h="266">
                                <a:moveTo>
                                  <a:pt x="4" y="53"/>
                                </a:moveTo>
                                <a:lnTo>
                                  <a:pt x="0" y="42"/>
                                </a:lnTo>
                                <a:lnTo>
                                  <a:pt x="4" y="34"/>
                                </a:lnTo>
                                <a:lnTo>
                                  <a:pt x="8" y="30"/>
                                </a:lnTo>
                                <a:lnTo>
                                  <a:pt x="15" y="27"/>
                                </a:lnTo>
                                <a:lnTo>
                                  <a:pt x="19" y="19"/>
                                </a:lnTo>
                                <a:lnTo>
                                  <a:pt x="26" y="8"/>
                                </a:lnTo>
                                <a:lnTo>
                                  <a:pt x="34" y="4"/>
                                </a:lnTo>
                                <a:lnTo>
                                  <a:pt x="41" y="0"/>
                                </a:lnTo>
                                <a:lnTo>
                                  <a:pt x="45" y="4"/>
                                </a:lnTo>
                                <a:lnTo>
                                  <a:pt x="53" y="8"/>
                                </a:lnTo>
                                <a:lnTo>
                                  <a:pt x="41" y="15"/>
                                </a:lnTo>
                                <a:lnTo>
                                  <a:pt x="38" y="19"/>
                                </a:lnTo>
                                <a:lnTo>
                                  <a:pt x="30" y="23"/>
                                </a:lnTo>
                                <a:lnTo>
                                  <a:pt x="38" y="27"/>
                                </a:lnTo>
                                <a:lnTo>
                                  <a:pt x="30" y="38"/>
                                </a:lnTo>
                                <a:lnTo>
                                  <a:pt x="30" y="42"/>
                                </a:lnTo>
                                <a:lnTo>
                                  <a:pt x="26" y="56"/>
                                </a:lnTo>
                                <a:lnTo>
                                  <a:pt x="26" y="60"/>
                                </a:lnTo>
                                <a:lnTo>
                                  <a:pt x="26" y="56"/>
                                </a:lnTo>
                                <a:lnTo>
                                  <a:pt x="30" y="49"/>
                                </a:lnTo>
                                <a:lnTo>
                                  <a:pt x="41" y="30"/>
                                </a:lnTo>
                                <a:lnTo>
                                  <a:pt x="53" y="27"/>
                                </a:lnTo>
                                <a:lnTo>
                                  <a:pt x="56" y="30"/>
                                </a:lnTo>
                                <a:lnTo>
                                  <a:pt x="64" y="12"/>
                                </a:lnTo>
                                <a:lnTo>
                                  <a:pt x="68" y="15"/>
                                </a:lnTo>
                                <a:lnTo>
                                  <a:pt x="71" y="23"/>
                                </a:lnTo>
                                <a:lnTo>
                                  <a:pt x="68" y="34"/>
                                </a:lnTo>
                                <a:lnTo>
                                  <a:pt x="64" y="38"/>
                                </a:lnTo>
                                <a:lnTo>
                                  <a:pt x="68" y="53"/>
                                </a:lnTo>
                                <a:lnTo>
                                  <a:pt x="79" y="60"/>
                                </a:lnTo>
                                <a:lnTo>
                                  <a:pt x="83" y="60"/>
                                </a:lnTo>
                                <a:lnTo>
                                  <a:pt x="86" y="53"/>
                                </a:lnTo>
                                <a:lnTo>
                                  <a:pt x="101" y="60"/>
                                </a:lnTo>
                                <a:lnTo>
                                  <a:pt x="98" y="71"/>
                                </a:lnTo>
                                <a:lnTo>
                                  <a:pt x="94" y="79"/>
                                </a:lnTo>
                                <a:lnTo>
                                  <a:pt x="83" y="86"/>
                                </a:lnTo>
                                <a:lnTo>
                                  <a:pt x="86" y="83"/>
                                </a:lnTo>
                                <a:lnTo>
                                  <a:pt x="98" y="94"/>
                                </a:lnTo>
                                <a:lnTo>
                                  <a:pt x="98" y="101"/>
                                </a:lnTo>
                                <a:lnTo>
                                  <a:pt x="105" y="105"/>
                                </a:lnTo>
                                <a:lnTo>
                                  <a:pt x="112" y="120"/>
                                </a:lnTo>
                                <a:lnTo>
                                  <a:pt x="116" y="128"/>
                                </a:lnTo>
                                <a:lnTo>
                                  <a:pt x="112" y="131"/>
                                </a:lnTo>
                                <a:lnTo>
                                  <a:pt x="101" y="135"/>
                                </a:lnTo>
                                <a:lnTo>
                                  <a:pt x="105" y="146"/>
                                </a:lnTo>
                                <a:lnTo>
                                  <a:pt x="109" y="154"/>
                                </a:lnTo>
                                <a:lnTo>
                                  <a:pt x="101" y="158"/>
                                </a:lnTo>
                                <a:lnTo>
                                  <a:pt x="112" y="173"/>
                                </a:lnTo>
                                <a:lnTo>
                                  <a:pt x="105" y="184"/>
                                </a:lnTo>
                                <a:lnTo>
                                  <a:pt x="112" y="195"/>
                                </a:lnTo>
                                <a:lnTo>
                                  <a:pt x="116" y="199"/>
                                </a:lnTo>
                                <a:lnTo>
                                  <a:pt x="124" y="210"/>
                                </a:lnTo>
                                <a:lnTo>
                                  <a:pt x="120" y="214"/>
                                </a:lnTo>
                                <a:lnTo>
                                  <a:pt x="112" y="214"/>
                                </a:lnTo>
                                <a:lnTo>
                                  <a:pt x="105" y="217"/>
                                </a:lnTo>
                                <a:lnTo>
                                  <a:pt x="98" y="225"/>
                                </a:lnTo>
                                <a:lnTo>
                                  <a:pt x="101" y="221"/>
                                </a:lnTo>
                                <a:lnTo>
                                  <a:pt x="105" y="210"/>
                                </a:lnTo>
                                <a:lnTo>
                                  <a:pt x="98" y="206"/>
                                </a:lnTo>
                                <a:lnTo>
                                  <a:pt x="90" y="199"/>
                                </a:lnTo>
                                <a:lnTo>
                                  <a:pt x="90" y="195"/>
                                </a:lnTo>
                                <a:lnTo>
                                  <a:pt x="79" y="203"/>
                                </a:lnTo>
                                <a:lnTo>
                                  <a:pt x="79" y="217"/>
                                </a:lnTo>
                                <a:lnTo>
                                  <a:pt x="83" y="236"/>
                                </a:lnTo>
                                <a:lnTo>
                                  <a:pt x="86" y="247"/>
                                </a:lnTo>
                                <a:lnTo>
                                  <a:pt x="83" y="251"/>
                                </a:lnTo>
                                <a:lnTo>
                                  <a:pt x="75" y="251"/>
                                </a:lnTo>
                                <a:lnTo>
                                  <a:pt x="68" y="244"/>
                                </a:lnTo>
                                <a:lnTo>
                                  <a:pt x="56" y="232"/>
                                </a:lnTo>
                                <a:lnTo>
                                  <a:pt x="64" y="259"/>
                                </a:lnTo>
                                <a:lnTo>
                                  <a:pt x="56" y="266"/>
                                </a:lnTo>
                                <a:lnTo>
                                  <a:pt x="49" y="247"/>
                                </a:lnTo>
                                <a:lnTo>
                                  <a:pt x="49" y="232"/>
                                </a:lnTo>
                                <a:lnTo>
                                  <a:pt x="41" y="236"/>
                                </a:lnTo>
                                <a:lnTo>
                                  <a:pt x="34" y="225"/>
                                </a:lnTo>
                                <a:lnTo>
                                  <a:pt x="34" y="206"/>
                                </a:lnTo>
                                <a:lnTo>
                                  <a:pt x="30" y="199"/>
                                </a:lnTo>
                                <a:lnTo>
                                  <a:pt x="19" y="195"/>
                                </a:lnTo>
                                <a:lnTo>
                                  <a:pt x="19" y="188"/>
                                </a:lnTo>
                                <a:lnTo>
                                  <a:pt x="26" y="176"/>
                                </a:lnTo>
                                <a:lnTo>
                                  <a:pt x="38" y="184"/>
                                </a:lnTo>
                                <a:lnTo>
                                  <a:pt x="49" y="176"/>
                                </a:lnTo>
                                <a:lnTo>
                                  <a:pt x="60" y="169"/>
                                </a:lnTo>
                                <a:lnTo>
                                  <a:pt x="68" y="158"/>
                                </a:lnTo>
                                <a:lnTo>
                                  <a:pt x="71" y="146"/>
                                </a:lnTo>
                                <a:lnTo>
                                  <a:pt x="68" y="131"/>
                                </a:lnTo>
                                <a:lnTo>
                                  <a:pt x="64" y="128"/>
                                </a:lnTo>
                                <a:lnTo>
                                  <a:pt x="60" y="128"/>
                                </a:lnTo>
                                <a:lnTo>
                                  <a:pt x="68" y="120"/>
                                </a:lnTo>
                                <a:lnTo>
                                  <a:pt x="68" y="109"/>
                                </a:lnTo>
                                <a:lnTo>
                                  <a:pt x="60" y="98"/>
                                </a:lnTo>
                                <a:lnTo>
                                  <a:pt x="60" y="94"/>
                                </a:lnTo>
                                <a:lnTo>
                                  <a:pt x="53" y="83"/>
                                </a:lnTo>
                                <a:lnTo>
                                  <a:pt x="38" y="86"/>
                                </a:lnTo>
                                <a:lnTo>
                                  <a:pt x="30" y="83"/>
                                </a:lnTo>
                                <a:lnTo>
                                  <a:pt x="26" y="79"/>
                                </a:lnTo>
                                <a:lnTo>
                                  <a:pt x="19" y="75"/>
                                </a:lnTo>
                                <a:lnTo>
                                  <a:pt x="11" y="75"/>
                                </a:lnTo>
                                <a:lnTo>
                                  <a:pt x="8" y="71"/>
                                </a:lnTo>
                                <a:lnTo>
                                  <a:pt x="15" y="53"/>
                                </a:lnTo>
                                <a:lnTo>
                                  <a:pt x="15" y="38"/>
                                </a:lnTo>
                                <a:lnTo>
                                  <a:pt x="11" y="38"/>
                                </a:lnTo>
                                <a:lnTo>
                                  <a:pt x="4" y="5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6" name="Freeform 123"/>
                        <wps:cNvSpPr>
                          <a:spLocks/>
                        </wps:cNvSpPr>
                        <wps:spPr bwMode="auto">
                          <a:xfrm>
                            <a:off x="2734" y="1606"/>
                            <a:ext cx="45" cy="37"/>
                          </a:xfrm>
                          <a:custGeom>
                            <a:avLst/>
                            <a:gdLst>
                              <a:gd name="T0" fmla="*/ 8 w 45"/>
                              <a:gd name="T1" fmla="*/ 22 h 37"/>
                              <a:gd name="T2" fmla="*/ 11 w 45"/>
                              <a:gd name="T3" fmla="*/ 15 h 37"/>
                              <a:gd name="T4" fmla="*/ 15 w 45"/>
                              <a:gd name="T5" fmla="*/ 7 h 37"/>
                              <a:gd name="T6" fmla="*/ 15 w 45"/>
                              <a:gd name="T7" fmla="*/ 4 h 37"/>
                              <a:gd name="T8" fmla="*/ 23 w 45"/>
                              <a:gd name="T9" fmla="*/ 0 h 37"/>
                              <a:gd name="T10" fmla="*/ 26 w 45"/>
                              <a:gd name="T11" fmla="*/ 7 h 37"/>
                              <a:gd name="T12" fmla="*/ 30 w 45"/>
                              <a:gd name="T13" fmla="*/ 15 h 37"/>
                              <a:gd name="T14" fmla="*/ 41 w 45"/>
                              <a:gd name="T15" fmla="*/ 19 h 37"/>
                              <a:gd name="T16" fmla="*/ 45 w 45"/>
                              <a:gd name="T17" fmla="*/ 26 h 37"/>
                              <a:gd name="T18" fmla="*/ 41 w 45"/>
                              <a:gd name="T19" fmla="*/ 34 h 37"/>
                              <a:gd name="T20" fmla="*/ 37 w 45"/>
                              <a:gd name="T21" fmla="*/ 30 h 37"/>
                              <a:gd name="T22" fmla="*/ 34 w 45"/>
                              <a:gd name="T23" fmla="*/ 26 h 37"/>
                              <a:gd name="T24" fmla="*/ 23 w 45"/>
                              <a:gd name="T25" fmla="*/ 30 h 37"/>
                              <a:gd name="T26" fmla="*/ 19 w 45"/>
                              <a:gd name="T27" fmla="*/ 37 h 37"/>
                              <a:gd name="T28" fmla="*/ 8 w 45"/>
                              <a:gd name="T29" fmla="*/ 34 h 37"/>
                              <a:gd name="T30" fmla="*/ 11 w 45"/>
                              <a:gd name="T31" fmla="*/ 26 h 37"/>
                              <a:gd name="T32" fmla="*/ 11 w 45"/>
                              <a:gd name="T33" fmla="*/ 22 h 37"/>
                              <a:gd name="T34" fmla="*/ 0 w 45"/>
                              <a:gd name="T35" fmla="*/ 19 h 37"/>
                              <a:gd name="T36" fmla="*/ 11 w 45"/>
                              <a:gd name="T37" fmla="*/ 15 h 37"/>
                              <a:gd name="T38" fmla="*/ 8 w 45"/>
                              <a:gd name="T3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37">
                                <a:moveTo>
                                  <a:pt x="8" y="22"/>
                                </a:moveTo>
                                <a:lnTo>
                                  <a:pt x="11" y="15"/>
                                </a:lnTo>
                                <a:lnTo>
                                  <a:pt x="15" y="7"/>
                                </a:lnTo>
                                <a:lnTo>
                                  <a:pt x="15" y="4"/>
                                </a:lnTo>
                                <a:lnTo>
                                  <a:pt x="23" y="0"/>
                                </a:lnTo>
                                <a:lnTo>
                                  <a:pt x="26" y="7"/>
                                </a:lnTo>
                                <a:lnTo>
                                  <a:pt x="30" y="15"/>
                                </a:lnTo>
                                <a:lnTo>
                                  <a:pt x="41" y="19"/>
                                </a:lnTo>
                                <a:lnTo>
                                  <a:pt x="45" y="26"/>
                                </a:lnTo>
                                <a:lnTo>
                                  <a:pt x="41" y="34"/>
                                </a:lnTo>
                                <a:lnTo>
                                  <a:pt x="37" y="30"/>
                                </a:lnTo>
                                <a:lnTo>
                                  <a:pt x="34" y="26"/>
                                </a:lnTo>
                                <a:lnTo>
                                  <a:pt x="23" y="30"/>
                                </a:lnTo>
                                <a:lnTo>
                                  <a:pt x="19" y="37"/>
                                </a:lnTo>
                                <a:lnTo>
                                  <a:pt x="8" y="34"/>
                                </a:lnTo>
                                <a:lnTo>
                                  <a:pt x="11" y="26"/>
                                </a:lnTo>
                                <a:lnTo>
                                  <a:pt x="11" y="22"/>
                                </a:lnTo>
                                <a:lnTo>
                                  <a:pt x="0" y="19"/>
                                </a:lnTo>
                                <a:lnTo>
                                  <a:pt x="11" y="15"/>
                                </a:lnTo>
                                <a:lnTo>
                                  <a:pt x="8"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7" name="Freeform 124"/>
                        <wps:cNvSpPr>
                          <a:spLocks/>
                        </wps:cNvSpPr>
                        <wps:spPr bwMode="auto">
                          <a:xfrm>
                            <a:off x="2382" y="1355"/>
                            <a:ext cx="461" cy="517"/>
                          </a:xfrm>
                          <a:custGeom>
                            <a:avLst/>
                            <a:gdLst>
                              <a:gd name="T0" fmla="*/ 109 w 461"/>
                              <a:gd name="T1" fmla="*/ 37 h 517"/>
                              <a:gd name="T2" fmla="*/ 135 w 461"/>
                              <a:gd name="T3" fmla="*/ 37 h 517"/>
                              <a:gd name="T4" fmla="*/ 128 w 461"/>
                              <a:gd name="T5" fmla="*/ 52 h 517"/>
                              <a:gd name="T6" fmla="*/ 169 w 461"/>
                              <a:gd name="T7" fmla="*/ 52 h 517"/>
                              <a:gd name="T8" fmla="*/ 184 w 461"/>
                              <a:gd name="T9" fmla="*/ 71 h 517"/>
                              <a:gd name="T10" fmla="*/ 214 w 461"/>
                              <a:gd name="T11" fmla="*/ 94 h 517"/>
                              <a:gd name="T12" fmla="*/ 232 w 461"/>
                              <a:gd name="T13" fmla="*/ 116 h 517"/>
                              <a:gd name="T14" fmla="*/ 236 w 461"/>
                              <a:gd name="T15" fmla="*/ 135 h 517"/>
                              <a:gd name="T16" fmla="*/ 262 w 461"/>
                              <a:gd name="T17" fmla="*/ 161 h 517"/>
                              <a:gd name="T18" fmla="*/ 270 w 461"/>
                              <a:gd name="T19" fmla="*/ 142 h 517"/>
                              <a:gd name="T20" fmla="*/ 296 w 461"/>
                              <a:gd name="T21" fmla="*/ 161 h 517"/>
                              <a:gd name="T22" fmla="*/ 322 w 461"/>
                              <a:gd name="T23" fmla="*/ 187 h 517"/>
                              <a:gd name="T24" fmla="*/ 326 w 461"/>
                              <a:gd name="T25" fmla="*/ 198 h 517"/>
                              <a:gd name="T26" fmla="*/ 356 w 461"/>
                              <a:gd name="T27" fmla="*/ 180 h 517"/>
                              <a:gd name="T28" fmla="*/ 356 w 461"/>
                              <a:gd name="T29" fmla="*/ 150 h 517"/>
                              <a:gd name="T30" fmla="*/ 363 w 461"/>
                              <a:gd name="T31" fmla="*/ 120 h 517"/>
                              <a:gd name="T32" fmla="*/ 375 w 461"/>
                              <a:gd name="T33" fmla="*/ 120 h 517"/>
                              <a:gd name="T34" fmla="*/ 375 w 461"/>
                              <a:gd name="T35" fmla="*/ 154 h 517"/>
                              <a:gd name="T36" fmla="*/ 371 w 461"/>
                              <a:gd name="T37" fmla="*/ 176 h 517"/>
                              <a:gd name="T38" fmla="*/ 378 w 461"/>
                              <a:gd name="T39" fmla="*/ 183 h 517"/>
                              <a:gd name="T40" fmla="*/ 371 w 461"/>
                              <a:gd name="T41" fmla="*/ 221 h 517"/>
                              <a:gd name="T42" fmla="*/ 404 w 461"/>
                              <a:gd name="T43" fmla="*/ 202 h 517"/>
                              <a:gd name="T44" fmla="*/ 412 w 461"/>
                              <a:gd name="T45" fmla="*/ 221 h 517"/>
                              <a:gd name="T46" fmla="*/ 378 w 461"/>
                              <a:gd name="T47" fmla="*/ 243 h 517"/>
                              <a:gd name="T48" fmla="*/ 348 w 461"/>
                              <a:gd name="T49" fmla="*/ 247 h 517"/>
                              <a:gd name="T50" fmla="*/ 322 w 461"/>
                              <a:gd name="T51" fmla="*/ 277 h 517"/>
                              <a:gd name="T52" fmla="*/ 288 w 461"/>
                              <a:gd name="T53" fmla="*/ 292 h 517"/>
                              <a:gd name="T54" fmla="*/ 270 w 461"/>
                              <a:gd name="T55" fmla="*/ 326 h 517"/>
                              <a:gd name="T56" fmla="*/ 288 w 461"/>
                              <a:gd name="T57" fmla="*/ 344 h 517"/>
                              <a:gd name="T58" fmla="*/ 303 w 461"/>
                              <a:gd name="T59" fmla="*/ 374 h 517"/>
                              <a:gd name="T60" fmla="*/ 311 w 461"/>
                              <a:gd name="T61" fmla="*/ 412 h 517"/>
                              <a:gd name="T62" fmla="*/ 337 w 461"/>
                              <a:gd name="T63" fmla="*/ 431 h 517"/>
                              <a:gd name="T64" fmla="*/ 367 w 461"/>
                              <a:gd name="T65" fmla="*/ 401 h 517"/>
                              <a:gd name="T66" fmla="*/ 382 w 461"/>
                              <a:gd name="T67" fmla="*/ 352 h 517"/>
                              <a:gd name="T68" fmla="*/ 397 w 461"/>
                              <a:gd name="T69" fmla="*/ 326 h 517"/>
                              <a:gd name="T70" fmla="*/ 423 w 461"/>
                              <a:gd name="T71" fmla="*/ 352 h 517"/>
                              <a:gd name="T72" fmla="*/ 427 w 461"/>
                              <a:gd name="T73" fmla="*/ 404 h 517"/>
                              <a:gd name="T74" fmla="*/ 449 w 461"/>
                              <a:gd name="T75" fmla="*/ 401 h 517"/>
                              <a:gd name="T76" fmla="*/ 449 w 461"/>
                              <a:gd name="T77" fmla="*/ 434 h 517"/>
                              <a:gd name="T78" fmla="*/ 449 w 461"/>
                              <a:gd name="T79" fmla="*/ 464 h 517"/>
                              <a:gd name="T80" fmla="*/ 457 w 461"/>
                              <a:gd name="T81" fmla="*/ 509 h 517"/>
                              <a:gd name="T82" fmla="*/ 412 w 461"/>
                              <a:gd name="T83" fmla="*/ 517 h 517"/>
                              <a:gd name="T84" fmla="*/ 288 w 461"/>
                              <a:gd name="T85" fmla="*/ 517 h 517"/>
                              <a:gd name="T86" fmla="*/ 285 w 461"/>
                              <a:gd name="T87" fmla="*/ 483 h 517"/>
                              <a:gd name="T88" fmla="*/ 64 w 461"/>
                              <a:gd name="T89" fmla="*/ 326 h 517"/>
                              <a:gd name="T90" fmla="*/ 53 w 461"/>
                              <a:gd name="T91" fmla="*/ 277 h 517"/>
                              <a:gd name="T92" fmla="*/ 45 w 461"/>
                              <a:gd name="T93" fmla="*/ 187 h 517"/>
                              <a:gd name="T94" fmla="*/ 68 w 461"/>
                              <a:gd name="T95" fmla="*/ 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1" h="517">
                                <a:moveTo>
                                  <a:pt x="86" y="26"/>
                                </a:moveTo>
                                <a:lnTo>
                                  <a:pt x="94" y="26"/>
                                </a:lnTo>
                                <a:lnTo>
                                  <a:pt x="98" y="26"/>
                                </a:lnTo>
                                <a:lnTo>
                                  <a:pt x="109" y="37"/>
                                </a:lnTo>
                                <a:lnTo>
                                  <a:pt x="113" y="45"/>
                                </a:lnTo>
                                <a:lnTo>
                                  <a:pt x="124" y="41"/>
                                </a:lnTo>
                                <a:lnTo>
                                  <a:pt x="131" y="37"/>
                                </a:lnTo>
                                <a:lnTo>
                                  <a:pt x="135" y="37"/>
                                </a:lnTo>
                                <a:lnTo>
                                  <a:pt x="142" y="41"/>
                                </a:lnTo>
                                <a:lnTo>
                                  <a:pt x="131" y="45"/>
                                </a:lnTo>
                                <a:lnTo>
                                  <a:pt x="128" y="49"/>
                                </a:lnTo>
                                <a:lnTo>
                                  <a:pt x="128" y="52"/>
                                </a:lnTo>
                                <a:lnTo>
                                  <a:pt x="142" y="52"/>
                                </a:lnTo>
                                <a:lnTo>
                                  <a:pt x="150" y="52"/>
                                </a:lnTo>
                                <a:lnTo>
                                  <a:pt x="161" y="52"/>
                                </a:lnTo>
                                <a:lnTo>
                                  <a:pt x="169" y="52"/>
                                </a:lnTo>
                                <a:lnTo>
                                  <a:pt x="180" y="52"/>
                                </a:lnTo>
                                <a:lnTo>
                                  <a:pt x="184" y="52"/>
                                </a:lnTo>
                                <a:lnTo>
                                  <a:pt x="180" y="60"/>
                                </a:lnTo>
                                <a:lnTo>
                                  <a:pt x="184" y="71"/>
                                </a:lnTo>
                                <a:lnTo>
                                  <a:pt x="191" y="67"/>
                                </a:lnTo>
                                <a:lnTo>
                                  <a:pt x="199" y="67"/>
                                </a:lnTo>
                                <a:lnTo>
                                  <a:pt x="202" y="79"/>
                                </a:lnTo>
                                <a:lnTo>
                                  <a:pt x="214" y="94"/>
                                </a:lnTo>
                                <a:lnTo>
                                  <a:pt x="210" y="97"/>
                                </a:lnTo>
                                <a:lnTo>
                                  <a:pt x="217" y="101"/>
                                </a:lnTo>
                                <a:lnTo>
                                  <a:pt x="229" y="109"/>
                                </a:lnTo>
                                <a:lnTo>
                                  <a:pt x="232" y="116"/>
                                </a:lnTo>
                                <a:lnTo>
                                  <a:pt x="229" y="124"/>
                                </a:lnTo>
                                <a:lnTo>
                                  <a:pt x="229" y="131"/>
                                </a:lnTo>
                                <a:lnTo>
                                  <a:pt x="236" y="135"/>
                                </a:lnTo>
                                <a:lnTo>
                                  <a:pt x="232" y="139"/>
                                </a:lnTo>
                                <a:lnTo>
                                  <a:pt x="247" y="142"/>
                                </a:lnTo>
                                <a:lnTo>
                                  <a:pt x="255" y="154"/>
                                </a:lnTo>
                                <a:lnTo>
                                  <a:pt x="262" y="161"/>
                                </a:lnTo>
                                <a:lnTo>
                                  <a:pt x="262" y="154"/>
                                </a:lnTo>
                                <a:lnTo>
                                  <a:pt x="270" y="150"/>
                                </a:lnTo>
                                <a:lnTo>
                                  <a:pt x="273" y="146"/>
                                </a:lnTo>
                                <a:lnTo>
                                  <a:pt x="270" y="142"/>
                                </a:lnTo>
                                <a:lnTo>
                                  <a:pt x="281" y="142"/>
                                </a:lnTo>
                                <a:lnTo>
                                  <a:pt x="288" y="142"/>
                                </a:lnTo>
                                <a:lnTo>
                                  <a:pt x="288" y="154"/>
                                </a:lnTo>
                                <a:lnTo>
                                  <a:pt x="296" y="161"/>
                                </a:lnTo>
                                <a:lnTo>
                                  <a:pt x="296" y="165"/>
                                </a:lnTo>
                                <a:lnTo>
                                  <a:pt x="303" y="168"/>
                                </a:lnTo>
                                <a:lnTo>
                                  <a:pt x="311" y="180"/>
                                </a:lnTo>
                                <a:lnTo>
                                  <a:pt x="322" y="187"/>
                                </a:lnTo>
                                <a:lnTo>
                                  <a:pt x="330" y="183"/>
                                </a:lnTo>
                                <a:lnTo>
                                  <a:pt x="337" y="187"/>
                                </a:lnTo>
                                <a:lnTo>
                                  <a:pt x="326" y="191"/>
                                </a:lnTo>
                                <a:lnTo>
                                  <a:pt x="326" y="198"/>
                                </a:lnTo>
                                <a:lnTo>
                                  <a:pt x="333" y="195"/>
                                </a:lnTo>
                                <a:lnTo>
                                  <a:pt x="345" y="187"/>
                                </a:lnTo>
                                <a:lnTo>
                                  <a:pt x="352" y="183"/>
                                </a:lnTo>
                                <a:lnTo>
                                  <a:pt x="356" y="180"/>
                                </a:lnTo>
                                <a:lnTo>
                                  <a:pt x="352" y="168"/>
                                </a:lnTo>
                                <a:lnTo>
                                  <a:pt x="363" y="165"/>
                                </a:lnTo>
                                <a:lnTo>
                                  <a:pt x="352" y="154"/>
                                </a:lnTo>
                                <a:lnTo>
                                  <a:pt x="356" y="150"/>
                                </a:lnTo>
                                <a:lnTo>
                                  <a:pt x="352" y="139"/>
                                </a:lnTo>
                                <a:lnTo>
                                  <a:pt x="356" y="135"/>
                                </a:lnTo>
                                <a:lnTo>
                                  <a:pt x="367" y="124"/>
                                </a:lnTo>
                                <a:lnTo>
                                  <a:pt x="363" y="120"/>
                                </a:lnTo>
                                <a:lnTo>
                                  <a:pt x="371" y="112"/>
                                </a:lnTo>
                                <a:lnTo>
                                  <a:pt x="375" y="120"/>
                                </a:lnTo>
                                <a:lnTo>
                                  <a:pt x="378" y="116"/>
                                </a:lnTo>
                                <a:lnTo>
                                  <a:pt x="375" y="120"/>
                                </a:lnTo>
                                <a:lnTo>
                                  <a:pt x="378" y="127"/>
                                </a:lnTo>
                                <a:lnTo>
                                  <a:pt x="375" y="142"/>
                                </a:lnTo>
                                <a:lnTo>
                                  <a:pt x="371" y="146"/>
                                </a:lnTo>
                                <a:lnTo>
                                  <a:pt x="375" y="154"/>
                                </a:lnTo>
                                <a:lnTo>
                                  <a:pt x="371" y="157"/>
                                </a:lnTo>
                                <a:lnTo>
                                  <a:pt x="371" y="165"/>
                                </a:lnTo>
                                <a:lnTo>
                                  <a:pt x="367" y="172"/>
                                </a:lnTo>
                                <a:lnTo>
                                  <a:pt x="371" y="176"/>
                                </a:lnTo>
                                <a:lnTo>
                                  <a:pt x="371" y="180"/>
                                </a:lnTo>
                                <a:lnTo>
                                  <a:pt x="371" y="191"/>
                                </a:lnTo>
                                <a:lnTo>
                                  <a:pt x="367" y="195"/>
                                </a:lnTo>
                                <a:lnTo>
                                  <a:pt x="378" y="183"/>
                                </a:lnTo>
                                <a:lnTo>
                                  <a:pt x="389" y="180"/>
                                </a:lnTo>
                                <a:lnTo>
                                  <a:pt x="389" y="195"/>
                                </a:lnTo>
                                <a:lnTo>
                                  <a:pt x="378" y="198"/>
                                </a:lnTo>
                                <a:lnTo>
                                  <a:pt x="371" y="221"/>
                                </a:lnTo>
                                <a:lnTo>
                                  <a:pt x="382" y="225"/>
                                </a:lnTo>
                                <a:lnTo>
                                  <a:pt x="393" y="213"/>
                                </a:lnTo>
                                <a:lnTo>
                                  <a:pt x="401" y="213"/>
                                </a:lnTo>
                                <a:lnTo>
                                  <a:pt x="404" y="202"/>
                                </a:lnTo>
                                <a:lnTo>
                                  <a:pt x="408" y="191"/>
                                </a:lnTo>
                                <a:lnTo>
                                  <a:pt x="412" y="191"/>
                                </a:lnTo>
                                <a:lnTo>
                                  <a:pt x="419" y="210"/>
                                </a:lnTo>
                                <a:lnTo>
                                  <a:pt x="412" y="221"/>
                                </a:lnTo>
                                <a:lnTo>
                                  <a:pt x="408" y="228"/>
                                </a:lnTo>
                                <a:lnTo>
                                  <a:pt x="404" y="240"/>
                                </a:lnTo>
                                <a:lnTo>
                                  <a:pt x="389" y="247"/>
                                </a:lnTo>
                                <a:lnTo>
                                  <a:pt x="378" y="243"/>
                                </a:lnTo>
                                <a:lnTo>
                                  <a:pt x="378" y="232"/>
                                </a:lnTo>
                                <a:lnTo>
                                  <a:pt x="363" y="247"/>
                                </a:lnTo>
                                <a:lnTo>
                                  <a:pt x="348" y="240"/>
                                </a:lnTo>
                                <a:lnTo>
                                  <a:pt x="348" y="247"/>
                                </a:lnTo>
                                <a:lnTo>
                                  <a:pt x="341" y="262"/>
                                </a:lnTo>
                                <a:lnTo>
                                  <a:pt x="330" y="273"/>
                                </a:lnTo>
                                <a:lnTo>
                                  <a:pt x="326" y="281"/>
                                </a:lnTo>
                                <a:lnTo>
                                  <a:pt x="322" y="277"/>
                                </a:lnTo>
                                <a:lnTo>
                                  <a:pt x="315" y="281"/>
                                </a:lnTo>
                                <a:lnTo>
                                  <a:pt x="307" y="285"/>
                                </a:lnTo>
                                <a:lnTo>
                                  <a:pt x="296" y="288"/>
                                </a:lnTo>
                                <a:lnTo>
                                  <a:pt x="288" y="292"/>
                                </a:lnTo>
                                <a:lnTo>
                                  <a:pt x="285" y="296"/>
                                </a:lnTo>
                                <a:lnTo>
                                  <a:pt x="281" y="307"/>
                                </a:lnTo>
                                <a:lnTo>
                                  <a:pt x="277" y="315"/>
                                </a:lnTo>
                                <a:lnTo>
                                  <a:pt x="270" y="326"/>
                                </a:lnTo>
                                <a:lnTo>
                                  <a:pt x="288" y="322"/>
                                </a:lnTo>
                                <a:lnTo>
                                  <a:pt x="273" y="337"/>
                                </a:lnTo>
                                <a:lnTo>
                                  <a:pt x="285" y="341"/>
                                </a:lnTo>
                                <a:lnTo>
                                  <a:pt x="288" y="344"/>
                                </a:lnTo>
                                <a:lnTo>
                                  <a:pt x="296" y="352"/>
                                </a:lnTo>
                                <a:lnTo>
                                  <a:pt x="292" y="356"/>
                                </a:lnTo>
                                <a:lnTo>
                                  <a:pt x="296" y="363"/>
                                </a:lnTo>
                                <a:lnTo>
                                  <a:pt x="303" y="374"/>
                                </a:lnTo>
                                <a:lnTo>
                                  <a:pt x="315" y="382"/>
                                </a:lnTo>
                                <a:lnTo>
                                  <a:pt x="318" y="386"/>
                                </a:lnTo>
                                <a:lnTo>
                                  <a:pt x="318" y="401"/>
                                </a:lnTo>
                                <a:lnTo>
                                  <a:pt x="311" y="412"/>
                                </a:lnTo>
                                <a:lnTo>
                                  <a:pt x="318" y="423"/>
                                </a:lnTo>
                                <a:lnTo>
                                  <a:pt x="330" y="419"/>
                                </a:lnTo>
                                <a:lnTo>
                                  <a:pt x="322" y="434"/>
                                </a:lnTo>
                                <a:lnTo>
                                  <a:pt x="337" y="431"/>
                                </a:lnTo>
                                <a:lnTo>
                                  <a:pt x="341" y="416"/>
                                </a:lnTo>
                                <a:lnTo>
                                  <a:pt x="348" y="408"/>
                                </a:lnTo>
                                <a:lnTo>
                                  <a:pt x="360" y="408"/>
                                </a:lnTo>
                                <a:lnTo>
                                  <a:pt x="367" y="401"/>
                                </a:lnTo>
                                <a:lnTo>
                                  <a:pt x="367" y="389"/>
                                </a:lnTo>
                                <a:lnTo>
                                  <a:pt x="367" y="374"/>
                                </a:lnTo>
                                <a:lnTo>
                                  <a:pt x="367" y="367"/>
                                </a:lnTo>
                                <a:lnTo>
                                  <a:pt x="382" y="352"/>
                                </a:lnTo>
                                <a:lnTo>
                                  <a:pt x="382" y="348"/>
                                </a:lnTo>
                                <a:lnTo>
                                  <a:pt x="378" y="341"/>
                                </a:lnTo>
                                <a:lnTo>
                                  <a:pt x="386" y="329"/>
                                </a:lnTo>
                                <a:lnTo>
                                  <a:pt x="397" y="326"/>
                                </a:lnTo>
                                <a:lnTo>
                                  <a:pt x="404" y="341"/>
                                </a:lnTo>
                                <a:lnTo>
                                  <a:pt x="408" y="333"/>
                                </a:lnTo>
                                <a:lnTo>
                                  <a:pt x="416" y="348"/>
                                </a:lnTo>
                                <a:lnTo>
                                  <a:pt x="423" y="352"/>
                                </a:lnTo>
                                <a:lnTo>
                                  <a:pt x="423" y="367"/>
                                </a:lnTo>
                                <a:lnTo>
                                  <a:pt x="419" y="382"/>
                                </a:lnTo>
                                <a:lnTo>
                                  <a:pt x="416" y="397"/>
                                </a:lnTo>
                                <a:lnTo>
                                  <a:pt x="427" y="404"/>
                                </a:lnTo>
                                <a:lnTo>
                                  <a:pt x="431" y="401"/>
                                </a:lnTo>
                                <a:lnTo>
                                  <a:pt x="446" y="393"/>
                                </a:lnTo>
                                <a:lnTo>
                                  <a:pt x="457" y="389"/>
                                </a:lnTo>
                                <a:lnTo>
                                  <a:pt x="449" y="401"/>
                                </a:lnTo>
                                <a:lnTo>
                                  <a:pt x="453" y="404"/>
                                </a:lnTo>
                                <a:lnTo>
                                  <a:pt x="453" y="412"/>
                                </a:lnTo>
                                <a:lnTo>
                                  <a:pt x="446" y="427"/>
                                </a:lnTo>
                                <a:lnTo>
                                  <a:pt x="449" y="434"/>
                                </a:lnTo>
                                <a:lnTo>
                                  <a:pt x="446" y="446"/>
                                </a:lnTo>
                                <a:lnTo>
                                  <a:pt x="449" y="457"/>
                                </a:lnTo>
                                <a:lnTo>
                                  <a:pt x="449" y="464"/>
                                </a:lnTo>
                                <a:lnTo>
                                  <a:pt x="457" y="472"/>
                                </a:lnTo>
                                <a:lnTo>
                                  <a:pt x="446" y="483"/>
                                </a:lnTo>
                                <a:lnTo>
                                  <a:pt x="461" y="490"/>
                                </a:lnTo>
                                <a:lnTo>
                                  <a:pt x="457" y="509"/>
                                </a:lnTo>
                                <a:lnTo>
                                  <a:pt x="442" y="509"/>
                                </a:lnTo>
                                <a:lnTo>
                                  <a:pt x="427" y="509"/>
                                </a:lnTo>
                                <a:lnTo>
                                  <a:pt x="423" y="517"/>
                                </a:lnTo>
                                <a:lnTo>
                                  <a:pt x="412" y="517"/>
                                </a:lnTo>
                                <a:lnTo>
                                  <a:pt x="389" y="498"/>
                                </a:lnTo>
                                <a:lnTo>
                                  <a:pt x="367" y="502"/>
                                </a:lnTo>
                                <a:lnTo>
                                  <a:pt x="315" y="513"/>
                                </a:lnTo>
                                <a:lnTo>
                                  <a:pt x="288" y="517"/>
                                </a:lnTo>
                                <a:lnTo>
                                  <a:pt x="311" y="498"/>
                                </a:lnTo>
                                <a:lnTo>
                                  <a:pt x="296" y="498"/>
                                </a:lnTo>
                                <a:lnTo>
                                  <a:pt x="285" y="502"/>
                                </a:lnTo>
                                <a:lnTo>
                                  <a:pt x="285" y="483"/>
                                </a:lnTo>
                                <a:lnTo>
                                  <a:pt x="273" y="487"/>
                                </a:lnTo>
                                <a:lnTo>
                                  <a:pt x="292" y="472"/>
                                </a:lnTo>
                                <a:lnTo>
                                  <a:pt x="270" y="457"/>
                                </a:lnTo>
                                <a:lnTo>
                                  <a:pt x="64" y="326"/>
                                </a:lnTo>
                                <a:lnTo>
                                  <a:pt x="60" y="326"/>
                                </a:lnTo>
                                <a:lnTo>
                                  <a:pt x="60" y="318"/>
                                </a:lnTo>
                                <a:lnTo>
                                  <a:pt x="49" y="292"/>
                                </a:lnTo>
                                <a:lnTo>
                                  <a:pt x="53" y="277"/>
                                </a:lnTo>
                                <a:lnTo>
                                  <a:pt x="53" y="262"/>
                                </a:lnTo>
                                <a:lnTo>
                                  <a:pt x="53" y="228"/>
                                </a:lnTo>
                                <a:lnTo>
                                  <a:pt x="45" y="217"/>
                                </a:lnTo>
                                <a:lnTo>
                                  <a:pt x="45" y="187"/>
                                </a:lnTo>
                                <a:lnTo>
                                  <a:pt x="8" y="161"/>
                                </a:lnTo>
                                <a:lnTo>
                                  <a:pt x="0" y="135"/>
                                </a:lnTo>
                                <a:lnTo>
                                  <a:pt x="64" y="0"/>
                                </a:lnTo>
                                <a:lnTo>
                                  <a:pt x="68" y="19"/>
                                </a:lnTo>
                                <a:lnTo>
                                  <a:pt x="86"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8" name="Freeform 125"/>
                        <wps:cNvSpPr>
                          <a:spLocks/>
                        </wps:cNvSpPr>
                        <wps:spPr bwMode="auto">
                          <a:xfrm>
                            <a:off x="2229" y="1509"/>
                            <a:ext cx="22" cy="14"/>
                          </a:xfrm>
                          <a:custGeom>
                            <a:avLst/>
                            <a:gdLst>
                              <a:gd name="T0" fmla="*/ 7 w 22"/>
                              <a:gd name="T1" fmla="*/ 7 h 14"/>
                              <a:gd name="T2" fmla="*/ 0 w 22"/>
                              <a:gd name="T3" fmla="*/ 11 h 14"/>
                              <a:gd name="T4" fmla="*/ 11 w 22"/>
                              <a:gd name="T5" fmla="*/ 14 h 14"/>
                              <a:gd name="T6" fmla="*/ 22 w 22"/>
                              <a:gd name="T7" fmla="*/ 7 h 14"/>
                              <a:gd name="T8" fmla="*/ 19 w 22"/>
                              <a:gd name="T9" fmla="*/ 0 h 14"/>
                              <a:gd name="T10" fmla="*/ 7 w 22"/>
                              <a:gd name="T11" fmla="*/ 7 h 14"/>
                            </a:gdLst>
                            <a:ahLst/>
                            <a:cxnLst>
                              <a:cxn ang="0">
                                <a:pos x="T0" y="T1"/>
                              </a:cxn>
                              <a:cxn ang="0">
                                <a:pos x="T2" y="T3"/>
                              </a:cxn>
                              <a:cxn ang="0">
                                <a:pos x="T4" y="T5"/>
                              </a:cxn>
                              <a:cxn ang="0">
                                <a:pos x="T6" y="T7"/>
                              </a:cxn>
                              <a:cxn ang="0">
                                <a:pos x="T8" y="T9"/>
                              </a:cxn>
                              <a:cxn ang="0">
                                <a:pos x="T10" y="T11"/>
                              </a:cxn>
                            </a:cxnLst>
                            <a:rect l="0" t="0" r="r" b="b"/>
                            <a:pathLst>
                              <a:path w="22" h="14">
                                <a:moveTo>
                                  <a:pt x="7" y="7"/>
                                </a:moveTo>
                                <a:lnTo>
                                  <a:pt x="0" y="11"/>
                                </a:lnTo>
                                <a:lnTo>
                                  <a:pt x="11" y="14"/>
                                </a:lnTo>
                                <a:lnTo>
                                  <a:pt x="22" y="7"/>
                                </a:lnTo>
                                <a:lnTo>
                                  <a:pt x="19" y="0"/>
                                </a:lnTo>
                                <a:lnTo>
                                  <a:pt x="7"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29" name="Line 126"/>
                        <wps:cNvCnPr>
                          <a:cxnSpLocks noChangeShapeType="1"/>
                        </wps:cNvCnPr>
                        <wps:spPr bwMode="auto">
                          <a:xfrm>
                            <a:off x="2435" y="1849"/>
                            <a:ext cx="75"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0" name="Freeform 127"/>
                        <wps:cNvSpPr>
                          <a:spLocks/>
                        </wps:cNvSpPr>
                        <wps:spPr bwMode="auto">
                          <a:xfrm>
                            <a:off x="2259" y="1303"/>
                            <a:ext cx="191" cy="254"/>
                          </a:xfrm>
                          <a:custGeom>
                            <a:avLst/>
                            <a:gdLst>
                              <a:gd name="T0" fmla="*/ 176 w 191"/>
                              <a:gd name="T1" fmla="*/ 247 h 254"/>
                              <a:gd name="T2" fmla="*/ 134 w 191"/>
                              <a:gd name="T3" fmla="*/ 209 h 254"/>
                              <a:gd name="T4" fmla="*/ 127 w 191"/>
                              <a:gd name="T5" fmla="*/ 183 h 254"/>
                              <a:gd name="T6" fmla="*/ 172 w 191"/>
                              <a:gd name="T7" fmla="*/ 37 h 254"/>
                              <a:gd name="T8" fmla="*/ 168 w 191"/>
                              <a:gd name="T9" fmla="*/ 22 h 254"/>
                              <a:gd name="T10" fmla="*/ 146 w 191"/>
                              <a:gd name="T11" fmla="*/ 3 h 254"/>
                              <a:gd name="T12" fmla="*/ 127 w 191"/>
                              <a:gd name="T13" fmla="*/ 0 h 254"/>
                              <a:gd name="T14" fmla="*/ 108 w 191"/>
                              <a:gd name="T15" fmla="*/ 11 h 254"/>
                              <a:gd name="T16" fmla="*/ 82 w 191"/>
                              <a:gd name="T17" fmla="*/ 18 h 254"/>
                              <a:gd name="T18" fmla="*/ 63 w 191"/>
                              <a:gd name="T19" fmla="*/ 30 h 254"/>
                              <a:gd name="T20" fmla="*/ 63 w 191"/>
                              <a:gd name="T21" fmla="*/ 41 h 254"/>
                              <a:gd name="T22" fmla="*/ 75 w 191"/>
                              <a:gd name="T23" fmla="*/ 56 h 254"/>
                              <a:gd name="T24" fmla="*/ 67 w 191"/>
                              <a:gd name="T25" fmla="*/ 71 h 254"/>
                              <a:gd name="T26" fmla="*/ 52 w 191"/>
                              <a:gd name="T27" fmla="*/ 56 h 254"/>
                              <a:gd name="T28" fmla="*/ 22 w 191"/>
                              <a:gd name="T29" fmla="*/ 56 h 254"/>
                              <a:gd name="T30" fmla="*/ 41 w 191"/>
                              <a:gd name="T31" fmla="*/ 67 h 254"/>
                              <a:gd name="T32" fmla="*/ 33 w 191"/>
                              <a:gd name="T33" fmla="*/ 82 h 254"/>
                              <a:gd name="T34" fmla="*/ 52 w 191"/>
                              <a:gd name="T35" fmla="*/ 89 h 254"/>
                              <a:gd name="T36" fmla="*/ 56 w 191"/>
                              <a:gd name="T37" fmla="*/ 108 h 254"/>
                              <a:gd name="T38" fmla="*/ 15 w 191"/>
                              <a:gd name="T39" fmla="*/ 134 h 254"/>
                              <a:gd name="T40" fmla="*/ 26 w 191"/>
                              <a:gd name="T41" fmla="*/ 172 h 254"/>
                              <a:gd name="T42" fmla="*/ 45 w 191"/>
                              <a:gd name="T43" fmla="*/ 191 h 254"/>
                              <a:gd name="T44" fmla="*/ 18 w 191"/>
                              <a:gd name="T45" fmla="*/ 202 h 254"/>
                              <a:gd name="T46" fmla="*/ 0 w 191"/>
                              <a:gd name="T47" fmla="*/ 217 h 254"/>
                              <a:gd name="T48" fmla="*/ 26 w 191"/>
                              <a:gd name="T49" fmla="*/ 213 h 254"/>
                              <a:gd name="T50" fmla="*/ 56 w 191"/>
                              <a:gd name="T51" fmla="*/ 194 h 254"/>
                              <a:gd name="T52" fmla="*/ 82 w 191"/>
                              <a:gd name="T53" fmla="*/ 179 h 254"/>
                              <a:gd name="T54" fmla="*/ 108 w 191"/>
                              <a:gd name="T55" fmla="*/ 183 h 254"/>
                              <a:gd name="T56" fmla="*/ 86 w 191"/>
                              <a:gd name="T57" fmla="*/ 194 h 254"/>
                              <a:gd name="T58" fmla="*/ 97 w 191"/>
                              <a:gd name="T59" fmla="*/ 198 h 254"/>
                              <a:gd name="T60" fmla="*/ 120 w 191"/>
                              <a:gd name="T61" fmla="*/ 198 h 254"/>
                              <a:gd name="T62" fmla="*/ 142 w 191"/>
                              <a:gd name="T63" fmla="*/ 220 h 254"/>
                              <a:gd name="T64" fmla="*/ 153 w 191"/>
                              <a:gd name="T65" fmla="*/ 250 h 254"/>
                              <a:gd name="T66" fmla="*/ 168 w 191"/>
                              <a:gd name="T67"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254">
                                <a:moveTo>
                                  <a:pt x="176" y="250"/>
                                </a:moveTo>
                                <a:lnTo>
                                  <a:pt x="176" y="247"/>
                                </a:lnTo>
                                <a:lnTo>
                                  <a:pt x="149" y="206"/>
                                </a:lnTo>
                                <a:lnTo>
                                  <a:pt x="134" y="209"/>
                                </a:lnTo>
                                <a:lnTo>
                                  <a:pt x="131" y="202"/>
                                </a:lnTo>
                                <a:lnTo>
                                  <a:pt x="127" y="183"/>
                                </a:lnTo>
                                <a:lnTo>
                                  <a:pt x="191" y="52"/>
                                </a:lnTo>
                                <a:lnTo>
                                  <a:pt x="172" y="37"/>
                                </a:lnTo>
                                <a:lnTo>
                                  <a:pt x="161" y="33"/>
                                </a:lnTo>
                                <a:lnTo>
                                  <a:pt x="168" y="22"/>
                                </a:lnTo>
                                <a:lnTo>
                                  <a:pt x="161" y="18"/>
                                </a:lnTo>
                                <a:lnTo>
                                  <a:pt x="146" y="3"/>
                                </a:lnTo>
                                <a:lnTo>
                                  <a:pt x="134" y="0"/>
                                </a:lnTo>
                                <a:lnTo>
                                  <a:pt x="127" y="0"/>
                                </a:lnTo>
                                <a:lnTo>
                                  <a:pt x="116" y="11"/>
                                </a:lnTo>
                                <a:lnTo>
                                  <a:pt x="108" y="11"/>
                                </a:lnTo>
                                <a:lnTo>
                                  <a:pt x="101" y="18"/>
                                </a:lnTo>
                                <a:lnTo>
                                  <a:pt x="82" y="18"/>
                                </a:lnTo>
                                <a:lnTo>
                                  <a:pt x="75" y="18"/>
                                </a:lnTo>
                                <a:lnTo>
                                  <a:pt x="63" y="30"/>
                                </a:lnTo>
                                <a:lnTo>
                                  <a:pt x="67" y="37"/>
                                </a:lnTo>
                                <a:lnTo>
                                  <a:pt x="63" y="41"/>
                                </a:lnTo>
                                <a:lnTo>
                                  <a:pt x="67" y="52"/>
                                </a:lnTo>
                                <a:lnTo>
                                  <a:pt x="75" y="56"/>
                                </a:lnTo>
                                <a:lnTo>
                                  <a:pt x="75" y="71"/>
                                </a:lnTo>
                                <a:lnTo>
                                  <a:pt x="67" y="71"/>
                                </a:lnTo>
                                <a:lnTo>
                                  <a:pt x="60" y="67"/>
                                </a:lnTo>
                                <a:lnTo>
                                  <a:pt x="52" y="56"/>
                                </a:lnTo>
                                <a:lnTo>
                                  <a:pt x="41" y="63"/>
                                </a:lnTo>
                                <a:lnTo>
                                  <a:pt x="22" y="56"/>
                                </a:lnTo>
                                <a:lnTo>
                                  <a:pt x="30" y="71"/>
                                </a:lnTo>
                                <a:lnTo>
                                  <a:pt x="41" y="67"/>
                                </a:lnTo>
                                <a:lnTo>
                                  <a:pt x="37" y="74"/>
                                </a:lnTo>
                                <a:lnTo>
                                  <a:pt x="33" y="82"/>
                                </a:lnTo>
                                <a:lnTo>
                                  <a:pt x="37" y="82"/>
                                </a:lnTo>
                                <a:lnTo>
                                  <a:pt x="52" y="89"/>
                                </a:lnTo>
                                <a:lnTo>
                                  <a:pt x="60" y="93"/>
                                </a:lnTo>
                                <a:lnTo>
                                  <a:pt x="56" y="108"/>
                                </a:lnTo>
                                <a:lnTo>
                                  <a:pt x="11" y="127"/>
                                </a:lnTo>
                                <a:lnTo>
                                  <a:pt x="15" y="134"/>
                                </a:lnTo>
                                <a:lnTo>
                                  <a:pt x="26" y="157"/>
                                </a:lnTo>
                                <a:lnTo>
                                  <a:pt x="26" y="172"/>
                                </a:lnTo>
                                <a:lnTo>
                                  <a:pt x="48" y="183"/>
                                </a:lnTo>
                                <a:lnTo>
                                  <a:pt x="45" y="191"/>
                                </a:lnTo>
                                <a:lnTo>
                                  <a:pt x="33" y="194"/>
                                </a:lnTo>
                                <a:lnTo>
                                  <a:pt x="18" y="202"/>
                                </a:lnTo>
                                <a:lnTo>
                                  <a:pt x="0" y="213"/>
                                </a:lnTo>
                                <a:lnTo>
                                  <a:pt x="0" y="217"/>
                                </a:lnTo>
                                <a:lnTo>
                                  <a:pt x="7" y="220"/>
                                </a:lnTo>
                                <a:lnTo>
                                  <a:pt x="26" y="213"/>
                                </a:lnTo>
                                <a:lnTo>
                                  <a:pt x="33" y="213"/>
                                </a:lnTo>
                                <a:lnTo>
                                  <a:pt x="56" y="194"/>
                                </a:lnTo>
                                <a:lnTo>
                                  <a:pt x="67" y="187"/>
                                </a:lnTo>
                                <a:lnTo>
                                  <a:pt x="82" y="179"/>
                                </a:lnTo>
                                <a:lnTo>
                                  <a:pt x="97" y="176"/>
                                </a:lnTo>
                                <a:lnTo>
                                  <a:pt x="108" y="183"/>
                                </a:lnTo>
                                <a:lnTo>
                                  <a:pt x="90" y="191"/>
                                </a:lnTo>
                                <a:lnTo>
                                  <a:pt x="86" y="194"/>
                                </a:lnTo>
                                <a:lnTo>
                                  <a:pt x="78" y="206"/>
                                </a:lnTo>
                                <a:lnTo>
                                  <a:pt x="97" y="198"/>
                                </a:lnTo>
                                <a:lnTo>
                                  <a:pt x="101" y="194"/>
                                </a:lnTo>
                                <a:lnTo>
                                  <a:pt x="120" y="198"/>
                                </a:lnTo>
                                <a:lnTo>
                                  <a:pt x="127" y="220"/>
                                </a:lnTo>
                                <a:lnTo>
                                  <a:pt x="142" y="220"/>
                                </a:lnTo>
                                <a:lnTo>
                                  <a:pt x="149" y="232"/>
                                </a:lnTo>
                                <a:lnTo>
                                  <a:pt x="153" y="250"/>
                                </a:lnTo>
                                <a:lnTo>
                                  <a:pt x="161" y="250"/>
                                </a:lnTo>
                                <a:lnTo>
                                  <a:pt x="168" y="254"/>
                                </a:lnTo>
                                <a:lnTo>
                                  <a:pt x="176" y="2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g:grpSp>
                    <wps:wsp>
                      <wps:cNvPr id="331" name="Freeform 128"/>
                      <wps:cNvSpPr>
                        <a:spLocks/>
                      </wps:cNvSpPr>
                      <wps:spPr bwMode="auto">
                        <a:xfrm>
                          <a:off x="1008" y="3710"/>
                          <a:ext cx="2373" cy="1102"/>
                        </a:xfrm>
                        <a:custGeom>
                          <a:avLst/>
                          <a:gdLst>
                            <a:gd name="T0" fmla="*/ 1535 w 3041"/>
                            <a:gd name="T1" fmla="*/ 229 h 1144"/>
                            <a:gd name="T2" fmla="*/ 1678 w 3041"/>
                            <a:gd name="T3" fmla="*/ 229 h 1144"/>
                            <a:gd name="T4" fmla="*/ 1906 w 3041"/>
                            <a:gd name="T5" fmla="*/ 219 h 1144"/>
                            <a:gd name="T6" fmla="*/ 2135 w 3041"/>
                            <a:gd name="T7" fmla="*/ 190 h 1144"/>
                            <a:gd name="T8" fmla="*/ 2364 w 3041"/>
                            <a:gd name="T9" fmla="*/ 162 h 1144"/>
                            <a:gd name="T10" fmla="*/ 2593 w 3041"/>
                            <a:gd name="T11" fmla="*/ 114 h 1144"/>
                            <a:gd name="T12" fmla="*/ 2821 w 3041"/>
                            <a:gd name="T13" fmla="*/ 57 h 1144"/>
                            <a:gd name="T14" fmla="*/ 3041 w 3041"/>
                            <a:gd name="T15" fmla="*/ 0 h 1144"/>
                            <a:gd name="T16" fmla="*/ 2983 w 3041"/>
                            <a:gd name="T17" fmla="*/ 124 h 1144"/>
                            <a:gd name="T18" fmla="*/ 2907 w 3041"/>
                            <a:gd name="T19" fmla="*/ 248 h 1144"/>
                            <a:gd name="T20" fmla="*/ 2850 w 3041"/>
                            <a:gd name="T21" fmla="*/ 362 h 1144"/>
                            <a:gd name="T22" fmla="*/ 2783 w 3041"/>
                            <a:gd name="T23" fmla="*/ 467 h 1144"/>
                            <a:gd name="T24" fmla="*/ 2707 w 3041"/>
                            <a:gd name="T25" fmla="*/ 562 h 1144"/>
                            <a:gd name="T26" fmla="*/ 2621 w 3041"/>
                            <a:gd name="T27" fmla="*/ 658 h 1144"/>
                            <a:gd name="T28" fmla="*/ 2526 w 3041"/>
                            <a:gd name="T29" fmla="*/ 753 h 1144"/>
                            <a:gd name="T30" fmla="*/ 2431 w 3041"/>
                            <a:gd name="T31" fmla="*/ 829 h 1144"/>
                            <a:gd name="T32" fmla="*/ 2326 w 3041"/>
                            <a:gd name="T33" fmla="*/ 905 h 1144"/>
                            <a:gd name="T34" fmla="*/ 2211 w 3041"/>
                            <a:gd name="T35" fmla="*/ 972 h 1144"/>
                            <a:gd name="T36" fmla="*/ 2097 w 3041"/>
                            <a:gd name="T37" fmla="*/ 1020 h 1144"/>
                            <a:gd name="T38" fmla="*/ 1983 w 3041"/>
                            <a:gd name="T39" fmla="*/ 1067 h 1144"/>
                            <a:gd name="T40" fmla="*/ 1859 w 3041"/>
                            <a:gd name="T41" fmla="*/ 1106 h 1144"/>
                            <a:gd name="T42" fmla="*/ 1735 w 3041"/>
                            <a:gd name="T43" fmla="*/ 1125 h 1144"/>
                            <a:gd name="T44" fmla="*/ 1611 w 3041"/>
                            <a:gd name="T45" fmla="*/ 1134 h 1144"/>
                            <a:gd name="T46" fmla="*/ 1516 w 3041"/>
                            <a:gd name="T47" fmla="*/ 1144 h 1144"/>
                            <a:gd name="T48" fmla="*/ 1525 w 3041"/>
                            <a:gd name="T49" fmla="*/ 1144 h 1144"/>
                            <a:gd name="T50" fmla="*/ 1430 w 3041"/>
                            <a:gd name="T51" fmla="*/ 1134 h 1144"/>
                            <a:gd name="T52" fmla="*/ 1306 w 3041"/>
                            <a:gd name="T53" fmla="*/ 1125 h 1144"/>
                            <a:gd name="T54" fmla="*/ 1182 w 3041"/>
                            <a:gd name="T55" fmla="*/ 1106 h 1144"/>
                            <a:gd name="T56" fmla="*/ 1058 w 3041"/>
                            <a:gd name="T57" fmla="*/ 1067 h 1144"/>
                            <a:gd name="T58" fmla="*/ 944 w 3041"/>
                            <a:gd name="T59" fmla="*/ 1020 h 1144"/>
                            <a:gd name="T60" fmla="*/ 830 w 3041"/>
                            <a:gd name="T61" fmla="*/ 972 h 1144"/>
                            <a:gd name="T62" fmla="*/ 715 w 3041"/>
                            <a:gd name="T63" fmla="*/ 905 h 1144"/>
                            <a:gd name="T64" fmla="*/ 610 w 3041"/>
                            <a:gd name="T65" fmla="*/ 829 h 1144"/>
                            <a:gd name="T66" fmla="*/ 515 w 3041"/>
                            <a:gd name="T67" fmla="*/ 753 h 1144"/>
                            <a:gd name="T68" fmla="*/ 420 w 3041"/>
                            <a:gd name="T69" fmla="*/ 658 h 1144"/>
                            <a:gd name="T70" fmla="*/ 334 w 3041"/>
                            <a:gd name="T71" fmla="*/ 562 h 1144"/>
                            <a:gd name="T72" fmla="*/ 258 w 3041"/>
                            <a:gd name="T73" fmla="*/ 467 h 1144"/>
                            <a:gd name="T74" fmla="*/ 191 w 3041"/>
                            <a:gd name="T75" fmla="*/ 353 h 1144"/>
                            <a:gd name="T76" fmla="*/ 124 w 3041"/>
                            <a:gd name="T77" fmla="*/ 238 h 1144"/>
                            <a:gd name="T78" fmla="*/ 0 w 3041"/>
                            <a:gd name="T79" fmla="*/ 0 h 1144"/>
                            <a:gd name="T80" fmla="*/ 220 w 3041"/>
                            <a:gd name="T81" fmla="*/ 57 h 1144"/>
                            <a:gd name="T82" fmla="*/ 448 w 3041"/>
                            <a:gd name="T83" fmla="*/ 114 h 1144"/>
                            <a:gd name="T84" fmla="*/ 677 w 3041"/>
                            <a:gd name="T85" fmla="*/ 162 h 1144"/>
                            <a:gd name="T86" fmla="*/ 906 w 3041"/>
                            <a:gd name="T87" fmla="*/ 190 h 1144"/>
                            <a:gd name="T88" fmla="*/ 1135 w 3041"/>
                            <a:gd name="T89" fmla="*/ 219 h 1144"/>
                            <a:gd name="T90" fmla="*/ 1373 w 3041"/>
                            <a:gd name="T91" fmla="*/ 229 h 1144"/>
                            <a:gd name="T92" fmla="*/ 1506 w 3041"/>
                            <a:gd name="T93" fmla="*/ 229 h 1144"/>
                            <a:gd name="T94" fmla="*/ 1535 w 3041"/>
                            <a:gd name="T95" fmla="*/ 229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41" h="1144">
                              <a:moveTo>
                                <a:pt x="1535" y="229"/>
                              </a:moveTo>
                              <a:lnTo>
                                <a:pt x="1678" y="229"/>
                              </a:lnTo>
                              <a:lnTo>
                                <a:pt x="1906" y="219"/>
                              </a:lnTo>
                              <a:lnTo>
                                <a:pt x="2135" y="190"/>
                              </a:lnTo>
                              <a:lnTo>
                                <a:pt x="2364" y="162"/>
                              </a:lnTo>
                              <a:lnTo>
                                <a:pt x="2593" y="114"/>
                              </a:lnTo>
                              <a:lnTo>
                                <a:pt x="2821" y="57"/>
                              </a:lnTo>
                              <a:lnTo>
                                <a:pt x="3041" y="0"/>
                              </a:lnTo>
                              <a:lnTo>
                                <a:pt x="2983" y="124"/>
                              </a:lnTo>
                              <a:lnTo>
                                <a:pt x="2907" y="248"/>
                              </a:lnTo>
                              <a:lnTo>
                                <a:pt x="2850" y="362"/>
                              </a:lnTo>
                              <a:lnTo>
                                <a:pt x="2783" y="467"/>
                              </a:lnTo>
                              <a:lnTo>
                                <a:pt x="2707" y="562"/>
                              </a:lnTo>
                              <a:lnTo>
                                <a:pt x="2621" y="658"/>
                              </a:lnTo>
                              <a:lnTo>
                                <a:pt x="2526" y="753"/>
                              </a:lnTo>
                              <a:lnTo>
                                <a:pt x="2431" y="829"/>
                              </a:lnTo>
                              <a:lnTo>
                                <a:pt x="2326" y="905"/>
                              </a:lnTo>
                              <a:lnTo>
                                <a:pt x="2211" y="972"/>
                              </a:lnTo>
                              <a:lnTo>
                                <a:pt x="2097" y="1020"/>
                              </a:lnTo>
                              <a:lnTo>
                                <a:pt x="1983" y="1067"/>
                              </a:lnTo>
                              <a:lnTo>
                                <a:pt x="1859" y="1106"/>
                              </a:lnTo>
                              <a:lnTo>
                                <a:pt x="1735" y="1125"/>
                              </a:lnTo>
                              <a:lnTo>
                                <a:pt x="1611" y="1134"/>
                              </a:lnTo>
                              <a:lnTo>
                                <a:pt x="1516" y="1144"/>
                              </a:lnTo>
                              <a:lnTo>
                                <a:pt x="1525" y="1144"/>
                              </a:lnTo>
                              <a:lnTo>
                                <a:pt x="1430" y="1134"/>
                              </a:lnTo>
                              <a:lnTo>
                                <a:pt x="1306" y="1125"/>
                              </a:lnTo>
                              <a:lnTo>
                                <a:pt x="1182" y="1106"/>
                              </a:lnTo>
                              <a:lnTo>
                                <a:pt x="1058" y="1067"/>
                              </a:lnTo>
                              <a:lnTo>
                                <a:pt x="944" y="1020"/>
                              </a:lnTo>
                              <a:lnTo>
                                <a:pt x="830" y="972"/>
                              </a:lnTo>
                              <a:lnTo>
                                <a:pt x="715" y="905"/>
                              </a:lnTo>
                              <a:lnTo>
                                <a:pt x="610" y="829"/>
                              </a:lnTo>
                              <a:lnTo>
                                <a:pt x="515" y="753"/>
                              </a:lnTo>
                              <a:lnTo>
                                <a:pt x="420" y="658"/>
                              </a:lnTo>
                              <a:lnTo>
                                <a:pt x="334" y="562"/>
                              </a:lnTo>
                              <a:lnTo>
                                <a:pt x="258" y="467"/>
                              </a:lnTo>
                              <a:lnTo>
                                <a:pt x="191" y="353"/>
                              </a:lnTo>
                              <a:lnTo>
                                <a:pt x="124" y="238"/>
                              </a:lnTo>
                              <a:lnTo>
                                <a:pt x="0" y="0"/>
                              </a:lnTo>
                              <a:lnTo>
                                <a:pt x="220" y="57"/>
                              </a:lnTo>
                              <a:lnTo>
                                <a:pt x="448" y="114"/>
                              </a:lnTo>
                              <a:lnTo>
                                <a:pt x="677" y="162"/>
                              </a:lnTo>
                              <a:lnTo>
                                <a:pt x="906" y="190"/>
                              </a:lnTo>
                              <a:lnTo>
                                <a:pt x="1135" y="219"/>
                              </a:lnTo>
                              <a:lnTo>
                                <a:pt x="1373" y="229"/>
                              </a:lnTo>
                              <a:lnTo>
                                <a:pt x="1506" y="229"/>
                              </a:lnTo>
                              <a:lnTo>
                                <a:pt x="1535" y="22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32" name="Freeform 129"/>
                      <wps:cNvSpPr>
                        <a:spLocks/>
                      </wps:cNvSpPr>
                      <wps:spPr bwMode="auto">
                        <a:xfrm>
                          <a:off x="659" y="3678"/>
                          <a:ext cx="3095" cy="1458"/>
                        </a:xfrm>
                        <a:custGeom>
                          <a:avLst/>
                          <a:gdLst>
                            <a:gd name="T0" fmla="*/ 2125 w 3821"/>
                            <a:gd name="T1" fmla="*/ 1334 h 2030"/>
                            <a:gd name="T2" fmla="*/ 2373 w 3821"/>
                            <a:gd name="T3" fmla="*/ 1277 h 2030"/>
                            <a:gd name="T4" fmla="*/ 2601 w 3821"/>
                            <a:gd name="T5" fmla="*/ 1182 h 2030"/>
                            <a:gd name="T6" fmla="*/ 2811 w 3821"/>
                            <a:gd name="T7" fmla="*/ 1048 h 2030"/>
                            <a:gd name="T8" fmla="*/ 3011 w 3821"/>
                            <a:gd name="T9" fmla="*/ 877 h 2030"/>
                            <a:gd name="T10" fmla="*/ 3154 w 3821"/>
                            <a:gd name="T11" fmla="*/ 696 h 2030"/>
                            <a:gd name="T12" fmla="*/ 3240 w 3821"/>
                            <a:gd name="T13" fmla="*/ 543 h 2030"/>
                            <a:gd name="T14" fmla="*/ 3373 w 3821"/>
                            <a:gd name="T15" fmla="*/ 171 h 2030"/>
                            <a:gd name="T16" fmla="*/ 3297 w 3821"/>
                            <a:gd name="T17" fmla="*/ 638 h 2030"/>
                            <a:gd name="T18" fmla="*/ 3192 w 3821"/>
                            <a:gd name="T19" fmla="*/ 1191 h 2030"/>
                            <a:gd name="T20" fmla="*/ 3107 w 3821"/>
                            <a:gd name="T21" fmla="*/ 1716 h 2030"/>
                            <a:gd name="T22" fmla="*/ 3135 w 3821"/>
                            <a:gd name="T23" fmla="*/ 1735 h 2030"/>
                            <a:gd name="T24" fmla="*/ 3154 w 3821"/>
                            <a:gd name="T25" fmla="*/ 1754 h 2030"/>
                            <a:gd name="T26" fmla="*/ 3183 w 3821"/>
                            <a:gd name="T27" fmla="*/ 1763 h 2030"/>
                            <a:gd name="T28" fmla="*/ 3431 w 3821"/>
                            <a:gd name="T29" fmla="*/ 210 h 2030"/>
                            <a:gd name="T30" fmla="*/ 3564 w 3821"/>
                            <a:gd name="T31" fmla="*/ 1963 h 2030"/>
                            <a:gd name="T32" fmla="*/ 3583 w 3821"/>
                            <a:gd name="T33" fmla="*/ 1992 h 2030"/>
                            <a:gd name="T34" fmla="*/ 3612 w 3821"/>
                            <a:gd name="T35" fmla="*/ 2021 h 2030"/>
                            <a:gd name="T36" fmla="*/ 3650 w 3821"/>
                            <a:gd name="T37" fmla="*/ 2030 h 2030"/>
                            <a:gd name="T38" fmla="*/ 3431 w 3821"/>
                            <a:gd name="T39" fmla="*/ 0 h 2030"/>
                            <a:gd name="T40" fmla="*/ 3297 w 3821"/>
                            <a:gd name="T41" fmla="*/ 248 h 2030"/>
                            <a:gd name="T42" fmla="*/ 3173 w 3821"/>
                            <a:gd name="T43" fmla="*/ 467 h 2030"/>
                            <a:gd name="T44" fmla="*/ 3011 w 3821"/>
                            <a:gd name="T45" fmla="*/ 658 h 2030"/>
                            <a:gd name="T46" fmla="*/ 2821 w 3821"/>
                            <a:gd name="T47" fmla="*/ 829 h 2030"/>
                            <a:gd name="T48" fmla="*/ 2601 w 3821"/>
                            <a:gd name="T49" fmla="*/ 972 h 2030"/>
                            <a:gd name="T50" fmla="*/ 2373 w 3821"/>
                            <a:gd name="T51" fmla="*/ 1067 h 2030"/>
                            <a:gd name="T52" fmla="*/ 2125 w 3821"/>
                            <a:gd name="T53" fmla="*/ 1125 h 2030"/>
                            <a:gd name="T54" fmla="*/ 1906 w 3821"/>
                            <a:gd name="T55" fmla="*/ 1144 h 2030"/>
                            <a:gd name="T56" fmla="*/ 1696 w 3821"/>
                            <a:gd name="T57" fmla="*/ 1125 h 2030"/>
                            <a:gd name="T58" fmla="*/ 1448 w 3821"/>
                            <a:gd name="T59" fmla="*/ 1067 h 2030"/>
                            <a:gd name="T60" fmla="*/ 1220 w 3821"/>
                            <a:gd name="T61" fmla="*/ 972 h 2030"/>
                            <a:gd name="T62" fmla="*/ 1000 w 3821"/>
                            <a:gd name="T63" fmla="*/ 829 h 2030"/>
                            <a:gd name="T64" fmla="*/ 810 w 3821"/>
                            <a:gd name="T65" fmla="*/ 658 h 2030"/>
                            <a:gd name="T66" fmla="*/ 648 w 3821"/>
                            <a:gd name="T67" fmla="*/ 467 h 2030"/>
                            <a:gd name="T68" fmla="*/ 514 w 3821"/>
                            <a:gd name="T69" fmla="*/ 238 h 2030"/>
                            <a:gd name="T70" fmla="*/ 0 w 3821"/>
                            <a:gd name="T71" fmla="*/ 2030 h 2030"/>
                            <a:gd name="T72" fmla="*/ 190 w 3821"/>
                            <a:gd name="T73" fmla="*/ 2030 h 2030"/>
                            <a:gd name="T74" fmla="*/ 209 w 3821"/>
                            <a:gd name="T75" fmla="*/ 2021 h 2030"/>
                            <a:gd name="T76" fmla="*/ 238 w 3821"/>
                            <a:gd name="T77" fmla="*/ 1992 h 2030"/>
                            <a:gd name="T78" fmla="*/ 257 w 3821"/>
                            <a:gd name="T79" fmla="*/ 1963 h 2030"/>
                            <a:gd name="T80" fmla="*/ 295 w 3821"/>
                            <a:gd name="T81" fmla="*/ 1458 h 2030"/>
                            <a:gd name="T82" fmla="*/ 362 w 3821"/>
                            <a:gd name="T83" fmla="*/ 619 h 2030"/>
                            <a:gd name="T84" fmla="*/ 514 w 3821"/>
                            <a:gd name="T85" fmla="*/ 982 h 2030"/>
                            <a:gd name="T86" fmla="*/ 629 w 3821"/>
                            <a:gd name="T87" fmla="*/ 1763 h 2030"/>
                            <a:gd name="T88" fmla="*/ 648 w 3821"/>
                            <a:gd name="T89" fmla="*/ 1754 h 2030"/>
                            <a:gd name="T90" fmla="*/ 676 w 3821"/>
                            <a:gd name="T91" fmla="*/ 1744 h 2030"/>
                            <a:gd name="T92" fmla="*/ 705 w 3821"/>
                            <a:gd name="T93" fmla="*/ 1716 h 2030"/>
                            <a:gd name="T94" fmla="*/ 629 w 3821"/>
                            <a:gd name="T95" fmla="*/ 1191 h 2030"/>
                            <a:gd name="T96" fmla="*/ 524 w 3821"/>
                            <a:gd name="T97" fmla="*/ 638 h 2030"/>
                            <a:gd name="T98" fmla="*/ 448 w 3821"/>
                            <a:gd name="T99" fmla="*/ 171 h 2030"/>
                            <a:gd name="T100" fmla="*/ 591 w 3821"/>
                            <a:gd name="T101" fmla="*/ 543 h 2030"/>
                            <a:gd name="T102" fmla="*/ 686 w 3821"/>
                            <a:gd name="T103" fmla="*/ 705 h 2030"/>
                            <a:gd name="T104" fmla="*/ 810 w 3821"/>
                            <a:gd name="T105" fmla="*/ 877 h 2030"/>
                            <a:gd name="T106" fmla="*/ 1000 w 3821"/>
                            <a:gd name="T107" fmla="*/ 1039 h 2030"/>
                            <a:gd name="T108" fmla="*/ 1220 w 3821"/>
                            <a:gd name="T109" fmla="*/ 1182 h 2030"/>
                            <a:gd name="T110" fmla="*/ 1448 w 3821"/>
                            <a:gd name="T111" fmla="*/ 1277 h 2030"/>
                            <a:gd name="T112" fmla="*/ 1696 w 3821"/>
                            <a:gd name="T113" fmla="*/ 1334 h 2030"/>
                            <a:gd name="T114" fmla="*/ 1906 w 3821"/>
                            <a:gd name="T115" fmla="*/ 1353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1" h="2030">
                              <a:moveTo>
                                <a:pt x="2001" y="1353"/>
                              </a:moveTo>
                              <a:lnTo>
                                <a:pt x="2125" y="1334"/>
                              </a:lnTo>
                              <a:lnTo>
                                <a:pt x="2249" y="1315"/>
                              </a:lnTo>
                              <a:lnTo>
                                <a:pt x="2373" y="1277"/>
                              </a:lnTo>
                              <a:lnTo>
                                <a:pt x="2487" y="1229"/>
                              </a:lnTo>
                              <a:lnTo>
                                <a:pt x="2601" y="1182"/>
                              </a:lnTo>
                              <a:lnTo>
                                <a:pt x="2716" y="1115"/>
                              </a:lnTo>
                              <a:lnTo>
                                <a:pt x="2811" y="1048"/>
                              </a:lnTo>
                              <a:lnTo>
                                <a:pt x="2916" y="963"/>
                              </a:lnTo>
                              <a:lnTo>
                                <a:pt x="3011" y="877"/>
                              </a:lnTo>
                              <a:lnTo>
                                <a:pt x="3088" y="781"/>
                              </a:lnTo>
                              <a:lnTo>
                                <a:pt x="3154" y="696"/>
                              </a:lnTo>
                              <a:lnTo>
                                <a:pt x="3202" y="619"/>
                              </a:lnTo>
                              <a:lnTo>
                                <a:pt x="3240" y="543"/>
                              </a:lnTo>
                              <a:lnTo>
                                <a:pt x="3278" y="457"/>
                              </a:lnTo>
                              <a:lnTo>
                                <a:pt x="3373" y="171"/>
                              </a:lnTo>
                              <a:lnTo>
                                <a:pt x="3393" y="162"/>
                              </a:lnTo>
                              <a:lnTo>
                                <a:pt x="3297" y="638"/>
                              </a:lnTo>
                              <a:lnTo>
                                <a:pt x="3250" y="886"/>
                              </a:lnTo>
                              <a:lnTo>
                                <a:pt x="3192" y="1191"/>
                              </a:lnTo>
                              <a:lnTo>
                                <a:pt x="3097" y="1697"/>
                              </a:lnTo>
                              <a:lnTo>
                                <a:pt x="3107" y="1716"/>
                              </a:lnTo>
                              <a:lnTo>
                                <a:pt x="3116" y="1725"/>
                              </a:lnTo>
                              <a:lnTo>
                                <a:pt x="3135" y="1735"/>
                              </a:lnTo>
                              <a:lnTo>
                                <a:pt x="3145" y="1744"/>
                              </a:lnTo>
                              <a:lnTo>
                                <a:pt x="3154" y="1754"/>
                              </a:lnTo>
                              <a:lnTo>
                                <a:pt x="3173" y="1754"/>
                              </a:lnTo>
                              <a:lnTo>
                                <a:pt x="3183" y="1763"/>
                              </a:lnTo>
                              <a:lnTo>
                                <a:pt x="3192" y="1763"/>
                              </a:lnTo>
                              <a:lnTo>
                                <a:pt x="3431" y="210"/>
                              </a:lnTo>
                              <a:lnTo>
                                <a:pt x="3555" y="1878"/>
                              </a:lnTo>
                              <a:lnTo>
                                <a:pt x="3564" y="1963"/>
                              </a:lnTo>
                              <a:lnTo>
                                <a:pt x="3574" y="1973"/>
                              </a:lnTo>
                              <a:lnTo>
                                <a:pt x="3583" y="1992"/>
                              </a:lnTo>
                              <a:lnTo>
                                <a:pt x="3593" y="2011"/>
                              </a:lnTo>
                              <a:lnTo>
                                <a:pt x="3612" y="2021"/>
                              </a:lnTo>
                              <a:lnTo>
                                <a:pt x="3631" y="2030"/>
                              </a:lnTo>
                              <a:lnTo>
                                <a:pt x="3650" y="2030"/>
                              </a:lnTo>
                              <a:lnTo>
                                <a:pt x="3821" y="2030"/>
                              </a:lnTo>
                              <a:lnTo>
                                <a:pt x="3431" y="0"/>
                              </a:lnTo>
                              <a:lnTo>
                                <a:pt x="3373" y="124"/>
                              </a:lnTo>
                              <a:lnTo>
                                <a:pt x="3297" y="248"/>
                              </a:lnTo>
                              <a:lnTo>
                                <a:pt x="3240" y="362"/>
                              </a:lnTo>
                              <a:lnTo>
                                <a:pt x="3173" y="467"/>
                              </a:lnTo>
                              <a:lnTo>
                                <a:pt x="3097" y="562"/>
                              </a:lnTo>
                              <a:lnTo>
                                <a:pt x="3011" y="658"/>
                              </a:lnTo>
                              <a:lnTo>
                                <a:pt x="2916" y="753"/>
                              </a:lnTo>
                              <a:lnTo>
                                <a:pt x="2821" y="829"/>
                              </a:lnTo>
                              <a:lnTo>
                                <a:pt x="2716" y="905"/>
                              </a:lnTo>
                              <a:lnTo>
                                <a:pt x="2601" y="972"/>
                              </a:lnTo>
                              <a:lnTo>
                                <a:pt x="2487" y="1020"/>
                              </a:lnTo>
                              <a:lnTo>
                                <a:pt x="2373" y="1067"/>
                              </a:lnTo>
                              <a:lnTo>
                                <a:pt x="2249" y="1106"/>
                              </a:lnTo>
                              <a:lnTo>
                                <a:pt x="2125" y="1125"/>
                              </a:lnTo>
                              <a:lnTo>
                                <a:pt x="2001" y="1134"/>
                              </a:lnTo>
                              <a:lnTo>
                                <a:pt x="1906" y="1144"/>
                              </a:lnTo>
                              <a:lnTo>
                                <a:pt x="1820" y="1134"/>
                              </a:lnTo>
                              <a:lnTo>
                                <a:pt x="1696" y="1125"/>
                              </a:lnTo>
                              <a:lnTo>
                                <a:pt x="1572" y="1106"/>
                              </a:lnTo>
                              <a:lnTo>
                                <a:pt x="1448" y="1067"/>
                              </a:lnTo>
                              <a:lnTo>
                                <a:pt x="1334" y="1020"/>
                              </a:lnTo>
                              <a:lnTo>
                                <a:pt x="1220" y="972"/>
                              </a:lnTo>
                              <a:lnTo>
                                <a:pt x="1105" y="905"/>
                              </a:lnTo>
                              <a:lnTo>
                                <a:pt x="1000" y="829"/>
                              </a:lnTo>
                              <a:lnTo>
                                <a:pt x="905" y="753"/>
                              </a:lnTo>
                              <a:lnTo>
                                <a:pt x="810" y="658"/>
                              </a:lnTo>
                              <a:lnTo>
                                <a:pt x="724" y="562"/>
                              </a:lnTo>
                              <a:lnTo>
                                <a:pt x="648" y="467"/>
                              </a:lnTo>
                              <a:lnTo>
                                <a:pt x="581" y="353"/>
                              </a:lnTo>
                              <a:lnTo>
                                <a:pt x="514" y="238"/>
                              </a:lnTo>
                              <a:lnTo>
                                <a:pt x="390" y="0"/>
                              </a:lnTo>
                              <a:lnTo>
                                <a:pt x="0" y="2030"/>
                              </a:lnTo>
                              <a:lnTo>
                                <a:pt x="171" y="2030"/>
                              </a:lnTo>
                              <a:lnTo>
                                <a:pt x="190" y="2030"/>
                              </a:lnTo>
                              <a:lnTo>
                                <a:pt x="200" y="2030"/>
                              </a:lnTo>
                              <a:lnTo>
                                <a:pt x="209" y="2021"/>
                              </a:lnTo>
                              <a:lnTo>
                                <a:pt x="228" y="2011"/>
                              </a:lnTo>
                              <a:lnTo>
                                <a:pt x="238" y="1992"/>
                              </a:lnTo>
                              <a:lnTo>
                                <a:pt x="247" y="1973"/>
                              </a:lnTo>
                              <a:lnTo>
                                <a:pt x="257" y="1963"/>
                              </a:lnTo>
                              <a:lnTo>
                                <a:pt x="257" y="1878"/>
                              </a:lnTo>
                              <a:lnTo>
                                <a:pt x="295" y="1458"/>
                              </a:lnTo>
                              <a:lnTo>
                                <a:pt x="333" y="1039"/>
                              </a:lnTo>
                              <a:lnTo>
                                <a:pt x="362" y="619"/>
                              </a:lnTo>
                              <a:lnTo>
                                <a:pt x="390" y="210"/>
                              </a:lnTo>
                              <a:lnTo>
                                <a:pt x="514" y="982"/>
                              </a:lnTo>
                              <a:lnTo>
                                <a:pt x="571" y="1372"/>
                              </a:lnTo>
                              <a:lnTo>
                                <a:pt x="629" y="1763"/>
                              </a:lnTo>
                              <a:lnTo>
                                <a:pt x="638" y="1763"/>
                              </a:lnTo>
                              <a:lnTo>
                                <a:pt x="648" y="1754"/>
                              </a:lnTo>
                              <a:lnTo>
                                <a:pt x="657" y="1754"/>
                              </a:lnTo>
                              <a:lnTo>
                                <a:pt x="676" y="1744"/>
                              </a:lnTo>
                              <a:lnTo>
                                <a:pt x="686" y="1735"/>
                              </a:lnTo>
                              <a:lnTo>
                                <a:pt x="705" y="1716"/>
                              </a:lnTo>
                              <a:lnTo>
                                <a:pt x="724" y="1697"/>
                              </a:lnTo>
                              <a:lnTo>
                                <a:pt x="629" y="1191"/>
                              </a:lnTo>
                              <a:lnTo>
                                <a:pt x="571" y="886"/>
                              </a:lnTo>
                              <a:lnTo>
                                <a:pt x="524" y="638"/>
                              </a:lnTo>
                              <a:lnTo>
                                <a:pt x="428" y="162"/>
                              </a:lnTo>
                              <a:lnTo>
                                <a:pt x="448" y="171"/>
                              </a:lnTo>
                              <a:lnTo>
                                <a:pt x="562" y="476"/>
                              </a:lnTo>
                              <a:lnTo>
                                <a:pt x="591" y="543"/>
                              </a:lnTo>
                              <a:lnTo>
                                <a:pt x="638" y="629"/>
                              </a:lnTo>
                              <a:lnTo>
                                <a:pt x="686" y="705"/>
                              </a:lnTo>
                              <a:lnTo>
                                <a:pt x="733" y="772"/>
                              </a:lnTo>
                              <a:lnTo>
                                <a:pt x="810" y="877"/>
                              </a:lnTo>
                              <a:lnTo>
                                <a:pt x="905" y="963"/>
                              </a:lnTo>
                              <a:lnTo>
                                <a:pt x="1000" y="1039"/>
                              </a:lnTo>
                              <a:lnTo>
                                <a:pt x="1105" y="1115"/>
                              </a:lnTo>
                              <a:lnTo>
                                <a:pt x="1220" y="1182"/>
                              </a:lnTo>
                              <a:lnTo>
                                <a:pt x="1334" y="1229"/>
                              </a:lnTo>
                              <a:lnTo>
                                <a:pt x="1448" y="1277"/>
                              </a:lnTo>
                              <a:lnTo>
                                <a:pt x="1572" y="1315"/>
                              </a:lnTo>
                              <a:lnTo>
                                <a:pt x="1696" y="1334"/>
                              </a:lnTo>
                              <a:lnTo>
                                <a:pt x="1820" y="1353"/>
                              </a:lnTo>
                              <a:lnTo>
                                <a:pt x="1906" y="1353"/>
                              </a:lnTo>
                              <a:lnTo>
                                <a:pt x="2001" y="1353"/>
                              </a:lnTo>
                              <a:close/>
                            </a:path>
                          </a:pathLst>
                        </a:custGeom>
                        <a:solidFill>
                          <a:srgbClr val="FFFF00"/>
                        </a:solidFill>
                        <a:ln w="0">
                          <a:solidFill>
                            <a:srgbClr val="000000"/>
                          </a:solidFill>
                          <a:round/>
                          <a:headEnd/>
                          <a:tailEnd/>
                        </a:ln>
                      </wps:spPr>
                      <wps:bodyPr rot="0" vert="horz" wrap="square" lIns="91440" tIns="45720" rIns="91440" bIns="45720" anchor="t" anchorCtr="0" upright="1">
                        <a:noAutofit/>
                      </wps:bodyPr>
                    </wps:wsp>
                    <wps:wsp>
                      <wps:cNvPr id="333" name="Freeform 130"/>
                      <wps:cNvSpPr>
                        <a:spLocks/>
                      </wps:cNvSpPr>
                      <wps:spPr bwMode="auto">
                        <a:xfrm>
                          <a:off x="3439" y="3836"/>
                          <a:ext cx="100" cy="1199"/>
                        </a:xfrm>
                        <a:custGeom>
                          <a:avLst/>
                          <a:gdLst>
                            <a:gd name="T0" fmla="*/ 9 w 124"/>
                            <a:gd name="T1" fmla="*/ 1610 h 1668"/>
                            <a:gd name="T2" fmla="*/ 9 w 124"/>
                            <a:gd name="T3" fmla="*/ 1201 h 1668"/>
                            <a:gd name="T4" fmla="*/ 9 w 124"/>
                            <a:gd name="T5" fmla="*/ 800 h 1668"/>
                            <a:gd name="T6" fmla="*/ 0 w 124"/>
                            <a:gd name="T7" fmla="*/ 0 h 1668"/>
                            <a:gd name="T8" fmla="*/ 124 w 124"/>
                            <a:gd name="T9" fmla="*/ 1668 h 1668"/>
                            <a:gd name="T10" fmla="*/ 114 w 124"/>
                            <a:gd name="T11" fmla="*/ 1658 h 1668"/>
                            <a:gd name="T12" fmla="*/ 85 w 124"/>
                            <a:gd name="T13" fmla="*/ 1639 h 1668"/>
                            <a:gd name="T14" fmla="*/ 47 w 124"/>
                            <a:gd name="T15" fmla="*/ 1620 h 1668"/>
                            <a:gd name="T16" fmla="*/ 9 w 124"/>
                            <a:gd name="T17"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668">
                              <a:moveTo>
                                <a:pt x="9" y="1610"/>
                              </a:moveTo>
                              <a:lnTo>
                                <a:pt x="9" y="1201"/>
                              </a:lnTo>
                              <a:lnTo>
                                <a:pt x="9" y="800"/>
                              </a:lnTo>
                              <a:lnTo>
                                <a:pt x="0" y="0"/>
                              </a:lnTo>
                              <a:lnTo>
                                <a:pt x="124" y="1668"/>
                              </a:lnTo>
                              <a:lnTo>
                                <a:pt x="114" y="1658"/>
                              </a:lnTo>
                              <a:lnTo>
                                <a:pt x="85" y="1639"/>
                              </a:lnTo>
                              <a:lnTo>
                                <a:pt x="47" y="1620"/>
                              </a:lnTo>
                              <a:lnTo>
                                <a:pt x="9"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34" name="Freeform 131"/>
                      <wps:cNvSpPr>
                        <a:spLocks/>
                      </wps:cNvSpPr>
                      <wps:spPr bwMode="auto">
                        <a:xfrm>
                          <a:off x="867" y="3836"/>
                          <a:ext cx="107" cy="1199"/>
                        </a:xfrm>
                        <a:custGeom>
                          <a:avLst/>
                          <a:gdLst>
                            <a:gd name="T0" fmla="*/ 124 w 133"/>
                            <a:gd name="T1" fmla="*/ 1610 h 1668"/>
                            <a:gd name="T2" fmla="*/ 124 w 133"/>
                            <a:gd name="T3" fmla="*/ 1201 h 1668"/>
                            <a:gd name="T4" fmla="*/ 133 w 133"/>
                            <a:gd name="T5" fmla="*/ 800 h 1668"/>
                            <a:gd name="T6" fmla="*/ 133 w 133"/>
                            <a:gd name="T7" fmla="*/ 0 h 1668"/>
                            <a:gd name="T8" fmla="*/ 105 w 133"/>
                            <a:gd name="T9" fmla="*/ 409 h 1668"/>
                            <a:gd name="T10" fmla="*/ 76 w 133"/>
                            <a:gd name="T11" fmla="*/ 829 h 1668"/>
                            <a:gd name="T12" fmla="*/ 38 w 133"/>
                            <a:gd name="T13" fmla="*/ 1248 h 1668"/>
                            <a:gd name="T14" fmla="*/ 0 w 133"/>
                            <a:gd name="T15" fmla="*/ 1668 h 1668"/>
                            <a:gd name="T16" fmla="*/ 19 w 133"/>
                            <a:gd name="T17" fmla="*/ 1658 h 1668"/>
                            <a:gd name="T18" fmla="*/ 48 w 133"/>
                            <a:gd name="T19" fmla="*/ 1639 h 1668"/>
                            <a:gd name="T20" fmla="*/ 86 w 133"/>
                            <a:gd name="T21" fmla="*/ 1620 h 1668"/>
                            <a:gd name="T22" fmla="*/ 124 w 133"/>
                            <a:gd name="T23"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3" h="1668">
                              <a:moveTo>
                                <a:pt x="124" y="1610"/>
                              </a:moveTo>
                              <a:lnTo>
                                <a:pt x="124" y="1201"/>
                              </a:lnTo>
                              <a:lnTo>
                                <a:pt x="133" y="800"/>
                              </a:lnTo>
                              <a:lnTo>
                                <a:pt x="133" y="0"/>
                              </a:lnTo>
                              <a:lnTo>
                                <a:pt x="105" y="409"/>
                              </a:lnTo>
                              <a:lnTo>
                                <a:pt x="76" y="829"/>
                              </a:lnTo>
                              <a:lnTo>
                                <a:pt x="38" y="1248"/>
                              </a:lnTo>
                              <a:lnTo>
                                <a:pt x="0" y="1668"/>
                              </a:lnTo>
                              <a:lnTo>
                                <a:pt x="19" y="1658"/>
                              </a:lnTo>
                              <a:lnTo>
                                <a:pt x="48" y="1639"/>
                              </a:lnTo>
                              <a:lnTo>
                                <a:pt x="86" y="1620"/>
                              </a:lnTo>
                              <a:lnTo>
                                <a:pt x="124"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35" name="Freeform 132"/>
                      <wps:cNvSpPr>
                        <a:spLocks/>
                      </wps:cNvSpPr>
                      <wps:spPr bwMode="auto">
                        <a:xfrm>
                          <a:off x="967" y="3836"/>
                          <a:ext cx="224" cy="1281"/>
                        </a:xfrm>
                        <a:custGeom>
                          <a:avLst/>
                          <a:gdLst>
                            <a:gd name="T0" fmla="*/ 276 w 276"/>
                            <a:gd name="T1" fmla="*/ 1706 h 1782"/>
                            <a:gd name="T2" fmla="*/ 248 w 276"/>
                            <a:gd name="T3" fmla="*/ 1553 h 1782"/>
                            <a:gd name="T4" fmla="*/ 190 w 276"/>
                            <a:gd name="T5" fmla="*/ 1162 h 1782"/>
                            <a:gd name="T6" fmla="*/ 133 w 276"/>
                            <a:gd name="T7" fmla="*/ 772 h 1782"/>
                            <a:gd name="T8" fmla="*/ 9 w 276"/>
                            <a:gd name="T9" fmla="*/ 0 h 1782"/>
                            <a:gd name="T10" fmla="*/ 9 w 276"/>
                            <a:gd name="T11" fmla="*/ 800 h 1782"/>
                            <a:gd name="T12" fmla="*/ 0 w 276"/>
                            <a:gd name="T13" fmla="*/ 1201 h 1782"/>
                            <a:gd name="T14" fmla="*/ 0 w 276"/>
                            <a:gd name="T15" fmla="*/ 1610 h 1782"/>
                            <a:gd name="T16" fmla="*/ 0 w 276"/>
                            <a:gd name="T17" fmla="*/ 1696 h 1782"/>
                            <a:gd name="T18" fmla="*/ 9 w 276"/>
                            <a:gd name="T19" fmla="*/ 1725 h 1782"/>
                            <a:gd name="T20" fmla="*/ 28 w 276"/>
                            <a:gd name="T21" fmla="*/ 1744 h 1782"/>
                            <a:gd name="T22" fmla="*/ 47 w 276"/>
                            <a:gd name="T23" fmla="*/ 1763 h 1782"/>
                            <a:gd name="T24" fmla="*/ 76 w 276"/>
                            <a:gd name="T25" fmla="*/ 1772 h 1782"/>
                            <a:gd name="T26" fmla="*/ 105 w 276"/>
                            <a:gd name="T27" fmla="*/ 1782 h 1782"/>
                            <a:gd name="T28" fmla="*/ 124 w 276"/>
                            <a:gd name="T29" fmla="*/ 1782 h 1782"/>
                            <a:gd name="T30" fmla="*/ 152 w 276"/>
                            <a:gd name="T31" fmla="*/ 1782 h 1782"/>
                            <a:gd name="T32" fmla="*/ 181 w 276"/>
                            <a:gd name="T33" fmla="*/ 1782 h 1782"/>
                            <a:gd name="T34" fmla="*/ 210 w 276"/>
                            <a:gd name="T35" fmla="*/ 1763 h 1782"/>
                            <a:gd name="T36" fmla="*/ 229 w 276"/>
                            <a:gd name="T37" fmla="*/ 1753 h 1782"/>
                            <a:gd name="T38" fmla="*/ 257 w 276"/>
                            <a:gd name="T39" fmla="*/ 1734 h 1782"/>
                            <a:gd name="T40" fmla="*/ 276 w 276"/>
                            <a:gd name="T41" fmla="*/ 1715 h 1782"/>
                            <a:gd name="T42" fmla="*/ 276 w 276"/>
                            <a:gd name="T43"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6" h="1782">
                              <a:moveTo>
                                <a:pt x="276" y="1706"/>
                              </a:moveTo>
                              <a:lnTo>
                                <a:pt x="248" y="1553"/>
                              </a:lnTo>
                              <a:lnTo>
                                <a:pt x="190" y="1162"/>
                              </a:lnTo>
                              <a:lnTo>
                                <a:pt x="133" y="772"/>
                              </a:lnTo>
                              <a:lnTo>
                                <a:pt x="9" y="0"/>
                              </a:lnTo>
                              <a:lnTo>
                                <a:pt x="9" y="800"/>
                              </a:lnTo>
                              <a:lnTo>
                                <a:pt x="0" y="1201"/>
                              </a:lnTo>
                              <a:lnTo>
                                <a:pt x="0" y="1610"/>
                              </a:lnTo>
                              <a:lnTo>
                                <a:pt x="0" y="1696"/>
                              </a:lnTo>
                              <a:lnTo>
                                <a:pt x="9" y="1725"/>
                              </a:lnTo>
                              <a:lnTo>
                                <a:pt x="28" y="1744"/>
                              </a:lnTo>
                              <a:lnTo>
                                <a:pt x="47" y="1763"/>
                              </a:lnTo>
                              <a:lnTo>
                                <a:pt x="76" y="1772"/>
                              </a:lnTo>
                              <a:lnTo>
                                <a:pt x="105" y="1782"/>
                              </a:lnTo>
                              <a:lnTo>
                                <a:pt x="124" y="1782"/>
                              </a:lnTo>
                              <a:lnTo>
                                <a:pt x="152" y="1782"/>
                              </a:lnTo>
                              <a:lnTo>
                                <a:pt x="181" y="1782"/>
                              </a:lnTo>
                              <a:lnTo>
                                <a:pt x="210" y="1763"/>
                              </a:lnTo>
                              <a:lnTo>
                                <a:pt x="229" y="1753"/>
                              </a:lnTo>
                              <a:lnTo>
                                <a:pt x="257" y="1734"/>
                              </a:lnTo>
                              <a:lnTo>
                                <a:pt x="276" y="1715"/>
                              </a:lnTo>
                              <a:lnTo>
                                <a:pt x="276"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336" name="Freeform 133"/>
                      <wps:cNvSpPr>
                        <a:spLocks/>
                      </wps:cNvSpPr>
                      <wps:spPr bwMode="auto">
                        <a:xfrm>
                          <a:off x="3222" y="3836"/>
                          <a:ext cx="225" cy="1281"/>
                        </a:xfrm>
                        <a:custGeom>
                          <a:avLst/>
                          <a:gdLst>
                            <a:gd name="T0" fmla="*/ 0 w 276"/>
                            <a:gd name="T1" fmla="*/ 1706 h 1782"/>
                            <a:gd name="T2" fmla="*/ 28 w 276"/>
                            <a:gd name="T3" fmla="*/ 1553 h 1782"/>
                            <a:gd name="T4" fmla="*/ 267 w 276"/>
                            <a:gd name="T5" fmla="*/ 0 h 1782"/>
                            <a:gd name="T6" fmla="*/ 276 w 276"/>
                            <a:gd name="T7" fmla="*/ 800 h 1782"/>
                            <a:gd name="T8" fmla="*/ 276 w 276"/>
                            <a:gd name="T9" fmla="*/ 1201 h 1782"/>
                            <a:gd name="T10" fmla="*/ 276 w 276"/>
                            <a:gd name="T11" fmla="*/ 1610 h 1782"/>
                            <a:gd name="T12" fmla="*/ 276 w 276"/>
                            <a:gd name="T13" fmla="*/ 1696 h 1782"/>
                            <a:gd name="T14" fmla="*/ 267 w 276"/>
                            <a:gd name="T15" fmla="*/ 1725 h 1782"/>
                            <a:gd name="T16" fmla="*/ 248 w 276"/>
                            <a:gd name="T17" fmla="*/ 1744 h 1782"/>
                            <a:gd name="T18" fmla="*/ 229 w 276"/>
                            <a:gd name="T19" fmla="*/ 1763 h 1782"/>
                            <a:gd name="T20" fmla="*/ 200 w 276"/>
                            <a:gd name="T21" fmla="*/ 1772 h 1782"/>
                            <a:gd name="T22" fmla="*/ 171 w 276"/>
                            <a:gd name="T23" fmla="*/ 1782 h 1782"/>
                            <a:gd name="T24" fmla="*/ 152 w 276"/>
                            <a:gd name="T25" fmla="*/ 1782 h 1782"/>
                            <a:gd name="T26" fmla="*/ 124 w 276"/>
                            <a:gd name="T27" fmla="*/ 1782 h 1782"/>
                            <a:gd name="T28" fmla="*/ 95 w 276"/>
                            <a:gd name="T29" fmla="*/ 1782 h 1782"/>
                            <a:gd name="T30" fmla="*/ 66 w 276"/>
                            <a:gd name="T31" fmla="*/ 1763 h 1782"/>
                            <a:gd name="T32" fmla="*/ 47 w 276"/>
                            <a:gd name="T33" fmla="*/ 1753 h 1782"/>
                            <a:gd name="T34" fmla="*/ 19 w 276"/>
                            <a:gd name="T35" fmla="*/ 1734 h 1782"/>
                            <a:gd name="T36" fmla="*/ 9 w 276"/>
                            <a:gd name="T37" fmla="*/ 1725 h 1782"/>
                            <a:gd name="T38" fmla="*/ 0 w 276"/>
                            <a:gd name="T39"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6" h="1782">
                              <a:moveTo>
                                <a:pt x="0" y="1706"/>
                              </a:moveTo>
                              <a:lnTo>
                                <a:pt x="28" y="1553"/>
                              </a:lnTo>
                              <a:lnTo>
                                <a:pt x="267" y="0"/>
                              </a:lnTo>
                              <a:lnTo>
                                <a:pt x="276" y="800"/>
                              </a:lnTo>
                              <a:lnTo>
                                <a:pt x="276" y="1201"/>
                              </a:lnTo>
                              <a:lnTo>
                                <a:pt x="276" y="1610"/>
                              </a:lnTo>
                              <a:lnTo>
                                <a:pt x="276" y="1696"/>
                              </a:lnTo>
                              <a:lnTo>
                                <a:pt x="267" y="1725"/>
                              </a:lnTo>
                              <a:lnTo>
                                <a:pt x="248" y="1744"/>
                              </a:lnTo>
                              <a:lnTo>
                                <a:pt x="229" y="1763"/>
                              </a:lnTo>
                              <a:lnTo>
                                <a:pt x="200" y="1772"/>
                              </a:lnTo>
                              <a:lnTo>
                                <a:pt x="171" y="1782"/>
                              </a:lnTo>
                              <a:lnTo>
                                <a:pt x="152" y="1782"/>
                              </a:lnTo>
                              <a:lnTo>
                                <a:pt x="124" y="1782"/>
                              </a:lnTo>
                              <a:lnTo>
                                <a:pt x="95" y="1782"/>
                              </a:lnTo>
                              <a:lnTo>
                                <a:pt x="66" y="1763"/>
                              </a:lnTo>
                              <a:lnTo>
                                <a:pt x="47" y="1753"/>
                              </a:lnTo>
                              <a:lnTo>
                                <a:pt x="19" y="1734"/>
                              </a:lnTo>
                              <a:lnTo>
                                <a:pt x="9" y="1725"/>
                              </a:lnTo>
                              <a:lnTo>
                                <a:pt x="0"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337" name="Freeform 134"/>
                      <wps:cNvSpPr>
                        <a:spLocks/>
                      </wps:cNvSpPr>
                      <wps:spPr bwMode="auto">
                        <a:xfrm>
                          <a:off x="1087" y="4091"/>
                          <a:ext cx="2170" cy="897"/>
                        </a:xfrm>
                        <a:custGeom>
                          <a:avLst/>
                          <a:gdLst>
                            <a:gd name="T0" fmla="*/ 1335 w 2679"/>
                            <a:gd name="T1" fmla="*/ 858 h 1039"/>
                            <a:gd name="T2" fmla="*/ 1401 w 2679"/>
                            <a:gd name="T3" fmla="*/ 858 h 1039"/>
                            <a:gd name="T4" fmla="*/ 1525 w 2679"/>
                            <a:gd name="T5" fmla="*/ 849 h 1039"/>
                            <a:gd name="T6" fmla="*/ 1649 w 2679"/>
                            <a:gd name="T7" fmla="*/ 820 h 1039"/>
                            <a:gd name="T8" fmla="*/ 1773 w 2679"/>
                            <a:gd name="T9" fmla="*/ 791 h 1039"/>
                            <a:gd name="T10" fmla="*/ 1897 w 2679"/>
                            <a:gd name="T11" fmla="*/ 744 h 1039"/>
                            <a:gd name="T12" fmla="*/ 2011 w 2679"/>
                            <a:gd name="T13" fmla="*/ 687 h 1039"/>
                            <a:gd name="T14" fmla="*/ 2116 w 2679"/>
                            <a:gd name="T15" fmla="*/ 629 h 1039"/>
                            <a:gd name="T16" fmla="*/ 2221 w 2679"/>
                            <a:gd name="T17" fmla="*/ 553 h 1039"/>
                            <a:gd name="T18" fmla="*/ 2326 w 2679"/>
                            <a:gd name="T19" fmla="*/ 467 h 1039"/>
                            <a:gd name="T20" fmla="*/ 2412 w 2679"/>
                            <a:gd name="T21" fmla="*/ 382 h 1039"/>
                            <a:gd name="T22" fmla="*/ 2497 w 2679"/>
                            <a:gd name="T23" fmla="*/ 286 h 1039"/>
                            <a:gd name="T24" fmla="*/ 2574 w 2679"/>
                            <a:gd name="T25" fmla="*/ 181 h 1039"/>
                            <a:gd name="T26" fmla="*/ 2640 w 2679"/>
                            <a:gd name="T27" fmla="*/ 77 h 1039"/>
                            <a:gd name="T28" fmla="*/ 2679 w 2679"/>
                            <a:gd name="T29" fmla="*/ 0 h 1039"/>
                            <a:gd name="T30" fmla="*/ 2621 w 2679"/>
                            <a:gd name="T31" fmla="*/ 305 h 1039"/>
                            <a:gd name="T32" fmla="*/ 2593 w 2679"/>
                            <a:gd name="T33" fmla="*/ 363 h 1039"/>
                            <a:gd name="T34" fmla="*/ 2517 w 2679"/>
                            <a:gd name="T35" fmla="*/ 467 h 1039"/>
                            <a:gd name="T36" fmla="*/ 2431 w 2679"/>
                            <a:gd name="T37" fmla="*/ 563 h 1039"/>
                            <a:gd name="T38" fmla="*/ 2335 w 2679"/>
                            <a:gd name="T39" fmla="*/ 648 h 1039"/>
                            <a:gd name="T40" fmla="*/ 2240 w 2679"/>
                            <a:gd name="T41" fmla="*/ 734 h 1039"/>
                            <a:gd name="T42" fmla="*/ 2135 w 2679"/>
                            <a:gd name="T43" fmla="*/ 801 h 1039"/>
                            <a:gd name="T44" fmla="*/ 2021 w 2679"/>
                            <a:gd name="T45" fmla="*/ 868 h 1039"/>
                            <a:gd name="T46" fmla="*/ 1907 w 2679"/>
                            <a:gd name="T47" fmla="*/ 925 h 1039"/>
                            <a:gd name="T48" fmla="*/ 1792 w 2679"/>
                            <a:gd name="T49" fmla="*/ 963 h 1039"/>
                            <a:gd name="T50" fmla="*/ 1668 w 2679"/>
                            <a:gd name="T51" fmla="*/ 1001 h 1039"/>
                            <a:gd name="T52" fmla="*/ 1544 w 2679"/>
                            <a:gd name="T53" fmla="*/ 1020 h 1039"/>
                            <a:gd name="T54" fmla="*/ 1421 w 2679"/>
                            <a:gd name="T55" fmla="*/ 1039 h 1039"/>
                            <a:gd name="T56" fmla="*/ 1335 w 2679"/>
                            <a:gd name="T57" fmla="*/ 1039 h 1039"/>
                            <a:gd name="T58" fmla="*/ 1344 w 2679"/>
                            <a:gd name="T59" fmla="*/ 1039 h 1039"/>
                            <a:gd name="T60" fmla="*/ 1258 w 2679"/>
                            <a:gd name="T61" fmla="*/ 1039 h 1039"/>
                            <a:gd name="T62" fmla="*/ 1135 w 2679"/>
                            <a:gd name="T63" fmla="*/ 1020 h 1039"/>
                            <a:gd name="T64" fmla="*/ 1011 w 2679"/>
                            <a:gd name="T65" fmla="*/ 1001 h 1039"/>
                            <a:gd name="T66" fmla="*/ 887 w 2679"/>
                            <a:gd name="T67" fmla="*/ 963 h 1039"/>
                            <a:gd name="T68" fmla="*/ 772 w 2679"/>
                            <a:gd name="T69" fmla="*/ 925 h 1039"/>
                            <a:gd name="T70" fmla="*/ 658 w 2679"/>
                            <a:gd name="T71" fmla="*/ 868 h 1039"/>
                            <a:gd name="T72" fmla="*/ 544 w 2679"/>
                            <a:gd name="T73" fmla="*/ 801 h 1039"/>
                            <a:gd name="T74" fmla="*/ 439 w 2679"/>
                            <a:gd name="T75" fmla="*/ 734 h 1039"/>
                            <a:gd name="T76" fmla="*/ 344 w 2679"/>
                            <a:gd name="T77" fmla="*/ 648 h 1039"/>
                            <a:gd name="T78" fmla="*/ 248 w 2679"/>
                            <a:gd name="T79" fmla="*/ 563 h 1039"/>
                            <a:gd name="T80" fmla="*/ 162 w 2679"/>
                            <a:gd name="T81" fmla="*/ 467 h 1039"/>
                            <a:gd name="T82" fmla="*/ 86 w 2679"/>
                            <a:gd name="T83" fmla="*/ 363 h 1039"/>
                            <a:gd name="T84" fmla="*/ 58 w 2679"/>
                            <a:gd name="T85" fmla="*/ 305 h 1039"/>
                            <a:gd name="T86" fmla="*/ 0 w 2679"/>
                            <a:gd name="T87" fmla="*/ 0 h 1039"/>
                            <a:gd name="T88" fmla="*/ 29 w 2679"/>
                            <a:gd name="T89" fmla="*/ 77 h 1039"/>
                            <a:gd name="T90" fmla="*/ 105 w 2679"/>
                            <a:gd name="T91" fmla="*/ 181 h 1039"/>
                            <a:gd name="T92" fmla="*/ 182 w 2679"/>
                            <a:gd name="T93" fmla="*/ 286 h 1039"/>
                            <a:gd name="T94" fmla="*/ 267 w 2679"/>
                            <a:gd name="T95" fmla="*/ 382 h 1039"/>
                            <a:gd name="T96" fmla="*/ 353 w 2679"/>
                            <a:gd name="T97" fmla="*/ 467 h 1039"/>
                            <a:gd name="T98" fmla="*/ 458 w 2679"/>
                            <a:gd name="T99" fmla="*/ 553 h 1039"/>
                            <a:gd name="T100" fmla="*/ 563 w 2679"/>
                            <a:gd name="T101" fmla="*/ 629 h 1039"/>
                            <a:gd name="T102" fmla="*/ 668 w 2679"/>
                            <a:gd name="T103" fmla="*/ 687 h 1039"/>
                            <a:gd name="T104" fmla="*/ 782 w 2679"/>
                            <a:gd name="T105" fmla="*/ 744 h 1039"/>
                            <a:gd name="T106" fmla="*/ 906 w 2679"/>
                            <a:gd name="T107" fmla="*/ 791 h 1039"/>
                            <a:gd name="T108" fmla="*/ 1020 w 2679"/>
                            <a:gd name="T109" fmla="*/ 820 h 1039"/>
                            <a:gd name="T110" fmla="*/ 1154 w 2679"/>
                            <a:gd name="T111" fmla="*/ 849 h 1039"/>
                            <a:gd name="T112" fmla="*/ 1278 w 2679"/>
                            <a:gd name="T113" fmla="*/ 858 h 1039"/>
                            <a:gd name="T114" fmla="*/ 1335 w 2679"/>
                            <a:gd name="T115" fmla="*/ 858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79" h="1039">
                              <a:moveTo>
                                <a:pt x="1335" y="858"/>
                              </a:moveTo>
                              <a:lnTo>
                                <a:pt x="1401" y="858"/>
                              </a:lnTo>
                              <a:lnTo>
                                <a:pt x="1525" y="849"/>
                              </a:lnTo>
                              <a:lnTo>
                                <a:pt x="1649" y="820"/>
                              </a:lnTo>
                              <a:lnTo>
                                <a:pt x="1773" y="791"/>
                              </a:lnTo>
                              <a:lnTo>
                                <a:pt x="1897" y="744"/>
                              </a:lnTo>
                              <a:lnTo>
                                <a:pt x="2011" y="687"/>
                              </a:lnTo>
                              <a:lnTo>
                                <a:pt x="2116" y="629"/>
                              </a:lnTo>
                              <a:lnTo>
                                <a:pt x="2221" y="553"/>
                              </a:lnTo>
                              <a:lnTo>
                                <a:pt x="2326" y="467"/>
                              </a:lnTo>
                              <a:lnTo>
                                <a:pt x="2412" y="382"/>
                              </a:lnTo>
                              <a:lnTo>
                                <a:pt x="2497" y="286"/>
                              </a:lnTo>
                              <a:lnTo>
                                <a:pt x="2574" y="181"/>
                              </a:lnTo>
                              <a:lnTo>
                                <a:pt x="2640" y="77"/>
                              </a:lnTo>
                              <a:lnTo>
                                <a:pt x="2679" y="0"/>
                              </a:lnTo>
                              <a:lnTo>
                                <a:pt x="2621" y="305"/>
                              </a:lnTo>
                              <a:lnTo>
                                <a:pt x="2593" y="363"/>
                              </a:lnTo>
                              <a:lnTo>
                                <a:pt x="2517" y="467"/>
                              </a:lnTo>
                              <a:lnTo>
                                <a:pt x="2431" y="563"/>
                              </a:lnTo>
                              <a:lnTo>
                                <a:pt x="2335" y="648"/>
                              </a:lnTo>
                              <a:lnTo>
                                <a:pt x="2240" y="734"/>
                              </a:lnTo>
                              <a:lnTo>
                                <a:pt x="2135" y="801"/>
                              </a:lnTo>
                              <a:lnTo>
                                <a:pt x="2021" y="868"/>
                              </a:lnTo>
                              <a:lnTo>
                                <a:pt x="1907" y="925"/>
                              </a:lnTo>
                              <a:lnTo>
                                <a:pt x="1792" y="963"/>
                              </a:lnTo>
                              <a:lnTo>
                                <a:pt x="1668" y="1001"/>
                              </a:lnTo>
                              <a:lnTo>
                                <a:pt x="1544" y="1020"/>
                              </a:lnTo>
                              <a:lnTo>
                                <a:pt x="1421" y="1039"/>
                              </a:lnTo>
                              <a:lnTo>
                                <a:pt x="1335" y="1039"/>
                              </a:lnTo>
                              <a:lnTo>
                                <a:pt x="1344" y="1039"/>
                              </a:lnTo>
                              <a:lnTo>
                                <a:pt x="1258" y="1039"/>
                              </a:lnTo>
                              <a:lnTo>
                                <a:pt x="1135" y="1020"/>
                              </a:lnTo>
                              <a:lnTo>
                                <a:pt x="1011" y="1001"/>
                              </a:lnTo>
                              <a:lnTo>
                                <a:pt x="887" y="963"/>
                              </a:lnTo>
                              <a:lnTo>
                                <a:pt x="772" y="925"/>
                              </a:lnTo>
                              <a:lnTo>
                                <a:pt x="658" y="868"/>
                              </a:lnTo>
                              <a:lnTo>
                                <a:pt x="544" y="801"/>
                              </a:lnTo>
                              <a:lnTo>
                                <a:pt x="439" y="734"/>
                              </a:lnTo>
                              <a:lnTo>
                                <a:pt x="344" y="648"/>
                              </a:lnTo>
                              <a:lnTo>
                                <a:pt x="248" y="563"/>
                              </a:lnTo>
                              <a:lnTo>
                                <a:pt x="162" y="467"/>
                              </a:lnTo>
                              <a:lnTo>
                                <a:pt x="86" y="363"/>
                              </a:lnTo>
                              <a:lnTo>
                                <a:pt x="58" y="305"/>
                              </a:lnTo>
                              <a:lnTo>
                                <a:pt x="0" y="0"/>
                              </a:lnTo>
                              <a:lnTo>
                                <a:pt x="29" y="77"/>
                              </a:lnTo>
                              <a:lnTo>
                                <a:pt x="105" y="181"/>
                              </a:lnTo>
                              <a:lnTo>
                                <a:pt x="182" y="286"/>
                              </a:lnTo>
                              <a:lnTo>
                                <a:pt x="267" y="382"/>
                              </a:lnTo>
                              <a:lnTo>
                                <a:pt x="353" y="467"/>
                              </a:lnTo>
                              <a:lnTo>
                                <a:pt x="458" y="553"/>
                              </a:lnTo>
                              <a:lnTo>
                                <a:pt x="563" y="629"/>
                              </a:lnTo>
                              <a:lnTo>
                                <a:pt x="668" y="687"/>
                              </a:lnTo>
                              <a:lnTo>
                                <a:pt x="782" y="744"/>
                              </a:lnTo>
                              <a:lnTo>
                                <a:pt x="906" y="791"/>
                              </a:lnTo>
                              <a:lnTo>
                                <a:pt x="1020" y="820"/>
                              </a:lnTo>
                              <a:lnTo>
                                <a:pt x="1154" y="849"/>
                              </a:lnTo>
                              <a:lnTo>
                                <a:pt x="1278" y="858"/>
                              </a:lnTo>
                              <a:lnTo>
                                <a:pt x="1335" y="858"/>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338" name="Freeform 135"/>
                      <wps:cNvSpPr>
                        <a:spLocks/>
                      </wps:cNvSpPr>
                      <wps:spPr bwMode="auto">
                        <a:xfrm>
                          <a:off x="1084" y="4057"/>
                          <a:ext cx="2245" cy="7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008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9" name="Freeform 136"/>
                      <wps:cNvSpPr>
                        <a:spLocks/>
                      </wps:cNvSpPr>
                      <wps:spPr bwMode="auto">
                        <a:xfrm>
                          <a:off x="1018" y="3851"/>
                          <a:ext cx="2363" cy="8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FFFF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0" name="Freeform 137"/>
                      <wps:cNvSpPr>
                        <a:spLocks/>
                      </wps:cNvSpPr>
                      <wps:spPr bwMode="auto">
                        <a:xfrm>
                          <a:off x="800" y="3499"/>
                          <a:ext cx="480"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41" name="Freeform 138"/>
                      <wps:cNvSpPr>
                        <a:spLocks/>
                      </wps:cNvSpPr>
                      <wps:spPr bwMode="auto">
                        <a:xfrm>
                          <a:off x="3133" y="3499"/>
                          <a:ext cx="481"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42" name="Freeform 139"/>
                      <wps:cNvSpPr>
                        <a:spLocks/>
                      </wps:cNvSpPr>
                      <wps:spPr bwMode="auto">
                        <a:xfrm>
                          <a:off x="1996" y="3921"/>
                          <a:ext cx="480" cy="446"/>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43" name="WordArt 140"/>
                      <wps:cNvSpPr txBox="1">
                        <a:spLocks noChangeArrowheads="1" noChangeShapeType="1" noTextEdit="1"/>
                      </wps:cNvSpPr>
                      <wps:spPr bwMode="auto">
                        <a:xfrm>
                          <a:off x="1151" y="3264"/>
                          <a:ext cx="2111" cy="563"/>
                        </a:xfrm>
                        <a:prstGeom prst="rect">
                          <a:avLst/>
                        </a:prstGeom>
                        <a:extLst>
                          <a:ext uri="{AF507438-7753-43E0-B8FC-AC1667EBCBE1}">
                            <a14:hiddenEffects xmlns:a14="http://schemas.microsoft.com/office/drawing/2010/main">
                              <a:effectLst/>
                            </a14:hiddenEffects>
                          </a:ext>
                        </a:extLst>
                      </wps:spPr>
                      <wps:txbx>
                        <w:txbxContent>
                          <w:p w:rsidR="00DA47C3" w:rsidRDefault="00DA47C3" w:rsidP="00780746">
                            <w:pPr>
                              <w:pStyle w:val="NormalWeb"/>
                              <w:spacing w:before="0" w:beforeAutospacing="0" w:after="0" w:afterAutospacing="0"/>
                              <w:jc w:val="center"/>
                            </w:pPr>
                            <w:r>
                              <w:rPr>
                                <w:rFonts w:ascii="Arial" w:hAnsi="Arial" w:cs="Arial"/>
                                <w:color w:val="000000"/>
                              </w:rPr>
                              <w:t>FORMACIÓN INTEGRAL PARA EL MUNDO</w:t>
                            </w:r>
                          </w:p>
                        </w:txbxContent>
                      </wps:txbx>
                      <wps:bodyPr spcFirstLastPara="1" wrap="square" numCol="1" fromWordArt="1">
                        <a:prstTxWarp prst="textArchDown">
                          <a:avLst>
                            <a:gd name="adj" fmla="val 1028346"/>
                          </a:avLst>
                        </a:prstTxWarp>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1.2pt;margin-top:-10.75pt;width:49.55pt;height:51.1pt;z-index:251663360" coordorigin="448,515" coordsize="3488,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">
              <v:shape id="Freeform 3" o:spid="_x0000_s1027" style="position:absolute;left:448;top:515;width:3488;height:4110;visibility:visible;mso-wrap-style:square;v-text-anchor:top" coordsize="2380,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zbsAA&#10;AADaAAAADwAAAGRycy9kb3ducmV2LnhtbESPQYvCMBSE78L+h/AWvGmyroh0jeIKLh70YPUHPJq3&#10;bbF5KUm09d8bQfA4zMw3zGLV20bcyIfasYavsQJBXDhTc6nhfNqO5iBCRDbYOCYNdwqwWn4MFpgZ&#10;1/GRbnksRYJwyFBDFWObSRmKiiyGsWuJk/fvvMWYpC+l8dgluG3kRKmZtFhzWqiwpU1FxSW/Wg3+&#10;VE/lvNsrd//DX/t9UJt+prQefvbrHxCR+vgOv9o7o2ECzyvpBs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wzbsAAAADaAAAADwAAAAAAAAAAAAAAAACYAgAAZHJzL2Rvd25y&#10;ZXYueG1sUEsFBgAAAAAEAAQA9QAAAIUDAAAAAA==&#10;" path="m1188,203r-79,-4l1025,187,938,167,842,143,667,75,505,,59,445r68,167l171,764r16,71l195,903r7,123l195,1137r-16,104l155,1336r-28,84l59,1579r-27,76l24,1686,8,1730,,1814r,79l16,1985r12,44l48,2076r43,60l143,2188r59,43l266,2267r147,68l572,2390r80,36l739,2462r79,36l902,2542r79,51l1057,2653r67,72l1192,2804r32,-44l1256,2725r75,-72l1407,2593r79,-51l1566,2498r83,-36l1812,2390r155,-55l2042,2303r72,-36l2178,2231r59,-43l2289,2136r43,-60l2364,1993r16,-84l2380,1814r-12,-84l2348,1655r-27,-76l2257,1420r-32,-84l2201,1241r-20,-104l2178,1026r7,-123l2193,835r16,-71l2257,612r64,-167l1872,,1713,75r-179,68l1442,167r-91,20l1267,199r-79,4xe" strokeweight="2.25pt">
                <v:path arrowok="t" o:connecttype="custom" o:connectlocs="1625,292;1375,245;978,110;86,652;251,1120;286,1324;286,1667;227,1958;86,2314;35,2471;0,2659;23,2910;70,3043;210,3207;390,3323;838,3503;1083,3609;1322,3726;1549,3889;1747,4110;1841,3994;2062,3801;2295,3661;2656,3503;2993,3376;3192,3270;3355,3131;3465,2921;3488,2659;3441,2426;3308,2081;3226,1819;3192,1504;3214,1224;3308,897;2744,0;2248,210;1980,274;1741,298" o:connectangles="0,0,0,0,0,0,0,0,0,0,0,0,0,0,0,0,0,0,0,0,0,0,0,0,0,0,0,0,0,0,0,0,0,0,0,0,0,0,0"/>
              </v:shape>
              <v:shape id="Freeform 4" o:spid="_x0000_s1028" style="position:absolute;left:628;top:742;width:3122;height:3626;visibility:visible;mso-wrap-style:square;v-text-anchor:top" coordsize="213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isEA&#10;AADaAAAADwAAAGRycy9kb3ducmV2LnhtbESPT4vCMBTE7wt+h/AEb5paWdFqFBEFL+v/i7dH82yL&#10;zUtpYq3f3iws7HGYmd8w82VrStFQ7QrLCoaDCARxanXBmYLrZdufgHAeWWNpmRS8ycFy0fmaY6Lt&#10;i0/UnH0mAoRdggpy76tESpfmZNANbEUcvLutDfog60zqGl8BbkoZR9FYGiw4LORY0Tqn9HF+GgW3&#10;7WW6l6v4eI033xndbPMzxoNSvW67moHw1Pr/8F97pxWM4PdKuAF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ViorBAAAA2gAAAA8AAAAAAAAAAAAAAAAAmAIAAGRycy9kb3du&#10;cmV2LnhtbFBLBQYAAAAABAAEAPUAAACGAwAAAAA=&#10;" path="m1069,2474r60,-67l1196,2343r72,-48l1339,2251r76,-39l1494,2176r155,-56l1792,2064r131,-51l1983,1977r48,-36l2070,1901r32,-51l2126,1770r4,-75l2126,1619r-16,-76l2058,1396r-59,-155l1971,1157r-24,-95l1931,967r-4,-108l1931,803r,-59l1955,617r16,-68l1991,477r28,-75l2051,322,1725,r-76,40l1570,72r-175,51l1228,159r-84,12l1065,171r-79,l902,159,731,123,560,72,481,40,401,,76,322r59,155l155,549r20,68l195,744r8,59l203,859r-8,108l179,1062r-20,95l131,1241,68,1396,20,1543,4,1619,,1695r4,75l16,1810r8,40l60,1901r43,40l151,1977r56,36l266,2041r72,23l485,2120r155,56l719,2212r80,39l870,2295r72,48l1009,2407r60,67xe" fillcolor="yellow" strokeweight="2.25pt">
                <v:path arrowok="t" o:connecttype="custom" o:connectlocs="1655,3528;1859,3364;2074,3242;2417,3107;2819,2950;2977,2845;3081,2711;3122,2484;3093,2261;2930,1819;2854,1557;2824,1259;2830,1090;2889,805;2959,589;2528,0;2301,106;1800,233;1561,251;1322,233;821,106;588,0;198,699;257,904;298,1177;286,1417;233,1696;100,2046;6,2373;6,2594;35,2711;151,2845;303,2950;495,3025;938,3189;1171,3299;1381,3434;1567,3626" o:connectangles="0,0,0,0,0,0,0,0,0,0,0,0,0,0,0,0,0,0,0,0,0,0,0,0,0,0,0,0,0,0,0,0,0,0,0,0,0,0"/>
              </v:shape>
              <v:group id="Group 5" o:spid="_x0000_s1029" style="position:absolute;left:1320;top:1614;width:1715;height:2026" coordorigin="1947,1059" coordsize="1862,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30" style="position:absolute;left:1947;top:1059;width:1862;height:2198;visibility:visible;mso-wrap-style:square;v-text-anchor:top" coordsize="186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tf8MA&#10;AADcAAAADwAAAGRycy9kb3ducmV2LnhtbERPS2vCQBC+C/6HZQq96abFSkizShFaitiD7x7H7DSJ&#10;ZmfT7Griv+8KBW/z8T0nnXamEhdqXGlZwdMwAkGcWV1yrmCzfh/EIJxH1lhZJgVXcjCd9HspJtq2&#10;vKTLyucihLBLUEHhfZ1I6bKCDLqhrYkD92Mbgz7AJpe6wTaEm0o+R9FYGiw5NBRY06yg7LQ6GwW/&#10;fHiJj9V+Hm93Z3/4Wnyb9sMq9fjQvb2C8NT5u/jf/anD/NEIbs+EC+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Etf8MAAADcAAAADwAAAAAAAAAAAAAAAACYAgAAZHJzL2Rv&#10;d25yZXYueG1sUEsFBgAAAAAEAAQA9QAAAIgDAAAAAA==&#10;" path="m821,386r-23,l775,392r-10,6l756,407r-12,8l731,421r-20,4l692,425r-42,-2l604,419r-25,-2l552,411,493,396,362,352,305,327,282,313,261,302,244,290r-12,-8l222,277r-1,-2l209,294r-2,-2l203,290,192,277,175,259,161,238,146,213,128,184r-7,-11l113,167r-6,-2l105,171r,13l107,200r6,31l113,252r-4,2l102,248,75,225,44,204,29,194,15,188,6,186r-4,l,192r,21l2,229r8,34l27,300r11,15l48,327r19,17l86,350r19,2l152,354r17,1l176,355r-11,35l167,390r4,4l186,402r23,11l238,430r63,35l334,482r28,16l391,513r31,15l489,557r33,16l550,584r27,12l600,605r39,19l671,648r12,11l692,673r4,13l696,701r-4,20l685,746r-12,32l664,813r-25,73l627,920r-9,31l600,1007r-13,52l583,1080r-4,19l579,1113r2,11l587,1132r9,7l625,1153r31,11l671,1168r12,4l687,1176r3,10l690,1214r-5,41l677,1303r-21,100l646,1445r-4,17l641,1478r-12,53l616,1591r-16,56l595,1674r-6,23l583,1720r-10,27l564,1775r-12,29l529,1868r-19,61l495,1983r-8,23l479,2025r-5,18l470,2054r-2,8l466,2064r-8,34l456,2098r-5,2l430,2106r-54,17l328,2148r-17,14l305,2165r-2,2l303,2187r19,l336,2185r32,l407,2183r78,-2l518,2183r19,l598,2185r27,-4l635,2181r6,-2l646,2173r-2,-11l641,2152r-4,-8l637,2139r5,-6l648,2129r4,-2l652,2125r4,-6l658,2110r6,-12l675,2067r15,-40l756,1841r21,-89l794,1664r15,-83l819,1543r11,-33l846,1474r15,-43l894,1343r13,-40l919,1270r3,-13l926,1247r2,-6l928,1239r6,10l934,1251r2,6l940,1266r4,14l955,1312r15,41l1001,1441r17,42l1032,1520r11,34l1055,1591r15,83l1085,1762r22,88l1172,2039r15,38l1199,2110r5,11l1206,2131r4,6l1210,2139r4,2l1225,2148r2,6l1220,2173r-2,10l1224,2190r5,2l1239,2192r25,4l1325,2194r19,l1377,2192r79,2l1494,2196r33,l1540,2198r19,l1559,2177r-2,-2l1551,2171r-17,-13l1486,2133r-52,-16l1411,2112r-5,-2l1404,2110r-8,-37l1394,2071r-2,-7l1388,2052r-5,-17l1375,2016r-6,-23l1354,1939r-19,-62l1310,1816r-21,-58l1279,1731r-6,-23l1262,1658r-14,-57l1233,1543r-9,-56l1220,1474r-4,-18l1206,1412r-21,-100l1178,1264r-6,-40l1172,1195r4,-9l1179,1182r12,-4l1206,1174r31,-10l1266,1151r9,-8l1281,1134r2,-12l1283,1109r-4,-20l1275,1068r-13,-50l1247,963r-10,-31l1225,897r-24,-73l1189,788r-10,-31l1172,730r-6,-19l1166,697r4,-13l1179,671r12,-14l1224,634r38,-19l1285,605r27,-11l1341,582r32,-15l1440,538r31,-15l1500,507r28,-15l1561,475r63,-35l1653,423r23,-12l1691,404r4,-4l1697,400r-11,-35l1693,365r18,-2l1757,361r19,-2l1795,354r19,-16l1824,325r11,-16l1847,290r6,-17l1862,238r,-34l1860,198r-4,l1847,200r-14,6l1820,213r-33,21l1761,257r-8,6l1749,261r,-9l1751,240r4,-31l1757,194r,-13l1755,175r-6,2l1741,183r-7,11l1716,223r-15,27l1672,288r-11,12l1657,304r-2,2l1642,284r-2,2l1630,292r-11,8l1601,311r-21,12l1557,336r-57,25l1369,405r-59,16l1283,427r-25,1l1212,432r-42,2l1151,434r-20,-4l1118,425r-11,-8l1097,407r-12,-5l1064,394r-17,-2l1039,392r2,2l1039,388r-5,-11l1028,363r-2,-11l1030,334r6,-9l1043,315r8,-13l1061,279r7,-35l1070,221r4,-25l1074,173r-2,-27l1068,117r-7,-31l1049,58,1032,33,1013,13,990,4,976,2,953,,894,,867,2,848,8,828,23r-9,10l807,48,796,63r-8,18l781,115r,83l782,221r4,21l798,281r13,28l819,319r4,8l828,340r4,15l832,371r-11,15xe" strokeweight="0">
                  <v:path arrowok="t" o:connecttype="custom" o:connectlocs="731,421;493,396;222,277;161,238;105,184;44,204;2,229;105,352;186,402;422,528;671,648;673,778;583,1080;656,1164;677,1303;600,1647;529,1868;468,2062;328,2148;368,2185;635,2181;642,2133;675,2067;830,1510;926,1247;944,1280;1055,1591;1204,2121;1220,2173;1344,2194;1559,2177;1406,2110;1375,2016;1273,1708;1206,1412;1191,1178;1283,1109;1201,824;1179,671;1373,567;1653,423;1711,363;1847,290;1833,206;1751,240;1734,194;1642,284;1500,361;1151,434;1047,392;1030,334;1074,196;1013,13;828,23;782,221;832,355" o:connectangles="0,0,0,0,0,0,0,0,0,0,0,0,0,0,0,0,0,0,0,0,0,0,0,0,0,0,0,0,0,0,0,0,0,0,0,0,0,0,0,0,0,0,0,0,0,0,0,0,0,0,0,0,0,0,0,0"/>
                </v:shape>
                <v:shape id="Freeform 7" o:spid="_x0000_s1031" style="position:absolute;left:2074;top:1343;width:1622;height:1914;visibility:visible;mso-wrap-style:square;v-text-anchor:top" coordsize="162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r48IA&#10;AADcAAAADwAAAGRycy9kb3ducmV2LnhtbERP24rCMBB9F/yHMIJva6qolK5RxAu4iOiqHzDbzLbF&#10;ZlKabK1/b4QF3+ZwrjNbtKYUDdWusKxgOIhAEKdWF5wpuF62HzEI55E1lpZJwYMcLObdzgwTbe/8&#10;Tc3ZZyKEsEtQQe59lUjp0pwMuoGtiAP3a2uDPsA6k7rGewg3pRxF0VQaLDg05FjRKqf0dv4zCuTP&#10;rYymX/vjepeeNof4YptrPFaq32uXnyA8tf4t/nfvdJg/ns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2vjwgAAANwAAAAPAAAAAAAAAAAAAAAAAJgCAABkcnMvZG93&#10;bnJldi54bWxQSwUGAAAAAAQABAD1AAAAhwMAAAAA&#10;" path="m715,337r-21,l675,340r-10,6l658,354r-10,8l635,365r-31,4l566,367r-39,-3l506,362r-23,-6l430,342,316,304,267,283,245,271r-19,-9l213,252r-12,-8l194,241r-2,-2l182,256r-4,-4l167,241,140,206,113,160r-8,-10l100,144r-6,-1l92,148r,10l94,171r4,27l100,210r,8l96,219r-8,-5l65,194,38,175,25,168,13,164,6,160r-4,2l2,166,,175r2,23l8,227r15,33l33,273r9,12l59,298r16,6l92,304r40,2l150,308r5,l144,339r2,l150,340r11,8l182,360r25,13l263,404r29,15l316,433r52,27l426,485r55,23l504,517r10,6l524,527r32,15l583,563r12,10l602,585r4,11l606,609r-4,18l596,650r-9,27l577,707r-11,33l547,802r-10,27l522,877r-12,44l506,938r-2,17l504,969r2,9l512,986r8,8l545,1005r26,8l595,1019r3,4l600,1030r2,12l600,1055r-4,37l589,1134r-8,44l571,1222r-3,20l564,1259r-4,15l558,1288r-10,46l537,1386r-13,48l514,1478r-6,21l501,1522r-10,23l481,1572r-19,54l445,1680r-13,48l426,1747r-6,17l414,1778r-4,11l407,1795r,2l399,1828r-2,l391,1830r-17,5l326,1849r-40,23l270,1881r-3,4l265,1887r,18l272,1905r20,-2l320,1903r35,-2l424,1899r27,2l468,1901r54,2l545,1899r7,l558,1897r4,-4l562,1883r-8,-17l554,1862r6,-5l566,1855r2,-2l568,1851r2,-4l577,1828r12,-27l602,1766r56,-163l677,1526r8,-38l690,1449r14,-73l713,1343r10,-28l736,1284r14,-37l779,1169r11,-35l800,1105r4,-11l807,1086r2,-6l809,1078r4,10l813,1090r2,6l819,1103r4,12l832,1144r14,34l873,1257r13,37l899,1324r10,29l919,1386r13,71l938,1495r7,39l965,1611r26,82l1022,1774r12,34l1045,1835r4,12l1053,1855r2,3l1055,1860r2,2l1068,1870r,6l1061,1891r,10l1064,1906r16,2l1103,1912r52,-2l1172,1910r29,-2l1268,1910r34,2l1331,1912r19,2l1358,1914r,-17l1356,1895r-4,-4l1337,1880r-41,-22l1248,1843r-17,-4l1225,1837r-1,l1216,1807r,-2l1212,1797r-4,-10l1204,1774r-11,-39l1179,1687r-17,-53l1143,1582r-12,-27l1122,1530r-6,-23l1110,1486r-9,-43l1074,1343r-10,-48l1062,1282r-3,-15l1055,1249r-4,-19l1041,1186r-7,-44l1026,1101r-4,-36l1020,1051r2,-11l1024,1032r4,-4l1051,1021r29,-8l1105,1001r7,-7l1118,986r2,-10l1118,963r-2,-15l1112,928r-11,-42l1085,838r-7,-27l1068,780r-21,-63l1038,686r-10,-28l1020,636r-4,-17l1016,606r4,-12l1028,583r11,-10l1066,552r33,-16l1118,527r25,-10l1197,494r57,-27l1281,456r25,-14l1331,429r29,-16l1415,383r25,-14l1461,358r12,-8l1477,348r2,l1469,317r6,l1490,315r40,-1l1548,312r17,-6l1580,292r10,-11l1599,267r16,-30l1622,206r,-31l1621,171r-4,-2l1609,173r-11,4l1584,185r-27,19l1534,223r-6,6l1525,227r,-19l1528,181r2,-13l1530,158r-2,-6l1525,154r-8,6l1511,169r-15,24l1482,216r-11,19l1456,250r-12,12l1440,266r-9,-18l1429,250r-8,4l1410,262r-14,7l1377,281r-21,10l1306,314r-113,38l1139,365r-23,4l1095,373r-77,4l988,375r-14,-6l965,362,947,348r-21,-6l911,340r-6,l907,342r-2,-3l901,329r-5,-12l894,306r4,-15l909,273r8,-11l924,241r6,-29l932,193r4,-24l936,127r-6,-27l924,75,913,50,899,27,882,12,861,2,850,,779,,756,,738,6,721,18r-8,9l702,41,692,54r-5,16l679,100r,71l683,210r11,32l708,267r5,10l717,285r6,11l725,308r,13l715,337xe" fillcolor="#ddd" strokeweight="0">
                  <v:path arrowok="t" o:connecttype="custom" o:connectlocs="648,362;483,356;213,252;167,241;92,148;96,219;6,160;23,260;132,306;161,348;368,460;556,542;602,627;537,829;506,978;598,1023;581,1178;548,1334;491,1545;420,1764;397,1828;267,1885;355,1901;552,1899;560,1857;589,1801;704,1376;790,1134;813,1088;846,1178;932,1457;1034,1808;1057,1862;1080,1908;1302,1912;1352,1891;1224,1837;1193,1735;1116,1507;1059,1267;1022,1065;1080,1013;1116,948;1047,717;1020,594;1143,517;1360,413;1479,348;1565,306;1622,175;1557,204;1530,168;1496,193;1431,248;1356,291;1018,377;911,340;894,306;932,193;899,27;738,6;679,100;717,285" o:connectangles="0,0,0,0,0,0,0,0,0,0,0,0,0,0,0,0,0,0,0,0,0,0,0,0,0,0,0,0,0,0,0,0,0,0,0,0,0,0,0,0,0,0,0,0,0,0,0,0,0,0,0,0,0,0,0,0,0,0,0,0,0,0,0"/>
                </v:shape>
                <v:shape id="Freeform 8" o:spid="_x0000_s1032" style="position:absolute;left:2300;top:1895;width:1156;height:1362;visibility:visible;mso-wrap-style:square;v-text-anchor:top" coordsize="1156,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WQsYA&#10;AADcAAAADwAAAGRycy9kb3ducmV2LnhtbESPQWvCQBCF7wX/wzKCt7qxBKvRVaSiVCiURg8ex+yY&#10;BLOzS3bV1F/fLRR6m+G9ed+b+bIzjbhR62vLCkbDBARxYXXNpYLDfvM8AeEDssbGMin4Jg/LRe9p&#10;jpm2d/6iWx5KEUPYZ6igCsFlUvqiIoN+aB1x1M62NRji2pZSt3iP4aaRL0kylgZrjoQKHb1VVFzy&#10;q4mQU7k7uo8pyfWnW4+SR/q6zVOlBv1uNQMRqAv/5r/rdx3rp2P4fSZO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NWQsYAAADcAAAADwAAAAAAAAAAAAAAAACYAgAAZHJz&#10;L2Rvd25yZXYueG1sUEsFBgAAAAAEAAQA9QAAAIsDAAAAAA==&#10;" path="m510,238r-15,l481,242r-13,10l453,261r-23,2l376,257r-33,-4l307,244,226,217,190,200,163,184r-11,-5l144,173r-4,-2l138,169r-10,13l125,179r-8,-8l100,148,81,113,71,102r-4,l65,106r2,17l71,142r,12l69,155r-6,-3l46,138,27,125,10,115r-8,l,123r2,17l6,161r11,23l31,202r11,9l54,215r11,2l94,219r15,l104,240r3,2l117,248r13,7l148,265r78,42l263,326r40,18l341,361r18,8l372,375r23,11l416,401r12,16l432,424r,10l428,446r-4,15l410,503r-15,44l387,571r-5,19l372,624r-8,31l359,678r,10l361,695r3,6l370,705r17,8l407,720r17,4l426,726r2,6l428,751r-2,25l420,807r-13,61l401,895r-4,19l389,949r-7,37l372,1020r-8,31l357,1084r-14,34l328,1157r-12,38l307,1228r-10,27l292,1272r-2,4l290,1278r-6,23l278,1303r-13,3l232,1316r-29,15l192,1339r-4,4l188,1356r19,l228,1354r25,l301,1353r33,l370,1354r17,-1l397,1351r4,-4l399,1339r-4,-11l399,1322r6,-4l407,1314r5,-13l420,1281r8,-25l468,1141r13,-56l491,1030r11,-50l516,936r8,-23l533,888r21,-56l562,807r8,-21l573,772r2,-5l579,774r2,6l585,793r8,20l602,838r19,55l631,920r10,21l654,986r10,50l673,1091r14,56l727,1262r9,25l744,1306r4,14l750,1324r2,2l759,1329r2,4l756,1347r,6l759,1356r10,2l784,1360r39,-2l853,1358r50,2l926,1360r21,2l967,1362r,-13l963,1345r-12,-8l922,1322r-32,-10l876,1308r-5,-2l867,1285r,-2l865,1280r-4,-8l857,1262r-7,-27l840,1201r-27,-77l800,1089r-10,-32l782,1026r-7,-35l765,957r-6,-35l756,903r-8,-27l742,845r-7,-32l729,782r-2,-25l727,740r2,-6l731,732r17,-6l767,720r19,-9l792,707r4,-6l796,686r-4,-25l784,630,773,595r-6,-19l759,555,746,509,733,469r-6,-18l725,440r,-10l727,423r13,-16l759,392r23,-12l796,375r17,-8l851,350r43,-18l930,313r38,-19l1009,273r17,-10l1039,255r10,-5l1053,248r-8,-23l1061,225r28,-2l1101,221r13,-4l1126,207r13,-17l1151,167r4,-19l1156,130r-1,-9l1151,121r-6,2l1128,132r-20,14l1091,159r-6,4l1084,161r,-6l1085,148r,-10l1087,129r2,-18l1087,107r-2,l1080,113r-4,6l1064,138r-9,16l1038,177r-8,7l1026,188r-8,-11l1016,179r-3,1l1005,186r-12,6l967,207r-37,16l850,250r-39,9l781,265r-56,4l702,267r-8,-4l687,257r-12,-9l660,244r-12,-2l644,242r2,2l644,240r-2,-6l637,217r2,-6l639,205r7,-11l652,186r6,-15l662,150r3,-29l667,107,665,90,658,52,650,34,641,19,629,6,614,,554,,539,,525,4r-11,7l501,27,489,48r-6,21l483,123r4,27l495,171r9,19l510,202r6,17l516,228r-6,10xe" fillcolor="#b2b2b2" strokeweight="0">
                  <v:path arrowok="t" o:connecttype="custom" o:connectlocs="453,261;226,217;140,171;100,148;67,123;46,138;2,140;54,215;107,242;263,326;395,386;428,446;382,590;361,695;424,724;420,807;382,986;328,1157;290,1276;232,1316;207,1356;370,1354;395,1328;420,1281;502,980;562,807;581,780;631,920;687,1147;750,1324;756,1353;853,1358;967,1349;876,1308;861,1272;800,1089;759,922;729,782;748,726;796,686;759,555;725,430;796,375;968,294;1053,248;1114,217;1156,130;1108,146;1085,148;1085,107;1038,177;1013,180;850,250;694,263;644,242;639,211;662,150;650,34;539,0;483,69;510,202" o:connectangles="0,0,0,0,0,0,0,0,0,0,0,0,0,0,0,0,0,0,0,0,0,0,0,0,0,0,0,0,0,0,0,0,0,0,0,0,0,0,0,0,0,0,0,0,0,0,0,0,0,0,0,0,0,0,0,0,0,0,0,0,0"/>
                </v:shape>
                <v:shape id="Freeform 9" o:spid="_x0000_s1033" style="position:absolute;left:2448;top:2191;width:905;height:1066;visibility:visible;mso-wrap-style:square;v-text-anchor:top" coordsize="90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h4cIA&#10;AADcAAAADwAAAGRycy9kb3ducmV2LnhtbERP22oCMRB9F/oPYYS+1ayl2LIaRVoUBRGrfsC4GTer&#10;m8mSRF379U2h4NscznVGk9bW4ko+VI4V9HsZCOLC6YpLBfvd7OUDRIjIGmvHpOBOASbjp84Ic+1u&#10;/E3XbSxFCuGQowITY5NLGQpDFkPPNcSJOzpvMSboS6k93lK4reVrlg2kxYpTg8GGPg0V5+3FKlht&#10;eN3Y9ckfDj9mVbj7Sc6XX0o9d9vpEESkNj7E/+6FTvPf3uHvmXSBH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HhwgAAANwAAAAPAAAAAAAAAAAAAAAAAJgCAABkcnMvZG93&#10;bnJldi54bWxQSwUGAAAAAAQABAD1AAAAhwMAAAAA&#10;" path="m399,188r-12,l376,190r-10,6l355,203r-19,2l315,205r-22,-2l268,200r-28,-8l176,171,150,157,127,146,113,136r-4,-4l107,132r-5,10l100,140r-6,-6l79,115,71,102,67,96,63,88,56,80,54,79r-2,3l52,96r4,15l56,121r-2,l50,119,21,98,8,92,4,90r-2,l,98r2,11l6,127r7,17l25,159r8,8l42,171r10,l86,171r-5,19l82,192r8,4l102,201r13,8l176,242r29,15l238,271r30,13l292,294r19,9l326,315r10,11l338,340r-2,9l332,361r-10,33l309,430r-10,31l292,488r-6,25l282,532r,13l290,553r13,6l318,565r14,3l336,574r,14l332,607r-4,25l318,680r-3,21l311,716r-12,54l292,797r-6,25l278,847r-10,27l247,935r-7,27l234,984r-6,13l226,1001r-4,17l219,1020r-10,2l182,1030r-23,11l152,1047r-4,4l148,1060r15,l198,1058r63,l303,1058r8,-1l313,1053r,-4l309,1039r4,-6l316,1032r2,-4l322,1018r6,-15l336,984r30,-93l378,849r7,-42l393,766r10,-34l410,715r8,-20l433,651r6,-19l445,617r4,-12l451,601r4,8l458,620r6,16l470,655r15,44l493,720r8,18l512,772r8,41l522,834r5,21l537,897r31,90l575,1007r6,15l585,1032r2,3l591,1039r4,6l591,1055r,3l593,1062r7,2l642,1064r64,l740,1066r16,l756,1055r-4,-4l744,1047r-23,-14l696,1028r-11,-2l681,1024r-4,-17l675,1001r-6,-14l664,966r-8,-27l635,880,625,853r-7,-25l612,803r-6,-27l593,722r-4,-15l585,686,575,636r-4,-23l568,593r,-15l571,572r6,-2l585,568r15,-3l614,557r7,-8l621,536r-2,-19l612,494r-8,-27l595,436,583,399,571,367r-3,-12l566,346r2,-14l577,319r16,-12l612,298r11,-4l635,288r30,-13l698,261r29,-15l788,213r14,-8l813,200r8,-4l823,194r-6,-17l828,177r23,-2l861,175r10,-4l880,163r10,-13l899,132r4,-17l905,104r-2,-8l901,96r-3,2l884,104r-31,21l850,127r-2,l848,117r3,-15l851,88r,-4l848,84r-6,10l825,121r-14,19l804,146r-2,2l796,138r-2,l790,142r-13,10l754,163r-27,12l664,196r-29,7l610,207r-42,4l548,209r-11,-8l527,194r-11,-4l504,190r,2l502,190r-1,-6l499,171r2,-10l506,152r4,-6l514,134r4,-15l522,96r,-25l514,42,501,15,491,7,479,2,474,,433,,420,,410,4r-7,5l391,23r-9,15l378,55r,41l380,117r5,17l393,148r6,9l405,171r,7l399,188xe" fillcolor="gray" strokeweight="0">
                  <v:path arrowok="t" o:connecttype="custom" o:connectlocs="355,203;240,192;109,132;79,115;54,79;54,121;2,90;25,159;81,190;176,242;311,303;332,361;286,513;318,565;328,632;292,797;240,962;219,1020;148,1051;303,1058;313,1033;336,984;403,732;445,617;464,636;512,772;568,987;591,1039;600,1064;756,1055;685,1026;664,966;612,803;575,636;577,570;621,536;583,399;577,319;665,275;813,200;851,175;899,132;898,98;848,117;842,94;796,138;727,175;548,209;504,192;506,152;522,71;474,0;391,23;385,134;399,188" o:connectangles="0,0,0,0,0,0,0,0,0,0,0,0,0,0,0,0,0,0,0,0,0,0,0,0,0,0,0,0,0,0,0,0,0,0,0,0,0,0,0,0,0,0,0,0,0,0,0,0,0,0,0,0,0,0,0"/>
                </v:shape>
                <v:shape id="Freeform 10" o:spid="_x0000_s1034" style="position:absolute;left:2592;top:2473;width:664;height:784;visibility:visible;mso-wrap-style:square;v-text-anchor:top" coordsize="66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nbsQA&#10;AADcAAAADwAAAGRycy9kb3ducmV2LnhtbESPT2vCQBDF7wW/wzKCl6Ibpf4huooUBHtro97H7JiE&#10;ZGdDdhvTb985FHqb4b157ze7w+Aa1VMXKs8G5rMEFHHubcWFgevlNN2AChHZYuOZDPxQgMN+9LLD&#10;1Ponf1GfxUJJCIcUDZQxtqnWIS/JYZj5lli0h+8cRlm7QtsOnxLuGr1IkpV2WLE0lNjSe0l5nX07&#10;A7f1ctPfX+tbW9DH51DPq2XSZMZMxsNxCyrSEP/Nf9dnK/hv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4527EAAAA3AAAAA8AAAAAAAAAAAAAAAAAmAIAAGRycy9k&#10;b3ducmV2LnhtbFBLBQYAAAAABAAEAPUAAACJAwAAAAA=&#10;" path="m292,139r-8,l268,144r-9,6l247,152r-32,-4l198,146r-23,-6l128,125r-19,-8l92,108,82,100,79,98r-4,8l73,104r-4,-4l58,87,46,66,40,60r-2,l38,62r2,21l40,91r-2,l36,89,15,73,6,69,2,67,,71,,83,4,94r6,14l17,117r8,6l38,125r16,2l63,127r-4,13l61,142r6,2l84,154r44,23l175,200r23,8l215,215r25,16l245,240r2,10l245,258r-1,9l236,290r-10,27l219,340r-10,37l207,392r,10l213,408r9,3l234,415r10,4l245,423r,10l244,448r-2,17l234,500r-4,15l228,527r-7,40l215,588r-4,17l205,623r-7,21l182,688r-6,19l171,723r-4,9l165,736r-2,12l159,750r-6,1l132,757r-15,8l109,771r-2,2l107,780r12,l144,778r48,l222,778r6,-2l230,771r-4,-6l232,759r2,-2l236,750r4,-12l245,723r23,-66l284,594r6,-31l297,538r10,-27l318,479r6,-14l328,454r2,-8l332,442r2,4l334,450r4,8l341,469r4,13l357,515r11,27l376,567r6,29l387,629r8,30l418,727r6,15l428,753r2,8l432,763r5,4l433,775r,3l435,780r6,2l474,782r46,l545,784r11,l556,776r-2,-1l547,769r-16,-8l512,753r-8,-2l501,751r-2,-11l497,736r-4,-9l487,711r-6,-19l468,648,458,627r-5,-18l449,592r-4,-21l435,531r-2,-12l430,504r-4,-18l422,467r-2,-17l418,436r,-11l420,421r21,-6l451,409r5,-5l456,394r-1,-13l451,363r-6,-21l437,319r-9,-25l420,269r-2,-9l416,254r2,-10l424,235r25,-16l466,212r23,-8l514,192r21,-11l579,156r17,-10l602,144r2,-2l600,131r10,l625,129r16,-4l646,119r8,-9l660,96r4,-11l664,75r-2,-4l658,71r-10,6l627,92r-2,2l623,94r,-7l625,66r,-2l623,64r-5,5l606,89r-11,15l591,108r-2,2l585,102r-4,2l571,112r-17,7l535,129r-46,15l466,150r-17,4l433,154r-17,2l405,154r-10,-6l387,142r-7,-2l370,140r2,l370,139r-2,-4l366,125r2,-6l372,112r2,-4l378,100r2,-13l382,71r,-17l378,31,368,12,361,6,353,2,347,,318,r-9,l301,4r-6,4l288,17r-8,12l278,42r,29l280,87r4,13l290,112r3,5l297,127r,4l293,139r-1,xe" fillcolor="#5f5f5f" strokeweight="0">
                  <v:path arrowok="t" o:connecttype="custom" o:connectlocs="259,150;175,140;82,100;69,100;38,60;38,91;2,67;10,108;54,127;67,144;198,208;247,250;226,317;207,402;244,419;242,465;221,567;198,644;167,732;153,751;107,773;192,778;226,765;240,738;290,563;324,465;334,446;345,482;382,596;424,742;437,767;441,782;556,784;531,761;499,740;481,692;449,592;430,504;418,436;451,409;451,363;420,269;424,235;514,192;602,144;625,129;660,96;658,71;623,94;623,64;591,108;571,112;466,150;405,154;370,140;366,125;378,100;378,31;347,0;295,8;278,71;293,117;292,139" o:connectangles="0,0,0,0,0,0,0,0,0,0,0,0,0,0,0,0,0,0,0,0,0,0,0,0,0,0,0,0,0,0,0,0,0,0,0,0,0,0,0,0,0,0,0,0,0,0,0,0,0,0,0,0,0,0,0,0,0,0,0,0,0,0,0"/>
                </v:shape>
              </v:group>
              <v:group id="Group 11" o:spid="_x0000_s1035" style="position:absolute;left:870;top:1421;width:1083;height:686;rotation:-45" coordorigin="248,1819" coordsize="3824,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gKtZwwAAANwAAAAP&#10;AAAAAAAAAAAAAAAAAKoCAABkcnMvZG93bnJldi54bWxQSwUGAAAAAAQABAD6AAAAmgMAAAAA&#10;">
                <v:shape id="Freeform 12" o:spid="_x0000_s1036" style="position:absolute;left:282;top:3448;width:3757;height:356;visibility:visible;mso-wrap-style:square;v-text-anchor:top" coordsize="37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ql8UA&#10;AADcAAAADwAAAGRycy9kb3ducmV2LnhtbESPQUvDQBCF74L/YRnBi9hNC4qk3RYRAoJIsYr2OGSn&#10;2WB2NmQnafz3zkHwNsN78943m90cOzPRkNvEDpaLAgxxnXzLjYOP9+r2AUwWZI9dYnLwQxl228uL&#10;DZY+nfmNpoM0RkM4l+ggiPSltbkOFDEvUk+s2ikNEUXXobF+wLOGx86uiuLeRmxZGwL29BSo/j6M&#10;0cGXFMd9lJdplarPMC5f9zdjdXLu+mp+XIMRmuXf/Hf97BX/TvH1GZ3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SqXxQAAANwAAAAPAAAAAAAAAAAAAAAAAJgCAABkcnMv&#10;ZG93bnJldi54bWxQSwUGAAAAAAQABAD1AAAAigMAAAAA&#10;" path="m3757,307l3633,180r-90,-23l3442,135,3330,108,3210,82,3082,56,2951,33,2820,18,2689,7,2562,,2434,7,2318,18,2206,45,2105,82r-90,53l1936,206r-56,86l1824,206r-71,-68l1663,86,1562,48,1453,22,1333,7r-127,l1078,7,944,22,813,37,678,60,554,86,430,108,318,135,213,157r-90,23l,307r232,-7l494,296r300,-8l1093,277r375,-7l1610,262r23,-4l1667,262r26,15l1696,307r-26,11l1663,322r-4,11l1659,348r11,8l2086,356r15,-8l2101,333r-4,-11l2086,318r-26,-11l2067,277r26,-15l2123,258r27,4l2206,262r191,8l2667,277r299,11l3266,296r258,4l3708,307r49,xe" fillcolor="#ffffe0" strokeweight="0">
                  <v:path arrowok="t" o:connecttype="custom" o:connectlocs="3633,180;3442,135;3210,82;2951,33;2689,7;2434,7;2206,45;2015,135;1880,292;1753,138;1562,48;1333,7;1078,7;813,37;554,86;318,135;123,180;232,300;794,288;1468,270;1633,258;1693,277;1670,318;1659,333;1670,356;2101,348;2097,322;2060,307;2093,262;2150,262;2397,270;2966,288;3524,300;3757,307" o:connectangles="0,0,0,0,0,0,0,0,0,0,0,0,0,0,0,0,0,0,0,0,0,0,0,0,0,0,0,0,0,0,0,0,0,0"/>
                </v:shape>
                <v:shape id="Freeform 13" o:spid="_x0000_s1037" style="position:absolute;left:405;top:1842;width:3510;height:1898;visibility:visible;mso-wrap-style:square;v-text-anchor:top" coordsize="3510,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Bv8EA&#10;AADcAAAADwAAAGRycy9kb3ducmV2LnhtbERPzWrCQBC+C77DMgVvukmwraSuYgVteqzpAwzZMQnN&#10;zobdbRLfvlsQvM3H9zvb/WQ6MZDzrWUF6SoBQVxZ3XKt4Ls8LTcgfEDW2FkmBTfysN/NZ1vMtR35&#10;i4ZLqEUMYZ+jgiaEPpfSVw0Z9CvbE0fuap3BEKGrpXY4xnDTySxJXqTBlmNDgz0dG6p+Lr9GQVF+&#10;nn1ZrbOknl7fXb+h9ONKSi2epsMbiEBTeIjv7kLH+c8p/D8TL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DAb/BAAAA3AAAAA8AAAAAAAAAAAAAAAAAmAIAAGRycy9kb3du&#10;cmV2LnhtbFBLBQYAAAAABAAEAPUAAACGAwAAAAA=&#10;" path="m,1786l742,135,776,86,836,71,899,60,963,45r64,-12l1090,22r64,-7l1214,7r64,-4l1341,3r64,4l1465,22r56,15l1581,63r56,30l1693,127r49,41l1761,172r26,-22l1817,127r56,-34l1929,63r60,-26l2045,22,2105,7r64,-4l2233,r60,7l2360,15r64,7l2487,33r64,12l2615,60r63,11l2742,71r49,94l3510,1786r-90,-23l3319,1741r-112,-27l3087,1688r-128,-26l2828,1639r-131,-15l2566,1613r-127,-7l2311,1613r-116,11l2083,1651r-101,37l1892,1741r-79,71l1757,1898r-56,-86l1630,1744r-90,-52l1439,1654r-109,-26l1210,1613r-127,l955,1613r-134,15l690,1643r-135,23l431,1692r-124,22l195,1741,90,1763,,1786xe" strokeweight="0">
                  <v:path arrowok="t" o:connecttype="custom" o:connectlocs="742,135;836,71;963,45;1090,22;1214,7;1341,3;1465,22;1581,63;1693,127;1761,172;1817,127;1929,63;2045,22;2169,3;2293,7;2424,22;2551,45;2678,71;2791,165;3420,1763;3207,1714;2959,1662;2697,1624;2439,1606;2195,1624;1982,1688;1813,1812;1701,1812;1540,1692;1330,1628;1083,1613;821,1628;555,1666;307,1714;90,1763" o:connectangles="0,0,0,0,0,0,0,0,0,0,0,0,0,0,0,0,0,0,0,0,0,0,0,0,0,0,0,0,0,0,0,0,0,0,0"/>
                </v:shape>
                <v:shape id="Freeform 14" o:spid="_x0000_s1038" style="position:absolute;left:3196;top:2007;width:843;height:1748;visibility:visible;mso-wrap-style:square;v-text-anchor:top" coordsize="84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0acUA&#10;AADcAAAADwAAAGRycy9kb3ducmV2LnhtbERPTWvCQBC9C/6HZYTedFNbG42uIkIhLXhQS9XbkJ0m&#10;wexszG5j+u+7BaG3ebzPWaw6U4mWGldaVvA4ikAQZ1aXnCv4OLwOpyCcR9ZYWSYFP+Rgtez3Fpho&#10;e+MdtXufixDCLkEFhfd1IqXLCjLoRrYmDtyXbQz6AJtc6gZvIdxUchxFL9JgyaGhwJo2BWWX/bdR&#10;0Kbnp2N6eLs+82eXXU7v8Wy9jZV6GHTrOQhPnf8X392pDvMnY/h7Jl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bRpxQAAANwAAAAPAAAAAAAAAAAAAAAAAJgCAABkcnMv&#10;ZG93bnJldi54bWxQSwUGAAAAAAQABAD1AAAAigMAAAAA&#10;" path="m,l719,1621r124,127l26,7,,xe" fillcolor="#ffffe0" strokeweight="0">
                  <v:path arrowok="t" o:connecttype="custom" o:connectlocs="0,0;719,1621;843,1748;26,7;0,0" o:connectangles="0,0,0,0,0"/>
                </v:shape>
                <v:shape id="Freeform 15" o:spid="_x0000_s1039" style="position:absolute;left:282;top:1917;width:895;height:1838;visibility:visible;mso-wrap-style:square;v-text-anchor:top" coordsize="895,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9EMMA&#10;AADcAAAADwAAAGRycy9kb3ducmV2LnhtbERPS2sCMRC+F/wPYYRepGZXqcjWKK1g6634gF7Hzbgb&#10;upmsSVy3/94UCr3Nx/ecxaq3jejIB+NYQT7OQBCXThuuFBwPm6c5iBCRNTaOScEPBVgtBw8LLLS7&#10;8Y66faxECuFQoII6xraQMpQ1WQxj1xIn7uy8xZigr6T2eEvhtpGTLJtJi4ZTQ40trWsqv/dXq2D0&#10;cTnN/fXt3eR+1J2m5my+8k+lHof96wuISH38F/+5tzrNf57C7zPp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S9EMMAAADcAAAADwAAAAAAAAAAAAAAAACYAgAAZHJzL2Rv&#10;d25yZXYueG1sUEsFBgAAAAAEAAQA9QAAAIgDAAAAAA==&#10;" path="m,1838l123,1711,895,,820,97,,1838xe" fillcolor="#ffffe0" strokeweight="0">
                  <v:path arrowok="t" o:connecttype="custom" o:connectlocs="0,1838;123,1711;895,0;820,97;0,1838" o:connectangles="0,0,0,0,0"/>
                </v:shape>
                <v:shape id="Freeform 16" o:spid="_x0000_s1040" style="position:absolute;left:248;top:1819;width:3824;height:2015;visibility:visible;mso-wrap-style:square;v-text-anchor:top" coordsize="3824,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Q8MA&#10;AADcAAAADwAAAGRycy9kb3ducmV2LnhtbERPTWvCQBC9F/oflil4KbpJ0SKpayitoiet0YPHITtN&#10;FrOzIbvG+O+7hUJv83ifs8gH24ieOm8cK0gnCQji0mnDlYLTcT2eg/ABWWPjmBTcyUO+fHxYYKbd&#10;jQ/UF6ESMYR9hgrqENpMSl/WZNFPXEscuW/XWQwRdpXUHd5iuG3kS5K8SouGY0ONLX3UVF6Kq1WQ&#10;7PvV9WLwbqrPdLX9cm7zvDsrNXoa3t9ABBrCv/jPvdVx/mwK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AQ8MAAADcAAAADwAAAAAAAAAAAAAAAACYAgAAZHJzL2Rv&#10;d25yZXYueG1sUEsFBgAAAAAEAAQA9QAAAIgDAAAAAA==&#10;" path="m1918,199r26,-23l1974,154r56,-34l2086,86r60,-22l2202,49r60,-15l2326,30r64,-4l2450,30r67,8l2581,49r63,7l2708,71r64,12l2835,101r60,12l2948,191r11,4l2974,195r817,1745l3742,1940r-184,-8l3300,1929r-300,-12l2701,1910r-270,-8l2240,1895r-56,-4l2157,1891r-30,l2101,1906r-7,34l2120,1951r11,4l2135,1966r,15l2120,1985r-416,l1693,1981r,-15l1697,1955r7,-4l1730,1940r-3,-34l1701,1891r-34,l1644,1891r-142,8l1127,1910r-299,7l528,1929r-262,3l34,1940,854,195r11,l880,191r53,-78l993,101r63,-15l1120,71r64,-15l1247,49r64,-8l1371,30r64,l1498,30r64,4l1622,49r56,15l1738,86r56,34l1850,154r49,37l1918,199r-4,-38l1865,135,1809,94,1749,64,1689,38,1626,23,1566,11,1498,4r-63,l1371,4r-64,7l1244,23r-64,7l1112,49r-59,11l989,75,925,86r-7,8l861,173r-14,l835,180,,1947r15,19l30,1966r236,-7l528,1955r300,-8l1127,1940r375,-15l1644,1921r27,-4l1697,1917r7,8l1674,1940r-11,26l1674,2000r30,15l2120,2015r34,-15l2165,1966r-15,-26l2120,1925r11,-8l2154,1917r26,4l2240,1925r191,4l2701,1940r299,7l3300,1955r258,4l3742,1962r49,4l3813,1966r11,-19l2993,180r-15,-7l2967,173,2910,90r-7,-4l2839,71,2775,56r-59,-7l2648,30,2581,19r-64,-8l2450,4,2390,r-64,4l2259,8r-60,11l2135,38r-60,26l2015,94r-56,41l1914,161r4,38xe" fillcolor="red" strokeweight="0">
                  <v:path arrowok="t" o:connecttype="custom" o:connectlocs="1974,154;2146,64;2326,30;2517,38;2708,71;2895,113;2974,195;3558,1932;2701,1910;2184,1891;2101,1906;2131,1955;2120,1985;1693,1966;1730,1940;1667,1891;1127,1910;266,1932;865,195;993,101;1184,56;1371,30;1562,34;1738,86;1899,191;1865,135;1689,38;1498,4;1307,11;1112,49;925,86;847,173;15,1966;528,1955;1502,1925;1697,1917;1663,1966;2120,2015;2150,1940;2154,1917;2431,1929;3300,1955;3791,1966;2993,180;2910,90;2775,56;2581,19;2390,0;2199,19;2015,94;1918,199" o:connectangles="0,0,0,0,0,0,0,0,0,0,0,0,0,0,0,0,0,0,0,0,0,0,0,0,0,0,0,0,0,0,0,0,0,0,0,0,0,0,0,0,0,0,0,0,0,0,0,0,0,0,0"/>
                </v:shape>
                <v:shape id="Freeform 17" o:spid="_x0000_s1041" style="position:absolute;left:656;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xecAA&#10;AADcAAAADwAAAGRycy9kb3ducmV2LnhtbERPzYrCMBC+L/gOYQRv28RFpdZGKa7Cwp7W3QcYmrEt&#10;NpPSpFrf3iwI3ubj+518N9pWXKn3jWMN80SBIC6dabjS8Pd7fE9B+IBssHVMGu7kYbedvOWYGXfj&#10;H7qeQiViCPsMNdQhdJmUvqzJok9cRxy5s+sthgj7SpoebzHctvJDqZW02HBsqLGjfU3l5TRYDSoY&#10;9al8t05pgcP47dJidUi1nk3HYgMi0Bhe4qf7y8T5yyX8PxMv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SxecAAAADcAAAADwAAAAAAAAAAAAAAAACYAgAAZHJzL2Rvd25y&#10;ZXYueG1sUEsFBgAAAAAEAAQA9QAAAIUDAAAAAA==&#10;" path="m12,124l394,52,581,22,671,11,761,4,851,r86,l1023,11r86,11l1191,45r79,34l1349,120r78,49l1427,206r-78,-52l1266,112,1184,82,1098,60,1015,45,929,34r-90,l753,37r-94,8l570,56,382,86,,161,12,124xe" fillcolor="#ccc" stroked="f">
                  <v:path arrowok="t" o:connecttype="custom" o:connectlocs="12,124;394,52;581,22;671,11;761,4;851,0;937,0;1023,11;1109,22;1191,45;1270,79;1349,120;1427,169;1427,206;1349,154;1266,112;1184,82;1098,60;1015,45;929,34;839,34;753,37;659,45;570,56;382,86;0,161;12,124" o:connectangles="0,0,0,0,0,0,0,0,0,0,0,0,0,0,0,0,0,0,0,0,0,0,0,0,0,0,0"/>
                </v:shape>
                <v:shape id="Freeform 18" o:spid="_x0000_s1042" style="position:absolute;left:690;top:3147;width:1393;height:203;visibility:visible;mso-wrap-style:square;v-text-anchor:top" coordsize="139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WZcQA&#10;AADcAAAADwAAAGRycy9kb3ducmV2LnhtbERP3WrCMBS+H+wdwhl4M2aqY1WqUUSdDgvC1Ac4Nmdt&#10;WXNSkqj17ZfBYHfn4/s903lnGnEl52vLCgb9BARxYXXNpYLT8f1lDMIHZI2NZVJwJw/z2ePDFDNt&#10;b/xJ10MoRQxhn6GCKoQ2k9IXFRn0fdsSR+7LOoMhQldK7fAWw00jh0mSSoM1x4YKW1pWVHwfLkZB&#10;ujntG/m8Gm3Xechft+dRl+6cUr2nbjEBEagL/+I/94eO899S+H0mXi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1mXEAAAA3AAAAA8AAAAAAAAAAAAAAAAAmAIAAGRycy9k&#10;b3ducmV2LnhtbFBLBQYAAAAABAAEAPUAAACJAwAAAAA=&#10;" path="m1393,203r-75,-49l1236,113,1157,83,1075,60,993,45,906,38,820,34r-86,4l644,45,558,57,375,87,,158,11,124,390,53,569,23,659,12,745,4,832,r86,4l1004,12r78,15l1165,49r79,30l1318,120r75,49l1393,203xe" fillcolor="#ccc" stroked="f">
                  <v:path arrowok="t" o:connecttype="custom" o:connectlocs="1393,203;1318,154;1236,113;1157,83;1075,60;993,45;906,38;820,34;734,38;644,45;558,57;375,87;0,158;11,124;390,53;569,23;659,12;745,4;832,0;918,4;1004,12;1082,27;1165,49;1244,79;1318,120;1393,169;1393,203" o:connectangles="0,0,0,0,0,0,0,0,0,0,0,0,0,0,0,0,0,0,0,0,0,0,0,0,0,0,0"/>
                </v:shape>
                <v:shape id="Freeform 19" o:spid="_x0000_s1043" style="position:absolute;left:724;top:3057;width:1363;height:199;visibility:visible;mso-wrap-style:square;v-text-anchor:top" coordsize="136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n2sMA&#10;AADcAAAADwAAAGRycy9kb3ducmV2LnhtbERP32vCMBB+H+x/CCf4IppuMh2dUbaJsJcJtmN7PZpb&#10;WmwuJYm1/vdmIOztPr6ft9oMthU9+dA4VvAwy0AQV043bBR8lbvpM4gQkTW2jknBhQJs1vd3K8y1&#10;O/OB+iIakUI45KigjrHLpQxVTRbDzHXEift13mJM0BupPZ5TuG3lY5YtpMWGU0ONHb3XVB2Lk1Wg&#10;5yWf3ky5KLKfZf/57fdm6ydKjUfD6wuISEP8F9/cHzrNf1rC3zPp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mn2sMAAADcAAAADwAAAAAAAAAAAAAAAACYAgAAZHJzL2Rv&#10;d25yZXYueG1sUEsFBgAAAAAEAAQA9QAAAIgDAAAAAA==&#10;" path="m1363,199r-79,-49l1210,109,1131,79,1048,57,970,45,887,34,801,30r-82,4l633,42,543,53,367,83,,150,11,117,378,49,558,19,644,8,726,r86,l895,r82,8l1060,23r75,26l1213,75r75,42l1363,165r,34xe" fillcolor="#ccc" stroked="f">
                  <v:path arrowok="t" o:connecttype="custom" o:connectlocs="1363,199;1284,150;1210,109;1131,79;1048,57;970,45;887,34;801,30;719,34;633,42;543,53;367,83;0,150;11,117;378,49;558,19;644,8;726,0;812,0;895,0;977,8;1060,23;1135,49;1213,75;1288,117;1363,165;1363,199" o:connectangles="0,0,0,0,0,0,0,0,0,0,0,0,0,0,0,0,0,0,0,0,0,0,0,0,0,0,0"/>
                </v:shape>
                <v:shape id="Freeform 20" o:spid="_x0000_s1044" style="position:absolute;left:757;top:2971;width:1330;height:199;visibility:visible;mso-wrap-style:square;v-text-anchor:top" coordsize="133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AmcUA&#10;AADcAAAADwAAAGRycy9kb3ducmV2LnhtbESPQU/DMAyF70j8h8hI3FhaBBUqyyYYQuIAYgwu3KzG&#10;NBWNUxqzdv8eH5B2s/We3/u8XM+xN3sac5fYQbkowBA3yXfcOvh4f7y4AZMF2WOfmBwcKMN6dXqy&#10;xNqnid9ov5PWaAjnGh0EkaG2NjeBIuZFGohV+0pjRNF1bK0fcdLw2NvLoqhsxI61IeBAm0DN9+43&#10;Org6hPLlfrOtfl7LLA/VdpDp+dO587P57haM0CxH8//1k1f8a6XVZ3QCu/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ICZxQAAANwAAAAPAAAAAAAAAAAAAAAAAJgCAABkcnMv&#10;ZG93bnJldi54bWxQSwUGAAAAAAQABAD1AAAAigMAAAAA&#10;" path="m1330,199r-75,-49l1180,109,1102,79,1027,56,948,41,866,34,787,30r-86,4l618,41,532,52,360,79,,150,12,116,371,45,544,19,626,7,712,4,794,r83,4l956,11r78,15l1113,45r71,34l1259,116r71,49l1330,199xe" fillcolor="#ccc" stroked="f">
                  <v:path arrowok="t" o:connecttype="custom" o:connectlocs="1330,199;1255,150;1180,109;1102,79;1027,56;948,41;866,34;787,30;701,34;618,41;532,52;360,79;0,150;12,116;371,45;544,19;626,7;712,4;794,0;877,4;956,11;1034,26;1113,45;1184,79;1259,116;1330,165;1330,199" o:connectangles="0,0,0,0,0,0,0,0,0,0,0,0,0,0,0,0,0,0,0,0,0,0,0,0,0,0,0"/>
                </v:shape>
                <v:shape id="Freeform 21" o:spid="_x0000_s1045" style="position:absolute;left:795;top:2888;width:1292;height:196;visibility:visible;mso-wrap-style:square;v-text-anchor:top" coordsize="129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ycUA&#10;AADcAAAADwAAAGRycy9kb3ducmV2LnhtbESPQWvCQBCF74X+h2UK3urGisVGN2KFgIJQmhbPQ3ZM&#10;QrKz6e7WxH/vFgreZnjvffNmvRlNJy7kfGNZwWyagCAurW64UvD9lT8vQfiArLGzTAqu5GGTPT6s&#10;MdV24E+6FKESEcI+RQV1CH0qpS9rMuintieO2tk6gyGurpLa4RDhppMvSfIqDTYcL9TY066msi1+&#10;TaT84M7p9n3Yzw8f4bTNjzkflkpNnsbtCkSgMdzN/+m9jvUXb/D3TJx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9PJxQAAANwAAAAPAAAAAAAAAAAAAAAAAJgCAABkcnMv&#10;ZG93bnJldi54bWxQSwUGAAAAAAQABAD1AAAAigMAAAAA&#10;" path="m1292,196r-71,-45l1150,109,1075,79,996,57,921,45,843,34r-79,l682,34r-83,8l517,49,348,75,,147,7,113,359,45,528,19,610,8,693,4,771,r79,4l929,12r75,15l1079,49r75,30l1225,117r67,49l1292,196xe" fillcolor="#ccc" stroked="f">
                  <v:path arrowok="t" o:connecttype="custom" o:connectlocs="1292,196;1221,151;1150,109;1075,79;996,57;921,45;843,34;764,34;682,34;599,42;517,49;348,75;0,147;7,113;359,45;528,19;610,8;693,4;771,0;850,4;929,12;1004,27;1079,49;1154,79;1225,117;1292,166;1292,196" o:connectangles="0,0,0,0,0,0,0,0,0,0,0,0,0,0,0,0,0,0,0,0,0,0,0,0,0,0,0"/>
                </v:shape>
                <v:shape id="Freeform 22" o:spid="_x0000_s1046" style="position:absolute;left:829;top:2810;width:1262;height:191;visibility:visible;mso-wrap-style:square;v-text-anchor:top" coordsize="1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Eh8IA&#10;AADcAAAADwAAAGRycy9kb3ducmV2LnhtbESPQYvCQAyF7wv+hyGCt3WqLKLVUcrCgqcFrT8gdGJb&#10;7WRqZ2zrvzeHhb0lvJf3vuwOo2tUT12oPRtYzBNQxIW3NZcGLvnP5xpUiMgWG89k4EUBDvvJxw5T&#10;6wc+UX+OpZIQDikaqGJsU61DUZHDMPctsWhX3zmMsnalth0OEu4avUySlXZYszRU2NJ3RcX9/HQG&#10;+iY+s2TYlKfs6/HbP155HuhmzGw6ZltQkcb4b/67PlrBXwm+PCMT6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ASHwgAAANwAAAAPAAAAAAAAAAAAAAAAAJgCAABkcnMvZG93&#10;bnJldi54bWxQSwUGAAAAAAQABAD1AAAAhwMAAAAA&#10;" path="m1262,191r-71,-49l1120,105,1048,75,973,56,899,41,820,30r-79,l666,30r-82,7l505,45,340,71,,138,11,105,348,41,516,15,595,7,674,r78,l827,3r79,8l981,22r71,23l1123,75r71,37l1262,157r,34xe" fillcolor="#ccc" stroked="f">
                  <v:path arrowok="t" o:connecttype="custom" o:connectlocs="1262,191;1191,142;1120,105;1048,75;973,56;899,41;820,30;741,30;666,30;584,37;505,45;340,71;0,138;11,105;348,41;516,15;595,7;674,0;752,0;827,3;906,11;981,22;1052,45;1123,75;1194,112;1262,157;1262,191" o:connectangles="0,0,0,0,0,0,0,0,0,0,0,0,0,0,0,0,0,0,0,0,0,0,0,0,0,0,0"/>
                </v:shape>
                <v:shape id="Freeform 23" o:spid="_x0000_s1047" style="position:absolute;left:862;top:2727;width:1229;height:191;visibility:visible;mso-wrap-style:square;v-text-anchor:top" coordsize="12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EQMMA&#10;AADcAAAADwAAAGRycy9kb3ducmV2LnhtbERPTWvCQBC9C/6HZYTezMYWpUQ3krYI9VRMSvE4ZMck&#10;JDubZrcx/fduQehtHu9zdvvJdGKkwTWWFayiGARxaXXDlYLP4rB8BuE8ssbOMin4JQf7dD7bYaLt&#10;lU805r4SIYRdggpq7/tESlfWZNBFticO3MUOBn2AQyX1gNcQbjr5GMcbabDh0FBjT681lW3+YxQU&#10;Z3r6esnydXZs376bw/FjnIqLUg+LKduC8DT5f/Hd/a7D/M0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dEQMMAAADcAAAADwAAAAAAAAAAAAAAAACYAgAAZHJzL2Rv&#10;d25yZXYueG1sUEsFBgAAAAAEAAQA9QAAAIgDAAAAAA==&#10;" path="m1229,191r-68,-48l1090,105,1019,79,948,56,877,41,802,34,727,30r-79,l570,38r-79,7l334,71,,135,12,105,341,41,424,26,502,15,581,8,660,r74,l809,4r75,7l955,26r72,23l1098,75r63,38l1229,158r,33xe" fillcolor="#ccc" stroked="f">
                  <v:path arrowok="t" o:connecttype="custom" o:connectlocs="1229,191;1161,143;1090,105;1019,79;948,56;877,41;802,34;727,30;648,30;570,38;491,45;334,71;0,135;12,105;341,41;424,26;502,15;581,8;660,0;734,0;809,4;884,11;955,26;1027,49;1098,75;1161,113;1229,158;1229,191" o:connectangles="0,0,0,0,0,0,0,0,0,0,0,0,0,0,0,0,0,0,0,0,0,0,0,0,0,0,0,0"/>
                </v:shape>
                <v:shape id="Freeform 24" o:spid="_x0000_s1048" style="position:absolute;left:896;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1sEA&#10;AADcAAAADwAAAGRycy9kb3ducmV2LnhtbERPTWvCQBC9F/wPywje6kYRKdFVVJB6E1NLr2N2zMZk&#10;Z0N2m8R/3y0UepvH+5z1drC16Kj1pWMFs2kCgjh3uuRCwfXj+PoGwgdkjbVjUvAkD9vN6GWNqXY9&#10;X6jLQiFiCPsUFZgQmlRKnxuy6KeuIY7c3bUWQ4RtIXWLfQy3tZwnyVJaLDk2GGzoYCivsm+roFt8&#10;9YW/ZNezuXWLqrqb98/HXqnJeNitQAQawr/4z33Scf5yDr/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FH9bBAAAA3AAAAA8AAAAAAAAAAAAAAAAAmAIAAGRycy9kb3du&#10;cmV2LnhtbFBLBQYAAAAABAAEAPUAAACGAwAAAAA=&#10;" path="m1195,187r-64,-41l1064,108,993,78,925,56,854,41,779,33,708,30r-75,l558,37r-79,8l401,56,326,71,,135,11,105,172,71,333,41,412,26,487,15,566,7,640,3,715,r72,3l861,11r68,15l1000,48r67,30l1101,93r30,19l1195,157r,30xe" fillcolor="#ccc" stroked="f">
                  <v:path arrowok="t" o:connecttype="custom" o:connectlocs="1195,187;1131,146;1064,108;993,78;925,56;854,41;779,33;708,30;633,30;558,37;479,45;401,56;326,71;0,135;11,105;172,71;333,41;412,26;487,15;566,7;640,3;715,0;787,3;861,11;929,26;1000,48;1067,78;1101,93;1131,112;1195,157;1195,187" o:connectangles="0,0,0,0,0,0,0,0,0,0,0,0,0,0,0,0,0,0,0,0,0,0,0,0,0,0,0,0,0,0,0"/>
                </v:shape>
                <v:shape id="Freeform 25" o:spid="_x0000_s1049" style="position:absolute;left:930;top:2562;width:1165;height:188;visibility:visible;mso-wrap-style:square;v-text-anchor:top" coordsize="116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6c8MA&#10;AADcAAAADwAAAGRycy9kb3ducmV2LnhtbESPT2sCMRDF7wW/Qxiht5rVwlK2RlFBEMRDV0F6Gzaz&#10;f3AzCUnU9dsbodDbDO+937yZLwfTixv50FlWMJ1kIIgrqztuFJyO248vECEia+wtk4IHBVguRm9z&#10;LLS98w/dytiIBOFQoII2RldIGaqWDIaJdcRJq603GNPqG6k93hPc9HKWZbk02HG60KKjTUvVpbya&#10;RDmeDr/75uB6m3drd/YPrutSqffxsPoGEWmI/+a/9E6n+vknvJ5JE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6c8MAAADcAAAADwAAAAAAAAAAAAAAAACYAgAAZHJzL2Rv&#10;d25yZXYueG1sUEsFBgAAAAAEAAQA9QAAAIgDAAAAAA==&#10;" path="m1165,188r-64,-45l1033,109,966,79,899,56,831,41,760,34,689,30r-71,l543,37r-75,8l389,52,314,68,,128,11,101,326,41,400,26,475,15,550,7,625,4,696,r72,4l835,15r71,15l974,49r33,15l1037,79r64,34l1165,158r,30xe" fillcolor="#ccc" stroked="f">
                  <v:path arrowok="t" o:connecttype="custom" o:connectlocs="1165,188;1101,143;1033,109;966,79;899,56;831,41;760,34;689,30;618,30;543,37;468,45;389,52;314,68;0,128;11,101;326,41;400,26;475,15;550,7;625,4;696,0;768,4;835,15;906,30;974,49;1007,64;1037,79;1101,113;1165,158;1165,188" o:connectangles="0,0,0,0,0,0,0,0,0,0,0,0,0,0,0,0,0,0,0,0,0,0,0,0,0,0,0,0,0,0"/>
                </v:shape>
                <v:shape id="Freeform 26" o:spid="_x0000_s1050" style="position:absolute;left:967;top:2483;width:1128;height:184;visibility:visible;mso-wrap-style:square;v-text-anchor:top" coordsize="112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iZcQA&#10;AADcAAAADwAAAGRycy9kb3ducmV2LnhtbERPTWvCQBC9F/wPywje6qYioU1dpQiWHkKhiaLehuyY&#10;xGZnQ3Y1yb/vFgq9zeN9zmozmEbcqXO1ZQVP8wgEcWF1zaWCfb57fAbhPLLGxjIpGMnBZj15WGGi&#10;bc9fdM98KUIIuwQVVN63iZSuqMigm9uWOHAX2xn0AXal1B32Idw0chFFsTRYc2iosKVtRcV3djMK&#10;Di+7yzXN90c5nrSJz/3n9T29KTWbDm+vIDwN/l/85/7QYX68hN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ImXEAAAA3AAAAA8AAAAAAAAAAAAAAAAAmAIAAGRycy9k&#10;b3ducmV2LnhtbFBLBQYAAAAABAAEAPUAAACJAwAAAAA=&#10;" path="m1128,184r-64,-45l1000,105,937,75,869,53,805,41,734,30,667,26r-71,l525,30,453,41r-75,8l304,64,154,94,,124,8,94,161,64,315,34,386,23,461,11,532,4,603,r71,l742,4r71,7l877,26r63,23l1008,75r60,38l1098,131r30,23l1128,184xe" fillcolor="#ccc" stroked="f">
                  <v:path arrowok="t" o:connecttype="custom" o:connectlocs="1128,184;1064,139;1000,105;937,75;869,53;805,41;734,30;667,26;596,26;525,30;453,41;378,49;304,64;154,94;0,124;8,94;161,64;315,34;386,23;461,11;532,4;603,0;674,0;742,4;813,11;877,26;940,49;1008,75;1068,113;1098,131;1128,154;1128,184" o:connectangles="0,0,0,0,0,0,0,0,0,0,0,0,0,0,0,0,0,0,0,0,0,0,0,0,0,0,0,0,0,0,0,0"/>
                </v:shape>
                <v:shape id="Freeform 27" o:spid="_x0000_s1051" style="position:absolute;left:1001;top:2401;width:1094;height:180;visibility:visible;mso-wrap-style:square;v-text-anchor:top" coordsize="10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XsIA&#10;AADcAAAADwAAAGRycy9kb3ducmV2LnhtbERPTWsCMRC9F/ofwgjeNKugLatRpKCIFkqtRXobNrO7&#10;oZvJkkRd/70pCL3N433OfNnZRlzIB+NYwWiYgSAunDZcKTh+rQevIEJE1tg4JgU3CrBcPD/NMdfu&#10;yp90OcRKpBAOOSqoY2xzKUNRk8UwdC1x4krnLcYEfSW1x2sKt40cZ9lUWjScGmps6a2m4vdwtgrw&#10;uDejbXcK0bzvPjY/3y9lVXql+r1uNQMRqYv/4od7q9P86QT+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lVewgAAANwAAAAPAAAAAAAAAAAAAAAAAJgCAABkcnMvZG93&#10;bnJldi54bWxQSwUGAAAAAAQABAD1AAAAhwMAAAAA&#10;" path="m1094,180r-60,-42l974,101,910,75,846,56,779,37,715,30,648,26r-71,l509,30r-71,7l296,60,,120,7,90,157,63,303,33,446,11,517,3,588,r67,l723,3r63,8l850,26r64,22l977,75r60,37l1094,153r,27xe" fillcolor="#ccc" stroked="f">
                  <v:path arrowok="t" o:connecttype="custom" o:connectlocs="1094,180;1034,138;974,101;910,75;846,56;779,37;715,30;648,26;577,26;509,30;438,37;296,60;0,120;7,90;157,63;303,33;446,11;517,3;588,0;655,0;723,3;786,11;850,26;914,48;977,75;1037,112;1094,153;1094,180" o:connectangles="0,0,0,0,0,0,0,0,0,0,0,0,0,0,0,0,0,0,0,0,0,0,0,0,0,0,0,0"/>
                </v:shape>
                <v:shape id="Freeform 28" o:spid="_x0000_s1052" style="position:absolute;left:1035;top:2318;width:1063;height:180;visibility:visible;mso-wrap-style:square;v-text-anchor:top" coordsize="1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kVsMA&#10;AADcAAAADwAAAGRycy9kb3ducmV2LnhtbERPPWvDMBDdA/kP4gLdEjkZTOJGCSUh0KXQOh48nq2r&#10;JWqdjKUmbn99VSh0u8f7vP1xcr240RisZwXrVQaCuPXacqegul6WWxAhImvsPZOCLwpwPMxneyy0&#10;v/Mb3crYiRTCoUAFJsahkDK0hhyGlR+IE/fuR4cxwbGTesR7Cne93GRZLh1aTg0GBzoZaj/KT6fA&#10;xsY29W5bv9ryu1nLl+rcm0qph8X09Agi0hT/xX/uZ53m5zn8PpMu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6kVsMAAADcAAAADwAAAAAAAAAAAAAAAACYAgAAZHJzL2Rv&#10;d25yZXYueG1sUEsFBgAAAAAEAAQA9QAAAIgDAAAAAA==&#10;" path="m1063,180r-60,-41l943,101,884,75,820,56,756,41,693,30,629,26r-68,l494,30r-67,8l355,45,288,60,146,86,,116,7,90,153,60,295,34,367,19r67,-8l501,4,569,r67,l700,4r64,11l827,30r60,19l947,75r30,19l1007,109r56,45l1063,180xe" fillcolor="#ccc" stroked="f">
                  <v:path arrowok="t" o:connecttype="custom" o:connectlocs="1063,180;1003,139;943,101;884,75;820,56;756,41;693,30;629,26;561,26;494,30;427,38;355,45;288,60;146,86;0,116;7,90;153,60;295,34;367,19;434,11;501,4;569,0;636,0;700,4;764,15;827,30;887,49;947,75;977,94;1007,109;1063,154;1063,180" o:connectangles="0,0,0,0,0,0,0,0,0,0,0,0,0,0,0,0,0,0,0,0,0,0,0,0,0,0,0,0,0,0,0,0"/>
                </v:shape>
                <v:shape id="Freeform 29" o:spid="_x0000_s1053" style="position:absolute;left:1068;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n7MIA&#10;AADcAAAADwAAAGRycy9kb3ducmV2LnhtbERPyW7CMBC9I/UfrKnUGzj0wBIwCLWiYrmwHTiO4iGJ&#10;iMdpbJLw9xgJids8vXWm89YUoqbK5ZYV9HsRCOLE6pxTBafjsjsC4TyyxsIyKbiTg/nsozPFWNuG&#10;91QffCpCCLsYFWTel7GULsnIoOvZkjhwF1sZ9AFWqdQVNiHcFPI7igbSYM6hIcOSfjJKroebUVAv&#10;r7vN3+/xvl7YuhltyZ+b/7FSX5/tYgLCU+vf4pd7pcP8wRC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qfswgAAANwAAAAPAAAAAAAAAAAAAAAAAJgCAABkcnMvZG93&#10;bnJldi54bWxQSwUGAAAAAAQABAD1AAAAhwMAAAAA&#10;" path="m1030,176l974,135,914,101,854,75,794,56,734,41,674,30,611,26r-64,l480,30r-64,7l349,45,281,56,143,86,,112,12,86,150,56,289,30,356,18r68,-7l487,3,555,r63,l682,3r60,12l806,30r56,18l918,78r60,34l1030,153r,23xe" fillcolor="#ccc" stroked="f">
                  <v:path arrowok="t" o:connecttype="custom" o:connectlocs="1030,176;974,135;914,101;854,75;794,56;734,41;674,30;611,26;547,26;480,30;416,37;349,45;281,56;143,86;0,112;12,86;150,56;289,30;356,18;424,11;487,3;555,0;618,0;682,3;742,15;806,30;862,48;918,78;978,112;1030,153;1030,176" o:connectangles="0,0,0,0,0,0,0,0,0,0,0,0,0,0,0,0,0,0,0,0,0,0,0,0,0,0,0,0,0,0,0"/>
                </v:shape>
                <v:shape id="Freeform 30" o:spid="_x0000_s1054" style="position:absolute;left:1102;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SMMUA&#10;AADcAAAADwAAAGRycy9kb3ducmV2LnhtbESPQWvCQBCF70L/wzIFb7oxiNTUVYpS6aUtJkKvQ3ZM&#10;gtnZkF01+fedQ6G3Gd6b977Z7AbXqjv1ofFsYDFPQBGX3jZcGTgX77MXUCEiW2w9k4GRAuy2T5MN&#10;ZtY/+ET3PFZKQjhkaKCOscu0DmVNDsPcd8SiXXzvMMraV9r2+JBw1+o0SVbaYcPSUGNH+5rKa35z&#10;Bn7W+yb9/F4c86VNvwpfjofiMBozfR7eXkFFGuK/+e/6wwr+Sm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JIwxQAAANwAAAAPAAAAAAAAAAAAAAAAAJgCAABkcnMv&#10;ZG93bnJldi54bWxQSwUGAAAAAAQABAD1AAAAigMAAAAA&#10;" path="m996,176l944,135,888,105,832,75,772,56,715,41,652,34,592,26r-64,l468,30r-63,4l337,45,270,56,139,83,,109,11,83,146,56,281,30,345,19r63,-8l472,4,536,r63,l659,7r60,8l779,30r56,22l891,79r53,34l996,150r,26xe" fillcolor="#ccc" stroked="f">
                  <v:path arrowok="t" o:connecttype="custom" o:connectlocs="996,176;944,135;888,105;832,75;772,56;715,41;652,34;592,26;528,26;468,30;405,34;337,45;270,56;139,83;0,109;11,83;146,56;281,30;345,19;408,11;472,4;536,0;599,0;659,7;719,15;779,30;835,52;891,79;944,113;996,150;996,176" o:connectangles="0,0,0,0,0,0,0,0,0,0,0,0,0,0,0,0,0,0,0,0,0,0,0,0,0,0,0,0,0,0,0"/>
                </v:shape>
                <v:shape id="Freeform 31" o:spid="_x0000_s1055" style="position:absolute;left:1136;top:2078;width:962;height:176;visibility:visible;mso-wrap-style:square;v-text-anchor:top" coordsize="9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nsMEA&#10;AADcAAAADwAAAGRycy9kb3ducmV2LnhtbERPTWsCMRC9C/0PYQrealZB6a5GaQuCJ0FtC70Nm3Gz&#10;dTNZNlGjv94Igrd5vM+ZLaJtxIk6XztWMBxkIIhLp2uuFHzvlm/vIHxA1tg4JgUX8rCYv/RmWGh3&#10;5g2dtqESKYR9gQpMCG0hpS8NWfQD1xInbu86iyHBrpK6w3MKt40cZdlEWqw5NRhs6ctQedgerYJ4&#10;cPqa2+x3/Pe5lu5nGEP+b5Tqv8aPKYhAMTzFD/dKp/mTHO7Pp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RZ7DBAAAA3AAAAA8AAAAAAAAAAAAAAAAAmAIAAGRycy9kb3du&#10;cmV2LnhtbFBLBQYAAAAABAAEAPUAAACGAwAAAAA=&#10;" path="m962,176l910,135,857,101,805,75,749,56,689,41,633,30,573,26,513,22r-64,4l389,34r-63,7l262,52,135,79,,105,11,82,142,56,273,30,337,19r60,-8l457,4,520,r60,4l636,7r60,8l753,30r56,22l861,79r53,30l962,150r,26xe" fillcolor="#ccc" stroked="f">
                  <v:path arrowok="t" o:connecttype="custom" o:connectlocs="962,176;910,135;857,101;805,75;749,56;689,41;633,30;573,26;513,22;449,26;389,34;326,41;262,52;135,79;0,105;11,82;142,56;273,30;337,19;397,11;457,4;520,0;580,4;636,7;696,15;753,30;809,52;861,79;914,109;962,150;962,176" o:connectangles="0,0,0,0,0,0,0,0,0,0,0,0,0,0,0,0,0,0,0,0,0,0,0,0,0,0,0,0,0,0,0"/>
                </v:shape>
                <v:shape id="Freeform 32" o:spid="_x0000_s1056" style="position:absolute;left:1173;top:1999;width:929;height:173;visibility:visible;mso-wrap-style:square;v-text-anchor:top" coordsize="92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7k8UA&#10;AADcAAAADwAAAGRycy9kb3ducmV2LnhtbESPQU/DMAyF70j8h8hI3FjKhMbULZsmpAk0ThQOHE3j&#10;Nd0ap0pC1+3Xzwckbrbe83ufl+vRd2qgmNrABh4nBSjiOtiWGwNfn9uHOaiUkS12gcnAmRKsV7c3&#10;SyxtOPEHDVVulIRwKtGAy7kvtU61I49pEnpi0fYhesyyxkbbiCcJ952eFsVMe2xZGhz29OKoPla/&#10;3kB1tvv33eth99QM/ONifZnn74sx93fjZgEq05j/zX/Xb1bwnwVfnpEJ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uTxQAAANwAAAAPAAAAAAAAAAAAAAAAAJgCAABkcnMv&#10;ZG93bnJldi54bWxQSwUGAAAAAAQABAD1AAAAigMAAAAA&#10;" path="m929,173l877,135,828,101,776,75,719,56,663,41,607,30,551,26r-60,l435,26r-60,8l251,53,128,75,,101,8,79,135,53,259,26,382,11,442,4,498,r60,4l614,8r57,11l723,34r56,19l832,79r48,30l929,150r,23xe" fillcolor="#ccc" stroked="f">
                  <v:path arrowok="t" o:connecttype="custom" o:connectlocs="929,173;877,135;828,101;776,75;719,56;663,41;607,30;551,26;491,26;435,26;375,34;251,53;128,75;0,101;8,79;135,53;259,26;382,11;442,4;498,0;558,4;614,8;671,19;723,34;779,53;832,79;880,109;929,150;929,173" o:connectangles="0,0,0,0,0,0,0,0,0,0,0,0,0,0,0,0,0,0,0,0,0,0,0,0,0,0,0,0,0"/>
                </v:shape>
                <v:shape id="Freeform 33" o:spid="_x0000_s1057" style="position:absolute;left:1207;top:1935;width:895;height:169;visibility:visible;mso-wrap-style:square;v-text-anchor:top" coordsize="8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CPsMA&#10;AADcAAAADwAAAGRycy9kb3ducmV2LnhtbERPzWoCMRC+F/oOYQrealYpardGEYtaDwrd9gGGzXSz&#10;uJmsSdTVp28KBW/z8f3OdN7ZRpzJh9qxgkE/A0FcOl1zpeD7a/U8AREissbGMSm4UoD57PFhirl2&#10;F/6kcxErkUI45KjAxNjmUobSkMXQdy1x4n6ctxgT9JXUHi8p3DZymGUjabHm1GCwpaWh8lCcrIJX&#10;9z5ebbbr3em2LV8m+8PR+AKV6j11izcQkbp4F/+7P3SaPx7A3zPp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PCPsMAAADcAAAADwAAAAAAAAAAAAAAAACYAgAAZHJzL2Rv&#10;d25yZXYueG1sUEsFBgAAAAAEAAQA9QAAAIgDAAAAAA==&#10;" path="m7,75l127,49,251,23r56,-8l367,8,427,4,483,r56,l592,8r56,11l700,34r53,19l801,79r49,30l895,147r,22l846,132,798,102,745,75,693,57,640,38,588,30,532,23r-56,l419,27r-60,3l303,38,243,49,123,72,,98,7,75xe" fillcolor="#ccc" stroked="f">
                  <v:path arrowok="t" o:connecttype="custom" o:connectlocs="7,75;127,49;251,23;307,15;367,8;427,4;483,0;539,0;592,8;648,19;700,34;753,53;801,79;850,109;895,147;895,169;846,132;798,102;745,75;693,57;640,38;588,30;532,23;476,23;419,27;359,30;303,38;243,49;123,72;0,98;7,75" o:connectangles="0,0,0,0,0,0,0,0,0,0,0,0,0,0,0,0,0,0,0,0,0,0,0,0,0,0,0,0,0,0,0"/>
                </v:shape>
                <v:shape id="Freeform 34" o:spid="_x0000_s1058" style="position:absolute;left:2252;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1bcAA&#10;AADcAAAADwAAAGRycy9kb3ducmV2LnhtbERPzYrCMBC+L/gOYQRva2IRt1ajFHeFBU+6+wBDM7bF&#10;ZlKatNa3N8LC3ubj+53tfrSNGKjztWMNi7kCQVw4U3Op4ffn+J6C8AHZYOOYNDzIw343edtiZtyd&#10;zzRcQiliCPsMNVQhtJmUvqjIop+7ljhyV9dZDBF2pTQd3mO4bWSi1EparDk2VNjSoaLidumtBhWM&#10;+lS+Xae0xH48uTRffaVaz6ZjvgERaAz/4j/3t4nzPxJ4PRMv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h1bcAAAADcAAAADwAAAAAAAAAAAAAAAACYAgAAZHJzL2Rvd25y&#10;ZXYueG1sUEsFBgAAAAAEAAQA9QAAAIUDAAAAAA==&#10;" path="m1416,124l1030,52,846,22,753,11,663,4,573,,487,,401,11,318,22,236,45,157,79,79,120,,169r,37l79,154r82,-42l243,82,326,60,412,45,498,34r86,l674,37r90,8l858,56r183,30l1427,161r-11,-37xe" fillcolor="#ccc" stroked="f">
                  <v:path arrowok="t" o:connecttype="custom" o:connectlocs="1416,124;1030,52;846,22;753,11;663,4;573,0;487,0;401,11;318,22;236,45;157,79;79,120;0,169;0,206;79,154;161,112;243,82;326,60;412,45;498,34;584,34;674,37;764,45;858,56;1041,86;1427,161;1416,124" o:connectangles="0,0,0,0,0,0,0,0,0,0,0,0,0,0,0,0,0,0,0,0,0,0,0,0,0,0,0"/>
                </v:shape>
                <v:shape id="Freeform 35" o:spid="_x0000_s1059" style="position:absolute;left:2248;top:3147;width:1394;height:203;visibility:visible;mso-wrap-style:square;v-text-anchor:top" coordsize="139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N+sQA&#10;AADcAAAADwAAAGRycy9kb3ducmV2LnhtbERPTWvCQBC9F/wPyxS81U21RIluQrAUFISqLeJxyE6T&#10;0OxsyK6a+utdoeBtHu9zFllvGnGmztWWFbyOIhDEhdU1lwq+vz5eZiCcR9bYWCYFf+QgSwdPC0y0&#10;vfCOzntfihDCLkEFlfdtIqUrKjLoRrYlDtyP7Qz6ALtS6g4vIdw0chxFsTRYc2iosKVlRcXv/mQU&#10;bDfTt43MD5/XOJ/M1u/j4zG+WqWGz30+B+Gp9w/xv3ulw/zpBO7Ph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TfrEAAAA3AAAAA8AAAAAAAAAAAAAAAAAmAIAAGRycy9k&#10;b3ducmV2LnhtbFBLBQYAAAAABAAEAPUAAACJAwAAAAA=&#10;" path="m,203l79,154r78,-41l240,83,322,60,405,45r86,-7l573,34r86,4l749,45r90,12l1019,87r375,71l1382,124,1008,53,828,23,738,12,648,4,562,,480,4r-87,8l311,27,232,49,154,79,75,120,,169r,34xe" fillcolor="#ccc" stroked="f">
                  <v:path arrowok="t" o:connecttype="custom" o:connectlocs="0,203;79,154;157,113;240,83;322,60;405,45;491,38;573,34;659,38;749,45;839,57;1019,87;1394,158;1382,124;1008,53;828,23;738,12;648,4;562,0;480,4;393,12;311,27;232,49;154,79;75,120;0,169;0,203" o:connectangles="0,0,0,0,0,0,0,0,0,0,0,0,0,0,0,0,0,0,0,0,0,0,0,0,0,0,0"/>
                </v:shape>
                <v:shape id="Freeform 36" o:spid="_x0000_s1060" style="position:absolute;left:2248;top:3057;width:1360;height:199;visibility:visible;mso-wrap-style:square;v-text-anchor:top" coordsize="13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Ms8MA&#10;AADcAAAADwAAAGRycy9kb3ducmV2LnhtbERPTWvCQBC9C/6HZQq96aZB0xJdgwRK66VYLXgds2Oy&#10;mJ0N2a1J/323UPA2j/c562K0rbhR741jBU/zBARx5bThWsHX8XX2AsIHZI2tY1LwQx6KzXSyxly7&#10;gT/pdgi1iCHsc1TQhNDlUvqqIYt+7jriyF1cbzFE2NdS9zjEcNvKNEkyadFwbGiwo7Kh6nr4tgqW&#10;Jlyzxbhvd6U/fXRvqTnTsVTq8WHcrkAEGsNd/O9+13H+8wL+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yMs8MAAADcAAAADwAAAAAAAAAAAAAAAACYAgAAZHJzL2Rv&#10;d25yZXYueG1sUEsFBgAAAAAEAAQA9QAAAIgDAAAAAA==&#10;" path="m,199l75,150r79,-41l232,79,311,57,393,45,476,34r82,-4l644,34r83,8l817,53,993,83r367,67l1349,117,981,49,805,19,719,8,633,,551,,465,,382,8,304,23,225,49,150,75,75,117,,165r,34xe" fillcolor="#ccc" stroked="f">
                  <v:path arrowok="t" o:connecttype="custom" o:connectlocs="0,199;75,150;154,109;232,79;311,57;393,45;476,34;558,30;644,34;727,42;817,53;993,83;1360,150;1349,117;981,49;805,19;719,8;633,0;551,0;465,0;382,8;304,23;225,49;150,75;75,117;0,165;0,199" o:connectangles="0,0,0,0,0,0,0,0,0,0,0,0,0,0,0,0,0,0,0,0,0,0,0,0,0,0,0"/>
                </v:shape>
                <v:shape id="Freeform 37" o:spid="_x0000_s1061" style="position:absolute;left:2248;top:2971;width:1326;height:199;visibility:visible;mso-wrap-style:square;v-text-anchor:top" coordsize="132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jxcQA&#10;AADcAAAADwAAAGRycy9kb3ducmV2LnhtbERPS2vCQBC+F/oflil4KbqJtGrSrKKFguBBfBw8Dtkx&#10;Cc3OxuyapP/eLRR6m4/vOdlqMLXoqHWVZQXxJAJBnFtdcaHgfPoaL0A4j6yxtkwKfsjBavn8lGGq&#10;bc8H6o6+ECGEXYoKSu+bVEqXl2TQTWxDHLirbQ36ANtC6hb7EG5qOY2imTRYcWgosaHPkvLv490o&#10;6Db7yxvtds26OwxJ3N/i5P5aKzV6GdYfIDwN/l/8597qMH/+Dr/PhA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Y8XEAAAA3AAAAA8AAAAAAAAAAAAAAAAAmAIAAGRycy9k&#10;b3ducmV2LnhtbFBLBQYAAAAABAAEAPUAAACJAwAAAAA=&#10;" path="m,199l71,150r79,-41l225,79,304,56,382,41r79,-7l543,30r83,4l712,41r82,11l967,79r359,71l1315,116,959,45,783,19,701,7,618,4,532,,453,4r-78,7l296,26,217,45,142,79,71,116,,165r,34xe" fillcolor="#ccc" stroked="f">
                  <v:path arrowok="t" o:connecttype="custom" o:connectlocs="0,199;71,150;150,109;225,79;304,56;382,41;461,34;543,30;626,34;712,41;794,52;967,79;1326,150;1315,116;959,45;783,19;701,7;618,4;532,0;453,4;375,11;296,26;217,45;142,79;71,116;0,165;0,199" o:connectangles="0,0,0,0,0,0,0,0,0,0,0,0,0,0,0,0,0,0,0,0,0,0,0,0,0,0,0"/>
                </v:shape>
                <v:shape id="Freeform 38" o:spid="_x0000_s1062" style="position:absolute;left:2244;top:2888;width:1296;height:196;visibility:visible;mso-wrap-style:square;v-text-anchor:top" coordsize="129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h7sIA&#10;AADcAAAADwAAAGRycy9kb3ducmV2LnhtbERPzWoCMRC+C32HMIVeRBMVtrI1iiy1iPRS2wcYN9Nk&#10;6WaybKJu374RhN7m4/ud1WbwrbhQH5vAGmZTBYK4DqZhq+HrczdZgogJ2WAbmDT8UoTN+mG0wtKE&#10;K3/Q5ZisyCEcS9TgUupKKWPtyGOcho44c9+h95gy7K00PV5zuG/lXKlCemw4NzjsqHJU/xzPXoNd&#10;ntxs7KvzsHgv9spWr4e3rdL66XHYvoBINKR/8d29N3n+cwG3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6HuwgAAANwAAAAPAAAAAAAAAAAAAAAAAJgCAABkcnMvZG93&#10;bnJldi54bWxQSwUGAAAAAAQABAD1AAAAhwMAAAAA&#10;" path="m,196l72,151r74,-42l221,79,296,57,375,45,454,34r78,l615,34r78,8l779,49,948,75r348,72l1285,113,937,45,768,19,686,8,603,4,521,,442,4r-75,8l289,27,214,49,143,79,72,117,,166r,30xe" fillcolor="#ccc" stroked="f">
                  <v:path arrowok="t" o:connecttype="custom" o:connectlocs="0,196;72,151;146,109;221,79;296,57;375,45;454,34;532,34;615,34;693,42;779,49;948,75;1296,147;1285,113;937,45;768,19;686,8;603,4;521,0;442,4;367,12;289,27;214,49;143,79;72,117;0,166;0,196" o:connectangles="0,0,0,0,0,0,0,0,0,0,0,0,0,0,0,0,0,0,0,0,0,0,0,0,0,0,0"/>
                </v:shape>
                <v:shape id="Freeform 39" o:spid="_x0000_s1063" style="position:absolute;left:2244;top:2810;width:1259;height:191;visibility:visible;mso-wrap-style:square;v-text-anchor:top" coordsize="125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rUsMA&#10;AADcAAAADwAAAGRycy9kb3ducmV2LnhtbERPTWsCMRC9C/0PYQq9abZCXbs1ilgKFi917aG9TTfT&#10;zeJmsmzSNf57UxC8zeN9zmIVbSsG6n3jWMHjJANBXDndcK3g8/A2noPwAVlj65gUnMnDank3WmCh&#10;3Yn3NJShFimEfYEKTAhdIaWvDFn0E9cRJ+7X9RZDgn0tdY+nFG5bOc2ymbTYcGow2NHGUHUs/6yC&#10;8meoj9vqObJf7/KPV/MUv77flXq4j+sXEIFiuImv7q1O8/Mc/p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arUsMAAADcAAAADwAAAAAAAAAAAAAAAACYAgAAZHJzL2Rv&#10;d25yZXYueG1sUEsFBgAAAAAEAAQA9QAAAIgDAAAAAA==&#10;" path="m,191l68,142r75,-37l214,75,289,56,364,41,439,30r78,l596,30r79,7l757,45,922,71r337,67l1251,105,911,41,746,15,667,7,585,,506,,431,3r-75,8l278,22,206,45,135,75,68,112,,157r,34xe" fillcolor="#ccc" stroked="f">
                  <v:path arrowok="t" o:connecttype="custom" o:connectlocs="0,191;68,142;143,105;214,75;289,56;364,41;439,30;517,30;596,30;675,37;757,45;922,71;1259,138;1251,105;911,41;746,15;667,7;585,0;506,0;431,3;356,11;278,22;206,45;135,75;68,112;0,157;0,191" o:connectangles="0,0,0,0,0,0,0,0,0,0,0,0,0,0,0,0,0,0,0,0,0,0,0,0,0,0,0"/>
                </v:shape>
                <v:shape id="Freeform 40" o:spid="_x0000_s1064" style="position:absolute;left:2244;top:2727;width:1225;height:191;visibility:visible;mso-wrap-style:square;v-text-anchor:top" coordsize="12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YjsQA&#10;AADcAAAADwAAAGRycy9kb3ducmV2LnhtbESPQWvCQBCF74X+h2UK3upGi61EVymCVLzVtgdvQ3ZM&#10;gpnZkN0m8d87h0JvM7w3732z3o7cmJ66WAdxMJtmYEiK4GspHXx/7Z+XYGJC8dgEIQc3irDdPD6s&#10;MfdhkE/qT6k0GiIxRwdVSm1ubSwqYozT0JKodgkdY9K1K63vcNBwbuw8y14tYy3aUGFLu4qK6+mX&#10;HSyCL448P3/wYfjZIdumv73snZs8je8rMInG9G/+uz54xX9TWn1GJ7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WI7EAAAA3AAAAA8AAAAAAAAAAAAAAAAAmAIAAGRycy9k&#10;b3ducmV2LnhtbFBLBQYAAAAABAAEAPUAAACJAwAAAAA=&#10;" path="m,191l68,143r67,-38l206,79,278,56,352,41r75,-7l502,30r75,l656,38r79,7l896,71r329,64l1218,105,888,41,806,26,727,15,648,8,570,,495,,420,4r-75,7l270,26,203,49,131,75,64,113,,158r,33xe" fillcolor="#ccc" stroked="f">
                  <v:path arrowok="t" o:connecttype="custom" o:connectlocs="0,191;68,143;135,105;206,79;278,56;352,41;427,34;502,30;577,30;656,38;735,45;896,71;1225,135;1218,105;888,41;806,26;727,15;648,8;570,0;495,0;420,4;345,11;270,26;203,49;131,75;64,113;0,158;0,191" o:connectangles="0,0,0,0,0,0,0,0,0,0,0,0,0,0,0,0,0,0,0,0,0,0,0,0,0,0,0,0"/>
                </v:shape>
                <v:shape id="Freeform 41" o:spid="_x0000_s1065" style="position:absolute;left:2241;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besIA&#10;AADcAAAADwAAAGRycy9kb3ducmV2LnhtbERPS2vCQBC+F/oflil4q5uK9BFdRQVpb2K09Dpmx2ya&#10;7GzIbpP4712h4G0+vufMl4OtRUetLx0reBknIIhzp0suFBwP2+d3ED4ga6wdk4ILeVguHh/mmGrX&#10;8566LBQihrBPUYEJoUml9Lkhi37sGuLInV1rMUTYFlK32MdwW8tJkrxKiyXHBoMNbQzlVfZnFXTT&#10;n77w++y4M6duWlVn8/n9u1Zq9DSsZiACDeEu/nd/6Tj/7QNuz8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Bt6wgAAANwAAAAPAAAAAAAAAAAAAAAAAJgCAABkcnMvZG93&#10;bnJldi54bWxQSwUGAAAAAAQABAD1AAAAhwMAAAAA&#10;" path="m,187l67,146r67,-38l202,78,273,56,344,41r75,-8l490,30r75,l640,37r75,8l794,56r78,15l1195,135r-12,-30l1022,71,865,41,786,26,708,15,633,7,554,3,479,,408,3r-71,8l266,26,198,48,131,78,63,112,,157r,30xe" fillcolor="#ccc" stroked="f">
                  <v:path arrowok="t" o:connecttype="custom" o:connectlocs="0,187;67,146;134,108;202,78;273,56;344,41;419,33;490,30;565,30;640,37;715,45;794,56;872,71;1195,135;1183,105;1022,71;865,41;786,26;708,15;633,7;554,3;479,0;408,3;337,11;266,26;198,48;131,78;63,112;0,157;0,187" o:connectangles="0,0,0,0,0,0,0,0,0,0,0,0,0,0,0,0,0,0,0,0,0,0,0,0,0,0,0,0,0,0"/>
                </v:shape>
                <v:shape id="Freeform 42" o:spid="_x0000_s1066" style="position:absolute;left:2241;top:2562;width:1161;height:188;visibility:visible;mso-wrap-style:square;v-text-anchor:top" coordsize="11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d1McA&#10;AADcAAAADwAAAGRycy9kb3ducmV2LnhtbESPQUvDQBCF7wX/wzJCb+2miqXEbksRlXjwYBXU25Ad&#10;NyHZ2ZjdJum/dw5CbzO8N+99s91PvlUD9bEObGC1zEARl8HW7Ax8vD8tNqBiQrbYBiYDZ4qw313N&#10;tpjbMPIbDcfklIRwzNFAlVKXax3LijzGZeiIRfsJvccka++07XGUcN/qmyxba481S0OFHT1UVDbH&#10;kzfw/Fncrpo7970+H16zr9+xeSH3aMz8ejrcg0o0pYv5/7qwgr8RfHlGJt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r3dTHAAAA3AAAAA8AAAAAAAAAAAAAAAAAmAIAAGRy&#10;cy9kb3ducmV2LnhtbFBLBQYAAAAABAAEAPUAAACMAwAAAAA=&#10;" path="m,188l63,143r68,-34l194,79,262,56,333,41r71,-7l475,30r72,l621,37r75,8l771,52r75,16l1161,128r-11,-27l839,41,764,26,685,15,610,7,539,4,464,,397,4,326,15,258,30,191,49,123,79,60,113,,158r,30xe" fillcolor="#ccc" stroked="f">
                  <v:path arrowok="t" o:connecttype="custom" o:connectlocs="0,188;63,143;131,109;194,79;262,56;333,41;404,34;475,30;547,30;621,37;696,45;771,52;846,68;1161,128;1150,101;839,41;764,26;685,15;610,7;539,4;464,0;397,4;326,15;258,30;191,49;123,79;60,113;0,158;0,188" o:connectangles="0,0,0,0,0,0,0,0,0,0,0,0,0,0,0,0,0,0,0,0,0,0,0,0,0,0,0,0,0"/>
                </v:shape>
                <v:shape id="Freeform 43" o:spid="_x0000_s1067" style="position:absolute;left:2237;top:2483;width:1131;height:184;visibility:visible;mso-wrap-style:square;v-text-anchor:top" coordsize="11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7sMIA&#10;AADcAAAADwAAAGRycy9kb3ducmV2LnhtbERPzYrCMBC+C75DGMGbpiq71mqUxXVBvK36AEMzttVm&#10;Uptoq09vhIW9zcf3O4tVa0pxp9oVlhWMhhEI4tTqgjMFx8PPIAbhPLLG0jIpeJCD1bLbWWCibcO/&#10;dN/7TIQQdgkqyL2vEildmpNBN7QVceBOtjboA6wzqWtsQrgp5TiKPqXBgkNDjhWtc0ov+5tRcGvi&#10;6Pt5ns0+xtPNblLscH05XpXq99qvOQhPrf8X/7m3OsyPR/B+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7uwwgAAANwAAAAPAAAAAAAAAAAAAAAAAJgCAABkcnMvZG93&#10;bnJldi54bWxQSwUGAAAAAAQABAD1AAAAhwMAAAAA&#10;" path="m,184l64,139r63,-34l195,75,258,53,326,41,393,30r71,-4l532,26r75,4l678,41r75,8l824,64,978,94r153,30l1120,94,966,64,816,34,742,23,670,11,595,4,524,,453,,386,4r-68,7l251,26,187,49,124,75,60,113,,154r,30xe" fillcolor="#ccc" stroked="f">
                  <v:path arrowok="t" o:connecttype="custom" o:connectlocs="0,184;64,139;127,105;195,75;258,53;326,41;393,30;464,26;532,26;607,30;678,41;753,49;824,64;978,94;1131,124;1120,94;966,64;816,34;742,23;670,11;595,4;524,0;453,0;386,4;318,11;251,26;187,49;124,75;60,113;0,154;0,184" o:connectangles="0,0,0,0,0,0,0,0,0,0,0,0,0,0,0,0,0,0,0,0,0,0,0,0,0,0,0,0,0,0,0"/>
                </v:shape>
                <v:shape id="Freeform 44" o:spid="_x0000_s1068" style="position:absolute;left:2237;top:2401;width:1097;height:180;visibility:visible;mso-wrap-style:square;v-text-anchor:top" coordsize="10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HKb0A&#10;AADcAAAADwAAAGRycy9kb3ducmV2LnhtbERPvQrCMBDeBd8hnOCmqQoq1SgiCjo4aAXXoznb0uZS&#10;mqj17Y0guN3H93vLdWsq8aTGFZYVjIYRCOLU6oIzBddkP5iDcB5ZY2WZFLzJwXrV7Swx1vbFZ3pe&#10;fCZCCLsYFeTe17GULs3JoBvamjhwd9sY9AE2mdQNvkK4qeQ4iqbSYMGhIceatjml5eVhFGy8O5ty&#10;gqm74nF7mh3KMrntlOr32s0ChKfW/8U/90GH+fMx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LHKb0AAADcAAAADwAAAAAAAAAAAAAAAACYAgAAZHJzL2Rvd25yZXYu&#10;eG1sUEsFBgAAAAAEAAQA9QAAAIIDAAAAAA==&#10;" path="m,180l60,138r64,-37l187,75,251,56,315,37r67,-7l449,26r68,l588,30r67,7l798,60r299,60l1086,90,936,63,790,33,648,11,577,3,509,,442,,374,3r-67,8l243,26,180,48,120,75,60,112,,153r,27xe" fillcolor="#ccc" stroked="f">
                  <v:path arrowok="t" o:connecttype="custom" o:connectlocs="0,180;60,138;124,101;187,75;251,56;315,37;382,30;449,26;517,26;588,30;655,37;798,60;1097,120;1086,90;936,63;790,33;648,11;577,3;509,0;442,0;374,3;307,11;243,26;180,48;120,75;60,112;0,153;0,180" o:connectangles="0,0,0,0,0,0,0,0,0,0,0,0,0,0,0,0,0,0,0,0,0,0,0,0,0,0,0,0"/>
                </v:shape>
                <v:shape id="Freeform 45" o:spid="_x0000_s1069" style="position:absolute;left:2237;top:2318;width:1060;height:180;visibility:visible;mso-wrap-style:square;v-text-anchor:top" coordsize="1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97MAA&#10;AADcAAAADwAAAGRycy9kb3ducmV2LnhtbERPTYvCMBC9C/6HMII3TV1l0WoUFQQPXqwe9DY0Y1ts&#10;JqXJ1vjvzcLC3ubxPme1CaYWHbWusqxgMk5AEOdWV1wouF4OozkI55E11pZJwZscbNb93gpTbV98&#10;pi7zhYgh7FJUUHrfpFK6vCSDbmwb4sg9bGvQR9gWUrf4iuGmll9J8i0NVhwbSmxoX1L+zH6Mgvvp&#10;3GQ3Fzrj93I2SS67wIudUsNB2C5BeAr+X/znPuo4fz6F32fiB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o97MAAAADcAAAADwAAAAAAAAAAAAAAAACYAgAAZHJzL2Rvd25y&#10;ZXYueG1sUEsFBgAAAAAEAAQA9QAAAIUDAAAAAA==&#10;" path="m,180l56,139r60,-38l180,75,240,56,303,41,367,30r67,-4l502,26r63,4l637,38r67,7l775,60,918,86r142,30l1052,90,906,60,768,34,697,19,625,11,558,4,491,,427,,363,4,296,15,236,30,172,49,112,75,56,109,,154r,26xe" fillcolor="#ccc" stroked="f">
                  <v:path arrowok="t" o:connecttype="custom" o:connectlocs="0,180;56,139;116,101;180,75;240,56;303,41;367,30;434,26;502,26;565,30;637,38;704,45;775,60;918,86;1060,116;1052,90;906,60;768,34;697,19;625,11;558,4;491,0;427,0;363,4;296,15;236,30;172,49;112,75;56,109;0,154;0,180" o:connectangles="0,0,0,0,0,0,0,0,0,0,0,0,0,0,0,0,0,0,0,0,0,0,0,0,0,0,0,0,0,0,0"/>
                </v:shape>
                <v:shape id="Freeform 46" o:spid="_x0000_s1070" style="position:absolute;left:2233;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fYcIA&#10;AADcAAAADwAAAGRycy9kb3ducmV2LnhtbERPS2vCQBC+F/wPywje6sYiJUZXEYvS6sXXweOQHZNg&#10;djZmt0n8965Q6G0+vufMFp0pRUO1KywrGA0jEMSp1QVnCs6n9XsMwnlkjaVlUvAgB4t5722GibYt&#10;H6g5+kyEEHYJKsi9rxIpXZqTQTe0FXHgrrY26AOsM6lrbEO4KeVHFH1KgwWHhhwrWuWU3o6/RkGz&#10;vu23m6/T42dpmzbekb+094lSg363nILw1Pl/8Z/7W4f58Rhe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N9hwgAAANwAAAAPAAAAAAAAAAAAAAAAAJgCAABkcnMvZG93&#10;bnJldi54bWxQSwUGAAAAAAQABAD1AAAAhwMAAAAA&#10;" path="m,176l60,135r56,-34l176,75,236,56,296,41,360,30r63,-4l487,26r64,4l618,37r68,8l753,56,892,86r138,26l1023,86,880,56,742,30,678,18,611,11,543,3,480,,416,,352,3,289,15,229,30,169,48,113,78,56,112,,153r,23xe" fillcolor="#ccc" stroked="f">
                  <v:path arrowok="t" o:connecttype="custom" o:connectlocs="0,176;60,135;116,101;176,75;236,56;296,41;360,30;423,26;487,26;551,30;618,37;686,45;753,56;892,86;1030,112;1023,86;880,56;742,30;678,18;611,11;543,3;480,0;416,0;352,3;289,15;229,30;169,48;113,78;56,112;0,153;0,176" o:connectangles="0,0,0,0,0,0,0,0,0,0,0,0,0,0,0,0,0,0,0,0,0,0,0,0,0,0,0,0,0,0,0"/>
                </v:shape>
                <v:shape id="Freeform 47" o:spid="_x0000_s1071" style="position:absolute;left:2233;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bVMMA&#10;AADcAAAADwAAAGRycy9kb3ducmV2LnhtbERPTWvCQBC9C/0PyxR6042hFRvdhKJUvFhpIngdsmMS&#10;mp0N2a0m/74rFLzN433OOhtMK67Uu8aygvksAkFcWt1wpeBUfE6XIJxH1thaJgUjOcjSp8kaE21v&#10;/E3X3FcihLBLUEHtfZdI6cqaDLqZ7YgDd7G9QR9gX0nd4y2Em1bGUbSQBhsODTV2tKmp/Ml/jYLz&#10;+6aJD8f5Ln/V8Vdhy3FbbEelXp6HjxUIT4N/iP/dex3mL9/g/ky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XbVMMAAADcAAAADwAAAAAAAAAAAAAAAACYAgAAZHJzL2Rv&#10;d25yZXYueG1sUEsFBgAAAAAEAAQA9QAAAIgDAAAAAA==&#10;" path="m,176l56,135r57,-30l169,75,229,56,285,41r60,-7l408,26r60,l532,30r64,4l659,45r68,11l862,83r134,26l989,83,854,56,719,30,656,19,588,11,525,4,461,,401,,337,7r-60,8l221,30,165,52,109,79,53,113,,150r,26xe" fillcolor="#ccc" stroked="f">
                  <v:path arrowok="t" o:connecttype="custom" o:connectlocs="0,176;56,135;113,105;169,75;229,56;285,41;345,34;408,26;468,26;532,30;596,34;659,45;727,56;862,83;996,109;989,83;854,56;719,30;656,19;588,11;525,4;461,0;401,0;337,7;277,15;221,30;165,52;109,79;53,113;0,150;0,176" o:connectangles="0,0,0,0,0,0,0,0,0,0,0,0,0,0,0,0,0,0,0,0,0,0,0,0,0,0,0,0,0,0,0"/>
                </v:shape>
                <v:shape id="Freeform 48" o:spid="_x0000_s1072" style="position:absolute;left:2233;top:2078;width:963;height:176;visibility:visible;mso-wrap-style:square;v-text-anchor:top" coordsize="96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w0sIA&#10;AADcAAAADwAAAGRycy9kb3ducmV2LnhtbERPzWrCQBC+F3yHZQpeSt2oGEJ0FS0IjZ6MfYAhOyah&#10;2dmwuzXp27tCobf5+H5nsxtNJ+7kfGtZwXyWgCCurG65VvB1Pb5nIHxA1thZJgW/5GG3nbxsMNd2&#10;4Avdy1CLGMI+RwVNCH0upa8aMuhntieO3M06gyFCV0vtcIjhppOLJEmlwZZjQ4M9fTRUfZc/RsHB&#10;nor94NLzqj4tlzQcirfyWCg1fR33axCBxvAv/nN/6jg/S+H5TLx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LDSwgAAANwAAAAPAAAAAAAAAAAAAAAAAJgCAABkcnMvZG93&#10;bnJldi54bWxQSwUGAAAAAAQABAD1AAAAhwMAAAAA&#10;" path="m,176l53,135r52,-34l161,75,217,56,274,41,334,30r59,-4l453,22r60,4l573,34r64,7l701,52,832,79r131,26l955,82,824,56,693,30,629,19,569,11,506,4,446,,386,4,326,7r-56,8l214,30,157,52,105,79,53,109,,150r,26xe" fillcolor="#ccc" stroked="f">
                  <v:path arrowok="t" o:connecttype="custom" o:connectlocs="0,176;53,135;105,101;161,75;217,56;274,41;334,30;393,26;453,22;513,26;573,34;637,41;701,52;832,79;963,105;955,82;824,56;693,30;629,19;569,11;506,4;446,0;386,4;326,7;270,15;214,30;157,52;105,79;53,109;0,150;0,176" o:connectangles="0,0,0,0,0,0,0,0,0,0,0,0,0,0,0,0,0,0,0,0,0,0,0,0,0,0,0,0,0,0,0"/>
                </v:shape>
                <v:shape id="Freeform 49" o:spid="_x0000_s1073" style="position:absolute;left:2229;top:1999;width:933;height:173;visibility:visible;mso-wrap-style:square;v-text-anchor:top" coordsize="9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5McAA&#10;AADcAAAADwAAAGRycy9kb3ducmV2LnhtbERPS4vCMBC+C/sfwix409RdtFKbSllw8aDgY9nz0Ixt&#10;sZmUJmr990YQvM3H95x02ZtGXKlztWUFk3EEgriwuuZSwd9xNZqDcB5ZY2OZFNzJwTL7GKSYaHvj&#10;PV0PvhQhhF2CCirv20RKV1Rk0I1tSxy4k+0M+gC7UuoObyHcNPIrimbSYM2hocKWfioqzoeLUbD/&#10;jn9NvN3kbfRvp/WOsMkZlRp+9vkChKfev8Uv91qH+fMY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Z5McAAAADcAAAADwAAAAAAAAAAAAAAAACYAgAAZHJzL2Rvd25y&#10;ZXYueG1sUEsFBgAAAAAEAAQA9QAAAIUDAAAAAA==&#10;" path="m,173l53,135r52,-34l158,75,210,56,266,41,323,30r59,-4l439,26r60,l559,34,678,53,806,75r127,26l926,79,798,53,671,26,551,11,491,4,431,,375,4,319,8,263,19,206,34,154,53,102,79,53,109,,150r,23xe" fillcolor="#ccc" stroked="f">
                  <v:path arrowok="t" o:connecttype="custom" o:connectlocs="0,173;53,135;105,101;158,75;210,56;266,41;323,30;382,26;439,26;499,26;559,34;678,53;806,75;933,101;926,79;798,53;671,26;551,11;491,4;431,0;375,4;319,8;263,19;206,34;154,53;102,79;53,109;0,150;0,173" o:connectangles="0,0,0,0,0,0,0,0,0,0,0,0,0,0,0,0,0,0,0,0,0,0,0,0,0,0,0,0,0"/>
                </v:shape>
                <v:shape id="Freeform 50" o:spid="_x0000_s1074" style="position:absolute;left:2229;top:1935;width:899;height:169;visibility:visible;mso-wrap-style:square;v-text-anchor:top" coordsize="89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Wd8QA&#10;AADcAAAADwAAAGRycy9kb3ducmV2LnhtbESPTWvCQBCG70L/wzIFb7rRQ5XUNYTSQqkU8YPS45Cd&#10;JqHZ2W121fTfOwfB2wzzfjyzKgbXqTP1sfVsYDbNQBFX3rZcGzge3iZLUDEhW+w8k4F/ilCsH0Yr&#10;zK2/8I7O+1QrCeGYo4EmpZBrHauGHMapD8Ry+/G9wyRrX2vb40XCXafnWfakHbYsDQ0Gemmo+t2f&#10;nJR0X1tnP/7CEL5n888SN6dXXhgzfhzKZ1CJhnQX39zvVvCXQivPyAR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1nfEAAAA3AAAAA8AAAAAAAAAAAAAAAAAmAIAAGRycy9k&#10;b3ducmV2LnhtbFBLBQYAAAAABAAEAPUAAACJAwAAAAA=&#10;" path="m892,75l768,49,648,23,588,15,529,8,472,4,416,,360,,308,8,251,19,199,34,146,53,98,79,49,109,,147r,22l49,132r53,-30l150,75,203,57,255,38r56,-8l367,23r53,l480,27r56,3l596,38r60,11l776,72,899,98,892,75xe" fillcolor="#ccc" stroked="f">
                  <v:path arrowok="t" o:connecttype="custom" o:connectlocs="892,75;768,49;648,23;588,15;529,8;472,4;416,0;360,0;308,8;251,19;199,34;146,53;98,79;49,109;0,147;0,169;49,132;102,102;150,75;203,57;255,38;311,30;367,23;420,23;480,27;536,30;596,38;656,49;776,72;899,98;892,75" o:connectangles="0,0,0,0,0,0,0,0,0,0,0,0,0,0,0,0,0,0,0,0,0,0,0,0,0,0,0,0,0,0,0"/>
                </v:shape>
                <v:shape id="Freeform 51" o:spid="_x0000_s1075" style="position:absolute;left:2162;top:1857;width:963;height:2382;visibility:visible;mso-wrap-style:square;v-text-anchor:top" coordsize="96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aOsQA&#10;AADcAAAADwAAAGRycy9kb3ducmV2LnhtbERPS2rDMBDdB3oHMYFuQiO3BTd2ophiKHSRRZL2AGNr&#10;/CHWyFiq7fb0USGQ3Tzed3bZbDox0uBaywqe1xEI4tLqlmsF318fTxsQziNr7CyTgl9ykO0fFjtM&#10;tZ34ROPZ1yKEsEtRQeN9n0rpyoYMurXtiQNX2cGgD3CopR5wCuGmky9RFEuDLYeGBnvKGyov5x+j&#10;oBhtEhdTdehf3V98WR2r/G0alXpczu9bEJ5mfxff3J86zN8k8P9MuED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mjrEAAAA3AAAAA8AAAAAAAAAAAAAAAAAmAIAAGRycy9k&#10;b3ducmV2LnhtbFBLBQYAAAAABAAEAPUAAACJAwAAAAA=&#10;" path="m,123l49,82,86,52,131,26,180,,551,1598r,71l554,1737r15,64l588,1861r23,56l637,1969r63,91l768,2135r71,60l906,2240r57,33l899,2262r-75,-15l749,2225r-79,-27l596,2165r-72,-38l461,2078r-56,-48l397,2056r,37l408,2142r12,53l457,2300r30,82l416,2333r-68,-52l285,2225r-57,-68l184,2082r-45,-82l109,1902,82,1789,,123xe" fillcolor="red" strokeweight="0">
                  <v:path arrowok="t" o:connecttype="custom" o:connectlocs="0,123;49,82;86,52;131,26;180,0;551,1598;551,1669;554,1737;569,1801;588,1861;611,1917;637,1969;700,2060;768,2135;839,2195;906,2240;963,2273;899,2262;824,2247;749,2225;670,2198;596,2165;524,2127;461,2078;405,2030;397,2056;397,2093;408,2142;420,2195;457,2300;487,2382;416,2333;348,2281;285,2225;228,2157;184,2082;139,2000;109,1902;82,1789;0,123" o:connectangles="0,0,0,0,0,0,0,0,0,0,0,0,0,0,0,0,0,0,0,0,0,0,0,0,0,0,0,0,0,0,0,0,0,0,0,0,0,0,0,0"/>
                </v:shape>
                <v:line id="Line 52" o:spid="_x0000_s1076" style="position:absolute;visibility:visible;mso-wrap-style:square" from="2147,2007" to="216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group>
              <v:group id="Group 53" o:spid="_x0000_s1077" style="position:absolute;left:2514;top:1183;width:748;height:768" coordorigin="1802,1052" coordsize="1819,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54" o:spid="_x0000_s1078" style="position:absolute;left:1802;top:1052;width:1819;height:1868;visibility:visible;mso-wrap-style:square;v-text-anchor:top" coordsize="1819,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S8QA&#10;AADcAAAADwAAAGRycy9kb3ducmV2LnhtbESPS4sCMRCE78L+h9AL3jSjoMisUZaFFb34XNBjO2nn&#10;sZPOMInO+O+NIHgsquorajpvTSluVLvcsoJBPwJBnFidc6rg7/Dbm4BwHlljaZkU3MnBfPbRmWKs&#10;bcM7uu19KgKEXYwKMu+rWEqXZGTQ9W1FHLyLrQ36IOtU6hqbADelHEbRWBrMOSxkWNFPRsn//moU&#10;rItqQdvV5mgHp2OzM4dzcS3OSnU/2+8vEJ5a/w6/2kutYDga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rUvEAAAA3AAAAA8AAAAAAAAAAAAAAAAAmAIAAGRycy9k&#10;b3ducmV2LnhtbFBLBQYAAAAABAAEAPUAAACJAwAAAAA=&#10;" path="m1729,1344r30,-75l1785,1194r19,-82l1815,1033r4,-82l1819,868r-11,-82l1793,707r-23,-78l1740,554r-33,-71l1666,412r-49,-64l1565,284r-57,-56l1445,176r-68,-45l1310,93,1239,60,1160,33,1085,15,1007,3,928,,850,,767,11,689,26,614,48,539,78r-71,38l401,161r-30,22l337,206r-26,26l315,228r-19,15l277,262r-52,60l172,385r-41,68l94,524,60,599,34,677,19,756,8,835,,917r4,82l11,1082r15,78l49,1239r30,75l116,1389r41,67l202,1524r53,60l315,1640r59,52l442,1737r71,37l584,1808r75,26l737,1853r79,11l895,1868r78,l1052,1857r78,-15l1205,1819r75,-30l1351,1752r68,-41l1482,1662r60,-56l1598,1550r49,-64l1692,1415r37,-71xe" fillcolor="blue" strokeweight=".5pt">
                  <v:path arrowok="t" o:connecttype="custom" o:connectlocs="1759,1269;1804,1112;1819,951;1808,786;1770,629;1707,483;1617,348;1508,228;1377,131;1239,60;1085,15;928,0;767,11;614,48;468,116;371,183;311,232;296,243;225,322;131,453;60,599;19,756;0,917;11,1082;49,1239;116,1389;202,1524;315,1640;442,1737;584,1808;737,1853;895,1868;1052,1857;1205,1819;1351,1752;1482,1662;1598,1550;1692,1415" o:connectangles="0,0,0,0,0,0,0,0,0,0,0,0,0,0,0,0,0,0,0,0,0,0,0,0,0,0,0,0,0,0,0,0,0,0,0,0,0,0"/>
                </v:shape>
                <v:shape id="Freeform 55" o:spid="_x0000_s1079" style="position:absolute;left:2925;top:1280;width:427;height:536;visibility:visible;mso-wrap-style:square;v-text-anchor:top" coordsize="42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C9MUA&#10;AADcAAAADwAAAGRycy9kb3ducmV2LnhtbESPW2vCQBSE3wX/w3IKfdONgVaJrlK80PTNSwN9PGSP&#10;2WD2bMiumv77bkHwcZiZb5jFqreNuFHna8cKJuMEBHHpdM2Vgu/TbjQD4QOyxsYxKfglD6vlcLDA&#10;TLs7H+h2DJWIEPYZKjAhtJmUvjRk0Y9dSxy9s+sshii7SuoO7xFuG5kmybu0WHNcMNjS2lB5OV6t&#10;AtzkP9P8kIbLp9lf6+22KCZfhVKvL/3HHESgPjzDj3auFaRv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EL0xQAAANwAAAAPAAAAAAAAAAAAAAAAAJgCAABkcnMv&#10;ZG93bnJldi54bWxQSwUGAAAAAAQABAD1AAAAigMAAAAA&#10;" path="m41,150l30,142r7,-11l30,127r-4,l26,112r15,-7l49,105,60,94r15,7l86,97,97,90r8,-15l101,68,82,64,93,56r8,-3l116,41r7,4l123,41r12,4l138,49r,-19l157,11r8,-3l168,15r-3,4l168,15r4,-7l209,15r-7,11l209,30r4,11l217,45r7,-22l228,11r4,4l232,26r7,19l243,49r,11l251,68r3,-15l266,45,262,34r,-11l273,15r4,8l277,11,266,r30,l296,11r11,8l314,11r4,-7l340,8r30,15l378,30r4,15l389,53,378,45r-15,4l355,34r-11,7l367,56r15,8l385,71r4,19l385,101r-15,l355,101,329,90r-4,11l355,105r-11,19l352,127r7,-15l378,116r-4,23l355,150r-15,15l337,172r18,-7l370,157r8,-11l378,161r7,l400,157r12,-7l412,157r7,4l423,169r4,11l423,184r-19,7l400,191r-11,8l370,191r,8l367,214r-12,7l348,221r-4,4l337,232r-12,11l318,258r-4,8l307,281r15,l314,292r-3,8l318,307r-4,4l303,315r-7,-12l292,322r-8,8l281,333r15,4l288,348r-7,4l273,352r4,15l273,367r-7,-4l262,363r,12l251,386r-4,-4l243,371r-4,l232,367r-4,8l224,386r,11l232,397r4,7l228,419r-4,4l224,431r-7,7l213,438r4,-11l213,419r-7,l195,431r3,3l202,442r11,7l198,453r-11,4l176,457r-11,l153,457r-7,l135,468r-12,-4l108,468r-11,4l82,472r-11,7l60,494r-11,8l45,513r-4,8l34,528r-8,8l19,528,7,517,,513,,502,4,487,7,476r4,-8l15,457,7,453r,-11l11,427r11,l19,419r7,-18l34,401,49,386r7,-11l49,367r-4,-7l45,352r,-15l60,348r4,12l67,352,56,337r4,-15l49,333r-8,-7l56,307r11,l64,296r,-19l41,150xe" fillcolor="lime" strokeweight=".5pt">
                  <v:path arrowok="t" o:connecttype="custom" o:connectlocs="30,127;49,105;97,90;93,56;123,41;157,11;168,15;209,30;228,11;243,49;266,45;277,23;296,11;340,8;389,53;344,41;389,90;329,90;352,127;355,150;370,157;400,157;423,169;400,191;367,214;337,232;307,281;318,307;292,322;288,348;273,367;251,386;232,367;224,397;224,423;217,427;198,434;187,457;146,457;97,472;49,502;26,536;0,502;15,457;22,427;49,386;45,352;67,352;41,326;64,277" o:connectangles="0,0,0,0,0,0,0,0,0,0,0,0,0,0,0,0,0,0,0,0,0,0,0,0,0,0,0,0,0,0,0,0,0,0,0,0,0,0,0,0,0,0,0,0,0,0,0,0,0,0"/>
                </v:shape>
                <v:shape id="Freeform 56" o:spid="_x0000_s1080" style="position:absolute;left:2558;top:2104;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8bsIA&#10;AADcAAAADwAAAGRycy9kb3ducmV2LnhtbERPTWsCMRC9F/ofwhR6Ec0qWLpbo0hBKIgFty1eh810&#10;s7iZbJOo8d+bQ8Hj430vVsn24kw+dI4VTCcFCOLG6Y5bBd9fm/EriBCRNfaOScGVAqyWjw8LrLS7&#10;8J7OdWxFDuFQoQIT41BJGRpDFsPEDcSZ+3XeYszQt1J7vORw28tZUbxIix3nBoMDvRtqjvXJKtDr&#10;v7Q9lD+j68iWmI67qf+0vVLPT2n9BiJSinfxv/tDK5jN89p8Jh8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57xuwgAAANwAAAAPAAAAAAAAAAAAAAAAAJgCAABkcnMvZG93&#10;bnJldi54bWxQSwUGAAAAAAQABAD1AAAAhwMAAAAA&#10;" path="m4,r7,4l8,11r-4,l,4,4,xe" fillcolor="lime" strokeweight=".5pt">
                  <v:path arrowok="t" o:connecttype="custom" o:connectlocs="4,0;11,4;8,11;4,11;0,4;4,0" o:connectangles="0,0,0,0,0,0"/>
                </v:shape>
                <v:shape id="Freeform 57" o:spid="_x0000_s1081" style="position:absolute;left:2364;top:2104;width:389;height:453;visibility:visible;mso-wrap-style:square;v-text-anchor:top" coordsize="38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0xsIA&#10;AADcAAAADwAAAGRycy9kb3ducmV2LnhtbESPzYoCMRCE78K+Q+gFb5rZYRV3NMoiLv7c1H2AZtLz&#10;o5POkEQd394Igseiqr6iZovONOJKzteWFXwNExDEudU1lwr+j3+DCQgfkDU2lknBnTws5h+9GWba&#10;3nhP10MoRYSwz1BBFUKbSenzigz6oW2Jo1dYZzBE6UqpHd4i3DQyTZKxNFhzXKiwpWVF+flwMQpq&#10;StdntztpLIpVsxrno+23b5Xqf3a/UxCBuvAOv9obrSAd/cD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jTGwgAAANwAAAAPAAAAAAAAAAAAAAAAAJgCAABkcnMvZG93&#10;bnJldi54bWxQSwUGAAAAAAQABAD1AAAAhwMAAAAA&#10;" path="m202,l190,4r8,3l198,11r4,l202,7r3,-3l213,4,220,r4,7l235,r4,4l235,7r-7,4l220,15r4,4l232,22r,-7l235,15r19,l250,22r8,4l273,37r15,-3l280,37r4,4l291,45r4,7l291,60r4,l295,71r15,7l325,86r4,7l325,105r4,3l329,116r,4l325,131r-7,4l310,135r11,l329,138r-8,l318,146r7,-4l336,150r8,l348,161r3,7l359,172r7,8l378,187r-12,4l381,187r,15l389,202r-4,4l385,221r,3l381,228r-7,8l370,239r-4,l351,239r-3,4l344,254r-11,8l329,269r-4,12l314,284r-4,12l299,296r,7l288,296r-12,l265,292r-11,l243,303r-4,8l235,322r-11,4l224,333r-15,-4l205,329r,12l183,341r-8,l179,337r-4,-8l164,326r-4,3l164,341r4,7l160,359r-7,4l146,367r-4,-4l134,359r-7,-3l123,359r,4l116,367r-4,l104,363r-3,-7l97,352r,11l101,371r3,3l104,378r-7,4l89,382r-11,l74,385r-11,4l59,400r,12l71,419r-8,l52,430r-4,-3l44,430r-3,12l29,442r,7l26,453r-8,l15,453,7,449,,453,,434r7,l11,430r,-3l7,415r4,-3l15,400r,-7l18,389r4,-7l26,371r3,7l33,378,48,363r4,-11l59,344r,-3l56,337r-8,-4l56,322r7,-4l59,307r4,-4l74,296r4,-8l86,284r11,-7l89,269r8,-7l108,254r4,-11l127,224r4,-7l134,206r8,-8l146,183r3,-3l149,168r-3,-7l142,157r-8,-7l123,138r8,-11l127,120r4,-19l138,90,134,78,127,60r19,-8l142,45r,-4l164,37r4,l172,30r7,-4l183,19r11,7l194,22r4,-11l202,xe" fillcolor="lime" strokeweight=".5pt">
                  <v:path arrowok="t" o:connecttype="custom" o:connectlocs="198,7;202,7;220,0;239,4;220,15;232,15;250,22;288,34;291,45;295,60;325,86;329,108;325,131;321,135;318,146;344,150;359,172;366,191;389,202;385,224;370,239;348,243;329,269;310,296;288,296;254,292;235,322;209,329;183,341;175,329;164,341;153,363;134,359;123,363;104,363;97,363;104,378;78,382;59,400;63,419;44,430;29,449;15,453;0,434;11,427;15,400;22,382;33,378;59,344;48,333;59,307;78,288;89,269;112,243;134,206;149,180;142,157;131,127;138,90;146,52;164,37;179,26;194,22" o:connectangles="0,0,0,0,0,0,0,0,0,0,0,0,0,0,0,0,0,0,0,0,0,0,0,0,0,0,0,0,0,0,0,0,0,0,0,0,0,0,0,0,0,0,0,0,0,0,0,0,0,0,0,0,0,0,0,0,0,0,0,0,0,0,0"/>
                </v:shape>
                <v:shape id="Freeform 58" o:spid="_x0000_s1082" style="position:absolute;left:2360;top:2568;width:37;height:38;visibility:visible;mso-wrap-style:square;v-text-anchor:top" coordsize="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tysIA&#10;AADcAAAADwAAAGRycy9kb3ducmV2LnhtbERPTYvCMBC9C/sfwix4EU3toUjXKGVB8CDIqugeh2Zs&#10;yjaT2kSt++vNQfD4eN/zZW8bcaPO144VTCcJCOLS6ZorBYf9ajwD4QOyxsYxKXiQh+XiYzDHXLs7&#10;/9BtFyoRQ9jnqMCE0OZS+tKQRT9xLXHkzq6zGCLsKqk7vMdw28g0STJpsebYYLClb0Pl3+5qFYz+&#10;m82hn2XFpUyPv1OTbE/FdavU8LMvvkAE6sNb/HKvtYI0i/P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23KwgAAANwAAAAPAAAAAAAAAAAAAAAAAJgCAABkcnMvZG93&#10;bnJldi54bWxQSwUGAAAAAAQABAD1AAAAhwMAAAAA&#10;" path="m11,11l19,r3,4l26,11r-4,8l30,23r-4,7l33,30r4,4l33,38,30,34r-8,l19,30,15,23,7,19,4,15,,8r7,3l11,15r,-4xe" fillcolor="lime" strokeweight=".5pt">
                  <v:path arrowok="t" o:connecttype="custom" o:connectlocs="11,11;19,0;22,4;26,11;22,19;30,23;26,30;33,30;37,34;33,38;30,34;22,34;19,30;15,23;7,19;4,15;0,8;7,11;11,15;11,11" o:connectangles="0,0,0,0,0,0,0,0,0,0,0,0,0,0,0,0,0,0,0,0"/>
                </v:shape>
                <v:shape id="Freeform 59" o:spid="_x0000_s1083" style="position:absolute;left:2427;top:2583;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7U8YA&#10;AADcAAAADwAAAGRycy9kb3ducmV2LnhtbESPQWvCQBSE7wX/w/IEL8Vs4sFKmlWqrdVDoWj7Ax7Z&#10;ZxKSfRt2Nxr/fbdQ6HGYmW+YYjOaTlzJ+caygixJQRCXVjdcKfj+2s9XIHxA1thZJgV38rBZTx4K&#10;zLW98Ymu51CJCGGfo4I6hD6X0pc1GfSJ7Ymjd7HOYIjSVVI7vEW46eQiTZfSYMNxocaedjWV7Xkw&#10;Cj6esmM7vN3fzWH7qV+zy+Pp4Eip2XR8eQYRaAz/4b/2UStYLD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u7U8YAAADcAAAADwAAAAAAAAAAAAAAAACYAgAAZHJz&#10;L2Rvd25yZXYueG1sUEsFBgAAAAAEAAQA9QAAAIsDAAAAAA==&#10;" path="m4,l23,4,19,8,,8,4,xe" fillcolor="lime" strokeweight=".5pt">
                  <v:path arrowok="t" o:connecttype="custom" o:connectlocs="4,0;23,4;19,8;0,8;4,0" o:connectangles="0,0,0,0,0"/>
                </v:shape>
                <v:shape id="Freeform 60" o:spid="_x0000_s1084" style="position:absolute;left:2442;top:2591;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BOcQA&#10;AADcAAAADwAAAGRycy9kb3ducmV2LnhtbESPT2sCMRTE7wW/Q3hCL6JZ9yB1NYoIhYJUqH/w+tg8&#10;dxc3L2sSNX57Uyj0OMzMb5j5MppW3Mn5xrKC8SgDQVxa3XCl4LD/HH6A8AFZY2uZFDzJw3LRe5tj&#10;oe2Df+i+C5VIEPYFKqhD6AopfVmTQT+yHXHyztYZDEm6SmqHjwQ3rcyzbCINNpwWauxoXVN52d2M&#10;Ar26xs1pehw8B2aK8fI9dlvTKvXej6sZiEAx/If/2l9aQT7J4fdMOg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QTnEAAAA3AAAAA8AAAAAAAAAAAAAAAAAmAIAAGRycy9k&#10;b3ducmV2LnhtbFBLBQYAAAAABAAEAPUAAACJAwAAAAA=&#10;" path="m,11l8,7,8,3,11,,8,3r,4l,11xe" fillcolor="lime" strokeweight=".5pt">
                  <v:path arrowok="t" o:connecttype="custom" o:connectlocs="0,11;8,7;8,3;11,0;8,3;8,7;0,11" o:connectangles="0,0,0,0,0,0,0"/>
                </v:shape>
                <v:shape id="Freeform 61" o:spid="_x0000_s1085" style="position:absolute;left:2397;top:2452;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g58AA&#10;AADcAAAADwAAAGRycy9kb3ducmV2LnhtbESPT4vCMBTE7wt+h/AEb2uqgko1ii4sevUPen00z7ba&#10;vNQk2vrtjbCwx2FmfsPMl62pxJOcLy0rGPQTEMSZ1SXnCo6H3+8pCB+QNVaWScGLPCwXna85pto2&#10;vKPnPuQiQtinqKAIoU6l9FlBBn3f1sTRu1hnMETpcqkdNhFuKjlMkrE0WHJcKLCmn4Ky2/5hFNxz&#10;NMRni2F9ddSeJptXsxsp1eu2qxmIQG34D/+1t1rBcDyCz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vg58AAAADcAAAADwAAAAAAAAAAAAAAAACYAgAAZHJzL2Rvd25y&#10;ZXYueG1sUEsFBgAAAAAEAAQA9QAAAIUDAAAAAA==&#10;" path="m,11l4,4,15,,11,11,,11xe" fillcolor="lime" strokeweight=".5pt">
                  <v:path arrowok="t" o:connecttype="custom" o:connectlocs="0,11;4,4;15,0;11,11;0,11" o:connectangles="0,0,0,0,0"/>
                </v:shape>
                <v:shape id="Freeform 62" o:spid="_x0000_s1086" style="position:absolute;left:2349;top:253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1cYA&#10;AADcAAAADwAAAGRycy9kb3ducmV2LnhtbESPQWvCQBSE74L/YXmCN90YJC2pmyBiiz140Oiht0f2&#10;maTNvg3Z1aT/vlso9DjMzDfMJh9NKx7Uu8aygtUyAkFcWt1wpeBSvC6eQTiPrLG1TAq+yUGeTScb&#10;TLUd+ESPs69EgLBLUUHtfZdK6cqaDLql7YiDd7O9QR9kX0nd4xDgppVxFCXSYMNhocaOdjWVX+e7&#10;UXC8J/LWfhz5c33aN0/vxVtxHWKl5rNx+wLC0+j/w3/tg1YQJ2v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b+1cYAAADcAAAADwAAAAAAAAAAAAAAAACYAgAAZHJz&#10;L2Rvd25yZXYueG1sUEsFBgAAAAAEAAQA9QAAAIsDAAAAAA==&#10;" path="m,7l3,3,3,,,7xe" fillcolor="lime" strokeweight=".5pt">
                  <v:path arrowok="t" o:connecttype="custom" o:connectlocs="0,7;3,3;3,0;0,7" o:connectangles="0,0,0,0"/>
                </v:shape>
                <v:shape id="Freeform 63" o:spid="_x0000_s1087" style="position:absolute;left:2356;top:2504;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bNsUA&#10;AADcAAAADwAAAGRycy9kb3ducmV2LnhtbESPQWsCMRSE70L/Q3iF3jSrtYusRhFpqYe91Jbi8ZG8&#10;7m5NXpZN6q7/3ghCj8PMfMOsNoOz4kxdaDwrmE4yEMTam4YrBV+fb+MFiBCRDVrPpOBCATbrh9EK&#10;C+N7/qDzIVYiQTgUqKCOsS2kDLomh2HiW+Lk/fjOYUyyq6TpsE9wZ+Usy3LpsOG0UGNLu5r06fDn&#10;FMyz/vhsh7IsdRPfdf5tf4+vVqmnx2G7BBFpiP/he3tvFMzyF7id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s2xQAAANwAAAAPAAAAAAAAAAAAAAAAAJgCAABkcnMv&#10;ZG93bnJldi54bWxQSwUGAAAAAAQABAD1AAAAigMAAAAA&#10;" path="m,8l,4,4,,,8xe" fillcolor="lime" strokeweight=".5pt">
                  <v:path arrowok="t" o:connecttype="custom" o:connectlocs="0,8;0,4;4,0;0,8" o:connectangles="0,0,0,0"/>
                </v:shape>
                <v:shape id="Freeform 64" o:spid="_x0000_s1088" style="position:absolute;left:3045;top:2201;width:366;height:558;visibility:visible;mso-wrap-style:square;v-text-anchor:top" coordsize="36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AZ8QA&#10;AADcAAAADwAAAGRycy9kb3ducmV2LnhtbESPQYvCMBSE78L+h/AWvGlqhaLVKCK7sOxBsXrw+Gie&#10;bbV5KU221n+/EQSPw8x8wyzXvalFR62rLCuYjCMQxLnVFRcKTsfv0QyE88gaa8uk4EEO1quPwRJT&#10;be98oC7zhQgQdikqKL1vUildXpJBN7YNcfAutjXog2wLqVu8B7ipZRxFiTRYcVgosaFtSfkt+zMK&#10;ssfXbBedzt05uf7m+/l0y0VcKTX87DcLEJ56/w6/2j9aQZwk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1AGfEAAAA3AAAAA8AAAAAAAAAAAAAAAAAmAIAAGRycy9k&#10;b3ducmV2LnhtbFBLBQYAAAAABAAEAPUAAACJAwAAAAA=&#10;" path="m41,539r-4,-7l41,528r4,-11l45,506r3,-8l48,494r-3,-7l48,479r,-7l45,461,56,442r4,-11l63,416r-3,-8l56,393,71,382,82,371r7,-8l93,348r8,-11l104,322,97,307,93,292r4,-11l104,270r8,-8l112,247r-8,-3l97,240r-4,-8l89,229,78,221r-3,-7l67,214r-15,3l48,210r-7,-8l33,202,22,199,7,187,3,165,,142,,124r,-8l3,101,18,90r,-19l22,60,30,49,48,38r8,-4l67,26r15,l89,26,93,15,97,8r22,l127,4r7,l142,r7,8l168,11r23,4l198,26r15,l220,30r4,8l224,45r-11,4l209,56r11,12l224,75r8,11l239,98r-4,7l247,109r3,4l258,101r7,-3l277,109r7,11l292,127r3,8l307,142r15,l325,146r,8l314,191r8,19l318,225r-4,7l314,251r,15l318,292r,11l325,318r8,12l344,337r4,l355,337r11,8l366,348r-11,4l344,360r-8,l329,371r-4,4l318,378r-11,8l292,382r-8,4l269,390r-7,7l250,401r-11,7l243,423r-8,12l232,446r-8,7l220,464r-3,8l209,476r-4,3l198,479r-4,4l187,479r,8l183,491r-4,3l168,498r4,15l161,517r-8,7l146,524r-8,4l134,536r-7,-4l116,543r-4,l101,547r-12,7l82,558r-7,l71,554,60,543r-4,l48,539r,4l41,539r-4,-3l41,539xe" fillcolor="lime" strokeweight=".5pt">
                  <v:path arrowok="t" o:connecttype="custom" o:connectlocs="41,528;48,498;48,479;56,442;60,408;82,371;101,337;93,292;112,262;97,240;78,221;52,217;33,202;3,165;0,116;18,71;48,38;82,26;97,8;134,4;168,11;213,26;224,45;220,68;239,98;250,113;277,109;295,135;325,146;322,210;314,251;318,303;344,337;366,345;344,360;325,375;292,382;262,397;243,423;224,453;209,476;194,483;183,491;172,513;146,524;127,532;101,547;75,558;56,543;41,539" o:connectangles="0,0,0,0,0,0,0,0,0,0,0,0,0,0,0,0,0,0,0,0,0,0,0,0,0,0,0,0,0,0,0,0,0,0,0,0,0,0,0,0,0,0,0,0,0,0,0,0,0,0"/>
                </v:shape>
                <v:shape id="Freeform 65" o:spid="_x0000_s1089" style="position:absolute;left:3363;top:2269;width:179;height:239;visibility:visible;mso-wrap-style:square;v-text-anchor:top" coordsize="17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S5sQA&#10;AADcAAAADwAAAGRycy9kb3ducmV2LnhtbESPT2sCMRTE74LfITyht5pV/NetUbRQ8NrV0utj87pZ&#10;unlZk9Rd/fSmUPA4zMxvmPW2t424kA+1YwWTcQaCuHS65krB6fj+vAIRIrLGxjEpuFKA7WY4WGOu&#10;XccfdCliJRKEQ44KTIxtLmUoDVkMY9cSJ+/beYsxSV9J7bFLcNvIaZYtpMWa04LBlt4MlT/Fr1Uw&#10;O9vDS+e/WK8++6Kd3Pbz2c4o9TTqd68gIvXxEf5vH7SC6WIJf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ubEAAAA3AAAAA8AAAAAAAAAAAAAAAAAmAIAAGRycy9k&#10;b3ducmV2LnhtbFBLBQYAAAAABAAEAPUAAACJAwAAAAA=&#10;" path="m11,82r11,7l26,86,30,74,41,67r7,-8l41,52,30,56,22,45,18,41,4,41,,37,,22,4,7r11,l18,7,30,,45,7r7,4l67,18r15,8l86,26r7,4l97,33r34,38l123,86r4,11l131,104r7,8l149,108r,-4l179,101r-37,75l108,179r-7,-11l101,153r,-19l93,131r-11,l86,146r-4,11l78,172r12,4l97,179r4,4l108,191r-7,22l75,239r-8,l52,239r-4,-4l41,239r-8,l26,235r-8,4l22,232r-7,3l15,232r-4,-4l11,224r,-11l18,198r,-11l11,172r4,-8l18,153r,-11l11,134r4,-11l11,116r,-4l18,97r4,-4l11,101r-4,3l,97,,82r11,xe" fillcolor="lime" strokeweight=".5pt">
                  <v:path arrowok="t" o:connecttype="custom" o:connectlocs="22,89;30,74;48,59;30,56;18,41;0,37;4,7;18,7;45,7;67,18;86,26;97,33;123,86;131,104;149,108;179,101;108,179;101,153;93,131;86,146;78,172;97,179;108,191;75,239;52,239;41,239;26,235;22,232;15,232;11,224;18,198;11,172;18,153;11,134;11,116;18,97;11,101;0,97;11,82" o:connectangles="0,0,0,0,0,0,0,0,0,0,0,0,0,0,0,0,0,0,0,0,0,0,0,0,0,0,0,0,0,0,0,0,0,0,0,0,0,0,0"/>
                </v:shape>
                <v:shape id="Freeform 66" o:spid="_x0000_s1090" style="position:absolute;left:3161;top:2081;width:434;height:292;visibility:visible;mso-wrap-style:square;v-text-anchor:top" coordsize="4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ODb8A&#10;AADcAAAADwAAAGRycy9kb3ducmV2LnhtbERPy4rCMBTdC/5DuMLsNFUGH9UoRRjGlWB1obtLc22L&#10;yU1pota/NwvB5eG8V5vOGvGg1teOFYxHCQjiwumaSwWn499wDsIHZI3GMSl4kYfNut9bYardkw/0&#10;yEMpYgj7FBVUITSplL6oyKIfuYY4clfXWgwRtqXULT5juDVykiRTabHm2FBhQ9uKilt+twrkjF//&#10;v3TOFrdDss9Mt72MTa7Uz6DLliACdeEr/rh3WsFkGtfG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U04NvwAAANwAAAAPAAAAAAAAAAAAAAAAAJgCAABkcnMvZG93bnJl&#10;di54bWxQSwUGAAAAAAQABAD1AAAAhAMAAAAA&#10;" path="m351,289r-3,-15l351,266r12,-4l351,236r8,-7l366,225r8,-26l366,191r-26,15l348,221r-8,12l340,240r-7,22l325,259r-18,15l280,214r15,-4l295,206,284,184r4,-8l299,173r4,-12l284,158r4,7l284,173r-11,3l262,173r-4,-8l269,154r-15,-8l235,154r-3,11l220,176r-7,l213,191r-4,4l202,188r-8,15l187,199r-23,l172,195r4,-11l168,176r8,-15l164,128r,-23l153,90r4,26l149,135r8,11l161,158r-4,-4l138,161r4,-15l138,128r4,-27l131,101r-8,4l108,101r-7,-7l97,98r-15,l71,101,63,98r-3,11l56,113r-11,3l33,116,22,113r-11,l3,109,,98,11,75,22,68,15,64,22,49r15,4l41,57,60,68,63,53r12,4l67,45,75,34,63,23,89,8r8,4l116,8r11,l134,12,142,r7,4l157,r11,4l434,128r-11,41l411,214r-18,37l378,292r-27,-3xe" fillcolor="lime" strokeweight=".5pt">
                  <v:path arrowok="t" o:connecttype="custom" o:connectlocs="348,274;363,262;359,229;374,199;340,206;340,233;333,262;307,274;295,210;284,184;299,173;284,158;284,173;262,173;269,154;235,154;220,176;213,191;202,188;187,199;164,199;176,184;176,161;164,105;157,116;157,146;157,154;142,146;142,101;123,105;101,94;82,98;63,98;56,113;33,116;11,113;0,98;22,68;22,49;41,57;63,53;67,45;63,23;97,12;127,8;142,0;157,0;434,128;411,214;378,292" o:connectangles="0,0,0,0,0,0,0,0,0,0,0,0,0,0,0,0,0,0,0,0,0,0,0,0,0,0,0,0,0,0,0,0,0,0,0,0,0,0,0,0,0,0,0,0,0,0,0,0,0,0"/>
                </v:shape>
                <v:shape id="Freeform 67" o:spid="_x0000_s1091" style="position:absolute;left:3213;top:2036;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DcMA&#10;AADcAAAADwAAAGRycy9kb3ducmV2LnhtbESPT2vCQBTE7wW/w/IK3uqmgQZNXUVKQ3MT/0Cvj+wz&#10;CWbfxuyaxG/vCoLHYeY3wyzXo2lET52rLSv4nEUgiAuray4VHA/ZxxyE88gaG8uk4EYO1qvJ2xJT&#10;bQfeUb/3pQgl7FJUUHnfplK6oiKDbmZb4uCdbGfQB9mVUnc4hHLTyDiKEmmw5rBQYUs/FRXn/dUo&#10;iJtjNuRtcb0Mc4y/xt8/2mz/lZq+j5tvEJ5G/wo/6VwHLlnA40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GDcMAAADcAAAADwAAAAAAAAAAAAAAAACYAgAAZHJzL2Rv&#10;d25yZXYueG1sUEsFBgAAAAAEAAQA9QAAAIgDAAAAAA==&#10;" path="m,38l4,19,15,12,23,4,45,r,15l34,27,30,38,15,42,4,42,,38xe" fillcolor="lime" strokeweight=".5pt">
                  <v:path arrowok="t" o:connecttype="custom" o:connectlocs="0,38;4,19;15,12;23,4;45,0;45,15;34,27;30,38;15,42;4,42;0,38" o:connectangles="0,0,0,0,0,0,0,0,0,0,0"/>
                </v:shape>
                <v:shape id="Freeform 68" o:spid="_x0000_s1092" style="position:absolute;left:3262;top:2010;width:41;height:71;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1r8A&#10;AADcAAAADwAAAGRycy9kb3ducmV2LnhtbERPTYvCMBC9C/6HMII3Ta2wul2jiCB62IPWPexxaMam&#10;2ExCE7X++81hwePjfa82vW3Fg7rQOFYwm2YgiCunG64V/Fz2kyWIEJE1to5JwYsCbNbDwQoL7Z58&#10;pkcZa5FCOBSowMToCylDZchimDpPnLir6yzGBLta6g6fKdy2Ms+yD2mx4dRg0NPOUHUr71aB92Ty&#10;3znPvysOu3A6NPR5fCk1HvXbLxCR+vgW/7uPWkG+SPPTmXQE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i77WvwAAANwAAAAPAAAAAAAAAAAAAAAAAJgCAABkcnMvZG93bnJl&#10;di54bWxQSwUGAAAAAAQABAD1AAAAhAMAAAAA&#10;" path="m3,68r4,3l18,68,33,64,30,53,22,45,18,38,33,26r8,-3l33,19r-7,l22,11,37,4,33,,30,,22,,15,4,3,11,,15r7,l3,26r,12l11,53,7,60,,64r3,4xe" fillcolor="lime" strokeweight=".5pt">
                  <v:path arrowok="t" o:connecttype="custom" o:connectlocs="3,68;7,71;18,68;33,64;30,53;22,45;18,38;33,26;41,23;33,19;26,19;22,11;37,4;33,0;30,0;22,0;15,4;3,11;0,15;7,15;3,26;3,38;11,53;7,60;0,64;3,68" o:connectangles="0,0,0,0,0,0,0,0,0,0,0,0,0,0,0,0,0,0,0,0,0,0,0,0,0,0"/>
                </v:shape>
                <v:shape id="Freeform 69" o:spid="_x0000_s1093" style="position:absolute;left:3329;top:2299;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4V8UA&#10;AADcAAAADwAAAGRycy9kb3ducmV2LnhtbESPT2vCQBTE70K/w/IKvRTdxINKdBW1LVRv/jt4e2Rf&#10;ssHs25BdNe2n7woFj8PM/IaZLTpbixu1vnKsIB0kIIhzpysuFRwPX/0JCB+QNdaOScEPeVjMX3oz&#10;zLS7845u+1CKCGGfoQITQpNJ6XNDFv3ANcTRK1xrMUTZllK3eI9wW8thkoykxYrjgsGG1obyy/5q&#10;FehCf35YtzqdzqN08yv1u9kWV6XeXrvlFESgLjzD/+1vrWA4TuFx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PhXxQAAANwAAAAPAAAAAAAAAAAAAAAAAJgCAABkcnMv&#10;ZG93bnJldi54bWxQSwUGAAAAAAQABAD1AAAAigMAAAAA&#10;" path="m4,l,11r8,7l15,18r,-7l8,3,4,xe" fillcolor="lime" strokeweight=".5pt">
                  <v:path arrowok="t" o:connecttype="custom" o:connectlocs="4,0;0,11;8,18;15,18;15,11;8,3;8,3;4,0;4,0" o:connectangles="0,0,0,0,0,0,0,0,0"/>
                </v:shape>
                <v:shape id="Freeform 70" o:spid="_x0000_s1094" style="position:absolute;left:3280;top:224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uOcQA&#10;AADcAAAADwAAAGRycy9kb3ducmV2LnhtbESPT4vCMBTE7wt+h/AEb2tqwX/VKFJZ3Msetnrw+Eie&#10;bbF5KU3W1m9vFhb2OMzMb5jtfrCNeFDna8cKZtMEBLF2puZSweX88b4C4QOywcYxKXiSh/1u9LbF&#10;zLiev+lRhFJECPsMFVQhtJmUXldk0U9dSxy9m+sshii7UpoO+wi3jUyTZCEt1hwXKmwpr0jfix+r&#10;4FjPc73WeXEtju3y63rq582iVGoyHg4bEIGG8B/+a38aBekyhd8z8QjI3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rjnEAAAA3AAAAA8AAAAAAAAAAAAAAAAAmAIAAGRycy9k&#10;b3ducmV2LnhtbFBLBQYAAAAABAAEAPUAAACJAwAAAAA=&#10;" path="m8,l,,15,8r,-4l12,,8,xe" fillcolor="lime" strokeweight=".5pt">
                  <v:path arrowok="t" o:connecttype="custom" o:connectlocs="8,0;0,0;15,8;15,4;15,4;12,0;12,0;8,0" o:connectangles="0,0,0,0,0,0,0,0"/>
                </v:shape>
                <v:shape id="Freeform 71" o:spid="_x0000_s1095" style="position:absolute;left:3280;top:2201;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k+sUA&#10;AADcAAAADwAAAGRycy9kb3ducmV2LnhtbESPQWvCQBSE74L/YXlCb82mKW0ldRUpVQJKobGHHh/Z&#10;12Qx+zZkVxP/fVcQPA4z8w2zWI22FWfqvXGs4ClJQRBXThuuFfwcNo9zED4ga2wdk4ILeVgtp5MF&#10;5toN/E3nMtQiQtjnqKAJocul9FVDFn3iOuLo/bneYoiyr6XucYhw28osTV+lRcNxocGOPhqqjuXJ&#10;KggvZpv97r8Oa+vqzM/l584UR6UeZuP6HUSgMdzDt3ahFWRvz3A9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WT6xQAAANwAAAAPAAAAAAAAAAAAAAAAAJgCAABkcnMv&#10;ZG93bnJldi54bWxQSwUGAAAAAAQABAD1AAAAigMAAAAA&#10;" path="m,11l,4,,,4,11,,11xe" fillcolor="lime" strokeweight=".5pt">
                  <v:path arrowok="t" o:connecttype="custom" o:connectlocs="0,11;0,4;0,0;4,11;0,11" o:connectangles="0,0,0,0,0"/>
                </v:shape>
                <v:shape id="Freeform 72" o:spid="_x0000_s1096" style="position:absolute;left:3265;top:221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8v8YA&#10;AADcAAAADwAAAGRycy9kb3ducmV2LnhtbESPzWrCQBSF94W+w3AL3UidKNbW6CSIIii4sLYbd9fM&#10;bSY0cydkpia+vSMUujycn4+zyHtbiwu1vnKsYDRMQBAXTldcKvj63Ly8g/ABWWPtmBRcyUOePT4s&#10;MNWu4w+6HEMp4gj7FBWYEJpUSl8YsuiHriGO3rdrLYYo21LqFrs4bms5TpKptFhxJBhsaGWo+Dn+&#10;2gg5bw/dZPC6HpxWldnJ2fSw36NSz0/9cg4iUB/+w3/trVYwfpvA/U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a8v8YAAADcAAAADwAAAAAAAAAAAAAAAACYAgAAZHJz&#10;L2Rvd25yZXYueG1sUEsFBgAAAAAEAAQA9QAAAIsDAAAAAA==&#10;" path="m8,8l,,4,,8,8xe" fillcolor="lime" strokeweight=".5pt">
                  <v:path arrowok="t" o:connecttype="custom" o:connectlocs="8,8;0,0;4,0;8,8" o:connectangles="0,0,0,0"/>
                </v:shape>
                <v:shape id="Freeform 73" o:spid="_x0000_s1097" style="position:absolute;left:3329;top:1917;width:292;height:292;visibility:visible;mso-wrap-style:square;v-text-anchor:top" coordsize="29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pSccA&#10;AADcAAAADwAAAGRycy9kb3ducmV2LnhtbESPT2sCMRTE7wW/Q3hCbzWrdKtsjVJaCqXqwT8HvT03&#10;r5vVzct2E3X77Y1Q8DjMzG+Y8bS1lThT40vHCvq9BARx7nTJhYLN+vNpBMIHZI2VY1LwRx6mk87D&#10;GDPtLryk8yoUIkLYZ6jAhFBnUvrckEXfczVx9H5cYzFE2RRSN3iJcFvJQZK8SIslxwWDNb0byo+r&#10;k1XwPZv3D/i7XWAqZ2m137n9h3lW6rHbvr2CCNSGe/i//aUVDIYp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JaUnHAAAA3AAAAA8AAAAAAAAAAAAAAAAAmAIAAGRy&#10;cy9kb3ducmV2LnhtbFBLBQYAAAAABAAEAPUAAACMAwAAAAA=&#10;" path="m11,149l4,161r,-8l8,138r11,l15,134,11,123,41,75r15,3l64,78r3,-3l82,56r12,7l97,56r,-4l105,41r7,l135,18r19,-7l172,r19,3l198,7,221,3r26,12l247,33r-4,8l232,48,221,63r4,8l232,82r8,7l251,89r-8,8l243,104r,4l236,108r-8,19l225,138r11,-19l247,123r11,l266,123r-4,-4l262,108r-4,-7l255,97r11,4l273,104r19,8l292,157r-7,41l277,243r-7,49l150,149,176,86,172,67,109,86,67,146,52,127r-18,l23,138r-4,26l,168,11,149xe" fillcolor="lime" strokeweight=".5pt">
                  <v:path arrowok="t" o:connecttype="custom" o:connectlocs="4,161;8,138;15,134;41,75;64,78;82,56;97,56;105,41;135,18;172,0;198,7;247,15;243,41;221,63;232,82;251,89;243,104;236,108;225,138;247,123;266,123;262,108;255,97;273,104;292,157;277,243;150,149;172,67;67,146;34,127;19,164;11,149" o:connectangles="0,0,0,0,0,0,0,0,0,0,0,0,0,0,0,0,0,0,0,0,0,0,0,0,0,0,0,0,0,0,0,0"/>
                </v:shape>
                <v:shape id="Freeform 74" o:spid="_x0000_s1098" style="position:absolute;left:3363;top:2036;width:63;height:53;visibility:visible;mso-wrap-style:square;v-text-anchor:top" coordsize="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HNsQA&#10;AADcAAAADwAAAGRycy9kb3ducmV2LnhtbESPT4vCMBTE7wt+h/AEb5qqRaUaRQRxXfDgP/D4aJ5t&#10;afNSmqjdb78RhD0OM/MbZrFqTSWe1LjCsoLhIAJBnFpdcKbgct72ZyCcR9ZYWSYFv+Rgtex8LTDR&#10;9sVHep58JgKEXYIKcu/rREqX5mTQDWxNHLy7bQz6IJtM6gZfAW4qOYqiiTRYcFjIsaZNTml5ehgF&#10;+/haXn92h/F+NrZ1XKZRXNwuSvW67XoOwlPr/8Of9rdWMJpO4H0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XBzbEAAAA3AAAAA8AAAAAAAAAAAAAAAAAmAIAAGRycy9k&#10;b3ducmV2LnhtbFBLBQYAAAAABAAEAPUAAACJAwAAAAA=&#10;" path="m,l60,12r3,18l52,38,37,49r-4,4l,xe" fillcolor="lime" strokeweight=".5pt">
                  <v:path arrowok="t" o:connecttype="custom" o:connectlocs="0,0;60,12;63,30;52,38;37,49;33,53;0,0" o:connectangles="0,0,0,0,0,0,0"/>
                </v:shape>
                <v:shape id="Freeform 75" o:spid="_x0000_s1099" style="position:absolute;left:3400;top:1973;width:124;height:8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O08QA&#10;AADcAAAADwAAAGRycy9kb3ducmV2LnhtbESP3WoCMRSE7wu+QziCN6JZpVRZjSKCIpRS/HmAw+a4&#10;u2RzsiRRV5++KRR6OczMN8xy3dlG3MmH2rGCyTgDQVw4XXOp4HLejeYgQkTW2DgmBU8KsF713paY&#10;a/fgI91PsRQJwiFHBVWMbS5lKCqyGMauJU7e1XmLMUlfSu3xkeC2kdMs+5AWa04LFba0ragwp5tV&#10;sDHDs5Hov6+vvQlfxrx/Dg9OqUG/2yxAROrif/ivfdAKprMZ/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8DtPEAAAA3AAAAA8AAAAAAAAAAAAAAAAAmAIAAGRycy9k&#10;b3ducmV2LnhtbFBLBQYAAAAABAAEAPUAAACJAwAAAAA=&#10;" path="m19,82l23,60,41,52,49,37r7,l56,30r15,l75,26,83,15,94,26r30,4l101,,26,22,,71,19,82xe" fillcolor="lime" strokeweight=".5pt">
                  <v:path arrowok="t" o:connecttype="custom" o:connectlocs="19,82;23,60;41,52;49,37;56,37;56,30;71,30;75,26;83,15;94,26;124,30;101,0;26,22;0,71;19,82;19,82" o:connectangles="0,0,0,0,0,0,0,0,0,0,0,0,0,0,0,0"/>
                </v:shape>
                <v:shape id="Freeform 76" o:spid="_x0000_s1100" style="position:absolute;left:3445;top:1999;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ncMA&#10;AADcAAAADwAAAGRycy9kb3ducmV2LnhtbERPPW/CMBDdK/U/WFeJrTgFtZQQB1VIkRg6UNqh4xEf&#10;SZT4nNpuCPx6PCAxPr3vbD2aTgzkfGNZwcs0AUFcWt1wpeDnu3h+B+EDssbOMik4k4d1/viQYart&#10;ib9o2IdKxBD2KSqoQ+hTKX1Zk0E/tT1x5I7WGQwRukpqh6cYbjo5S5I3abDh2FBjT5uaynb/bxQU&#10;yRyrwb22m9+l37XF3+JSfB6UmjyNHysQgcZwF9/cW61gtohr4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KncMAAADcAAAADwAAAAAAAAAAAAAAAACYAgAAZHJzL2Rv&#10;d25yZXYueG1sUEsFBgAAAAAEAAQA9QAAAIgDAAAAAA==&#10;" path="m49,l45,11,41,22,15,34r-4,3l8,49,,67,4,79r15,l34,79r18,7l79,60,49,xe" fillcolor="lime" strokeweight=".5pt">
                  <v:path arrowok="t" o:connecttype="custom" o:connectlocs="49,0;45,11;41,22;15,34;11,37;8,49;0,67;4,79;19,79;34,79;52,86;79,60;49,0" o:connectangles="0,0,0,0,0,0,0,0,0,0,0,0,0"/>
                </v:shape>
                <v:shape id="Freeform 77" o:spid="_x0000_s1101" style="position:absolute;left:3367;top:2070;width:235;height:150;visibility:visible;mso-wrap-style:square;v-text-anchor:top" coordsize="2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XIsEA&#10;AADcAAAADwAAAGRycy9kb3ducmV2LnhtbERP3WrCMBS+F3yHcATvbLIKW9eZFtkcCBvCrA9waI5t&#10;sTkpTdTu7c3FYJcf3/+mnGwvbjT6zrGGp0SBIK6d6bjRcKo+VxkIH5AN9o5Jwy95KIv5bIO5cXf+&#10;odsxNCKGsM9RQxvCkEvp65Ys+sQNxJE7u9FiiHBspBnxHsNtL1OlnqXFjmNDiwO9t1RfjlerYUjP&#10;l8NOfnxvv9b1ibNKvb6g0nq5mLZvIAJN4V/8594bDWkW58cz8Qj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FyLBAAAA3AAAAA8AAAAAAAAAAAAAAAAAmAIAAGRycy9kb3du&#10;cmV2LnhtbFBLBQYAAAAABAAEAPUAAACGAwAAAAA=&#10;" path="m112,4r-4,15l112,26r-8,l86,23r-12,l67,26r,-7l63,15,48,19,37,30r-4,8l11,30,,49,228,150r7,-26l119,r-7,4xe" fillcolor="lime" strokeweight=".5pt">
                  <v:path arrowok="t" o:connecttype="custom" o:connectlocs="112,4;108,19;112,26;104,26;86,23;74,23;67,26;67,19;63,15;48,19;37,30;33,38;11,30;0,49;228,150;235,124;119,0;112,4" o:connectangles="0,0,0,0,0,0,0,0,0,0,0,0,0,0,0,0,0,0"/>
                </v:shape>
                <v:shape id="Freeform 78" o:spid="_x0000_s1102" style="position:absolute;left:2045;top:1172;width:225;height:198;visibility:visible;mso-wrap-style:square;v-text-anchor:top" coordsize="22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V8cUA&#10;AADcAAAADwAAAGRycy9kb3ducmV2LnhtbESP0WrCQBRE3wv+w3ILvtWNEUJMXUUKFSv40OgHXLK3&#10;2dDs3ZjdaNqv7wpCH4eZOcOsNqNtxZV63zhWMJ8lIIgrpxuuFZxP7y85CB+QNbaOScEPedisJ08r&#10;LLS78Sddy1CLCGFfoAITQldI6StDFv3MdcTR+3K9xRBlX0vd4y3CbSvTJMmkxYbjgsGO3gxV3+Vg&#10;FWyXQxdSuVuMw2+eXUrMPo7moNT0edy+ggg0hv/wo73XCtJ8Dvc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FXxxQAAANwAAAAPAAAAAAAAAAAAAAAAAJgCAABkcnMv&#10;ZG93bnJldi54bWxQSwUGAAAAAAQABAD1AAAAigMAAAAA&#10;" path="m225,7l206,63r-48,71l90,134,45,194,4,198,,176,42,134,75,104,113,74,146,48,221,r4,7xe" fillcolor="lime" strokeweight=".5pt">
                  <v:path arrowok="t" o:connecttype="custom" o:connectlocs="225,7;206,63;158,134;90,134;45,194;4,198;0,176;42,134;75,104;113,74;146,48;221,0;225,7" o:connectangles="0,0,0,0,0,0,0,0,0,0,0,0,0"/>
                </v:shape>
                <v:shape id="Freeform 79" o:spid="_x0000_s1103" style="position:absolute;left:3322;top:2066;width:280;height:173;visibility:visible;mso-wrap-style:square;v-text-anchor:top" coordsize="2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NacYA&#10;AADcAAAADwAAAGRycy9kb3ducmV2LnhtbESPQWvCQBSE70L/w/IEb7oxBw2pq5RWURBbagult0f2&#10;NQnNvk12V43/3hUKPQ4z8w2zWPWmEWdyvrasYDpJQBAXVtdcKvj82IwzED4ga2wsk4IreVgtHwYL&#10;zLW98Dudj6EUEcI+RwVVCG0upS8qMugntiWO3o91BkOUrpTa4SXCTSPTJJlJgzXHhQpbeq6o+D2e&#10;jILvQ1fvt10WUjen1xe5/npru61So2H/9AgiUB/+w3/tnVaQZi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PNacYAAADcAAAADwAAAAAAAAAAAAAAAACYAgAAZHJz&#10;L2Rvd25yZXYueG1sUEsFBgAAAAAEAAQA9QAAAIsDAAAAAA==&#10;" path="m,60l123,49,217,r63,128l265,173,37,109,,60xe" fillcolor="lime" stroked="f">
                  <v:path arrowok="t" o:connecttype="custom" o:connectlocs="0,60;123,49;217,0;280,128;265,173;37,109;0,60" o:connectangles="0,0,0,0,0,0,0"/>
                </v:shape>
                <v:shape id="Freeform 80" o:spid="_x0000_s1104" style="position:absolute;left:3082;top:1774;width:71;height:64;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iRcYA&#10;AADcAAAADwAAAGRycy9kb3ducmV2LnhtbESPQWvCQBSE74X+h+UJvUjdaKCNqauItlA8adSDt9fs&#10;MxuafRuyW43/visUehxm5htmtuhtIy7U+dqxgvEoAUFcOl1zpeCw/3jOQPiArLFxTApu5GExf3yY&#10;Ya7dlXd0KUIlIoR9jgpMCG0upS8NWfQj1xJH7+w6iyHKrpK6w2uE20ZOkuRFWqw5LhhsaWWo/C5+&#10;rIIyTdPjaSOn5vW9vmVfw/Vw6/ZKPQ365RuIQH34D/+1P7WCSZbC/U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piRcYAAADcAAAADwAAAAAAAAAAAAAAAACYAgAAZHJz&#10;L2Rvd25yZXYueG1sUEsFBgAAAAAEAAQA9QAAAIsDAAAAAA==&#10;" path="m38,23r7,l60,27r7,-8l64,27r3,7l64,38r7,7l67,57r-15,l49,57r-4,l30,64,26,60,19,49,,42,11,34r,-4l4,19r7,-4l19,15,11,8r8,l30,r8,8l38,23xe" fillcolor="lime" strokeweight=".5pt">
                  <v:path arrowok="t" o:connecttype="custom" o:connectlocs="38,23;45,23;60,27;67,19;64,27;67,34;64,38;71,45;67,57;52,57;49,57;45,57;30,64;26,60;19,49;0,42;11,34;11,30;4,19;11,15;19,15;11,8;19,8;30,0;38,8;38,23" o:connectangles="0,0,0,0,0,0,0,0,0,0,0,0,0,0,0,0,0,0,0,0,0,0,0,0,0,0"/>
                </v:shape>
                <v:shape id="Freeform 81" o:spid="_x0000_s1105" style="position:absolute;left:3168;top:1681;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0E8QA&#10;AADcAAAADwAAAGRycy9kb3ducmV2LnhtbESP3YrCMBSE7wXfIRzBO011RaRrlFUQBUXwB7w9NGfb&#10;ss1JabJt9emNIHg5zMw3zHzZmkLUVLncsoLRMAJBnFidc6rgetkMZiCcR9ZYWCYFd3KwXHQ7c4y1&#10;bfhE9dmnIkDYxagg876MpXRJRgbd0JbEwfu1lUEfZJVKXWET4KaQ4yiaSoM5h4UMS1pnlPyd/42C&#10;pl0dt+t8X0enAz429fZGu+OXUv1e+/MNwlPrP+F3e6cVjGc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9BPEAAAA3AAAAA8AAAAAAAAAAAAAAAAAmAIAAGRycy9k&#10;b3ducmV2LnhtbFBLBQYAAAAABAAEAPUAAACJAwAAAAA=&#10;" path="m4,7l,11,4,26,15,11,15,,4,3r,4xe" fillcolor="lime" strokeweight=".5pt">
                  <v:path arrowok="t" o:connecttype="custom" o:connectlocs="4,7;0,11;4,26;15,11;15,11;15,0;4,3;4,7" o:connectangles="0,0,0,0,0,0,0,0"/>
                </v:shape>
                <v:shape id="Freeform 82" o:spid="_x0000_s1106" style="position:absolute;left:3164;top:1718;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sRccA&#10;AADcAAAADwAAAGRycy9kb3ducmV2LnhtbESP0WrCQBRE3wv9h+UWfBHdVLCG1FW0KFgVWq0fcMne&#10;JqHZuzG7JtGv7xaEPg4zc4aZzjtTioZqV1hW8DyMQBCnVhecKTh9rQcxCOeRNZaWScGVHMxnjw9T&#10;TLRt+UDN0WciQNglqCD3vkqkdGlOBt3QVsTB+7a1QR9knUldYxvgppSjKHqRBgsOCzlW9JZT+nO8&#10;GAW4jyfv6+YWn2798+pz/HHetcutUr2nbvEKwlPn/8P39kYrGMVj+Ds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7LEXHAAAA3AAAAA8AAAAAAAAAAAAAAAAAmAIAAGRy&#10;cy9kb3ducmV2LnhtbFBLBQYAAAAABAAEAPUAAACMAwAAAAA=&#10;" path="m,8r,3l12,11r,-3l,,,8xe" fillcolor="lime" strokeweight=".5pt">
                  <v:path arrowok="t" o:connecttype="custom" o:connectlocs="0,8;0,11;12,11;12,8;0,0;0,8" o:connectangles="0,0,0,0,0,0"/>
                </v:shape>
                <v:shape id="Freeform 83" o:spid="_x0000_s1107" style="position:absolute;left:2839;top:1179;width:254;height:243;visibility:visible;mso-wrap-style:square;v-text-anchor:top" coordsize="25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HT8UA&#10;AADcAAAADwAAAGRycy9kb3ducmV2LnhtbESPwWrDMBBE74X8g9hCbo2chAbHjRJCoMEUeqjjD9hY&#10;W9u1tTKSGjt/XxUKPQ4z84bZHSbTixs531pWsFwkIIgrq1uuFZSX16cUhA/IGnvLpOBOHg772cMO&#10;M21H/qBbEWoRIewzVNCEMGRS+qohg35hB+LofVpnMETpaqkdjhFuerlKko002HJcaHCgU0NVV3wb&#10;BdsjPZfv+VrqZXF9C13Xnt1XodT8cTq+gAg0hf/wXzvXClbpB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IdPxQAAANwAAAAPAAAAAAAAAAAAAAAAAJgCAABkcnMv&#10;ZG93bnJldi54bWxQSwUGAAAAAAQABAD1AAAAigMAAAAA&#10;" path="m101,41r11,-7l120,34,108,23r8,-4l127,19r8,4l135,19,142,8r4,l153,r11,4l172,11r11,4l191,11r7,4l213,11r4,4l224,23r8,11l239,45r-3,4l228,52r23,4l251,67r,8l254,86r-3,8l243,101,228,97r-11,8l202,101r-15,8l179,112r12,8l206,112r11,-3l209,127r-11,l187,127r-4,8l172,146r-4,4l164,142r-3,8l161,154r-11,-8l150,161r-12,8l138,157r-7,l120,165r-15,l116,172r-11,l112,184r-4,3l105,198r-8,l101,206r-19,7l71,213,60,225r,7l75,232r3,8l63,240r-7,l41,243r-4,-7l41,232r,-4l37,225r-11,3l22,232r-7,-7l11,217r-7,l,213,7,198r12,4l26,202,19,187,30,176r4,8l30,191r11,-7l41,172r,-7l48,157r12,l67,161r,-15l60,142r3,-7l63,131r4,-11l75,112r,-3l75,101r7,l86,105r7,7l97,109r8,-8l120,105r15,4l142,105r-4,-8l120,97r-12,l101,90,86,86,78,79,71,75r4,-8l63,60,60,52,71,45r7,4l67,34,60,30,75,23,97,19r8,l101,30r,11xe" fillcolor="lime" strokeweight=".5pt">
                  <v:path arrowok="t" o:connecttype="custom" o:connectlocs="112,34;108,23;127,19;135,19;146,8;164,4;183,15;198,15;217,15;232,34;236,49;251,56;251,75;251,94;228,97;202,101;179,112;206,112;209,127;187,127;172,146;164,142;161,154;150,161;138,157;120,165;116,172;112,184;105,198;101,206;71,213;60,232;78,240;56,240;37,236;41,228;26,228;15,225;4,217;7,198;26,202;30,176;30,191;41,172;48,157;67,161;60,142;63,131;75,112;75,101;86,105;97,109;120,105;142,105;120,97;101,90;78,79;75,67;60,52;78,49;60,30;97,19;101,30" o:connectangles="0,0,0,0,0,0,0,0,0,0,0,0,0,0,0,0,0,0,0,0,0,0,0,0,0,0,0,0,0,0,0,0,0,0,0,0,0,0,0,0,0,0,0,0,0,0,0,0,0,0,0,0,0,0,0,0,0,0,0,0,0,0,0"/>
                </v:shape>
                <v:shape id="Freeform 84" o:spid="_x0000_s1108" style="position:absolute;left:2401;top:1677;width:385;height:434;visibility:visible;mso-wrap-style:square;v-text-anchor:top" coordsize="38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Y5cYA&#10;AADcAAAADwAAAGRycy9kb3ducmV2LnhtbESPQWvCQBSE7wX/w/KE3pqNHtoQs0qpaHsK1Hjw+Mw+&#10;k2j2bchuk7S/vlsoeBxm5hsm20ymFQP1rrGsYBHFIIhLqxuuFByL3VMCwnlkja1lUvBNDjbr2UOG&#10;qbYjf9Jw8JUIEHYpKqi971IpXVmTQRfZjjh4F9sb9EH2ldQ9jgFuWrmM42dpsOGwUGNHbzWVt8OX&#10;UeATXWzz95056ct5f83zRV78tEo9zqfXFQhPk7+H/9sfWsEyeY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Y5cYAAADcAAAADwAAAAAAAAAAAAAAAACYAgAAZHJz&#10;L2Rvd25yZXYueG1sUEsFBgAAAAAEAAQA9QAAAIsDAAAAAA==&#10;" path="m45,l198,86r4,-7l206,82r11,15l225,105r14,7l243,120r8,19l251,142r3,12l254,172r-11,11l247,191r-4,4l254,191r12,l288,191r19,l326,187r7,-4l344,180r15,-4l367,176r7,l370,180r15,l382,183r-4,4l370,183r-7,-3l363,195r4,3l370,202r8,8l367,210r15,7l370,225r-7,-4l359,213r,-7l359,217r,11l352,221r-4,-8l341,210r-4,l329,206r-7,l322,210r-4,11l322,225r4,3l326,232r-8,-4l314,225r-7,l303,217r-7,4l292,228r,4l288,236r-11,l269,240r-3,3l254,236r4,7l254,247r-3,4l251,258r-8,l243,266r-11,l225,262r-4,4l210,266r,4l206,273r,4l198,288r4,4l198,303r,4l195,311r,4l191,315r-4,3l183,315r-3,-4l183,307r,-4l187,296r4,-4l191,288r-4,-11l176,270r-4,-8l168,258r-7,-3l165,266r-4,4l157,262r-4,-4l142,247r-4,-4l127,247r-7,-4l109,243r-8,8l97,262r-7,11l90,285r,15l94,307r-4,4l90,318r4,4l101,322r4,4l109,322r7,-4l123,318r4,-3l146,329r-15,4l135,326r-4,11l127,344r-7,l135,359r7,8l146,374r-8,15l135,397r-4,4l142,412r11,7l165,427r-15,7l150,427r-8,4l127,423,116,404r,-11l112,386r4,-15l109,367r-8,-11l90,348,86,333r,-11l67,322,64,311,52,307,49,292,34,285r7,-8l41,262r,-15l34,228r,-11l34,198r,-11l30,161r-8,l19,168r7,23l26,202r-7,19l22,225r,11l19,243r-4,-3l11,232r,-7l11,202r-7,l4,187r7,-4l15,168,7,146r,-7l4,135,,124r4,-8l,109,,97,4,86,,82,,67,7,52,11,41,19,26,26,11r8,l34,4r7,3l45,xe" fillcolor="lime" strokeweight=".5pt">
                  <v:path arrowok="t" o:connecttype="custom" o:connectlocs="206,82;243,120;254,172;254,191;326,187;367,176;382,183;363,195;367,210;359,213;352,221;329,206;322,225;314,225;292,228;269,240;254,247;243,266;210,266;198,288;195,311;183,315;187,296;187,277;168,258;157,262;127,247;97,262;94,307;101,322;123,318;135,326;135,359;135,397;165,427;127,423;116,371;86,333;52,307;41,262;34,198;19,168;22,225;11,232;4,187;7,139;0,109;0,67;26,11;45,0" o:connectangles="0,0,0,0,0,0,0,0,0,0,0,0,0,0,0,0,0,0,0,0,0,0,0,0,0,0,0,0,0,0,0,0,0,0,0,0,0,0,0,0,0,0,0,0,0,0,0,0,0,0"/>
                </v:shape>
                <v:shape id="Freeform 85" o:spid="_x0000_s1109" style="position:absolute;left:2566;top:2006;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d8CcIA&#10;AADcAAAADwAAAGRycy9kb3ducmV2LnhtbERPy4rCMBTdC/MP4Q6403RcjFKNIjMjIwiCL9xemmtb&#10;bW5qE9vq15uF4PJw3pNZawpRU+Vyywq++hEI4sTqnFMF+92iNwLhPLLGwjIpuJOD2fSjM8FY24Y3&#10;VG99KkIIuxgVZN6XsZQuycig69uSOHAnWxn0AVap1BU2IdwUchBF39JgzqEhw5J+Mkou25tRMHys&#10;DlSvk8f+umv+Vofb7/F/eFaq+9nOxyA8tf4tfrmXWsFgFNaG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3wJwgAAANwAAAAPAAAAAAAAAAAAAAAAAJgCAABkcnMvZG93&#10;bnJldi54bWxQSwUGAAAAAAQABAD1AAAAhwMAAAAA&#10;" path="m3,4r,l3,,7,r4,l15,4r3,l18,8r4,l22,12r,3l26,15r4,l26,19r4,l30,23r3,4l37,27r,3l37,34r4,l41,38r-4,l37,34r-4,4l33,34r-3,l26,30r-4,l26,30r4,l30,27r-4,l22,23r4,l26,19r-4,l22,15r-4,l18,12r-3,l15,8r-4,l15,4r,4l15,4r-4,l7,4,3,4,,4,,,3,4,3,r,4xe" fillcolor="lime" strokeweight=".5pt">
                  <v:path arrowok="t" o:connecttype="custom" o:connectlocs="3,4;7,0;11,0;15,4;18,4;18,8;22,8;22,12;22,12;26,15;26,19;30,19;30,23;33,27;37,30;37,34;41,34;41,38;37,38;33,38;30,34;26,30;26,30;30,27;22,23;26,19;22,15;18,12;15,8;15,4;15,4;11,4;7,4;3,4;0,4;0,0;3,4;3,4" o:connectangles="0,0,0,0,0,0,0,0,0,0,0,0,0,0,0,0,0,0,0,0,0,0,0,0,0,0,0,0,0,0,0,0,0,0,0,0,0,0"/>
                </v:shape>
                <v:shape id="Freeform 86" o:spid="_x0000_s1110" style="position:absolute;left:2584;top:2044;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6XscA&#10;AADcAAAADwAAAGRycy9kb3ducmV2LnhtbESPQWvCQBSE70L/w/IKvenGHKpGV2mFtgoeWlsRb4/s&#10;M5s2+zbNrib9965Q8DjMzDfMbNHZSpyp8aVjBcNBAoI4d7rkQsHX50t/DMIHZI2VY1LwRx4W87ve&#10;DDPtWv6g8zYUIkLYZ6jAhFBnUvrckEU/cDVx9I6usRiibAqpG2wj3FYyTZJHabHkuGCwpqWh/Gd7&#10;sgped8PU/h4Pm/U+N9/Pm7f3UVi2Sj3cd09TEIG6cAv/t1daQTqewPVMP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3el7HAAAA3AAAAA8AAAAAAAAAAAAAAAAAmAIAAGRy&#10;cy9kb3ducmV2LnhtbFBLBQYAAAAABAAEAPUAAACMAwAAAAA=&#10;" path="m4,7r4,l4,4,4,,,,,4,,7r4,xe" fillcolor="lime" strokeweight=".5pt">
                  <v:path arrowok="t" o:connecttype="custom" o:connectlocs="4,7;8,7;8,7;8,7;4,4;4,0;0,0;0,0;0,0;0,0;0,4;0,7;4,7" o:connectangles="0,0,0,0,0,0,0,0,0,0,0,0,0"/>
                </v:shape>
                <v:shape id="Freeform 87" o:spid="_x0000_s1111" style="position:absolute;left:2603;top:2048;width:26;height:2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eUMEA&#10;AADcAAAADwAAAGRycy9kb3ducmV2LnhtbERPS27CMBDdI3EHa5C6AwcWBQIGISRQ1ZYFgQOM4iGO&#10;iMepbUJ6+3pRieXT+6+3vW1ERz7UjhVMJxkI4tLpmisF18thvAARIrLGxjEp+KUA281wsMZcuyef&#10;qStiJVIIhxwVmBjbXMpQGrIYJq4lTtzNeYsxQV9J7fGZwm0jZ1n2Li3WnBoMtrQ3VN6Lh1Ww/DT6&#10;cj36n674Ph0PWT0/Pb7mSr2N+t0KRKQ+vsT/7g+tYLZM89O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PXlDBAAAA3AAAAA8AAAAAAAAAAAAAAAAAmAIAAGRycy9kb3du&#10;cmV2LnhtbFBLBQYAAAAABAAEAPUAAACGAwAAAAA=&#10;" path="m,7l,3,,7r4,l8,7,8,3,8,,4,,8,r3,l11,3r4,l19,3r,4l23,7r,4l26,11r,4l23,11r3,4l26,18r-3,4l23,18r,-3l19,18r,-3l15,15r,3l15,15r-4,l8,15r3,l8,15r3,-4l8,11r-4,l4,7,,7r,4l,7xe" fillcolor="lime" strokeweight=".5pt">
                  <v:path arrowok="t" o:connecttype="custom" o:connectlocs="0,3;0,3;4,7;8,7;8,7;8,3;4,0;11,0;11,3;15,3;19,3;19,7;23,11;26,11;23,11;26,15;26,18;23,22;23,15;19,15;15,18;15,15;15,15;11,15;11,15;11,15;11,11;8,11;4,7;0,7;0,11;0,7" o:connectangles="0,0,0,0,0,0,0,0,0,0,0,0,0,0,0,0,0,0,0,0,0,0,0,0,0,0,0,0,0,0,0,0"/>
                </v:shape>
                <v:shape id="Freeform 88" o:spid="_x0000_s1112" style="position:absolute;left:2633;top:207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9B8YA&#10;AADcAAAADwAAAGRycy9kb3ducmV2LnhtbESPQWvCQBSE7wX/w/IEb3WjB1tTVxGlRfDSGq309si+&#10;JsHs25B91dhf7wqFHoeZ+YaZLTpXqzO1ofJsYDRMQBHn3lZcGNhnr4/PoIIgW6w9k4ErBVjMew8z&#10;TK2/8Aedd1KoCOGQooFSpEm1DnlJDsPQN8TR+/atQ4myLbRt8RLhrtbjJJlohxXHhRIbWpWUn3Y/&#10;zsCx2a5/q/ftRr6ePg/Hw1smV8qMGfS75QsooU7+w3/tjTUwno7gfiYe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9B8YAAADcAAAADwAAAAAAAAAAAAAAAACYAgAAZHJz&#10;L2Rvd25yZXYueG1sUEsFBgAAAAAEAAQA9QAAAIsDAAAAAA==&#10;" path="m,4r4,l7,4,7,,4,,,,4,,,4xe" fillcolor="lime" strokeweight=".5pt">
                  <v:path arrowok="t" o:connecttype="custom" o:connectlocs="0,4;4,4;4,4;7,4;7,4;7,4;7,0;7,0;4,0;0,0;4,0;0,4;0,4" o:connectangles="0,0,0,0,0,0,0,0,0,0,0,0,0"/>
                </v:shape>
                <v:shape id="Freeform 89" o:spid="_x0000_s1113" style="position:absolute;left:2611;top:204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jcMcA&#10;AADcAAAADwAAAGRycy9kb3ducmV2LnhtbESPzWvCQBTE7wX/h+UJvdVNc+hHdJWitAheWuMH3h7Z&#10;ZxLMvg3ZV43967sFocdhZn7DTGa9a9SZulB7NvA4SkARF97WXBrY5O8PL6CCIFtsPJOBKwWYTQd3&#10;E8ysv/AXnddSqgjhkKGBSqTNtA5FRQ7DyLfE0Tv6zqFE2ZXadniJcNfoNEmetMOa40KFLc0rKk7r&#10;b2dg364WP/XnaimH5912v/3I5Uq5MffD/m0MSqiX//CtvbQG0tcU/s7EI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I3DHAAAA3AAAAA8AAAAAAAAAAAAAAAAAmAIAAGRy&#10;cy9kb3ducmV2LnhtbFBLBQYAAAAABAAEAPUAAACMAwAAAAA=&#10;" path="m,l3,4,3,,7,,3,,,xe" fillcolor="lime" strokeweight=".5pt">
                  <v:path arrowok="t" o:connecttype="custom" o:connectlocs="0,0;3,4;3,0;7,0;3,0;3,0;0,0;0,0" o:connectangles="0,0,0,0,0,0,0,0"/>
                </v:shape>
                <v:shape id="Freeform 90" o:spid="_x0000_s1114" style="position:absolute;left:2599;top:200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W/sUA&#10;AADcAAAADwAAAGRycy9kb3ducmV2LnhtbESPzWrDMBCE74G+g9hCb7GcH0LjRAkhtDQHX5KWkuMi&#10;bW030spYauy+fVUI5DjMzDfMejs4K67UhcazgkmWgyDW3jRcKfh4fx0/gwgR2aD1TAp+KcB28zBa&#10;Y2F8z0e6nmIlEoRDgQrqGNtCyqBrchgy3xIn78t3DmOSXSVNh32COyuneb6QDhtOCzW2tK9JX04/&#10;TsE8788zO5RlqZv4phef9vv8YpV6ehx2KxCRhngP39oHo2C6nMH/mX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xb+xQAAANwAAAAPAAAAAAAAAAAAAAAAAJgCAABkcnMv&#10;ZG93bnJldi54bWxQSwUGAAAAAAQABAD1AAAAigMAAAAA&#10;" path="m4,4r,l4,r,4l4,8,4,4,,8,4,4xe" fillcolor="lime" strokeweight=".5pt">
                  <v:path arrowok="t" o:connecttype="custom" o:connectlocs="4,4;4,4;4,0;4,4;4,4;4,8;4,8;4,8;4,4;0,8;4,4" o:connectangles="0,0,0,0,0,0,0,0,0,0,0"/>
                </v:shape>
                <v:shape id="Freeform 91" o:spid="_x0000_s1115" style="position:absolute;left:2603;top:19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p8UA&#10;AADcAAAADwAAAGRycy9kb3ducmV2LnhtbESPQWvCQBSE7wX/w/IEb3VjCKVGV5GA0EsOtYIeH9ln&#10;Nm32bchuk+iv7xYKPQ4z8w2z3U+2FQP1vnGsYLVMQBBXTjdcKzh/HJ9fQfiArLF1TAru5GG/mz1t&#10;Mddu5HcaTqEWEcI+RwUmhC6X0leGLPql64ijd3O9xRBlX0vd4xjhtpVpkrxIiw3HBYMdFYaqr9O3&#10;VXC73tP1ZbINFZ8reTZcjtmjVGoxnw4bEIGm8B/+a79pBek6g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yKnxQAAANwAAAAPAAAAAAAAAAAAAAAAAJgCAABkcnMv&#10;ZG93bnJldi54bWxQSwUGAAAAAAQABAD1AAAAigMAAAAA&#10;" path="m4,r,4l8,4,4,4,4,,,,4,xe" fillcolor="lime" strokeweight=".5pt">
                  <v:path arrowok="t" o:connecttype="custom" o:connectlocs="4,0;4,4;4,4;8,4;4,4;4,0;0,0;4,0" o:connectangles="0,0,0,0,0,0,0,0"/>
                </v:shape>
                <v:shape id="Freeform 92" o:spid="_x0000_s1116" style="position:absolute;left:2607;top:2006;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6MIA&#10;AADcAAAADwAAAGRycy9kb3ducmV2LnhtbESPQYvCMBSE7wv+h/AEL4umuii1GkUFwYMXu/sDHs2z&#10;KTYvpYm1/nuzIHgcZr4ZZr3tbS06an3lWMF0koAgLpyuuFTw93scpyB8QNZYOyYFT/Kw3Qy+1php&#10;9+ALdXkoRSxhn6ECE0KTSekLQxb9xDXE0bu61mKIsi2lbvERy20tZ0mykBYrjgsGGzoYKm753SqY&#10;8fScpsni+3SrOvzJ9/tdeTFKjYb9bgUiUB8+4Td90pFbzuH/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pLowgAAANwAAAAPAAAAAAAAAAAAAAAAAJgCAABkcnMvZG93&#10;bnJldi54bWxQSwUGAAAAAAQABAD1AAAAhwMAAAAA&#10;" path="m4,r,l4,4,4,,,,4,xe" fillcolor="lime" strokeweight=".5pt">
                  <v:path arrowok="t" o:connecttype="custom" o:connectlocs="4,0;4,0;4,0;4,4;4,0;0,0;4,0" o:connectangles="0,0,0,0,0,0,0"/>
                </v:shape>
                <v:shape id="Freeform 93" o:spid="_x0000_s1117" style="position:absolute;left:2611;top:1999;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1HscA&#10;AADcAAAADwAAAGRycy9kb3ducmV2LnhtbESPT2vCQBTE74V+h+UVeqsbQ0lrzCoibakHDxo9eHtk&#10;X/5o9m3Irib99l2h0OMwM79hsuVoWnGj3jWWFUwnEQjiwuqGKwWH/PPlHYTzyBpby6TghxwsF48P&#10;GabaDryj295XIkDYpaig9r5LpXRFTQbdxHbEwSttb9AH2VdS9zgEuGllHEWJNNhwWKixo3VNxWV/&#10;NQq210SW7WnL59fdR/O2yb/y4xAr9fw0ruYgPI3+P/zX/tYK4lkC9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ttR7HAAAA3AAAAA8AAAAAAAAAAAAAAAAAmAIAAGRy&#10;cy9kb3ducmV2LnhtbFBLBQYAAAAABAAEAPUAAACMAwAAAAA=&#10;" path="m,7r3,l3,4,,4,,,3,4r,3l,7xe" fillcolor="lime" strokeweight=".5pt">
                  <v:path arrowok="t" o:connecttype="custom" o:connectlocs="0,7;3,7;3,4;0,4;0,0;0,0;0,0;3,4;3,7;0,7" o:connectangles="0,0,0,0,0,0,0,0,0,0"/>
                </v:shape>
                <v:shape id="Freeform 94" o:spid="_x0000_s1118" style="position:absolute;left:2618;top:2036;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myMMA&#10;AADcAAAADwAAAGRycy9kb3ducmV2LnhtbESPQYvCMBSE74L/ITxhb5rqYVerUUTssrALUvXi7dE8&#10;22LzEpqo9d+bBcHjMDPfMItVZxpxo9bXlhWMRwkI4sLqmksFx0M2nILwAVljY5kUPMjDatnvLTDV&#10;9s453fahFBHCPkUFVQguldIXFRn0I+uIo3e2rcEQZVtK3eI9wk0jJ0nyKQ3WHBcqdLSpqLjsr0bB&#10;KbNyR5suS/5y/+3y32PmzFapj0G3noMI1IV3+NX+0Qomsy/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jmyMMAAADcAAAADwAAAAAAAAAAAAAAAACYAgAAZHJzL2Rv&#10;d25yZXYueG1sUEsFBgAAAAAEAAQA9QAAAIgDAAAAAA==&#10;" path="m,l4,,,xe" fillcolor="lime" strokeweight=".5pt">
                  <v:path arrowok="t" o:connecttype="custom" o:connectlocs="0,0;4,0;0,0;0,0;0,0" o:connectangles="0,0,0,0,0"/>
                </v:shape>
                <v:shape id="Freeform 95" o:spid="_x0000_s1119" style="position:absolute;left:2611;top:2033;width:3;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rz8UA&#10;AADcAAAADwAAAGRycy9kb3ducmV2LnhtbESPwWrCQBCG7wXfYRmhN91UrLSpq4ggFKFobQs9Dtkx&#10;Cc3Oxt3VxLd3DkKPwz//N9/Ml71r1IVCrD0beBpnoIgLb2suDXx/bUYvoGJCtth4JgNXirBcDB7m&#10;mFvf8SddDqlUAuGYo4EqpTbXOhYVOYxj3xJLdvTBYZIxlNoG7ATuGj3Jspl2WLNcqLCldUXF3+Hs&#10;RGODp+1099H9NLPpsa+fV7+h2BvzOOxXb6AS9el/+d5+twYmr2IrzwgB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evPxQAAANwAAAAPAAAAAAAAAAAAAAAAAJgCAABkcnMv&#10;ZG93bnJldi54bWxQSwUGAAAAAAQABAD1AAAAigMAAAAA&#10;" path="m,l3,,,xe" fillcolor="lime" strokeweight=".5pt">
                  <v:path arrowok="t" o:connecttype="custom" o:connectlocs="0,0;3,0;3,0;3,0;3,0;3,0;3,0;0,0" o:connectangles="0,0,0,0,0,0,0,0"/>
                </v:shape>
                <v:shape id="Freeform 96" o:spid="_x0000_s1120" style="position:absolute;left:2614;top:2029;width:1;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zp8UA&#10;AADcAAAADwAAAGRycy9kb3ducmV2LnhtbESPzWrDMBCE74W8g9hAb40cF0rtRgkltMQQSrAdel6s&#10;9Q+1VsZSEvvto0Khx2FmvmE2u8n04kqj6ywrWK8iEMSV1R03Cs7l59MrCOeRNfaWScFMDnbbxcMG&#10;U21vnNO18I0IEHYpKmi9H1IpXdWSQbeyA3Hwajsa9EGOjdQj3gLc9DKOohdpsOOw0OJA+5aqn+Ji&#10;FByLj69TVpelq+LDdz73p/KZaqUel9P7GwhPk/8P/7UzrSBOEv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OnxQAAANwAAAAPAAAAAAAAAAAAAAAAAJgCAABkcnMv&#10;ZG93bnJldi54bWxQSwUGAAAAAAQABAD1AAAAigMAAAAA&#10;" path="m,4l,,,4xe" fillcolor="lime" strokeweight=".5pt">
                  <v:path arrowok="t" o:connecttype="custom" o:connectlocs="0,4;0,0;0,4;0,4" o:connectangles="0,0,0,0"/>
                </v:shape>
                <v:shape id="Freeform 97" o:spid="_x0000_s1121" style="position:absolute;left:2611;top:2021;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qtMEA&#10;AADcAAAADwAAAGRycy9kb3ducmV2LnhtbERP3WrCMBS+H+wdwhl4tyZTHGtnlFJQBMExtwc4NMe2&#10;rDnpmtjWtzcXgpcf3/9qM9lWDNT7xrGGt0SBIC6dabjS8Puzff0A4QOywdYxabiSh836+WmFmXEj&#10;f9NwCpWIIewz1FCH0GVS+rImiz5xHXHkzq63GCLsK2l6HGO4beVcqXdpseHYUGNHRU3l3+liNRyr&#10;4Vqof/eVuvNOjl2aH/bLUevZy5R/ggg0hYf47t4bDQsV58cz8Qj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D6rTBAAAA3AAAAA8AAAAAAAAAAAAAAAAAmAIAAGRycy9kb3du&#10;cmV2LnhtbFBLBQYAAAAABAAEAPUAAACGAwAAAAA=&#10;" path="m3,8l,4,,,,4,3,8xe" fillcolor="lime" strokeweight=".5pt">
                  <v:path arrowok="t" o:connecttype="custom" o:connectlocs="3,8;0,4;0,4;0,0;0,4;0,4;0,4;0,4;3,8" o:connectangles="0,0,0,0,0,0,0,0,0"/>
                </v:shape>
                <v:rect id="Rectangle 98" o:spid="_x0000_s1122" style="position:absolute;left:2607;top:2025;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b/MYA&#10;AADcAAAADwAAAGRycy9kb3ducmV2LnhtbESPwW7CMBBE70j9B2uReis2UApNMQi1quDQS1MOcFvi&#10;JUmJ11HshvD3GKkSx9HMvNHMl52tREuNLx1rGA4UCOLMmZJzDdufz6cZCB+QDVaOScOFPCwXD705&#10;Jsad+ZvaNOQiQtgnqKEIoU6k9FlBFv3A1cTRO7rGYoiyyaVp8BzhtpIjpV6kxZLjQoE1vReUndI/&#10;q2H/8Vu9HnbTSbaTXypvx+rwvD5p/djvVm8gAnXhHv5vb4yGsRr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Yb/MYAAADcAAAADwAAAAAAAAAAAAAAAACYAgAAZHJz&#10;L2Rvd25yZXYueG1sUEsFBgAAAAAEAAQA9QAAAIsDAAAAAA==&#10;" fillcolor="lime" strokeweight=".5pt"/>
                <v:shape id="Freeform 99" o:spid="_x0000_s1123" style="position:absolute;left:2611;top:201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H2cQA&#10;AADcAAAADwAAAGRycy9kb3ducmV2LnhtbESP3WoCMRSE7wXfIZyCd5pUscrWKLagWL3y5wFON8fd&#10;xc3Jsonu6tM3QsHLYWa+YWaL1pbiRrUvHGt4HygQxKkzBWcaTsdVfwrCB2SDpWPScCcPi3m3M8PE&#10;uIb3dDuETEQI+wQ15CFUiZQ+zcmiH7iKOHpnV1sMUdaZNDU2EW5LOVTqQ1osOC7kWNF3TunlcLUa&#10;lB+vp77d2er3+Jhsv07N/ueRad17a5efIAK14RX+b2+MhpEawv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R9nEAAAA3AAAAA8AAAAAAAAAAAAAAAAAmAIAAGRycy9k&#10;b3ducmV2LnhtbFBLBQYAAAAABAAEAPUAAACJAwAAAAA=&#10;" path="m,3r3,l,3,3,,,,3,,,3xe" fillcolor="lime" strokeweight=".5pt">
                  <v:path arrowok="t" o:connecttype="custom" o:connectlocs="0,3;3,3;0,3;3,0;3,0;0,0;3,0;0,3;0,3" o:connectangles="0,0,0,0,0,0,0,0,0"/>
                </v:shape>
                <v:shape id="Freeform 100" o:spid="_x0000_s1124" style="position:absolute;left:2611;top:2010;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0w8UA&#10;AADcAAAADwAAAGRycy9kb3ducmV2LnhtbESP3WrCQBSE7wt9h+UUvKu7rVhqdA1BaAkIlto+wCF7&#10;TILZs2l2m5+3dwXBy2FmvmE26Wgb0VPna8caXuYKBHHhTM2lht+fj+d3ED4gG2wck4aJPKTbx4cN&#10;JsYN/E39MZQiQtgnqKEKoU2k9EVFFv3ctcTRO7nOYoiyK6XpcIhw28hXpd6kxZrjQoUt7Soqzsd/&#10;q+FQ9tNO/bmvlTt9yqFdZft8OWg9exqzNYhAY7iHb+3caFioBVzPxCM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XTDxQAAANwAAAAPAAAAAAAAAAAAAAAAAJgCAABkcnMv&#10;ZG93bnJldi54bWxQSwUGAAAAAAQABAD1AAAAigMAAAAA&#10;" path="m,8l,4r3,l,4,,,,4r3,l,4,,8xe" fillcolor="lime" strokeweight=".5pt">
                  <v:path arrowok="t" o:connecttype="custom" o:connectlocs="0,8;0,4;3,4;0,4;0,0;0,4;0,4;3,4;0,4;0,8;0,8;0,8" o:connectangles="0,0,0,0,0,0,0,0,0,0,0,0"/>
                </v:shape>
                <v:shape id="Freeform 101" o:spid="_x0000_s1125" style="position:absolute;left:2644;top:208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ipcQA&#10;AADcAAAADwAAAGRycy9kb3ducmV2LnhtbESPQWvCQBSE74L/YXkFb7pblSKpm1DEiGChxHrp7ZF9&#10;TUKzb5fsqum/7xYKPQ4z8w2zLUbbixsNoXOs4XGhQBDXznTcaLi8l/MNiBCRDfaOScM3BSjy6WSL&#10;mXF3ruh2jo1IEA4Zamhj9JmUoW7JYlg4T5y8TzdYjEkOjTQD3hPc9nKp1JO02HFaaNHTrqX663y1&#10;Gj5KJ99oN5bqtQoHX50upbd7rWcP48sziEhj/A//tY9Gw0qt4fdMOg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4qXEAAAA3AAAAA8AAAAAAAAAAAAAAAAAmAIAAGRycy9k&#10;b3ducmV2LnhtbFBLBQYAAAAABAAEAPUAAACJAwAAAAA=&#10;" path="m,l4,,,xe" fillcolor="lime" strokeweight=".5pt">
                  <v:path arrowok="t" o:connecttype="custom" o:connectlocs="0,0;4,0;0,0;0,0" o:connectangles="0,0,0,0"/>
                </v:shape>
                <v:shape id="Freeform 102" o:spid="_x0000_s1126" style="position:absolute;left:2146;top:179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3c8UA&#10;AADcAAAADwAAAGRycy9kb3ducmV2LnhtbESPT2sCMRTE7wW/Q3hCbzXxT0VWo4goCOKhKurxuXnu&#10;Lm5e1k2q22/fFIQeh5n5DTOZNbYUD6p94VhDt6NAEKfOFJxpOOxXHyMQPiAbLB2Thh/yMJu23iaY&#10;GPfkL3rsQiYihH2CGvIQqkRKn+Zk0XdcRRy9q6sthijrTJoanxFuS9lTaigtFhwXcqxokVN6231b&#10;DefTdntZNld5XN+PG5UNVHo+LLV+bzfzMYhATfgPv9pro6GvPuHvTDw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PdzxQAAANwAAAAPAAAAAAAAAAAAAAAAAJgCAABkcnMv&#10;ZG93bnJldi54bWxQSwUGAAAAAAQABAD1AAAAigMAAAAA&#10;" path="m4,8r8,3l8,15,,15,,11,4,8,,,4,8xe" fillcolor="lime" strokeweight=".5pt">
                  <v:path arrowok="t" o:connecttype="custom" o:connectlocs="4,8;12,11;8,15;0,15;0,11;4,8;0,0;4,8" o:connectangles="0,0,0,0,0,0,0,0"/>
                </v:shape>
                <v:shape id="Freeform 103" o:spid="_x0000_s1127" style="position:absolute;left:2139;top:17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SYcUA&#10;AADcAAAADwAAAGRycy9kb3ducmV2LnhtbESPT2sCMRTE74V+h/AK3mqiBS2rWSlthV5UtIXi7bF5&#10;+8duXtZNdLff3giCx2FmfsPMF72txZlaXznWMBoqEMSZMxUXGn6+l8+vIHxANlg7Jg3/5GGRPj7M&#10;MTGu4y2dd6EQEcI+QQ1lCE0ipc9KsuiHriGOXu5aiyHKtpCmxS7CbS3HSk2kxYrjQokNvZeU/e1O&#10;VsNydDyow8d0/atWG8z3wXTuc6X14Kl/m4EI1Id7+Nb+Mhpe1ASuZ+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lJhxQAAANwAAAAPAAAAAAAAAAAAAAAAAJgCAABkcnMv&#10;ZG93bnJldi54bWxQSwUGAAAAAAQABAD1AAAAigMAAAAA&#10;" path="m11,3l,7,7,r4,3xe" fillcolor="lime" strokeweight=".5pt">
                  <v:path arrowok="t" o:connecttype="custom" o:connectlocs="11,3;0,7;7,0;11,3" o:connectangles="0,0,0,0"/>
                </v:shape>
                <v:shape id="Freeform 104" o:spid="_x0000_s1128" style="position:absolute;left:2113;top:169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M2cIA&#10;AADcAAAADwAAAGRycy9kb3ducmV2LnhtbESPzWrDMBCE74W+g9hAb7WcBJriRgltILRXO6G9LtbG&#10;dmqtHEn1z9tXgUCOw8x8w6y3o2lFT843lhXMkxQEcWl1w5WC42H//ArCB2SNrWVSMJGH7ebxYY2Z&#10;tgPn1BehEhHCPkMFdQhdJqUvazLoE9sRR+9kncEQpaukdjhEuGnlIk1fpMGG40KNHe1qKn+LP6Pg&#10;UqEh/rEYPs6Oxu/V5zTkS6WeZuP7G4hAY7iHb+0vrWCZruB6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zZwgAAANwAAAAPAAAAAAAAAAAAAAAAAJgCAABkcnMvZG93&#10;bnJldi54bWxQSwUGAAAAAAQABAD1AAAAhwMAAAAA&#10;" path="m15,11l7,,,11,7,3r8,8xe" fillcolor="lime" strokeweight=".5pt">
                  <v:path arrowok="t" o:connecttype="custom" o:connectlocs="15,11;7,0;0,11;7,3;15,11" o:connectangles="0,0,0,0,0"/>
                </v:shape>
                <v:shape id="Freeform 105" o:spid="_x0000_s1129" style="position:absolute;left:2165;top:1505;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7pMEA&#10;AADcAAAADwAAAGRycy9kb3ducmV2LnhtbERPz2vCMBS+D/Y/hDfwNhMdTK2mMoYDwdOqY9dH85aW&#10;Ni9dErX+9+Yw2PHj+73Zjq4XFwqx9axhNlUgiGtvWrYaTseP5yWImJAN9p5Jw40ibMvHhw0Wxl/5&#10;ky5VsiKHcCxQQ5PSUEgZ64YcxqkfiDP344PDlGGw0gS85nDXy7lSr9Jhy7mhwYHeG6q76uw0dP1s&#10;R9XC/a6siv77sDh87WzQevI0vq1BJBrTv/jPvTcaXlRem8/kIy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O6TBAAAA3AAAAA8AAAAAAAAAAAAAAAAAmAIAAGRycy9kb3du&#10;cmV2LnhtbFBLBQYAAAAABAAEAPUAAACGAwAAAAA=&#10;" path="m,4r11,l8,,,4xe" fillcolor="lime" strokeweight=".5pt">
                  <v:path arrowok="t" o:connecttype="custom" o:connectlocs="0,4;11,4;8,0;0,4" o:connectangles="0,0,0,0"/>
                </v:shape>
                <v:shape id="Freeform 106" o:spid="_x0000_s1130" style="position:absolute;left:2139;top:1486;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vP8UA&#10;AADcAAAADwAAAGRycy9kb3ducmV2LnhtbESPQWvCQBSE74L/YXlCL6K7Kq1t6ioiCCU3TUt7fGRf&#10;k2D2bchuNPrrXaHQ4zAz3zCrTW9rcabWV441zKYKBHHuTMWFhs9sP3kF4QOywdoxabiSh816OFhh&#10;YtyFD3Q+hkJECPsENZQhNImUPi/Jop+6hjh6v661GKJsC2lavES4reVcqRdpseK4UGJDu5Ly07Gz&#10;GlTm06zbf38tb3Wann4W3TU8j7V+GvXbdxCB+vAf/mt/GA0L9Qa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q8/xQAAANwAAAAPAAAAAAAAAAAAAAAAAJgCAABkcnMv&#10;ZG93bnJldi54bWxQSwUGAAAAAAQABAD1AAAAigMAAAAA&#10;" path="m,15l,11,,,,15xe" fillcolor="lime" strokeweight=".5pt">
                  <v:path arrowok="t" o:connecttype="custom" o:connectlocs="0,15;0,11;0,0;0,15" o:connectangles="0,0,0,0"/>
                </v:shape>
                <v:shape id="Freeform 107" o:spid="_x0000_s1131" style="position:absolute;left:2843;top:1231;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XxcQA&#10;AADcAAAADwAAAGRycy9kb3ducmV2LnhtbERPy2rCQBTdC/2H4Rbc6USl0qaOIT4KboQ2KYXubjO3&#10;SdrMnZAZNfr1zkJweTjvRdKbRhypc7VlBZNxBIK4sLrmUsFn/jZ6BuE8ssbGMik4k4Nk+TBYYKzt&#10;iT/omPlShBB2MSqovG9jKV1RkUE3ti1x4H5tZ9AH2JVSd3gK4aaR0yiaS4M1h4YKW1pXVPxnB6Pg&#10;/We7KbhOv15yt6JmP3/aX/6+lRo+9ukrCE+9v4tv7p1WMJuE+eFMO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18XEAAAA3AAAAA8AAAAAAAAAAAAAAAAAmAIAAGRycy9k&#10;b3ducmV2LnhtbFBLBQYAAAAABAAEAPUAAACJAwAAAAA=&#10;" path="m11,72r,-4l11,53,18,42,30,34,26,27,15,15,26,12r7,l37,8,44,r8,4l52,15r7,15l56,38r3,19l52,57r7,15l52,83r-8,7l30,102r-15,7l3,102,,83,3,72r8,xe" fillcolor="lime" strokeweight=".5pt">
                  <v:path arrowok="t" o:connecttype="custom" o:connectlocs="11,72;11,68;11,53;18,42;30,34;26,27;15,15;26,12;33,12;37,8;44,0;52,4;52,15;59,30;56,38;59,57;52,57;59,72;52,83;44,90;30,102;15,109;3,102;0,83;3,72;11,72" o:connectangles="0,0,0,0,0,0,0,0,0,0,0,0,0,0,0,0,0,0,0,0,0,0,0,0,0,0"/>
                </v:shape>
                <v:shape id="Freeform 108" o:spid="_x0000_s1132" style="position:absolute;left:2813;top:1299;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1PsYA&#10;AADcAAAADwAAAGRycy9kb3ducmV2LnhtbESPQWvCQBSE74X+h+UVequbpFgkukopFL20YFJRb4/s&#10;M4ndfRuyq0Z/fbdQ6HGYmW+Y2WKwRpyp961jBekoAUFcOd1yreCrfH+agPABWaNxTAqu5GExv7+b&#10;Ya7dhdd0LkItIoR9jgqaELpcSl81ZNGPXEccvYPrLYYo+1rqHi8Rbo3MkuRFWmw5LjTY0VtD1Xdx&#10;sgqyXWaO5XYo7f5ULMefHxvObkapx4fhdQoi0BD+w3/tlVbwnKb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41PsYAAADcAAAADwAAAAAAAAAAAAAAAACYAgAAZHJz&#10;L2Rvd25yZXYueG1sUEsFBgAAAAAEAAQA9QAAAIsDAAAAAA==&#10;" path="m,11l7,4,15,r3,7l15,11r,8l3,22,,19,3,7,,11xe" fillcolor="lime" strokeweight=".5pt">
                  <v:path arrowok="t" o:connecttype="custom" o:connectlocs="0,11;7,4;15,0;18,7;15,11;15,19;3,22;0,19;3,7;0,11" o:connectangles="0,0,0,0,0,0,0,0,0,0"/>
                </v:shape>
                <v:shape id="Freeform 109" o:spid="_x0000_s1133" style="position:absolute;left:2835;top:123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OuMUA&#10;AADcAAAADwAAAGRycy9kb3ducmV2LnhtbESPQWsCMRCF7wX/Qxiht5pVochqFBEES0+1RfQ2bsbd&#10;xc0kbOJu9NebQqHHx5v3vXmLVTSN6Kj1tWUF41EGgriwuuZSwc/39m0GwgdkjY1lUnAnD6vl4GWB&#10;ubY9f1G3D6VIEPY5KqhCcLmUvqjIoB9ZR5y8i20NhiTbUuoW+wQ3jZxk2bs0WHNqqNDRpqLiur+Z&#10;9EY8Th/19n7tz4dj7Fz38elmJ6Veh3E9BxEohv/jv/ROK5iOJ/A7JhF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U64xQAAANwAAAAPAAAAAAAAAAAAAAAAAJgCAABkcnMv&#10;ZG93bnJldi54bWxQSwUGAAAAAAQABAD1AAAAigMAAAAA&#10;" path="m,15l8,r3,4l11,7,8,11,4,15,,15xe" fillcolor="lime" strokeweight=".5pt">
                  <v:path arrowok="t" o:connecttype="custom" o:connectlocs="0,15;8,0;11,4;11,7;8,11;4,15;0,15" o:connectangles="0,0,0,0,0,0,0"/>
                </v:shape>
                <v:shape id="Freeform 110" o:spid="_x0000_s1134" style="position:absolute;left:2779;top:1246;width:34;height:64;visibility:visible;mso-wrap-style:square;v-text-anchor:top" coordsize="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sQA&#10;AADcAAAADwAAAGRycy9kb3ducmV2LnhtbESPT2vCQBTE7wW/w/IEL6VuTKBI6ioqCF4kNK09P7LP&#10;JDX7NmQ3f/z23UKhx2FmfsNsdpNpxECdqy0rWC0jEMSF1TWXCj4/Ti9rEM4ja2wsk4IHOdhtZ08b&#10;TLUd+Z2G3JciQNilqKDyvk2ldEVFBt3StsTBu9nOoA+yK6XucAxw08g4il6lwZrDQoUtHSsq7nlv&#10;FBSI/ZhnF77Ja/x8+I6yr/4glVrMp/0bCE+T/w//tc9aQbJK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1/7EAAAA3AAAAA8AAAAAAAAAAAAAAAAAmAIAAGRycy9k&#10;b3ducmV2LnhtbFBLBQYAAAAABAAEAPUAAACJAwAAAAA=&#10;" path="m4,42l,38,7,34,4,27r,-8l,8,15,r,8l11,12r11,7l26,19r4,15l30,38r,7l34,53,22,64,19,57,15,49,7,45r4,-3l4,42xe" fillcolor="lime" strokeweight=".5pt">
                  <v:path arrowok="t" o:connecttype="custom" o:connectlocs="4,42;0,38;7,34;4,27;4,19;0,8;15,0;15,8;11,12;22,19;26,19;30,34;30,38;30,45;34,53;22,64;19,57;15,49;7,45;11,42;4,42" o:connectangles="0,0,0,0,0,0,0,0,0,0,0,0,0,0,0,0,0,0,0,0,0"/>
                </v:shape>
                <v:shape id="Freeform 111" o:spid="_x0000_s1135" style="position:absolute;left:2794;top:1348;width:93;height:104;visibility:visible;mso-wrap-style:square;v-text-anchor:top" coordsize="9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KsQA&#10;AADcAAAADwAAAGRycy9kb3ducmV2LnhtbESPQWvCQBSE7wX/w/IEb3VjFZXoKiJUcxIaW7w+s69J&#10;bPZt2N1q+u/dguBxmJlvmOW6M424kvO1ZQWjYQKCuLC65lLB5/H9dQ7CB2SNjWVS8Ece1qveyxJT&#10;bW/8Qdc8lCJC2KeooAqhTaX0RUUG/dC2xNH7ts5giNKVUju8Rbhp5FuSTKXBmuNChS1tKyp+8l+j&#10;4Nxd9tkhK0+524+/drP5aXLJWalBv9ssQATqwjP8aGdawXg0gf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yrEAAAA3AAAAA8AAAAAAAAAAAAAAAAAmAIAAGRycy9k&#10;b3ducmV2LnhtbFBLBQYAAAAABAAEAPUAAACJAwAAAAA=&#10;" path="m15,48r4,-7l19,29,11,26r-4,l,7,4,,15,7r11,4l22,18r15,4l22,33,34,29,26,44r11,l52,56r8,11l75,74r18,8l93,89r-7,4l71,101r-7,3l60,104,56,93,49,89,37,86,30,74r-8,l22,78r-7,l19,74,11,71,7,67r4,-8l11,56,19,44r,-3l19,29,11,26r4,22xe" fillcolor="lime" strokeweight=".5pt">
                  <v:path arrowok="t" o:connecttype="custom" o:connectlocs="15,48;19,41;19,29;11,26;7,26;0,7;4,0;15,7;26,11;22,18;37,22;22,33;34,29;26,44;37,44;52,56;60,67;75,74;93,82;93,89;86,93;71,101;64,104;60,104;56,93;49,89;37,86;30,74;22,74;22,78;15,78;19,74;11,71;7,67;11,59;11,56;19,44;19,41;19,29;11,26;15,48" o:connectangles="0,0,0,0,0,0,0,0,0,0,0,0,0,0,0,0,0,0,0,0,0,0,0,0,0,0,0,0,0,0,0,0,0,0,0,0,0,0,0,0,0"/>
                </v:shape>
                <v:shape id="Freeform 112" o:spid="_x0000_s1136" style="position:absolute;left:2783;top:1400;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xrcUA&#10;AADcAAAADwAAAGRycy9kb3ducmV2LnhtbESPQWsCMRSE74L/IbxCL1KztlZlNYqUFoo3XaseH5vX&#10;3eDmZUlS3f77RhB6HGbmG2ax6mwjLuSDcaxgNMxAEJdOG64U7IuPpxmIEJE1No5JwS8FWC37vQXm&#10;2l15S5ddrESCcMhRQR1jm0sZyposhqFriZP37bzFmKSvpPZ4TXDbyOcsm0iLhtNCjS291VSedz9W&#10;gZ8Us2YzPpxoOjVfA5O9r4/tXqnHh249BxGpi//he/tTK3gZvcL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fGtxQAAANwAAAAPAAAAAAAAAAAAAAAAAJgCAABkcnMv&#10;ZG93bnJldi54bWxQSwUGAAAAAAQABAD1AAAAigMAAAAA&#10;" path="m3,19l,7,3,4,11,r4,4l11,19r-8,xe" fillcolor="lime" strokeweight=".5pt">
                  <v:path arrowok="t" o:connecttype="custom" o:connectlocs="3,19;0,7;3,4;11,0;15,4;11,19;3,19" o:connectangles="0,0,0,0,0,0,0"/>
                </v:shape>
                <v:shape id="Freeform 113" o:spid="_x0000_s1137" style="position:absolute;left:2753;top:1355;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G88YA&#10;AADcAAAADwAAAGRycy9kb3ducmV2LnhtbESPQWvCQBSE7wX/w/IEL0U3sSCSuooNVHoq1ap4fGRf&#10;s2mzb5PsGtN/3y0Uehxm5htmtRlsLXrqfOVYQTpLQBAXTldcKji+P0+XIHxA1lg7JgXf5GGzHt2t&#10;MNPuxnvqD6EUEcI+QwUmhCaT0heGLPqZa4ij9+E6iyHKrpS6w1uE21rOk2QhLVYcFww2lBsqvg5X&#10;q6Dd5Zf2ftu89en5ybyePoc2N3ulJuNh+wgi0BD+w3/tF63gIV3A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kG88YAAADcAAAADwAAAAAAAAAAAAAAAACYAgAAZHJz&#10;L2Rvd25yZXYueG1sUEsFBgAAAAAEAAQA9QAAAIsDAAAAAA==&#10;" path="m,22l15,11r3,4l26,r7,11l37,22,26,26r,15l18,45r-7,4l7,41,11,30r4,l,22xe" fillcolor="lime" strokeweight=".5pt">
                  <v:path arrowok="t" o:connecttype="custom" o:connectlocs="0,22;15,11;18,15;26,0;33,11;37,22;26,26;26,41;18,45;11,49;7,41;11,30;15,30;0,22" o:connectangles="0,0,0,0,0,0,0,0,0,0,0,0,0,0"/>
                </v:shape>
                <v:shape id="Freeform 114" o:spid="_x0000_s1138" style="position:absolute;left:2775;top:1261;width:38;height:68;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HCcYA&#10;AADcAAAADwAAAGRycy9kb3ducmV2LnhtbESPT2vCQBTE74V+h+UVvEjdWCGVmFVaoSi9iLZ6fmRf&#10;/mD2bciuSfTTu4WCx2FmfsOkq8HUoqPWVZYVTCcRCOLM6ooLBb8/X69zEM4ja6wtk4IrOVgtn59S&#10;TLTteU/dwRciQNglqKD0vkmkdFlJBt3ENsTBy21r0AfZFlK32Ae4qeVbFMXSYMVhocSG1iVl58PF&#10;KNjub3nTj6PjbsPz3emzi8c6/lZq9DJ8LEB4Gvwj/N/eagWz6Tv8nQ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HCcYAAADcAAAADwAAAAAAAAAAAAAAAACYAgAAZHJz&#10;L2Rvd25yZXYueG1sUEsFBgAAAAAEAAQA9QAAAIsDAAAAAA==&#10;" path="m,30l15,27,11,23,8,12,11,4,23,,19,8r4,4l34,19r4,8l34,34r4,8l30,57r4,7l30,68,23,53,19,45r-8,l15,38,11,30,,30xe" fillcolor="lime" strokeweight=".5pt">
                  <v:path arrowok="t" o:connecttype="custom" o:connectlocs="0,30;15,27;11,23;8,12;11,4;23,0;19,8;23,12;34,19;38,27;34,34;38,42;30,57;34,64;30,68;23,53;19,45;11,45;15,38;11,30;0,30" o:connectangles="0,0,0,0,0,0,0,0,0,0,0,0,0,0,0,0,0,0,0,0,0"/>
                </v:shape>
                <v:shape id="Freeform 115" o:spid="_x0000_s1139" style="position:absolute;left:2745;top:1351;width:41;height:56;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HasEA&#10;AADcAAAADwAAAGRycy9kb3ducmV2LnhtbERPy4rCMBTdD/gP4QruxlQLop2m4mtEFwrqfMCludOW&#10;aW5KE2vn781CcHk473TZm1p01LrKsoLJOAJBnFtdcaHg5/b9OQfhPLLG2jIp+CcHy2zwkWKi7YMv&#10;1F19IUIIuwQVlN43iZQuL8mgG9uGOHC/tjXoA2wLqVt8hHBTy2kUzaTBikNDiQ1tSsr/rnejYMrr&#10;4+Fo4m23W90WptmfznF0Umo07FdfIDz1/i1+uQ9aQTwJ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4x2rBAAAA3AAAAA8AAAAAAAAAAAAAAAAAmAIAAGRycy9kb3du&#10;cmV2LnhtbFBLBQYAAAAABAAEAPUAAACGAwAAAAA=&#10;" path="m,26l23,15,34,26,30,r8,12l41,23r,11l30,41r,12l15,56,12,49,23,45,19,34,,26xe" fillcolor="lime" strokeweight=".5pt">
                  <v:path arrowok="t" o:connecttype="custom" o:connectlocs="0,26;23,15;34,26;30,0;38,12;41,23;41,34;30,41;30,53;15,56;12,49;23,45;19,34;0,26" o:connectangles="0,0,0,0,0,0,0,0,0,0,0,0,0,0"/>
                </v:shape>
                <v:shape id="Freeform 116" o:spid="_x0000_s1140" style="position:absolute;left:2663;top:1314;width:82;height:63;visibility:visible;mso-wrap-style:square;v-text-anchor:top" coordsize="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XCMUA&#10;AADcAAAADwAAAGRycy9kb3ducmV2LnhtbESPW2sCMRSE3wv+h3CEvmnWClZXo1RB6AUULw8+HjbH&#10;zeLmJGxSd/vvm4LQx2FmvmEWq87W4k5NqBwrGA0zEMSF0xWXCs6n7WAKIkRkjbVjUvBDAVbL3tMC&#10;c+1aPtD9GEuRIBxyVGBi9LmUoTBkMQydJ07e1TUWY5JNKXWDbYLbWr5k2URarDgtGPS0MVTcjt9W&#10;wYXqV/bmc70eTw5f193+Q7edV+q5373NQUTq4n/40X7XCsaj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ZcIxQAAANwAAAAPAAAAAAAAAAAAAAAAAJgCAABkcnMv&#10;ZG93bnJldi54bWxQSwUGAAAAAAQABAD1AAAAigMAAAAA&#10;" path="m15,60l11,56,22,52r8,-7l26,37,19,26r-4,4l11,34,4,26,,19,11,11r8,4l22,19,15,,30,r4,11l37,19r8,l56,11,71,7r,12l67,41r8,l82,41,75,60r-8,3l56,63r-7,l41,52,15,60xe" fillcolor="lime" strokeweight=".5pt">
                  <v:path arrowok="t" o:connecttype="custom" o:connectlocs="15,60;11,56;22,52;30,45;26,37;19,26;15,30;11,34;4,26;0,19;11,11;19,15;22,19;15,0;30,0;34,11;37,19;45,19;56,11;71,7;71,19;67,41;75,41;82,41;75,60;67,63;56,63;49,63;41,52;15,60" o:connectangles="0,0,0,0,0,0,0,0,0,0,0,0,0,0,0,0,0,0,0,0,0,0,0,0,0,0,0,0,0,0"/>
                </v:shape>
                <v:shape id="Freeform 117" o:spid="_x0000_s1141" style="position:absolute;left:2584;top:1340;width:64;height:75;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s9cIA&#10;AADcAAAADwAAAGRycy9kb3ducmV2LnhtbERPTWvCQBC9F/wPywje6kbFKqmriBDQi9bEFnobsmMS&#10;zM6G7Griv3cPhR4f73u16U0tHtS6yrKCyTgCQZxbXXGh4JIl70sQziNrrC2Tgic52KwHbyuMte34&#10;TI/UFyKEsItRQel9E0vp8pIMurFtiAN3ta1BH2BbSN1iF8JNLadR9CENVhwaSmxoV1J+S+9GQTbJ&#10;+Ph1mkc/h+67SpMiWTS/tVKjYb/9BOGp9//iP/deK5hNw/xw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Kz1wgAAANwAAAAPAAAAAAAAAAAAAAAAAJgCAABkcnMvZG93&#10;bnJldi54bWxQSwUGAAAAAAQABAD1AAAAhwMAAAAA&#10;" path="m45,49l30,67r-11,l8,75,,71,8,56,,49,19,23,34,19,34,8,49,,60,15r-7,8l64,30,45,49xe" fillcolor="lime" strokeweight=".5pt">
                  <v:path arrowok="t" o:connecttype="custom" o:connectlocs="45,49;30,67;19,67;8,75;0,71;8,56;0,49;19,23;34,19;34,8;49,0;60,15;53,23;64,30;45,49" o:connectangles="0,0,0,0,0,0,0,0,0,0,0,0,0,0,0"/>
                </v:shape>
                <v:shape id="Freeform 118" o:spid="_x0000_s1142" style="position:absolute;left:2640;top:1280;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ecUA&#10;AADcAAAADwAAAGRycy9kb3ducmV2LnhtbESPQWvCQBSE7wX/w/IK3urGSEOJrlLEQEGKJO2lt0f2&#10;mYRk38bsVpN/7wqFHoeZ+YbZ7EbTiSsNrrGsYLmIQBCXVjdcKfj+yl7eQDiPrLGzTAomcrDbzp42&#10;mGp745yuha9EgLBLUUHtfZ9K6cqaDLqF7YmDd7aDQR/kUEk94C3ATSfjKEqkwYbDQo097Wsq2+LX&#10;KMA8/8ku+2QqjqdPpEN7eO3aSKn58/i+BuFp9P/hv/aHVrCKl/A4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6R5xQAAANwAAAAPAAAAAAAAAAAAAAAAAJgCAABkcnMv&#10;ZG93bnJldi54bWxQSwUGAAAAAAQABAD1AAAAigMAAAAA&#10;" path="m19,38l15,26,,30,,15r15,l30,4,49,r4,4l57,19,45,23r-3,7l34,30,30,26,19,30r,8xe" fillcolor="lime" strokeweight=".5pt">
                  <v:path arrowok="t" o:connecttype="custom" o:connectlocs="19,38;15,26;0,30;0,15;15,15;30,4;49,0;53,4;57,19;45,23;42,30;34,30;30,26;19,30;19,38" o:connectangles="0,0,0,0,0,0,0,0,0,0,0,0,0,0,0"/>
                </v:shape>
                <v:shape id="Freeform 119" o:spid="_x0000_s1143" style="position:absolute;left:2614;top:1392;width:94;height:120;visibility:visible;mso-wrap-style:square;v-text-anchor:top" coordsize="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n3sUA&#10;AADcAAAADwAAAGRycy9kb3ducmV2LnhtbESPQWsCMRSE7wX/Q3hCbzXZLUi7GsWWlvZotaDHx+a5&#10;Wdy8rJvU3frrTaHgcZiZb5j5cnCNOFMXas8asokCQVx6U3Ol4Xv7/vAEIkRkg41n0vBLAZaL0d0c&#10;C+N7/qLzJlYiQTgUqMHG2BZShtKSwzDxLXHyDr5zGJPsKmk67BPcNTJXaiod1pwWLLb0aqk8bn6c&#10;hpf9rn/O1Fu2zT9We2UvJ7uuT1rfj4fVDESkId7C/+1Po+Exz+Hv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SfexQAAANwAAAAPAAAAAAAAAAAAAAAAAJgCAABkcnMv&#10;ZG93bnJldi54bWxQSwUGAAAAAAQABAD1AAAAigMAAAAA&#10;" path="m8,19r4,l19,8,49,r,19l64,19,56,34r12,4l75,27r,15l75,49,86,42,79,87r15,18l90,109,75,105r-7,l79,117r-11,3l56,117r8,-12l12,98,8,90,12,79,4,75,,60,23,75,38,72,19,53,4,53,,45,23,38r,-4l15,30,4,38,15,27,4,23r8,-4l23,12,8,19xe" fillcolor="lime" strokeweight=".5pt">
                  <v:path arrowok="t" o:connecttype="custom" o:connectlocs="8,19;12,19;19,8;49,0;49,19;64,19;56,34;68,38;75,27;75,42;75,49;86,42;79,87;94,105;90,109;75,105;68,105;79,117;68,120;56,117;64,105;12,98;8,90;12,79;4,75;0,60;23,75;38,72;19,53;4,53;0,45;23,38;23,34;15,30;4,38;15,27;4,23;12,19;23,12;8,19" o:connectangles="0,0,0,0,0,0,0,0,0,0,0,0,0,0,0,0,0,0,0,0,0,0,0,0,0,0,0,0,0,0,0,0,0,0,0,0,0,0,0,0"/>
                </v:shape>
                <v:shape id="Freeform 120" o:spid="_x0000_s1144" style="position:absolute;left:2719;top:1419;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Uz8QA&#10;AADcAAAADwAAAGRycy9kb3ducmV2LnhtbESPQWvCQBSE74X+h+UJvRTdqFA0ukoRpB4ESWzx+sw+&#10;k8Xs25BdTfz33ULB4zAz3zDLdW9rcafWG8cKxqMEBHHhtOFSwfdxO5yB8AFZY+2YFDzIw3r1+rLE&#10;VLuOM7rnoRQRwj5FBVUITSqlLyqy6EeuIY7exbUWQ5RtKXWLXYTbWk6S5ENaNBwXKmxoU1FxzW9W&#10;Qdi/n7q5yWbnCPnK6sPjYH5ypd4G/ecCRKA+PMP/7Z1WMJ1M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VM/EAAAA3AAAAA8AAAAAAAAAAAAAAAAAmAIAAGRycy9k&#10;b3ducmV2LnhtbFBLBQYAAAAABAAEAPUAAACJAwAAAAA=&#10;" path="m11,45r,11l26,52,30,41r,-11l34,18,45,11r-4,l38,3,30,,26,11r-3,7l8,18,8,3,,22,15,33r,12l15,52,11,45xe" fillcolor="lime" strokeweight=".5pt">
                  <v:path arrowok="t" o:connecttype="custom" o:connectlocs="11,45;11,56;26,52;30,41;30,30;34,18;45,11;41,11;38,3;30,0;26,11;23,18;8,18;8,3;0,22;15,33;15,45;15,52;11,45" o:connectangles="0,0,0,0,0,0,0,0,0,0,0,0,0,0,0,0,0,0,0"/>
                </v:shape>
                <v:shape id="Freeform 121" o:spid="_x0000_s1145" style="position:absolute;left:2760;top:1437;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PoMMA&#10;AADcAAAADwAAAGRycy9kb3ducmV2LnhtbESP3YrCMBSE7xd8h3AEbxZNrSLSNYoKBW8U/x7g0Jxt&#10;u9uclCbV+vZGELwcZuYbZrHqTCVu1LjSsoLxKAJBnFldcq7gekmHcxDOI2usLJOCBzlYLXtfC0y0&#10;vfOJbmefiwBhl6CCwvs6kdJlBRl0I1sTB+/XNgZ9kE0udYP3ADeVjKNoJg2WHBYKrGlbUPZ/bo0C&#10;nfq0jXEz/9tH3MbH02GWXr+VGvS79Q8IT53/hN/tnV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iPoMMAAADcAAAADwAAAAAAAAAAAAAAAACYAgAAZHJzL2Rv&#10;d25yZXYueG1sUEsFBgAAAAAEAAQA9QAAAIgDAAAAAA==&#10;" path="m8,38l11,27r4,3l26,23r8,-8l38,12,34,8r,-4l30,4,23,,15,,11,4r,4l8,15r,8l4,27r,3l8,30r,8l,45,8,38xe" fillcolor="lime" strokeweight=".5pt">
                  <v:path arrowok="t" o:connecttype="custom" o:connectlocs="8,38;11,27;15,30;26,23;34,15;38,12;34,8;34,4;30,4;23,0;15,0;11,4;11,8;8,15;8,23;4,27;4,30;8,30;8,38;0,45;8,38" o:connectangles="0,0,0,0,0,0,0,0,0,0,0,0,0,0,0,0,0,0,0,0,0"/>
                </v:shape>
                <v:shape id="Freeform 122" o:spid="_x0000_s1146" style="position:absolute;left:2775;top:1467;width:124;height:266;visibility:visible;mso-wrap-style:square;v-text-anchor:top" coordsize="12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DKMUA&#10;AADcAAAADwAAAGRycy9kb3ducmV2LnhtbESPQWsCMRSE74L/IbyCN81WrZStUUQQxF5aV0t7e2xe&#10;dxc3LyGJuv77piB4HGbmG2a+7EwrLuRDY1nB8ygDQVxa3XCl4FBshq8gQkTW2FomBTcKsFz0e3PM&#10;tb3yJ132sRIJwiFHBXWMLpcylDUZDCPriJP3a73BmKSvpPZ4TXDTynGWzaTBhtNCjY7WNZWn/dko&#10;8O/fP9OZ/5oe9a34KHbuxBN3UGrw1K3eQETq4iN8b2+1gsn4B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gMoxQAAANwAAAAPAAAAAAAAAAAAAAAAAJgCAABkcnMv&#10;ZG93bnJldi54bWxQSwUGAAAAAAQABAD1AAAAigMAAAAA&#10;" path="m4,53l,42,4,34,8,30r7,-3l19,19,26,8,34,4,41,r4,4l53,8,41,15r-3,4l30,23r8,4l30,38r,4l26,56r,4l26,56r4,-7l41,30,53,27r3,3l64,12r4,3l71,23,68,34r-4,4l68,53r11,7l83,60r3,-7l101,60,98,71r-4,8l83,86r3,-3l98,94r,7l105,105r7,15l116,128r-4,3l101,135r4,11l109,154r-8,4l112,173r-7,11l112,195r4,4l124,210r-4,4l112,214r-7,3l98,225r3,-4l105,210r-7,-4l90,199r,-4l79,203r,14l83,236r3,11l83,251r-8,l68,244,56,232r8,27l56,266,49,247r,-15l41,236,34,225r,-19l30,199,19,195r,-7l26,176r12,8l49,176r11,-7l68,158r3,-12l68,131r-4,-3l60,128r8,-8l68,109,60,98r,-4l53,83,38,86,30,83,26,79,19,75r-8,l8,71,15,53r,-15l11,38,4,53xe" fillcolor="lime" strokeweight=".5pt">
                  <v:path arrowok="t" o:connecttype="custom" o:connectlocs="0,42;8,30;19,19;34,4;45,4;41,15;30,23;30,38;26,56;26,56;41,30;56,30;68,15;68,34;68,53;83,60;101,60;94,79;86,83;98,101;112,120;112,131;105,146;101,158;105,184;116,199;120,214;105,217;101,221;98,206;90,195;79,217;86,247;75,251;56,232;56,266;49,232;34,225;30,199;19,188;38,184;60,169;71,146;64,128;68,120;60,98;53,83;30,83;19,75;8,71;15,38;4,53" o:connectangles="0,0,0,0,0,0,0,0,0,0,0,0,0,0,0,0,0,0,0,0,0,0,0,0,0,0,0,0,0,0,0,0,0,0,0,0,0,0,0,0,0,0,0,0,0,0,0,0,0,0,0,0"/>
                </v:shape>
                <v:shape id="Freeform 123" o:spid="_x0000_s1147" style="position:absolute;left:2734;top:1606;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o38MA&#10;AADcAAAADwAAAGRycy9kb3ducmV2LnhtbESP3YrCMBSE74V9h3AWvNNU19+uUUQQvNTqAxybs22x&#10;OSlNVlOf3ggLeznMzDfMahNMLe7UusqygtEwAUGcW11xoeBy3g8WIJxH1lhbJgUdOdisP3orTLV9&#10;8InumS9EhLBLUUHpfZNK6fKSDLqhbYij92Nbgz7KtpC6xUeEm1qOk2QmDVYcF0psaFdSfst+jYIk&#10;zHeX+qiv+3lYds/JpJrKbadU/zNsv0F4Cv4//Nc+aAVf4xm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Ao38MAAADcAAAADwAAAAAAAAAAAAAAAACYAgAAZHJzL2Rv&#10;d25yZXYueG1sUEsFBgAAAAAEAAQA9QAAAIgDAAAAAA==&#10;" path="m8,22r3,-7l15,7r,-3l23,r3,7l30,15r11,4l45,26r-4,8l37,30,34,26,23,30r-4,7l8,34r3,-8l11,22,,19,11,15,8,22xe" fillcolor="lime" strokeweight=".5pt">
                  <v:path arrowok="t" o:connecttype="custom" o:connectlocs="8,22;11,15;15,7;15,4;23,0;26,7;30,15;41,19;45,26;41,34;37,30;34,26;23,30;19,37;8,34;11,26;11,22;0,19;11,15;8,22" o:connectangles="0,0,0,0,0,0,0,0,0,0,0,0,0,0,0,0,0,0,0,0"/>
                </v:shape>
                <v:shape id="Freeform 124" o:spid="_x0000_s1148" style="position:absolute;left:2382;top:1355;width:461;height:517;visibility:visible;mso-wrap-style:square;v-text-anchor:top" coordsize="4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b/MUA&#10;AADcAAAADwAAAGRycy9kb3ducmV2LnhtbESPQWvCQBSE74L/YXmCN91Ei5boKlKoWkqh2h56fGSf&#10;STT7NmY3Gv+9WxA8DjPzDTNftqYUF6pdYVlBPIxAEKdWF5wp+P15H7yCcB5ZY2mZFNzIwXLR7cwx&#10;0fbKO7rsfSYChF2CCnLvq0RKl+Zk0A1tRRy8g60N+iDrTOoarwFuSjmKook0WHBYyLGit5zS074x&#10;Co5f57/JS9w0nyb+0GtD3xRvVkr1e+1qBsJT65/hR3urFYxHU/g/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Bv8xQAAANwAAAAPAAAAAAAAAAAAAAAAAJgCAABkcnMv&#10;ZG93bnJldi54bWxQSwUGAAAAAAQABAD1AAAAigMAAAAA&#10;" path="m86,26r8,l98,26r11,11l113,45r11,-4l131,37r4,l142,41r-11,4l128,49r,3l142,52r8,l161,52r8,l180,52r4,l180,60r4,11l191,67r8,l202,79r12,15l210,97r7,4l229,109r3,7l229,124r,7l236,135r-4,4l247,142r8,12l262,161r,-7l270,150r3,-4l270,142r11,l288,142r,12l296,161r,4l303,168r8,12l322,187r8,-4l337,187r-11,4l326,198r7,-3l345,187r7,-4l356,180r-4,-12l363,165,352,154r4,-4l352,139r4,-4l367,124r-4,-4l371,112r4,8l378,116r-3,4l378,127r-3,15l371,146r4,8l371,157r,8l367,172r4,4l371,180r,11l367,195r11,-12l389,180r,15l378,198r-7,23l382,225r11,-12l401,213r3,-11l408,191r4,l419,210r-7,11l408,228r-4,12l389,247r-11,-4l378,232r-15,15l348,240r,7l341,262r-11,11l326,281r-4,-4l315,281r-8,4l296,288r-8,4l285,296r-4,11l277,315r-7,11l288,322r-15,15l285,341r3,3l296,352r-4,4l296,363r7,11l315,382r3,4l318,401r-7,11l318,423r12,-4l322,434r15,-3l341,416r7,-8l360,408r7,-7l367,389r,-15l367,367r15,-15l382,348r-4,-7l386,329r11,-3l404,341r4,-8l416,348r7,4l423,367r-4,15l416,397r11,7l431,401r15,-8l457,389r-8,12l453,404r,8l446,427r3,7l446,446r3,11l449,464r8,8l446,483r15,7l457,509r-15,l427,509r-4,8l412,517,389,498r-22,4l315,513r-27,4l311,498r-15,l285,502r,-19l273,487r19,-15l270,457,64,326r-4,l60,318,49,292r4,-15l53,262r,-34l45,217r,-30l8,161,,135,64,r4,19l86,26xe" fillcolor="lime" strokeweight=".5pt">
                  <v:path arrowok="t" o:connecttype="custom" o:connectlocs="109,37;135,37;128,52;169,52;184,71;214,94;232,116;236,135;262,161;270,142;296,161;322,187;326,198;356,180;356,150;363,120;375,120;375,154;371,176;378,183;371,221;404,202;412,221;378,243;348,247;322,277;288,292;270,326;288,344;303,374;311,412;337,431;367,401;382,352;397,326;423,352;427,404;449,401;449,434;449,464;457,509;412,517;288,517;285,483;64,326;53,277;45,187;68,19" o:connectangles="0,0,0,0,0,0,0,0,0,0,0,0,0,0,0,0,0,0,0,0,0,0,0,0,0,0,0,0,0,0,0,0,0,0,0,0,0,0,0,0,0,0,0,0,0,0,0,0"/>
                </v:shape>
                <v:shape id="Freeform 125" o:spid="_x0000_s1149" style="position:absolute;left:2229;top:1509;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1oMEA&#10;AADcAAAADwAAAGRycy9kb3ducmV2LnhtbERPTYvCMBC9C/sfwgh7kW2qgkjXKFIQehGxFs9DM7bF&#10;ZtJtYu36681hYY+P973ZjaYVA/WusaxgHsUgiEurG64UFJfD1xqE88gaW8uk4Jcc7LYfkw0m2j75&#10;TEPuKxFC2CWooPa+S6R0ZU0GXWQ74sDdbG/QB9hXUvf4DOGmlYs4XkmDDYeGGjtKayrv+cMo0Gna&#10;3NfD7HXaH6/5MitQHw8/Sn1Ox/03CE+j/xf/uTOtYLkIa8OZc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taDBAAAA3AAAAA8AAAAAAAAAAAAAAAAAmAIAAGRycy9kb3du&#10;cmV2LnhtbFBLBQYAAAAABAAEAPUAAACGAwAAAAA=&#10;" path="m7,7l,11r11,3l22,7,19,,7,7xe" fillcolor="lime" strokeweight=".5pt">
                  <v:path arrowok="t" o:connecttype="custom" o:connectlocs="7,7;0,11;11,14;22,7;19,0;7,7" o:connectangles="0,0,0,0,0,0"/>
                </v:shape>
                <v:line id="Line 126" o:spid="_x0000_s1150" style="position:absolute;visibility:visible;mso-wrap-style:square" from="2435,1849" to="251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7lMUAAADcAAAADwAAAGRycy9kb3ducmV2LnhtbESPQWvCQBSE74L/YXlCb7rRitjUVdQi&#10;FHqQRC+9PbKvSTT7NuyuGvvruwXB4zAz3zCLVWcacSXna8sKxqMEBHFhdc2lguNhN5yD8AFZY2OZ&#10;FNzJw2rZ7y0w1fbGGV3zUIoIYZ+igiqENpXSFxUZ9CPbEkfvxzqDIUpXSu3wFuGmkZMkmUmDNceF&#10;ClvaVlSc84tRMD+0/uO+/d7ZvTv9Zl/TjKa4Uepl0K3fQQTqwjP8aH9qBa+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S7lMUAAADcAAAADwAAAAAAAAAA&#10;AAAAAAChAgAAZHJzL2Rvd25yZXYueG1sUEsFBgAAAAAEAAQA+QAAAJMDAAAAAA==&#10;" strokeweight=".5pt"/>
                <v:shape id="Freeform 127" o:spid="_x0000_s1151" style="position:absolute;left:2259;top:1303;width:191;height:254;visibility:visible;mso-wrap-style:square;v-text-anchor:top" coordsize="19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074A&#10;AADcAAAADwAAAGRycy9kb3ducmV2LnhtbERPzYrCMBC+L/gOYQRva2pFkWoUEVa2F8HqA4zN2Bab&#10;SUmi1rc3B8Hjx/e/2vSmFQ9yvrGsYDJOQBCXVjdcKTif/n4XIHxA1thaJgUv8rBZD35WmGn75CM9&#10;ilCJGMI+QwV1CF0mpS9rMujHtiOO3NU6gyFCV0nt8BnDTSvTJJlLgw3Hhho72tVU3oq7UaDT/f2Q&#10;7xvn06I/+OSSn/UsV2o07LdLEIH68BV/3P9awXQa58c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Pg9O+AAAA3AAAAA8AAAAAAAAAAAAAAAAAmAIAAGRycy9kb3ducmV2&#10;LnhtbFBLBQYAAAAABAAEAPUAAACDAwAAAAA=&#10;" path="m176,250r,-3l149,206r-15,3l131,202r-4,-19l191,52,172,37,161,33r7,-11l161,18,146,3,134,r-7,l116,11r-8,l101,18r-19,l75,18,63,30r4,7l63,41r4,11l75,56r,15l67,71,60,67,52,56,41,63,22,56r8,15l41,67r-4,7l33,82r4,l52,89r8,4l56,108,11,127r4,7l26,157r,15l48,183r-3,8l33,194r-15,8l,213r,4l7,220r19,-7l33,213,56,194r11,-7l82,179r15,-3l108,183r-18,8l86,194r-8,12l97,198r4,-4l120,198r7,22l142,220r7,12l153,250r8,l168,254r8,-4xe" fillcolor="lime" strokeweight=".5pt">
                  <v:path arrowok="t" o:connecttype="custom" o:connectlocs="176,247;134,209;127,183;172,37;168,22;146,3;127,0;108,11;82,18;63,30;63,41;75,56;67,71;52,56;22,56;41,67;33,82;52,89;56,108;15,134;26,172;45,191;18,202;0,217;26,213;56,194;82,179;108,183;86,194;97,198;120,198;142,220;153,250;168,254" o:connectangles="0,0,0,0,0,0,0,0,0,0,0,0,0,0,0,0,0,0,0,0,0,0,0,0,0,0,0,0,0,0,0,0,0,0"/>
                </v:shape>
              </v:group>
              <v:shape id="Freeform 128" o:spid="_x0000_s1152" style="position:absolute;left:1008;top:3710;width:2373;height:1102;visibility:visible;mso-wrap-style:square;v-text-anchor:top" coordsize="304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38QA&#10;AADcAAAADwAAAGRycy9kb3ducmV2LnhtbESPQWsCMRSE74X+h/AKvdWsil3ZGqWIBQ8FUUvPz83r&#10;bujmJSRxXf+9KQg9DjPzDbNYDbYTPYVoHCsYjwoQxLXThhsFX8ePlzmImJA1do5JwZUirJaPDwus&#10;tLvwnvpDakSGcKxQQZuSr6SMdUsW48h54uz9uGAxZRkaqQNeMtx2clIUr9Ki4bzQoqd1S/Xv4WwV&#10;DN9msw/+OCu39nNn+vJk/axU6vlpeH8DkWhI/+F7e6sVTKdj+Du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jd/EAAAA3AAAAA8AAAAAAAAAAAAAAAAAmAIAAGRycy9k&#10;b3ducmV2LnhtbFBLBQYAAAAABAAEAPUAAACJAwAAAAA=&#10;" path="m1535,229r143,l1906,219r229,-29l2364,162r229,-48l2821,57,3041,r-58,124l2907,248r-57,114l2783,467r-76,95l2621,658r-95,95l2431,829r-105,76l2211,972r-114,48l1983,1067r-124,39l1735,1125r-124,9l1516,1144r9,l1430,1134r-124,-9l1182,1106r-124,-39l944,1020,830,972,715,905,610,829,515,753,420,658,334,562,258,467,191,353,124,238,,,220,57r228,57l677,162r229,28l1135,219r238,10l1506,229r29,xe" fillcolor="red" strokeweight="0">
                <v:path arrowok="t" o:connecttype="custom" o:connectlocs="1198,221;1309,221;1487,211;1666,183;1845,156;2023,110;2201,55;2373,0;2328,119;2268,239;2224,349;2172,450;2112,541;2045,634;1971,725;1897,799;1815,872;1725,936;1636,983;1547,1028;1451,1065;1354,1084;1257,1092;1183,1102;1190,1102;1116,1092;1019,1084;922,1065;826,1028;737,983;648,936;558,872;476,799;402,725;328,634;261,541;201,450;149,340;97,229;0,0;172,55;350,110;528,156;707,183;886,211;1071,221;1175,221;1198,221" o:connectangles="0,0,0,0,0,0,0,0,0,0,0,0,0,0,0,0,0,0,0,0,0,0,0,0,0,0,0,0,0,0,0,0,0,0,0,0,0,0,0,0,0,0,0,0,0,0,0,0"/>
              </v:shape>
              <v:shape id="Freeform 129" o:spid="_x0000_s1153" style="position:absolute;left:659;top:3678;width:3095;height:1458;visibility:visible;mso-wrap-style:square;v-text-anchor:top" coordsize="382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eQMYA&#10;AADcAAAADwAAAGRycy9kb3ducmV2LnhtbESPW2vCQBSE3wv9D8sp+FKaTVSsRFdRQfCl1Hh7PmRP&#10;Lm32bMiumv77bqHg4zAz3zDzZW8acaPO1ZYVJFEMgji3uuZSwem4fZuCcB5ZY2OZFPyQg+Xi+WmO&#10;qbZ3zuh28KUIEHYpKqi8b1MpXV6RQRfZljh4he0M+iC7UuoO7wFuGjmM44k0WHNYqLClTUX59+Fq&#10;FIz3n5fkXGTvE/rC8Uf2Ol1fE6fU4KVfzUB46v0j/N/eaQWj0RD+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PeQMYAAADcAAAADwAAAAAAAAAAAAAAAACYAgAAZHJz&#10;L2Rvd25yZXYueG1sUEsFBgAAAAAEAAQA9QAAAIsDAAAAAA==&#10;" path="m2001,1353r124,-19l2249,1315r124,-38l2487,1229r114,-47l2716,1115r95,-67l2916,963r95,-86l3088,781r66,-85l3202,619r38,-76l3278,457r95,-286l3393,162r-96,476l3250,886r-58,305l3097,1697r10,19l3116,1725r19,10l3145,1744r9,10l3173,1754r10,9l3192,1763,3431,210r124,1668l3564,1963r10,10l3583,1992r10,19l3612,2021r19,9l3650,2030r171,l3431,r-58,124l3297,248r-57,114l3173,467r-76,95l3011,658r-95,95l2821,829r-105,76l2601,972r-114,48l2373,1067r-124,39l2125,1125r-124,9l1906,1144r-86,-10l1696,1125r-124,-19l1448,1067r-114,-47l1220,972,1105,905,1000,829,905,753,810,658,724,562,648,467,581,353,514,238,390,,,2030r171,l190,2030r10,l209,2021r19,-10l238,1992r9,-19l257,1963r,-85l295,1458r38,-419l362,619,390,210,514,982r57,390l629,1763r9,l648,1754r9,l676,1744r10,-9l705,1716r19,-19l629,1191,571,886,524,638,428,162r20,9l562,476r29,67l638,629r48,76l733,772r77,105l905,963r95,76l1105,1115r115,67l1334,1229r114,48l1572,1315r124,19l1820,1353r86,l2001,1353xe" fillcolor="yellow" strokeweight="0">
                <v:path arrowok="t" o:connecttype="custom" o:connectlocs="1721,958;1922,917;2107,849;2277,753;2439,630;2555,500;2624,390;2732,123;2671,458;2586,855;2517,1232;2539,1246;2555,1260;2578,1266;2779,151;2887,1410;2902,1431;2926,1452;2956,1458;2779,0;2671,178;2570,335;2439,473;2285,595;2107,698;1922,766;1721,808;1544,822;1374,808;1173,766;988,698;810,595;656,473;525,335;416,171;0,1458;154,1458;169,1452;193,1431;208,1410;239,1047;293,445;416,705;509,1266;525,1260;548,1253;571,1232;509,855;424,458;363,123;479,390;556,506;656,630;810,746;988,849;1173,917;1374,958;1544,972" o:connectangles="0,0,0,0,0,0,0,0,0,0,0,0,0,0,0,0,0,0,0,0,0,0,0,0,0,0,0,0,0,0,0,0,0,0,0,0,0,0,0,0,0,0,0,0,0,0,0,0,0,0,0,0,0,0,0,0,0,0"/>
              </v:shape>
              <v:shape id="Freeform 130" o:spid="_x0000_s1154" style="position:absolute;left:3439;top:3836;width:100;height:1199;visibility:visible;mso-wrap-style:square;v-text-anchor:top" coordsize="12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si8QA&#10;AADcAAAADwAAAGRycy9kb3ducmV2LnhtbESPwWrDMBBE74X8g9hAb42cmobgRDEhoVBfCnUCuS7W&#10;RnZrrYykOs7fV4VCj8PMvGG25WR7MZIPnWMFy0UGgrhxumOj4Hx6fVqDCBFZY++YFNwpQLmbPWyx&#10;0O7GHzTW0YgE4VCggjbGoZAyNC1ZDAs3ECfv6rzFmKQ3Unu8Jbjt5XOWraTFjtNCiwMdWmq+6m+r&#10;4Hqx5pNOa+lX7zTdZfWSmWOl1ON82m9ARJrif/iv/aYV5HkO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rIvEAAAA3AAAAA8AAAAAAAAAAAAAAAAAmAIAAGRycy9k&#10;b3ducmV2LnhtbFBLBQYAAAAABAAEAPUAAACJAwAAAAA=&#10;" path="m9,1610r,-409l9,800,,,124,1668r-10,-10l85,1639,47,1620,9,1610xe" fillcolor="red" strokeweight="0">
                <v:path arrowok="t" o:connecttype="custom" o:connectlocs="7,1157;7,863;7,575;0,0;100,1199;92,1192;69,1178;38,1164;7,1157" o:connectangles="0,0,0,0,0,0,0,0,0"/>
              </v:shape>
              <v:shape id="Freeform 131" o:spid="_x0000_s1155" style="position:absolute;left:867;top:3836;width:107;height:1199;visibility:visible;mso-wrap-style:square;v-text-anchor:top" coordsize="13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2bsQA&#10;AADcAAAADwAAAGRycy9kb3ducmV2LnhtbESPQWsCMRSE74L/IbyCN81Wq8jWKCItiOChWur1sXm7&#10;Wbp5WZKoq7++EQoeh5n5hlmsOtuIC/lQO1bwOspAEBdO11wp+D5+DucgQkTW2DgmBTcKsFr2ewvM&#10;tbvyF10OsRIJwiFHBSbGNpcyFIYshpFriZNXOm8xJukrqT1eE9w2cpxlM2mx5rRgsKWNoeL3cLYK&#10;4m7t+cwftSnv059yfJpued8qNXjp1u8gInXxGf5vb7WCyeQNH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9m7EAAAA3AAAAA8AAAAAAAAAAAAAAAAAmAIAAGRycy9k&#10;b3ducmV2LnhtbFBLBQYAAAAABAAEAPUAAACJAwAAAAA=&#10;" path="m124,1610r,-409l133,800,133,,105,409,76,829,38,1248,,1668r19,-10l48,1639r38,-19l124,1610xe" fillcolor="red" strokeweight="0">
                <v:path arrowok="t" o:connecttype="custom" o:connectlocs="100,1157;100,863;107,575;107,0;84,294;61,596;31,897;0,1199;15,1192;39,1178;69,1164;100,1157" o:connectangles="0,0,0,0,0,0,0,0,0,0,0,0"/>
              </v:shape>
              <v:shape id="Freeform 132" o:spid="_x0000_s1156" style="position:absolute;left:967;top:3836;width:224;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SB8cA&#10;AADcAAAADwAAAGRycy9kb3ducmV2LnhtbESPT2vCQBTE7wW/w/KE3urGilqjq0ih0F7qn5ZCbs/s&#10;MxvMvg3ZbZJ+e7cgeBxm5jfMatPbSrTU+NKxgvEoAUGcO11yoeD76+3pBYQPyBorx6Tgjzxs1oOH&#10;FabadXyg9hgKESHsU1RgQqhTKX1uyKIfuZo4emfXWAxRNoXUDXYRbiv5nCQzabHkuGCwpldD+eX4&#10;axV08mdvsuS8yOa7/a79zPqP0/Sg1OOw3y5BBOrDPXxrv2sFk8kU/s/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2UgfHAAAA3AAAAA8AAAAAAAAAAAAAAAAAmAIAAGRy&#10;cy9kb3ducmV2LnhtbFBLBQYAAAAABAAEAPUAAACMAwAAAAA=&#10;" path="m276,1706l248,1553,190,1162,133,772,9,r,800l,1201r,409l,1696r9,29l28,1744r19,19l76,1772r29,10l124,1782r28,l181,1782r29,-19l229,1753r28,-19l276,1715r,-9xe" fillcolor="green" strokeweight="0">
                <v:path arrowok="t" o:connecttype="custom" o:connectlocs="224,1226;201,1116;154,835;108,555;7,0;7,575;0,863;0,1157;0,1219;7,1240;23,1254;38,1267;62,1274;85,1281;101,1281;123,1281;147,1281;170,1267;186,1260;209,1246;224,1233;224,1226" o:connectangles="0,0,0,0,0,0,0,0,0,0,0,0,0,0,0,0,0,0,0,0,0,0"/>
              </v:shape>
              <v:shape id="Freeform 133" o:spid="_x0000_s1157" style="position:absolute;left:3222;top:3836;width:225;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cMYA&#10;AADcAAAADwAAAGRycy9kb3ducmV2LnhtbESPT2vCQBTE7wW/w/KE3urGSrVGV5FCob34r6WQ2zP7&#10;zAazb0N2m6Tf3i0IHoeZ+Q2zXPe2Ei01vnSsYDxKQBDnTpdcKPj+en96BeEDssbKMSn4Iw/r1eBh&#10;ial2HR+oPYZCRAj7FBWYEOpUSp8bsuhHriaO3tk1FkOUTSF1g12E20o+J8lUWiw5Lhis6c1Qfjn+&#10;WgWd/NmbLDnPs9luv2u3Wf95ejko9TjsNwsQgfpwD9/aH1rBZDKF/zPx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TMcMYAAADcAAAADwAAAAAAAAAAAAAAAACYAgAAZHJz&#10;L2Rvd25yZXYueG1sUEsFBgAAAAAEAAQA9QAAAIsDAAAAAA==&#10;" path="m,1706l28,1553,267,r9,800l276,1201r,409l276,1696r-9,29l248,1744r-19,19l200,1772r-29,10l152,1782r-28,l95,1782,66,1763,47,1753,19,1734,9,1725,,1706xe" fillcolor="green" strokeweight="0">
                <v:path arrowok="t" o:connecttype="custom" o:connectlocs="0,1226;23,1116;218,0;225,575;225,863;225,1157;225,1219;218,1240;202,1254;187,1267;163,1274;139,1281;124,1281;101,1281;77,1281;54,1267;38,1260;15,1246;7,1240;0,1226" o:connectangles="0,0,0,0,0,0,0,0,0,0,0,0,0,0,0,0,0,0,0,0"/>
              </v:shape>
              <v:shape id="Freeform 134" o:spid="_x0000_s1158" style="position:absolute;left:1087;top:4091;width:2170;height:897;visibility:visible;mso-wrap-style:square;v-text-anchor:top" coordsize="267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1KMUA&#10;AADcAAAADwAAAGRycy9kb3ducmV2LnhtbESPQWvCQBSE7wX/w/KE3uquSqtEV1GhIHqp0YPHZ/aZ&#10;BLNvQ3aN8d93hUKPw8x8w8yXna1ES40vHWsYDhQI4syZknMNp+P3xxSED8gGK8ek4Ukelove2xwT&#10;4x58oDYNuYgQ9glqKEKoEyl9VpBFP3A1cfSurrEYomxyaRp8RLit5EipL2mx5LhQYE2bgrJberca&#10;Nsef0U6t1Wqt0vOlmu7bz2x31fq9361mIAJ14T/8194aDePxBF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vUoxQAAANwAAAAPAAAAAAAAAAAAAAAAAJgCAABkcnMv&#10;ZG93bnJldi54bWxQSwUGAAAAAAQABAD1AAAAigMAAAAA&#10;" path="m1335,858r66,l1525,849r124,-29l1773,791r124,-47l2011,687r105,-58l2221,553r105,-86l2412,382r85,-96l2574,181,2640,77,2679,r-58,305l2593,363r-76,104l2431,563r-96,85l2240,734r-105,67l2021,868r-114,57l1792,963r-124,38l1544,1020r-123,19l1335,1039r9,l1258,1039r-123,-19l1011,1001,887,963,772,925,658,868,544,801,439,734,344,648,248,563,162,467,86,363,58,305,,,29,77r76,104l182,286r85,96l353,467r105,86l563,629r105,58l782,744r124,47l1020,820r134,29l1278,858r57,xe" fillcolor="green" strokeweight="0">
                <v:path arrowok="t" o:connecttype="custom" o:connectlocs="1081,741;1135,741;1235,733;1336,708;1436,683;1537,642;1629,593;1714,543;1799,477;1884,403;1954,330;2023,247;2085,156;2138,66;2170,0;2123,263;2100,313;2039,403;1969,486;1891,559;1814,634;1729,692;1637,749;1545,799;1452,831;1351,864;1251,881;1151,897;1081,897;1089,897;1019,897;919,881;819,864;718,831;625,799;533,749;441,692;356,634;279,559;201,486;131,403;70,313;47,263;0,0;23,66;85,156;147,247;216,330;286,403;371,477;456,543;541,593;633,642;734,683;826,708;935,733;1035,741;1081,741" o:connectangles="0,0,0,0,0,0,0,0,0,0,0,0,0,0,0,0,0,0,0,0,0,0,0,0,0,0,0,0,0,0,0,0,0,0,0,0,0,0,0,0,0,0,0,0,0,0,0,0,0,0,0,0,0,0,0,0,0,0"/>
              </v:shape>
              <v:shape id="Freeform 135" o:spid="_x0000_s1159" style="position:absolute;left:1084;top:4057;width:2245;height:7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dJ8MA&#10;AADcAAAADwAAAGRycy9kb3ducmV2LnhtbERPz2vCMBS+D/Y/hDfwIppORbbaVIZu4EXBzsN6ezTP&#10;pti8lCar3X+/HAY7fny/s+1oWzFQ7xvHCp7nCQjiyumGawWXz4/ZCwgfkDW2jknBD3nY5o8PGaba&#10;3flMQxFqEUPYp6jAhNClUvrKkEU/dx1x5K6utxgi7Gupe7zHcNvKRZKspcWGY4PBjnaGqlvxbRWU&#10;X9KVr8fp8f1UcmO6YTXsrwelJk/j2wZEoDH8i//cB61guYxr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0dJ8MAAADcAAAADwAAAAAAAAAAAAAAAACYAgAAZHJzL2Rv&#10;d25yZXYueG1sUEsFBgAAAAAEAAQA9QAAAIgDA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green" stroked="f" strokeweight="0">
                <v:path arrowok="t" o:connecttype="custom" o:connectlocs="1172,795;1273,789;1373,768;1473,747;1574,713;1666,672;1751,630;1836,576;1921,514;1991,453;2060,384;2122,308;2175,234;2207,178;2245,0;2207,75;2145,151;2091,234;2013,302;1945,370;1867,432;1782,480;1690,528;1597,569;1497,597;1404,624;1303,638;1196,651;1119,651;1126,651;1049,651;942,638;841,624;741,597;648,569;555,528;463,480;378,432;300,370;232,302;162,234;100,151;38,75;7,14;0,0;38,178;62,234;123,308;185,384;254,453;324,514;409,576;494,630;579,672;671,713;772,747;864,768;972,789;1073,795;1119,795;1172,795" o:connectangles="0,0,0,0,0,0,0,0,0,0,0,0,0,0,0,0,0,0,0,0,0,0,0,0,0,0,0,0,0,0,0,0,0,0,0,0,0,0,0,0,0,0,0,0,0,0,0,0,0,0,0,0,0,0,0,0,0,0,0,0,0"/>
              </v:shape>
              <v:shape id="Freeform 136" o:spid="_x0000_s1160" style="position:absolute;left:1018;top:3851;width:2363;height:8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OHsYA&#10;AADcAAAADwAAAGRycy9kb3ducmV2LnhtbESPX0/CMBTF3038Ds014U06JVEZFKIkEF94EAnweLNe&#10;18X1dmvLNvz01oTEx5Pz55czXw62Fh35UDlW8DDOQBAXTldcKth/ru9fQISIrLF2TAouFGC5uL2Z&#10;Y65dzx/U7WIp0giHHBWYGJtcylAYshjGriFO3pfzFmOSvpTaY5/GbS0fs+xJWqw4EQw2tDJUfO/O&#10;NnGft23bV37T/shtc+hO5njZvCk1uhteZyAiDfE/fG2/awWTyR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YOHsYAAADcAAAADwAAAAAAAAAAAAAAAACYAgAAZHJz&#10;L2Rvd25yZXYueG1sUEsFBgAAAAAEAAQA9QAAAIsDA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yellow" stroked="f" strokeweight="0">
                <v:path arrowok="t" o:connecttype="custom" o:connectlocs="1234,895;1340,888;1445,864;1551,841;1657,803;1754,757;1843,710;1933,648;2022,579;2095,510;2168,432;2233,347;2290,263;2323,201;2363,0;2323,85;2257,170;2201,263;2119,340;2047,417;1965,486;1876,541;1778,594;1681,641;1576,672;1478,702;1372,718;1259,733;1178,733;1185,733;1104,733;991,718;885,702;780,672;682,641;585,594;487,541;398,486;316,417;244,340;170,263;106,170;40,85;8,16;0,0;40,201;65,263;130,347;195,432;268,510;341,579;430,648;520,710;609,757;706,803;812,841;909,864;1023,888;1129,895;1178,895;1234,895" o:connectangles="0,0,0,0,0,0,0,0,0,0,0,0,0,0,0,0,0,0,0,0,0,0,0,0,0,0,0,0,0,0,0,0,0,0,0,0,0,0,0,0,0,0,0,0,0,0,0,0,0,0,0,0,0,0,0,0,0,0,0,0,0"/>
              </v:shape>
              <v:shape id="Freeform 137" o:spid="_x0000_s1161" style="position:absolute;left:800;top:3499;width:480;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16cQA&#10;AADcAAAADwAAAGRycy9kb3ducmV2LnhtbERPz2vCMBS+D/wfwhO8yEydbrjOKFIQxOFhVZTdHs1b&#10;W2xeuiRq/e+Xg7Djx/d7vuxMI67kfG1ZwXiUgCAurK65VHDYr59nIHxA1thYJgV38rBc9J7mmGp7&#10;4y+65qEUMYR9igqqENpUSl9UZNCPbEscuR/rDIYIXSm1w1sMN418SZI3abDm2FBhS1lFxTm/GAX5&#10;/nV62g0b//1+zn6PNtu6zzUqNeh3qw8QgbrwL364N1rBZBr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K9enEAAAA3AAAAA8AAAAAAAAAAAAAAAAAmAIAAGRycy9k&#10;b3ducmV2LnhtbFBLBQYAAAAABAAEAPUAAACJAwAAAAA=&#10;" path="m251,231l329,r77,231l654,231,452,373r77,233l329,463,125,606,202,373,,231r251,xe" strokeweight="0">
                <v:path arrowok="t" o:connecttype="custom" o:connectlocs="184,170;241,0;298,170;480,170;332,274;388,445;241,340;92,445;148,274;0,170;184,170" o:connectangles="0,0,0,0,0,0,0,0,0,0,0"/>
              </v:shape>
              <v:shape id="Freeform 138" o:spid="_x0000_s1162" style="position:absolute;left:3133;top:3499;width:481;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cscA&#10;AADcAAAADwAAAGRycy9kb3ducmV2LnhtbESPQWvCQBSE74X+h+UVvBTdaK3Y1FUkIEiLh0ZRentk&#10;X5Ng9m3cXTX+e7dQ6HGYmW+Y2aIzjbiQ87VlBcNBAoK4sLrmUsFuu+pPQfiArLGxTApu5GExf3yY&#10;Yartlb/okodSRAj7FBVUIbSplL6oyKAf2JY4ej/WGQxRulJqh9cIN40cJclEGqw5LlTYUlZRcczP&#10;RkG+fR0fNs+N/347Zqe9zT7c5wqV6j11y3cQgbrwH/5rr7WCl/EQ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GUHLHAAAA3AAAAA8AAAAAAAAAAAAAAAAAmAIAAGRy&#10;cy9kb3ducmV2LnhtbFBLBQYAAAAABAAEAPUAAACMAwAAAAA=&#10;" path="m251,231l329,r77,231l654,231,452,373r77,233l329,463,125,606,202,373,,231r251,xe" strokeweight="0">
                <v:path arrowok="t" o:connecttype="custom" o:connectlocs="185,170;242,0;299,170;481,170;332,274;389,445;242,340;92,445;149,274;0,170;185,170" o:connectangles="0,0,0,0,0,0,0,0,0,0,0"/>
              </v:shape>
              <v:shape id="Freeform 139" o:spid="_x0000_s1163" style="position:absolute;left:1996;top:3921;width:480;height:446;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OBccA&#10;AADcAAAADwAAAGRycy9kb3ducmV2LnhtbESPQWvCQBSE74X+h+UVvBTdaK3Y1FUkIEiLh0ZRentk&#10;X5Ng9m3cXTX+e7dQ6HGYmW+Y2aIzjbiQ87VlBcNBAoK4sLrmUsFuu+pPQfiArLGxTApu5GExf3yY&#10;Yartlb/okodSRAj7FBVUIbSplL6oyKAf2JY4ej/WGQxRulJqh9cIN40cJclEGqw5LlTYUlZRcczP&#10;RkG+fR0fNs+N/347Zqe9zT7c5wqV6j11y3cQgbrwH/5rr7WCl/E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zgXHAAAA3AAAAA8AAAAAAAAAAAAAAAAAmAIAAGRy&#10;cy9kb3ducmV2LnhtbFBLBQYAAAAABAAEAPUAAACMAwAAAAA=&#10;" path="m251,231l329,r77,231l654,231,452,373r77,233l329,463,125,606,202,373,,231r251,xe" strokeweight="0">
                <v:path arrowok="t" o:connecttype="custom" o:connectlocs="184,170;241,0;298,170;480,170;332,275;388,446;241,341;92,446;148,275;0,170;184,170" o:connectangles="0,0,0,0,0,0,0,0,0,0,0"/>
              </v:shape>
              <v:shapetype id="_x0000_t202" coordsize="21600,21600" o:spt="202" path="m,l,21600r21600,l21600,xe">
                <v:stroke joinstyle="miter"/>
                <v:path gradientshapeok="t" o:connecttype="rect"/>
              </v:shapetype>
              <v:shape id="WordArt 140" o:spid="_x0000_s1164" type="#_x0000_t202" style="position:absolute;left:1151;top:3264;width:211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o:lock v:ext="edit" shapetype="t"/>
                <v:textbox>
                  <w:txbxContent>
                    <w:p w:rsidR="00DA47C3" w:rsidRDefault="00DA47C3" w:rsidP="00780746">
                      <w:pPr>
                        <w:pStyle w:val="NormalWeb"/>
                        <w:spacing w:before="0" w:beforeAutospacing="0" w:after="0" w:afterAutospacing="0"/>
                        <w:jc w:val="center"/>
                      </w:pPr>
                      <w:r>
                        <w:rPr>
                          <w:rFonts w:ascii="Arial" w:hAnsi="Arial" w:cs="Arial"/>
                          <w:color w:val="000000"/>
                        </w:rPr>
                        <w:t>FORMACIÓN INTEGRAL PARA EL MUNDO</w:t>
                      </w:r>
                    </w:p>
                  </w:txbxContent>
                </v:textbox>
              </v:shape>
            </v:group>
          </w:pict>
        </mc:Fallback>
      </mc:AlternateContent>
    </w:r>
    <w:r w:rsidRPr="001C37FD">
      <w:rPr>
        <w:rFonts w:ascii="Times New Roman" w:hAnsi="Times New Roman" w:cs="Times New Roman"/>
        <w:b/>
        <w:sz w:val="18"/>
        <w:szCs w:val="20"/>
      </w:rPr>
      <w:t>SECRETARIA DE EDUCACIÓN DE ANTIOQUIA</w:t>
    </w:r>
  </w:p>
  <w:p w:rsidR="00DA47C3" w:rsidRPr="001C37FD" w:rsidRDefault="00DA47C3" w:rsidP="00780746">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sz w:val="18"/>
        <w:szCs w:val="20"/>
      </w:rPr>
      <w:t xml:space="preserve">INSTITUCIÓN EDUCATIVA SAN VICENTE FERRER </w:t>
    </w:r>
  </w:p>
  <w:p w:rsidR="00DA47C3" w:rsidRPr="001C37FD" w:rsidRDefault="00DA47C3" w:rsidP="00780746">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sz w:val="18"/>
        <w:szCs w:val="20"/>
      </w:rPr>
      <w:t>SAN VICENTE FERRER – ANTIOQUIA</w:t>
    </w:r>
  </w:p>
  <w:p w:rsidR="00DA47C3" w:rsidRPr="001C37FD" w:rsidRDefault="00DA47C3" w:rsidP="00780746">
    <w:pPr>
      <w:pStyle w:val="Encabezado"/>
      <w:tabs>
        <w:tab w:val="left" w:pos="3329"/>
      </w:tabs>
      <w:jc w:val="center"/>
      <w:rPr>
        <w:rFonts w:ascii="Times New Roman" w:hAnsi="Times New Roman" w:cs="Times New Roman"/>
        <w:b/>
        <w:sz w:val="18"/>
        <w:szCs w:val="20"/>
      </w:rPr>
    </w:pPr>
  </w:p>
  <w:p w:rsidR="00DA47C3" w:rsidRDefault="00DA47C3" w:rsidP="00780746">
    <w:pPr>
      <w:pStyle w:val="Encabezado"/>
      <w:tabs>
        <w:tab w:val="left" w:pos="3329"/>
      </w:tabs>
      <w:jc w:val="center"/>
      <w:rPr>
        <w:rFonts w:ascii="Times New Roman" w:hAnsi="Times New Roman" w:cs="Times New Roman"/>
        <w:b/>
        <w:sz w:val="18"/>
        <w:szCs w:val="20"/>
      </w:rPr>
    </w:pPr>
    <w:r>
      <w:rPr>
        <w:rFonts w:ascii="Times New Roman" w:hAnsi="Times New Roman" w:cs="Times New Roman"/>
        <w:b/>
        <w:sz w:val="18"/>
        <w:szCs w:val="20"/>
      </w:rPr>
      <w:t>PLANES DE ÁREA</w:t>
    </w:r>
  </w:p>
  <w:p w:rsidR="00DA47C3" w:rsidRPr="001C37FD" w:rsidRDefault="00DA47C3" w:rsidP="00780746">
    <w:pPr>
      <w:pStyle w:val="Encabezado"/>
      <w:tabs>
        <w:tab w:val="left" w:pos="3329"/>
      </w:tabs>
      <w:jc w:val="center"/>
      <w:rPr>
        <w:rFonts w:ascii="Times New Roman" w:hAnsi="Times New Roman" w:cs="Times New Roman"/>
        <w:b/>
        <w:sz w:val="18"/>
        <w:szCs w:val="20"/>
      </w:rPr>
    </w:pPr>
  </w:p>
  <w:p w:rsidR="00DA47C3" w:rsidRDefault="00DA47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Pr="00E065CA" w:rsidRDefault="00DA47C3" w:rsidP="008500D7">
    <w:pPr>
      <w:pStyle w:val="Encabezado"/>
      <w:tabs>
        <w:tab w:val="left" w:pos="3329"/>
        <w:tab w:val="center" w:pos="4513"/>
        <w:tab w:val="left" w:pos="7275"/>
      </w:tabs>
      <w:jc w:val="center"/>
      <w:rPr>
        <w:rFonts w:ascii="Times New Roman" w:hAnsi="Times New Roman" w:cs="Times New Roman"/>
        <w:b/>
        <w:sz w:val="18"/>
        <w:szCs w:val="20"/>
      </w:rPr>
    </w:pPr>
    <w:r>
      <w:rPr>
        <w:rFonts w:ascii="Times New Roman" w:hAnsi="Times New Roman" w:cs="Times New Roman"/>
        <w:b/>
        <w:noProof/>
        <w:sz w:val="18"/>
        <w:szCs w:val="20"/>
        <w:lang w:val="es-CO" w:eastAsia="es-CO"/>
      </w:rPr>
      <mc:AlternateContent>
        <mc:Choice Requires="wpg">
          <w:drawing>
            <wp:anchor distT="0" distB="0" distL="114300" distR="114300" simplePos="0" relativeHeight="251659264" behindDoc="0" locked="0" layoutInCell="1" allowOverlap="1">
              <wp:simplePos x="0" y="0"/>
              <wp:positionH relativeFrom="column">
                <wp:posOffset>-142240</wp:posOffset>
              </wp:positionH>
              <wp:positionV relativeFrom="paragraph">
                <wp:posOffset>-136525</wp:posOffset>
              </wp:positionV>
              <wp:extent cx="629285" cy="648970"/>
              <wp:effectExtent l="19050" t="1905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648970"/>
                        <a:chOff x="448" y="515"/>
                        <a:chExt cx="3488" cy="4621"/>
                      </a:xfrm>
                    </wpg:grpSpPr>
                    <wps:wsp>
                      <wps:cNvPr id="6" name="Freeform 3"/>
                      <wps:cNvSpPr>
                        <a:spLocks/>
                      </wps:cNvSpPr>
                      <wps:spPr bwMode="auto">
                        <a:xfrm>
                          <a:off x="448" y="515"/>
                          <a:ext cx="3488" cy="4110"/>
                        </a:xfrm>
                        <a:custGeom>
                          <a:avLst/>
                          <a:gdLst>
                            <a:gd name="T0" fmla="*/ 1109 w 2380"/>
                            <a:gd name="T1" fmla="*/ 199 h 2804"/>
                            <a:gd name="T2" fmla="*/ 938 w 2380"/>
                            <a:gd name="T3" fmla="*/ 167 h 2804"/>
                            <a:gd name="T4" fmla="*/ 667 w 2380"/>
                            <a:gd name="T5" fmla="*/ 75 h 2804"/>
                            <a:gd name="T6" fmla="*/ 59 w 2380"/>
                            <a:gd name="T7" fmla="*/ 445 h 2804"/>
                            <a:gd name="T8" fmla="*/ 171 w 2380"/>
                            <a:gd name="T9" fmla="*/ 764 h 2804"/>
                            <a:gd name="T10" fmla="*/ 195 w 2380"/>
                            <a:gd name="T11" fmla="*/ 903 h 2804"/>
                            <a:gd name="T12" fmla="*/ 195 w 2380"/>
                            <a:gd name="T13" fmla="*/ 1137 h 2804"/>
                            <a:gd name="T14" fmla="*/ 155 w 2380"/>
                            <a:gd name="T15" fmla="*/ 1336 h 2804"/>
                            <a:gd name="T16" fmla="*/ 59 w 2380"/>
                            <a:gd name="T17" fmla="*/ 1579 h 2804"/>
                            <a:gd name="T18" fmla="*/ 24 w 2380"/>
                            <a:gd name="T19" fmla="*/ 1686 h 2804"/>
                            <a:gd name="T20" fmla="*/ 0 w 2380"/>
                            <a:gd name="T21" fmla="*/ 1814 h 2804"/>
                            <a:gd name="T22" fmla="*/ 16 w 2380"/>
                            <a:gd name="T23" fmla="*/ 1985 h 2804"/>
                            <a:gd name="T24" fmla="*/ 48 w 2380"/>
                            <a:gd name="T25" fmla="*/ 2076 h 2804"/>
                            <a:gd name="T26" fmla="*/ 143 w 2380"/>
                            <a:gd name="T27" fmla="*/ 2188 h 2804"/>
                            <a:gd name="T28" fmla="*/ 266 w 2380"/>
                            <a:gd name="T29" fmla="*/ 2267 h 2804"/>
                            <a:gd name="T30" fmla="*/ 572 w 2380"/>
                            <a:gd name="T31" fmla="*/ 2390 h 2804"/>
                            <a:gd name="T32" fmla="*/ 739 w 2380"/>
                            <a:gd name="T33" fmla="*/ 2462 h 2804"/>
                            <a:gd name="T34" fmla="*/ 902 w 2380"/>
                            <a:gd name="T35" fmla="*/ 2542 h 2804"/>
                            <a:gd name="T36" fmla="*/ 1057 w 2380"/>
                            <a:gd name="T37" fmla="*/ 2653 h 2804"/>
                            <a:gd name="T38" fmla="*/ 1192 w 2380"/>
                            <a:gd name="T39" fmla="*/ 2804 h 2804"/>
                            <a:gd name="T40" fmla="*/ 1256 w 2380"/>
                            <a:gd name="T41" fmla="*/ 2725 h 2804"/>
                            <a:gd name="T42" fmla="*/ 1407 w 2380"/>
                            <a:gd name="T43" fmla="*/ 2593 h 2804"/>
                            <a:gd name="T44" fmla="*/ 1566 w 2380"/>
                            <a:gd name="T45" fmla="*/ 2498 h 2804"/>
                            <a:gd name="T46" fmla="*/ 1812 w 2380"/>
                            <a:gd name="T47" fmla="*/ 2390 h 2804"/>
                            <a:gd name="T48" fmla="*/ 2042 w 2380"/>
                            <a:gd name="T49" fmla="*/ 2303 h 2804"/>
                            <a:gd name="T50" fmla="*/ 2178 w 2380"/>
                            <a:gd name="T51" fmla="*/ 2231 h 2804"/>
                            <a:gd name="T52" fmla="*/ 2289 w 2380"/>
                            <a:gd name="T53" fmla="*/ 2136 h 2804"/>
                            <a:gd name="T54" fmla="*/ 2364 w 2380"/>
                            <a:gd name="T55" fmla="*/ 1993 h 2804"/>
                            <a:gd name="T56" fmla="*/ 2380 w 2380"/>
                            <a:gd name="T57" fmla="*/ 1814 h 2804"/>
                            <a:gd name="T58" fmla="*/ 2348 w 2380"/>
                            <a:gd name="T59" fmla="*/ 1655 h 2804"/>
                            <a:gd name="T60" fmla="*/ 2257 w 2380"/>
                            <a:gd name="T61" fmla="*/ 1420 h 2804"/>
                            <a:gd name="T62" fmla="*/ 2201 w 2380"/>
                            <a:gd name="T63" fmla="*/ 1241 h 2804"/>
                            <a:gd name="T64" fmla="*/ 2178 w 2380"/>
                            <a:gd name="T65" fmla="*/ 1026 h 2804"/>
                            <a:gd name="T66" fmla="*/ 2193 w 2380"/>
                            <a:gd name="T67" fmla="*/ 835 h 2804"/>
                            <a:gd name="T68" fmla="*/ 2257 w 2380"/>
                            <a:gd name="T69" fmla="*/ 612 h 2804"/>
                            <a:gd name="T70" fmla="*/ 1872 w 2380"/>
                            <a:gd name="T71" fmla="*/ 0 h 2804"/>
                            <a:gd name="T72" fmla="*/ 1534 w 2380"/>
                            <a:gd name="T73" fmla="*/ 143 h 2804"/>
                            <a:gd name="T74" fmla="*/ 1351 w 2380"/>
                            <a:gd name="T75" fmla="*/ 187 h 2804"/>
                            <a:gd name="T76" fmla="*/ 1188 w 2380"/>
                            <a:gd name="T77" fmla="*/ 203 h 2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80" h="2804">
                              <a:moveTo>
                                <a:pt x="1188" y="203"/>
                              </a:moveTo>
                              <a:lnTo>
                                <a:pt x="1109" y="199"/>
                              </a:lnTo>
                              <a:lnTo>
                                <a:pt x="1025" y="187"/>
                              </a:lnTo>
                              <a:lnTo>
                                <a:pt x="938" y="167"/>
                              </a:lnTo>
                              <a:lnTo>
                                <a:pt x="842" y="143"/>
                              </a:lnTo>
                              <a:lnTo>
                                <a:pt x="667" y="75"/>
                              </a:lnTo>
                              <a:lnTo>
                                <a:pt x="505" y="0"/>
                              </a:lnTo>
                              <a:lnTo>
                                <a:pt x="59" y="445"/>
                              </a:lnTo>
                              <a:lnTo>
                                <a:pt x="127" y="612"/>
                              </a:lnTo>
                              <a:lnTo>
                                <a:pt x="171" y="764"/>
                              </a:lnTo>
                              <a:lnTo>
                                <a:pt x="187" y="835"/>
                              </a:lnTo>
                              <a:lnTo>
                                <a:pt x="195" y="903"/>
                              </a:lnTo>
                              <a:lnTo>
                                <a:pt x="202" y="1026"/>
                              </a:lnTo>
                              <a:lnTo>
                                <a:pt x="195" y="1137"/>
                              </a:lnTo>
                              <a:lnTo>
                                <a:pt x="179" y="1241"/>
                              </a:lnTo>
                              <a:lnTo>
                                <a:pt x="155" y="1336"/>
                              </a:lnTo>
                              <a:lnTo>
                                <a:pt x="127" y="1420"/>
                              </a:lnTo>
                              <a:lnTo>
                                <a:pt x="59" y="1579"/>
                              </a:lnTo>
                              <a:lnTo>
                                <a:pt x="32" y="1655"/>
                              </a:lnTo>
                              <a:lnTo>
                                <a:pt x="24" y="1686"/>
                              </a:lnTo>
                              <a:lnTo>
                                <a:pt x="8" y="1730"/>
                              </a:lnTo>
                              <a:lnTo>
                                <a:pt x="0" y="1814"/>
                              </a:lnTo>
                              <a:lnTo>
                                <a:pt x="0" y="1893"/>
                              </a:lnTo>
                              <a:lnTo>
                                <a:pt x="16" y="1985"/>
                              </a:lnTo>
                              <a:lnTo>
                                <a:pt x="28" y="2029"/>
                              </a:lnTo>
                              <a:lnTo>
                                <a:pt x="48" y="2076"/>
                              </a:lnTo>
                              <a:lnTo>
                                <a:pt x="91" y="2136"/>
                              </a:lnTo>
                              <a:lnTo>
                                <a:pt x="143" y="2188"/>
                              </a:lnTo>
                              <a:lnTo>
                                <a:pt x="202" y="2231"/>
                              </a:lnTo>
                              <a:lnTo>
                                <a:pt x="266" y="2267"/>
                              </a:lnTo>
                              <a:lnTo>
                                <a:pt x="413" y="2335"/>
                              </a:lnTo>
                              <a:lnTo>
                                <a:pt x="572" y="2390"/>
                              </a:lnTo>
                              <a:lnTo>
                                <a:pt x="652" y="2426"/>
                              </a:lnTo>
                              <a:lnTo>
                                <a:pt x="739" y="2462"/>
                              </a:lnTo>
                              <a:lnTo>
                                <a:pt x="818" y="2498"/>
                              </a:lnTo>
                              <a:lnTo>
                                <a:pt x="902" y="2542"/>
                              </a:lnTo>
                              <a:lnTo>
                                <a:pt x="981" y="2593"/>
                              </a:lnTo>
                              <a:lnTo>
                                <a:pt x="1057" y="2653"/>
                              </a:lnTo>
                              <a:lnTo>
                                <a:pt x="1124" y="2725"/>
                              </a:lnTo>
                              <a:lnTo>
                                <a:pt x="1192" y="2804"/>
                              </a:lnTo>
                              <a:lnTo>
                                <a:pt x="1224" y="2760"/>
                              </a:lnTo>
                              <a:lnTo>
                                <a:pt x="1256" y="2725"/>
                              </a:lnTo>
                              <a:lnTo>
                                <a:pt x="1331" y="2653"/>
                              </a:lnTo>
                              <a:lnTo>
                                <a:pt x="1407" y="2593"/>
                              </a:lnTo>
                              <a:lnTo>
                                <a:pt x="1486" y="2542"/>
                              </a:lnTo>
                              <a:lnTo>
                                <a:pt x="1566" y="2498"/>
                              </a:lnTo>
                              <a:lnTo>
                                <a:pt x="1649" y="2462"/>
                              </a:lnTo>
                              <a:lnTo>
                                <a:pt x="1812" y="2390"/>
                              </a:lnTo>
                              <a:lnTo>
                                <a:pt x="1967" y="2335"/>
                              </a:lnTo>
                              <a:lnTo>
                                <a:pt x="2042" y="2303"/>
                              </a:lnTo>
                              <a:lnTo>
                                <a:pt x="2114" y="2267"/>
                              </a:lnTo>
                              <a:lnTo>
                                <a:pt x="2178" y="2231"/>
                              </a:lnTo>
                              <a:lnTo>
                                <a:pt x="2237" y="2188"/>
                              </a:lnTo>
                              <a:lnTo>
                                <a:pt x="2289" y="2136"/>
                              </a:lnTo>
                              <a:lnTo>
                                <a:pt x="2332" y="2076"/>
                              </a:lnTo>
                              <a:lnTo>
                                <a:pt x="2364" y="1993"/>
                              </a:lnTo>
                              <a:lnTo>
                                <a:pt x="2380" y="1909"/>
                              </a:lnTo>
                              <a:lnTo>
                                <a:pt x="2380" y="1814"/>
                              </a:lnTo>
                              <a:lnTo>
                                <a:pt x="2368" y="1730"/>
                              </a:lnTo>
                              <a:lnTo>
                                <a:pt x="2348" y="1655"/>
                              </a:lnTo>
                              <a:lnTo>
                                <a:pt x="2321" y="1579"/>
                              </a:lnTo>
                              <a:lnTo>
                                <a:pt x="2257" y="1420"/>
                              </a:lnTo>
                              <a:lnTo>
                                <a:pt x="2225" y="1336"/>
                              </a:lnTo>
                              <a:lnTo>
                                <a:pt x="2201" y="1241"/>
                              </a:lnTo>
                              <a:lnTo>
                                <a:pt x="2181" y="1137"/>
                              </a:lnTo>
                              <a:lnTo>
                                <a:pt x="2178" y="1026"/>
                              </a:lnTo>
                              <a:lnTo>
                                <a:pt x="2185" y="903"/>
                              </a:lnTo>
                              <a:lnTo>
                                <a:pt x="2193" y="835"/>
                              </a:lnTo>
                              <a:lnTo>
                                <a:pt x="2209" y="764"/>
                              </a:lnTo>
                              <a:lnTo>
                                <a:pt x="2257" y="612"/>
                              </a:lnTo>
                              <a:lnTo>
                                <a:pt x="2321" y="445"/>
                              </a:lnTo>
                              <a:lnTo>
                                <a:pt x="1872" y="0"/>
                              </a:lnTo>
                              <a:lnTo>
                                <a:pt x="1713" y="75"/>
                              </a:lnTo>
                              <a:lnTo>
                                <a:pt x="1534" y="143"/>
                              </a:lnTo>
                              <a:lnTo>
                                <a:pt x="1442" y="167"/>
                              </a:lnTo>
                              <a:lnTo>
                                <a:pt x="1351" y="187"/>
                              </a:lnTo>
                              <a:lnTo>
                                <a:pt x="1267" y="199"/>
                              </a:lnTo>
                              <a:lnTo>
                                <a:pt x="1188" y="203"/>
                              </a:lnTo>
                              <a:close/>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 name="Freeform 4"/>
                      <wps:cNvSpPr>
                        <a:spLocks/>
                      </wps:cNvSpPr>
                      <wps:spPr bwMode="auto">
                        <a:xfrm>
                          <a:off x="628" y="742"/>
                          <a:ext cx="3122" cy="3626"/>
                        </a:xfrm>
                        <a:custGeom>
                          <a:avLst/>
                          <a:gdLst>
                            <a:gd name="T0" fmla="*/ 1129 w 2130"/>
                            <a:gd name="T1" fmla="*/ 2407 h 2474"/>
                            <a:gd name="T2" fmla="*/ 1268 w 2130"/>
                            <a:gd name="T3" fmla="*/ 2295 h 2474"/>
                            <a:gd name="T4" fmla="*/ 1415 w 2130"/>
                            <a:gd name="T5" fmla="*/ 2212 h 2474"/>
                            <a:gd name="T6" fmla="*/ 1649 w 2130"/>
                            <a:gd name="T7" fmla="*/ 2120 h 2474"/>
                            <a:gd name="T8" fmla="*/ 1923 w 2130"/>
                            <a:gd name="T9" fmla="*/ 2013 h 2474"/>
                            <a:gd name="T10" fmla="*/ 2031 w 2130"/>
                            <a:gd name="T11" fmla="*/ 1941 h 2474"/>
                            <a:gd name="T12" fmla="*/ 2102 w 2130"/>
                            <a:gd name="T13" fmla="*/ 1850 h 2474"/>
                            <a:gd name="T14" fmla="*/ 2130 w 2130"/>
                            <a:gd name="T15" fmla="*/ 1695 h 2474"/>
                            <a:gd name="T16" fmla="*/ 2110 w 2130"/>
                            <a:gd name="T17" fmla="*/ 1543 h 2474"/>
                            <a:gd name="T18" fmla="*/ 1999 w 2130"/>
                            <a:gd name="T19" fmla="*/ 1241 h 2474"/>
                            <a:gd name="T20" fmla="*/ 1947 w 2130"/>
                            <a:gd name="T21" fmla="*/ 1062 h 2474"/>
                            <a:gd name="T22" fmla="*/ 1927 w 2130"/>
                            <a:gd name="T23" fmla="*/ 859 h 2474"/>
                            <a:gd name="T24" fmla="*/ 1931 w 2130"/>
                            <a:gd name="T25" fmla="*/ 744 h 2474"/>
                            <a:gd name="T26" fmla="*/ 1971 w 2130"/>
                            <a:gd name="T27" fmla="*/ 549 h 2474"/>
                            <a:gd name="T28" fmla="*/ 2019 w 2130"/>
                            <a:gd name="T29" fmla="*/ 402 h 2474"/>
                            <a:gd name="T30" fmla="*/ 1725 w 2130"/>
                            <a:gd name="T31" fmla="*/ 0 h 2474"/>
                            <a:gd name="T32" fmla="*/ 1570 w 2130"/>
                            <a:gd name="T33" fmla="*/ 72 h 2474"/>
                            <a:gd name="T34" fmla="*/ 1228 w 2130"/>
                            <a:gd name="T35" fmla="*/ 159 h 2474"/>
                            <a:gd name="T36" fmla="*/ 1065 w 2130"/>
                            <a:gd name="T37" fmla="*/ 171 h 2474"/>
                            <a:gd name="T38" fmla="*/ 902 w 2130"/>
                            <a:gd name="T39" fmla="*/ 159 h 2474"/>
                            <a:gd name="T40" fmla="*/ 560 w 2130"/>
                            <a:gd name="T41" fmla="*/ 72 h 2474"/>
                            <a:gd name="T42" fmla="*/ 401 w 2130"/>
                            <a:gd name="T43" fmla="*/ 0 h 2474"/>
                            <a:gd name="T44" fmla="*/ 135 w 2130"/>
                            <a:gd name="T45" fmla="*/ 477 h 2474"/>
                            <a:gd name="T46" fmla="*/ 175 w 2130"/>
                            <a:gd name="T47" fmla="*/ 617 h 2474"/>
                            <a:gd name="T48" fmla="*/ 203 w 2130"/>
                            <a:gd name="T49" fmla="*/ 803 h 2474"/>
                            <a:gd name="T50" fmla="*/ 195 w 2130"/>
                            <a:gd name="T51" fmla="*/ 967 h 2474"/>
                            <a:gd name="T52" fmla="*/ 159 w 2130"/>
                            <a:gd name="T53" fmla="*/ 1157 h 2474"/>
                            <a:gd name="T54" fmla="*/ 68 w 2130"/>
                            <a:gd name="T55" fmla="*/ 1396 h 2474"/>
                            <a:gd name="T56" fmla="*/ 4 w 2130"/>
                            <a:gd name="T57" fmla="*/ 1619 h 2474"/>
                            <a:gd name="T58" fmla="*/ 4 w 2130"/>
                            <a:gd name="T59" fmla="*/ 1770 h 2474"/>
                            <a:gd name="T60" fmla="*/ 24 w 2130"/>
                            <a:gd name="T61" fmla="*/ 1850 h 2474"/>
                            <a:gd name="T62" fmla="*/ 103 w 2130"/>
                            <a:gd name="T63" fmla="*/ 1941 h 2474"/>
                            <a:gd name="T64" fmla="*/ 207 w 2130"/>
                            <a:gd name="T65" fmla="*/ 2013 h 2474"/>
                            <a:gd name="T66" fmla="*/ 338 w 2130"/>
                            <a:gd name="T67" fmla="*/ 2064 h 2474"/>
                            <a:gd name="T68" fmla="*/ 640 w 2130"/>
                            <a:gd name="T69" fmla="*/ 2176 h 2474"/>
                            <a:gd name="T70" fmla="*/ 799 w 2130"/>
                            <a:gd name="T71" fmla="*/ 2251 h 2474"/>
                            <a:gd name="T72" fmla="*/ 942 w 2130"/>
                            <a:gd name="T73" fmla="*/ 2343 h 2474"/>
                            <a:gd name="T74" fmla="*/ 1069 w 2130"/>
                            <a:gd name="T75" fmla="*/ 2474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30" h="2474">
                              <a:moveTo>
                                <a:pt x="1069" y="2474"/>
                              </a:moveTo>
                              <a:lnTo>
                                <a:pt x="1129" y="2407"/>
                              </a:lnTo>
                              <a:lnTo>
                                <a:pt x="1196" y="2343"/>
                              </a:lnTo>
                              <a:lnTo>
                                <a:pt x="1268" y="2295"/>
                              </a:lnTo>
                              <a:lnTo>
                                <a:pt x="1339" y="2251"/>
                              </a:lnTo>
                              <a:lnTo>
                                <a:pt x="1415" y="2212"/>
                              </a:lnTo>
                              <a:lnTo>
                                <a:pt x="1494" y="2176"/>
                              </a:lnTo>
                              <a:lnTo>
                                <a:pt x="1649" y="2120"/>
                              </a:lnTo>
                              <a:lnTo>
                                <a:pt x="1792" y="2064"/>
                              </a:lnTo>
                              <a:lnTo>
                                <a:pt x="1923" y="2013"/>
                              </a:lnTo>
                              <a:lnTo>
                                <a:pt x="1983" y="1977"/>
                              </a:lnTo>
                              <a:lnTo>
                                <a:pt x="2031" y="1941"/>
                              </a:lnTo>
                              <a:lnTo>
                                <a:pt x="2070" y="1901"/>
                              </a:lnTo>
                              <a:lnTo>
                                <a:pt x="2102" y="1850"/>
                              </a:lnTo>
                              <a:lnTo>
                                <a:pt x="2126" y="1770"/>
                              </a:lnTo>
                              <a:lnTo>
                                <a:pt x="2130" y="1695"/>
                              </a:lnTo>
                              <a:lnTo>
                                <a:pt x="2126" y="1619"/>
                              </a:lnTo>
                              <a:lnTo>
                                <a:pt x="2110" y="1543"/>
                              </a:lnTo>
                              <a:lnTo>
                                <a:pt x="2058" y="1396"/>
                              </a:lnTo>
                              <a:lnTo>
                                <a:pt x="1999" y="1241"/>
                              </a:lnTo>
                              <a:lnTo>
                                <a:pt x="1971" y="1157"/>
                              </a:lnTo>
                              <a:lnTo>
                                <a:pt x="1947" y="1062"/>
                              </a:lnTo>
                              <a:lnTo>
                                <a:pt x="1931" y="967"/>
                              </a:lnTo>
                              <a:lnTo>
                                <a:pt x="1927" y="859"/>
                              </a:lnTo>
                              <a:lnTo>
                                <a:pt x="1931" y="803"/>
                              </a:lnTo>
                              <a:lnTo>
                                <a:pt x="1931" y="744"/>
                              </a:lnTo>
                              <a:lnTo>
                                <a:pt x="1955" y="617"/>
                              </a:lnTo>
                              <a:lnTo>
                                <a:pt x="1971" y="549"/>
                              </a:lnTo>
                              <a:lnTo>
                                <a:pt x="1991" y="477"/>
                              </a:lnTo>
                              <a:lnTo>
                                <a:pt x="2019" y="402"/>
                              </a:lnTo>
                              <a:lnTo>
                                <a:pt x="2051" y="322"/>
                              </a:lnTo>
                              <a:lnTo>
                                <a:pt x="1725" y="0"/>
                              </a:lnTo>
                              <a:lnTo>
                                <a:pt x="1649" y="40"/>
                              </a:lnTo>
                              <a:lnTo>
                                <a:pt x="1570" y="72"/>
                              </a:lnTo>
                              <a:lnTo>
                                <a:pt x="1395" y="123"/>
                              </a:lnTo>
                              <a:lnTo>
                                <a:pt x="1228" y="159"/>
                              </a:lnTo>
                              <a:lnTo>
                                <a:pt x="1144" y="171"/>
                              </a:lnTo>
                              <a:lnTo>
                                <a:pt x="1065" y="171"/>
                              </a:lnTo>
                              <a:lnTo>
                                <a:pt x="986" y="171"/>
                              </a:lnTo>
                              <a:lnTo>
                                <a:pt x="902" y="159"/>
                              </a:lnTo>
                              <a:lnTo>
                                <a:pt x="731" y="123"/>
                              </a:lnTo>
                              <a:lnTo>
                                <a:pt x="560" y="72"/>
                              </a:lnTo>
                              <a:lnTo>
                                <a:pt x="481" y="40"/>
                              </a:lnTo>
                              <a:lnTo>
                                <a:pt x="401" y="0"/>
                              </a:lnTo>
                              <a:lnTo>
                                <a:pt x="76" y="322"/>
                              </a:lnTo>
                              <a:lnTo>
                                <a:pt x="135" y="477"/>
                              </a:lnTo>
                              <a:lnTo>
                                <a:pt x="155" y="549"/>
                              </a:lnTo>
                              <a:lnTo>
                                <a:pt x="175" y="617"/>
                              </a:lnTo>
                              <a:lnTo>
                                <a:pt x="195" y="744"/>
                              </a:lnTo>
                              <a:lnTo>
                                <a:pt x="203" y="803"/>
                              </a:lnTo>
                              <a:lnTo>
                                <a:pt x="203" y="859"/>
                              </a:lnTo>
                              <a:lnTo>
                                <a:pt x="195" y="967"/>
                              </a:lnTo>
                              <a:lnTo>
                                <a:pt x="179" y="1062"/>
                              </a:lnTo>
                              <a:lnTo>
                                <a:pt x="159" y="1157"/>
                              </a:lnTo>
                              <a:lnTo>
                                <a:pt x="131" y="1241"/>
                              </a:lnTo>
                              <a:lnTo>
                                <a:pt x="68" y="1396"/>
                              </a:lnTo>
                              <a:lnTo>
                                <a:pt x="20" y="1543"/>
                              </a:lnTo>
                              <a:lnTo>
                                <a:pt x="4" y="1619"/>
                              </a:lnTo>
                              <a:lnTo>
                                <a:pt x="0" y="1695"/>
                              </a:lnTo>
                              <a:lnTo>
                                <a:pt x="4" y="1770"/>
                              </a:lnTo>
                              <a:lnTo>
                                <a:pt x="16" y="1810"/>
                              </a:lnTo>
                              <a:lnTo>
                                <a:pt x="24" y="1850"/>
                              </a:lnTo>
                              <a:lnTo>
                                <a:pt x="60" y="1901"/>
                              </a:lnTo>
                              <a:lnTo>
                                <a:pt x="103" y="1941"/>
                              </a:lnTo>
                              <a:lnTo>
                                <a:pt x="151" y="1977"/>
                              </a:lnTo>
                              <a:lnTo>
                                <a:pt x="207" y="2013"/>
                              </a:lnTo>
                              <a:lnTo>
                                <a:pt x="266" y="2041"/>
                              </a:lnTo>
                              <a:lnTo>
                                <a:pt x="338" y="2064"/>
                              </a:lnTo>
                              <a:lnTo>
                                <a:pt x="485" y="2120"/>
                              </a:lnTo>
                              <a:lnTo>
                                <a:pt x="640" y="2176"/>
                              </a:lnTo>
                              <a:lnTo>
                                <a:pt x="719" y="2212"/>
                              </a:lnTo>
                              <a:lnTo>
                                <a:pt x="799" y="2251"/>
                              </a:lnTo>
                              <a:lnTo>
                                <a:pt x="870" y="2295"/>
                              </a:lnTo>
                              <a:lnTo>
                                <a:pt x="942" y="2343"/>
                              </a:lnTo>
                              <a:lnTo>
                                <a:pt x="1009" y="2407"/>
                              </a:lnTo>
                              <a:lnTo>
                                <a:pt x="1069" y="2474"/>
                              </a:lnTo>
                              <a:close/>
                            </a:path>
                          </a:pathLst>
                        </a:custGeom>
                        <a:solidFill>
                          <a:srgbClr val="FFFF00"/>
                        </a:solidFill>
                        <a:ln w="28575">
                          <a:solidFill>
                            <a:srgbClr val="000000"/>
                          </a:solidFill>
                          <a:round/>
                          <a:headEnd/>
                          <a:tailEnd/>
                        </a:ln>
                      </wps:spPr>
                      <wps:bodyPr rot="0" vert="horz" wrap="square" lIns="91440" tIns="45720" rIns="91440" bIns="45720" anchor="t" anchorCtr="0" upright="1">
                        <a:noAutofit/>
                      </wps:bodyPr>
                    </wps:wsp>
                    <wpg:grpSp>
                      <wpg:cNvPr id="8" name="Group 5"/>
                      <wpg:cNvGrpSpPr>
                        <a:grpSpLocks/>
                      </wpg:cNvGrpSpPr>
                      <wpg:grpSpPr bwMode="auto">
                        <a:xfrm>
                          <a:off x="1320" y="1614"/>
                          <a:ext cx="1715" cy="2026"/>
                          <a:chOff x="1947" y="1059"/>
                          <a:chExt cx="1862" cy="2198"/>
                        </a:xfrm>
                      </wpg:grpSpPr>
                      <wps:wsp>
                        <wps:cNvPr id="9" name="Freeform 6"/>
                        <wps:cNvSpPr>
                          <a:spLocks/>
                        </wps:cNvSpPr>
                        <wps:spPr bwMode="auto">
                          <a:xfrm>
                            <a:off x="1947" y="1059"/>
                            <a:ext cx="1862" cy="2198"/>
                          </a:xfrm>
                          <a:custGeom>
                            <a:avLst/>
                            <a:gdLst>
                              <a:gd name="T0" fmla="*/ 731 w 1862"/>
                              <a:gd name="T1" fmla="*/ 421 h 2198"/>
                              <a:gd name="T2" fmla="*/ 493 w 1862"/>
                              <a:gd name="T3" fmla="*/ 396 h 2198"/>
                              <a:gd name="T4" fmla="*/ 222 w 1862"/>
                              <a:gd name="T5" fmla="*/ 277 h 2198"/>
                              <a:gd name="T6" fmla="*/ 161 w 1862"/>
                              <a:gd name="T7" fmla="*/ 238 h 2198"/>
                              <a:gd name="T8" fmla="*/ 105 w 1862"/>
                              <a:gd name="T9" fmla="*/ 184 h 2198"/>
                              <a:gd name="T10" fmla="*/ 44 w 1862"/>
                              <a:gd name="T11" fmla="*/ 204 h 2198"/>
                              <a:gd name="T12" fmla="*/ 2 w 1862"/>
                              <a:gd name="T13" fmla="*/ 229 h 2198"/>
                              <a:gd name="T14" fmla="*/ 105 w 1862"/>
                              <a:gd name="T15" fmla="*/ 352 h 2198"/>
                              <a:gd name="T16" fmla="*/ 186 w 1862"/>
                              <a:gd name="T17" fmla="*/ 402 h 2198"/>
                              <a:gd name="T18" fmla="*/ 422 w 1862"/>
                              <a:gd name="T19" fmla="*/ 528 h 2198"/>
                              <a:gd name="T20" fmla="*/ 671 w 1862"/>
                              <a:gd name="T21" fmla="*/ 648 h 2198"/>
                              <a:gd name="T22" fmla="*/ 673 w 1862"/>
                              <a:gd name="T23" fmla="*/ 778 h 2198"/>
                              <a:gd name="T24" fmla="*/ 583 w 1862"/>
                              <a:gd name="T25" fmla="*/ 1080 h 2198"/>
                              <a:gd name="T26" fmla="*/ 656 w 1862"/>
                              <a:gd name="T27" fmla="*/ 1164 h 2198"/>
                              <a:gd name="T28" fmla="*/ 677 w 1862"/>
                              <a:gd name="T29" fmla="*/ 1303 h 2198"/>
                              <a:gd name="T30" fmla="*/ 600 w 1862"/>
                              <a:gd name="T31" fmla="*/ 1647 h 2198"/>
                              <a:gd name="T32" fmla="*/ 529 w 1862"/>
                              <a:gd name="T33" fmla="*/ 1868 h 2198"/>
                              <a:gd name="T34" fmla="*/ 468 w 1862"/>
                              <a:gd name="T35" fmla="*/ 2062 h 2198"/>
                              <a:gd name="T36" fmla="*/ 328 w 1862"/>
                              <a:gd name="T37" fmla="*/ 2148 h 2198"/>
                              <a:gd name="T38" fmla="*/ 368 w 1862"/>
                              <a:gd name="T39" fmla="*/ 2185 h 2198"/>
                              <a:gd name="T40" fmla="*/ 635 w 1862"/>
                              <a:gd name="T41" fmla="*/ 2181 h 2198"/>
                              <a:gd name="T42" fmla="*/ 642 w 1862"/>
                              <a:gd name="T43" fmla="*/ 2133 h 2198"/>
                              <a:gd name="T44" fmla="*/ 675 w 1862"/>
                              <a:gd name="T45" fmla="*/ 2067 h 2198"/>
                              <a:gd name="T46" fmla="*/ 830 w 1862"/>
                              <a:gd name="T47" fmla="*/ 1510 h 2198"/>
                              <a:gd name="T48" fmla="*/ 926 w 1862"/>
                              <a:gd name="T49" fmla="*/ 1247 h 2198"/>
                              <a:gd name="T50" fmla="*/ 944 w 1862"/>
                              <a:gd name="T51" fmla="*/ 1280 h 2198"/>
                              <a:gd name="T52" fmla="*/ 1055 w 1862"/>
                              <a:gd name="T53" fmla="*/ 1591 h 2198"/>
                              <a:gd name="T54" fmla="*/ 1204 w 1862"/>
                              <a:gd name="T55" fmla="*/ 2121 h 2198"/>
                              <a:gd name="T56" fmla="*/ 1220 w 1862"/>
                              <a:gd name="T57" fmla="*/ 2173 h 2198"/>
                              <a:gd name="T58" fmla="*/ 1344 w 1862"/>
                              <a:gd name="T59" fmla="*/ 2194 h 2198"/>
                              <a:gd name="T60" fmla="*/ 1559 w 1862"/>
                              <a:gd name="T61" fmla="*/ 2177 h 2198"/>
                              <a:gd name="T62" fmla="*/ 1406 w 1862"/>
                              <a:gd name="T63" fmla="*/ 2110 h 2198"/>
                              <a:gd name="T64" fmla="*/ 1375 w 1862"/>
                              <a:gd name="T65" fmla="*/ 2016 h 2198"/>
                              <a:gd name="T66" fmla="*/ 1273 w 1862"/>
                              <a:gd name="T67" fmla="*/ 1708 h 2198"/>
                              <a:gd name="T68" fmla="*/ 1206 w 1862"/>
                              <a:gd name="T69" fmla="*/ 1412 h 2198"/>
                              <a:gd name="T70" fmla="*/ 1191 w 1862"/>
                              <a:gd name="T71" fmla="*/ 1178 h 2198"/>
                              <a:gd name="T72" fmla="*/ 1283 w 1862"/>
                              <a:gd name="T73" fmla="*/ 1109 h 2198"/>
                              <a:gd name="T74" fmla="*/ 1201 w 1862"/>
                              <a:gd name="T75" fmla="*/ 824 h 2198"/>
                              <a:gd name="T76" fmla="*/ 1179 w 1862"/>
                              <a:gd name="T77" fmla="*/ 671 h 2198"/>
                              <a:gd name="T78" fmla="*/ 1373 w 1862"/>
                              <a:gd name="T79" fmla="*/ 567 h 2198"/>
                              <a:gd name="T80" fmla="*/ 1653 w 1862"/>
                              <a:gd name="T81" fmla="*/ 423 h 2198"/>
                              <a:gd name="T82" fmla="*/ 1711 w 1862"/>
                              <a:gd name="T83" fmla="*/ 363 h 2198"/>
                              <a:gd name="T84" fmla="*/ 1847 w 1862"/>
                              <a:gd name="T85" fmla="*/ 290 h 2198"/>
                              <a:gd name="T86" fmla="*/ 1833 w 1862"/>
                              <a:gd name="T87" fmla="*/ 206 h 2198"/>
                              <a:gd name="T88" fmla="*/ 1751 w 1862"/>
                              <a:gd name="T89" fmla="*/ 240 h 2198"/>
                              <a:gd name="T90" fmla="*/ 1734 w 1862"/>
                              <a:gd name="T91" fmla="*/ 194 h 2198"/>
                              <a:gd name="T92" fmla="*/ 1642 w 1862"/>
                              <a:gd name="T93" fmla="*/ 284 h 2198"/>
                              <a:gd name="T94" fmla="*/ 1500 w 1862"/>
                              <a:gd name="T95" fmla="*/ 361 h 2198"/>
                              <a:gd name="T96" fmla="*/ 1151 w 1862"/>
                              <a:gd name="T97" fmla="*/ 434 h 2198"/>
                              <a:gd name="T98" fmla="*/ 1047 w 1862"/>
                              <a:gd name="T99" fmla="*/ 392 h 2198"/>
                              <a:gd name="T100" fmla="*/ 1030 w 1862"/>
                              <a:gd name="T101" fmla="*/ 334 h 2198"/>
                              <a:gd name="T102" fmla="*/ 1074 w 1862"/>
                              <a:gd name="T103" fmla="*/ 196 h 2198"/>
                              <a:gd name="T104" fmla="*/ 1013 w 1862"/>
                              <a:gd name="T105" fmla="*/ 13 h 2198"/>
                              <a:gd name="T106" fmla="*/ 828 w 1862"/>
                              <a:gd name="T107" fmla="*/ 23 h 2198"/>
                              <a:gd name="T108" fmla="*/ 782 w 1862"/>
                              <a:gd name="T109" fmla="*/ 221 h 2198"/>
                              <a:gd name="T110" fmla="*/ 832 w 1862"/>
                              <a:gd name="T111" fmla="*/ 355 h 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2" h="2198">
                                <a:moveTo>
                                  <a:pt x="821" y="386"/>
                                </a:moveTo>
                                <a:lnTo>
                                  <a:pt x="798" y="386"/>
                                </a:lnTo>
                                <a:lnTo>
                                  <a:pt x="775" y="392"/>
                                </a:lnTo>
                                <a:lnTo>
                                  <a:pt x="765" y="398"/>
                                </a:lnTo>
                                <a:lnTo>
                                  <a:pt x="756" y="407"/>
                                </a:lnTo>
                                <a:lnTo>
                                  <a:pt x="744" y="415"/>
                                </a:lnTo>
                                <a:lnTo>
                                  <a:pt x="731" y="421"/>
                                </a:lnTo>
                                <a:lnTo>
                                  <a:pt x="711" y="425"/>
                                </a:lnTo>
                                <a:lnTo>
                                  <a:pt x="692" y="425"/>
                                </a:lnTo>
                                <a:lnTo>
                                  <a:pt x="650" y="423"/>
                                </a:lnTo>
                                <a:lnTo>
                                  <a:pt x="604" y="419"/>
                                </a:lnTo>
                                <a:lnTo>
                                  <a:pt x="579" y="417"/>
                                </a:lnTo>
                                <a:lnTo>
                                  <a:pt x="552" y="411"/>
                                </a:lnTo>
                                <a:lnTo>
                                  <a:pt x="493" y="396"/>
                                </a:lnTo>
                                <a:lnTo>
                                  <a:pt x="362" y="352"/>
                                </a:lnTo>
                                <a:lnTo>
                                  <a:pt x="305" y="327"/>
                                </a:lnTo>
                                <a:lnTo>
                                  <a:pt x="282" y="313"/>
                                </a:lnTo>
                                <a:lnTo>
                                  <a:pt x="261" y="302"/>
                                </a:lnTo>
                                <a:lnTo>
                                  <a:pt x="244" y="290"/>
                                </a:lnTo>
                                <a:lnTo>
                                  <a:pt x="232" y="282"/>
                                </a:lnTo>
                                <a:lnTo>
                                  <a:pt x="222" y="277"/>
                                </a:lnTo>
                                <a:lnTo>
                                  <a:pt x="221" y="275"/>
                                </a:lnTo>
                                <a:lnTo>
                                  <a:pt x="209" y="294"/>
                                </a:lnTo>
                                <a:lnTo>
                                  <a:pt x="207" y="292"/>
                                </a:lnTo>
                                <a:lnTo>
                                  <a:pt x="203" y="290"/>
                                </a:lnTo>
                                <a:lnTo>
                                  <a:pt x="192" y="277"/>
                                </a:lnTo>
                                <a:lnTo>
                                  <a:pt x="175" y="259"/>
                                </a:lnTo>
                                <a:lnTo>
                                  <a:pt x="161" y="238"/>
                                </a:lnTo>
                                <a:lnTo>
                                  <a:pt x="146" y="213"/>
                                </a:lnTo>
                                <a:lnTo>
                                  <a:pt x="128" y="184"/>
                                </a:lnTo>
                                <a:lnTo>
                                  <a:pt x="121" y="173"/>
                                </a:lnTo>
                                <a:lnTo>
                                  <a:pt x="113" y="167"/>
                                </a:lnTo>
                                <a:lnTo>
                                  <a:pt x="107" y="165"/>
                                </a:lnTo>
                                <a:lnTo>
                                  <a:pt x="105" y="171"/>
                                </a:lnTo>
                                <a:lnTo>
                                  <a:pt x="105" y="184"/>
                                </a:lnTo>
                                <a:lnTo>
                                  <a:pt x="107" y="200"/>
                                </a:lnTo>
                                <a:lnTo>
                                  <a:pt x="113" y="231"/>
                                </a:lnTo>
                                <a:lnTo>
                                  <a:pt x="113" y="252"/>
                                </a:lnTo>
                                <a:lnTo>
                                  <a:pt x="109" y="254"/>
                                </a:lnTo>
                                <a:lnTo>
                                  <a:pt x="102" y="248"/>
                                </a:lnTo>
                                <a:lnTo>
                                  <a:pt x="75" y="225"/>
                                </a:lnTo>
                                <a:lnTo>
                                  <a:pt x="44" y="204"/>
                                </a:lnTo>
                                <a:lnTo>
                                  <a:pt x="29" y="194"/>
                                </a:lnTo>
                                <a:lnTo>
                                  <a:pt x="15" y="188"/>
                                </a:lnTo>
                                <a:lnTo>
                                  <a:pt x="6" y="186"/>
                                </a:lnTo>
                                <a:lnTo>
                                  <a:pt x="2" y="186"/>
                                </a:lnTo>
                                <a:lnTo>
                                  <a:pt x="0" y="192"/>
                                </a:lnTo>
                                <a:lnTo>
                                  <a:pt x="0" y="213"/>
                                </a:lnTo>
                                <a:lnTo>
                                  <a:pt x="2" y="229"/>
                                </a:lnTo>
                                <a:lnTo>
                                  <a:pt x="10" y="263"/>
                                </a:lnTo>
                                <a:lnTo>
                                  <a:pt x="27" y="300"/>
                                </a:lnTo>
                                <a:lnTo>
                                  <a:pt x="38" y="315"/>
                                </a:lnTo>
                                <a:lnTo>
                                  <a:pt x="48" y="327"/>
                                </a:lnTo>
                                <a:lnTo>
                                  <a:pt x="67" y="344"/>
                                </a:lnTo>
                                <a:lnTo>
                                  <a:pt x="86" y="350"/>
                                </a:lnTo>
                                <a:lnTo>
                                  <a:pt x="105" y="352"/>
                                </a:lnTo>
                                <a:lnTo>
                                  <a:pt x="152" y="354"/>
                                </a:lnTo>
                                <a:lnTo>
                                  <a:pt x="169" y="355"/>
                                </a:lnTo>
                                <a:lnTo>
                                  <a:pt x="176" y="355"/>
                                </a:lnTo>
                                <a:lnTo>
                                  <a:pt x="165" y="390"/>
                                </a:lnTo>
                                <a:lnTo>
                                  <a:pt x="167" y="390"/>
                                </a:lnTo>
                                <a:lnTo>
                                  <a:pt x="171" y="394"/>
                                </a:lnTo>
                                <a:lnTo>
                                  <a:pt x="186" y="402"/>
                                </a:lnTo>
                                <a:lnTo>
                                  <a:pt x="209" y="413"/>
                                </a:lnTo>
                                <a:lnTo>
                                  <a:pt x="238" y="430"/>
                                </a:lnTo>
                                <a:lnTo>
                                  <a:pt x="301" y="465"/>
                                </a:lnTo>
                                <a:lnTo>
                                  <a:pt x="334" y="482"/>
                                </a:lnTo>
                                <a:lnTo>
                                  <a:pt x="362" y="498"/>
                                </a:lnTo>
                                <a:lnTo>
                                  <a:pt x="391" y="513"/>
                                </a:lnTo>
                                <a:lnTo>
                                  <a:pt x="422" y="528"/>
                                </a:lnTo>
                                <a:lnTo>
                                  <a:pt x="489" y="557"/>
                                </a:lnTo>
                                <a:lnTo>
                                  <a:pt x="522" y="573"/>
                                </a:lnTo>
                                <a:lnTo>
                                  <a:pt x="550" y="584"/>
                                </a:lnTo>
                                <a:lnTo>
                                  <a:pt x="577" y="596"/>
                                </a:lnTo>
                                <a:lnTo>
                                  <a:pt x="600" y="605"/>
                                </a:lnTo>
                                <a:lnTo>
                                  <a:pt x="639" y="624"/>
                                </a:lnTo>
                                <a:lnTo>
                                  <a:pt x="671" y="648"/>
                                </a:lnTo>
                                <a:lnTo>
                                  <a:pt x="683" y="659"/>
                                </a:lnTo>
                                <a:lnTo>
                                  <a:pt x="692" y="673"/>
                                </a:lnTo>
                                <a:lnTo>
                                  <a:pt x="696" y="686"/>
                                </a:lnTo>
                                <a:lnTo>
                                  <a:pt x="696" y="701"/>
                                </a:lnTo>
                                <a:lnTo>
                                  <a:pt x="692" y="721"/>
                                </a:lnTo>
                                <a:lnTo>
                                  <a:pt x="685" y="746"/>
                                </a:lnTo>
                                <a:lnTo>
                                  <a:pt x="673" y="778"/>
                                </a:lnTo>
                                <a:lnTo>
                                  <a:pt x="664" y="813"/>
                                </a:lnTo>
                                <a:lnTo>
                                  <a:pt x="639" y="886"/>
                                </a:lnTo>
                                <a:lnTo>
                                  <a:pt x="627" y="920"/>
                                </a:lnTo>
                                <a:lnTo>
                                  <a:pt x="618" y="951"/>
                                </a:lnTo>
                                <a:lnTo>
                                  <a:pt x="600" y="1007"/>
                                </a:lnTo>
                                <a:lnTo>
                                  <a:pt x="587" y="1059"/>
                                </a:lnTo>
                                <a:lnTo>
                                  <a:pt x="583" y="1080"/>
                                </a:lnTo>
                                <a:lnTo>
                                  <a:pt x="579" y="1099"/>
                                </a:lnTo>
                                <a:lnTo>
                                  <a:pt x="579" y="1113"/>
                                </a:lnTo>
                                <a:lnTo>
                                  <a:pt x="581" y="1124"/>
                                </a:lnTo>
                                <a:lnTo>
                                  <a:pt x="587" y="1132"/>
                                </a:lnTo>
                                <a:lnTo>
                                  <a:pt x="596" y="1139"/>
                                </a:lnTo>
                                <a:lnTo>
                                  <a:pt x="625" y="1153"/>
                                </a:lnTo>
                                <a:lnTo>
                                  <a:pt x="656" y="1164"/>
                                </a:lnTo>
                                <a:lnTo>
                                  <a:pt x="671" y="1168"/>
                                </a:lnTo>
                                <a:lnTo>
                                  <a:pt x="683" y="1172"/>
                                </a:lnTo>
                                <a:lnTo>
                                  <a:pt x="687" y="1176"/>
                                </a:lnTo>
                                <a:lnTo>
                                  <a:pt x="690" y="1186"/>
                                </a:lnTo>
                                <a:lnTo>
                                  <a:pt x="690" y="1214"/>
                                </a:lnTo>
                                <a:lnTo>
                                  <a:pt x="685" y="1255"/>
                                </a:lnTo>
                                <a:lnTo>
                                  <a:pt x="677" y="1303"/>
                                </a:lnTo>
                                <a:lnTo>
                                  <a:pt x="656" y="1403"/>
                                </a:lnTo>
                                <a:lnTo>
                                  <a:pt x="646" y="1445"/>
                                </a:lnTo>
                                <a:lnTo>
                                  <a:pt x="642" y="1462"/>
                                </a:lnTo>
                                <a:lnTo>
                                  <a:pt x="641" y="1478"/>
                                </a:lnTo>
                                <a:lnTo>
                                  <a:pt x="629" y="1531"/>
                                </a:lnTo>
                                <a:lnTo>
                                  <a:pt x="616" y="1591"/>
                                </a:lnTo>
                                <a:lnTo>
                                  <a:pt x="600" y="1647"/>
                                </a:lnTo>
                                <a:lnTo>
                                  <a:pt x="595" y="1674"/>
                                </a:lnTo>
                                <a:lnTo>
                                  <a:pt x="589" y="1697"/>
                                </a:lnTo>
                                <a:lnTo>
                                  <a:pt x="583" y="1720"/>
                                </a:lnTo>
                                <a:lnTo>
                                  <a:pt x="573" y="1747"/>
                                </a:lnTo>
                                <a:lnTo>
                                  <a:pt x="564" y="1775"/>
                                </a:lnTo>
                                <a:lnTo>
                                  <a:pt x="552" y="1804"/>
                                </a:lnTo>
                                <a:lnTo>
                                  <a:pt x="529" y="1868"/>
                                </a:lnTo>
                                <a:lnTo>
                                  <a:pt x="510" y="1929"/>
                                </a:lnTo>
                                <a:lnTo>
                                  <a:pt x="495" y="1983"/>
                                </a:lnTo>
                                <a:lnTo>
                                  <a:pt x="487" y="2006"/>
                                </a:lnTo>
                                <a:lnTo>
                                  <a:pt x="479" y="2025"/>
                                </a:lnTo>
                                <a:lnTo>
                                  <a:pt x="474" y="2043"/>
                                </a:lnTo>
                                <a:lnTo>
                                  <a:pt x="470" y="2054"/>
                                </a:lnTo>
                                <a:lnTo>
                                  <a:pt x="468" y="2062"/>
                                </a:lnTo>
                                <a:lnTo>
                                  <a:pt x="466" y="2064"/>
                                </a:lnTo>
                                <a:lnTo>
                                  <a:pt x="458" y="2098"/>
                                </a:lnTo>
                                <a:lnTo>
                                  <a:pt x="456" y="2098"/>
                                </a:lnTo>
                                <a:lnTo>
                                  <a:pt x="451" y="2100"/>
                                </a:lnTo>
                                <a:lnTo>
                                  <a:pt x="430" y="2106"/>
                                </a:lnTo>
                                <a:lnTo>
                                  <a:pt x="376" y="2123"/>
                                </a:lnTo>
                                <a:lnTo>
                                  <a:pt x="328" y="2148"/>
                                </a:lnTo>
                                <a:lnTo>
                                  <a:pt x="311" y="2162"/>
                                </a:lnTo>
                                <a:lnTo>
                                  <a:pt x="305" y="2165"/>
                                </a:lnTo>
                                <a:lnTo>
                                  <a:pt x="303" y="2167"/>
                                </a:lnTo>
                                <a:lnTo>
                                  <a:pt x="303" y="2187"/>
                                </a:lnTo>
                                <a:lnTo>
                                  <a:pt x="322" y="2187"/>
                                </a:lnTo>
                                <a:lnTo>
                                  <a:pt x="336" y="2185"/>
                                </a:lnTo>
                                <a:lnTo>
                                  <a:pt x="368" y="2185"/>
                                </a:lnTo>
                                <a:lnTo>
                                  <a:pt x="407" y="2183"/>
                                </a:lnTo>
                                <a:lnTo>
                                  <a:pt x="485" y="2181"/>
                                </a:lnTo>
                                <a:lnTo>
                                  <a:pt x="518" y="2183"/>
                                </a:lnTo>
                                <a:lnTo>
                                  <a:pt x="537" y="2183"/>
                                </a:lnTo>
                                <a:lnTo>
                                  <a:pt x="598" y="2185"/>
                                </a:lnTo>
                                <a:lnTo>
                                  <a:pt x="625" y="2181"/>
                                </a:lnTo>
                                <a:lnTo>
                                  <a:pt x="635" y="2181"/>
                                </a:lnTo>
                                <a:lnTo>
                                  <a:pt x="641" y="2179"/>
                                </a:lnTo>
                                <a:lnTo>
                                  <a:pt x="646" y="2173"/>
                                </a:lnTo>
                                <a:lnTo>
                                  <a:pt x="644" y="2162"/>
                                </a:lnTo>
                                <a:lnTo>
                                  <a:pt x="641" y="2152"/>
                                </a:lnTo>
                                <a:lnTo>
                                  <a:pt x="637" y="2144"/>
                                </a:lnTo>
                                <a:lnTo>
                                  <a:pt x="637" y="2139"/>
                                </a:lnTo>
                                <a:lnTo>
                                  <a:pt x="642" y="2133"/>
                                </a:lnTo>
                                <a:lnTo>
                                  <a:pt x="648" y="2129"/>
                                </a:lnTo>
                                <a:lnTo>
                                  <a:pt x="652" y="2127"/>
                                </a:lnTo>
                                <a:lnTo>
                                  <a:pt x="652" y="2125"/>
                                </a:lnTo>
                                <a:lnTo>
                                  <a:pt x="656" y="2119"/>
                                </a:lnTo>
                                <a:lnTo>
                                  <a:pt x="658" y="2110"/>
                                </a:lnTo>
                                <a:lnTo>
                                  <a:pt x="664" y="2098"/>
                                </a:lnTo>
                                <a:lnTo>
                                  <a:pt x="675" y="2067"/>
                                </a:lnTo>
                                <a:lnTo>
                                  <a:pt x="690" y="2027"/>
                                </a:lnTo>
                                <a:lnTo>
                                  <a:pt x="756" y="1841"/>
                                </a:lnTo>
                                <a:lnTo>
                                  <a:pt x="777" y="1752"/>
                                </a:lnTo>
                                <a:lnTo>
                                  <a:pt x="794" y="1664"/>
                                </a:lnTo>
                                <a:lnTo>
                                  <a:pt x="809" y="1581"/>
                                </a:lnTo>
                                <a:lnTo>
                                  <a:pt x="819" y="1543"/>
                                </a:lnTo>
                                <a:lnTo>
                                  <a:pt x="830" y="1510"/>
                                </a:lnTo>
                                <a:lnTo>
                                  <a:pt x="846" y="1474"/>
                                </a:lnTo>
                                <a:lnTo>
                                  <a:pt x="861" y="1431"/>
                                </a:lnTo>
                                <a:lnTo>
                                  <a:pt x="894" y="1343"/>
                                </a:lnTo>
                                <a:lnTo>
                                  <a:pt x="907" y="1303"/>
                                </a:lnTo>
                                <a:lnTo>
                                  <a:pt x="919" y="1270"/>
                                </a:lnTo>
                                <a:lnTo>
                                  <a:pt x="922" y="1257"/>
                                </a:lnTo>
                                <a:lnTo>
                                  <a:pt x="926" y="1247"/>
                                </a:lnTo>
                                <a:lnTo>
                                  <a:pt x="928" y="1241"/>
                                </a:lnTo>
                                <a:lnTo>
                                  <a:pt x="928" y="1239"/>
                                </a:lnTo>
                                <a:lnTo>
                                  <a:pt x="934" y="1249"/>
                                </a:lnTo>
                                <a:lnTo>
                                  <a:pt x="934" y="1251"/>
                                </a:lnTo>
                                <a:lnTo>
                                  <a:pt x="936" y="1257"/>
                                </a:lnTo>
                                <a:lnTo>
                                  <a:pt x="940" y="1266"/>
                                </a:lnTo>
                                <a:lnTo>
                                  <a:pt x="944" y="1280"/>
                                </a:lnTo>
                                <a:lnTo>
                                  <a:pt x="955" y="1312"/>
                                </a:lnTo>
                                <a:lnTo>
                                  <a:pt x="970" y="1353"/>
                                </a:lnTo>
                                <a:lnTo>
                                  <a:pt x="1001" y="1441"/>
                                </a:lnTo>
                                <a:lnTo>
                                  <a:pt x="1018" y="1483"/>
                                </a:lnTo>
                                <a:lnTo>
                                  <a:pt x="1032" y="1520"/>
                                </a:lnTo>
                                <a:lnTo>
                                  <a:pt x="1043" y="1554"/>
                                </a:lnTo>
                                <a:lnTo>
                                  <a:pt x="1055" y="1591"/>
                                </a:lnTo>
                                <a:lnTo>
                                  <a:pt x="1070" y="1674"/>
                                </a:lnTo>
                                <a:lnTo>
                                  <a:pt x="1085" y="1762"/>
                                </a:lnTo>
                                <a:lnTo>
                                  <a:pt x="1107" y="1850"/>
                                </a:lnTo>
                                <a:lnTo>
                                  <a:pt x="1172" y="2039"/>
                                </a:lnTo>
                                <a:lnTo>
                                  <a:pt x="1187" y="2077"/>
                                </a:lnTo>
                                <a:lnTo>
                                  <a:pt x="1199" y="2110"/>
                                </a:lnTo>
                                <a:lnTo>
                                  <a:pt x="1204" y="2121"/>
                                </a:lnTo>
                                <a:lnTo>
                                  <a:pt x="1206" y="2131"/>
                                </a:lnTo>
                                <a:lnTo>
                                  <a:pt x="1210" y="2137"/>
                                </a:lnTo>
                                <a:lnTo>
                                  <a:pt x="1210" y="2139"/>
                                </a:lnTo>
                                <a:lnTo>
                                  <a:pt x="1214" y="2141"/>
                                </a:lnTo>
                                <a:lnTo>
                                  <a:pt x="1225" y="2148"/>
                                </a:lnTo>
                                <a:lnTo>
                                  <a:pt x="1227" y="2154"/>
                                </a:lnTo>
                                <a:lnTo>
                                  <a:pt x="1220" y="2173"/>
                                </a:lnTo>
                                <a:lnTo>
                                  <a:pt x="1218" y="2183"/>
                                </a:lnTo>
                                <a:lnTo>
                                  <a:pt x="1224" y="2190"/>
                                </a:lnTo>
                                <a:lnTo>
                                  <a:pt x="1229" y="2192"/>
                                </a:lnTo>
                                <a:lnTo>
                                  <a:pt x="1239" y="2192"/>
                                </a:lnTo>
                                <a:lnTo>
                                  <a:pt x="1264" y="2196"/>
                                </a:lnTo>
                                <a:lnTo>
                                  <a:pt x="1325" y="2194"/>
                                </a:lnTo>
                                <a:lnTo>
                                  <a:pt x="1344" y="2194"/>
                                </a:lnTo>
                                <a:lnTo>
                                  <a:pt x="1377" y="2192"/>
                                </a:lnTo>
                                <a:lnTo>
                                  <a:pt x="1456" y="2194"/>
                                </a:lnTo>
                                <a:lnTo>
                                  <a:pt x="1494" y="2196"/>
                                </a:lnTo>
                                <a:lnTo>
                                  <a:pt x="1527" y="2196"/>
                                </a:lnTo>
                                <a:lnTo>
                                  <a:pt x="1540" y="2198"/>
                                </a:lnTo>
                                <a:lnTo>
                                  <a:pt x="1559" y="2198"/>
                                </a:lnTo>
                                <a:lnTo>
                                  <a:pt x="1559" y="2177"/>
                                </a:lnTo>
                                <a:lnTo>
                                  <a:pt x="1557" y="2175"/>
                                </a:lnTo>
                                <a:lnTo>
                                  <a:pt x="1551" y="2171"/>
                                </a:lnTo>
                                <a:lnTo>
                                  <a:pt x="1534" y="2158"/>
                                </a:lnTo>
                                <a:lnTo>
                                  <a:pt x="1486" y="2133"/>
                                </a:lnTo>
                                <a:lnTo>
                                  <a:pt x="1434" y="2117"/>
                                </a:lnTo>
                                <a:lnTo>
                                  <a:pt x="1411" y="2112"/>
                                </a:lnTo>
                                <a:lnTo>
                                  <a:pt x="1406" y="2110"/>
                                </a:lnTo>
                                <a:lnTo>
                                  <a:pt x="1404" y="2110"/>
                                </a:lnTo>
                                <a:lnTo>
                                  <a:pt x="1396" y="2073"/>
                                </a:lnTo>
                                <a:lnTo>
                                  <a:pt x="1394" y="2071"/>
                                </a:lnTo>
                                <a:lnTo>
                                  <a:pt x="1392" y="2064"/>
                                </a:lnTo>
                                <a:lnTo>
                                  <a:pt x="1388" y="2052"/>
                                </a:lnTo>
                                <a:lnTo>
                                  <a:pt x="1383" y="2035"/>
                                </a:lnTo>
                                <a:lnTo>
                                  <a:pt x="1375" y="2016"/>
                                </a:lnTo>
                                <a:lnTo>
                                  <a:pt x="1369" y="1993"/>
                                </a:lnTo>
                                <a:lnTo>
                                  <a:pt x="1354" y="1939"/>
                                </a:lnTo>
                                <a:lnTo>
                                  <a:pt x="1335" y="1877"/>
                                </a:lnTo>
                                <a:lnTo>
                                  <a:pt x="1310" y="1816"/>
                                </a:lnTo>
                                <a:lnTo>
                                  <a:pt x="1289" y="1758"/>
                                </a:lnTo>
                                <a:lnTo>
                                  <a:pt x="1279" y="1731"/>
                                </a:lnTo>
                                <a:lnTo>
                                  <a:pt x="1273" y="1708"/>
                                </a:lnTo>
                                <a:lnTo>
                                  <a:pt x="1262" y="1658"/>
                                </a:lnTo>
                                <a:lnTo>
                                  <a:pt x="1248" y="1601"/>
                                </a:lnTo>
                                <a:lnTo>
                                  <a:pt x="1233" y="1543"/>
                                </a:lnTo>
                                <a:lnTo>
                                  <a:pt x="1224" y="1487"/>
                                </a:lnTo>
                                <a:lnTo>
                                  <a:pt x="1220" y="1474"/>
                                </a:lnTo>
                                <a:lnTo>
                                  <a:pt x="1216" y="1456"/>
                                </a:lnTo>
                                <a:lnTo>
                                  <a:pt x="1206" y="1412"/>
                                </a:lnTo>
                                <a:lnTo>
                                  <a:pt x="1185" y="1312"/>
                                </a:lnTo>
                                <a:lnTo>
                                  <a:pt x="1178" y="1264"/>
                                </a:lnTo>
                                <a:lnTo>
                                  <a:pt x="1172" y="1224"/>
                                </a:lnTo>
                                <a:lnTo>
                                  <a:pt x="1172" y="1195"/>
                                </a:lnTo>
                                <a:lnTo>
                                  <a:pt x="1176" y="1186"/>
                                </a:lnTo>
                                <a:lnTo>
                                  <a:pt x="1179" y="1182"/>
                                </a:lnTo>
                                <a:lnTo>
                                  <a:pt x="1191" y="1178"/>
                                </a:lnTo>
                                <a:lnTo>
                                  <a:pt x="1206" y="1174"/>
                                </a:lnTo>
                                <a:lnTo>
                                  <a:pt x="1237" y="1164"/>
                                </a:lnTo>
                                <a:lnTo>
                                  <a:pt x="1266" y="1151"/>
                                </a:lnTo>
                                <a:lnTo>
                                  <a:pt x="1275" y="1143"/>
                                </a:lnTo>
                                <a:lnTo>
                                  <a:pt x="1281" y="1134"/>
                                </a:lnTo>
                                <a:lnTo>
                                  <a:pt x="1283" y="1122"/>
                                </a:lnTo>
                                <a:lnTo>
                                  <a:pt x="1283" y="1109"/>
                                </a:lnTo>
                                <a:lnTo>
                                  <a:pt x="1279" y="1089"/>
                                </a:lnTo>
                                <a:lnTo>
                                  <a:pt x="1275" y="1068"/>
                                </a:lnTo>
                                <a:lnTo>
                                  <a:pt x="1262" y="1018"/>
                                </a:lnTo>
                                <a:lnTo>
                                  <a:pt x="1247" y="963"/>
                                </a:lnTo>
                                <a:lnTo>
                                  <a:pt x="1237" y="932"/>
                                </a:lnTo>
                                <a:lnTo>
                                  <a:pt x="1225" y="897"/>
                                </a:lnTo>
                                <a:lnTo>
                                  <a:pt x="1201" y="824"/>
                                </a:lnTo>
                                <a:lnTo>
                                  <a:pt x="1189" y="788"/>
                                </a:lnTo>
                                <a:lnTo>
                                  <a:pt x="1179" y="757"/>
                                </a:lnTo>
                                <a:lnTo>
                                  <a:pt x="1172" y="730"/>
                                </a:lnTo>
                                <a:lnTo>
                                  <a:pt x="1166" y="711"/>
                                </a:lnTo>
                                <a:lnTo>
                                  <a:pt x="1166" y="697"/>
                                </a:lnTo>
                                <a:lnTo>
                                  <a:pt x="1170" y="684"/>
                                </a:lnTo>
                                <a:lnTo>
                                  <a:pt x="1179" y="671"/>
                                </a:lnTo>
                                <a:lnTo>
                                  <a:pt x="1191" y="657"/>
                                </a:lnTo>
                                <a:lnTo>
                                  <a:pt x="1224" y="634"/>
                                </a:lnTo>
                                <a:lnTo>
                                  <a:pt x="1262" y="615"/>
                                </a:lnTo>
                                <a:lnTo>
                                  <a:pt x="1285" y="605"/>
                                </a:lnTo>
                                <a:lnTo>
                                  <a:pt x="1312" y="594"/>
                                </a:lnTo>
                                <a:lnTo>
                                  <a:pt x="1341" y="582"/>
                                </a:lnTo>
                                <a:lnTo>
                                  <a:pt x="1373" y="567"/>
                                </a:lnTo>
                                <a:lnTo>
                                  <a:pt x="1440" y="538"/>
                                </a:lnTo>
                                <a:lnTo>
                                  <a:pt x="1471" y="523"/>
                                </a:lnTo>
                                <a:lnTo>
                                  <a:pt x="1500" y="507"/>
                                </a:lnTo>
                                <a:lnTo>
                                  <a:pt x="1528" y="492"/>
                                </a:lnTo>
                                <a:lnTo>
                                  <a:pt x="1561" y="475"/>
                                </a:lnTo>
                                <a:lnTo>
                                  <a:pt x="1624" y="440"/>
                                </a:lnTo>
                                <a:lnTo>
                                  <a:pt x="1653" y="423"/>
                                </a:lnTo>
                                <a:lnTo>
                                  <a:pt x="1676" y="411"/>
                                </a:lnTo>
                                <a:lnTo>
                                  <a:pt x="1691" y="404"/>
                                </a:lnTo>
                                <a:lnTo>
                                  <a:pt x="1695" y="400"/>
                                </a:lnTo>
                                <a:lnTo>
                                  <a:pt x="1697" y="400"/>
                                </a:lnTo>
                                <a:lnTo>
                                  <a:pt x="1686" y="365"/>
                                </a:lnTo>
                                <a:lnTo>
                                  <a:pt x="1693" y="365"/>
                                </a:lnTo>
                                <a:lnTo>
                                  <a:pt x="1711" y="363"/>
                                </a:lnTo>
                                <a:lnTo>
                                  <a:pt x="1757" y="361"/>
                                </a:lnTo>
                                <a:lnTo>
                                  <a:pt x="1776" y="359"/>
                                </a:lnTo>
                                <a:lnTo>
                                  <a:pt x="1795" y="354"/>
                                </a:lnTo>
                                <a:lnTo>
                                  <a:pt x="1814" y="338"/>
                                </a:lnTo>
                                <a:lnTo>
                                  <a:pt x="1824" y="325"/>
                                </a:lnTo>
                                <a:lnTo>
                                  <a:pt x="1835" y="309"/>
                                </a:lnTo>
                                <a:lnTo>
                                  <a:pt x="1847" y="290"/>
                                </a:lnTo>
                                <a:lnTo>
                                  <a:pt x="1853" y="273"/>
                                </a:lnTo>
                                <a:lnTo>
                                  <a:pt x="1862" y="238"/>
                                </a:lnTo>
                                <a:lnTo>
                                  <a:pt x="1862" y="204"/>
                                </a:lnTo>
                                <a:lnTo>
                                  <a:pt x="1860" y="198"/>
                                </a:lnTo>
                                <a:lnTo>
                                  <a:pt x="1856" y="198"/>
                                </a:lnTo>
                                <a:lnTo>
                                  <a:pt x="1847" y="200"/>
                                </a:lnTo>
                                <a:lnTo>
                                  <a:pt x="1833" y="206"/>
                                </a:lnTo>
                                <a:lnTo>
                                  <a:pt x="1820" y="213"/>
                                </a:lnTo>
                                <a:lnTo>
                                  <a:pt x="1787" y="234"/>
                                </a:lnTo>
                                <a:lnTo>
                                  <a:pt x="1761" y="257"/>
                                </a:lnTo>
                                <a:lnTo>
                                  <a:pt x="1753" y="263"/>
                                </a:lnTo>
                                <a:lnTo>
                                  <a:pt x="1749" y="261"/>
                                </a:lnTo>
                                <a:lnTo>
                                  <a:pt x="1749" y="252"/>
                                </a:lnTo>
                                <a:lnTo>
                                  <a:pt x="1751" y="240"/>
                                </a:lnTo>
                                <a:lnTo>
                                  <a:pt x="1755" y="209"/>
                                </a:lnTo>
                                <a:lnTo>
                                  <a:pt x="1757" y="194"/>
                                </a:lnTo>
                                <a:lnTo>
                                  <a:pt x="1757" y="181"/>
                                </a:lnTo>
                                <a:lnTo>
                                  <a:pt x="1755" y="175"/>
                                </a:lnTo>
                                <a:lnTo>
                                  <a:pt x="1749" y="177"/>
                                </a:lnTo>
                                <a:lnTo>
                                  <a:pt x="1741" y="183"/>
                                </a:lnTo>
                                <a:lnTo>
                                  <a:pt x="1734" y="194"/>
                                </a:lnTo>
                                <a:lnTo>
                                  <a:pt x="1716" y="223"/>
                                </a:lnTo>
                                <a:lnTo>
                                  <a:pt x="1701" y="250"/>
                                </a:lnTo>
                                <a:lnTo>
                                  <a:pt x="1672" y="288"/>
                                </a:lnTo>
                                <a:lnTo>
                                  <a:pt x="1661" y="300"/>
                                </a:lnTo>
                                <a:lnTo>
                                  <a:pt x="1657" y="304"/>
                                </a:lnTo>
                                <a:lnTo>
                                  <a:pt x="1655" y="306"/>
                                </a:lnTo>
                                <a:lnTo>
                                  <a:pt x="1642" y="284"/>
                                </a:lnTo>
                                <a:lnTo>
                                  <a:pt x="1640" y="286"/>
                                </a:lnTo>
                                <a:lnTo>
                                  <a:pt x="1630" y="292"/>
                                </a:lnTo>
                                <a:lnTo>
                                  <a:pt x="1619" y="300"/>
                                </a:lnTo>
                                <a:lnTo>
                                  <a:pt x="1601" y="311"/>
                                </a:lnTo>
                                <a:lnTo>
                                  <a:pt x="1580" y="323"/>
                                </a:lnTo>
                                <a:lnTo>
                                  <a:pt x="1557" y="336"/>
                                </a:lnTo>
                                <a:lnTo>
                                  <a:pt x="1500" y="361"/>
                                </a:lnTo>
                                <a:lnTo>
                                  <a:pt x="1369" y="405"/>
                                </a:lnTo>
                                <a:lnTo>
                                  <a:pt x="1310" y="421"/>
                                </a:lnTo>
                                <a:lnTo>
                                  <a:pt x="1283" y="427"/>
                                </a:lnTo>
                                <a:lnTo>
                                  <a:pt x="1258" y="428"/>
                                </a:lnTo>
                                <a:lnTo>
                                  <a:pt x="1212" y="432"/>
                                </a:lnTo>
                                <a:lnTo>
                                  <a:pt x="1170" y="434"/>
                                </a:lnTo>
                                <a:lnTo>
                                  <a:pt x="1151" y="434"/>
                                </a:lnTo>
                                <a:lnTo>
                                  <a:pt x="1131" y="430"/>
                                </a:lnTo>
                                <a:lnTo>
                                  <a:pt x="1118" y="425"/>
                                </a:lnTo>
                                <a:lnTo>
                                  <a:pt x="1107" y="417"/>
                                </a:lnTo>
                                <a:lnTo>
                                  <a:pt x="1097" y="407"/>
                                </a:lnTo>
                                <a:lnTo>
                                  <a:pt x="1085" y="402"/>
                                </a:lnTo>
                                <a:lnTo>
                                  <a:pt x="1064" y="394"/>
                                </a:lnTo>
                                <a:lnTo>
                                  <a:pt x="1047" y="392"/>
                                </a:lnTo>
                                <a:lnTo>
                                  <a:pt x="1039" y="392"/>
                                </a:lnTo>
                                <a:lnTo>
                                  <a:pt x="1041" y="394"/>
                                </a:lnTo>
                                <a:lnTo>
                                  <a:pt x="1039" y="388"/>
                                </a:lnTo>
                                <a:lnTo>
                                  <a:pt x="1034" y="377"/>
                                </a:lnTo>
                                <a:lnTo>
                                  <a:pt x="1028" y="363"/>
                                </a:lnTo>
                                <a:lnTo>
                                  <a:pt x="1026" y="352"/>
                                </a:lnTo>
                                <a:lnTo>
                                  <a:pt x="1030" y="334"/>
                                </a:lnTo>
                                <a:lnTo>
                                  <a:pt x="1036" y="325"/>
                                </a:lnTo>
                                <a:lnTo>
                                  <a:pt x="1043" y="315"/>
                                </a:lnTo>
                                <a:lnTo>
                                  <a:pt x="1051" y="302"/>
                                </a:lnTo>
                                <a:lnTo>
                                  <a:pt x="1061" y="279"/>
                                </a:lnTo>
                                <a:lnTo>
                                  <a:pt x="1068" y="244"/>
                                </a:lnTo>
                                <a:lnTo>
                                  <a:pt x="1070" y="221"/>
                                </a:lnTo>
                                <a:lnTo>
                                  <a:pt x="1074" y="196"/>
                                </a:lnTo>
                                <a:lnTo>
                                  <a:pt x="1074" y="173"/>
                                </a:lnTo>
                                <a:lnTo>
                                  <a:pt x="1072" y="146"/>
                                </a:lnTo>
                                <a:lnTo>
                                  <a:pt x="1068" y="117"/>
                                </a:lnTo>
                                <a:lnTo>
                                  <a:pt x="1061" y="86"/>
                                </a:lnTo>
                                <a:lnTo>
                                  <a:pt x="1049" y="58"/>
                                </a:lnTo>
                                <a:lnTo>
                                  <a:pt x="1032" y="33"/>
                                </a:lnTo>
                                <a:lnTo>
                                  <a:pt x="1013" y="13"/>
                                </a:lnTo>
                                <a:lnTo>
                                  <a:pt x="990" y="4"/>
                                </a:lnTo>
                                <a:lnTo>
                                  <a:pt x="976" y="2"/>
                                </a:lnTo>
                                <a:lnTo>
                                  <a:pt x="953" y="0"/>
                                </a:lnTo>
                                <a:lnTo>
                                  <a:pt x="894" y="0"/>
                                </a:lnTo>
                                <a:lnTo>
                                  <a:pt x="867" y="2"/>
                                </a:lnTo>
                                <a:lnTo>
                                  <a:pt x="848" y="8"/>
                                </a:lnTo>
                                <a:lnTo>
                                  <a:pt x="828" y="23"/>
                                </a:lnTo>
                                <a:lnTo>
                                  <a:pt x="819" y="33"/>
                                </a:lnTo>
                                <a:lnTo>
                                  <a:pt x="807" y="48"/>
                                </a:lnTo>
                                <a:lnTo>
                                  <a:pt x="796" y="63"/>
                                </a:lnTo>
                                <a:lnTo>
                                  <a:pt x="788" y="81"/>
                                </a:lnTo>
                                <a:lnTo>
                                  <a:pt x="781" y="115"/>
                                </a:lnTo>
                                <a:lnTo>
                                  <a:pt x="781" y="198"/>
                                </a:lnTo>
                                <a:lnTo>
                                  <a:pt x="782" y="221"/>
                                </a:lnTo>
                                <a:lnTo>
                                  <a:pt x="786" y="242"/>
                                </a:lnTo>
                                <a:lnTo>
                                  <a:pt x="798" y="281"/>
                                </a:lnTo>
                                <a:lnTo>
                                  <a:pt x="811" y="309"/>
                                </a:lnTo>
                                <a:lnTo>
                                  <a:pt x="819" y="319"/>
                                </a:lnTo>
                                <a:lnTo>
                                  <a:pt x="823" y="327"/>
                                </a:lnTo>
                                <a:lnTo>
                                  <a:pt x="828" y="340"/>
                                </a:lnTo>
                                <a:lnTo>
                                  <a:pt x="832" y="355"/>
                                </a:lnTo>
                                <a:lnTo>
                                  <a:pt x="832" y="371"/>
                                </a:lnTo>
                                <a:lnTo>
                                  <a:pt x="821" y="3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 name="Freeform 7"/>
                        <wps:cNvSpPr>
                          <a:spLocks/>
                        </wps:cNvSpPr>
                        <wps:spPr bwMode="auto">
                          <a:xfrm>
                            <a:off x="2074" y="1343"/>
                            <a:ext cx="1622" cy="1914"/>
                          </a:xfrm>
                          <a:custGeom>
                            <a:avLst/>
                            <a:gdLst>
                              <a:gd name="T0" fmla="*/ 648 w 1622"/>
                              <a:gd name="T1" fmla="*/ 362 h 1914"/>
                              <a:gd name="T2" fmla="*/ 483 w 1622"/>
                              <a:gd name="T3" fmla="*/ 356 h 1914"/>
                              <a:gd name="T4" fmla="*/ 213 w 1622"/>
                              <a:gd name="T5" fmla="*/ 252 h 1914"/>
                              <a:gd name="T6" fmla="*/ 167 w 1622"/>
                              <a:gd name="T7" fmla="*/ 241 h 1914"/>
                              <a:gd name="T8" fmla="*/ 92 w 1622"/>
                              <a:gd name="T9" fmla="*/ 148 h 1914"/>
                              <a:gd name="T10" fmla="*/ 96 w 1622"/>
                              <a:gd name="T11" fmla="*/ 219 h 1914"/>
                              <a:gd name="T12" fmla="*/ 6 w 1622"/>
                              <a:gd name="T13" fmla="*/ 160 h 1914"/>
                              <a:gd name="T14" fmla="*/ 23 w 1622"/>
                              <a:gd name="T15" fmla="*/ 260 h 1914"/>
                              <a:gd name="T16" fmla="*/ 132 w 1622"/>
                              <a:gd name="T17" fmla="*/ 306 h 1914"/>
                              <a:gd name="T18" fmla="*/ 161 w 1622"/>
                              <a:gd name="T19" fmla="*/ 348 h 1914"/>
                              <a:gd name="T20" fmla="*/ 368 w 1622"/>
                              <a:gd name="T21" fmla="*/ 460 h 1914"/>
                              <a:gd name="T22" fmla="*/ 556 w 1622"/>
                              <a:gd name="T23" fmla="*/ 542 h 1914"/>
                              <a:gd name="T24" fmla="*/ 602 w 1622"/>
                              <a:gd name="T25" fmla="*/ 627 h 1914"/>
                              <a:gd name="T26" fmla="*/ 537 w 1622"/>
                              <a:gd name="T27" fmla="*/ 829 h 1914"/>
                              <a:gd name="T28" fmla="*/ 506 w 1622"/>
                              <a:gd name="T29" fmla="*/ 978 h 1914"/>
                              <a:gd name="T30" fmla="*/ 598 w 1622"/>
                              <a:gd name="T31" fmla="*/ 1023 h 1914"/>
                              <a:gd name="T32" fmla="*/ 581 w 1622"/>
                              <a:gd name="T33" fmla="*/ 1178 h 1914"/>
                              <a:gd name="T34" fmla="*/ 548 w 1622"/>
                              <a:gd name="T35" fmla="*/ 1334 h 1914"/>
                              <a:gd name="T36" fmla="*/ 491 w 1622"/>
                              <a:gd name="T37" fmla="*/ 1545 h 1914"/>
                              <a:gd name="T38" fmla="*/ 420 w 1622"/>
                              <a:gd name="T39" fmla="*/ 1764 h 1914"/>
                              <a:gd name="T40" fmla="*/ 397 w 1622"/>
                              <a:gd name="T41" fmla="*/ 1828 h 1914"/>
                              <a:gd name="T42" fmla="*/ 267 w 1622"/>
                              <a:gd name="T43" fmla="*/ 1885 h 1914"/>
                              <a:gd name="T44" fmla="*/ 355 w 1622"/>
                              <a:gd name="T45" fmla="*/ 1901 h 1914"/>
                              <a:gd name="T46" fmla="*/ 552 w 1622"/>
                              <a:gd name="T47" fmla="*/ 1899 h 1914"/>
                              <a:gd name="T48" fmla="*/ 560 w 1622"/>
                              <a:gd name="T49" fmla="*/ 1857 h 1914"/>
                              <a:gd name="T50" fmla="*/ 589 w 1622"/>
                              <a:gd name="T51" fmla="*/ 1801 h 1914"/>
                              <a:gd name="T52" fmla="*/ 704 w 1622"/>
                              <a:gd name="T53" fmla="*/ 1376 h 1914"/>
                              <a:gd name="T54" fmla="*/ 790 w 1622"/>
                              <a:gd name="T55" fmla="*/ 1134 h 1914"/>
                              <a:gd name="T56" fmla="*/ 813 w 1622"/>
                              <a:gd name="T57" fmla="*/ 1088 h 1914"/>
                              <a:gd name="T58" fmla="*/ 846 w 1622"/>
                              <a:gd name="T59" fmla="*/ 1178 h 1914"/>
                              <a:gd name="T60" fmla="*/ 932 w 1622"/>
                              <a:gd name="T61" fmla="*/ 1457 h 1914"/>
                              <a:gd name="T62" fmla="*/ 1034 w 1622"/>
                              <a:gd name="T63" fmla="*/ 1808 h 1914"/>
                              <a:gd name="T64" fmla="*/ 1057 w 1622"/>
                              <a:gd name="T65" fmla="*/ 1862 h 1914"/>
                              <a:gd name="T66" fmla="*/ 1080 w 1622"/>
                              <a:gd name="T67" fmla="*/ 1908 h 1914"/>
                              <a:gd name="T68" fmla="*/ 1302 w 1622"/>
                              <a:gd name="T69" fmla="*/ 1912 h 1914"/>
                              <a:gd name="T70" fmla="*/ 1352 w 1622"/>
                              <a:gd name="T71" fmla="*/ 1891 h 1914"/>
                              <a:gd name="T72" fmla="*/ 1224 w 1622"/>
                              <a:gd name="T73" fmla="*/ 1837 h 1914"/>
                              <a:gd name="T74" fmla="*/ 1193 w 1622"/>
                              <a:gd name="T75" fmla="*/ 1735 h 1914"/>
                              <a:gd name="T76" fmla="*/ 1116 w 1622"/>
                              <a:gd name="T77" fmla="*/ 1507 h 1914"/>
                              <a:gd name="T78" fmla="*/ 1059 w 1622"/>
                              <a:gd name="T79" fmla="*/ 1267 h 1914"/>
                              <a:gd name="T80" fmla="*/ 1022 w 1622"/>
                              <a:gd name="T81" fmla="*/ 1065 h 1914"/>
                              <a:gd name="T82" fmla="*/ 1080 w 1622"/>
                              <a:gd name="T83" fmla="*/ 1013 h 1914"/>
                              <a:gd name="T84" fmla="*/ 1116 w 1622"/>
                              <a:gd name="T85" fmla="*/ 948 h 1914"/>
                              <a:gd name="T86" fmla="*/ 1047 w 1622"/>
                              <a:gd name="T87" fmla="*/ 717 h 1914"/>
                              <a:gd name="T88" fmla="*/ 1020 w 1622"/>
                              <a:gd name="T89" fmla="*/ 594 h 1914"/>
                              <a:gd name="T90" fmla="*/ 1143 w 1622"/>
                              <a:gd name="T91" fmla="*/ 517 h 1914"/>
                              <a:gd name="T92" fmla="*/ 1360 w 1622"/>
                              <a:gd name="T93" fmla="*/ 413 h 1914"/>
                              <a:gd name="T94" fmla="*/ 1479 w 1622"/>
                              <a:gd name="T95" fmla="*/ 348 h 1914"/>
                              <a:gd name="T96" fmla="*/ 1565 w 1622"/>
                              <a:gd name="T97" fmla="*/ 306 h 1914"/>
                              <a:gd name="T98" fmla="*/ 1622 w 1622"/>
                              <a:gd name="T99" fmla="*/ 175 h 1914"/>
                              <a:gd name="T100" fmla="*/ 1557 w 1622"/>
                              <a:gd name="T101" fmla="*/ 204 h 1914"/>
                              <a:gd name="T102" fmla="*/ 1530 w 1622"/>
                              <a:gd name="T103" fmla="*/ 168 h 1914"/>
                              <a:gd name="T104" fmla="*/ 1496 w 1622"/>
                              <a:gd name="T105" fmla="*/ 193 h 1914"/>
                              <a:gd name="T106" fmla="*/ 1431 w 1622"/>
                              <a:gd name="T107" fmla="*/ 248 h 1914"/>
                              <a:gd name="T108" fmla="*/ 1356 w 1622"/>
                              <a:gd name="T109" fmla="*/ 291 h 1914"/>
                              <a:gd name="T110" fmla="*/ 1018 w 1622"/>
                              <a:gd name="T111" fmla="*/ 377 h 1914"/>
                              <a:gd name="T112" fmla="*/ 911 w 1622"/>
                              <a:gd name="T113" fmla="*/ 340 h 1914"/>
                              <a:gd name="T114" fmla="*/ 894 w 1622"/>
                              <a:gd name="T115" fmla="*/ 306 h 1914"/>
                              <a:gd name="T116" fmla="*/ 932 w 1622"/>
                              <a:gd name="T117" fmla="*/ 193 h 1914"/>
                              <a:gd name="T118" fmla="*/ 899 w 1622"/>
                              <a:gd name="T119" fmla="*/ 27 h 1914"/>
                              <a:gd name="T120" fmla="*/ 738 w 1622"/>
                              <a:gd name="T121" fmla="*/ 6 h 1914"/>
                              <a:gd name="T122" fmla="*/ 679 w 1622"/>
                              <a:gd name="T123" fmla="*/ 100 h 1914"/>
                              <a:gd name="T124" fmla="*/ 717 w 1622"/>
                              <a:gd name="T125" fmla="*/ 285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2" h="1914">
                                <a:moveTo>
                                  <a:pt x="715" y="337"/>
                                </a:moveTo>
                                <a:lnTo>
                                  <a:pt x="694" y="337"/>
                                </a:lnTo>
                                <a:lnTo>
                                  <a:pt x="675" y="340"/>
                                </a:lnTo>
                                <a:lnTo>
                                  <a:pt x="665" y="346"/>
                                </a:lnTo>
                                <a:lnTo>
                                  <a:pt x="658" y="354"/>
                                </a:lnTo>
                                <a:lnTo>
                                  <a:pt x="648" y="362"/>
                                </a:lnTo>
                                <a:lnTo>
                                  <a:pt x="635" y="365"/>
                                </a:lnTo>
                                <a:lnTo>
                                  <a:pt x="604" y="369"/>
                                </a:lnTo>
                                <a:lnTo>
                                  <a:pt x="566" y="367"/>
                                </a:lnTo>
                                <a:lnTo>
                                  <a:pt x="527" y="364"/>
                                </a:lnTo>
                                <a:lnTo>
                                  <a:pt x="506" y="362"/>
                                </a:lnTo>
                                <a:lnTo>
                                  <a:pt x="483" y="356"/>
                                </a:lnTo>
                                <a:lnTo>
                                  <a:pt x="430" y="342"/>
                                </a:lnTo>
                                <a:lnTo>
                                  <a:pt x="316" y="304"/>
                                </a:lnTo>
                                <a:lnTo>
                                  <a:pt x="267" y="283"/>
                                </a:lnTo>
                                <a:lnTo>
                                  <a:pt x="245" y="271"/>
                                </a:lnTo>
                                <a:lnTo>
                                  <a:pt x="226" y="262"/>
                                </a:lnTo>
                                <a:lnTo>
                                  <a:pt x="213" y="252"/>
                                </a:lnTo>
                                <a:lnTo>
                                  <a:pt x="201" y="244"/>
                                </a:lnTo>
                                <a:lnTo>
                                  <a:pt x="194" y="241"/>
                                </a:lnTo>
                                <a:lnTo>
                                  <a:pt x="192" y="239"/>
                                </a:lnTo>
                                <a:lnTo>
                                  <a:pt x="182" y="256"/>
                                </a:lnTo>
                                <a:lnTo>
                                  <a:pt x="178" y="252"/>
                                </a:lnTo>
                                <a:lnTo>
                                  <a:pt x="167" y="241"/>
                                </a:lnTo>
                                <a:lnTo>
                                  <a:pt x="140" y="206"/>
                                </a:lnTo>
                                <a:lnTo>
                                  <a:pt x="113" y="160"/>
                                </a:lnTo>
                                <a:lnTo>
                                  <a:pt x="105" y="150"/>
                                </a:lnTo>
                                <a:lnTo>
                                  <a:pt x="100" y="144"/>
                                </a:lnTo>
                                <a:lnTo>
                                  <a:pt x="94" y="143"/>
                                </a:lnTo>
                                <a:lnTo>
                                  <a:pt x="92" y="148"/>
                                </a:lnTo>
                                <a:lnTo>
                                  <a:pt x="92" y="158"/>
                                </a:lnTo>
                                <a:lnTo>
                                  <a:pt x="94" y="171"/>
                                </a:lnTo>
                                <a:lnTo>
                                  <a:pt x="98" y="198"/>
                                </a:lnTo>
                                <a:lnTo>
                                  <a:pt x="100" y="210"/>
                                </a:lnTo>
                                <a:lnTo>
                                  <a:pt x="100" y="218"/>
                                </a:lnTo>
                                <a:lnTo>
                                  <a:pt x="96" y="219"/>
                                </a:lnTo>
                                <a:lnTo>
                                  <a:pt x="88" y="214"/>
                                </a:lnTo>
                                <a:lnTo>
                                  <a:pt x="65" y="194"/>
                                </a:lnTo>
                                <a:lnTo>
                                  <a:pt x="38" y="175"/>
                                </a:lnTo>
                                <a:lnTo>
                                  <a:pt x="25" y="168"/>
                                </a:lnTo>
                                <a:lnTo>
                                  <a:pt x="13" y="164"/>
                                </a:lnTo>
                                <a:lnTo>
                                  <a:pt x="6" y="160"/>
                                </a:lnTo>
                                <a:lnTo>
                                  <a:pt x="2" y="162"/>
                                </a:lnTo>
                                <a:lnTo>
                                  <a:pt x="2" y="166"/>
                                </a:lnTo>
                                <a:lnTo>
                                  <a:pt x="0" y="175"/>
                                </a:lnTo>
                                <a:lnTo>
                                  <a:pt x="2" y="198"/>
                                </a:lnTo>
                                <a:lnTo>
                                  <a:pt x="8" y="227"/>
                                </a:lnTo>
                                <a:lnTo>
                                  <a:pt x="23" y="260"/>
                                </a:lnTo>
                                <a:lnTo>
                                  <a:pt x="33" y="273"/>
                                </a:lnTo>
                                <a:lnTo>
                                  <a:pt x="42" y="285"/>
                                </a:lnTo>
                                <a:lnTo>
                                  <a:pt x="59" y="298"/>
                                </a:lnTo>
                                <a:lnTo>
                                  <a:pt x="75" y="304"/>
                                </a:lnTo>
                                <a:lnTo>
                                  <a:pt x="92" y="304"/>
                                </a:lnTo>
                                <a:lnTo>
                                  <a:pt x="132" y="306"/>
                                </a:lnTo>
                                <a:lnTo>
                                  <a:pt x="150" y="308"/>
                                </a:lnTo>
                                <a:lnTo>
                                  <a:pt x="155" y="308"/>
                                </a:lnTo>
                                <a:lnTo>
                                  <a:pt x="144" y="339"/>
                                </a:lnTo>
                                <a:lnTo>
                                  <a:pt x="146" y="339"/>
                                </a:lnTo>
                                <a:lnTo>
                                  <a:pt x="150" y="340"/>
                                </a:lnTo>
                                <a:lnTo>
                                  <a:pt x="161" y="348"/>
                                </a:lnTo>
                                <a:lnTo>
                                  <a:pt x="182" y="360"/>
                                </a:lnTo>
                                <a:lnTo>
                                  <a:pt x="207" y="373"/>
                                </a:lnTo>
                                <a:lnTo>
                                  <a:pt x="263" y="404"/>
                                </a:lnTo>
                                <a:lnTo>
                                  <a:pt x="292" y="419"/>
                                </a:lnTo>
                                <a:lnTo>
                                  <a:pt x="316" y="433"/>
                                </a:lnTo>
                                <a:lnTo>
                                  <a:pt x="368" y="460"/>
                                </a:lnTo>
                                <a:lnTo>
                                  <a:pt x="426" y="485"/>
                                </a:lnTo>
                                <a:lnTo>
                                  <a:pt x="481" y="508"/>
                                </a:lnTo>
                                <a:lnTo>
                                  <a:pt x="504" y="517"/>
                                </a:lnTo>
                                <a:lnTo>
                                  <a:pt x="514" y="523"/>
                                </a:lnTo>
                                <a:lnTo>
                                  <a:pt x="524" y="527"/>
                                </a:lnTo>
                                <a:lnTo>
                                  <a:pt x="556" y="542"/>
                                </a:lnTo>
                                <a:lnTo>
                                  <a:pt x="583" y="563"/>
                                </a:lnTo>
                                <a:lnTo>
                                  <a:pt x="595" y="573"/>
                                </a:lnTo>
                                <a:lnTo>
                                  <a:pt x="602" y="585"/>
                                </a:lnTo>
                                <a:lnTo>
                                  <a:pt x="606" y="596"/>
                                </a:lnTo>
                                <a:lnTo>
                                  <a:pt x="606" y="609"/>
                                </a:lnTo>
                                <a:lnTo>
                                  <a:pt x="602" y="627"/>
                                </a:lnTo>
                                <a:lnTo>
                                  <a:pt x="596" y="650"/>
                                </a:lnTo>
                                <a:lnTo>
                                  <a:pt x="587" y="677"/>
                                </a:lnTo>
                                <a:lnTo>
                                  <a:pt x="577" y="707"/>
                                </a:lnTo>
                                <a:lnTo>
                                  <a:pt x="566" y="740"/>
                                </a:lnTo>
                                <a:lnTo>
                                  <a:pt x="547" y="802"/>
                                </a:lnTo>
                                <a:lnTo>
                                  <a:pt x="537" y="829"/>
                                </a:lnTo>
                                <a:lnTo>
                                  <a:pt x="522" y="877"/>
                                </a:lnTo>
                                <a:lnTo>
                                  <a:pt x="510" y="921"/>
                                </a:lnTo>
                                <a:lnTo>
                                  <a:pt x="506" y="938"/>
                                </a:lnTo>
                                <a:lnTo>
                                  <a:pt x="504" y="955"/>
                                </a:lnTo>
                                <a:lnTo>
                                  <a:pt x="504" y="969"/>
                                </a:lnTo>
                                <a:lnTo>
                                  <a:pt x="506" y="978"/>
                                </a:lnTo>
                                <a:lnTo>
                                  <a:pt x="512" y="986"/>
                                </a:lnTo>
                                <a:lnTo>
                                  <a:pt x="520" y="994"/>
                                </a:lnTo>
                                <a:lnTo>
                                  <a:pt x="545" y="1005"/>
                                </a:lnTo>
                                <a:lnTo>
                                  <a:pt x="571" y="1013"/>
                                </a:lnTo>
                                <a:lnTo>
                                  <a:pt x="595" y="1019"/>
                                </a:lnTo>
                                <a:lnTo>
                                  <a:pt x="598" y="1023"/>
                                </a:lnTo>
                                <a:lnTo>
                                  <a:pt x="600" y="1030"/>
                                </a:lnTo>
                                <a:lnTo>
                                  <a:pt x="602" y="1042"/>
                                </a:lnTo>
                                <a:lnTo>
                                  <a:pt x="600" y="1055"/>
                                </a:lnTo>
                                <a:lnTo>
                                  <a:pt x="596" y="1092"/>
                                </a:lnTo>
                                <a:lnTo>
                                  <a:pt x="589" y="1134"/>
                                </a:lnTo>
                                <a:lnTo>
                                  <a:pt x="581" y="1178"/>
                                </a:lnTo>
                                <a:lnTo>
                                  <a:pt x="571" y="1222"/>
                                </a:lnTo>
                                <a:lnTo>
                                  <a:pt x="568" y="1242"/>
                                </a:lnTo>
                                <a:lnTo>
                                  <a:pt x="564" y="1259"/>
                                </a:lnTo>
                                <a:lnTo>
                                  <a:pt x="560" y="1274"/>
                                </a:lnTo>
                                <a:lnTo>
                                  <a:pt x="558" y="1288"/>
                                </a:lnTo>
                                <a:lnTo>
                                  <a:pt x="548" y="1334"/>
                                </a:lnTo>
                                <a:lnTo>
                                  <a:pt x="537" y="1386"/>
                                </a:lnTo>
                                <a:lnTo>
                                  <a:pt x="524" y="1434"/>
                                </a:lnTo>
                                <a:lnTo>
                                  <a:pt x="514" y="1478"/>
                                </a:lnTo>
                                <a:lnTo>
                                  <a:pt x="508" y="1499"/>
                                </a:lnTo>
                                <a:lnTo>
                                  <a:pt x="501" y="1522"/>
                                </a:lnTo>
                                <a:lnTo>
                                  <a:pt x="491" y="1545"/>
                                </a:lnTo>
                                <a:lnTo>
                                  <a:pt x="481" y="1572"/>
                                </a:lnTo>
                                <a:lnTo>
                                  <a:pt x="462" y="1626"/>
                                </a:lnTo>
                                <a:lnTo>
                                  <a:pt x="445" y="1680"/>
                                </a:lnTo>
                                <a:lnTo>
                                  <a:pt x="432" y="1728"/>
                                </a:lnTo>
                                <a:lnTo>
                                  <a:pt x="426" y="1747"/>
                                </a:lnTo>
                                <a:lnTo>
                                  <a:pt x="420" y="1764"/>
                                </a:lnTo>
                                <a:lnTo>
                                  <a:pt x="414" y="1778"/>
                                </a:lnTo>
                                <a:lnTo>
                                  <a:pt x="410" y="1789"/>
                                </a:lnTo>
                                <a:lnTo>
                                  <a:pt x="407" y="1795"/>
                                </a:lnTo>
                                <a:lnTo>
                                  <a:pt x="407" y="1797"/>
                                </a:lnTo>
                                <a:lnTo>
                                  <a:pt x="399" y="1828"/>
                                </a:lnTo>
                                <a:lnTo>
                                  <a:pt x="397" y="1828"/>
                                </a:lnTo>
                                <a:lnTo>
                                  <a:pt x="391" y="1830"/>
                                </a:lnTo>
                                <a:lnTo>
                                  <a:pt x="374" y="1835"/>
                                </a:lnTo>
                                <a:lnTo>
                                  <a:pt x="326" y="1849"/>
                                </a:lnTo>
                                <a:lnTo>
                                  <a:pt x="286" y="1872"/>
                                </a:lnTo>
                                <a:lnTo>
                                  <a:pt x="270" y="1881"/>
                                </a:lnTo>
                                <a:lnTo>
                                  <a:pt x="267" y="1885"/>
                                </a:lnTo>
                                <a:lnTo>
                                  <a:pt x="265" y="1887"/>
                                </a:lnTo>
                                <a:lnTo>
                                  <a:pt x="265" y="1905"/>
                                </a:lnTo>
                                <a:lnTo>
                                  <a:pt x="272" y="1905"/>
                                </a:lnTo>
                                <a:lnTo>
                                  <a:pt x="292" y="1903"/>
                                </a:lnTo>
                                <a:lnTo>
                                  <a:pt x="320" y="1903"/>
                                </a:lnTo>
                                <a:lnTo>
                                  <a:pt x="355" y="1901"/>
                                </a:lnTo>
                                <a:lnTo>
                                  <a:pt x="424" y="1899"/>
                                </a:lnTo>
                                <a:lnTo>
                                  <a:pt x="451" y="1901"/>
                                </a:lnTo>
                                <a:lnTo>
                                  <a:pt x="468" y="1901"/>
                                </a:lnTo>
                                <a:lnTo>
                                  <a:pt x="522" y="1903"/>
                                </a:lnTo>
                                <a:lnTo>
                                  <a:pt x="545" y="1899"/>
                                </a:lnTo>
                                <a:lnTo>
                                  <a:pt x="552" y="1899"/>
                                </a:lnTo>
                                <a:lnTo>
                                  <a:pt x="558" y="1897"/>
                                </a:lnTo>
                                <a:lnTo>
                                  <a:pt x="562" y="1893"/>
                                </a:lnTo>
                                <a:lnTo>
                                  <a:pt x="562" y="1883"/>
                                </a:lnTo>
                                <a:lnTo>
                                  <a:pt x="554" y="1866"/>
                                </a:lnTo>
                                <a:lnTo>
                                  <a:pt x="554" y="1862"/>
                                </a:lnTo>
                                <a:lnTo>
                                  <a:pt x="560" y="1857"/>
                                </a:lnTo>
                                <a:lnTo>
                                  <a:pt x="566" y="1855"/>
                                </a:lnTo>
                                <a:lnTo>
                                  <a:pt x="568" y="1853"/>
                                </a:lnTo>
                                <a:lnTo>
                                  <a:pt x="568" y="1851"/>
                                </a:lnTo>
                                <a:lnTo>
                                  <a:pt x="570" y="1847"/>
                                </a:lnTo>
                                <a:lnTo>
                                  <a:pt x="577" y="1828"/>
                                </a:lnTo>
                                <a:lnTo>
                                  <a:pt x="589" y="1801"/>
                                </a:lnTo>
                                <a:lnTo>
                                  <a:pt x="602" y="1766"/>
                                </a:lnTo>
                                <a:lnTo>
                                  <a:pt x="658" y="1603"/>
                                </a:lnTo>
                                <a:lnTo>
                                  <a:pt x="677" y="1526"/>
                                </a:lnTo>
                                <a:lnTo>
                                  <a:pt x="685" y="1488"/>
                                </a:lnTo>
                                <a:lnTo>
                                  <a:pt x="690" y="1449"/>
                                </a:lnTo>
                                <a:lnTo>
                                  <a:pt x="704" y="1376"/>
                                </a:lnTo>
                                <a:lnTo>
                                  <a:pt x="713" y="1343"/>
                                </a:lnTo>
                                <a:lnTo>
                                  <a:pt x="723" y="1315"/>
                                </a:lnTo>
                                <a:lnTo>
                                  <a:pt x="736" y="1284"/>
                                </a:lnTo>
                                <a:lnTo>
                                  <a:pt x="750" y="1247"/>
                                </a:lnTo>
                                <a:lnTo>
                                  <a:pt x="779" y="1169"/>
                                </a:lnTo>
                                <a:lnTo>
                                  <a:pt x="790" y="1134"/>
                                </a:lnTo>
                                <a:lnTo>
                                  <a:pt x="800" y="1105"/>
                                </a:lnTo>
                                <a:lnTo>
                                  <a:pt x="804" y="1094"/>
                                </a:lnTo>
                                <a:lnTo>
                                  <a:pt x="807" y="1086"/>
                                </a:lnTo>
                                <a:lnTo>
                                  <a:pt x="809" y="1080"/>
                                </a:lnTo>
                                <a:lnTo>
                                  <a:pt x="809" y="1078"/>
                                </a:lnTo>
                                <a:lnTo>
                                  <a:pt x="813" y="1088"/>
                                </a:lnTo>
                                <a:lnTo>
                                  <a:pt x="813" y="1090"/>
                                </a:lnTo>
                                <a:lnTo>
                                  <a:pt x="815" y="1096"/>
                                </a:lnTo>
                                <a:lnTo>
                                  <a:pt x="819" y="1103"/>
                                </a:lnTo>
                                <a:lnTo>
                                  <a:pt x="823" y="1115"/>
                                </a:lnTo>
                                <a:lnTo>
                                  <a:pt x="832" y="1144"/>
                                </a:lnTo>
                                <a:lnTo>
                                  <a:pt x="846" y="1178"/>
                                </a:lnTo>
                                <a:lnTo>
                                  <a:pt x="873" y="1257"/>
                                </a:lnTo>
                                <a:lnTo>
                                  <a:pt x="886" y="1294"/>
                                </a:lnTo>
                                <a:lnTo>
                                  <a:pt x="899" y="1324"/>
                                </a:lnTo>
                                <a:lnTo>
                                  <a:pt x="909" y="1353"/>
                                </a:lnTo>
                                <a:lnTo>
                                  <a:pt x="919" y="1386"/>
                                </a:lnTo>
                                <a:lnTo>
                                  <a:pt x="932" y="1457"/>
                                </a:lnTo>
                                <a:lnTo>
                                  <a:pt x="938" y="1495"/>
                                </a:lnTo>
                                <a:lnTo>
                                  <a:pt x="945" y="1534"/>
                                </a:lnTo>
                                <a:lnTo>
                                  <a:pt x="965" y="1611"/>
                                </a:lnTo>
                                <a:lnTo>
                                  <a:pt x="991" y="1693"/>
                                </a:lnTo>
                                <a:lnTo>
                                  <a:pt x="1022" y="1774"/>
                                </a:lnTo>
                                <a:lnTo>
                                  <a:pt x="1034" y="1808"/>
                                </a:lnTo>
                                <a:lnTo>
                                  <a:pt x="1045" y="1835"/>
                                </a:lnTo>
                                <a:lnTo>
                                  <a:pt x="1049" y="1847"/>
                                </a:lnTo>
                                <a:lnTo>
                                  <a:pt x="1053" y="1855"/>
                                </a:lnTo>
                                <a:lnTo>
                                  <a:pt x="1055" y="1858"/>
                                </a:lnTo>
                                <a:lnTo>
                                  <a:pt x="1055" y="1860"/>
                                </a:lnTo>
                                <a:lnTo>
                                  <a:pt x="1057" y="1862"/>
                                </a:lnTo>
                                <a:lnTo>
                                  <a:pt x="1068" y="1870"/>
                                </a:lnTo>
                                <a:lnTo>
                                  <a:pt x="1068" y="1876"/>
                                </a:lnTo>
                                <a:lnTo>
                                  <a:pt x="1061" y="1891"/>
                                </a:lnTo>
                                <a:lnTo>
                                  <a:pt x="1061" y="1901"/>
                                </a:lnTo>
                                <a:lnTo>
                                  <a:pt x="1064" y="1906"/>
                                </a:lnTo>
                                <a:lnTo>
                                  <a:pt x="1080" y="1908"/>
                                </a:lnTo>
                                <a:lnTo>
                                  <a:pt x="1103" y="1912"/>
                                </a:lnTo>
                                <a:lnTo>
                                  <a:pt x="1155" y="1910"/>
                                </a:lnTo>
                                <a:lnTo>
                                  <a:pt x="1172" y="1910"/>
                                </a:lnTo>
                                <a:lnTo>
                                  <a:pt x="1201" y="1908"/>
                                </a:lnTo>
                                <a:lnTo>
                                  <a:pt x="1268" y="1910"/>
                                </a:lnTo>
                                <a:lnTo>
                                  <a:pt x="1302" y="1912"/>
                                </a:lnTo>
                                <a:lnTo>
                                  <a:pt x="1331" y="1912"/>
                                </a:lnTo>
                                <a:lnTo>
                                  <a:pt x="1350" y="1914"/>
                                </a:lnTo>
                                <a:lnTo>
                                  <a:pt x="1358" y="1914"/>
                                </a:lnTo>
                                <a:lnTo>
                                  <a:pt x="1358" y="1897"/>
                                </a:lnTo>
                                <a:lnTo>
                                  <a:pt x="1356" y="1895"/>
                                </a:lnTo>
                                <a:lnTo>
                                  <a:pt x="1352" y="1891"/>
                                </a:lnTo>
                                <a:lnTo>
                                  <a:pt x="1337" y="1880"/>
                                </a:lnTo>
                                <a:lnTo>
                                  <a:pt x="1296" y="1858"/>
                                </a:lnTo>
                                <a:lnTo>
                                  <a:pt x="1248" y="1843"/>
                                </a:lnTo>
                                <a:lnTo>
                                  <a:pt x="1231" y="1839"/>
                                </a:lnTo>
                                <a:lnTo>
                                  <a:pt x="1225" y="1837"/>
                                </a:lnTo>
                                <a:lnTo>
                                  <a:pt x="1224" y="1837"/>
                                </a:lnTo>
                                <a:lnTo>
                                  <a:pt x="1216" y="1807"/>
                                </a:lnTo>
                                <a:lnTo>
                                  <a:pt x="1216" y="1805"/>
                                </a:lnTo>
                                <a:lnTo>
                                  <a:pt x="1212" y="1797"/>
                                </a:lnTo>
                                <a:lnTo>
                                  <a:pt x="1208" y="1787"/>
                                </a:lnTo>
                                <a:lnTo>
                                  <a:pt x="1204" y="1774"/>
                                </a:lnTo>
                                <a:lnTo>
                                  <a:pt x="1193" y="1735"/>
                                </a:lnTo>
                                <a:lnTo>
                                  <a:pt x="1179" y="1687"/>
                                </a:lnTo>
                                <a:lnTo>
                                  <a:pt x="1162" y="1634"/>
                                </a:lnTo>
                                <a:lnTo>
                                  <a:pt x="1143" y="1582"/>
                                </a:lnTo>
                                <a:lnTo>
                                  <a:pt x="1131" y="1555"/>
                                </a:lnTo>
                                <a:lnTo>
                                  <a:pt x="1122" y="1530"/>
                                </a:lnTo>
                                <a:lnTo>
                                  <a:pt x="1116" y="1507"/>
                                </a:lnTo>
                                <a:lnTo>
                                  <a:pt x="1110" y="1486"/>
                                </a:lnTo>
                                <a:lnTo>
                                  <a:pt x="1101" y="1443"/>
                                </a:lnTo>
                                <a:lnTo>
                                  <a:pt x="1074" y="1343"/>
                                </a:lnTo>
                                <a:lnTo>
                                  <a:pt x="1064" y="1295"/>
                                </a:lnTo>
                                <a:lnTo>
                                  <a:pt x="1062" y="1282"/>
                                </a:lnTo>
                                <a:lnTo>
                                  <a:pt x="1059" y="1267"/>
                                </a:lnTo>
                                <a:lnTo>
                                  <a:pt x="1055" y="1249"/>
                                </a:lnTo>
                                <a:lnTo>
                                  <a:pt x="1051" y="1230"/>
                                </a:lnTo>
                                <a:lnTo>
                                  <a:pt x="1041" y="1186"/>
                                </a:lnTo>
                                <a:lnTo>
                                  <a:pt x="1034" y="1142"/>
                                </a:lnTo>
                                <a:lnTo>
                                  <a:pt x="1026" y="1101"/>
                                </a:lnTo>
                                <a:lnTo>
                                  <a:pt x="1022" y="1065"/>
                                </a:lnTo>
                                <a:lnTo>
                                  <a:pt x="1020" y="1051"/>
                                </a:lnTo>
                                <a:lnTo>
                                  <a:pt x="1022" y="1040"/>
                                </a:lnTo>
                                <a:lnTo>
                                  <a:pt x="1024" y="1032"/>
                                </a:lnTo>
                                <a:lnTo>
                                  <a:pt x="1028" y="1028"/>
                                </a:lnTo>
                                <a:lnTo>
                                  <a:pt x="1051" y="1021"/>
                                </a:lnTo>
                                <a:lnTo>
                                  <a:pt x="1080" y="1013"/>
                                </a:lnTo>
                                <a:lnTo>
                                  <a:pt x="1105" y="1001"/>
                                </a:lnTo>
                                <a:lnTo>
                                  <a:pt x="1112" y="994"/>
                                </a:lnTo>
                                <a:lnTo>
                                  <a:pt x="1118" y="986"/>
                                </a:lnTo>
                                <a:lnTo>
                                  <a:pt x="1120" y="976"/>
                                </a:lnTo>
                                <a:lnTo>
                                  <a:pt x="1118" y="963"/>
                                </a:lnTo>
                                <a:lnTo>
                                  <a:pt x="1116" y="948"/>
                                </a:lnTo>
                                <a:lnTo>
                                  <a:pt x="1112" y="928"/>
                                </a:lnTo>
                                <a:lnTo>
                                  <a:pt x="1101" y="886"/>
                                </a:lnTo>
                                <a:lnTo>
                                  <a:pt x="1085" y="838"/>
                                </a:lnTo>
                                <a:lnTo>
                                  <a:pt x="1078" y="811"/>
                                </a:lnTo>
                                <a:lnTo>
                                  <a:pt x="1068" y="780"/>
                                </a:lnTo>
                                <a:lnTo>
                                  <a:pt x="1047" y="717"/>
                                </a:lnTo>
                                <a:lnTo>
                                  <a:pt x="1038" y="686"/>
                                </a:lnTo>
                                <a:lnTo>
                                  <a:pt x="1028" y="658"/>
                                </a:lnTo>
                                <a:lnTo>
                                  <a:pt x="1020" y="636"/>
                                </a:lnTo>
                                <a:lnTo>
                                  <a:pt x="1016" y="619"/>
                                </a:lnTo>
                                <a:lnTo>
                                  <a:pt x="1016" y="606"/>
                                </a:lnTo>
                                <a:lnTo>
                                  <a:pt x="1020" y="594"/>
                                </a:lnTo>
                                <a:lnTo>
                                  <a:pt x="1028" y="583"/>
                                </a:lnTo>
                                <a:lnTo>
                                  <a:pt x="1039" y="573"/>
                                </a:lnTo>
                                <a:lnTo>
                                  <a:pt x="1066" y="552"/>
                                </a:lnTo>
                                <a:lnTo>
                                  <a:pt x="1099" y="536"/>
                                </a:lnTo>
                                <a:lnTo>
                                  <a:pt x="1118" y="527"/>
                                </a:lnTo>
                                <a:lnTo>
                                  <a:pt x="1143" y="517"/>
                                </a:lnTo>
                                <a:lnTo>
                                  <a:pt x="1197" y="494"/>
                                </a:lnTo>
                                <a:lnTo>
                                  <a:pt x="1254" y="467"/>
                                </a:lnTo>
                                <a:lnTo>
                                  <a:pt x="1281" y="456"/>
                                </a:lnTo>
                                <a:lnTo>
                                  <a:pt x="1306" y="442"/>
                                </a:lnTo>
                                <a:lnTo>
                                  <a:pt x="1331" y="429"/>
                                </a:lnTo>
                                <a:lnTo>
                                  <a:pt x="1360" y="413"/>
                                </a:lnTo>
                                <a:lnTo>
                                  <a:pt x="1415" y="383"/>
                                </a:lnTo>
                                <a:lnTo>
                                  <a:pt x="1440" y="369"/>
                                </a:lnTo>
                                <a:lnTo>
                                  <a:pt x="1461" y="358"/>
                                </a:lnTo>
                                <a:lnTo>
                                  <a:pt x="1473" y="350"/>
                                </a:lnTo>
                                <a:lnTo>
                                  <a:pt x="1477" y="348"/>
                                </a:lnTo>
                                <a:lnTo>
                                  <a:pt x="1479" y="348"/>
                                </a:lnTo>
                                <a:lnTo>
                                  <a:pt x="1469" y="317"/>
                                </a:lnTo>
                                <a:lnTo>
                                  <a:pt x="1475" y="317"/>
                                </a:lnTo>
                                <a:lnTo>
                                  <a:pt x="1490" y="315"/>
                                </a:lnTo>
                                <a:lnTo>
                                  <a:pt x="1530" y="314"/>
                                </a:lnTo>
                                <a:lnTo>
                                  <a:pt x="1548" y="312"/>
                                </a:lnTo>
                                <a:lnTo>
                                  <a:pt x="1565" y="306"/>
                                </a:lnTo>
                                <a:lnTo>
                                  <a:pt x="1580" y="292"/>
                                </a:lnTo>
                                <a:lnTo>
                                  <a:pt x="1590" y="281"/>
                                </a:lnTo>
                                <a:lnTo>
                                  <a:pt x="1599" y="267"/>
                                </a:lnTo>
                                <a:lnTo>
                                  <a:pt x="1615" y="237"/>
                                </a:lnTo>
                                <a:lnTo>
                                  <a:pt x="1622" y="206"/>
                                </a:lnTo>
                                <a:lnTo>
                                  <a:pt x="1622" y="175"/>
                                </a:lnTo>
                                <a:lnTo>
                                  <a:pt x="1621" y="171"/>
                                </a:lnTo>
                                <a:lnTo>
                                  <a:pt x="1617" y="169"/>
                                </a:lnTo>
                                <a:lnTo>
                                  <a:pt x="1609" y="173"/>
                                </a:lnTo>
                                <a:lnTo>
                                  <a:pt x="1598" y="177"/>
                                </a:lnTo>
                                <a:lnTo>
                                  <a:pt x="1584" y="185"/>
                                </a:lnTo>
                                <a:lnTo>
                                  <a:pt x="1557" y="204"/>
                                </a:lnTo>
                                <a:lnTo>
                                  <a:pt x="1534" y="223"/>
                                </a:lnTo>
                                <a:lnTo>
                                  <a:pt x="1528" y="229"/>
                                </a:lnTo>
                                <a:lnTo>
                                  <a:pt x="1525" y="227"/>
                                </a:lnTo>
                                <a:lnTo>
                                  <a:pt x="1525" y="208"/>
                                </a:lnTo>
                                <a:lnTo>
                                  <a:pt x="1528" y="181"/>
                                </a:lnTo>
                                <a:lnTo>
                                  <a:pt x="1530" y="168"/>
                                </a:lnTo>
                                <a:lnTo>
                                  <a:pt x="1530" y="158"/>
                                </a:lnTo>
                                <a:lnTo>
                                  <a:pt x="1528" y="152"/>
                                </a:lnTo>
                                <a:lnTo>
                                  <a:pt x="1525" y="154"/>
                                </a:lnTo>
                                <a:lnTo>
                                  <a:pt x="1517" y="160"/>
                                </a:lnTo>
                                <a:lnTo>
                                  <a:pt x="1511" y="169"/>
                                </a:lnTo>
                                <a:lnTo>
                                  <a:pt x="1496" y="193"/>
                                </a:lnTo>
                                <a:lnTo>
                                  <a:pt x="1482" y="216"/>
                                </a:lnTo>
                                <a:lnTo>
                                  <a:pt x="1471" y="235"/>
                                </a:lnTo>
                                <a:lnTo>
                                  <a:pt x="1456" y="250"/>
                                </a:lnTo>
                                <a:lnTo>
                                  <a:pt x="1444" y="262"/>
                                </a:lnTo>
                                <a:lnTo>
                                  <a:pt x="1440" y="266"/>
                                </a:lnTo>
                                <a:lnTo>
                                  <a:pt x="1431" y="248"/>
                                </a:lnTo>
                                <a:lnTo>
                                  <a:pt x="1429" y="250"/>
                                </a:lnTo>
                                <a:lnTo>
                                  <a:pt x="1421" y="254"/>
                                </a:lnTo>
                                <a:lnTo>
                                  <a:pt x="1410" y="262"/>
                                </a:lnTo>
                                <a:lnTo>
                                  <a:pt x="1396" y="269"/>
                                </a:lnTo>
                                <a:lnTo>
                                  <a:pt x="1377" y="281"/>
                                </a:lnTo>
                                <a:lnTo>
                                  <a:pt x="1356" y="291"/>
                                </a:lnTo>
                                <a:lnTo>
                                  <a:pt x="1306" y="314"/>
                                </a:lnTo>
                                <a:lnTo>
                                  <a:pt x="1193" y="352"/>
                                </a:lnTo>
                                <a:lnTo>
                                  <a:pt x="1139" y="365"/>
                                </a:lnTo>
                                <a:lnTo>
                                  <a:pt x="1116" y="369"/>
                                </a:lnTo>
                                <a:lnTo>
                                  <a:pt x="1095" y="373"/>
                                </a:lnTo>
                                <a:lnTo>
                                  <a:pt x="1018" y="377"/>
                                </a:lnTo>
                                <a:lnTo>
                                  <a:pt x="988" y="375"/>
                                </a:lnTo>
                                <a:lnTo>
                                  <a:pt x="974" y="369"/>
                                </a:lnTo>
                                <a:lnTo>
                                  <a:pt x="965" y="362"/>
                                </a:lnTo>
                                <a:lnTo>
                                  <a:pt x="947" y="348"/>
                                </a:lnTo>
                                <a:lnTo>
                                  <a:pt x="926" y="342"/>
                                </a:lnTo>
                                <a:lnTo>
                                  <a:pt x="911" y="340"/>
                                </a:lnTo>
                                <a:lnTo>
                                  <a:pt x="905" y="340"/>
                                </a:lnTo>
                                <a:lnTo>
                                  <a:pt x="907" y="342"/>
                                </a:lnTo>
                                <a:lnTo>
                                  <a:pt x="905" y="339"/>
                                </a:lnTo>
                                <a:lnTo>
                                  <a:pt x="901" y="329"/>
                                </a:lnTo>
                                <a:lnTo>
                                  <a:pt x="896" y="317"/>
                                </a:lnTo>
                                <a:lnTo>
                                  <a:pt x="894" y="306"/>
                                </a:lnTo>
                                <a:lnTo>
                                  <a:pt x="898" y="291"/>
                                </a:lnTo>
                                <a:lnTo>
                                  <a:pt x="909" y="273"/>
                                </a:lnTo>
                                <a:lnTo>
                                  <a:pt x="917" y="262"/>
                                </a:lnTo>
                                <a:lnTo>
                                  <a:pt x="924" y="241"/>
                                </a:lnTo>
                                <a:lnTo>
                                  <a:pt x="930" y="212"/>
                                </a:lnTo>
                                <a:lnTo>
                                  <a:pt x="932" y="193"/>
                                </a:lnTo>
                                <a:lnTo>
                                  <a:pt x="936" y="169"/>
                                </a:lnTo>
                                <a:lnTo>
                                  <a:pt x="936" y="127"/>
                                </a:lnTo>
                                <a:lnTo>
                                  <a:pt x="930" y="100"/>
                                </a:lnTo>
                                <a:lnTo>
                                  <a:pt x="924" y="75"/>
                                </a:lnTo>
                                <a:lnTo>
                                  <a:pt x="913" y="50"/>
                                </a:lnTo>
                                <a:lnTo>
                                  <a:pt x="899" y="27"/>
                                </a:lnTo>
                                <a:lnTo>
                                  <a:pt x="882" y="12"/>
                                </a:lnTo>
                                <a:lnTo>
                                  <a:pt x="861" y="2"/>
                                </a:lnTo>
                                <a:lnTo>
                                  <a:pt x="850" y="0"/>
                                </a:lnTo>
                                <a:lnTo>
                                  <a:pt x="779" y="0"/>
                                </a:lnTo>
                                <a:lnTo>
                                  <a:pt x="756" y="0"/>
                                </a:lnTo>
                                <a:lnTo>
                                  <a:pt x="738" y="6"/>
                                </a:lnTo>
                                <a:lnTo>
                                  <a:pt x="721" y="18"/>
                                </a:lnTo>
                                <a:lnTo>
                                  <a:pt x="713" y="27"/>
                                </a:lnTo>
                                <a:lnTo>
                                  <a:pt x="702" y="41"/>
                                </a:lnTo>
                                <a:lnTo>
                                  <a:pt x="692" y="54"/>
                                </a:lnTo>
                                <a:lnTo>
                                  <a:pt x="687" y="70"/>
                                </a:lnTo>
                                <a:lnTo>
                                  <a:pt x="679" y="100"/>
                                </a:lnTo>
                                <a:lnTo>
                                  <a:pt x="679" y="171"/>
                                </a:lnTo>
                                <a:lnTo>
                                  <a:pt x="683" y="210"/>
                                </a:lnTo>
                                <a:lnTo>
                                  <a:pt x="694" y="242"/>
                                </a:lnTo>
                                <a:lnTo>
                                  <a:pt x="708" y="267"/>
                                </a:lnTo>
                                <a:lnTo>
                                  <a:pt x="713" y="277"/>
                                </a:lnTo>
                                <a:lnTo>
                                  <a:pt x="717" y="285"/>
                                </a:lnTo>
                                <a:lnTo>
                                  <a:pt x="723" y="296"/>
                                </a:lnTo>
                                <a:lnTo>
                                  <a:pt x="725" y="308"/>
                                </a:lnTo>
                                <a:lnTo>
                                  <a:pt x="725" y="321"/>
                                </a:lnTo>
                                <a:lnTo>
                                  <a:pt x="715" y="337"/>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1" name="Freeform 8"/>
                        <wps:cNvSpPr>
                          <a:spLocks/>
                        </wps:cNvSpPr>
                        <wps:spPr bwMode="auto">
                          <a:xfrm>
                            <a:off x="2300" y="1895"/>
                            <a:ext cx="1156" cy="1362"/>
                          </a:xfrm>
                          <a:custGeom>
                            <a:avLst/>
                            <a:gdLst>
                              <a:gd name="T0" fmla="*/ 453 w 1156"/>
                              <a:gd name="T1" fmla="*/ 261 h 1362"/>
                              <a:gd name="T2" fmla="*/ 226 w 1156"/>
                              <a:gd name="T3" fmla="*/ 217 h 1362"/>
                              <a:gd name="T4" fmla="*/ 140 w 1156"/>
                              <a:gd name="T5" fmla="*/ 171 h 1362"/>
                              <a:gd name="T6" fmla="*/ 100 w 1156"/>
                              <a:gd name="T7" fmla="*/ 148 h 1362"/>
                              <a:gd name="T8" fmla="*/ 67 w 1156"/>
                              <a:gd name="T9" fmla="*/ 123 h 1362"/>
                              <a:gd name="T10" fmla="*/ 46 w 1156"/>
                              <a:gd name="T11" fmla="*/ 138 h 1362"/>
                              <a:gd name="T12" fmla="*/ 2 w 1156"/>
                              <a:gd name="T13" fmla="*/ 140 h 1362"/>
                              <a:gd name="T14" fmla="*/ 54 w 1156"/>
                              <a:gd name="T15" fmla="*/ 215 h 1362"/>
                              <a:gd name="T16" fmla="*/ 107 w 1156"/>
                              <a:gd name="T17" fmla="*/ 242 h 1362"/>
                              <a:gd name="T18" fmla="*/ 263 w 1156"/>
                              <a:gd name="T19" fmla="*/ 326 h 1362"/>
                              <a:gd name="T20" fmla="*/ 395 w 1156"/>
                              <a:gd name="T21" fmla="*/ 386 h 1362"/>
                              <a:gd name="T22" fmla="*/ 428 w 1156"/>
                              <a:gd name="T23" fmla="*/ 446 h 1362"/>
                              <a:gd name="T24" fmla="*/ 382 w 1156"/>
                              <a:gd name="T25" fmla="*/ 590 h 1362"/>
                              <a:gd name="T26" fmla="*/ 361 w 1156"/>
                              <a:gd name="T27" fmla="*/ 695 h 1362"/>
                              <a:gd name="T28" fmla="*/ 424 w 1156"/>
                              <a:gd name="T29" fmla="*/ 724 h 1362"/>
                              <a:gd name="T30" fmla="*/ 420 w 1156"/>
                              <a:gd name="T31" fmla="*/ 807 h 1362"/>
                              <a:gd name="T32" fmla="*/ 382 w 1156"/>
                              <a:gd name="T33" fmla="*/ 986 h 1362"/>
                              <a:gd name="T34" fmla="*/ 328 w 1156"/>
                              <a:gd name="T35" fmla="*/ 1157 h 1362"/>
                              <a:gd name="T36" fmla="*/ 290 w 1156"/>
                              <a:gd name="T37" fmla="*/ 1276 h 1362"/>
                              <a:gd name="T38" fmla="*/ 232 w 1156"/>
                              <a:gd name="T39" fmla="*/ 1316 h 1362"/>
                              <a:gd name="T40" fmla="*/ 207 w 1156"/>
                              <a:gd name="T41" fmla="*/ 1356 h 1362"/>
                              <a:gd name="T42" fmla="*/ 370 w 1156"/>
                              <a:gd name="T43" fmla="*/ 1354 h 1362"/>
                              <a:gd name="T44" fmla="*/ 395 w 1156"/>
                              <a:gd name="T45" fmla="*/ 1328 h 1362"/>
                              <a:gd name="T46" fmla="*/ 420 w 1156"/>
                              <a:gd name="T47" fmla="*/ 1281 h 1362"/>
                              <a:gd name="T48" fmla="*/ 502 w 1156"/>
                              <a:gd name="T49" fmla="*/ 980 h 1362"/>
                              <a:gd name="T50" fmla="*/ 562 w 1156"/>
                              <a:gd name="T51" fmla="*/ 807 h 1362"/>
                              <a:gd name="T52" fmla="*/ 581 w 1156"/>
                              <a:gd name="T53" fmla="*/ 780 h 1362"/>
                              <a:gd name="T54" fmla="*/ 631 w 1156"/>
                              <a:gd name="T55" fmla="*/ 920 h 1362"/>
                              <a:gd name="T56" fmla="*/ 687 w 1156"/>
                              <a:gd name="T57" fmla="*/ 1147 h 1362"/>
                              <a:gd name="T58" fmla="*/ 750 w 1156"/>
                              <a:gd name="T59" fmla="*/ 1324 h 1362"/>
                              <a:gd name="T60" fmla="*/ 756 w 1156"/>
                              <a:gd name="T61" fmla="*/ 1353 h 1362"/>
                              <a:gd name="T62" fmla="*/ 853 w 1156"/>
                              <a:gd name="T63" fmla="*/ 1358 h 1362"/>
                              <a:gd name="T64" fmla="*/ 967 w 1156"/>
                              <a:gd name="T65" fmla="*/ 1349 h 1362"/>
                              <a:gd name="T66" fmla="*/ 876 w 1156"/>
                              <a:gd name="T67" fmla="*/ 1308 h 1362"/>
                              <a:gd name="T68" fmla="*/ 861 w 1156"/>
                              <a:gd name="T69" fmla="*/ 1272 h 1362"/>
                              <a:gd name="T70" fmla="*/ 800 w 1156"/>
                              <a:gd name="T71" fmla="*/ 1089 h 1362"/>
                              <a:gd name="T72" fmla="*/ 759 w 1156"/>
                              <a:gd name="T73" fmla="*/ 922 h 1362"/>
                              <a:gd name="T74" fmla="*/ 729 w 1156"/>
                              <a:gd name="T75" fmla="*/ 782 h 1362"/>
                              <a:gd name="T76" fmla="*/ 748 w 1156"/>
                              <a:gd name="T77" fmla="*/ 726 h 1362"/>
                              <a:gd name="T78" fmla="*/ 796 w 1156"/>
                              <a:gd name="T79" fmla="*/ 686 h 1362"/>
                              <a:gd name="T80" fmla="*/ 759 w 1156"/>
                              <a:gd name="T81" fmla="*/ 555 h 1362"/>
                              <a:gd name="T82" fmla="*/ 725 w 1156"/>
                              <a:gd name="T83" fmla="*/ 430 h 1362"/>
                              <a:gd name="T84" fmla="*/ 796 w 1156"/>
                              <a:gd name="T85" fmla="*/ 375 h 1362"/>
                              <a:gd name="T86" fmla="*/ 968 w 1156"/>
                              <a:gd name="T87" fmla="*/ 294 h 1362"/>
                              <a:gd name="T88" fmla="*/ 1053 w 1156"/>
                              <a:gd name="T89" fmla="*/ 248 h 1362"/>
                              <a:gd name="T90" fmla="*/ 1114 w 1156"/>
                              <a:gd name="T91" fmla="*/ 217 h 1362"/>
                              <a:gd name="T92" fmla="*/ 1156 w 1156"/>
                              <a:gd name="T93" fmla="*/ 130 h 1362"/>
                              <a:gd name="T94" fmla="*/ 1108 w 1156"/>
                              <a:gd name="T95" fmla="*/ 146 h 1362"/>
                              <a:gd name="T96" fmla="*/ 1085 w 1156"/>
                              <a:gd name="T97" fmla="*/ 148 h 1362"/>
                              <a:gd name="T98" fmla="*/ 1085 w 1156"/>
                              <a:gd name="T99" fmla="*/ 107 h 1362"/>
                              <a:gd name="T100" fmla="*/ 1038 w 1156"/>
                              <a:gd name="T101" fmla="*/ 177 h 1362"/>
                              <a:gd name="T102" fmla="*/ 1013 w 1156"/>
                              <a:gd name="T103" fmla="*/ 180 h 1362"/>
                              <a:gd name="T104" fmla="*/ 850 w 1156"/>
                              <a:gd name="T105" fmla="*/ 250 h 1362"/>
                              <a:gd name="T106" fmla="*/ 694 w 1156"/>
                              <a:gd name="T107" fmla="*/ 263 h 1362"/>
                              <a:gd name="T108" fmla="*/ 644 w 1156"/>
                              <a:gd name="T109" fmla="*/ 242 h 1362"/>
                              <a:gd name="T110" fmla="*/ 639 w 1156"/>
                              <a:gd name="T111" fmla="*/ 211 h 1362"/>
                              <a:gd name="T112" fmla="*/ 662 w 1156"/>
                              <a:gd name="T113" fmla="*/ 150 h 1362"/>
                              <a:gd name="T114" fmla="*/ 650 w 1156"/>
                              <a:gd name="T115" fmla="*/ 34 h 1362"/>
                              <a:gd name="T116" fmla="*/ 539 w 1156"/>
                              <a:gd name="T117" fmla="*/ 0 h 1362"/>
                              <a:gd name="T118" fmla="*/ 483 w 1156"/>
                              <a:gd name="T119" fmla="*/ 69 h 1362"/>
                              <a:gd name="T120" fmla="*/ 510 w 1156"/>
                              <a:gd name="T121" fmla="*/ 20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56" h="1362">
                                <a:moveTo>
                                  <a:pt x="510" y="238"/>
                                </a:moveTo>
                                <a:lnTo>
                                  <a:pt x="495" y="238"/>
                                </a:lnTo>
                                <a:lnTo>
                                  <a:pt x="481" y="242"/>
                                </a:lnTo>
                                <a:lnTo>
                                  <a:pt x="468" y="252"/>
                                </a:lnTo>
                                <a:lnTo>
                                  <a:pt x="453" y="261"/>
                                </a:lnTo>
                                <a:lnTo>
                                  <a:pt x="430" y="263"/>
                                </a:lnTo>
                                <a:lnTo>
                                  <a:pt x="376" y="257"/>
                                </a:lnTo>
                                <a:lnTo>
                                  <a:pt x="343" y="253"/>
                                </a:lnTo>
                                <a:lnTo>
                                  <a:pt x="307" y="244"/>
                                </a:lnTo>
                                <a:lnTo>
                                  <a:pt x="226" y="217"/>
                                </a:lnTo>
                                <a:lnTo>
                                  <a:pt x="190" y="200"/>
                                </a:lnTo>
                                <a:lnTo>
                                  <a:pt x="163" y="184"/>
                                </a:lnTo>
                                <a:lnTo>
                                  <a:pt x="152" y="179"/>
                                </a:lnTo>
                                <a:lnTo>
                                  <a:pt x="144" y="173"/>
                                </a:lnTo>
                                <a:lnTo>
                                  <a:pt x="140" y="171"/>
                                </a:lnTo>
                                <a:lnTo>
                                  <a:pt x="138" y="169"/>
                                </a:lnTo>
                                <a:lnTo>
                                  <a:pt x="128" y="182"/>
                                </a:lnTo>
                                <a:lnTo>
                                  <a:pt x="125" y="179"/>
                                </a:lnTo>
                                <a:lnTo>
                                  <a:pt x="117" y="171"/>
                                </a:lnTo>
                                <a:lnTo>
                                  <a:pt x="100" y="148"/>
                                </a:lnTo>
                                <a:lnTo>
                                  <a:pt x="81" y="113"/>
                                </a:lnTo>
                                <a:lnTo>
                                  <a:pt x="71" y="102"/>
                                </a:lnTo>
                                <a:lnTo>
                                  <a:pt x="67" y="102"/>
                                </a:lnTo>
                                <a:lnTo>
                                  <a:pt x="65" y="106"/>
                                </a:lnTo>
                                <a:lnTo>
                                  <a:pt x="67" y="123"/>
                                </a:lnTo>
                                <a:lnTo>
                                  <a:pt x="71" y="142"/>
                                </a:lnTo>
                                <a:lnTo>
                                  <a:pt x="71" y="154"/>
                                </a:lnTo>
                                <a:lnTo>
                                  <a:pt x="69" y="155"/>
                                </a:lnTo>
                                <a:lnTo>
                                  <a:pt x="63" y="152"/>
                                </a:lnTo>
                                <a:lnTo>
                                  <a:pt x="46" y="138"/>
                                </a:lnTo>
                                <a:lnTo>
                                  <a:pt x="27" y="125"/>
                                </a:lnTo>
                                <a:lnTo>
                                  <a:pt x="10" y="115"/>
                                </a:lnTo>
                                <a:lnTo>
                                  <a:pt x="2" y="115"/>
                                </a:lnTo>
                                <a:lnTo>
                                  <a:pt x="0" y="123"/>
                                </a:lnTo>
                                <a:lnTo>
                                  <a:pt x="2" y="140"/>
                                </a:lnTo>
                                <a:lnTo>
                                  <a:pt x="6" y="161"/>
                                </a:lnTo>
                                <a:lnTo>
                                  <a:pt x="17" y="184"/>
                                </a:lnTo>
                                <a:lnTo>
                                  <a:pt x="31" y="202"/>
                                </a:lnTo>
                                <a:lnTo>
                                  <a:pt x="42" y="211"/>
                                </a:lnTo>
                                <a:lnTo>
                                  <a:pt x="54" y="215"/>
                                </a:lnTo>
                                <a:lnTo>
                                  <a:pt x="65" y="217"/>
                                </a:lnTo>
                                <a:lnTo>
                                  <a:pt x="94" y="219"/>
                                </a:lnTo>
                                <a:lnTo>
                                  <a:pt x="109" y="219"/>
                                </a:lnTo>
                                <a:lnTo>
                                  <a:pt x="104" y="240"/>
                                </a:lnTo>
                                <a:lnTo>
                                  <a:pt x="107" y="242"/>
                                </a:lnTo>
                                <a:lnTo>
                                  <a:pt x="117" y="248"/>
                                </a:lnTo>
                                <a:lnTo>
                                  <a:pt x="130" y="255"/>
                                </a:lnTo>
                                <a:lnTo>
                                  <a:pt x="148" y="265"/>
                                </a:lnTo>
                                <a:lnTo>
                                  <a:pt x="226" y="307"/>
                                </a:lnTo>
                                <a:lnTo>
                                  <a:pt x="263" y="326"/>
                                </a:lnTo>
                                <a:lnTo>
                                  <a:pt x="303" y="344"/>
                                </a:lnTo>
                                <a:lnTo>
                                  <a:pt x="341" y="361"/>
                                </a:lnTo>
                                <a:lnTo>
                                  <a:pt x="359" y="369"/>
                                </a:lnTo>
                                <a:lnTo>
                                  <a:pt x="372" y="375"/>
                                </a:lnTo>
                                <a:lnTo>
                                  <a:pt x="395" y="386"/>
                                </a:lnTo>
                                <a:lnTo>
                                  <a:pt x="416" y="401"/>
                                </a:lnTo>
                                <a:lnTo>
                                  <a:pt x="428" y="417"/>
                                </a:lnTo>
                                <a:lnTo>
                                  <a:pt x="432" y="424"/>
                                </a:lnTo>
                                <a:lnTo>
                                  <a:pt x="432" y="434"/>
                                </a:lnTo>
                                <a:lnTo>
                                  <a:pt x="428" y="446"/>
                                </a:lnTo>
                                <a:lnTo>
                                  <a:pt x="424" y="461"/>
                                </a:lnTo>
                                <a:lnTo>
                                  <a:pt x="410" y="503"/>
                                </a:lnTo>
                                <a:lnTo>
                                  <a:pt x="395" y="547"/>
                                </a:lnTo>
                                <a:lnTo>
                                  <a:pt x="387" y="571"/>
                                </a:lnTo>
                                <a:lnTo>
                                  <a:pt x="382" y="590"/>
                                </a:lnTo>
                                <a:lnTo>
                                  <a:pt x="372" y="624"/>
                                </a:lnTo>
                                <a:lnTo>
                                  <a:pt x="364" y="655"/>
                                </a:lnTo>
                                <a:lnTo>
                                  <a:pt x="359" y="678"/>
                                </a:lnTo>
                                <a:lnTo>
                                  <a:pt x="359" y="688"/>
                                </a:lnTo>
                                <a:lnTo>
                                  <a:pt x="361" y="695"/>
                                </a:lnTo>
                                <a:lnTo>
                                  <a:pt x="364" y="701"/>
                                </a:lnTo>
                                <a:lnTo>
                                  <a:pt x="370" y="705"/>
                                </a:lnTo>
                                <a:lnTo>
                                  <a:pt x="387" y="713"/>
                                </a:lnTo>
                                <a:lnTo>
                                  <a:pt x="407" y="720"/>
                                </a:lnTo>
                                <a:lnTo>
                                  <a:pt x="424" y="724"/>
                                </a:lnTo>
                                <a:lnTo>
                                  <a:pt x="426" y="726"/>
                                </a:lnTo>
                                <a:lnTo>
                                  <a:pt x="428" y="732"/>
                                </a:lnTo>
                                <a:lnTo>
                                  <a:pt x="428" y="751"/>
                                </a:lnTo>
                                <a:lnTo>
                                  <a:pt x="426" y="776"/>
                                </a:lnTo>
                                <a:lnTo>
                                  <a:pt x="420" y="807"/>
                                </a:lnTo>
                                <a:lnTo>
                                  <a:pt x="407" y="868"/>
                                </a:lnTo>
                                <a:lnTo>
                                  <a:pt x="401" y="895"/>
                                </a:lnTo>
                                <a:lnTo>
                                  <a:pt x="397" y="914"/>
                                </a:lnTo>
                                <a:lnTo>
                                  <a:pt x="389" y="949"/>
                                </a:lnTo>
                                <a:lnTo>
                                  <a:pt x="382" y="986"/>
                                </a:lnTo>
                                <a:lnTo>
                                  <a:pt x="372" y="1020"/>
                                </a:lnTo>
                                <a:lnTo>
                                  <a:pt x="364" y="1051"/>
                                </a:lnTo>
                                <a:lnTo>
                                  <a:pt x="357" y="1084"/>
                                </a:lnTo>
                                <a:lnTo>
                                  <a:pt x="343" y="1118"/>
                                </a:lnTo>
                                <a:lnTo>
                                  <a:pt x="328" y="1157"/>
                                </a:lnTo>
                                <a:lnTo>
                                  <a:pt x="316" y="1195"/>
                                </a:lnTo>
                                <a:lnTo>
                                  <a:pt x="307" y="1228"/>
                                </a:lnTo>
                                <a:lnTo>
                                  <a:pt x="297" y="1255"/>
                                </a:lnTo>
                                <a:lnTo>
                                  <a:pt x="292" y="1272"/>
                                </a:lnTo>
                                <a:lnTo>
                                  <a:pt x="290" y="1276"/>
                                </a:lnTo>
                                <a:lnTo>
                                  <a:pt x="290" y="1278"/>
                                </a:lnTo>
                                <a:lnTo>
                                  <a:pt x="284" y="1301"/>
                                </a:lnTo>
                                <a:lnTo>
                                  <a:pt x="278" y="1303"/>
                                </a:lnTo>
                                <a:lnTo>
                                  <a:pt x="265" y="1306"/>
                                </a:lnTo>
                                <a:lnTo>
                                  <a:pt x="232" y="1316"/>
                                </a:lnTo>
                                <a:lnTo>
                                  <a:pt x="203" y="1331"/>
                                </a:lnTo>
                                <a:lnTo>
                                  <a:pt x="192" y="1339"/>
                                </a:lnTo>
                                <a:lnTo>
                                  <a:pt x="188" y="1343"/>
                                </a:lnTo>
                                <a:lnTo>
                                  <a:pt x="188" y="1356"/>
                                </a:lnTo>
                                <a:lnTo>
                                  <a:pt x="207" y="1356"/>
                                </a:lnTo>
                                <a:lnTo>
                                  <a:pt x="228" y="1354"/>
                                </a:lnTo>
                                <a:lnTo>
                                  <a:pt x="253" y="1354"/>
                                </a:lnTo>
                                <a:lnTo>
                                  <a:pt x="301" y="1353"/>
                                </a:lnTo>
                                <a:lnTo>
                                  <a:pt x="334" y="1353"/>
                                </a:lnTo>
                                <a:lnTo>
                                  <a:pt x="370" y="1354"/>
                                </a:lnTo>
                                <a:lnTo>
                                  <a:pt x="387" y="1353"/>
                                </a:lnTo>
                                <a:lnTo>
                                  <a:pt x="397" y="1351"/>
                                </a:lnTo>
                                <a:lnTo>
                                  <a:pt x="401" y="1347"/>
                                </a:lnTo>
                                <a:lnTo>
                                  <a:pt x="399" y="1339"/>
                                </a:lnTo>
                                <a:lnTo>
                                  <a:pt x="395" y="1328"/>
                                </a:lnTo>
                                <a:lnTo>
                                  <a:pt x="399" y="1322"/>
                                </a:lnTo>
                                <a:lnTo>
                                  <a:pt x="405" y="1318"/>
                                </a:lnTo>
                                <a:lnTo>
                                  <a:pt x="407" y="1314"/>
                                </a:lnTo>
                                <a:lnTo>
                                  <a:pt x="412" y="1301"/>
                                </a:lnTo>
                                <a:lnTo>
                                  <a:pt x="420" y="1281"/>
                                </a:lnTo>
                                <a:lnTo>
                                  <a:pt x="428" y="1256"/>
                                </a:lnTo>
                                <a:lnTo>
                                  <a:pt x="468" y="1141"/>
                                </a:lnTo>
                                <a:lnTo>
                                  <a:pt x="481" y="1085"/>
                                </a:lnTo>
                                <a:lnTo>
                                  <a:pt x="491" y="1030"/>
                                </a:lnTo>
                                <a:lnTo>
                                  <a:pt x="502" y="980"/>
                                </a:lnTo>
                                <a:lnTo>
                                  <a:pt x="516" y="936"/>
                                </a:lnTo>
                                <a:lnTo>
                                  <a:pt x="524" y="913"/>
                                </a:lnTo>
                                <a:lnTo>
                                  <a:pt x="533" y="888"/>
                                </a:lnTo>
                                <a:lnTo>
                                  <a:pt x="554" y="832"/>
                                </a:lnTo>
                                <a:lnTo>
                                  <a:pt x="562" y="807"/>
                                </a:lnTo>
                                <a:lnTo>
                                  <a:pt x="570" y="786"/>
                                </a:lnTo>
                                <a:lnTo>
                                  <a:pt x="573" y="772"/>
                                </a:lnTo>
                                <a:lnTo>
                                  <a:pt x="575" y="767"/>
                                </a:lnTo>
                                <a:lnTo>
                                  <a:pt x="579" y="774"/>
                                </a:lnTo>
                                <a:lnTo>
                                  <a:pt x="581" y="780"/>
                                </a:lnTo>
                                <a:lnTo>
                                  <a:pt x="585" y="793"/>
                                </a:lnTo>
                                <a:lnTo>
                                  <a:pt x="593" y="813"/>
                                </a:lnTo>
                                <a:lnTo>
                                  <a:pt x="602" y="838"/>
                                </a:lnTo>
                                <a:lnTo>
                                  <a:pt x="621" y="893"/>
                                </a:lnTo>
                                <a:lnTo>
                                  <a:pt x="631" y="920"/>
                                </a:lnTo>
                                <a:lnTo>
                                  <a:pt x="641" y="941"/>
                                </a:lnTo>
                                <a:lnTo>
                                  <a:pt x="654" y="986"/>
                                </a:lnTo>
                                <a:lnTo>
                                  <a:pt x="664" y="1036"/>
                                </a:lnTo>
                                <a:lnTo>
                                  <a:pt x="673" y="1091"/>
                                </a:lnTo>
                                <a:lnTo>
                                  <a:pt x="687" y="1147"/>
                                </a:lnTo>
                                <a:lnTo>
                                  <a:pt x="727" y="1262"/>
                                </a:lnTo>
                                <a:lnTo>
                                  <a:pt x="736" y="1287"/>
                                </a:lnTo>
                                <a:lnTo>
                                  <a:pt x="744" y="1306"/>
                                </a:lnTo>
                                <a:lnTo>
                                  <a:pt x="748" y="1320"/>
                                </a:lnTo>
                                <a:lnTo>
                                  <a:pt x="750" y="1324"/>
                                </a:lnTo>
                                <a:lnTo>
                                  <a:pt x="752" y="1326"/>
                                </a:lnTo>
                                <a:lnTo>
                                  <a:pt x="759" y="1329"/>
                                </a:lnTo>
                                <a:lnTo>
                                  <a:pt x="761" y="1333"/>
                                </a:lnTo>
                                <a:lnTo>
                                  <a:pt x="756" y="1347"/>
                                </a:lnTo>
                                <a:lnTo>
                                  <a:pt x="756" y="1353"/>
                                </a:lnTo>
                                <a:lnTo>
                                  <a:pt x="759" y="1356"/>
                                </a:lnTo>
                                <a:lnTo>
                                  <a:pt x="769" y="1358"/>
                                </a:lnTo>
                                <a:lnTo>
                                  <a:pt x="784" y="1360"/>
                                </a:lnTo>
                                <a:lnTo>
                                  <a:pt x="823" y="1358"/>
                                </a:lnTo>
                                <a:lnTo>
                                  <a:pt x="853" y="1358"/>
                                </a:lnTo>
                                <a:lnTo>
                                  <a:pt x="903" y="1360"/>
                                </a:lnTo>
                                <a:lnTo>
                                  <a:pt x="926" y="1360"/>
                                </a:lnTo>
                                <a:lnTo>
                                  <a:pt x="947" y="1362"/>
                                </a:lnTo>
                                <a:lnTo>
                                  <a:pt x="967" y="1362"/>
                                </a:lnTo>
                                <a:lnTo>
                                  <a:pt x="967" y="1349"/>
                                </a:lnTo>
                                <a:lnTo>
                                  <a:pt x="963" y="1345"/>
                                </a:lnTo>
                                <a:lnTo>
                                  <a:pt x="951" y="1337"/>
                                </a:lnTo>
                                <a:lnTo>
                                  <a:pt x="922" y="1322"/>
                                </a:lnTo>
                                <a:lnTo>
                                  <a:pt x="890" y="1312"/>
                                </a:lnTo>
                                <a:lnTo>
                                  <a:pt x="876" y="1308"/>
                                </a:lnTo>
                                <a:lnTo>
                                  <a:pt x="871" y="1306"/>
                                </a:lnTo>
                                <a:lnTo>
                                  <a:pt x="867" y="1285"/>
                                </a:lnTo>
                                <a:lnTo>
                                  <a:pt x="867" y="1283"/>
                                </a:lnTo>
                                <a:lnTo>
                                  <a:pt x="865" y="1280"/>
                                </a:lnTo>
                                <a:lnTo>
                                  <a:pt x="861" y="1272"/>
                                </a:lnTo>
                                <a:lnTo>
                                  <a:pt x="857" y="1262"/>
                                </a:lnTo>
                                <a:lnTo>
                                  <a:pt x="850" y="1235"/>
                                </a:lnTo>
                                <a:lnTo>
                                  <a:pt x="840" y="1201"/>
                                </a:lnTo>
                                <a:lnTo>
                                  <a:pt x="813" y="1124"/>
                                </a:lnTo>
                                <a:lnTo>
                                  <a:pt x="800" y="1089"/>
                                </a:lnTo>
                                <a:lnTo>
                                  <a:pt x="790" y="1057"/>
                                </a:lnTo>
                                <a:lnTo>
                                  <a:pt x="782" y="1026"/>
                                </a:lnTo>
                                <a:lnTo>
                                  <a:pt x="775" y="991"/>
                                </a:lnTo>
                                <a:lnTo>
                                  <a:pt x="765" y="957"/>
                                </a:lnTo>
                                <a:lnTo>
                                  <a:pt x="759" y="922"/>
                                </a:lnTo>
                                <a:lnTo>
                                  <a:pt x="756" y="903"/>
                                </a:lnTo>
                                <a:lnTo>
                                  <a:pt x="748" y="876"/>
                                </a:lnTo>
                                <a:lnTo>
                                  <a:pt x="742" y="845"/>
                                </a:lnTo>
                                <a:lnTo>
                                  <a:pt x="735" y="813"/>
                                </a:lnTo>
                                <a:lnTo>
                                  <a:pt x="729" y="782"/>
                                </a:lnTo>
                                <a:lnTo>
                                  <a:pt x="727" y="757"/>
                                </a:lnTo>
                                <a:lnTo>
                                  <a:pt x="727" y="740"/>
                                </a:lnTo>
                                <a:lnTo>
                                  <a:pt x="729" y="734"/>
                                </a:lnTo>
                                <a:lnTo>
                                  <a:pt x="731" y="732"/>
                                </a:lnTo>
                                <a:lnTo>
                                  <a:pt x="748" y="726"/>
                                </a:lnTo>
                                <a:lnTo>
                                  <a:pt x="767" y="720"/>
                                </a:lnTo>
                                <a:lnTo>
                                  <a:pt x="786" y="711"/>
                                </a:lnTo>
                                <a:lnTo>
                                  <a:pt x="792" y="707"/>
                                </a:lnTo>
                                <a:lnTo>
                                  <a:pt x="796" y="701"/>
                                </a:lnTo>
                                <a:lnTo>
                                  <a:pt x="796" y="686"/>
                                </a:lnTo>
                                <a:lnTo>
                                  <a:pt x="792" y="661"/>
                                </a:lnTo>
                                <a:lnTo>
                                  <a:pt x="784" y="630"/>
                                </a:lnTo>
                                <a:lnTo>
                                  <a:pt x="773" y="595"/>
                                </a:lnTo>
                                <a:lnTo>
                                  <a:pt x="767" y="576"/>
                                </a:lnTo>
                                <a:lnTo>
                                  <a:pt x="759" y="555"/>
                                </a:lnTo>
                                <a:lnTo>
                                  <a:pt x="746" y="509"/>
                                </a:lnTo>
                                <a:lnTo>
                                  <a:pt x="733" y="469"/>
                                </a:lnTo>
                                <a:lnTo>
                                  <a:pt x="727" y="451"/>
                                </a:lnTo>
                                <a:lnTo>
                                  <a:pt x="725" y="440"/>
                                </a:lnTo>
                                <a:lnTo>
                                  <a:pt x="725" y="430"/>
                                </a:lnTo>
                                <a:lnTo>
                                  <a:pt x="727" y="423"/>
                                </a:lnTo>
                                <a:lnTo>
                                  <a:pt x="740" y="407"/>
                                </a:lnTo>
                                <a:lnTo>
                                  <a:pt x="759" y="392"/>
                                </a:lnTo>
                                <a:lnTo>
                                  <a:pt x="782" y="380"/>
                                </a:lnTo>
                                <a:lnTo>
                                  <a:pt x="796" y="375"/>
                                </a:lnTo>
                                <a:lnTo>
                                  <a:pt x="813" y="367"/>
                                </a:lnTo>
                                <a:lnTo>
                                  <a:pt x="851" y="350"/>
                                </a:lnTo>
                                <a:lnTo>
                                  <a:pt x="894" y="332"/>
                                </a:lnTo>
                                <a:lnTo>
                                  <a:pt x="930" y="313"/>
                                </a:lnTo>
                                <a:lnTo>
                                  <a:pt x="968" y="294"/>
                                </a:lnTo>
                                <a:lnTo>
                                  <a:pt x="1009" y="273"/>
                                </a:lnTo>
                                <a:lnTo>
                                  <a:pt x="1026" y="263"/>
                                </a:lnTo>
                                <a:lnTo>
                                  <a:pt x="1039" y="255"/>
                                </a:lnTo>
                                <a:lnTo>
                                  <a:pt x="1049" y="250"/>
                                </a:lnTo>
                                <a:lnTo>
                                  <a:pt x="1053" y="248"/>
                                </a:lnTo>
                                <a:lnTo>
                                  <a:pt x="1045" y="225"/>
                                </a:lnTo>
                                <a:lnTo>
                                  <a:pt x="1061" y="225"/>
                                </a:lnTo>
                                <a:lnTo>
                                  <a:pt x="1089" y="223"/>
                                </a:lnTo>
                                <a:lnTo>
                                  <a:pt x="1101" y="221"/>
                                </a:lnTo>
                                <a:lnTo>
                                  <a:pt x="1114" y="217"/>
                                </a:lnTo>
                                <a:lnTo>
                                  <a:pt x="1126" y="207"/>
                                </a:lnTo>
                                <a:lnTo>
                                  <a:pt x="1139" y="190"/>
                                </a:lnTo>
                                <a:lnTo>
                                  <a:pt x="1151" y="167"/>
                                </a:lnTo>
                                <a:lnTo>
                                  <a:pt x="1155" y="148"/>
                                </a:lnTo>
                                <a:lnTo>
                                  <a:pt x="1156" y="130"/>
                                </a:lnTo>
                                <a:lnTo>
                                  <a:pt x="1155" y="121"/>
                                </a:lnTo>
                                <a:lnTo>
                                  <a:pt x="1151" y="121"/>
                                </a:lnTo>
                                <a:lnTo>
                                  <a:pt x="1145" y="123"/>
                                </a:lnTo>
                                <a:lnTo>
                                  <a:pt x="1128" y="132"/>
                                </a:lnTo>
                                <a:lnTo>
                                  <a:pt x="1108" y="146"/>
                                </a:lnTo>
                                <a:lnTo>
                                  <a:pt x="1091" y="159"/>
                                </a:lnTo>
                                <a:lnTo>
                                  <a:pt x="1085" y="163"/>
                                </a:lnTo>
                                <a:lnTo>
                                  <a:pt x="1084" y="161"/>
                                </a:lnTo>
                                <a:lnTo>
                                  <a:pt x="1084" y="155"/>
                                </a:lnTo>
                                <a:lnTo>
                                  <a:pt x="1085" y="148"/>
                                </a:lnTo>
                                <a:lnTo>
                                  <a:pt x="1085" y="138"/>
                                </a:lnTo>
                                <a:lnTo>
                                  <a:pt x="1087" y="129"/>
                                </a:lnTo>
                                <a:lnTo>
                                  <a:pt x="1089" y="111"/>
                                </a:lnTo>
                                <a:lnTo>
                                  <a:pt x="1087" y="107"/>
                                </a:lnTo>
                                <a:lnTo>
                                  <a:pt x="1085" y="107"/>
                                </a:lnTo>
                                <a:lnTo>
                                  <a:pt x="1080" y="113"/>
                                </a:lnTo>
                                <a:lnTo>
                                  <a:pt x="1076" y="119"/>
                                </a:lnTo>
                                <a:lnTo>
                                  <a:pt x="1064" y="138"/>
                                </a:lnTo>
                                <a:lnTo>
                                  <a:pt x="1055" y="154"/>
                                </a:lnTo>
                                <a:lnTo>
                                  <a:pt x="1038" y="177"/>
                                </a:lnTo>
                                <a:lnTo>
                                  <a:pt x="1030" y="184"/>
                                </a:lnTo>
                                <a:lnTo>
                                  <a:pt x="1026" y="188"/>
                                </a:lnTo>
                                <a:lnTo>
                                  <a:pt x="1018" y="177"/>
                                </a:lnTo>
                                <a:lnTo>
                                  <a:pt x="1016" y="179"/>
                                </a:lnTo>
                                <a:lnTo>
                                  <a:pt x="1013" y="180"/>
                                </a:lnTo>
                                <a:lnTo>
                                  <a:pt x="1005" y="186"/>
                                </a:lnTo>
                                <a:lnTo>
                                  <a:pt x="993" y="192"/>
                                </a:lnTo>
                                <a:lnTo>
                                  <a:pt x="967" y="207"/>
                                </a:lnTo>
                                <a:lnTo>
                                  <a:pt x="930" y="223"/>
                                </a:lnTo>
                                <a:lnTo>
                                  <a:pt x="850" y="250"/>
                                </a:lnTo>
                                <a:lnTo>
                                  <a:pt x="811" y="259"/>
                                </a:lnTo>
                                <a:lnTo>
                                  <a:pt x="781" y="265"/>
                                </a:lnTo>
                                <a:lnTo>
                                  <a:pt x="725" y="269"/>
                                </a:lnTo>
                                <a:lnTo>
                                  <a:pt x="702" y="267"/>
                                </a:lnTo>
                                <a:lnTo>
                                  <a:pt x="694" y="263"/>
                                </a:lnTo>
                                <a:lnTo>
                                  <a:pt x="687" y="257"/>
                                </a:lnTo>
                                <a:lnTo>
                                  <a:pt x="675" y="248"/>
                                </a:lnTo>
                                <a:lnTo>
                                  <a:pt x="660" y="244"/>
                                </a:lnTo>
                                <a:lnTo>
                                  <a:pt x="648" y="242"/>
                                </a:lnTo>
                                <a:lnTo>
                                  <a:pt x="644" y="242"/>
                                </a:lnTo>
                                <a:lnTo>
                                  <a:pt x="646" y="244"/>
                                </a:lnTo>
                                <a:lnTo>
                                  <a:pt x="644" y="240"/>
                                </a:lnTo>
                                <a:lnTo>
                                  <a:pt x="642" y="234"/>
                                </a:lnTo>
                                <a:lnTo>
                                  <a:pt x="637" y="217"/>
                                </a:lnTo>
                                <a:lnTo>
                                  <a:pt x="639" y="211"/>
                                </a:lnTo>
                                <a:lnTo>
                                  <a:pt x="639" y="205"/>
                                </a:lnTo>
                                <a:lnTo>
                                  <a:pt x="646" y="194"/>
                                </a:lnTo>
                                <a:lnTo>
                                  <a:pt x="652" y="186"/>
                                </a:lnTo>
                                <a:lnTo>
                                  <a:pt x="658" y="171"/>
                                </a:lnTo>
                                <a:lnTo>
                                  <a:pt x="662" y="150"/>
                                </a:lnTo>
                                <a:lnTo>
                                  <a:pt x="665" y="121"/>
                                </a:lnTo>
                                <a:lnTo>
                                  <a:pt x="667" y="107"/>
                                </a:lnTo>
                                <a:lnTo>
                                  <a:pt x="665" y="90"/>
                                </a:lnTo>
                                <a:lnTo>
                                  <a:pt x="658" y="52"/>
                                </a:lnTo>
                                <a:lnTo>
                                  <a:pt x="650" y="34"/>
                                </a:lnTo>
                                <a:lnTo>
                                  <a:pt x="641" y="19"/>
                                </a:lnTo>
                                <a:lnTo>
                                  <a:pt x="629" y="6"/>
                                </a:lnTo>
                                <a:lnTo>
                                  <a:pt x="614" y="0"/>
                                </a:lnTo>
                                <a:lnTo>
                                  <a:pt x="554" y="0"/>
                                </a:lnTo>
                                <a:lnTo>
                                  <a:pt x="539" y="0"/>
                                </a:lnTo>
                                <a:lnTo>
                                  <a:pt x="525" y="4"/>
                                </a:lnTo>
                                <a:lnTo>
                                  <a:pt x="514" y="11"/>
                                </a:lnTo>
                                <a:lnTo>
                                  <a:pt x="501" y="27"/>
                                </a:lnTo>
                                <a:lnTo>
                                  <a:pt x="489" y="48"/>
                                </a:lnTo>
                                <a:lnTo>
                                  <a:pt x="483" y="69"/>
                                </a:lnTo>
                                <a:lnTo>
                                  <a:pt x="483" y="123"/>
                                </a:lnTo>
                                <a:lnTo>
                                  <a:pt x="487" y="150"/>
                                </a:lnTo>
                                <a:lnTo>
                                  <a:pt x="495" y="171"/>
                                </a:lnTo>
                                <a:lnTo>
                                  <a:pt x="504" y="190"/>
                                </a:lnTo>
                                <a:lnTo>
                                  <a:pt x="510" y="202"/>
                                </a:lnTo>
                                <a:lnTo>
                                  <a:pt x="516" y="219"/>
                                </a:lnTo>
                                <a:lnTo>
                                  <a:pt x="516" y="228"/>
                                </a:lnTo>
                                <a:lnTo>
                                  <a:pt x="510" y="238"/>
                                </a:lnTo>
                                <a:close/>
                              </a:path>
                            </a:pathLst>
                          </a:custGeom>
                          <a:solidFill>
                            <a:srgbClr val="B2B2B2"/>
                          </a:solidFill>
                          <a:ln w="0">
                            <a:solidFill>
                              <a:srgbClr val="000000"/>
                            </a:solidFill>
                            <a:round/>
                            <a:headEnd/>
                            <a:tailEnd/>
                          </a:ln>
                        </wps:spPr>
                        <wps:bodyPr rot="0" vert="horz" wrap="square" lIns="91440" tIns="45720" rIns="91440" bIns="45720" anchor="t" anchorCtr="0" upright="1">
                          <a:noAutofit/>
                        </wps:bodyPr>
                      </wps:wsp>
                      <wps:wsp>
                        <wps:cNvPr id="12" name="Freeform 9"/>
                        <wps:cNvSpPr>
                          <a:spLocks/>
                        </wps:cNvSpPr>
                        <wps:spPr bwMode="auto">
                          <a:xfrm>
                            <a:off x="2448" y="2191"/>
                            <a:ext cx="905" cy="1066"/>
                          </a:xfrm>
                          <a:custGeom>
                            <a:avLst/>
                            <a:gdLst>
                              <a:gd name="T0" fmla="*/ 355 w 905"/>
                              <a:gd name="T1" fmla="*/ 203 h 1066"/>
                              <a:gd name="T2" fmla="*/ 240 w 905"/>
                              <a:gd name="T3" fmla="*/ 192 h 1066"/>
                              <a:gd name="T4" fmla="*/ 109 w 905"/>
                              <a:gd name="T5" fmla="*/ 132 h 1066"/>
                              <a:gd name="T6" fmla="*/ 79 w 905"/>
                              <a:gd name="T7" fmla="*/ 115 h 1066"/>
                              <a:gd name="T8" fmla="*/ 54 w 905"/>
                              <a:gd name="T9" fmla="*/ 79 h 1066"/>
                              <a:gd name="T10" fmla="*/ 54 w 905"/>
                              <a:gd name="T11" fmla="*/ 121 h 1066"/>
                              <a:gd name="T12" fmla="*/ 2 w 905"/>
                              <a:gd name="T13" fmla="*/ 90 h 1066"/>
                              <a:gd name="T14" fmla="*/ 25 w 905"/>
                              <a:gd name="T15" fmla="*/ 159 h 1066"/>
                              <a:gd name="T16" fmla="*/ 81 w 905"/>
                              <a:gd name="T17" fmla="*/ 190 h 1066"/>
                              <a:gd name="T18" fmla="*/ 176 w 905"/>
                              <a:gd name="T19" fmla="*/ 242 h 1066"/>
                              <a:gd name="T20" fmla="*/ 311 w 905"/>
                              <a:gd name="T21" fmla="*/ 303 h 1066"/>
                              <a:gd name="T22" fmla="*/ 332 w 905"/>
                              <a:gd name="T23" fmla="*/ 361 h 1066"/>
                              <a:gd name="T24" fmla="*/ 286 w 905"/>
                              <a:gd name="T25" fmla="*/ 513 h 1066"/>
                              <a:gd name="T26" fmla="*/ 318 w 905"/>
                              <a:gd name="T27" fmla="*/ 565 h 1066"/>
                              <a:gd name="T28" fmla="*/ 328 w 905"/>
                              <a:gd name="T29" fmla="*/ 632 h 1066"/>
                              <a:gd name="T30" fmla="*/ 292 w 905"/>
                              <a:gd name="T31" fmla="*/ 797 h 1066"/>
                              <a:gd name="T32" fmla="*/ 240 w 905"/>
                              <a:gd name="T33" fmla="*/ 962 h 1066"/>
                              <a:gd name="T34" fmla="*/ 219 w 905"/>
                              <a:gd name="T35" fmla="*/ 1020 h 1066"/>
                              <a:gd name="T36" fmla="*/ 148 w 905"/>
                              <a:gd name="T37" fmla="*/ 1051 h 1066"/>
                              <a:gd name="T38" fmla="*/ 303 w 905"/>
                              <a:gd name="T39" fmla="*/ 1058 h 1066"/>
                              <a:gd name="T40" fmla="*/ 313 w 905"/>
                              <a:gd name="T41" fmla="*/ 1033 h 1066"/>
                              <a:gd name="T42" fmla="*/ 336 w 905"/>
                              <a:gd name="T43" fmla="*/ 984 h 1066"/>
                              <a:gd name="T44" fmla="*/ 403 w 905"/>
                              <a:gd name="T45" fmla="*/ 732 h 1066"/>
                              <a:gd name="T46" fmla="*/ 445 w 905"/>
                              <a:gd name="T47" fmla="*/ 617 h 1066"/>
                              <a:gd name="T48" fmla="*/ 464 w 905"/>
                              <a:gd name="T49" fmla="*/ 636 h 1066"/>
                              <a:gd name="T50" fmla="*/ 512 w 905"/>
                              <a:gd name="T51" fmla="*/ 772 h 1066"/>
                              <a:gd name="T52" fmla="*/ 568 w 905"/>
                              <a:gd name="T53" fmla="*/ 987 h 1066"/>
                              <a:gd name="T54" fmla="*/ 591 w 905"/>
                              <a:gd name="T55" fmla="*/ 1039 h 1066"/>
                              <a:gd name="T56" fmla="*/ 600 w 905"/>
                              <a:gd name="T57" fmla="*/ 1064 h 1066"/>
                              <a:gd name="T58" fmla="*/ 756 w 905"/>
                              <a:gd name="T59" fmla="*/ 1055 h 1066"/>
                              <a:gd name="T60" fmla="*/ 685 w 905"/>
                              <a:gd name="T61" fmla="*/ 1026 h 1066"/>
                              <a:gd name="T62" fmla="*/ 664 w 905"/>
                              <a:gd name="T63" fmla="*/ 966 h 1066"/>
                              <a:gd name="T64" fmla="*/ 612 w 905"/>
                              <a:gd name="T65" fmla="*/ 803 h 1066"/>
                              <a:gd name="T66" fmla="*/ 575 w 905"/>
                              <a:gd name="T67" fmla="*/ 636 h 1066"/>
                              <a:gd name="T68" fmla="*/ 577 w 905"/>
                              <a:gd name="T69" fmla="*/ 570 h 1066"/>
                              <a:gd name="T70" fmla="*/ 621 w 905"/>
                              <a:gd name="T71" fmla="*/ 536 h 1066"/>
                              <a:gd name="T72" fmla="*/ 583 w 905"/>
                              <a:gd name="T73" fmla="*/ 399 h 1066"/>
                              <a:gd name="T74" fmla="*/ 577 w 905"/>
                              <a:gd name="T75" fmla="*/ 319 h 1066"/>
                              <a:gd name="T76" fmla="*/ 665 w 905"/>
                              <a:gd name="T77" fmla="*/ 275 h 1066"/>
                              <a:gd name="T78" fmla="*/ 813 w 905"/>
                              <a:gd name="T79" fmla="*/ 200 h 1066"/>
                              <a:gd name="T80" fmla="*/ 851 w 905"/>
                              <a:gd name="T81" fmla="*/ 175 h 1066"/>
                              <a:gd name="T82" fmla="*/ 899 w 905"/>
                              <a:gd name="T83" fmla="*/ 132 h 1066"/>
                              <a:gd name="T84" fmla="*/ 898 w 905"/>
                              <a:gd name="T85" fmla="*/ 98 h 1066"/>
                              <a:gd name="T86" fmla="*/ 848 w 905"/>
                              <a:gd name="T87" fmla="*/ 117 h 1066"/>
                              <a:gd name="T88" fmla="*/ 842 w 905"/>
                              <a:gd name="T89" fmla="*/ 94 h 1066"/>
                              <a:gd name="T90" fmla="*/ 796 w 905"/>
                              <a:gd name="T91" fmla="*/ 138 h 1066"/>
                              <a:gd name="T92" fmla="*/ 727 w 905"/>
                              <a:gd name="T93" fmla="*/ 175 h 1066"/>
                              <a:gd name="T94" fmla="*/ 548 w 905"/>
                              <a:gd name="T95" fmla="*/ 209 h 1066"/>
                              <a:gd name="T96" fmla="*/ 504 w 905"/>
                              <a:gd name="T97" fmla="*/ 192 h 1066"/>
                              <a:gd name="T98" fmla="*/ 506 w 905"/>
                              <a:gd name="T99" fmla="*/ 152 h 1066"/>
                              <a:gd name="T100" fmla="*/ 522 w 905"/>
                              <a:gd name="T101" fmla="*/ 71 h 1066"/>
                              <a:gd name="T102" fmla="*/ 474 w 905"/>
                              <a:gd name="T103" fmla="*/ 0 h 1066"/>
                              <a:gd name="T104" fmla="*/ 391 w 905"/>
                              <a:gd name="T105" fmla="*/ 23 h 1066"/>
                              <a:gd name="T106" fmla="*/ 385 w 905"/>
                              <a:gd name="T107" fmla="*/ 134 h 1066"/>
                              <a:gd name="T108" fmla="*/ 399 w 905"/>
                              <a:gd name="T109" fmla="*/ 188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5" h="1066">
                                <a:moveTo>
                                  <a:pt x="399" y="188"/>
                                </a:moveTo>
                                <a:lnTo>
                                  <a:pt x="387" y="188"/>
                                </a:lnTo>
                                <a:lnTo>
                                  <a:pt x="376" y="190"/>
                                </a:lnTo>
                                <a:lnTo>
                                  <a:pt x="366" y="196"/>
                                </a:lnTo>
                                <a:lnTo>
                                  <a:pt x="355" y="203"/>
                                </a:lnTo>
                                <a:lnTo>
                                  <a:pt x="336" y="205"/>
                                </a:lnTo>
                                <a:lnTo>
                                  <a:pt x="315" y="205"/>
                                </a:lnTo>
                                <a:lnTo>
                                  <a:pt x="293" y="203"/>
                                </a:lnTo>
                                <a:lnTo>
                                  <a:pt x="268" y="200"/>
                                </a:lnTo>
                                <a:lnTo>
                                  <a:pt x="240" y="192"/>
                                </a:lnTo>
                                <a:lnTo>
                                  <a:pt x="176" y="171"/>
                                </a:lnTo>
                                <a:lnTo>
                                  <a:pt x="150" y="157"/>
                                </a:lnTo>
                                <a:lnTo>
                                  <a:pt x="127" y="146"/>
                                </a:lnTo>
                                <a:lnTo>
                                  <a:pt x="113" y="136"/>
                                </a:lnTo>
                                <a:lnTo>
                                  <a:pt x="109" y="132"/>
                                </a:lnTo>
                                <a:lnTo>
                                  <a:pt x="107" y="132"/>
                                </a:lnTo>
                                <a:lnTo>
                                  <a:pt x="102" y="142"/>
                                </a:lnTo>
                                <a:lnTo>
                                  <a:pt x="100" y="140"/>
                                </a:lnTo>
                                <a:lnTo>
                                  <a:pt x="94" y="134"/>
                                </a:lnTo>
                                <a:lnTo>
                                  <a:pt x="79" y="115"/>
                                </a:lnTo>
                                <a:lnTo>
                                  <a:pt x="71" y="102"/>
                                </a:lnTo>
                                <a:lnTo>
                                  <a:pt x="67" y="96"/>
                                </a:lnTo>
                                <a:lnTo>
                                  <a:pt x="63" y="88"/>
                                </a:lnTo>
                                <a:lnTo>
                                  <a:pt x="56" y="80"/>
                                </a:lnTo>
                                <a:lnTo>
                                  <a:pt x="54" y="79"/>
                                </a:lnTo>
                                <a:lnTo>
                                  <a:pt x="52" y="82"/>
                                </a:lnTo>
                                <a:lnTo>
                                  <a:pt x="52" y="96"/>
                                </a:lnTo>
                                <a:lnTo>
                                  <a:pt x="56" y="111"/>
                                </a:lnTo>
                                <a:lnTo>
                                  <a:pt x="56" y="121"/>
                                </a:lnTo>
                                <a:lnTo>
                                  <a:pt x="54" y="121"/>
                                </a:lnTo>
                                <a:lnTo>
                                  <a:pt x="50" y="119"/>
                                </a:lnTo>
                                <a:lnTo>
                                  <a:pt x="21" y="98"/>
                                </a:lnTo>
                                <a:lnTo>
                                  <a:pt x="8" y="92"/>
                                </a:lnTo>
                                <a:lnTo>
                                  <a:pt x="4" y="90"/>
                                </a:lnTo>
                                <a:lnTo>
                                  <a:pt x="2" y="90"/>
                                </a:lnTo>
                                <a:lnTo>
                                  <a:pt x="0" y="98"/>
                                </a:lnTo>
                                <a:lnTo>
                                  <a:pt x="2" y="109"/>
                                </a:lnTo>
                                <a:lnTo>
                                  <a:pt x="6" y="127"/>
                                </a:lnTo>
                                <a:lnTo>
                                  <a:pt x="13" y="144"/>
                                </a:lnTo>
                                <a:lnTo>
                                  <a:pt x="25" y="159"/>
                                </a:lnTo>
                                <a:lnTo>
                                  <a:pt x="33" y="167"/>
                                </a:lnTo>
                                <a:lnTo>
                                  <a:pt x="42" y="171"/>
                                </a:lnTo>
                                <a:lnTo>
                                  <a:pt x="52" y="171"/>
                                </a:lnTo>
                                <a:lnTo>
                                  <a:pt x="86" y="171"/>
                                </a:lnTo>
                                <a:lnTo>
                                  <a:pt x="81" y="190"/>
                                </a:lnTo>
                                <a:lnTo>
                                  <a:pt x="82" y="192"/>
                                </a:lnTo>
                                <a:lnTo>
                                  <a:pt x="90" y="196"/>
                                </a:lnTo>
                                <a:lnTo>
                                  <a:pt x="102" y="201"/>
                                </a:lnTo>
                                <a:lnTo>
                                  <a:pt x="115" y="209"/>
                                </a:lnTo>
                                <a:lnTo>
                                  <a:pt x="176" y="242"/>
                                </a:lnTo>
                                <a:lnTo>
                                  <a:pt x="205" y="257"/>
                                </a:lnTo>
                                <a:lnTo>
                                  <a:pt x="238" y="271"/>
                                </a:lnTo>
                                <a:lnTo>
                                  <a:pt x="268" y="284"/>
                                </a:lnTo>
                                <a:lnTo>
                                  <a:pt x="292" y="294"/>
                                </a:lnTo>
                                <a:lnTo>
                                  <a:pt x="311" y="303"/>
                                </a:lnTo>
                                <a:lnTo>
                                  <a:pt x="326" y="315"/>
                                </a:lnTo>
                                <a:lnTo>
                                  <a:pt x="336" y="326"/>
                                </a:lnTo>
                                <a:lnTo>
                                  <a:pt x="338" y="340"/>
                                </a:lnTo>
                                <a:lnTo>
                                  <a:pt x="336" y="349"/>
                                </a:lnTo>
                                <a:lnTo>
                                  <a:pt x="332" y="361"/>
                                </a:lnTo>
                                <a:lnTo>
                                  <a:pt x="322" y="394"/>
                                </a:lnTo>
                                <a:lnTo>
                                  <a:pt x="309" y="430"/>
                                </a:lnTo>
                                <a:lnTo>
                                  <a:pt x="299" y="461"/>
                                </a:lnTo>
                                <a:lnTo>
                                  <a:pt x="292" y="488"/>
                                </a:lnTo>
                                <a:lnTo>
                                  <a:pt x="286" y="513"/>
                                </a:lnTo>
                                <a:lnTo>
                                  <a:pt x="282" y="532"/>
                                </a:lnTo>
                                <a:lnTo>
                                  <a:pt x="282" y="545"/>
                                </a:lnTo>
                                <a:lnTo>
                                  <a:pt x="290" y="553"/>
                                </a:lnTo>
                                <a:lnTo>
                                  <a:pt x="303" y="559"/>
                                </a:lnTo>
                                <a:lnTo>
                                  <a:pt x="318" y="565"/>
                                </a:lnTo>
                                <a:lnTo>
                                  <a:pt x="332" y="568"/>
                                </a:lnTo>
                                <a:lnTo>
                                  <a:pt x="336" y="574"/>
                                </a:lnTo>
                                <a:lnTo>
                                  <a:pt x="336" y="588"/>
                                </a:lnTo>
                                <a:lnTo>
                                  <a:pt x="332" y="607"/>
                                </a:lnTo>
                                <a:lnTo>
                                  <a:pt x="328" y="632"/>
                                </a:lnTo>
                                <a:lnTo>
                                  <a:pt x="318" y="680"/>
                                </a:lnTo>
                                <a:lnTo>
                                  <a:pt x="315" y="701"/>
                                </a:lnTo>
                                <a:lnTo>
                                  <a:pt x="311" y="716"/>
                                </a:lnTo>
                                <a:lnTo>
                                  <a:pt x="299" y="770"/>
                                </a:lnTo>
                                <a:lnTo>
                                  <a:pt x="292" y="797"/>
                                </a:lnTo>
                                <a:lnTo>
                                  <a:pt x="286" y="822"/>
                                </a:lnTo>
                                <a:lnTo>
                                  <a:pt x="278" y="847"/>
                                </a:lnTo>
                                <a:lnTo>
                                  <a:pt x="268" y="874"/>
                                </a:lnTo>
                                <a:lnTo>
                                  <a:pt x="247" y="935"/>
                                </a:lnTo>
                                <a:lnTo>
                                  <a:pt x="240" y="962"/>
                                </a:lnTo>
                                <a:lnTo>
                                  <a:pt x="234" y="984"/>
                                </a:lnTo>
                                <a:lnTo>
                                  <a:pt x="228" y="997"/>
                                </a:lnTo>
                                <a:lnTo>
                                  <a:pt x="226" y="1001"/>
                                </a:lnTo>
                                <a:lnTo>
                                  <a:pt x="222" y="1018"/>
                                </a:lnTo>
                                <a:lnTo>
                                  <a:pt x="219" y="1020"/>
                                </a:lnTo>
                                <a:lnTo>
                                  <a:pt x="209" y="1022"/>
                                </a:lnTo>
                                <a:lnTo>
                                  <a:pt x="182" y="1030"/>
                                </a:lnTo>
                                <a:lnTo>
                                  <a:pt x="159" y="1041"/>
                                </a:lnTo>
                                <a:lnTo>
                                  <a:pt x="152" y="1047"/>
                                </a:lnTo>
                                <a:lnTo>
                                  <a:pt x="148" y="1051"/>
                                </a:lnTo>
                                <a:lnTo>
                                  <a:pt x="148" y="1060"/>
                                </a:lnTo>
                                <a:lnTo>
                                  <a:pt x="163" y="1060"/>
                                </a:lnTo>
                                <a:lnTo>
                                  <a:pt x="198" y="1058"/>
                                </a:lnTo>
                                <a:lnTo>
                                  <a:pt x="261" y="1058"/>
                                </a:lnTo>
                                <a:lnTo>
                                  <a:pt x="303" y="1058"/>
                                </a:lnTo>
                                <a:lnTo>
                                  <a:pt x="311" y="1057"/>
                                </a:lnTo>
                                <a:lnTo>
                                  <a:pt x="313" y="1053"/>
                                </a:lnTo>
                                <a:lnTo>
                                  <a:pt x="313" y="1049"/>
                                </a:lnTo>
                                <a:lnTo>
                                  <a:pt x="309" y="1039"/>
                                </a:lnTo>
                                <a:lnTo>
                                  <a:pt x="313" y="1033"/>
                                </a:lnTo>
                                <a:lnTo>
                                  <a:pt x="316" y="1032"/>
                                </a:lnTo>
                                <a:lnTo>
                                  <a:pt x="318" y="1028"/>
                                </a:lnTo>
                                <a:lnTo>
                                  <a:pt x="322" y="1018"/>
                                </a:lnTo>
                                <a:lnTo>
                                  <a:pt x="328" y="1003"/>
                                </a:lnTo>
                                <a:lnTo>
                                  <a:pt x="336" y="984"/>
                                </a:lnTo>
                                <a:lnTo>
                                  <a:pt x="366" y="891"/>
                                </a:lnTo>
                                <a:lnTo>
                                  <a:pt x="378" y="849"/>
                                </a:lnTo>
                                <a:lnTo>
                                  <a:pt x="385" y="807"/>
                                </a:lnTo>
                                <a:lnTo>
                                  <a:pt x="393" y="766"/>
                                </a:lnTo>
                                <a:lnTo>
                                  <a:pt x="403" y="732"/>
                                </a:lnTo>
                                <a:lnTo>
                                  <a:pt x="410" y="715"/>
                                </a:lnTo>
                                <a:lnTo>
                                  <a:pt x="418" y="695"/>
                                </a:lnTo>
                                <a:lnTo>
                                  <a:pt x="433" y="651"/>
                                </a:lnTo>
                                <a:lnTo>
                                  <a:pt x="439" y="632"/>
                                </a:lnTo>
                                <a:lnTo>
                                  <a:pt x="445" y="617"/>
                                </a:lnTo>
                                <a:lnTo>
                                  <a:pt x="449" y="605"/>
                                </a:lnTo>
                                <a:lnTo>
                                  <a:pt x="451" y="601"/>
                                </a:lnTo>
                                <a:lnTo>
                                  <a:pt x="455" y="609"/>
                                </a:lnTo>
                                <a:lnTo>
                                  <a:pt x="458" y="620"/>
                                </a:lnTo>
                                <a:lnTo>
                                  <a:pt x="464" y="636"/>
                                </a:lnTo>
                                <a:lnTo>
                                  <a:pt x="470" y="655"/>
                                </a:lnTo>
                                <a:lnTo>
                                  <a:pt x="485" y="699"/>
                                </a:lnTo>
                                <a:lnTo>
                                  <a:pt x="493" y="720"/>
                                </a:lnTo>
                                <a:lnTo>
                                  <a:pt x="501" y="738"/>
                                </a:lnTo>
                                <a:lnTo>
                                  <a:pt x="512" y="772"/>
                                </a:lnTo>
                                <a:lnTo>
                                  <a:pt x="520" y="813"/>
                                </a:lnTo>
                                <a:lnTo>
                                  <a:pt x="522" y="834"/>
                                </a:lnTo>
                                <a:lnTo>
                                  <a:pt x="527" y="855"/>
                                </a:lnTo>
                                <a:lnTo>
                                  <a:pt x="537" y="897"/>
                                </a:lnTo>
                                <a:lnTo>
                                  <a:pt x="568" y="987"/>
                                </a:lnTo>
                                <a:lnTo>
                                  <a:pt x="575" y="1007"/>
                                </a:lnTo>
                                <a:lnTo>
                                  <a:pt x="581" y="1022"/>
                                </a:lnTo>
                                <a:lnTo>
                                  <a:pt x="585" y="1032"/>
                                </a:lnTo>
                                <a:lnTo>
                                  <a:pt x="587" y="1035"/>
                                </a:lnTo>
                                <a:lnTo>
                                  <a:pt x="591" y="1039"/>
                                </a:lnTo>
                                <a:lnTo>
                                  <a:pt x="595" y="1045"/>
                                </a:lnTo>
                                <a:lnTo>
                                  <a:pt x="591" y="1055"/>
                                </a:lnTo>
                                <a:lnTo>
                                  <a:pt x="591" y="1058"/>
                                </a:lnTo>
                                <a:lnTo>
                                  <a:pt x="593" y="1062"/>
                                </a:lnTo>
                                <a:lnTo>
                                  <a:pt x="600" y="1064"/>
                                </a:lnTo>
                                <a:lnTo>
                                  <a:pt x="642" y="1064"/>
                                </a:lnTo>
                                <a:lnTo>
                                  <a:pt x="706" y="1064"/>
                                </a:lnTo>
                                <a:lnTo>
                                  <a:pt x="740" y="1066"/>
                                </a:lnTo>
                                <a:lnTo>
                                  <a:pt x="756" y="1066"/>
                                </a:lnTo>
                                <a:lnTo>
                                  <a:pt x="756" y="1055"/>
                                </a:lnTo>
                                <a:lnTo>
                                  <a:pt x="752" y="1051"/>
                                </a:lnTo>
                                <a:lnTo>
                                  <a:pt x="744" y="1047"/>
                                </a:lnTo>
                                <a:lnTo>
                                  <a:pt x="721" y="1033"/>
                                </a:lnTo>
                                <a:lnTo>
                                  <a:pt x="696" y="1028"/>
                                </a:lnTo>
                                <a:lnTo>
                                  <a:pt x="685" y="1026"/>
                                </a:lnTo>
                                <a:lnTo>
                                  <a:pt x="681" y="1024"/>
                                </a:lnTo>
                                <a:lnTo>
                                  <a:pt x="677" y="1007"/>
                                </a:lnTo>
                                <a:lnTo>
                                  <a:pt x="675" y="1001"/>
                                </a:lnTo>
                                <a:lnTo>
                                  <a:pt x="669" y="987"/>
                                </a:lnTo>
                                <a:lnTo>
                                  <a:pt x="664" y="966"/>
                                </a:lnTo>
                                <a:lnTo>
                                  <a:pt x="656" y="939"/>
                                </a:lnTo>
                                <a:lnTo>
                                  <a:pt x="635" y="880"/>
                                </a:lnTo>
                                <a:lnTo>
                                  <a:pt x="625" y="853"/>
                                </a:lnTo>
                                <a:lnTo>
                                  <a:pt x="618" y="828"/>
                                </a:lnTo>
                                <a:lnTo>
                                  <a:pt x="612" y="803"/>
                                </a:lnTo>
                                <a:lnTo>
                                  <a:pt x="606" y="776"/>
                                </a:lnTo>
                                <a:lnTo>
                                  <a:pt x="593" y="722"/>
                                </a:lnTo>
                                <a:lnTo>
                                  <a:pt x="589" y="707"/>
                                </a:lnTo>
                                <a:lnTo>
                                  <a:pt x="585" y="686"/>
                                </a:lnTo>
                                <a:lnTo>
                                  <a:pt x="575" y="636"/>
                                </a:lnTo>
                                <a:lnTo>
                                  <a:pt x="571" y="613"/>
                                </a:lnTo>
                                <a:lnTo>
                                  <a:pt x="568" y="593"/>
                                </a:lnTo>
                                <a:lnTo>
                                  <a:pt x="568" y="578"/>
                                </a:lnTo>
                                <a:lnTo>
                                  <a:pt x="571" y="572"/>
                                </a:lnTo>
                                <a:lnTo>
                                  <a:pt x="577" y="570"/>
                                </a:lnTo>
                                <a:lnTo>
                                  <a:pt x="585" y="568"/>
                                </a:lnTo>
                                <a:lnTo>
                                  <a:pt x="600" y="565"/>
                                </a:lnTo>
                                <a:lnTo>
                                  <a:pt x="614" y="557"/>
                                </a:lnTo>
                                <a:lnTo>
                                  <a:pt x="621" y="549"/>
                                </a:lnTo>
                                <a:lnTo>
                                  <a:pt x="621" y="536"/>
                                </a:lnTo>
                                <a:lnTo>
                                  <a:pt x="619" y="517"/>
                                </a:lnTo>
                                <a:lnTo>
                                  <a:pt x="612" y="494"/>
                                </a:lnTo>
                                <a:lnTo>
                                  <a:pt x="604" y="467"/>
                                </a:lnTo>
                                <a:lnTo>
                                  <a:pt x="595" y="436"/>
                                </a:lnTo>
                                <a:lnTo>
                                  <a:pt x="583" y="399"/>
                                </a:lnTo>
                                <a:lnTo>
                                  <a:pt x="571" y="367"/>
                                </a:lnTo>
                                <a:lnTo>
                                  <a:pt x="568" y="355"/>
                                </a:lnTo>
                                <a:lnTo>
                                  <a:pt x="566" y="346"/>
                                </a:lnTo>
                                <a:lnTo>
                                  <a:pt x="568" y="332"/>
                                </a:lnTo>
                                <a:lnTo>
                                  <a:pt x="577" y="319"/>
                                </a:lnTo>
                                <a:lnTo>
                                  <a:pt x="593" y="307"/>
                                </a:lnTo>
                                <a:lnTo>
                                  <a:pt x="612" y="298"/>
                                </a:lnTo>
                                <a:lnTo>
                                  <a:pt x="623" y="294"/>
                                </a:lnTo>
                                <a:lnTo>
                                  <a:pt x="635" y="288"/>
                                </a:lnTo>
                                <a:lnTo>
                                  <a:pt x="665" y="275"/>
                                </a:lnTo>
                                <a:lnTo>
                                  <a:pt x="698" y="261"/>
                                </a:lnTo>
                                <a:lnTo>
                                  <a:pt x="727" y="246"/>
                                </a:lnTo>
                                <a:lnTo>
                                  <a:pt x="788" y="213"/>
                                </a:lnTo>
                                <a:lnTo>
                                  <a:pt x="802" y="205"/>
                                </a:lnTo>
                                <a:lnTo>
                                  <a:pt x="813" y="200"/>
                                </a:lnTo>
                                <a:lnTo>
                                  <a:pt x="821" y="196"/>
                                </a:lnTo>
                                <a:lnTo>
                                  <a:pt x="823" y="194"/>
                                </a:lnTo>
                                <a:lnTo>
                                  <a:pt x="817" y="177"/>
                                </a:lnTo>
                                <a:lnTo>
                                  <a:pt x="828" y="177"/>
                                </a:lnTo>
                                <a:lnTo>
                                  <a:pt x="851" y="175"/>
                                </a:lnTo>
                                <a:lnTo>
                                  <a:pt x="861" y="175"/>
                                </a:lnTo>
                                <a:lnTo>
                                  <a:pt x="871" y="171"/>
                                </a:lnTo>
                                <a:lnTo>
                                  <a:pt x="880" y="163"/>
                                </a:lnTo>
                                <a:lnTo>
                                  <a:pt x="890" y="150"/>
                                </a:lnTo>
                                <a:lnTo>
                                  <a:pt x="899" y="132"/>
                                </a:lnTo>
                                <a:lnTo>
                                  <a:pt x="903" y="115"/>
                                </a:lnTo>
                                <a:lnTo>
                                  <a:pt x="905" y="104"/>
                                </a:lnTo>
                                <a:lnTo>
                                  <a:pt x="903" y="96"/>
                                </a:lnTo>
                                <a:lnTo>
                                  <a:pt x="901" y="96"/>
                                </a:lnTo>
                                <a:lnTo>
                                  <a:pt x="898" y="98"/>
                                </a:lnTo>
                                <a:lnTo>
                                  <a:pt x="884" y="104"/>
                                </a:lnTo>
                                <a:lnTo>
                                  <a:pt x="853" y="125"/>
                                </a:lnTo>
                                <a:lnTo>
                                  <a:pt x="850" y="127"/>
                                </a:lnTo>
                                <a:lnTo>
                                  <a:pt x="848" y="127"/>
                                </a:lnTo>
                                <a:lnTo>
                                  <a:pt x="848" y="117"/>
                                </a:lnTo>
                                <a:lnTo>
                                  <a:pt x="851" y="102"/>
                                </a:lnTo>
                                <a:lnTo>
                                  <a:pt x="851" y="88"/>
                                </a:lnTo>
                                <a:lnTo>
                                  <a:pt x="851" y="84"/>
                                </a:lnTo>
                                <a:lnTo>
                                  <a:pt x="848" y="84"/>
                                </a:lnTo>
                                <a:lnTo>
                                  <a:pt x="842" y="94"/>
                                </a:lnTo>
                                <a:lnTo>
                                  <a:pt x="825" y="121"/>
                                </a:lnTo>
                                <a:lnTo>
                                  <a:pt x="811" y="140"/>
                                </a:lnTo>
                                <a:lnTo>
                                  <a:pt x="804" y="146"/>
                                </a:lnTo>
                                <a:lnTo>
                                  <a:pt x="802" y="148"/>
                                </a:lnTo>
                                <a:lnTo>
                                  <a:pt x="796" y="138"/>
                                </a:lnTo>
                                <a:lnTo>
                                  <a:pt x="794" y="138"/>
                                </a:lnTo>
                                <a:lnTo>
                                  <a:pt x="790" y="142"/>
                                </a:lnTo>
                                <a:lnTo>
                                  <a:pt x="777" y="152"/>
                                </a:lnTo>
                                <a:lnTo>
                                  <a:pt x="754" y="163"/>
                                </a:lnTo>
                                <a:lnTo>
                                  <a:pt x="727" y="175"/>
                                </a:lnTo>
                                <a:lnTo>
                                  <a:pt x="664" y="196"/>
                                </a:lnTo>
                                <a:lnTo>
                                  <a:pt x="635" y="203"/>
                                </a:lnTo>
                                <a:lnTo>
                                  <a:pt x="610" y="207"/>
                                </a:lnTo>
                                <a:lnTo>
                                  <a:pt x="568" y="211"/>
                                </a:lnTo>
                                <a:lnTo>
                                  <a:pt x="548" y="209"/>
                                </a:lnTo>
                                <a:lnTo>
                                  <a:pt x="537" y="201"/>
                                </a:lnTo>
                                <a:lnTo>
                                  <a:pt x="527" y="194"/>
                                </a:lnTo>
                                <a:lnTo>
                                  <a:pt x="516" y="190"/>
                                </a:lnTo>
                                <a:lnTo>
                                  <a:pt x="504" y="190"/>
                                </a:lnTo>
                                <a:lnTo>
                                  <a:pt x="504" y="192"/>
                                </a:lnTo>
                                <a:lnTo>
                                  <a:pt x="502" y="190"/>
                                </a:lnTo>
                                <a:lnTo>
                                  <a:pt x="501" y="184"/>
                                </a:lnTo>
                                <a:lnTo>
                                  <a:pt x="499" y="171"/>
                                </a:lnTo>
                                <a:lnTo>
                                  <a:pt x="501" y="161"/>
                                </a:lnTo>
                                <a:lnTo>
                                  <a:pt x="506" y="152"/>
                                </a:lnTo>
                                <a:lnTo>
                                  <a:pt x="510" y="146"/>
                                </a:lnTo>
                                <a:lnTo>
                                  <a:pt x="514" y="134"/>
                                </a:lnTo>
                                <a:lnTo>
                                  <a:pt x="518" y="119"/>
                                </a:lnTo>
                                <a:lnTo>
                                  <a:pt x="522" y="96"/>
                                </a:lnTo>
                                <a:lnTo>
                                  <a:pt x="522" y="71"/>
                                </a:lnTo>
                                <a:lnTo>
                                  <a:pt x="514" y="42"/>
                                </a:lnTo>
                                <a:lnTo>
                                  <a:pt x="501" y="15"/>
                                </a:lnTo>
                                <a:lnTo>
                                  <a:pt x="491" y="7"/>
                                </a:lnTo>
                                <a:lnTo>
                                  <a:pt x="479" y="2"/>
                                </a:lnTo>
                                <a:lnTo>
                                  <a:pt x="474" y="0"/>
                                </a:lnTo>
                                <a:lnTo>
                                  <a:pt x="433" y="0"/>
                                </a:lnTo>
                                <a:lnTo>
                                  <a:pt x="420" y="0"/>
                                </a:lnTo>
                                <a:lnTo>
                                  <a:pt x="410" y="4"/>
                                </a:lnTo>
                                <a:lnTo>
                                  <a:pt x="403" y="9"/>
                                </a:lnTo>
                                <a:lnTo>
                                  <a:pt x="391" y="23"/>
                                </a:lnTo>
                                <a:lnTo>
                                  <a:pt x="382" y="38"/>
                                </a:lnTo>
                                <a:lnTo>
                                  <a:pt x="378" y="55"/>
                                </a:lnTo>
                                <a:lnTo>
                                  <a:pt x="378" y="96"/>
                                </a:lnTo>
                                <a:lnTo>
                                  <a:pt x="380" y="117"/>
                                </a:lnTo>
                                <a:lnTo>
                                  <a:pt x="385" y="134"/>
                                </a:lnTo>
                                <a:lnTo>
                                  <a:pt x="393" y="148"/>
                                </a:lnTo>
                                <a:lnTo>
                                  <a:pt x="399" y="157"/>
                                </a:lnTo>
                                <a:lnTo>
                                  <a:pt x="405" y="171"/>
                                </a:lnTo>
                                <a:lnTo>
                                  <a:pt x="405" y="178"/>
                                </a:lnTo>
                                <a:lnTo>
                                  <a:pt x="399" y="188"/>
                                </a:lnTo>
                                <a:close/>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13" name="Freeform 10"/>
                        <wps:cNvSpPr>
                          <a:spLocks/>
                        </wps:cNvSpPr>
                        <wps:spPr bwMode="auto">
                          <a:xfrm>
                            <a:off x="2592" y="2473"/>
                            <a:ext cx="664" cy="784"/>
                          </a:xfrm>
                          <a:custGeom>
                            <a:avLst/>
                            <a:gdLst>
                              <a:gd name="T0" fmla="*/ 259 w 664"/>
                              <a:gd name="T1" fmla="*/ 150 h 784"/>
                              <a:gd name="T2" fmla="*/ 175 w 664"/>
                              <a:gd name="T3" fmla="*/ 140 h 784"/>
                              <a:gd name="T4" fmla="*/ 82 w 664"/>
                              <a:gd name="T5" fmla="*/ 100 h 784"/>
                              <a:gd name="T6" fmla="*/ 69 w 664"/>
                              <a:gd name="T7" fmla="*/ 100 h 784"/>
                              <a:gd name="T8" fmla="*/ 38 w 664"/>
                              <a:gd name="T9" fmla="*/ 60 h 784"/>
                              <a:gd name="T10" fmla="*/ 38 w 664"/>
                              <a:gd name="T11" fmla="*/ 91 h 784"/>
                              <a:gd name="T12" fmla="*/ 2 w 664"/>
                              <a:gd name="T13" fmla="*/ 67 h 784"/>
                              <a:gd name="T14" fmla="*/ 10 w 664"/>
                              <a:gd name="T15" fmla="*/ 108 h 784"/>
                              <a:gd name="T16" fmla="*/ 54 w 664"/>
                              <a:gd name="T17" fmla="*/ 127 h 784"/>
                              <a:gd name="T18" fmla="*/ 67 w 664"/>
                              <a:gd name="T19" fmla="*/ 144 h 784"/>
                              <a:gd name="T20" fmla="*/ 198 w 664"/>
                              <a:gd name="T21" fmla="*/ 208 h 784"/>
                              <a:gd name="T22" fmla="*/ 247 w 664"/>
                              <a:gd name="T23" fmla="*/ 250 h 784"/>
                              <a:gd name="T24" fmla="*/ 226 w 664"/>
                              <a:gd name="T25" fmla="*/ 317 h 784"/>
                              <a:gd name="T26" fmla="*/ 207 w 664"/>
                              <a:gd name="T27" fmla="*/ 402 h 784"/>
                              <a:gd name="T28" fmla="*/ 244 w 664"/>
                              <a:gd name="T29" fmla="*/ 419 h 784"/>
                              <a:gd name="T30" fmla="*/ 242 w 664"/>
                              <a:gd name="T31" fmla="*/ 465 h 784"/>
                              <a:gd name="T32" fmla="*/ 221 w 664"/>
                              <a:gd name="T33" fmla="*/ 567 h 784"/>
                              <a:gd name="T34" fmla="*/ 198 w 664"/>
                              <a:gd name="T35" fmla="*/ 644 h 784"/>
                              <a:gd name="T36" fmla="*/ 167 w 664"/>
                              <a:gd name="T37" fmla="*/ 732 h 784"/>
                              <a:gd name="T38" fmla="*/ 153 w 664"/>
                              <a:gd name="T39" fmla="*/ 751 h 784"/>
                              <a:gd name="T40" fmla="*/ 107 w 664"/>
                              <a:gd name="T41" fmla="*/ 773 h 784"/>
                              <a:gd name="T42" fmla="*/ 192 w 664"/>
                              <a:gd name="T43" fmla="*/ 778 h 784"/>
                              <a:gd name="T44" fmla="*/ 226 w 664"/>
                              <a:gd name="T45" fmla="*/ 765 h 784"/>
                              <a:gd name="T46" fmla="*/ 240 w 664"/>
                              <a:gd name="T47" fmla="*/ 738 h 784"/>
                              <a:gd name="T48" fmla="*/ 290 w 664"/>
                              <a:gd name="T49" fmla="*/ 563 h 784"/>
                              <a:gd name="T50" fmla="*/ 324 w 664"/>
                              <a:gd name="T51" fmla="*/ 465 h 784"/>
                              <a:gd name="T52" fmla="*/ 334 w 664"/>
                              <a:gd name="T53" fmla="*/ 446 h 784"/>
                              <a:gd name="T54" fmla="*/ 345 w 664"/>
                              <a:gd name="T55" fmla="*/ 482 h 784"/>
                              <a:gd name="T56" fmla="*/ 382 w 664"/>
                              <a:gd name="T57" fmla="*/ 596 h 784"/>
                              <a:gd name="T58" fmla="*/ 424 w 664"/>
                              <a:gd name="T59" fmla="*/ 742 h 784"/>
                              <a:gd name="T60" fmla="*/ 437 w 664"/>
                              <a:gd name="T61" fmla="*/ 767 h 784"/>
                              <a:gd name="T62" fmla="*/ 441 w 664"/>
                              <a:gd name="T63" fmla="*/ 782 h 784"/>
                              <a:gd name="T64" fmla="*/ 556 w 664"/>
                              <a:gd name="T65" fmla="*/ 784 h 784"/>
                              <a:gd name="T66" fmla="*/ 531 w 664"/>
                              <a:gd name="T67" fmla="*/ 761 h 784"/>
                              <a:gd name="T68" fmla="*/ 499 w 664"/>
                              <a:gd name="T69" fmla="*/ 740 h 784"/>
                              <a:gd name="T70" fmla="*/ 481 w 664"/>
                              <a:gd name="T71" fmla="*/ 692 h 784"/>
                              <a:gd name="T72" fmla="*/ 449 w 664"/>
                              <a:gd name="T73" fmla="*/ 592 h 784"/>
                              <a:gd name="T74" fmla="*/ 430 w 664"/>
                              <a:gd name="T75" fmla="*/ 504 h 784"/>
                              <a:gd name="T76" fmla="*/ 418 w 664"/>
                              <a:gd name="T77" fmla="*/ 436 h 784"/>
                              <a:gd name="T78" fmla="*/ 451 w 664"/>
                              <a:gd name="T79" fmla="*/ 409 h 784"/>
                              <a:gd name="T80" fmla="*/ 451 w 664"/>
                              <a:gd name="T81" fmla="*/ 363 h 784"/>
                              <a:gd name="T82" fmla="*/ 420 w 664"/>
                              <a:gd name="T83" fmla="*/ 269 h 784"/>
                              <a:gd name="T84" fmla="*/ 424 w 664"/>
                              <a:gd name="T85" fmla="*/ 235 h 784"/>
                              <a:gd name="T86" fmla="*/ 514 w 664"/>
                              <a:gd name="T87" fmla="*/ 192 h 784"/>
                              <a:gd name="T88" fmla="*/ 602 w 664"/>
                              <a:gd name="T89" fmla="*/ 144 h 784"/>
                              <a:gd name="T90" fmla="*/ 625 w 664"/>
                              <a:gd name="T91" fmla="*/ 129 h 784"/>
                              <a:gd name="T92" fmla="*/ 660 w 664"/>
                              <a:gd name="T93" fmla="*/ 96 h 784"/>
                              <a:gd name="T94" fmla="*/ 658 w 664"/>
                              <a:gd name="T95" fmla="*/ 71 h 784"/>
                              <a:gd name="T96" fmla="*/ 623 w 664"/>
                              <a:gd name="T97" fmla="*/ 94 h 784"/>
                              <a:gd name="T98" fmla="*/ 623 w 664"/>
                              <a:gd name="T99" fmla="*/ 64 h 784"/>
                              <a:gd name="T100" fmla="*/ 591 w 664"/>
                              <a:gd name="T101" fmla="*/ 108 h 784"/>
                              <a:gd name="T102" fmla="*/ 571 w 664"/>
                              <a:gd name="T103" fmla="*/ 112 h 784"/>
                              <a:gd name="T104" fmla="*/ 466 w 664"/>
                              <a:gd name="T105" fmla="*/ 150 h 784"/>
                              <a:gd name="T106" fmla="*/ 405 w 664"/>
                              <a:gd name="T107" fmla="*/ 154 h 784"/>
                              <a:gd name="T108" fmla="*/ 370 w 664"/>
                              <a:gd name="T109" fmla="*/ 140 h 784"/>
                              <a:gd name="T110" fmla="*/ 366 w 664"/>
                              <a:gd name="T111" fmla="*/ 125 h 784"/>
                              <a:gd name="T112" fmla="*/ 378 w 664"/>
                              <a:gd name="T113" fmla="*/ 100 h 784"/>
                              <a:gd name="T114" fmla="*/ 378 w 664"/>
                              <a:gd name="T115" fmla="*/ 31 h 784"/>
                              <a:gd name="T116" fmla="*/ 347 w 664"/>
                              <a:gd name="T117" fmla="*/ 0 h 784"/>
                              <a:gd name="T118" fmla="*/ 295 w 664"/>
                              <a:gd name="T119" fmla="*/ 8 h 784"/>
                              <a:gd name="T120" fmla="*/ 278 w 664"/>
                              <a:gd name="T121" fmla="*/ 71 h 784"/>
                              <a:gd name="T122" fmla="*/ 293 w 664"/>
                              <a:gd name="T123" fmla="*/ 117 h 784"/>
                              <a:gd name="T124" fmla="*/ 292 w 664"/>
                              <a:gd name="T125" fmla="*/ 139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64" h="784">
                                <a:moveTo>
                                  <a:pt x="292" y="139"/>
                                </a:moveTo>
                                <a:lnTo>
                                  <a:pt x="284" y="139"/>
                                </a:lnTo>
                                <a:lnTo>
                                  <a:pt x="268" y="144"/>
                                </a:lnTo>
                                <a:lnTo>
                                  <a:pt x="259" y="150"/>
                                </a:lnTo>
                                <a:lnTo>
                                  <a:pt x="247" y="152"/>
                                </a:lnTo>
                                <a:lnTo>
                                  <a:pt x="215" y="148"/>
                                </a:lnTo>
                                <a:lnTo>
                                  <a:pt x="198" y="146"/>
                                </a:lnTo>
                                <a:lnTo>
                                  <a:pt x="175" y="140"/>
                                </a:lnTo>
                                <a:lnTo>
                                  <a:pt x="128" y="125"/>
                                </a:lnTo>
                                <a:lnTo>
                                  <a:pt x="109" y="117"/>
                                </a:lnTo>
                                <a:lnTo>
                                  <a:pt x="92" y="108"/>
                                </a:lnTo>
                                <a:lnTo>
                                  <a:pt x="82" y="100"/>
                                </a:lnTo>
                                <a:lnTo>
                                  <a:pt x="79" y="98"/>
                                </a:lnTo>
                                <a:lnTo>
                                  <a:pt x="75" y="106"/>
                                </a:lnTo>
                                <a:lnTo>
                                  <a:pt x="73" y="104"/>
                                </a:lnTo>
                                <a:lnTo>
                                  <a:pt x="69" y="100"/>
                                </a:lnTo>
                                <a:lnTo>
                                  <a:pt x="58" y="87"/>
                                </a:lnTo>
                                <a:lnTo>
                                  <a:pt x="46" y="66"/>
                                </a:lnTo>
                                <a:lnTo>
                                  <a:pt x="40" y="60"/>
                                </a:lnTo>
                                <a:lnTo>
                                  <a:pt x="38" y="60"/>
                                </a:lnTo>
                                <a:lnTo>
                                  <a:pt x="38" y="62"/>
                                </a:lnTo>
                                <a:lnTo>
                                  <a:pt x="40" y="83"/>
                                </a:lnTo>
                                <a:lnTo>
                                  <a:pt x="40" y="91"/>
                                </a:lnTo>
                                <a:lnTo>
                                  <a:pt x="38" y="91"/>
                                </a:lnTo>
                                <a:lnTo>
                                  <a:pt x="36" y="89"/>
                                </a:lnTo>
                                <a:lnTo>
                                  <a:pt x="15" y="73"/>
                                </a:lnTo>
                                <a:lnTo>
                                  <a:pt x="6" y="69"/>
                                </a:lnTo>
                                <a:lnTo>
                                  <a:pt x="2" y="67"/>
                                </a:lnTo>
                                <a:lnTo>
                                  <a:pt x="0" y="71"/>
                                </a:lnTo>
                                <a:lnTo>
                                  <a:pt x="0" y="83"/>
                                </a:lnTo>
                                <a:lnTo>
                                  <a:pt x="4" y="94"/>
                                </a:lnTo>
                                <a:lnTo>
                                  <a:pt x="10" y="108"/>
                                </a:lnTo>
                                <a:lnTo>
                                  <a:pt x="17" y="117"/>
                                </a:lnTo>
                                <a:lnTo>
                                  <a:pt x="25" y="123"/>
                                </a:lnTo>
                                <a:lnTo>
                                  <a:pt x="38" y="125"/>
                                </a:lnTo>
                                <a:lnTo>
                                  <a:pt x="54" y="127"/>
                                </a:lnTo>
                                <a:lnTo>
                                  <a:pt x="63" y="127"/>
                                </a:lnTo>
                                <a:lnTo>
                                  <a:pt x="59" y="140"/>
                                </a:lnTo>
                                <a:lnTo>
                                  <a:pt x="61" y="142"/>
                                </a:lnTo>
                                <a:lnTo>
                                  <a:pt x="67" y="144"/>
                                </a:lnTo>
                                <a:lnTo>
                                  <a:pt x="84" y="154"/>
                                </a:lnTo>
                                <a:lnTo>
                                  <a:pt x="128" y="177"/>
                                </a:lnTo>
                                <a:lnTo>
                                  <a:pt x="175" y="200"/>
                                </a:lnTo>
                                <a:lnTo>
                                  <a:pt x="198" y="208"/>
                                </a:lnTo>
                                <a:lnTo>
                                  <a:pt x="215" y="215"/>
                                </a:lnTo>
                                <a:lnTo>
                                  <a:pt x="240" y="231"/>
                                </a:lnTo>
                                <a:lnTo>
                                  <a:pt x="245" y="240"/>
                                </a:lnTo>
                                <a:lnTo>
                                  <a:pt x="247" y="250"/>
                                </a:lnTo>
                                <a:lnTo>
                                  <a:pt x="245" y="258"/>
                                </a:lnTo>
                                <a:lnTo>
                                  <a:pt x="244" y="267"/>
                                </a:lnTo>
                                <a:lnTo>
                                  <a:pt x="236" y="290"/>
                                </a:lnTo>
                                <a:lnTo>
                                  <a:pt x="226" y="317"/>
                                </a:lnTo>
                                <a:lnTo>
                                  <a:pt x="219" y="340"/>
                                </a:lnTo>
                                <a:lnTo>
                                  <a:pt x="209" y="377"/>
                                </a:lnTo>
                                <a:lnTo>
                                  <a:pt x="207" y="392"/>
                                </a:lnTo>
                                <a:lnTo>
                                  <a:pt x="207" y="402"/>
                                </a:lnTo>
                                <a:lnTo>
                                  <a:pt x="213" y="408"/>
                                </a:lnTo>
                                <a:lnTo>
                                  <a:pt x="222" y="411"/>
                                </a:lnTo>
                                <a:lnTo>
                                  <a:pt x="234" y="415"/>
                                </a:lnTo>
                                <a:lnTo>
                                  <a:pt x="244" y="419"/>
                                </a:lnTo>
                                <a:lnTo>
                                  <a:pt x="245" y="423"/>
                                </a:lnTo>
                                <a:lnTo>
                                  <a:pt x="245" y="433"/>
                                </a:lnTo>
                                <a:lnTo>
                                  <a:pt x="244" y="448"/>
                                </a:lnTo>
                                <a:lnTo>
                                  <a:pt x="242" y="465"/>
                                </a:lnTo>
                                <a:lnTo>
                                  <a:pt x="234" y="500"/>
                                </a:lnTo>
                                <a:lnTo>
                                  <a:pt x="230" y="515"/>
                                </a:lnTo>
                                <a:lnTo>
                                  <a:pt x="228" y="527"/>
                                </a:lnTo>
                                <a:lnTo>
                                  <a:pt x="221" y="567"/>
                                </a:lnTo>
                                <a:lnTo>
                                  <a:pt x="215" y="588"/>
                                </a:lnTo>
                                <a:lnTo>
                                  <a:pt x="211" y="605"/>
                                </a:lnTo>
                                <a:lnTo>
                                  <a:pt x="205" y="623"/>
                                </a:lnTo>
                                <a:lnTo>
                                  <a:pt x="198" y="644"/>
                                </a:lnTo>
                                <a:lnTo>
                                  <a:pt x="182" y="688"/>
                                </a:lnTo>
                                <a:lnTo>
                                  <a:pt x="176" y="707"/>
                                </a:lnTo>
                                <a:lnTo>
                                  <a:pt x="171" y="723"/>
                                </a:lnTo>
                                <a:lnTo>
                                  <a:pt x="167" y="732"/>
                                </a:lnTo>
                                <a:lnTo>
                                  <a:pt x="165" y="736"/>
                                </a:lnTo>
                                <a:lnTo>
                                  <a:pt x="163" y="748"/>
                                </a:lnTo>
                                <a:lnTo>
                                  <a:pt x="159" y="750"/>
                                </a:lnTo>
                                <a:lnTo>
                                  <a:pt x="153" y="751"/>
                                </a:lnTo>
                                <a:lnTo>
                                  <a:pt x="132" y="757"/>
                                </a:lnTo>
                                <a:lnTo>
                                  <a:pt x="117" y="765"/>
                                </a:lnTo>
                                <a:lnTo>
                                  <a:pt x="109" y="771"/>
                                </a:lnTo>
                                <a:lnTo>
                                  <a:pt x="107" y="773"/>
                                </a:lnTo>
                                <a:lnTo>
                                  <a:pt x="107" y="780"/>
                                </a:lnTo>
                                <a:lnTo>
                                  <a:pt x="119" y="780"/>
                                </a:lnTo>
                                <a:lnTo>
                                  <a:pt x="144" y="778"/>
                                </a:lnTo>
                                <a:lnTo>
                                  <a:pt x="192" y="778"/>
                                </a:lnTo>
                                <a:lnTo>
                                  <a:pt x="222" y="778"/>
                                </a:lnTo>
                                <a:lnTo>
                                  <a:pt x="228" y="776"/>
                                </a:lnTo>
                                <a:lnTo>
                                  <a:pt x="230" y="771"/>
                                </a:lnTo>
                                <a:lnTo>
                                  <a:pt x="226" y="765"/>
                                </a:lnTo>
                                <a:lnTo>
                                  <a:pt x="232" y="759"/>
                                </a:lnTo>
                                <a:lnTo>
                                  <a:pt x="234" y="757"/>
                                </a:lnTo>
                                <a:lnTo>
                                  <a:pt x="236" y="750"/>
                                </a:lnTo>
                                <a:lnTo>
                                  <a:pt x="240" y="738"/>
                                </a:lnTo>
                                <a:lnTo>
                                  <a:pt x="245" y="723"/>
                                </a:lnTo>
                                <a:lnTo>
                                  <a:pt x="268" y="657"/>
                                </a:lnTo>
                                <a:lnTo>
                                  <a:pt x="284" y="594"/>
                                </a:lnTo>
                                <a:lnTo>
                                  <a:pt x="290" y="563"/>
                                </a:lnTo>
                                <a:lnTo>
                                  <a:pt x="297" y="538"/>
                                </a:lnTo>
                                <a:lnTo>
                                  <a:pt x="307" y="511"/>
                                </a:lnTo>
                                <a:lnTo>
                                  <a:pt x="318" y="479"/>
                                </a:lnTo>
                                <a:lnTo>
                                  <a:pt x="324" y="465"/>
                                </a:lnTo>
                                <a:lnTo>
                                  <a:pt x="328" y="454"/>
                                </a:lnTo>
                                <a:lnTo>
                                  <a:pt x="330" y="446"/>
                                </a:lnTo>
                                <a:lnTo>
                                  <a:pt x="332" y="442"/>
                                </a:lnTo>
                                <a:lnTo>
                                  <a:pt x="334" y="446"/>
                                </a:lnTo>
                                <a:lnTo>
                                  <a:pt x="334" y="450"/>
                                </a:lnTo>
                                <a:lnTo>
                                  <a:pt x="338" y="458"/>
                                </a:lnTo>
                                <a:lnTo>
                                  <a:pt x="341" y="469"/>
                                </a:lnTo>
                                <a:lnTo>
                                  <a:pt x="345" y="482"/>
                                </a:lnTo>
                                <a:lnTo>
                                  <a:pt x="357" y="515"/>
                                </a:lnTo>
                                <a:lnTo>
                                  <a:pt x="368" y="542"/>
                                </a:lnTo>
                                <a:lnTo>
                                  <a:pt x="376" y="567"/>
                                </a:lnTo>
                                <a:lnTo>
                                  <a:pt x="382" y="596"/>
                                </a:lnTo>
                                <a:lnTo>
                                  <a:pt x="387" y="629"/>
                                </a:lnTo>
                                <a:lnTo>
                                  <a:pt x="395" y="659"/>
                                </a:lnTo>
                                <a:lnTo>
                                  <a:pt x="418" y="727"/>
                                </a:lnTo>
                                <a:lnTo>
                                  <a:pt x="424" y="742"/>
                                </a:lnTo>
                                <a:lnTo>
                                  <a:pt x="428" y="753"/>
                                </a:lnTo>
                                <a:lnTo>
                                  <a:pt x="430" y="761"/>
                                </a:lnTo>
                                <a:lnTo>
                                  <a:pt x="432" y="763"/>
                                </a:lnTo>
                                <a:lnTo>
                                  <a:pt x="437" y="767"/>
                                </a:lnTo>
                                <a:lnTo>
                                  <a:pt x="433" y="775"/>
                                </a:lnTo>
                                <a:lnTo>
                                  <a:pt x="433" y="778"/>
                                </a:lnTo>
                                <a:lnTo>
                                  <a:pt x="435" y="780"/>
                                </a:lnTo>
                                <a:lnTo>
                                  <a:pt x="441" y="782"/>
                                </a:lnTo>
                                <a:lnTo>
                                  <a:pt x="474" y="782"/>
                                </a:lnTo>
                                <a:lnTo>
                                  <a:pt x="520" y="782"/>
                                </a:lnTo>
                                <a:lnTo>
                                  <a:pt x="545" y="784"/>
                                </a:lnTo>
                                <a:lnTo>
                                  <a:pt x="556" y="784"/>
                                </a:lnTo>
                                <a:lnTo>
                                  <a:pt x="556" y="776"/>
                                </a:lnTo>
                                <a:lnTo>
                                  <a:pt x="554" y="775"/>
                                </a:lnTo>
                                <a:lnTo>
                                  <a:pt x="547" y="769"/>
                                </a:lnTo>
                                <a:lnTo>
                                  <a:pt x="531" y="761"/>
                                </a:lnTo>
                                <a:lnTo>
                                  <a:pt x="512" y="753"/>
                                </a:lnTo>
                                <a:lnTo>
                                  <a:pt x="504" y="751"/>
                                </a:lnTo>
                                <a:lnTo>
                                  <a:pt x="501" y="751"/>
                                </a:lnTo>
                                <a:lnTo>
                                  <a:pt x="499" y="740"/>
                                </a:lnTo>
                                <a:lnTo>
                                  <a:pt x="497" y="736"/>
                                </a:lnTo>
                                <a:lnTo>
                                  <a:pt x="493" y="727"/>
                                </a:lnTo>
                                <a:lnTo>
                                  <a:pt x="487" y="711"/>
                                </a:lnTo>
                                <a:lnTo>
                                  <a:pt x="481" y="692"/>
                                </a:lnTo>
                                <a:lnTo>
                                  <a:pt x="468" y="648"/>
                                </a:lnTo>
                                <a:lnTo>
                                  <a:pt x="458" y="627"/>
                                </a:lnTo>
                                <a:lnTo>
                                  <a:pt x="453" y="609"/>
                                </a:lnTo>
                                <a:lnTo>
                                  <a:pt x="449" y="592"/>
                                </a:lnTo>
                                <a:lnTo>
                                  <a:pt x="445" y="571"/>
                                </a:lnTo>
                                <a:lnTo>
                                  <a:pt x="435" y="531"/>
                                </a:lnTo>
                                <a:lnTo>
                                  <a:pt x="433" y="519"/>
                                </a:lnTo>
                                <a:lnTo>
                                  <a:pt x="430" y="504"/>
                                </a:lnTo>
                                <a:lnTo>
                                  <a:pt x="426" y="486"/>
                                </a:lnTo>
                                <a:lnTo>
                                  <a:pt x="422" y="467"/>
                                </a:lnTo>
                                <a:lnTo>
                                  <a:pt x="420" y="450"/>
                                </a:lnTo>
                                <a:lnTo>
                                  <a:pt x="418" y="436"/>
                                </a:lnTo>
                                <a:lnTo>
                                  <a:pt x="418" y="425"/>
                                </a:lnTo>
                                <a:lnTo>
                                  <a:pt x="420" y="421"/>
                                </a:lnTo>
                                <a:lnTo>
                                  <a:pt x="441" y="415"/>
                                </a:lnTo>
                                <a:lnTo>
                                  <a:pt x="451" y="409"/>
                                </a:lnTo>
                                <a:lnTo>
                                  <a:pt x="456" y="404"/>
                                </a:lnTo>
                                <a:lnTo>
                                  <a:pt x="456" y="394"/>
                                </a:lnTo>
                                <a:lnTo>
                                  <a:pt x="455" y="381"/>
                                </a:lnTo>
                                <a:lnTo>
                                  <a:pt x="451" y="363"/>
                                </a:lnTo>
                                <a:lnTo>
                                  <a:pt x="445" y="342"/>
                                </a:lnTo>
                                <a:lnTo>
                                  <a:pt x="437" y="319"/>
                                </a:lnTo>
                                <a:lnTo>
                                  <a:pt x="428" y="294"/>
                                </a:lnTo>
                                <a:lnTo>
                                  <a:pt x="420" y="269"/>
                                </a:lnTo>
                                <a:lnTo>
                                  <a:pt x="418" y="260"/>
                                </a:lnTo>
                                <a:lnTo>
                                  <a:pt x="416" y="254"/>
                                </a:lnTo>
                                <a:lnTo>
                                  <a:pt x="418" y="244"/>
                                </a:lnTo>
                                <a:lnTo>
                                  <a:pt x="424" y="235"/>
                                </a:lnTo>
                                <a:lnTo>
                                  <a:pt x="449" y="219"/>
                                </a:lnTo>
                                <a:lnTo>
                                  <a:pt x="466" y="212"/>
                                </a:lnTo>
                                <a:lnTo>
                                  <a:pt x="489" y="204"/>
                                </a:lnTo>
                                <a:lnTo>
                                  <a:pt x="514" y="192"/>
                                </a:lnTo>
                                <a:lnTo>
                                  <a:pt x="535" y="181"/>
                                </a:lnTo>
                                <a:lnTo>
                                  <a:pt x="579" y="156"/>
                                </a:lnTo>
                                <a:lnTo>
                                  <a:pt x="596" y="146"/>
                                </a:lnTo>
                                <a:lnTo>
                                  <a:pt x="602" y="144"/>
                                </a:lnTo>
                                <a:lnTo>
                                  <a:pt x="604" y="142"/>
                                </a:lnTo>
                                <a:lnTo>
                                  <a:pt x="600" y="131"/>
                                </a:lnTo>
                                <a:lnTo>
                                  <a:pt x="610" y="131"/>
                                </a:lnTo>
                                <a:lnTo>
                                  <a:pt x="625" y="129"/>
                                </a:lnTo>
                                <a:lnTo>
                                  <a:pt x="641" y="125"/>
                                </a:lnTo>
                                <a:lnTo>
                                  <a:pt x="646" y="119"/>
                                </a:lnTo>
                                <a:lnTo>
                                  <a:pt x="654" y="110"/>
                                </a:lnTo>
                                <a:lnTo>
                                  <a:pt x="660" y="96"/>
                                </a:lnTo>
                                <a:lnTo>
                                  <a:pt x="664" y="85"/>
                                </a:lnTo>
                                <a:lnTo>
                                  <a:pt x="664" y="75"/>
                                </a:lnTo>
                                <a:lnTo>
                                  <a:pt x="662" y="71"/>
                                </a:lnTo>
                                <a:lnTo>
                                  <a:pt x="658" y="71"/>
                                </a:lnTo>
                                <a:lnTo>
                                  <a:pt x="648" y="77"/>
                                </a:lnTo>
                                <a:lnTo>
                                  <a:pt x="627" y="92"/>
                                </a:lnTo>
                                <a:lnTo>
                                  <a:pt x="625" y="94"/>
                                </a:lnTo>
                                <a:lnTo>
                                  <a:pt x="623" y="94"/>
                                </a:lnTo>
                                <a:lnTo>
                                  <a:pt x="623" y="87"/>
                                </a:lnTo>
                                <a:lnTo>
                                  <a:pt x="625" y="66"/>
                                </a:lnTo>
                                <a:lnTo>
                                  <a:pt x="625" y="64"/>
                                </a:lnTo>
                                <a:lnTo>
                                  <a:pt x="623" y="64"/>
                                </a:lnTo>
                                <a:lnTo>
                                  <a:pt x="618" y="69"/>
                                </a:lnTo>
                                <a:lnTo>
                                  <a:pt x="606" y="89"/>
                                </a:lnTo>
                                <a:lnTo>
                                  <a:pt x="595" y="104"/>
                                </a:lnTo>
                                <a:lnTo>
                                  <a:pt x="591" y="108"/>
                                </a:lnTo>
                                <a:lnTo>
                                  <a:pt x="589" y="110"/>
                                </a:lnTo>
                                <a:lnTo>
                                  <a:pt x="585" y="102"/>
                                </a:lnTo>
                                <a:lnTo>
                                  <a:pt x="581" y="104"/>
                                </a:lnTo>
                                <a:lnTo>
                                  <a:pt x="571" y="112"/>
                                </a:lnTo>
                                <a:lnTo>
                                  <a:pt x="554" y="119"/>
                                </a:lnTo>
                                <a:lnTo>
                                  <a:pt x="535" y="129"/>
                                </a:lnTo>
                                <a:lnTo>
                                  <a:pt x="489" y="144"/>
                                </a:lnTo>
                                <a:lnTo>
                                  <a:pt x="466" y="150"/>
                                </a:lnTo>
                                <a:lnTo>
                                  <a:pt x="449" y="154"/>
                                </a:lnTo>
                                <a:lnTo>
                                  <a:pt x="433" y="154"/>
                                </a:lnTo>
                                <a:lnTo>
                                  <a:pt x="416" y="156"/>
                                </a:lnTo>
                                <a:lnTo>
                                  <a:pt x="405" y="154"/>
                                </a:lnTo>
                                <a:lnTo>
                                  <a:pt x="395" y="148"/>
                                </a:lnTo>
                                <a:lnTo>
                                  <a:pt x="387" y="142"/>
                                </a:lnTo>
                                <a:lnTo>
                                  <a:pt x="380" y="140"/>
                                </a:lnTo>
                                <a:lnTo>
                                  <a:pt x="370" y="140"/>
                                </a:lnTo>
                                <a:lnTo>
                                  <a:pt x="372" y="140"/>
                                </a:lnTo>
                                <a:lnTo>
                                  <a:pt x="370" y="139"/>
                                </a:lnTo>
                                <a:lnTo>
                                  <a:pt x="368" y="135"/>
                                </a:lnTo>
                                <a:lnTo>
                                  <a:pt x="366" y="125"/>
                                </a:lnTo>
                                <a:lnTo>
                                  <a:pt x="368" y="119"/>
                                </a:lnTo>
                                <a:lnTo>
                                  <a:pt x="372" y="112"/>
                                </a:lnTo>
                                <a:lnTo>
                                  <a:pt x="374" y="108"/>
                                </a:lnTo>
                                <a:lnTo>
                                  <a:pt x="378" y="100"/>
                                </a:lnTo>
                                <a:lnTo>
                                  <a:pt x="380" y="87"/>
                                </a:lnTo>
                                <a:lnTo>
                                  <a:pt x="382" y="71"/>
                                </a:lnTo>
                                <a:lnTo>
                                  <a:pt x="382" y="54"/>
                                </a:lnTo>
                                <a:lnTo>
                                  <a:pt x="378" y="31"/>
                                </a:lnTo>
                                <a:lnTo>
                                  <a:pt x="368" y="12"/>
                                </a:lnTo>
                                <a:lnTo>
                                  <a:pt x="361" y="6"/>
                                </a:lnTo>
                                <a:lnTo>
                                  <a:pt x="353" y="2"/>
                                </a:lnTo>
                                <a:lnTo>
                                  <a:pt x="347" y="0"/>
                                </a:lnTo>
                                <a:lnTo>
                                  <a:pt x="318" y="0"/>
                                </a:lnTo>
                                <a:lnTo>
                                  <a:pt x="309" y="0"/>
                                </a:lnTo>
                                <a:lnTo>
                                  <a:pt x="301" y="4"/>
                                </a:lnTo>
                                <a:lnTo>
                                  <a:pt x="295" y="8"/>
                                </a:lnTo>
                                <a:lnTo>
                                  <a:pt x="288" y="17"/>
                                </a:lnTo>
                                <a:lnTo>
                                  <a:pt x="280" y="29"/>
                                </a:lnTo>
                                <a:lnTo>
                                  <a:pt x="278" y="42"/>
                                </a:lnTo>
                                <a:lnTo>
                                  <a:pt x="278" y="71"/>
                                </a:lnTo>
                                <a:lnTo>
                                  <a:pt x="280" y="87"/>
                                </a:lnTo>
                                <a:lnTo>
                                  <a:pt x="284" y="100"/>
                                </a:lnTo>
                                <a:lnTo>
                                  <a:pt x="290" y="112"/>
                                </a:lnTo>
                                <a:lnTo>
                                  <a:pt x="293" y="117"/>
                                </a:lnTo>
                                <a:lnTo>
                                  <a:pt x="297" y="127"/>
                                </a:lnTo>
                                <a:lnTo>
                                  <a:pt x="297" y="131"/>
                                </a:lnTo>
                                <a:lnTo>
                                  <a:pt x="293" y="139"/>
                                </a:lnTo>
                                <a:lnTo>
                                  <a:pt x="292" y="139"/>
                                </a:lnTo>
                                <a:close/>
                              </a:path>
                            </a:pathLst>
                          </a:custGeom>
                          <a:solidFill>
                            <a:srgbClr val="5F5F5F"/>
                          </a:solidFill>
                          <a:ln w="0">
                            <a:solidFill>
                              <a:srgbClr val="000000"/>
                            </a:solidFill>
                            <a:round/>
                            <a:headEnd/>
                            <a:tailEnd/>
                          </a:ln>
                        </wps:spPr>
                        <wps:bodyPr rot="0" vert="horz" wrap="square" lIns="91440" tIns="45720" rIns="91440" bIns="45720" anchor="t" anchorCtr="0" upright="1">
                          <a:noAutofit/>
                        </wps:bodyPr>
                      </wps:wsp>
                    </wpg:grpSp>
                    <wpg:grpSp>
                      <wpg:cNvPr id="14" name="Group 11"/>
                      <wpg:cNvGrpSpPr>
                        <a:grpSpLocks/>
                      </wpg:cNvGrpSpPr>
                      <wpg:grpSpPr bwMode="auto">
                        <a:xfrm rot="18900000">
                          <a:off x="870" y="1421"/>
                          <a:ext cx="1083" cy="686"/>
                          <a:chOff x="248" y="1819"/>
                          <a:chExt cx="3824" cy="2420"/>
                        </a:xfrm>
                      </wpg:grpSpPr>
                      <wps:wsp>
                        <wps:cNvPr id="15" name="Freeform 12"/>
                        <wps:cNvSpPr>
                          <a:spLocks/>
                        </wps:cNvSpPr>
                        <wps:spPr bwMode="auto">
                          <a:xfrm>
                            <a:off x="282" y="3448"/>
                            <a:ext cx="3757" cy="356"/>
                          </a:xfrm>
                          <a:custGeom>
                            <a:avLst/>
                            <a:gdLst>
                              <a:gd name="T0" fmla="*/ 3633 w 3757"/>
                              <a:gd name="T1" fmla="*/ 180 h 356"/>
                              <a:gd name="T2" fmla="*/ 3442 w 3757"/>
                              <a:gd name="T3" fmla="*/ 135 h 356"/>
                              <a:gd name="T4" fmla="*/ 3210 w 3757"/>
                              <a:gd name="T5" fmla="*/ 82 h 356"/>
                              <a:gd name="T6" fmla="*/ 2951 w 3757"/>
                              <a:gd name="T7" fmla="*/ 33 h 356"/>
                              <a:gd name="T8" fmla="*/ 2689 w 3757"/>
                              <a:gd name="T9" fmla="*/ 7 h 356"/>
                              <a:gd name="T10" fmla="*/ 2434 w 3757"/>
                              <a:gd name="T11" fmla="*/ 7 h 356"/>
                              <a:gd name="T12" fmla="*/ 2206 w 3757"/>
                              <a:gd name="T13" fmla="*/ 45 h 356"/>
                              <a:gd name="T14" fmla="*/ 2015 w 3757"/>
                              <a:gd name="T15" fmla="*/ 135 h 356"/>
                              <a:gd name="T16" fmla="*/ 1880 w 3757"/>
                              <a:gd name="T17" fmla="*/ 292 h 356"/>
                              <a:gd name="T18" fmla="*/ 1753 w 3757"/>
                              <a:gd name="T19" fmla="*/ 138 h 356"/>
                              <a:gd name="T20" fmla="*/ 1562 w 3757"/>
                              <a:gd name="T21" fmla="*/ 48 h 356"/>
                              <a:gd name="T22" fmla="*/ 1333 w 3757"/>
                              <a:gd name="T23" fmla="*/ 7 h 356"/>
                              <a:gd name="T24" fmla="*/ 1078 w 3757"/>
                              <a:gd name="T25" fmla="*/ 7 h 356"/>
                              <a:gd name="T26" fmla="*/ 813 w 3757"/>
                              <a:gd name="T27" fmla="*/ 37 h 356"/>
                              <a:gd name="T28" fmla="*/ 554 w 3757"/>
                              <a:gd name="T29" fmla="*/ 86 h 356"/>
                              <a:gd name="T30" fmla="*/ 318 w 3757"/>
                              <a:gd name="T31" fmla="*/ 135 h 356"/>
                              <a:gd name="T32" fmla="*/ 123 w 3757"/>
                              <a:gd name="T33" fmla="*/ 180 h 356"/>
                              <a:gd name="T34" fmla="*/ 232 w 3757"/>
                              <a:gd name="T35" fmla="*/ 300 h 356"/>
                              <a:gd name="T36" fmla="*/ 794 w 3757"/>
                              <a:gd name="T37" fmla="*/ 288 h 356"/>
                              <a:gd name="T38" fmla="*/ 1468 w 3757"/>
                              <a:gd name="T39" fmla="*/ 270 h 356"/>
                              <a:gd name="T40" fmla="*/ 1633 w 3757"/>
                              <a:gd name="T41" fmla="*/ 258 h 356"/>
                              <a:gd name="T42" fmla="*/ 1693 w 3757"/>
                              <a:gd name="T43" fmla="*/ 277 h 356"/>
                              <a:gd name="T44" fmla="*/ 1670 w 3757"/>
                              <a:gd name="T45" fmla="*/ 318 h 356"/>
                              <a:gd name="T46" fmla="*/ 1659 w 3757"/>
                              <a:gd name="T47" fmla="*/ 333 h 356"/>
                              <a:gd name="T48" fmla="*/ 1670 w 3757"/>
                              <a:gd name="T49" fmla="*/ 356 h 356"/>
                              <a:gd name="T50" fmla="*/ 2101 w 3757"/>
                              <a:gd name="T51" fmla="*/ 348 h 356"/>
                              <a:gd name="T52" fmla="*/ 2097 w 3757"/>
                              <a:gd name="T53" fmla="*/ 322 h 356"/>
                              <a:gd name="T54" fmla="*/ 2060 w 3757"/>
                              <a:gd name="T55" fmla="*/ 307 h 356"/>
                              <a:gd name="T56" fmla="*/ 2093 w 3757"/>
                              <a:gd name="T57" fmla="*/ 262 h 356"/>
                              <a:gd name="T58" fmla="*/ 2150 w 3757"/>
                              <a:gd name="T59" fmla="*/ 262 h 356"/>
                              <a:gd name="T60" fmla="*/ 2397 w 3757"/>
                              <a:gd name="T61" fmla="*/ 270 h 356"/>
                              <a:gd name="T62" fmla="*/ 2966 w 3757"/>
                              <a:gd name="T63" fmla="*/ 288 h 356"/>
                              <a:gd name="T64" fmla="*/ 3524 w 3757"/>
                              <a:gd name="T65" fmla="*/ 300 h 356"/>
                              <a:gd name="T66" fmla="*/ 3757 w 3757"/>
                              <a:gd name="T67" fmla="*/ 30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57" h="356">
                                <a:moveTo>
                                  <a:pt x="3757" y="307"/>
                                </a:moveTo>
                                <a:lnTo>
                                  <a:pt x="3633" y="180"/>
                                </a:lnTo>
                                <a:lnTo>
                                  <a:pt x="3543" y="157"/>
                                </a:lnTo>
                                <a:lnTo>
                                  <a:pt x="3442" y="135"/>
                                </a:lnTo>
                                <a:lnTo>
                                  <a:pt x="3330" y="108"/>
                                </a:lnTo>
                                <a:lnTo>
                                  <a:pt x="3210" y="82"/>
                                </a:lnTo>
                                <a:lnTo>
                                  <a:pt x="3082" y="56"/>
                                </a:lnTo>
                                <a:lnTo>
                                  <a:pt x="2951" y="33"/>
                                </a:lnTo>
                                <a:lnTo>
                                  <a:pt x="2820" y="18"/>
                                </a:lnTo>
                                <a:lnTo>
                                  <a:pt x="2689" y="7"/>
                                </a:lnTo>
                                <a:lnTo>
                                  <a:pt x="2562" y="0"/>
                                </a:lnTo>
                                <a:lnTo>
                                  <a:pt x="2434" y="7"/>
                                </a:lnTo>
                                <a:lnTo>
                                  <a:pt x="2318" y="18"/>
                                </a:lnTo>
                                <a:lnTo>
                                  <a:pt x="2206" y="45"/>
                                </a:lnTo>
                                <a:lnTo>
                                  <a:pt x="2105" y="82"/>
                                </a:lnTo>
                                <a:lnTo>
                                  <a:pt x="2015" y="135"/>
                                </a:lnTo>
                                <a:lnTo>
                                  <a:pt x="1936" y="206"/>
                                </a:lnTo>
                                <a:lnTo>
                                  <a:pt x="1880" y="292"/>
                                </a:lnTo>
                                <a:lnTo>
                                  <a:pt x="1824" y="206"/>
                                </a:lnTo>
                                <a:lnTo>
                                  <a:pt x="1753" y="138"/>
                                </a:lnTo>
                                <a:lnTo>
                                  <a:pt x="1663" y="86"/>
                                </a:lnTo>
                                <a:lnTo>
                                  <a:pt x="1562" y="48"/>
                                </a:lnTo>
                                <a:lnTo>
                                  <a:pt x="1453" y="22"/>
                                </a:lnTo>
                                <a:lnTo>
                                  <a:pt x="1333" y="7"/>
                                </a:lnTo>
                                <a:lnTo>
                                  <a:pt x="1206" y="7"/>
                                </a:lnTo>
                                <a:lnTo>
                                  <a:pt x="1078" y="7"/>
                                </a:lnTo>
                                <a:lnTo>
                                  <a:pt x="944" y="22"/>
                                </a:lnTo>
                                <a:lnTo>
                                  <a:pt x="813" y="37"/>
                                </a:lnTo>
                                <a:lnTo>
                                  <a:pt x="678" y="60"/>
                                </a:lnTo>
                                <a:lnTo>
                                  <a:pt x="554" y="86"/>
                                </a:lnTo>
                                <a:lnTo>
                                  <a:pt x="430" y="108"/>
                                </a:lnTo>
                                <a:lnTo>
                                  <a:pt x="318" y="135"/>
                                </a:lnTo>
                                <a:lnTo>
                                  <a:pt x="213" y="157"/>
                                </a:lnTo>
                                <a:lnTo>
                                  <a:pt x="123" y="180"/>
                                </a:lnTo>
                                <a:lnTo>
                                  <a:pt x="0" y="307"/>
                                </a:lnTo>
                                <a:lnTo>
                                  <a:pt x="232" y="300"/>
                                </a:lnTo>
                                <a:lnTo>
                                  <a:pt x="494" y="296"/>
                                </a:lnTo>
                                <a:lnTo>
                                  <a:pt x="794" y="288"/>
                                </a:lnTo>
                                <a:lnTo>
                                  <a:pt x="1093" y="277"/>
                                </a:lnTo>
                                <a:lnTo>
                                  <a:pt x="1468" y="270"/>
                                </a:lnTo>
                                <a:lnTo>
                                  <a:pt x="1610" y="262"/>
                                </a:lnTo>
                                <a:lnTo>
                                  <a:pt x="1633" y="258"/>
                                </a:lnTo>
                                <a:lnTo>
                                  <a:pt x="1667" y="262"/>
                                </a:lnTo>
                                <a:lnTo>
                                  <a:pt x="1693" y="277"/>
                                </a:lnTo>
                                <a:lnTo>
                                  <a:pt x="1696" y="307"/>
                                </a:lnTo>
                                <a:lnTo>
                                  <a:pt x="1670" y="318"/>
                                </a:lnTo>
                                <a:lnTo>
                                  <a:pt x="1663" y="322"/>
                                </a:lnTo>
                                <a:lnTo>
                                  <a:pt x="1659" y="333"/>
                                </a:lnTo>
                                <a:lnTo>
                                  <a:pt x="1659" y="348"/>
                                </a:lnTo>
                                <a:lnTo>
                                  <a:pt x="1670" y="356"/>
                                </a:lnTo>
                                <a:lnTo>
                                  <a:pt x="2086" y="356"/>
                                </a:lnTo>
                                <a:lnTo>
                                  <a:pt x="2101" y="348"/>
                                </a:lnTo>
                                <a:lnTo>
                                  <a:pt x="2101" y="333"/>
                                </a:lnTo>
                                <a:lnTo>
                                  <a:pt x="2097" y="322"/>
                                </a:lnTo>
                                <a:lnTo>
                                  <a:pt x="2086" y="318"/>
                                </a:lnTo>
                                <a:lnTo>
                                  <a:pt x="2060" y="307"/>
                                </a:lnTo>
                                <a:lnTo>
                                  <a:pt x="2067" y="277"/>
                                </a:lnTo>
                                <a:lnTo>
                                  <a:pt x="2093" y="262"/>
                                </a:lnTo>
                                <a:lnTo>
                                  <a:pt x="2123" y="258"/>
                                </a:lnTo>
                                <a:lnTo>
                                  <a:pt x="2150" y="262"/>
                                </a:lnTo>
                                <a:lnTo>
                                  <a:pt x="2206" y="262"/>
                                </a:lnTo>
                                <a:lnTo>
                                  <a:pt x="2397" y="270"/>
                                </a:lnTo>
                                <a:lnTo>
                                  <a:pt x="2667" y="277"/>
                                </a:lnTo>
                                <a:lnTo>
                                  <a:pt x="2966" y="288"/>
                                </a:lnTo>
                                <a:lnTo>
                                  <a:pt x="3266" y="296"/>
                                </a:lnTo>
                                <a:lnTo>
                                  <a:pt x="3524" y="300"/>
                                </a:lnTo>
                                <a:lnTo>
                                  <a:pt x="3708" y="307"/>
                                </a:lnTo>
                                <a:lnTo>
                                  <a:pt x="3757" y="307"/>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16" name="Freeform 13"/>
                        <wps:cNvSpPr>
                          <a:spLocks/>
                        </wps:cNvSpPr>
                        <wps:spPr bwMode="auto">
                          <a:xfrm>
                            <a:off x="405" y="1842"/>
                            <a:ext cx="3510" cy="1898"/>
                          </a:xfrm>
                          <a:custGeom>
                            <a:avLst/>
                            <a:gdLst>
                              <a:gd name="T0" fmla="*/ 742 w 3510"/>
                              <a:gd name="T1" fmla="*/ 135 h 1898"/>
                              <a:gd name="T2" fmla="*/ 836 w 3510"/>
                              <a:gd name="T3" fmla="*/ 71 h 1898"/>
                              <a:gd name="T4" fmla="*/ 963 w 3510"/>
                              <a:gd name="T5" fmla="*/ 45 h 1898"/>
                              <a:gd name="T6" fmla="*/ 1090 w 3510"/>
                              <a:gd name="T7" fmla="*/ 22 h 1898"/>
                              <a:gd name="T8" fmla="*/ 1214 w 3510"/>
                              <a:gd name="T9" fmla="*/ 7 h 1898"/>
                              <a:gd name="T10" fmla="*/ 1341 w 3510"/>
                              <a:gd name="T11" fmla="*/ 3 h 1898"/>
                              <a:gd name="T12" fmla="*/ 1465 w 3510"/>
                              <a:gd name="T13" fmla="*/ 22 h 1898"/>
                              <a:gd name="T14" fmla="*/ 1581 w 3510"/>
                              <a:gd name="T15" fmla="*/ 63 h 1898"/>
                              <a:gd name="T16" fmla="*/ 1693 w 3510"/>
                              <a:gd name="T17" fmla="*/ 127 h 1898"/>
                              <a:gd name="T18" fmla="*/ 1761 w 3510"/>
                              <a:gd name="T19" fmla="*/ 172 h 1898"/>
                              <a:gd name="T20" fmla="*/ 1817 w 3510"/>
                              <a:gd name="T21" fmla="*/ 127 h 1898"/>
                              <a:gd name="T22" fmla="*/ 1929 w 3510"/>
                              <a:gd name="T23" fmla="*/ 63 h 1898"/>
                              <a:gd name="T24" fmla="*/ 2045 w 3510"/>
                              <a:gd name="T25" fmla="*/ 22 h 1898"/>
                              <a:gd name="T26" fmla="*/ 2169 w 3510"/>
                              <a:gd name="T27" fmla="*/ 3 h 1898"/>
                              <a:gd name="T28" fmla="*/ 2293 w 3510"/>
                              <a:gd name="T29" fmla="*/ 7 h 1898"/>
                              <a:gd name="T30" fmla="*/ 2424 w 3510"/>
                              <a:gd name="T31" fmla="*/ 22 h 1898"/>
                              <a:gd name="T32" fmla="*/ 2551 w 3510"/>
                              <a:gd name="T33" fmla="*/ 45 h 1898"/>
                              <a:gd name="T34" fmla="*/ 2678 w 3510"/>
                              <a:gd name="T35" fmla="*/ 71 h 1898"/>
                              <a:gd name="T36" fmla="*/ 2791 w 3510"/>
                              <a:gd name="T37" fmla="*/ 165 h 1898"/>
                              <a:gd name="T38" fmla="*/ 3420 w 3510"/>
                              <a:gd name="T39" fmla="*/ 1763 h 1898"/>
                              <a:gd name="T40" fmla="*/ 3207 w 3510"/>
                              <a:gd name="T41" fmla="*/ 1714 h 1898"/>
                              <a:gd name="T42" fmla="*/ 2959 w 3510"/>
                              <a:gd name="T43" fmla="*/ 1662 h 1898"/>
                              <a:gd name="T44" fmla="*/ 2697 w 3510"/>
                              <a:gd name="T45" fmla="*/ 1624 h 1898"/>
                              <a:gd name="T46" fmla="*/ 2439 w 3510"/>
                              <a:gd name="T47" fmla="*/ 1606 h 1898"/>
                              <a:gd name="T48" fmla="*/ 2195 w 3510"/>
                              <a:gd name="T49" fmla="*/ 1624 h 1898"/>
                              <a:gd name="T50" fmla="*/ 1982 w 3510"/>
                              <a:gd name="T51" fmla="*/ 1688 h 1898"/>
                              <a:gd name="T52" fmla="*/ 1813 w 3510"/>
                              <a:gd name="T53" fmla="*/ 1812 h 1898"/>
                              <a:gd name="T54" fmla="*/ 1701 w 3510"/>
                              <a:gd name="T55" fmla="*/ 1812 h 1898"/>
                              <a:gd name="T56" fmla="*/ 1540 w 3510"/>
                              <a:gd name="T57" fmla="*/ 1692 h 1898"/>
                              <a:gd name="T58" fmla="*/ 1330 w 3510"/>
                              <a:gd name="T59" fmla="*/ 1628 h 1898"/>
                              <a:gd name="T60" fmla="*/ 1083 w 3510"/>
                              <a:gd name="T61" fmla="*/ 1613 h 1898"/>
                              <a:gd name="T62" fmla="*/ 821 w 3510"/>
                              <a:gd name="T63" fmla="*/ 1628 h 1898"/>
                              <a:gd name="T64" fmla="*/ 555 w 3510"/>
                              <a:gd name="T65" fmla="*/ 1666 h 1898"/>
                              <a:gd name="T66" fmla="*/ 307 w 3510"/>
                              <a:gd name="T67" fmla="*/ 1714 h 1898"/>
                              <a:gd name="T68" fmla="*/ 90 w 3510"/>
                              <a:gd name="T69" fmla="*/ 1763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10" h="1898">
                                <a:moveTo>
                                  <a:pt x="0" y="1786"/>
                                </a:moveTo>
                                <a:lnTo>
                                  <a:pt x="742" y="135"/>
                                </a:lnTo>
                                <a:lnTo>
                                  <a:pt x="776" y="86"/>
                                </a:lnTo>
                                <a:lnTo>
                                  <a:pt x="836" y="71"/>
                                </a:lnTo>
                                <a:lnTo>
                                  <a:pt x="899" y="60"/>
                                </a:lnTo>
                                <a:lnTo>
                                  <a:pt x="963" y="45"/>
                                </a:lnTo>
                                <a:lnTo>
                                  <a:pt x="1027" y="33"/>
                                </a:lnTo>
                                <a:lnTo>
                                  <a:pt x="1090" y="22"/>
                                </a:lnTo>
                                <a:lnTo>
                                  <a:pt x="1154" y="15"/>
                                </a:lnTo>
                                <a:lnTo>
                                  <a:pt x="1214" y="7"/>
                                </a:lnTo>
                                <a:lnTo>
                                  <a:pt x="1278" y="3"/>
                                </a:lnTo>
                                <a:lnTo>
                                  <a:pt x="1341" y="3"/>
                                </a:lnTo>
                                <a:lnTo>
                                  <a:pt x="1405" y="7"/>
                                </a:lnTo>
                                <a:lnTo>
                                  <a:pt x="1465" y="22"/>
                                </a:lnTo>
                                <a:lnTo>
                                  <a:pt x="1521" y="37"/>
                                </a:lnTo>
                                <a:lnTo>
                                  <a:pt x="1581" y="63"/>
                                </a:lnTo>
                                <a:lnTo>
                                  <a:pt x="1637" y="93"/>
                                </a:lnTo>
                                <a:lnTo>
                                  <a:pt x="1693" y="127"/>
                                </a:lnTo>
                                <a:lnTo>
                                  <a:pt x="1742" y="168"/>
                                </a:lnTo>
                                <a:lnTo>
                                  <a:pt x="1761" y="172"/>
                                </a:lnTo>
                                <a:lnTo>
                                  <a:pt x="1787" y="150"/>
                                </a:lnTo>
                                <a:lnTo>
                                  <a:pt x="1817" y="127"/>
                                </a:lnTo>
                                <a:lnTo>
                                  <a:pt x="1873" y="93"/>
                                </a:lnTo>
                                <a:lnTo>
                                  <a:pt x="1929" y="63"/>
                                </a:lnTo>
                                <a:lnTo>
                                  <a:pt x="1989" y="37"/>
                                </a:lnTo>
                                <a:lnTo>
                                  <a:pt x="2045" y="22"/>
                                </a:lnTo>
                                <a:lnTo>
                                  <a:pt x="2105" y="7"/>
                                </a:lnTo>
                                <a:lnTo>
                                  <a:pt x="2169" y="3"/>
                                </a:lnTo>
                                <a:lnTo>
                                  <a:pt x="2233" y="0"/>
                                </a:lnTo>
                                <a:lnTo>
                                  <a:pt x="2293" y="7"/>
                                </a:lnTo>
                                <a:lnTo>
                                  <a:pt x="2360" y="15"/>
                                </a:lnTo>
                                <a:lnTo>
                                  <a:pt x="2424" y="22"/>
                                </a:lnTo>
                                <a:lnTo>
                                  <a:pt x="2487" y="33"/>
                                </a:lnTo>
                                <a:lnTo>
                                  <a:pt x="2551" y="45"/>
                                </a:lnTo>
                                <a:lnTo>
                                  <a:pt x="2615" y="60"/>
                                </a:lnTo>
                                <a:lnTo>
                                  <a:pt x="2678" y="71"/>
                                </a:lnTo>
                                <a:lnTo>
                                  <a:pt x="2742" y="71"/>
                                </a:lnTo>
                                <a:lnTo>
                                  <a:pt x="2791" y="165"/>
                                </a:lnTo>
                                <a:lnTo>
                                  <a:pt x="3510" y="1786"/>
                                </a:lnTo>
                                <a:lnTo>
                                  <a:pt x="3420" y="1763"/>
                                </a:lnTo>
                                <a:lnTo>
                                  <a:pt x="3319" y="1741"/>
                                </a:lnTo>
                                <a:lnTo>
                                  <a:pt x="3207" y="1714"/>
                                </a:lnTo>
                                <a:lnTo>
                                  <a:pt x="3087" y="1688"/>
                                </a:lnTo>
                                <a:lnTo>
                                  <a:pt x="2959" y="1662"/>
                                </a:lnTo>
                                <a:lnTo>
                                  <a:pt x="2828" y="1639"/>
                                </a:lnTo>
                                <a:lnTo>
                                  <a:pt x="2697" y="1624"/>
                                </a:lnTo>
                                <a:lnTo>
                                  <a:pt x="2566" y="1613"/>
                                </a:lnTo>
                                <a:lnTo>
                                  <a:pt x="2439" y="1606"/>
                                </a:lnTo>
                                <a:lnTo>
                                  <a:pt x="2311" y="1613"/>
                                </a:lnTo>
                                <a:lnTo>
                                  <a:pt x="2195" y="1624"/>
                                </a:lnTo>
                                <a:lnTo>
                                  <a:pt x="2083" y="1651"/>
                                </a:lnTo>
                                <a:lnTo>
                                  <a:pt x="1982" y="1688"/>
                                </a:lnTo>
                                <a:lnTo>
                                  <a:pt x="1892" y="1741"/>
                                </a:lnTo>
                                <a:lnTo>
                                  <a:pt x="1813" y="1812"/>
                                </a:lnTo>
                                <a:lnTo>
                                  <a:pt x="1757" y="1898"/>
                                </a:lnTo>
                                <a:lnTo>
                                  <a:pt x="1701" y="1812"/>
                                </a:lnTo>
                                <a:lnTo>
                                  <a:pt x="1630" y="1744"/>
                                </a:lnTo>
                                <a:lnTo>
                                  <a:pt x="1540" y="1692"/>
                                </a:lnTo>
                                <a:lnTo>
                                  <a:pt x="1439" y="1654"/>
                                </a:lnTo>
                                <a:lnTo>
                                  <a:pt x="1330" y="1628"/>
                                </a:lnTo>
                                <a:lnTo>
                                  <a:pt x="1210" y="1613"/>
                                </a:lnTo>
                                <a:lnTo>
                                  <a:pt x="1083" y="1613"/>
                                </a:lnTo>
                                <a:lnTo>
                                  <a:pt x="955" y="1613"/>
                                </a:lnTo>
                                <a:lnTo>
                                  <a:pt x="821" y="1628"/>
                                </a:lnTo>
                                <a:lnTo>
                                  <a:pt x="690" y="1643"/>
                                </a:lnTo>
                                <a:lnTo>
                                  <a:pt x="555" y="1666"/>
                                </a:lnTo>
                                <a:lnTo>
                                  <a:pt x="431" y="1692"/>
                                </a:lnTo>
                                <a:lnTo>
                                  <a:pt x="307" y="1714"/>
                                </a:lnTo>
                                <a:lnTo>
                                  <a:pt x="195" y="1741"/>
                                </a:lnTo>
                                <a:lnTo>
                                  <a:pt x="90" y="1763"/>
                                </a:lnTo>
                                <a:lnTo>
                                  <a:pt x="0" y="17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 name="Freeform 14"/>
                        <wps:cNvSpPr>
                          <a:spLocks/>
                        </wps:cNvSpPr>
                        <wps:spPr bwMode="auto">
                          <a:xfrm>
                            <a:off x="3196" y="2007"/>
                            <a:ext cx="843" cy="1748"/>
                          </a:xfrm>
                          <a:custGeom>
                            <a:avLst/>
                            <a:gdLst>
                              <a:gd name="T0" fmla="*/ 0 w 843"/>
                              <a:gd name="T1" fmla="*/ 0 h 1748"/>
                              <a:gd name="T2" fmla="*/ 719 w 843"/>
                              <a:gd name="T3" fmla="*/ 1621 h 1748"/>
                              <a:gd name="T4" fmla="*/ 843 w 843"/>
                              <a:gd name="T5" fmla="*/ 1748 h 1748"/>
                              <a:gd name="T6" fmla="*/ 26 w 843"/>
                              <a:gd name="T7" fmla="*/ 7 h 1748"/>
                              <a:gd name="T8" fmla="*/ 0 w 843"/>
                              <a:gd name="T9" fmla="*/ 0 h 1748"/>
                            </a:gdLst>
                            <a:ahLst/>
                            <a:cxnLst>
                              <a:cxn ang="0">
                                <a:pos x="T0" y="T1"/>
                              </a:cxn>
                              <a:cxn ang="0">
                                <a:pos x="T2" y="T3"/>
                              </a:cxn>
                              <a:cxn ang="0">
                                <a:pos x="T4" y="T5"/>
                              </a:cxn>
                              <a:cxn ang="0">
                                <a:pos x="T6" y="T7"/>
                              </a:cxn>
                              <a:cxn ang="0">
                                <a:pos x="T8" y="T9"/>
                              </a:cxn>
                            </a:cxnLst>
                            <a:rect l="0" t="0" r="r" b="b"/>
                            <a:pathLst>
                              <a:path w="843" h="1748">
                                <a:moveTo>
                                  <a:pt x="0" y="0"/>
                                </a:moveTo>
                                <a:lnTo>
                                  <a:pt x="719" y="1621"/>
                                </a:lnTo>
                                <a:lnTo>
                                  <a:pt x="843" y="1748"/>
                                </a:lnTo>
                                <a:lnTo>
                                  <a:pt x="26" y="7"/>
                                </a:lnTo>
                                <a:lnTo>
                                  <a:pt x="0" y="0"/>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18" name="Freeform 15"/>
                        <wps:cNvSpPr>
                          <a:spLocks/>
                        </wps:cNvSpPr>
                        <wps:spPr bwMode="auto">
                          <a:xfrm>
                            <a:off x="282" y="1917"/>
                            <a:ext cx="895" cy="1838"/>
                          </a:xfrm>
                          <a:custGeom>
                            <a:avLst/>
                            <a:gdLst>
                              <a:gd name="T0" fmla="*/ 0 w 895"/>
                              <a:gd name="T1" fmla="*/ 1838 h 1838"/>
                              <a:gd name="T2" fmla="*/ 123 w 895"/>
                              <a:gd name="T3" fmla="*/ 1711 h 1838"/>
                              <a:gd name="T4" fmla="*/ 895 w 895"/>
                              <a:gd name="T5" fmla="*/ 0 h 1838"/>
                              <a:gd name="T6" fmla="*/ 820 w 895"/>
                              <a:gd name="T7" fmla="*/ 97 h 1838"/>
                              <a:gd name="T8" fmla="*/ 0 w 895"/>
                              <a:gd name="T9" fmla="*/ 1838 h 1838"/>
                            </a:gdLst>
                            <a:ahLst/>
                            <a:cxnLst>
                              <a:cxn ang="0">
                                <a:pos x="T0" y="T1"/>
                              </a:cxn>
                              <a:cxn ang="0">
                                <a:pos x="T2" y="T3"/>
                              </a:cxn>
                              <a:cxn ang="0">
                                <a:pos x="T4" y="T5"/>
                              </a:cxn>
                              <a:cxn ang="0">
                                <a:pos x="T6" y="T7"/>
                              </a:cxn>
                              <a:cxn ang="0">
                                <a:pos x="T8" y="T9"/>
                              </a:cxn>
                            </a:cxnLst>
                            <a:rect l="0" t="0" r="r" b="b"/>
                            <a:pathLst>
                              <a:path w="895" h="1838">
                                <a:moveTo>
                                  <a:pt x="0" y="1838"/>
                                </a:moveTo>
                                <a:lnTo>
                                  <a:pt x="123" y="1711"/>
                                </a:lnTo>
                                <a:lnTo>
                                  <a:pt x="895" y="0"/>
                                </a:lnTo>
                                <a:lnTo>
                                  <a:pt x="820" y="97"/>
                                </a:lnTo>
                                <a:lnTo>
                                  <a:pt x="0" y="1838"/>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19" name="Freeform 16"/>
                        <wps:cNvSpPr>
                          <a:spLocks/>
                        </wps:cNvSpPr>
                        <wps:spPr bwMode="auto">
                          <a:xfrm>
                            <a:off x="248" y="1819"/>
                            <a:ext cx="3824" cy="2015"/>
                          </a:xfrm>
                          <a:custGeom>
                            <a:avLst/>
                            <a:gdLst>
                              <a:gd name="T0" fmla="*/ 1974 w 3824"/>
                              <a:gd name="T1" fmla="*/ 154 h 2015"/>
                              <a:gd name="T2" fmla="*/ 2146 w 3824"/>
                              <a:gd name="T3" fmla="*/ 64 h 2015"/>
                              <a:gd name="T4" fmla="*/ 2326 w 3824"/>
                              <a:gd name="T5" fmla="*/ 30 h 2015"/>
                              <a:gd name="T6" fmla="*/ 2517 w 3824"/>
                              <a:gd name="T7" fmla="*/ 38 h 2015"/>
                              <a:gd name="T8" fmla="*/ 2708 w 3824"/>
                              <a:gd name="T9" fmla="*/ 71 h 2015"/>
                              <a:gd name="T10" fmla="*/ 2895 w 3824"/>
                              <a:gd name="T11" fmla="*/ 113 h 2015"/>
                              <a:gd name="T12" fmla="*/ 2974 w 3824"/>
                              <a:gd name="T13" fmla="*/ 195 h 2015"/>
                              <a:gd name="T14" fmla="*/ 3558 w 3824"/>
                              <a:gd name="T15" fmla="*/ 1932 h 2015"/>
                              <a:gd name="T16" fmla="*/ 2701 w 3824"/>
                              <a:gd name="T17" fmla="*/ 1910 h 2015"/>
                              <a:gd name="T18" fmla="*/ 2184 w 3824"/>
                              <a:gd name="T19" fmla="*/ 1891 h 2015"/>
                              <a:gd name="T20" fmla="*/ 2101 w 3824"/>
                              <a:gd name="T21" fmla="*/ 1906 h 2015"/>
                              <a:gd name="T22" fmla="*/ 2131 w 3824"/>
                              <a:gd name="T23" fmla="*/ 1955 h 2015"/>
                              <a:gd name="T24" fmla="*/ 2120 w 3824"/>
                              <a:gd name="T25" fmla="*/ 1985 h 2015"/>
                              <a:gd name="T26" fmla="*/ 1693 w 3824"/>
                              <a:gd name="T27" fmla="*/ 1966 h 2015"/>
                              <a:gd name="T28" fmla="*/ 1730 w 3824"/>
                              <a:gd name="T29" fmla="*/ 1940 h 2015"/>
                              <a:gd name="T30" fmla="*/ 1667 w 3824"/>
                              <a:gd name="T31" fmla="*/ 1891 h 2015"/>
                              <a:gd name="T32" fmla="*/ 1127 w 3824"/>
                              <a:gd name="T33" fmla="*/ 1910 h 2015"/>
                              <a:gd name="T34" fmla="*/ 266 w 3824"/>
                              <a:gd name="T35" fmla="*/ 1932 h 2015"/>
                              <a:gd name="T36" fmla="*/ 865 w 3824"/>
                              <a:gd name="T37" fmla="*/ 195 h 2015"/>
                              <a:gd name="T38" fmla="*/ 993 w 3824"/>
                              <a:gd name="T39" fmla="*/ 101 h 2015"/>
                              <a:gd name="T40" fmla="*/ 1184 w 3824"/>
                              <a:gd name="T41" fmla="*/ 56 h 2015"/>
                              <a:gd name="T42" fmla="*/ 1371 w 3824"/>
                              <a:gd name="T43" fmla="*/ 30 h 2015"/>
                              <a:gd name="T44" fmla="*/ 1562 w 3824"/>
                              <a:gd name="T45" fmla="*/ 34 h 2015"/>
                              <a:gd name="T46" fmla="*/ 1738 w 3824"/>
                              <a:gd name="T47" fmla="*/ 86 h 2015"/>
                              <a:gd name="T48" fmla="*/ 1899 w 3824"/>
                              <a:gd name="T49" fmla="*/ 191 h 2015"/>
                              <a:gd name="T50" fmla="*/ 1865 w 3824"/>
                              <a:gd name="T51" fmla="*/ 135 h 2015"/>
                              <a:gd name="T52" fmla="*/ 1689 w 3824"/>
                              <a:gd name="T53" fmla="*/ 38 h 2015"/>
                              <a:gd name="T54" fmla="*/ 1498 w 3824"/>
                              <a:gd name="T55" fmla="*/ 4 h 2015"/>
                              <a:gd name="T56" fmla="*/ 1307 w 3824"/>
                              <a:gd name="T57" fmla="*/ 11 h 2015"/>
                              <a:gd name="T58" fmla="*/ 1112 w 3824"/>
                              <a:gd name="T59" fmla="*/ 49 h 2015"/>
                              <a:gd name="T60" fmla="*/ 925 w 3824"/>
                              <a:gd name="T61" fmla="*/ 86 h 2015"/>
                              <a:gd name="T62" fmla="*/ 847 w 3824"/>
                              <a:gd name="T63" fmla="*/ 173 h 2015"/>
                              <a:gd name="T64" fmla="*/ 15 w 3824"/>
                              <a:gd name="T65" fmla="*/ 1966 h 2015"/>
                              <a:gd name="T66" fmla="*/ 528 w 3824"/>
                              <a:gd name="T67" fmla="*/ 1955 h 2015"/>
                              <a:gd name="T68" fmla="*/ 1502 w 3824"/>
                              <a:gd name="T69" fmla="*/ 1925 h 2015"/>
                              <a:gd name="T70" fmla="*/ 1697 w 3824"/>
                              <a:gd name="T71" fmla="*/ 1917 h 2015"/>
                              <a:gd name="T72" fmla="*/ 1663 w 3824"/>
                              <a:gd name="T73" fmla="*/ 1966 h 2015"/>
                              <a:gd name="T74" fmla="*/ 2120 w 3824"/>
                              <a:gd name="T75" fmla="*/ 2015 h 2015"/>
                              <a:gd name="T76" fmla="*/ 2150 w 3824"/>
                              <a:gd name="T77" fmla="*/ 1940 h 2015"/>
                              <a:gd name="T78" fmla="*/ 2154 w 3824"/>
                              <a:gd name="T79" fmla="*/ 1917 h 2015"/>
                              <a:gd name="T80" fmla="*/ 2431 w 3824"/>
                              <a:gd name="T81" fmla="*/ 1929 h 2015"/>
                              <a:gd name="T82" fmla="*/ 3300 w 3824"/>
                              <a:gd name="T83" fmla="*/ 1955 h 2015"/>
                              <a:gd name="T84" fmla="*/ 3791 w 3824"/>
                              <a:gd name="T85" fmla="*/ 1966 h 2015"/>
                              <a:gd name="T86" fmla="*/ 2993 w 3824"/>
                              <a:gd name="T87" fmla="*/ 180 h 2015"/>
                              <a:gd name="T88" fmla="*/ 2910 w 3824"/>
                              <a:gd name="T89" fmla="*/ 90 h 2015"/>
                              <a:gd name="T90" fmla="*/ 2775 w 3824"/>
                              <a:gd name="T91" fmla="*/ 56 h 2015"/>
                              <a:gd name="T92" fmla="*/ 2581 w 3824"/>
                              <a:gd name="T93" fmla="*/ 19 h 2015"/>
                              <a:gd name="T94" fmla="*/ 2390 w 3824"/>
                              <a:gd name="T95" fmla="*/ 0 h 2015"/>
                              <a:gd name="T96" fmla="*/ 2199 w 3824"/>
                              <a:gd name="T97" fmla="*/ 19 h 2015"/>
                              <a:gd name="T98" fmla="*/ 2015 w 3824"/>
                              <a:gd name="T99" fmla="*/ 94 h 2015"/>
                              <a:gd name="T100" fmla="*/ 1918 w 3824"/>
                              <a:gd name="T101" fmla="*/ 199 h 2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24" h="2015">
                                <a:moveTo>
                                  <a:pt x="1918" y="199"/>
                                </a:moveTo>
                                <a:lnTo>
                                  <a:pt x="1944" y="176"/>
                                </a:lnTo>
                                <a:lnTo>
                                  <a:pt x="1974" y="154"/>
                                </a:lnTo>
                                <a:lnTo>
                                  <a:pt x="2030" y="120"/>
                                </a:lnTo>
                                <a:lnTo>
                                  <a:pt x="2086" y="86"/>
                                </a:lnTo>
                                <a:lnTo>
                                  <a:pt x="2146" y="64"/>
                                </a:lnTo>
                                <a:lnTo>
                                  <a:pt x="2202" y="49"/>
                                </a:lnTo>
                                <a:lnTo>
                                  <a:pt x="2262" y="34"/>
                                </a:lnTo>
                                <a:lnTo>
                                  <a:pt x="2326" y="30"/>
                                </a:lnTo>
                                <a:lnTo>
                                  <a:pt x="2390" y="26"/>
                                </a:lnTo>
                                <a:lnTo>
                                  <a:pt x="2450" y="30"/>
                                </a:lnTo>
                                <a:lnTo>
                                  <a:pt x="2517" y="38"/>
                                </a:lnTo>
                                <a:lnTo>
                                  <a:pt x="2581" y="49"/>
                                </a:lnTo>
                                <a:lnTo>
                                  <a:pt x="2644" y="56"/>
                                </a:lnTo>
                                <a:lnTo>
                                  <a:pt x="2708" y="71"/>
                                </a:lnTo>
                                <a:lnTo>
                                  <a:pt x="2772" y="83"/>
                                </a:lnTo>
                                <a:lnTo>
                                  <a:pt x="2835" y="101"/>
                                </a:lnTo>
                                <a:lnTo>
                                  <a:pt x="2895" y="113"/>
                                </a:lnTo>
                                <a:lnTo>
                                  <a:pt x="2948" y="191"/>
                                </a:lnTo>
                                <a:lnTo>
                                  <a:pt x="2959" y="195"/>
                                </a:lnTo>
                                <a:lnTo>
                                  <a:pt x="2974" y="195"/>
                                </a:lnTo>
                                <a:lnTo>
                                  <a:pt x="3791" y="1940"/>
                                </a:lnTo>
                                <a:lnTo>
                                  <a:pt x="3742" y="1940"/>
                                </a:lnTo>
                                <a:lnTo>
                                  <a:pt x="3558" y="1932"/>
                                </a:lnTo>
                                <a:lnTo>
                                  <a:pt x="3300" y="1929"/>
                                </a:lnTo>
                                <a:lnTo>
                                  <a:pt x="3000" y="1917"/>
                                </a:lnTo>
                                <a:lnTo>
                                  <a:pt x="2701" y="1910"/>
                                </a:lnTo>
                                <a:lnTo>
                                  <a:pt x="2431" y="1902"/>
                                </a:lnTo>
                                <a:lnTo>
                                  <a:pt x="2240" y="1895"/>
                                </a:lnTo>
                                <a:lnTo>
                                  <a:pt x="2184" y="1891"/>
                                </a:lnTo>
                                <a:lnTo>
                                  <a:pt x="2157" y="1891"/>
                                </a:lnTo>
                                <a:lnTo>
                                  <a:pt x="2127" y="1891"/>
                                </a:lnTo>
                                <a:lnTo>
                                  <a:pt x="2101" y="1906"/>
                                </a:lnTo>
                                <a:lnTo>
                                  <a:pt x="2094" y="1940"/>
                                </a:lnTo>
                                <a:lnTo>
                                  <a:pt x="2120" y="1951"/>
                                </a:lnTo>
                                <a:lnTo>
                                  <a:pt x="2131" y="1955"/>
                                </a:lnTo>
                                <a:lnTo>
                                  <a:pt x="2135" y="1966"/>
                                </a:lnTo>
                                <a:lnTo>
                                  <a:pt x="2135" y="1981"/>
                                </a:lnTo>
                                <a:lnTo>
                                  <a:pt x="2120" y="1985"/>
                                </a:lnTo>
                                <a:lnTo>
                                  <a:pt x="1704" y="1985"/>
                                </a:lnTo>
                                <a:lnTo>
                                  <a:pt x="1693" y="1981"/>
                                </a:lnTo>
                                <a:lnTo>
                                  <a:pt x="1693" y="1966"/>
                                </a:lnTo>
                                <a:lnTo>
                                  <a:pt x="1697" y="1955"/>
                                </a:lnTo>
                                <a:lnTo>
                                  <a:pt x="1704" y="1951"/>
                                </a:lnTo>
                                <a:lnTo>
                                  <a:pt x="1730" y="1940"/>
                                </a:lnTo>
                                <a:lnTo>
                                  <a:pt x="1727" y="1906"/>
                                </a:lnTo>
                                <a:lnTo>
                                  <a:pt x="1701" y="1891"/>
                                </a:lnTo>
                                <a:lnTo>
                                  <a:pt x="1667" y="1891"/>
                                </a:lnTo>
                                <a:lnTo>
                                  <a:pt x="1644" y="1891"/>
                                </a:lnTo>
                                <a:lnTo>
                                  <a:pt x="1502" y="1899"/>
                                </a:lnTo>
                                <a:lnTo>
                                  <a:pt x="1127" y="1910"/>
                                </a:lnTo>
                                <a:lnTo>
                                  <a:pt x="828" y="1917"/>
                                </a:lnTo>
                                <a:lnTo>
                                  <a:pt x="528" y="1929"/>
                                </a:lnTo>
                                <a:lnTo>
                                  <a:pt x="266" y="1932"/>
                                </a:lnTo>
                                <a:lnTo>
                                  <a:pt x="34" y="1940"/>
                                </a:lnTo>
                                <a:lnTo>
                                  <a:pt x="854" y="195"/>
                                </a:lnTo>
                                <a:lnTo>
                                  <a:pt x="865" y="195"/>
                                </a:lnTo>
                                <a:lnTo>
                                  <a:pt x="880" y="191"/>
                                </a:lnTo>
                                <a:lnTo>
                                  <a:pt x="933" y="113"/>
                                </a:lnTo>
                                <a:lnTo>
                                  <a:pt x="993" y="101"/>
                                </a:lnTo>
                                <a:lnTo>
                                  <a:pt x="1056" y="86"/>
                                </a:lnTo>
                                <a:lnTo>
                                  <a:pt x="1120" y="71"/>
                                </a:lnTo>
                                <a:lnTo>
                                  <a:pt x="1184" y="56"/>
                                </a:lnTo>
                                <a:lnTo>
                                  <a:pt x="1247" y="49"/>
                                </a:lnTo>
                                <a:lnTo>
                                  <a:pt x="1311" y="41"/>
                                </a:lnTo>
                                <a:lnTo>
                                  <a:pt x="1371" y="30"/>
                                </a:lnTo>
                                <a:lnTo>
                                  <a:pt x="1435" y="30"/>
                                </a:lnTo>
                                <a:lnTo>
                                  <a:pt x="1498" y="30"/>
                                </a:lnTo>
                                <a:lnTo>
                                  <a:pt x="1562" y="34"/>
                                </a:lnTo>
                                <a:lnTo>
                                  <a:pt x="1622" y="49"/>
                                </a:lnTo>
                                <a:lnTo>
                                  <a:pt x="1678" y="64"/>
                                </a:lnTo>
                                <a:lnTo>
                                  <a:pt x="1738" y="86"/>
                                </a:lnTo>
                                <a:lnTo>
                                  <a:pt x="1794" y="120"/>
                                </a:lnTo>
                                <a:lnTo>
                                  <a:pt x="1850" y="154"/>
                                </a:lnTo>
                                <a:lnTo>
                                  <a:pt x="1899" y="191"/>
                                </a:lnTo>
                                <a:lnTo>
                                  <a:pt x="1918" y="199"/>
                                </a:lnTo>
                                <a:lnTo>
                                  <a:pt x="1914" y="161"/>
                                </a:lnTo>
                                <a:lnTo>
                                  <a:pt x="1865" y="135"/>
                                </a:lnTo>
                                <a:lnTo>
                                  <a:pt x="1809" y="94"/>
                                </a:lnTo>
                                <a:lnTo>
                                  <a:pt x="1749" y="64"/>
                                </a:lnTo>
                                <a:lnTo>
                                  <a:pt x="1689" y="38"/>
                                </a:lnTo>
                                <a:lnTo>
                                  <a:pt x="1626" y="23"/>
                                </a:lnTo>
                                <a:lnTo>
                                  <a:pt x="1566" y="11"/>
                                </a:lnTo>
                                <a:lnTo>
                                  <a:pt x="1498" y="4"/>
                                </a:lnTo>
                                <a:lnTo>
                                  <a:pt x="1435" y="4"/>
                                </a:lnTo>
                                <a:lnTo>
                                  <a:pt x="1371" y="4"/>
                                </a:lnTo>
                                <a:lnTo>
                                  <a:pt x="1307" y="11"/>
                                </a:lnTo>
                                <a:lnTo>
                                  <a:pt x="1244" y="23"/>
                                </a:lnTo>
                                <a:lnTo>
                                  <a:pt x="1180" y="30"/>
                                </a:lnTo>
                                <a:lnTo>
                                  <a:pt x="1112" y="49"/>
                                </a:lnTo>
                                <a:lnTo>
                                  <a:pt x="1053" y="60"/>
                                </a:lnTo>
                                <a:lnTo>
                                  <a:pt x="989" y="75"/>
                                </a:lnTo>
                                <a:lnTo>
                                  <a:pt x="925" y="86"/>
                                </a:lnTo>
                                <a:lnTo>
                                  <a:pt x="918" y="94"/>
                                </a:lnTo>
                                <a:lnTo>
                                  <a:pt x="861" y="173"/>
                                </a:lnTo>
                                <a:lnTo>
                                  <a:pt x="847" y="173"/>
                                </a:lnTo>
                                <a:lnTo>
                                  <a:pt x="835" y="180"/>
                                </a:lnTo>
                                <a:lnTo>
                                  <a:pt x="0" y="1947"/>
                                </a:lnTo>
                                <a:lnTo>
                                  <a:pt x="15" y="1966"/>
                                </a:lnTo>
                                <a:lnTo>
                                  <a:pt x="30" y="1966"/>
                                </a:lnTo>
                                <a:lnTo>
                                  <a:pt x="266" y="1959"/>
                                </a:lnTo>
                                <a:lnTo>
                                  <a:pt x="528" y="1955"/>
                                </a:lnTo>
                                <a:lnTo>
                                  <a:pt x="828" y="1947"/>
                                </a:lnTo>
                                <a:lnTo>
                                  <a:pt x="1127" y="1940"/>
                                </a:lnTo>
                                <a:lnTo>
                                  <a:pt x="1502" y="1925"/>
                                </a:lnTo>
                                <a:lnTo>
                                  <a:pt x="1644" y="1921"/>
                                </a:lnTo>
                                <a:lnTo>
                                  <a:pt x="1671" y="1917"/>
                                </a:lnTo>
                                <a:lnTo>
                                  <a:pt x="1697" y="1917"/>
                                </a:lnTo>
                                <a:lnTo>
                                  <a:pt x="1704" y="1925"/>
                                </a:lnTo>
                                <a:lnTo>
                                  <a:pt x="1674" y="1940"/>
                                </a:lnTo>
                                <a:lnTo>
                                  <a:pt x="1663" y="1966"/>
                                </a:lnTo>
                                <a:lnTo>
                                  <a:pt x="1674" y="2000"/>
                                </a:lnTo>
                                <a:lnTo>
                                  <a:pt x="1704" y="2015"/>
                                </a:lnTo>
                                <a:lnTo>
                                  <a:pt x="2120" y="2015"/>
                                </a:lnTo>
                                <a:lnTo>
                                  <a:pt x="2154" y="2000"/>
                                </a:lnTo>
                                <a:lnTo>
                                  <a:pt x="2165" y="1966"/>
                                </a:lnTo>
                                <a:lnTo>
                                  <a:pt x="2150" y="1940"/>
                                </a:lnTo>
                                <a:lnTo>
                                  <a:pt x="2120" y="1925"/>
                                </a:lnTo>
                                <a:lnTo>
                                  <a:pt x="2131" y="1917"/>
                                </a:lnTo>
                                <a:lnTo>
                                  <a:pt x="2154" y="1917"/>
                                </a:lnTo>
                                <a:lnTo>
                                  <a:pt x="2180" y="1921"/>
                                </a:lnTo>
                                <a:lnTo>
                                  <a:pt x="2240" y="1925"/>
                                </a:lnTo>
                                <a:lnTo>
                                  <a:pt x="2431" y="1929"/>
                                </a:lnTo>
                                <a:lnTo>
                                  <a:pt x="2701" y="1940"/>
                                </a:lnTo>
                                <a:lnTo>
                                  <a:pt x="3000" y="1947"/>
                                </a:lnTo>
                                <a:lnTo>
                                  <a:pt x="3300" y="1955"/>
                                </a:lnTo>
                                <a:lnTo>
                                  <a:pt x="3558" y="1959"/>
                                </a:lnTo>
                                <a:lnTo>
                                  <a:pt x="3742" y="1962"/>
                                </a:lnTo>
                                <a:lnTo>
                                  <a:pt x="3791" y="1966"/>
                                </a:lnTo>
                                <a:lnTo>
                                  <a:pt x="3813" y="1966"/>
                                </a:lnTo>
                                <a:lnTo>
                                  <a:pt x="3824" y="1947"/>
                                </a:lnTo>
                                <a:lnTo>
                                  <a:pt x="2993" y="180"/>
                                </a:lnTo>
                                <a:lnTo>
                                  <a:pt x="2978" y="173"/>
                                </a:lnTo>
                                <a:lnTo>
                                  <a:pt x="2967" y="173"/>
                                </a:lnTo>
                                <a:lnTo>
                                  <a:pt x="2910" y="90"/>
                                </a:lnTo>
                                <a:lnTo>
                                  <a:pt x="2903" y="86"/>
                                </a:lnTo>
                                <a:lnTo>
                                  <a:pt x="2839" y="71"/>
                                </a:lnTo>
                                <a:lnTo>
                                  <a:pt x="2775" y="56"/>
                                </a:lnTo>
                                <a:lnTo>
                                  <a:pt x="2716" y="49"/>
                                </a:lnTo>
                                <a:lnTo>
                                  <a:pt x="2648" y="30"/>
                                </a:lnTo>
                                <a:lnTo>
                                  <a:pt x="2581" y="19"/>
                                </a:lnTo>
                                <a:lnTo>
                                  <a:pt x="2517" y="11"/>
                                </a:lnTo>
                                <a:lnTo>
                                  <a:pt x="2450" y="4"/>
                                </a:lnTo>
                                <a:lnTo>
                                  <a:pt x="2390" y="0"/>
                                </a:lnTo>
                                <a:lnTo>
                                  <a:pt x="2326" y="4"/>
                                </a:lnTo>
                                <a:lnTo>
                                  <a:pt x="2259" y="8"/>
                                </a:lnTo>
                                <a:lnTo>
                                  <a:pt x="2199" y="19"/>
                                </a:lnTo>
                                <a:lnTo>
                                  <a:pt x="2135" y="38"/>
                                </a:lnTo>
                                <a:lnTo>
                                  <a:pt x="2075" y="64"/>
                                </a:lnTo>
                                <a:lnTo>
                                  <a:pt x="2015" y="94"/>
                                </a:lnTo>
                                <a:lnTo>
                                  <a:pt x="1959" y="135"/>
                                </a:lnTo>
                                <a:lnTo>
                                  <a:pt x="1914" y="161"/>
                                </a:lnTo>
                                <a:lnTo>
                                  <a:pt x="1918" y="19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 name="Freeform 17"/>
                        <wps:cNvSpPr>
                          <a:spLocks/>
                        </wps:cNvSpPr>
                        <wps:spPr bwMode="auto">
                          <a:xfrm>
                            <a:off x="656" y="3245"/>
                            <a:ext cx="1427" cy="206"/>
                          </a:xfrm>
                          <a:custGeom>
                            <a:avLst/>
                            <a:gdLst>
                              <a:gd name="T0" fmla="*/ 12 w 1427"/>
                              <a:gd name="T1" fmla="*/ 124 h 206"/>
                              <a:gd name="T2" fmla="*/ 394 w 1427"/>
                              <a:gd name="T3" fmla="*/ 52 h 206"/>
                              <a:gd name="T4" fmla="*/ 581 w 1427"/>
                              <a:gd name="T5" fmla="*/ 22 h 206"/>
                              <a:gd name="T6" fmla="*/ 671 w 1427"/>
                              <a:gd name="T7" fmla="*/ 11 h 206"/>
                              <a:gd name="T8" fmla="*/ 761 w 1427"/>
                              <a:gd name="T9" fmla="*/ 4 h 206"/>
                              <a:gd name="T10" fmla="*/ 851 w 1427"/>
                              <a:gd name="T11" fmla="*/ 0 h 206"/>
                              <a:gd name="T12" fmla="*/ 937 w 1427"/>
                              <a:gd name="T13" fmla="*/ 0 h 206"/>
                              <a:gd name="T14" fmla="*/ 1023 w 1427"/>
                              <a:gd name="T15" fmla="*/ 11 h 206"/>
                              <a:gd name="T16" fmla="*/ 1109 w 1427"/>
                              <a:gd name="T17" fmla="*/ 22 h 206"/>
                              <a:gd name="T18" fmla="*/ 1191 w 1427"/>
                              <a:gd name="T19" fmla="*/ 45 h 206"/>
                              <a:gd name="T20" fmla="*/ 1270 w 1427"/>
                              <a:gd name="T21" fmla="*/ 79 h 206"/>
                              <a:gd name="T22" fmla="*/ 1349 w 1427"/>
                              <a:gd name="T23" fmla="*/ 120 h 206"/>
                              <a:gd name="T24" fmla="*/ 1427 w 1427"/>
                              <a:gd name="T25" fmla="*/ 169 h 206"/>
                              <a:gd name="T26" fmla="*/ 1427 w 1427"/>
                              <a:gd name="T27" fmla="*/ 206 h 206"/>
                              <a:gd name="T28" fmla="*/ 1349 w 1427"/>
                              <a:gd name="T29" fmla="*/ 154 h 206"/>
                              <a:gd name="T30" fmla="*/ 1266 w 1427"/>
                              <a:gd name="T31" fmla="*/ 112 h 206"/>
                              <a:gd name="T32" fmla="*/ 1184 w 1427"/>
                              <a:gd name="T33" fmla="*/ 82 h 206"/>
                              <a:gd name="T34" fmla="*/ 1098 w 1427"/>
                              <a:gd name="T35" fmla="*/ 60 h 206"/>
                              <a:gd name="T36" fmla="*/ 1015 w 1427"/>
                              <a:gd name="T37" fmla="*/ 45 h 206"/>
                              <a:gd name="T38" fmla="*/ 929 w 1427"/>
                              <a:gd name="T39" fmla="*/ 34 h 206"/>
                              <a:gd name="T40" fmla="*/ 839 w 1427"/>
                              <a:gd name="T41" fmla="*/ 34 h 206"/>
                              <a:gd name="T42" fmla="*/ 753 w 1427"/>
                              <a:gd name="T43" fmla="*/ 37 h 206"/>
                              <a:gd name="T44" fmla="*/ 659 w 1427"/>
                              <a:gd name="T45" fmla="*/ 45 h 206"/>
                              <a:gd name="T46" fmla="*/ 570 w 1427"/>
                              <a:gd name="T47" fmla="*/ 56 h 206"/>
                              <a:gd name="T48" fmla="*/ 382 w 1427"/>
                              <a:gd name="T49" fmla="*/ 86 h 206"/>
                              <a:gd name="T50" fmla="*/ 0 w 1427"/>
                              <a:gd name="T51" fmla="*/ 161 h 206"/>
                              <a:gd name="T52" fmla="*/ 12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2" y="124"/>
                                </a:moveTo>
                                <a:lnTo>
                                  <a:pt x="394" y="52"/>
                                </a:lnTo>
                                <a:lnTo>
                                  <a:pt x="581" y="22"/>
                                </a:lnTo>
                                <a:lnTo>
                                  <a:pt x="671" y="11"/>
                                </a:lnTo>
                                <a:lnTo>
                                  <a:pt x="761" y="4"/>
                                </a:lnTo>
                                <a:lnTo>
                                  <a:pt x="851" y="0"/>
                                </a:lnTo>
                                <a:lnTo>
                                  <a:pt x="937" y="0"/>
                                </a:lnTo>
                                <a:lnTo>
                                  <a:pt x="1023" y="11"/>
                                </a:lnTo>
                                <a:lnTo>
                                  <a:pt x="1109" y="22"/>
                                </a:lnTo>
                                <a:lnTo>
                                  <a:pt x="1191" y="45"/>
                                </a:lnTo>
                                <a:lnTo>
                                  <a:pt x="1270" y="79"/>
                                </a:lnTo>
                                <a:lnTo>
                                  <a:pt x="1349" y="120"/>
                                </a:lnTo>
                                <a:lnTo>
                                  <a:pt x="1427" y="169"/>
                                </a:lnTo>
                                <a:lnTo>
                                  <a:pt x="1427" y="206"/>
                                </a:lnTo>
                                <a:lnTo>
                                  <a:pt x="1349" y="154"/>
                                </a:lnTo>
                                <a:lnTo>
                                  <a:pt x="1266" y="112"/>
                                </a:lnTo>
                                <a:lnTo>
                                  <a:pt x="1184" y="82"/>
                                </a:lnTo>
                                <a:lnTo>
                                  <a:pt x="1098" y="60"/>
                                </a:lnTo>
                                <a:lnTo>
                                  <a:pt x="1015" y="45"/>
                                </a:lnTo>
                                <a:lnTo>
                                  <a:pt x="929" y="34"/>
                                </a:lnTo>
                                <a:lnTo>
                                  <a:pt x="839" y="34"/>
                                </a:lnTo>
                                <a:lnTo>
                                  <a:pt x="753" y="37"/>
                                </a:lnTo>
                                <a:lnTo>
                                  <a:pt x="659" y="45"/>
                                </a:lnTo>
                                <a:lnTo>
                                  <a:pt x="570" y="56"/>
                                </a:lnTo>
                                <a:lnTo>
                                  <a:pt x="382" y="86"/>
                                </a:lnTo>
                                <a:lnTo>
                                  <a:pt x="0" y="161"/>
                                </a:lnTo>
                                <a:lnTo>
                                  <a:pt x="12"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690" y="3147"/>
                            <a:ext cx="1393" cy="203"/>
                          </a:xfrm>
                          <a:custGeom>
                            <a:avLst/>
                            <a:gdLst>
                              <a:gd name="T0" fmla="*/ 1393 w 1393"/>
                              <a:gd name="T1" fmla="*/ 203 h 203"/>
                              <a:gd name="T2" fmla="*/ 1318 w 1393"/>
                              <a:gd name="T3" fmla="*/ 154 h 203"/>
                              <a:gd name="T4" fmla="*/ 1236 w 1393"/>
                              <a:gd name="T5" fmla="*/ 113 h 203"/>
                              <a:gd name="T6" fmla="*/ 1157 w 1393"/>
                              <a:gd name="T7" fmla="*/ 83 h 203"/>
                              <a:gd name="T8" fmla="*/ 1075 w 1393"/>
                              <a:gd name="T9" fmla="*/ 60 h 203"/>
                              <a:gd name="T10" fmla="*/ 993 w 1393"/>
                              <a:gd name="T11" fmla="*/ 45 h 203"/>
                              <a:gd name="T12" fmla="*/ 906 w 1393"/>
                              <a:gd name="T13" fmla="*/ 38 h 203"/>
                              <a:gd name="T14" fmla="*/ 820 w 1393"/>
                              <a:gd name="T15" fmla="*/ 34 h 203"/>
                              <a:gd name="T16" fmla="*/ 734 w 1393"/>
                              <a:gd name="T17" fmla="*/ 38 h 203"/>
                              <a:gd name="T18" fmla="*/ 644 w 1393"/>
                              <a:gd name="T19" fmla="*/ 45 h 203"/>
                              <a:gd name="T20" fmla="*/ 558 w 1393"/>
                              <a:gd name="T21" fmla="*/ 57 h 203"/>
                              <a:gd name="T22" fmla="*/ 375 w 1393"/>
                              <a:gd name="T23" fmla="*/ 87 h 203"/>
                              <a:gd name="T24" fmla="*/ 0 w 1393"/>
                              <a:gd name="T25" fmla="*/ 158 h 203"/>
                              <a:gd name="T26" fmla="*/ 11 w 1393"/>
                              <a:gd name="T27" fmla="*/ 124 h 203"/>
                              <a:gd name="T28" fmla="*/ 390 w 1393"/>
                              <a:gd name="T29" fmla="*/ 53 h 203"/>
                              <a:gd name="T30" fmla="*/ 569 w 1393"/>
                              <a:gd name="T31" fmla="*/ 23 h 203"/>
                              <a:gd name="T32" fmla="*/ 659 w 1393"/>
                              <a:gd name="T33" fmla="*/ 12 h 203"/>
                              <a:gd name="T34" fmla="*/ 745 w 1393"/>
                              <a:gd name="T35" fmla="*/ 4 h 203"/>
                              <a:gd name="T36" fmla="*/ 832 w 1393"/>
                              <a:gd name="T37" fmla="*/ 0 h 203"/>
                              <a:gd name="T38" fmla="*/ 918 w 1393"/>
                              <a:gd name="T39" fmla="*/ 4 h 203"/>
                              <a:gd name="T40" fmla="*/ 1004 w 1393"/>
                              <a:gd name="T41" fmla="*/ 12 h 203"/>
                              <a:gd name="T42" fmla="*/ 1082 w 1393"/>
                              <a:gd name="T43" fmla="*/ 27 h 203"/>
                              <a:gd name="T44" fmla="*/ 1165 w 1393"/>
                              <a:gd name="T45" fmla="*/ 49 h 203"/>
                              <a:gd name="T46" fmla="*/ 1244 w 1393"/>
                              <a:gd name="T47" fmla="*/ 79 h 203"/>
                              <a:gd name="T48" fmla="*/ 1318 w 1393"/>
                              <a:gd name="T49" fmla="*/ 120 h 203"/>
                              <a:gd name="T50" fmla="*/ 1393 w 1393"/>
                              <a:gd name="T51" fmla="*/ 169 h 203"/>
                              <a:gd name="T52" fmla="*/ 1393 w 1393"/>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3" h="203">
                                <a:moveTo>
                                  <a:pt x="1393" y="203"/>
                                </a:moveTo>
                                <a:lnTo>
                                  <a:pt x="1318" y="154"/>
                                </a:lnTo>
                                <a:lnTo>
                                  <a:pt x="1236" y="113"/>
                                </a:lnTo>
                                <a:lnTo>
                                  <a:pt x="1157" y="83"/>
                                </a:lnTo>
                                <a:lnTo>
                                  <a:pt x="1075" y="60"/>
                                </a:lnTo>
                                <a:lnTo>
                                  <a:pt x="993" y="45"/>
                                </a:lnTo>
                                <a:lnTo>
                                  <a:pt x="906" y="38"/>
                                </a:lnTo>
                                <a:lnTo>
                                  <a:pt x="820" y="34"/>
                                </a:lnTo>
                                <a:lnTo>
                                  <a:pt x="734" y="38"/>
                                </a:lnTo>
                                <a:lnTo>
                                  <a:pt x="644" y="45"/>
                                </a:lnTo>
                                <a:lnTo>
                                  <a:pt x="558" y="57"/>
                                </a:lnTo>
                                <a:lnTo>
                                  <a:pt x="375" y="87"/>
                                </a:lnTo>
                                <a:lnTo>
                                  <a:pt x="0" y="158"/>
                                </a:lnTo>
                                <a:lnTo>
                                  <a:pt x="11" y="124"/>
                                </a:lnTo>
                                <a:lnTo>
                                  <a:pt x="390" y="53"/>
                                </a:lnTo>
                                <a:lnTo>
                                  <a:pt x="569" y="23"/>
                                </a:lnTo>
                                <a:lnTo>
                                  <a:pt x="659" y="12"/>
                                </a:lnTo>
                                <a:lnTo>
                                  <a:pt x="745" y="4"/>
                                </a:lnTo>
                                <a:lnTo>
                                  <a:pt x="832" y="0"/>
                                </a:lnTo>
                                <a:lnTo>
                                  <a:pt x="918" y="4"/>
                                </a:lnTo>
                                <a:lnTo>
                                  <a:pt x="1004" y="12"/>
                                </a:lnTo>
                                <a:lnTo>
                                  <a:pt x="1082" y="27"/>
                                </a:lnTo>
                                <a:lnTo>
                                  <a:pt x="1165" y="49"/>
                                </a:lnTo>
                                <a:lnTo>
                                  <a:pt x="1244" y="79"/>
                                </a:lnTo>
                                <a:lnTo>
                                  <a:pt x="1318" y="120"/>
                                </a:lnTo>
                                <a:lnTo>
                                  <a:pt x="1393" y="169"/>
                                </a:lnTo>
                                <a:lnTo>
                                  <a:pt x="1393"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724" y="3057"/>
                            <a:ext cx="1363" cy="199"/>
                          </a:xfrm>
                          <a:custGeom>
                            <a:avLst/>
                            <a:gdLst>
                              <a:gd name="T0" fmla="*/ 1363 w 1363"/>
                              <a:gd name="T1" fmla="*/ 199 h 199"/>
                              <a:gd name="T2" fmla="*/ 1284 w 1363"/>
                              <a:gd name="T3" fmla="*/ 150 h 199"/>
                              <a:gd name="T4" fmla="*/ 1210 w 1363"/>
                              <a:gd name="T5" fmla="*/ 109 h 199"/>
                              <a:gd name="T6" fmla="*/ 1131 w 1363"/>
                              <a:gd name="T7" fmla="*/ 79 h 199"/>
                              <a:gd name="T8" fmla="*/ 1048 w 1363"/>
                              <a:gd name="T9" fmla="*/ 57 h 199"/>
                              <a:gd name="T10" fmla="*/ 970 w 1363"/>
                              <a:gd name="T11" fmla="*/ 45 h 199"/>
                              <a:gd name="T12" fmla="*/ 887 w 1363"/>
                              <a:gd name="T13" fmla="*/ 34 h 199"/>
                              <a:gd name="T14" fmla="*/ 801 w 1363"/>
                              <a:gd name="T15" fmla="*/ 30 h 199"/>
                              <a:gd name="T16" fmla="*/ 719 w 1363"/>
                              <a:gd name="T17" fmla="*/ 34 h 199"/>
                              <a:gd name="T18" fmla="*/ 633 w 1363"/>
                              <a:gd name="T19" fmla="*/ 42 h 199"/>
                              <a:gd name="T20" fmla="*/ 543 w 1363"/>
                              <a:gd name="T21" fmla="*/ 53 h 199"/>
                              <a:gd name="T22" fmla="*/ 367 w 1363"/>
                              <a:gd name="T23" fmla="*/ 83 h 199"/>
                              <a:gd name="T24" fmla="*/ 0 w 1363"/>
                              <a:gd name="T25" fmla="*/ 150 h 199"/>
                              <a:gd name="T26" fmla="*/ 11 w 1363"/>
                              <a:gd name="T27" fmla="*/ 117 h 199"/>
                              <a:gd name="T28" fmla="*/ 378 w 1363"/>
                              <a:gd name="T29" fmla="*/ 49 h 199"/>
                              <a:gd name="T30" fmla="*/ 558 w 1363"/>
                              <a:gd name="T31" fmla="*/ 19 h 199"/>
                              <a:gd name="T32" fmla="*/ 644 w 1363"/>
                              <a:gd name="T33" fmla="*/ 8 h 199"/>
                              <a:gd name="T34" fmla="*/ 726 w 1363"/>
                              <a:gd name="T35" fmla="*/ 0 h 199"/>
                              <a:gd name="T36" fmla="*/ 812 w 1363"/>
                              <a:gd name="T37" fmla="*/ 0 h 199"/>
                              <a:gd name="T38" fmla="*/ 895 w 1363"/>
                              <a:gd name="T39" fmla="*/ 0 h 199"/>
                              <a:gd name="T40" fmla="*/ 977 w 1363"/>
                              <a:gd name="T41" fmla="*/ 8 h 199"/>
                              <a:gd name="T42" fmla="*/ 1060 w 1363"/>
                              <a:gd name="T43" fmla="*/ 23 h 199"/>
                              <a:gd name="T44" fmla="*/ 1135 w 1363"/>
                              <a:gd name="T45" fmla="*/ 49 h 199"/>
                              <a:gd name="T46" fmla="*/ 1213 w 1363"/>
                              <a:gd name="T47" fmla="*/ 75 h 199"/>
                              <a:gd name="T48" fmla="*/ 1288 w 1363"/>
                              <a:gd name="T49" fmla="*/ 117 h 199"/>
                              <a:gd name="T50" fmla="*/ 1363 w 1363"/>
                              <a:gd name="T51" fmla="*/ 165 h 199"/>
                              <a:gd name="T52" fmla="*/ 1363 w 1363"/>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3" h="199">
                                <a:moveTo>
                                  <a:pt x="1363" y="199"/>
                                </a:moveTo>
                                <a:lnTo>
                                  <a:pt x="1284" y="150"/>
                                </a:lnTo>
                                <a:lnTo>
                                  <a:pt x="1210" y="109"/>
                                </a:lnTo>
                                <a:lnTo>
                                  <a:pt x="1131" y="79"/>
                                </a:lnTo>
                                <a:lnTo>
                                  <a:pt x="1048" y="57"/>
                                </a:lnTo>
                                <a:lnTo>
                                  <a:pt x="970" y="45"/>
                                </a:lnTo>
                                <a:lnTo>
                                  <a:pt x="887" y="34"/>
                                </a:lnTo>
                                <a:lnTo>
                                  <a:pt x="801" y="30"/>
                                </a:lnTo>
                                <a:lnTo>
                                  <a:pt x="719" y="34"/>
                                </a:lnTo>
                                <a:lnTo>
                                  <a:pt x="633" y="42"/>
                                </a:lnTo>
                                <a:lnTo>
                                  <a:pt x="543" y="53"/>
                                </a:lnTo>
                                <a:lnTo>
                                  <a:pt x="367" y="83"/>
                                </a:lnTo>
                                <a:lnTo>
                                  <a:pt x="0" y="150"/>
                                </a:lnTo>
                                <a:lnTo>
                                  <a:pt x="11" y="117"/>
                                </a:lnTo>
                                <a:lnTo>
                                  <a:pt x="378" y="49"/>
                                </a:lnTo>
                                <a:lnTo>
                                  <a:pt x="558" y="19"/>
                                </a:lnTo>
                                <a:lnTo>
                                  <a:pt x="644" y="8"/>
                                </a:lnTo>
                                <a:lnTo>
                                  <a:pt x="726" y="0"/>
                                </a:lnTo>
                                <a:lnTo>
                                  <a:pt x="812" y="0"/>
                                </a:lnTo>
                                <a:lnTo>
                                  <a:pt x="895" y="0"/>
                                </a:lnTo>
                                <a:lnTo>
                                  <a:pt x="977" y="8"/>
                                </a:lnTo>
                                <a:lnTo>
                                  <a:pt x="1060" y="23"/>
                                </a:lnTo>
                                <a:lnTo>
                                  <a:pt x="1135" y="49"/>
                                </a:lnTo>
                                <a:lnTo>
                                  <a:pt x="1213" y="75"/>
                                </a:lnTo>
                                <a:lnTo>
                                  <a:pt x="1288" y="117"/>
                                </a:lnTo>
                                <a:lnTo>
                                  <a:pt x="1363" y="165"/>
                                </a:lnTo>
                                <a:lnTo>
                                  <a:pt x="1363"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757" y="2971"/>
                            <a:ext cx="1330" cy="199"/>
                          </a:xfrm>
                          <a:custGeom>
                            <a:avLst/>
                            <a:gdLst>
                              <a:gd name="T0" fmla="*/ 1330 w 1330"/>
                              <a:gd name="T1" fmla="*/ 199 h 199"/>
                              <a:gd name="T2" fmla="*/ 1255 w 1330"/>
                              <a:gd name="T3" fmla="*/ 150 h 199"/>
                              <a:gd name="T4" fmla="*/ 1180 w 1330"/>
                              <a:gd name="T5" fmla="*/ 109 h 199"/>
                              <a:gd name="T6" fmla="*/ 1102 w 1330"/>
                              <a:gd name="T7" fmla="*/ 79 h 199"/>
                              <a:gd name="T8" fmla="*/ 1027 w 1330"/>
                              <a:gd name="T9" fmla="*/ 56 h 199"/>
                              <a:gd name="T10" fmla="*/ 948 w 1330"/>
                              <a:gd name="T11" fmla="*/ 41 h 199"/>
                              <a:gd name="T12" fmla="*/ 866 w 1330"/>
                              <a:gd name="T13" fmla="*/ 34 h 199"/>
                              <a:gd name="T14" fmla="*/ 787 w 1330"/>
                              <a:gd name="T15" fmla="*/ 30 h 199"/>
                              <a:gd name="T16" fmla="*/ 701 w 1330"/>
                              <a:gd name="T17" fmla="*/ 34 h 199"/>
                              <a:gd name="T18" fmla="*/ 618 w 1330"/>
                              <a:gd name="T19" fmla="*/ 41 h 199"/>
                              <a:gd name="T20" fmla="*/ 532 w 1330"/>
                              <a:gd name="T21" fmla="*/ 52 h 199"/>
                              <a:gd name="T22" fmla="*/ 360 w 1330"/>
                              <a:gd name="T23" fmla="*/ 79 h 199"/>
                              <a:gd name="T24" fmla="*/ 0 w 1330"/>
                              <a:gd name="T25" fmla="*/ 150 h 199"/>
                              <a:gd name="T26" fmla="*/ 12 w 1330"/>
                              <a:gd name="T27" fmla="*/ 116 h 199"/>
                              <a:gd name="T28" fmla="*/ 371 w 1330"/>
                              <a:gd name="T29" fmla="*/ 45 h 199"/>
                              <a:gd name="T30" fmla="*/ 544 w 1330"/>
                              <a:gd name="T31" fmla="*/ 19 h 199"/>
                              <a:gd name="T32" fmla="*/ 626 w 1330"/>
                              <a:gd name="T33" fmla="*/ 7 h 199"/>
                              <a:gd name="T34" fmla="*/ 712 w 1330"/>
                              <a:gd name="T35" fmla="*/ 4 h 199"/>
                              <a:gd name="T36" fmla="*/ 794 w 1330"/>
                              <a:gd name="T37" fmla="*/ 0 h 199"/>
                              <a:gd name="T38" fmla="*/ 877 w 1330"/>
                              <a:gd name="T39" fmla="*/ 4 h 199"/>
                              <a:gd name="T40" fmla="*/ 956 w 1330"/>
                              <a:gd name="T41" fmla="*/ 11 h 199"/>
                              <a:gd name="T42" fmla="*/ 1034 w 1330"/>
                              <a:gd name="T43" fmla="*/ 26 h 199"/>
                              <a:gd name="T44" fmla="*/ 1113 w 1330"/>
                              <a:gd name="T45" fmla="*/ 45 h 199"/>
                              <a:gd name="T46" fmla="*/ 1184 w 1330"/>
                              <a:gd name="T47" fmla="*/ 79 h 199"/>
                              <a:gd name="T48" fmla="*/ 1259 w 1330"/>
                              <a:gd name="T49" fmla="*/ 116 h 199"/>
                              <a:gd name="T50" fmla="*/ 1330 w 1330"/>
                              <a:gd name="T51" fmla="*/ 165 h 199"/>
                              <a:gd name="T52" fmla="*/ 1330 w 133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30" h="199">
                                <a:moveTo>
                                  <a:pt x="1330" y="199"/>
                                </a:moveTo>
                                <a:lnTo>
                                  <a:pt x="1255" y="150"/>
                                </a:lnTo>
                                <a:lnTo>
                                  <a:pt x="1180" y="109"/>
                                </a:lnTo>
                                <a:lnTo>
                                  <a:pt x="1102" y="79"/>
                                </a:lnTo>
                                <a:lnTo>
                                  <a:pt x="1027" y="56"/>
                                </a:lnTo>
                                <a:lnTo>
                                  <a:pt x="948" y="41"/>
                                </a:lnTo>
                                <a:lnTo>
                                  <a:pt x="866" y="34"/>
                                </a:lnTo>
                                <a:lnTo>
                                  <a:pt x="787" y="30"/>
                                </a:lnTo>
                                <a:lnTo>
                                  <a:pt x="701" y="34"/>
                                </a:lnTo>
                                <a:lnTo>
                                  <a:pt x="618" y="41"/>
                                </a:lnTo>
                                <a:lnTo>
                                  <a:pt x="532" y="52"/>
                                </a:lnTo>
                                <a:lnTo>
                                  <a:pt x="360" y="79"/>
                                </a:lnTo>
                                <a:lnTo>
                                  <a:pt x="0" y="150"/>
                                </a:lnTo>
                                <a:lnTo>
                                  <a:pt x="12" y="116"/>
                                </a:lnTo>
                                <a:lnTo>
                                  <a:pt x="371" y="45"/>
                                </a:lnTo>
                                <a:lnTo>
                                  <a:pt x="544" y="19"/>
                                </a:lnTo>
                                <a:lnTo>
                                  <a:pt x="626" y="7"/>
                                </a:lnTo>
                                <a:lnTo>
                                  <a:pt x="712" y="4"/>
                                </a:lnTo>
                                <a:lnTo>
                                  <a:pt x="794" y="0"/>
                                </a:lnTo>
                                <a:lnTo>
                                  <a:pt x="877" y="4"/>
                                </a:lnTo>
                                <a:lnTo>
                                  <a:pt x="956" y="11"/>
                                </a:lnTo>
                                <a:lnTo>
                                  <a:pt x="1034" y="26"/>
                                </a:lnTo>
                                <a:lnTo>
                                  <a:pt x="1113" y="45"/>
                                </a:lnTo>
                                <a:lnTo>
                                  <a:pt x="1184" y="79"/>
                                </a:lnTo>
                                <a:lnTo>
                                  <a:pt x="1259" y="116"/>
                                </a:lnTo>
                                <a:lnTo>
                                  <a:pt x="1330" y="165"/>
                                </a:lnTo>
                                <a:lnTo>
                                  <a:pt x="133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795" y="2888"/>
                            <a:ext cx="1292" cy="196"/>
                          </a:xfrm>
                          <a:custGeom>
                            <a:avLst/>
                            <a:gdLst>
                              <a:gd name="T0" fmla="*/ 1292 w 1292"/>
                              <a:gd name="T1" fmla="*/ 196 h 196"/>
                              <a:gd name="T2" fmla="*/ 1221 w 1292"/>
                              <a:gd name="T3" fmla="*/ 151 h 196"/>
                              <a:gd name="T4" fmla="*/ 1150 w 1292"/>
                              <a:gd name="T5" fmla="*/ 109 h 196"/>
                              <a:gd name="T6" fmla="*/ 1075 w 1292"/>
                              <a:gd name="T7" fmla="*/ 79 h 196"/>
                              <a:gd name="T8" fmla="*/ 996 w 1292"/>
                              <a:gd name="T9" fmla="*/ 57 h 196"/>
                              <a:gd name="T10" fmla="*/ 921 w 1292"/>
                              <a:gd name="T11" fmla="*/ 45 h 196"/>
                              <a:gd name="T12" fmla="*/ 843 w 1292"/>
                              <a:gd name="T13" fmla="*/ 34 h 196"/>
                              <a:gd name="T14" fmla="*/ 764 w 1292"/>
                              <a:gd name="T15" fmla="*/ 34 h 196"/>
                              <a:gd name="T16" fmla="*/ 682 w 1292"/>
                              <a:gd name="T17" fmla="*/ 34 h 196"/>
                              <a:gd name="T18" fmla="*/ 599 w 1292"/>
                              <a:gd name="T19" fmla="*/ 42 h 196"/>
                              <a:gd name="T20" fmla="*/ 517 w 1292"/>
                              <a:gd name="T21" fmla="*/ 49 h 196"/>
                              <a:gd name="T22" fmla="*/ 348 w 1292"/>
                              <a:gd name="T23" fmla="*/ 75 h 196"/>
                              <a:gd name="T24" fmla="*/ 0 w 1292"/>
                              <a:gd name="T25" fmla="*/ 147 h 196"/>
                              <a:gd name="T26" fmla="*/ 7 w 1292"/>
                              <a:gd name="T27" fmla="*/ 113 h 196"/>
                              <a:gd name="T28" fmla="*/ 359 w 1292"/>
                              <a:gd name="T29" fmla="*/ 45 h 196"/>
                              <a:gd name="T30" fmla="*/ 528 w 1292"/>
                              <a:gd name="T31" fmla="*/ 19 h 196"/>
                              <a:gd name="T32" fmla="*/ 610 w 1292"/>
                              <a:gd name="T33" fmla="*/ 8 h 196"/>
                              <a:gd name="T34" fmla="*/ 693 w 1292"/>
                              <a:gd name="T35" fmla="*/ 4 h 196"/>
                              <a:gd name="T36" fmla="*/ 771 w 1292"/>
                              <a:gd name="T37" fmla="*/ 0 h 196"/>
                              <a:gd name="T38" fmla="*/ 850 w 1292"/>
                              <a:gd name="T39" fmla="*/ 4 h 196"/>
                              <a:gd name="T40" fmla="*/ 929 w 1292"/>
                              <a:gd name="T41" fmla="*/ 12 h 196"/>
                              <a:gd name="T42" fmla="*/ 1004 w 1292"/>
                              <a:gd name="T43" fmla="*/ 27 h 196"/>
                              <a:gd name="T44" fmla="*/ 1079 w 1292"/>
                              <a:gd name="T45" fmla="*/ 49 h 196"/>
                              <a:gd name="T46" fmla="*/ 1154 w 1292"/>
                              <a:gd name="T47" fmla="*/ 79 h 196"/>
                              <a:gd name="T48" fmla="*/ 1225 w 1292"/>
                              <a:gd name="T49" fmla="*/ 117 h 196"/>
                              <a:gd name="T50" fmla="*/ 1292 w 1292"/>
                              <a:gd name="T51" fmla="*/ 166 h 196"/>
                              <a:gd name="T52" fmla="*/ 1292 w 1292"/>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2" h="196">
                                <a:moveTo>
                                  <a:pt x="1292" y="196"/>
                                </a:moveTo>
                                <a:lnTo>
                                  <a:pt x="1221" y="151"/>
                                </a:lnTo>
                                <a:lnTo>
                                  <a:pt x="1150" y="109"/>
                                </a:lnTo>
                                <a:lnTo>
                                  <a:pt x="1075" y="79"/>
                                </a:lnTo>
                                <a:lnTo>
                                  <a:pt x="996" y="57"/>
                                </a:lnTo>
                                <a:lnTo>
                                  <a:pt x="921" y="45"/>
                                </a:lnTo>
                                <a:lnTo>
                                  <a:pt x="843" y="34"/>
                                </a:lnTo>
                                <a:lnTo>
                                  <a:pt x="764" y="34"/>
                                </a:lnTo>
                                <a:lnTo>
                                  <a:pt x="682" y="34"/>
                                </a:lnTo>
                                <a:lnTo>
                                  <a:pt x="599" y="42"/>
                                </a:lnTo>
                                <a:lnTo>
                                  <a:pt x="517" y="49"/>
                                </a:lnTo>
                                <a:lnTo>
                                  <a:pt x="348" y="75"/>
                                </a:lnTo>
                                <a:lnTo>
                                  <a:pt x="0" y="147"/>
                                </a:lnTo>
                                <a:lnTo>
                                  <a:pt x="7" y="113"/>
                                </a:lnTo>
                                <a:lnTo>
                                  <a:pt x="359" y="45"/>
                                </a:lnTo>
                                <a:lnTo>
                                  <a:pt x="528" y="19"/>
                                </a:lnTo>
                                <a:lnTo>
                                  <a:pt x="610" y="8"/>
                                </a:lnTo>
                                <a:lnTo>
                                  <a:pt x="693" y="4"/>
                                </a:lnTo>
                                <a:lnTo>
                                  <a:pt x="771" y="0"/>
                                </a:lnTo>
                                <a:lnTo>
                                  <a:pt x="850" y="4"/>
                                </a:lnTo>
                                <a:lnTo>
                                  <a:pt x="929" y="12"/>
                                </a:lnTo>
                                <a:lnTo>
                                  <a:pt x="1004" y="27"/>
                                </a:lnTo>
                                <a:lnTo>
                                  <a:pt x="1079" y="49"/>
                                </a:lnTo>
                                <a:lnTo>
                                  <a:pt x="1154" y="79"/>
                                </a:lnTo>
                                <a:lnTo>
                                  <a:pt x="1225" y="117"/>
                                </a:lnTo>
                                <a:lnTo>
                                  <a:pt x="1292" y="166"/>
                                </a:lnTo>
                                <a:lnTo>
                                  <a:pt x="1292"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829" y="2810"/>
                            <a:ext cx="1262" cy="191"/>
                          </a:xfrm>
                          <a:custGeom>
                            <a:avLst/>
                            <a:gdLst>
                              <a:gd name="T0" fmla="*/ 1262 w 1262"/>
                              <a:gd name="T1" fmla="*/ 191 h 191"/>
                              <a:gd name="T2" fmla="*/ 1191 w 1262"/>
                              <a:gd name="T3" fmla="*/ 142 h 191"/>
                              <a:gd name="T4" fmla="*/ 1120 w 1262"/>
                              <a:gd name="T5" fmla="*/ 105 h 191"/>
                              <a:gd name="T6" fmla="*/ 1048 w 1262"/>
                              <a:gd name="T7" fmla="*/ 75 h 191"/>
                              <a:gd name="T8" fmla="*/ 973 w 1262"/>
                              <a:gd name="T9" fmla="*/ 56 h 191"/>
                              <a:gd name="T10" fmla="*/ 899 w 1262"/>
                              <a:gd name="T11" fmla="*/ 41 h 191"/>
                              <a:gd name="T12" fmla="*/ 820 w 1262"/>
                              <a:gd name="T13" fmla="*/ 30 h 191"/>
                              <a:gd name="T14" fmla="*/ 741 w 1262"/>
                              <a:gd name="T15" fmla="*/ 30 h 191"/>
                              <a:gd name="T16" fmla="*/ 666 w 1262"/>
                              <a:gd name="T17" fmla="*/ 30 h 191"/>
                              <a:gd name="T18" fmla="*/ 584 w 1262"/>
                              <a:gd name="T19" fmla="*/ 37 h 191"/>
                              <a:gd name="T20" fmla="*/ 505 w 1262"/>
                              <a:gd name="T21" fmla="*/ 45 h 191"/>
                              <a:gd name="T22" fmla="*/ 340 w 1262"/>
                              <a:gd name="T23" fmla="*/ 71 h 191"/>
                              <a:gd name="T24" fmla="*/ 0 w 1262"/>
                              <a:gd name="T25" fmla="*/ 138 h 191"/>
                              <a:gd name="T26" fmla="*/ 11 w 1262"/>
                              <a:gd name="T27" fmla="*/ 105 h 191"/>
                              <a:gd name="T28" fmla="*/ 348 w 1262"/>
                              <a:gd name="T29" fmla="*/ 41 h 191"/>
                              <a:gd name="T30" fmla="*/ 516 w 1262"/>
                              <a:gd name="T31" fmla="*/ 15 h 191"/>
                              <a:gd name="T32" fmla="*/ 595 w 1262"/>
                              <a:gd name="T33" fmla="*/ 7 h 191"/>
                              <a:gd name="T34" fmla="*/ 674 w 1262"/>
                              <a:gd name="T35" fmla="*/ 0 h 191"/>
                              <a:gd name="T36" fmla="*/ 752 w 1262"/>
                              <a:gd name="T37" fmla="*/ 0 h 191"/>
                              <a:gd name="T38" fmla="*/ 827 w 1262"/>
                              <a:gd name="T39" fmla="*/ 3 h 191"/>
                              <a:gd name="T40" fmla="*/ 906 w 1262"/>
                              <a:gd name="T41" fmla="*/ 11 h 191"/>
                              <a:gd name="T42" fmla="*/ 981 w 1262"/>
                              <a:gd name="T43" fmla="*/ 22 h 191"/>
                              <a:gd name="T44" fmla="*/ 1052 w 1262"/>
                              <a:gd name="T45" fmla="*/ 45 h 191"/>
                              <a:gd name="T46" fmla="*/ 1123 w 1262"/>
                              <a:gd name="T47" fmla="*/ 75 h 191"/>
                              <a:gd name="T48" fmla="*/ 1194 w 1262"/>
                              <a:gd name="T49" fmla="*/ 112 h 191"/>
                              <a:gd name="T50" fmla="*/ 1262 w 1262"/>
                              <a:gd name="T51" fmla="*/ 157 h 191"/>
                              <a:gd name="T52" fmla="*/ 1262 w 1262"/>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191">
                                <a:moveTo>
                                  <a:pt x="1262" y="191"/>
                                </a:moveTo>
                                <a:lnTo>
                                  <a:pt x="1191" y="142"/>
                                </a:lnTo>
                                <a:lnTo>
                                  <a:pt x="1120" y="105"/>
                                </a:lnTo>
                                <a:lnTo>
                                  <a:pt x="1048" y="75"/>
                                </a:lnTo>
                                <a:lnTo>
                                  <a:pt x="973" y="56"/>
                                </a:lnTo>
                                <a:lnTo>
                                  <a:pt x="899" y="41"/>
                                </a:lnTo>
                                <a:lnTo>
                                  <a:pt x="820" y="30"/>
                                </a:lnTo>
                                <a:lnTo>
                                  <a:pt x="741" y="30"/>
                                </a:lnTo>
                                <a:lnTo>
                                  <a:pt x="666" y="30"/>
                                </a:lnTo>
                                <a:lnTo>
                                  <a:pt x="584" y="37"/>
                                </a:lnTo>
                                <a:lnTo>
                                  <a:pt x="505" y="45"/>
                                </a:lnTo>
                                <a:lnTo>
                                  <a:pt x="340" y="71"/>
                                </a:lnTo>
                                <a:lnTo>
                                  <a:pt x="0" y="138"/>
                                </a:lnTo>
                                <a:lnTo>
                                  <a:pt x="11" y="105"/>
                                </a:lnTo>
                                <a:lnTo>
                                  <a:pt x="348" y="41"/>
                                </a:lnTo>
                                <a:lnTo>
                                  <a:pt x="516" y="15"/>
                                </a:lnTo>
                                <a:lnTo>
                                  <a:pt x="595" y="7"/>
                                </a:lnTo>
                                <a:lnTo>
                                  <a:pt x="674" y="0"/>
                                </a:lnTo>
                                <a:lnTo>
                                  <a:pt x="752" y="0"/>
                                </a:lnTo>
                                <a:lnTo>
                                  <a:pt x="827" y="3"/>
                                </a:lnTo>
                                <a:lnTo>
                                  <a:pt x="906" y="11"/>
                                </a:lnTo>
                                <a:lnTo>
                                  <a:pt x="981" y="22"/>
                                </a:lnTo>
                                <a:lnTo>
                                  <a:pt x="1052" y="45"/>
                                </a:lnTo>
                                <a:lnTo>
                                  <a:pt x="1123" y="75"/>
                                </a:lnTo>
                                <a:lnTo>
                                  <a:pt x="1194" y="112"/>
                                </a:lnTo>
                                <a:lnTo>
                                  <a:pt x="1262" y="157"/>
                                </a:lnTo>
                                <a:lnTo>
                                  <a:pt x="1262"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a:off x="862" y="2727"/>
                            <a:ext cx="1229" cy="191"/>
                          </a:xfrm>
                          <a:custGeom>
                            <a:avLst/>
                            <a:gdLst>
                              <a:gd name="T0" fmla="*/ 1229 w 1229"/>
                              <a:gd name="T1" fmla="*/ 191 h 191"/>
                              <a:gd name="T2" fmla="*/ 1161 w 1229"/>
                              <a:gd name="T3" fmla="*/ 143 h 191"/>
                              <a:gd name="T4" fmla="*/ 1090 w 1229"/>
                              <a:gd name="T5" fmla="*/ 105 h 191"/>
                              <a:gd name="T6" fmla="*/ 1019 w 1229"/>
                              <a:gd name="T7" fmla="*/ 79 h 191"/>
                              <a:gd name="T8" fmla="*/ 948 w 1229"/>
                              <a:gd name="T9" fmla="*/ 56 h 191"/>
                              <a:gd name="T10" fmla="*/ 877 w 1229"/>
                              <a:gd name="T11" fmla="*/ 41 h 191"/>
                              <a:gd name="T12" fmla="*/ 802 w 1229"/>
                              <a:gd name="T13" fmla="*/ 34 h 191"/>
                              <a:gd name="T14" fmla="*/ 727 w 1229"/>
                              <a:gd name="T15" fmla="*/ 30 h 191"/>
                              <a:gd name="T16" fmla="*/ 648 w 1229"/>
                              <a:gd name="T17" fmla="*/ 30 h 191"/>
                              <a:gd name="T18" fmla="*/ 570 w 1229"/>
                              <a:gd name="T19" fmla="*/ 38 h 191"/>
                              <a:gd name="T20" fmla="*/ 491 w 1229"/>
                              <a:gd name="T21" fmla="*/ 45 h 191"/>
                              <a:gd name="T22" fmla="*/ 334 w 1229"/>
                              <a:gd name="T23" fmla="*/ 71 h 191"/>
                              <a:gd name="T24" fmla="*/ 0 w 1229"/>
                              <a:gd name="T25" fmla="*/ 135 h 191"/>
                              <a:gd name="T26" fmla="*/ 12 w 1229"/>
                              <a:gd name="T27" fmla="*/ 105 h 191"/>
                              <a:gd name="T28" fmla="*/ 341 w 1229"/>
                              <a:gd name="T29" fmla="*/ 41 h 191"/>
                              <a:gd name="T30" fmla="*/ 424 w 1229"/>
                              <a:gd name="T31" fmla="*/ 26 h 191"/>
                              <a:gd name="T32" fmla="*/ 502 w 1229"/>
                              <a:gd name="T33" fmla="*/ 15 h 191"/>
                              <a:gd name="T34" fmla="*/ 581 w 1229"/>
                              <a:gd name="T35" fmla="*/ 8 h 191"/>
                              <a:gd name="T36" fmla="*/ 660 w 1229"/>
                              <a:gd name="T37" fmla="*/ 0 h 191"/>
                              <a:gd name="T38" fmla="*/ 734 w 1229"/>
                              <a:gd name="T39" fmla="*/ 0 h 191"/>
                              <a:gd name="T40" fmla="*/ 809 w 1229"/>
                              <a:gd name="T41" fmla="*/ 4 h 191"/>
                              <a:gd name="T42" fmla="*/ 884 w 1229"/>
                              <a:gd name="T43" fmla="*/ 11 h 191"/>
                              <a:gd name="T44" fmla="*/ 955 w 1229"/>
                              <a:gd name="T45" fmla="*/ 26 h 191"/>
                              <a:gd name="T46" fmla="*/ 1027 w 1229"/>
                              <a:gd name="T47" fmla="*/ 49 h 191"/>
                              <a:gd name="T48" fmla="*/ 1098 w 1229"/>
                              <a:gd name="T49" fmla="*/ 75 h 191"/>
                              <a:gd name="T50" fmla="*/ 1161 w 1229"/>
                              <a:gd name="T51" fmla="*/ 113 h 191"/>
                              <a:gd name="T52" fmla="*/ 1229 w 1229"/>
                              <a:gd name="T53" fmla="*/ 158 h 191"/>
                              <a:gd name="T54" fmla="*/ 1229 w 1229"/>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9" h="191">
                                <a:moveTo>
                                  <a:pt x="1229" y="191"/>
                                </a:moveTo>
                                <a:lnTo>
                                  <a:pt x="1161" y="143"/>
                                </a:lnTo>
                                <a:lnTo>
                                  <a:pt x="1090" y="105"/>
                                </a:lnTo>
                                <a:lnTo>
                                  <a:pt x="1019" y="79"/>
                                </a:lnTo>
                                <a:lnTo>
                                  <a:pt x="948" y="56"/>
                                </a:lnTo>
                                <a:lnTo>
                                  <a:pt x="877" y="41"/>
                                </a:lnTo>
                                <a:lnTo>
                                  <a:pt x="802" y="34"/>
                                </a:lnTo>
                                <a:lnTo>
                                  <a:pt x="727" y="30"/>
                                </a:lnTo>
                                <a:lnTo>
                                  <a:pt x="648" y="30"/>
                                </a:lnTo>
                                <a:lnTo>
                                  <a:pt x="570" y="38"/>
                                </a:lnTo>
                                <a:lnTo>
                                  <a:pt x="491" y="45"/>
                                </a:lnTo>
                                <a:lnTo>
                                  <a:pt x="334" y="71"/>
                                </a:lnTo>
                                <a:lnTo>
                                  <a:pt x="0" y="135"/>
                                </a:lnTo>
                                <a:lnTo>
                                  <a:pt x="12" y="105"/>
                                </a:lnTo>
                                <a:lnTo>
                                  <a:pt x="341" y="41"/>
                                </a:lnTo>
                                <a:lnTo>
                                  <a:pt x="424" y="26"/>
                                </a:lnTo>
                                <a:lnTo>
                                  <a:pt x="502" y="15"/>
                                </a:lnTo>
                                <a:lnTo>
                                  <a:pt x="581" y="8"/>
                                </a:lnTo>
                                <a:lnTo>
                                  <a:pt x="660" y="0"/>
                                </a:lnTo>
                                <a:lnTo>
                                  <a:pt x="734" y="0"/>
                                </a:lnTo>
                                <a:lnTo>
                                  <a:pt x="809" y="4"/>
                                </a:lnTo>
                                <a:lnTo>
                                  <a:pt x="884" y="11"/>
                                </a:lnTo>
                                <a:lnTo>
                                  <a:pt x="955" y="26"/>
                                </a:lnTo>
                                <a:lnTo>
                                  <a:pt x="1027" y="49"/>
                                </a:lnTo>
                                <a:lnTo>
                                  <a:pt x="1098" y="75"/>
                                </a:lnTo>
                                <a:lnTo>
                                  <a:pt x="1161" y="113"/>
                                </a:lnTo>
                                <a:lnTo>
                                  <a:pt x="1229" y="158"/>
                                </a:lnTo>
                                <a:lnTo>
                                  <a:pt x="1229"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896" y="2645"/>
                            <a:ext cx="1195" cy="187"/>
                          </a:xfrm>
                          <a:custGeom>
                            <a:avLst/>
                            <a:gdLst>
                              <a:gd name="T0" fmla="*/ 1195 w 1195"/>
                              <a:gd name="T1" fmla="*/ 187 h 187"/>
                              <a:gd name="T2" fmla="*/ 1131 w 1195"/>
                              <a:gd name="T3" fmla="*/ 146 h 187"/>
                              <a:gd name="T4" fmla="*/ 1064 w 1195"/>
                              <a:gd name="T5" fmla="*/ 108 h 187"/>
                              <a:gd name="T6" fmla="*/ 993 w 1195"/>
                              <a:gd name="T7" fmla="*/ 78 h 187"/>
                              <a:gd name="T8" fmla="*/ 925 w 1195"/>
                              <a:gd name="T9" fmla="*/ 56 h 187"/>
                              <a:gd name="T10" fmla="*/ 854 w 1195"/>
                              <a:gd name="T11" fmla="*/ 41 h 187"/>
                              <a:gd name="T12" fmla="*/ 779 w 1195"/>
                              <a:gd name="T13" fmla="*/ 33 h 187"/>
                              <a:gd name="T14" fmla="*/ 708 w 1195"/>
                              <a:gd name="T15" fmla="*/ 30 h 187"/>
                              <a:gd name="T16" fmla="*/ 633 w 1195"/>
                              <a:gd name="T17" fmla="*/ 30 h 187"/>
                              <a:gd name="T18" fmla="*/ 558 w 1195"/>
                              <a:gd name="T19" fmla="*/ 37 h 187"/>
                              <a:gd name="T20" fmla="*/ 479 w 1195"/>
                              <a:gd name="T21" fmla="*/ 45 h 187"/>
                              <a:gd name="T22" fmla="*/ 401 w 1195"/>
                              <a:gd name="T23" fmla="*/ 56 h 187"/>
                              <a:gd name="T24" fmla="*/ 326 w 1195"/>
                              <a:gd name="T25" fmla="*/ 71 h 187"/>
                              <a:gd name="T26" fmla="*/ 0 w 1195"/>
                              <a:gd name="T27" fmla="*/ 135 h 187"/>
                              <a:gd name="T28" fmla="*/ 11 w 1195"/>
                              <a:gd name="T29" fmla="*/ 105 h 187"/>
                              <a:gd name="T30" fmla="*/ 172 w 1195"/>
                              <a:gd name="T31" fmla="*/ 71 h 187"/>
                              <a:gd name="T32" fmla="*/ 333 w 1195"/>
                              <a:gd name="T33" fmla="*/ 41 h 187"/>
                              <a:gd name="T34" fmla="*/ 412 w 1195"/>
                              <a:gd name="T35" fmla="*/ 26 h 187"/>
                              <a:gd name="T36" fmla="*/ 487 w 1195"/>
                              <a:gd name="T37" fmla="*/ 15 h 187"/>
                              <a:gd name="T38" fmla="*/ 566 w 1195"/>
                              <a:gd name="T39" fmla="*/ 7 h 187"/>
                              <a:gd name="T40" fmla="*/ 640 w 1195"/>
                              <a:gd name="T41" fmla="*/ 3 h 187"/>
                              <a:gd name="T42" fmla="*/ 715 w 1195"/>
                              <a:gd name="T43" fmla="*/ 0 h 187"/>
                              <a:gd name="T44" fmla="*/ 787 w 1195"/>
                              <a:gd name="T45" fmla="*/ 3 h 187"/>
                              <a:gd name="T46" fmla="*/ 861 w 1195"/>
                              <a:gd name="T47" fmla="*/ 11 h 187"/>
                              <a:gd name="T48" fmla="*/ 929 w 1195"/>
                              <a:gd name="T49" fmla="*/ 26 h 187"/>
                              <a:gd name="T50" fmla="*/ 1000 w 1195"/>
                              <a:gd name="T51" fmla="*/ 48 h 187"/>
                              <a:gd name="T52" fmla="*/ 1067 w 1195"/>
                              <a:gd name="T53" fmla="*/ 78 h 187"/>
                              <a:gd name="T54" fmla="*/ 1101 w 1195"/>
                              <a:gd name="T55" fmla="*/ 93 h 187"/>
                              <a:gd name="T56" fmla="*/ 1131 w 1195"/>
                              <a:gd name="T57" fmla="*/ 112 h 187"/>
                              <a:gd name="T58" fmla="*/ 1195 w 1195"/>
                              <a:gd name="T59" fmla="*/ 157 h 187"/>
                              <a:gd name="T60" fmla="*/ 1195 w 1195"/>
                              <a:gd name="T6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5" h="187">
                                <a:moveTo>
                                  <a:pt x="1195" y="187"/>
                                </a:moveTo>
                                <a:lnTo>
                                  <a:pt x="1131" y="146"/>
                                </a:lnTo>
                                <a:lnTo>
                                  <a:pt x="1064" y="108"/>
                                </a:lnTo>
                                <a:lnTo>
                                  <a:pt x="993" y="78"/>
                                </a:lnTo>
                                <a:lnTo>
                                  <a:pt x="925" y="56"/>
                                </a:lnTo>
                                <a:lnTo>
                                  <a:pt x="854" y="41"/>
                                </a:lnTo>
                                <a:lnTo>
                                  <a:pt x="779" y="33"/>
                                </a:lnTo>
                                <a:lnTo>
                                  <a:pt x="708" y="30"/>
                                </a:lnTo>
                                <a:lnTo>
                                  <a:pt x="633" y="30"/>
                                </a:lnTo>
                                <a:lnTo>
                                  <a:pt x="558" y="37"/>
                                </a:lnTo>
                                <a:lnTo>
                                  <a:pt x="479" y="45"/>
                                </a:lnTo>
                                <a:lnTo>
                                  <a:pt x="401" y="56"/>
                                </a:lnTo>
                                <a:lnTo>
                                  <a:pt x="326" y="71"/>
                                </a:lnTo>
                                <a:lnTo>
                                  <a:pt x="0" y="135"/>
                                </a:lnTo>
                                <a:lnTo>
                                  <a:pt x="11" y="105"/>
                                </a:lnTo>
                                <a:lnTo>
                                  <a:pt x="172" y="71"/>
                                </a:lnTo>
                                <a:lnTo>
                                  <a:pt x="333" y="41"/>
                                </a:lnTo>
                                <a:lnTo>
                                  <a:pt x="412" y="26"/>
                                </a:lnTo>
                                <a:lnTo>
                                  <a:pt x="487" y="15"/>
                                </a:lnTo>
                                <a:lnTo>
                                  <a:pt x="566" y="7"/>
                                </a:lnTo>
                                <a:lnTo>
                                  <a:pt x="640" y="3"/>
                                </a:lnTo>
                                <a:lnTo>
                                  <a:pt x="715" y="0"/>
                                </a:lnTo>
                                <a:lnTo>
                                  <a:pt x="787" y="3"/>
                                </a:lnTo>
                                <a:lnTo>
                                  <a:pt x="861" y="11"/>
                                </a:lnTo>
                                <a:lnTo>
                                  <a:pt x="929" y="26"/>
                                </a:lnTo>
                                <a:lnTo>
                                  <a:pt x="1000" y="48"/>
                                </a:lnTo>
                                <a:lnTo>
                                  <a:pt x="1067" y="78"/>
                                </a:lnTo>
                                <a:lnTo>
                                  <a:pt x="1101" y="93"/>
                                </a:lnTo>
                                <a:lnTo>
                                  <a:pt x="1131" y="112"/>
                                </a:lnTo>
                                <a:lnTo>
                                  <a:pt x="1195" y="157"/>
                                </a:lnTo>
                                <a:lnTo>
                                  <a:pt x="1195"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930" y="2562"/>
                            <a:ext cx="1165" cy="188"/>
                          </a:xfrm>
                          <a:custGeom>
                            <a:avLst/>
                            <a:gdLst>
                              <a:gd name="T0" fmla="*/ 1165 w 1165"/>
                              <a:gd name="T1" fmla="*/ 188 h 188"/>
                              <a:gd name="T2" fmla="*/ 1101 w 1165"/>
                              <a:gd name="T3" fmla="*/ 143 h 188"/>
                              <a:gd name="T4" fmla="*/ 1033 w 1165"/>
                              <a:gd name="T5" fmla="*/ 109 h 188"/>
                              <a:gd name="T6" fmla="*/ 966 w 1165"/>
                              <a:gd name="T7" fmla="*/ 79 h 188"/>
                              <a:gd name="T8" fmla="*/ 899 w 1165"/>
                              <a:gd name="T9" fmla="*/ 56 h 188"/>
                              <a:gd name="T10" fmla="*/ 831 w 1165"/>
                              <a:gd name="T11" fmla="*/ 41 h 188"/>
                              <a:gd name="T12" fmla="*/ 760 w 1165"/>
                              <a:gd name="T13" fmla="*/ 34 h 188"/>
                              <a:gd name="T14" fmla="*/ 689 w 1165"/>
                              <a:gd name="T15" fmla="*/ 30 h 188"/>
                              <a:gd name="T16" fmla="*/ 618 w 1165"/>
                              <a:gd name="T17" fmla="*/ 30 h 188"/>
                              <a:gd name="T18" fmla="*/ 543 w 1165"/>
                              <a:gd name="T19" fmla="*/ 37 h 188"/>
                              <a:gd name="T20" fmla="*/ 468 w 1165"/>
                              <a:gd name="T21" fmla="*/ 45 h 188"/>
                              <a:gd name="T22" fmla="*/ 389 w 1165"/>
                              <a:gd name="T23" fmla="*/ 52 h 188"/>
                              <a:gd name="T24" fmla="*/ 314 w 1165"/>
                              <a:gd name="T25" fmla="*/ 68 h 188"/>
                              <a:gd name="T26" fmla="*/ 0 w 1165"/>
                              <a:gd name="T27" fmla="*/ 128 h 188"/>
                              <a:gd name="T28" fmla="*/ 11 w 1165"/>
                              <a:gd name="T29" fmla="*/ 101 h 188"/>
                              <a:gd name="T30" fmla="*/ 326 w 1165"/>
                              <a:gd name="T31" fmla="*/ 41 h 188"/>
                              <a:gd name="T32" fmla="*/ 400 w 1165"/>
                              <a:gd name="T33" fmla="*/ 26 h 188"/>
                              <a:gd name="T34" fmla="*/ 475 w 1165"/>
                              <a:gd name="T35" fmla="*/ 15 h 188"/>
                              <a:gd name="T36" fmla="*/ 550 w 1165"/>
                              <a:gd name="T37" fmla="*/ 7 h 188"/>
                              <a:gd name="T38" fmla="*/ 625 w 1165"/>
                              <a:gd name="T39" fmla="*/ 4 h 188"/>
                              <a:gd name="T40" fmla="*/ 696 w 1165"/>
                              <a:gd name="T41" fmla="*/ 0 h 188"/>
                              <a:gd name="T42" fmla="*/ 768 w 1165"/>
                              <a:gd name="T43" fmla="*/ 4 h 188"/>
                              <a:gd name="T44" fmla="*/ 835 w 1165"/>
                              <a:gd name="T45" fmla="*/ 15 h 188"/>
                              <a:gd name="T46" fmla="*/ 906 w 1165"/>
                              <a:gd name="T47" fmla="*/ 30 h 188"/>
                              <a:gd name="T48" fmla="*/ 974 w 1165"/>
                              <a:gd name="T49" fmla="*/ 49 h 188"/>
                              <a:gd name="T50" fmla="*/ 1007 w 1165"/>
                              <a:gd name="T51" fmla="*/ 64 h 188"/>
                              <a:gd name="T52" fmla="*/ 1037 w 1165"/>
                              <a:gd name="T53" fmla="*/ 79 h 188"/>
                              <a:gd name="T54" fmla="*/ 1101 w 1165"/>
                              <a:gd name="T55" fmla="*/ 113 h 188"/>
                              <a:gd name="T56" fmla="*/ 1165 w 1165"/>
                              <a:gd name="T57" fmla="*/ 158 h 188"/>
                              <a:gd name="T58" fmla="*/ 1165 w 1165"/>
                              <a:gd name="T59"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65" h="188">
                                <a:moveTo>
                                  <a:pt x="1165" y="188"/>
                                </a:moveTo>
                                <a:lnTo>
                                  <a:pt x="1101" y="143"/>
                                </a:lnTo>
                                <a:lnTo>
                                  <a:pt x="1033" y="109"/>
                                </a:lnTo>
                                <a:lnTo>
                                  <a:pt x="966" y="79"/>
                                </a:lnTo>
                                <a:lnTo>
                                  <a:pt x="899" y="56"/>
                                </a:lnTo>
                                <a:lnTo>
                                  <a:pt x="831" y="41"/>
                                </a:lnTo>
                                <a:lnTo>
                                  <a:pt x="760" y="34"/>
                                </a:lnTo>
                                <a:lnTo>
                                  <a:pt x="689" y="30"/>
                                </a:lnTo>
                                <a:lnTo>
                                  <a:pt x="618" y="30"/>
                                </a:lnTo>
                                <a:lnTo>
                                  <a:pt x="543" y="37"/>
                                </a:lnTo>
                                <a:lnTo>
                                  <a:pt x="468" y="45"/>
                                </a:lnTo>
                                <a:lnTo>
                                  <a:pt x="389" y="52"/>
                                </a:lnTo>
                                <a:lnTo>
                                  <a:pt x="314" y="68"/>
                                </a:lnTo>
                                <a:lnTo>
                                  <a:pt x="0" y="128"/>
                                </a:lnTo>
                                <a:lnTo>
                                  <a:pt x="11" y="101"/>
                                </a:lnTo>
                                <a:lnTo>
                                  <a:pt x="326" y="41"/>
                                </a:lnTo>
                                <a:lnTo>
                                  <a:pt x="400" y="26"/>
                                </a:lnTo>
                                <a:lnTo>
                                  <a:pt x="475" y="15"/>
                                </a:lnTo>
                                <a:lnTo>
                                  <a:pt x="550" y="7"/>
                                </a:lnTo>
                                <a:lnTo>
                                  <a:pt x="625" y="4"/>
                                </a:lnTo>
                                <a:lnTo>
                                  <a:pt x="696" y="0"/>
                                </a:lnTo>
                                <a:lnTo>
                                  <a:pt x="768" y="4"/>
                                </a:lnTo>
                                <a:lnTo>
                                  <a:pt x="835" y="15"/>
                                </a:lnTo>
                                <a:lnTo>
                                  <a:pt x="906" y="30"/>
                                </a:lnTo>
                                <a:lnTo>
                                  <a:pt x="974" y="49"/>
                                </a:lnTo>
                                <a:lnTo>
                                  <a:pt x="1007" y="64"/>
                                </a:lnTo>
                                <a:lnTo>
                                  <a:pt x="1037" y="79"/>
                                </a:lnTo>
                                <a:lnTo>
                                  <a:pt x="1101" y="113"/>
                                </a:lnTo>
                                <a:lnTo>
                                  <a:pt x="1165" y="158"/>
                                </a:lnTo>
                                <a:lnTo>
                                  <a:pt x="1165"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967" y="2483"/>
                            <a:ext cx="1128" cy="184"/>
                          </a:xfrm>
                          <a:custGeom>
                            <a:avLst/>
                            <a:gdLst>
                              <a:gd name="T0" fmla="*/ 1128 w 1128"/>
                              <a:gd name="T1" fmla="*/ 184 h 184"/>
                              <a:gd name="T2" fmla="*/ 1064 w 1128"/>
                              <a:gd name="T3" fmla="*/ 139 h 184"/>
                              <a:gd name="T4" fmla="*/ 1000 w 1128"/>
                              <a:gd name="T5" fmla="*/ 105 h 184"/>
                              <a:gd name="T6" fmla="*/ 937 w 1128"/>
                              <a:gd name="T7" fmla="*/ 75 h 184"/>
                              <a:gd name="T8" fmla="*/ 869 w 1128"/>
                              <a:gd name="T9" fmla="*/ 53 h 184"/>
                              <a:gd name="T10" fmla="*/ 805 w 1128"/>
                              <a:gd name="T11" fmla="*/ 41 h 184"/>
                              <a:gd name="T12" fmla="*/ 734 w 1128"/>
                              <a:gd name="T13" fmla="*/ 30 h 184"/>
                              <a:gd name="T14" fmla="*/ 667 w 1128"/>
                              <a:gd name="T15" fmla="*/ 26 h 184"/>
                              <a:gd name="T16" fmla="*/ 596 w 1128"/>
                              <a:gd name="T17" fmla="*/ 26 h 184"/>
                              <a:gd name="T18" fmla="*/ 525 w 1128"/>
                              <a:gd name="T19" fmla="*/ 30 h 184"/>
                              <a:gd name="T20" fmla="*/ 453 w 1128"/>
                              <a:gd name="T21" fmla="*/ 41 h 184"/>
                              <a:gd name="T22" fmla="*/ 378 w 1128"/>
                              <a:gd name="T23" fmla="*/ 49 h 184"/>
                              <a:gd name="T24" fmla="*/ 304 w 1128"/>
                              <a:gd name="T25" fmla="*/ 64 h 184"/>
                              <a:gd name="T26" fmla="*/ 154 w 1128"/>
                              <a:gd name="T27" fmla="*/ 94 h 184"/>
                              <a:gd name="T28" fmla="*/ 0 w 1128"/>
                              <a:gd name="T29" fmla="*/ 124 h 184"/>
                              <a:gd name="T30" fmla="*/ 8 w 1128"/>
                              <a:gd name="T31" fmla="*/ 94 h 184"/>
                              <a:gd name="T32" fmla="*/ 161 w 1128"/>
                              <a:gd name="T33" fmla="*/ 64 h 184"/>
                              <a:gd name="T34" fmla="*/ 315 w 1128"/>
                              <a:gd name="T35" fmla="*/ 34 h 184"/>
                              <a:gd name="T36" fmla="*/ 386 w 1128"/>
                              <a:gd name="T37" fmla="*/ 23 h 184"/>
                              <a:gd name="T38" fmla="*/ 461 w 1128"/>
                              <a:gd name="T39" fmla="*/ 11 h 184"/>
                              <a:gd name="T40" fmla="*/ 532 w 1128"/>
                              <a:gd name="T41" fmla="*/ 4 h 184"/>
                              <a:gd name="T42" fmla="*/ 603 w 1128"/>
                              <a:gd name="T43" fmla="*/ 0 h 184"/>
                              <a:gd name="T44" fmla="*/ 674 w 1128"/>
                              <a:gd name="T45" fmla="*/ 0 h 184"/>
                              <a:gd name="T46" fmla="*/ 742 w 1128"/>
                              <a:gd name="T47" fmla="*/ 4 h 184"/>
                              <a:gd name="T48" fmla="*/ 813 w 1128"/>
                              <a:gd name="T49" fmla="*/ 11 h 184"/>
                              <a:gd name="T50" fmla="*/ 877 w 1128"/>
                              <a:gd name="T51" fmla="*/ 26 h 184"/>
                              <a:gd name="T52" fmla="*/ 940 w 1128"/>
                              <a:gd name="T53" fmla="*/ 49 h 184"/>
                              <a:gd name="T54" fmla="*/ 1008 w 1128"/>
                              <a:gd name="T55" fmla="*/ 75 h 184"/>
                              <a:gd name="T56" fmla="*/ 1068 w 1128"/>
                              <a:gd name="T57" fmla="*/ 113 h 184"/>
                              <a:gd name="T58" fmla="*/ 1098 w 1128"/>
                              <a:gd name="T59" fmla="*/ 131 h 184"/>
                              <a:gd name="T60" fmla="*/ 1128 w 1128"/>
                              <a:gd name="T61" fmla="*/ 154 h 184"/>
                              <a:gd name="T62" fmla="*/ 1128 w 1128"/>
                              <a:gd name="T63"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28" h="184">
                                <a:moveTo>
                                  <a:pt x="1128" y="184"/>
                                </a:moveTo>
                                <a:lnTo>
                                  <a:pt x="1064" y="139"/>
                                </a:lnTo>
                                <a:lnTo>
                                  <a:pt x="1000" y="105"/>
                                </a:lnTo>
                                <a:lnTo>
                                  <a:pt x="937" y="75"/>
                                </a:lnTo>
                                <a:lnTo>
                                  <a:pt x="869" y="53"/>
                                </a:lnTo>
                                <a:lnTo>
                                  <a:pt x="805" y="41"/>
                                </a:lnTo>
                                <a:lnTo>
                                  <a:pt x="734" y="30"/>
                                </a:lnTo>
                                <a:lnTo>
                                  <a:pt x="667" y="26"/>
                                </a:lnTo>
                                <a:lnTo>
                                  <a:pt x="596" y="26"/>
                                </a:lnTo>
                                <a:lnTo>
                                  <a:pt x="525" y="30"/>
                                </a:lnTo>
                                <a:lnTo>
                                  <a:pt x="453" y="41"/>
                                </a:lnTo>
                                <a:lnTo>
                                  <a:pt x="378" y="49"/>
                                </a:lnTo>
                                <a:lnTo>
                                  <a:pt x="304" y="64"/>
                                </a:lnTo>
                                <a:lnTo>
                                  <a:pt x="154" y="94"/>
                                </a:lnTo>
                                <a:lnTo>
                                  <a:pt x="0" y="124"/>
                                </a:lnTo>
                                <a:lnTo>
                                  <a:pt x="8" y="94"/>
                                </a:lnTo>
                                <a:lnTo>
                                  <a:pt x="161" y="64"/>
                                </a:lnTo>
                                <a:lnTo>
                                  <a:pt x="315" y="34"/>
                                </a:lnTo>
                                <a:lnTo>
                                  <a:pt x="386" y="23"/>
                                </a:lnTo>
                                <a:lnTo>
                                  <a:pt x="461" y="11"/>
                                </a:lnTo>
                                <a:lnTo>
                                  <a:pt x="532" y="4"/>
                                </a:lnTo>
                                <a:lnTo>
                                  <a:pt x="603" y="0"/>
                                </a:lnTo>
                                <a:lnTo>
                                  <a:pt x="674" y="0"/>
                                </a:lnTo>
                                <a:lnTo>
                                  <a:pt x="742" y="4"/>
                                </a:lnTo>
                                <a:lnTo>
                                  <a:pt x="813" y="11"/>
                                </a:lnTo>
                                <a:lnTo>
                                  <a:pt x="877" y="26"/>
                                </a:lnTo>
                                <a:lnTo>
                                  <a:pt x="940" y="49"/>
                                </a:lnTo>
                                <a:lnTo>
                                  <a:pt x="1008" y="75"/>
                                </a:lnTo>
                                <a:lnTo>
                                  <a:pt x="1068" y="113"/>
                                </a:lnTo>
                                <a:lnTo>
                                  <a:pt x="1098" y="131"/>
                                </a:lnTo>
                                <a:lnTo>
                                  <a:pt x="1128" y="154"/>
                                </a:lnTo>
                                <a:lnTo>
                                  <a:pt x="1128"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1001" y="2401"/>
                            <a:ext cx="1094" cy="180"/>
                          </a:xfrm>
                          <a:custGeom>
                            <a:avLst/>
                            <a:gdLst>
                              <a:gd name="T0" fmla="*/ 1094 w 1094"/>
                              <a:gd name="T1" fmla="*/ 180 h 180"/>
                              <a:gd name="T2" fmla="*/ 1034 w 1094"/>
                              <a:gd name="T3" fmla="*/ 138 h 180"/>
                              <a:gd name="T4" fmla="*/ 974 w 1094"/>
                              <a:gd name="T5" fmla="*/ 101 h 180"/>
                              <a:gd name="T6" fmla="*/ 910 w 1094"/>
                              <a:gd name="T7" fmla="*/ 75 h 180"/>
                              <a:gd name="T8" fmla="*/ 846 w 1094"/>
                              <a:gd name="T9" fmla="*/ 56 h 180"/>
                              <a:gd name="T10" fmla="*/ 779 w 1094"/>
                              <a:gd name="T11" fmla="*/ 37 h 180"/>
                              <a:gd name="T12" fmla="*/ 715 w 1094"/>
                              <a:gd name="T13" fmla="*/ 30 h 180"/>
                              <a:gd name="T14" fmla="*/ 648 w 1094"/>
                              <a:gd name="T15" fmla="*/ 26 h 180"/>
                              <a:gd name="T16" fmla="*/ 577 w 1094"/>
                              <a:gd name="T17" fmla="*/ 26 h 180"/>
                              <a:gd name="T18" fmla="*/ 509 w 1094"/>
                              <a:gd name="T19" fmla="*/ 30 h 180"/>
                              <a:gd name="T20" fmla="*/ 438 w 1094"/>
                              <a:gd name="T21" fmla="*/ 37 h 180"/>
                              <a:gd name="T22" fmla="*/ 296 w 1094"/>
                              <a:gd name="T23" fmla="*/ 60 h 180"/>
                              <a:gd name="T24" fmla="*/ 0 w 1094"/>
                              <a:gd name="T25" fmla="*/ 120 h 180"/>
                              <a:gd name="T26" fmla="*/ 7 w 1094"/>
                              <a:gd name="T27" fmla="*/ 90 h 180"/>
                              <a:gd name="T28" fmla="*/ 157 w 1094"/>
                              <a:gd name="T29" fmla="*/ 63 h 180"/>
                              <a:gd name="T30" fmla="*/ 303 w 1094"/>
                              <a:gd name="T31" fmla="*/ 33 h 180"/>
                              <a:gd name="T32" fmla="*/ 446 w 1094"/>
                              <a:gd name="T33" fmla="*/ 11 h 180"/>
                              <a:gd name="T34" fmla="*/ 517 w 1094"/>
                              <a:gd name="T35" fmla="*/ 3 h 180"/>
                              <a:gd name="T36" fmla="*/ 588 w 1094"/>
                              <a:gd name="T37" fmla="*/ 0 h 180"/>
                              <a:gd name="T38" fmla="*/ 655 w 1094"/>
                              <a:gd name="T39" fmla="*/ 0 h 180"/>
                              <a:gd name="T40" fmla="*/ 723 w 1094"/>
                              <a:gd name="T41" fmla="*/ 3 h 180"/>
                              <a:gd name="T42" fmla="*/ 786 w 1094"/>
                              <a:gd name="T43" fmla="*/ 11 h 180"/>
                              <a:gd name="T44" fmla="*/ 850 w 1094"/>
                              <a:gd name="T45" fmla="*/ 26 h 180"/>
                              <a:gd name="T46" fmla="*/ 914 w 1094"/>
                              <a:gd name="T47" fmla="*/ 48 h 180"/>
                              <a:gd name="T48" fmla="*/ 977 w 1094"/>
                              <a:gd name="T49" fmla="*/ 75 h 180"/>
                              <a:gd name="T50" fmla="*/ 1037 w 1094"/>
                              <a:gd name="T51" fmla="*/ 112 h 180"/>
                              <a:gd name="T52" fmla="*/ 1094 w 1094"/>
                              <a:gd name="T53" fmla="*/ 153 h 180"/>
                              <a:gd name="T54" fmla="*/ 1094 w 1094"/>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4" h="180">
                                <a:moveTo>
                                  <a:pt x="1094" y="180"/>
                                </a:moveTo>
                                <a:lnTo>
                                  <a:pt x="1034" y="138"/>
                                </a:lnTo>
                                <a:lnTo>
                                  <a:pt x="974" y="101"/>
                                </a:lnTo>
                                <a:lnTo>
                                  <a:pt x="910" y="75"/>
                                </a:lnTo>
                                <a:lnTo>
                                  <a:pt x="846" y="56"/>
                                </a:lnTo>
                                <a:lnTo>
                                  <a:pt x="779" y="37"/>
                                </a:lnTo>
                                <a:lnTo>
                                  <a:pt x="715" y="30"/>
                                </a:lnTo>
                                <a:lnTo>
                                  <a:pt x="648" y="26"/>
                                </a:lnTo>
                                <a:lnTo>
                                  <a:pt x="577" y="26"/>
                                </a:lnTo>
                                <a:lnTo>
                                  <a:pt x="509" y="30"/>
                                </a:lnTo>
                                <a:lnTo>
                                  <a:pt x="438" y="37"/>
                                </a:lnTo>
                                <a:lnTo>
                                  <a:pt x="296" y="60"/>
                                </a:lnTo>
                                <a:lnTo>
                                  <a:pt x="0" y="120"/>
                                </a:lnTo>
                                <a:lnTo>
                                  <a:pt x="7" y="90"/>
                                </a:lnTo>
                                <a:lnTo>
                                  <a:pt x="157" y="63"/>
                                </a:lnTo>
                                <a:lnTo>
                                  <a:pt x="303" y="33"/>
                                </a:lnTo>
                                <a:lnTo>
                                  <a:pt x="446" y="11"/>
                                </a:lnTo>
                                <a:lnTo>
                                  <a:pt x="517" y="3"/>
                                </a:lnTo>
                                <a:lnTo>
                                  <a:pt x="588" y="0"/>
                                </a:lnTo>
                                <a:lnTo>
                                  <a:pt x="655" y="0"/>
                                </a:lnTo>
                                <a:lnTo>
                                  <a:pt x="723" y="3"/>
                                </a:lnTo>
                                <a:lnTo>
                                  <a:pt x="786" y="11"/>
                                </a:lnTo>
                                <a:lnTo>
                                  <a:pt x="850" y="26"/>
                                </a:lnTo>
                                <a:lnTo>
                                  <a:pt x="914" y="48"/>
                                </a:lnTo>
                                <a:lnTo>
                                  <a:pt x="977" y="75"/>
                                </a:lnTo>
                                <a:lnTo>
                                  <a:pt x="1037" y="112"/>
                                </a:lnTo>
                                <a:lnTo>
                                  <a:pt x="1094" y="153"/>
                                </a:lnTo>
                                <a:lnTo>
                                  <a:pt x="1094"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1035" y="2318"/>
                            <a:ext cx="1063" cy="180"/>
                          </a:xfrm>
                          <a:custGeom>
                            <a:avLst/>
                            <a:gdLst>
                              <a:gd name="T0" fmla="*/ 1063 w 1063"/>
                              <a:gd name="T1" fmla="*/ 180 h 180"/>
                              <a:gd name="T2" fmla="*/ 1003 w 1063"/>
                              <a:gd name="T3" fmla="*/ 139 h 180"/>
                              <a:gd name="T4" fmla="*/ 943 w 1063"/>
                              <a:gd name="T5" fmla="*/ 101 h 180"/>
                              <a:gd name="T6" fmla="*/ 884 w 1063"/>
                              <a:gd name="T7" fmla="*/ 75 h 180"/>
                              <a:gd name="T8" fmla="*/ 820 w 1063"/>
                              <a:gd name="T9" fmla="*/ 56 h 180"/>
                              <a:gd name="T10" fmla="*/ 756 w 1063"/>
                              <a:gd name="T11" fmla="*/ 41 h 180"/>
                              <a:gd name="T12" fmla="*/ 693 w 1063"/>
                              <a:gd name="T13" fmla="*/ 30 h 180"/>
                              <a:gd name="T14" fmla="*/ 629 w 1063"/>
                              <a:gd name="T15" fmla="*/ 26 h 180"/>
                              <a:gd name="T16" fmla="*/ 561 w 1063"/>
                              <a:gd name="T17" fmla="*/ 26 h 180"/>
                              <a:gd name="T18" fmla="*/ 494 w 1063"/>
                              <a:gd name="T19" fmla="*/ 30 h 180"/>
                              <a:gd name="T20" fmla="*/ 427 w 1063"/>
                              <a:gd name="T21" fmla="*/ 38 h 180"/>
                              <a:gd name="T22" fmla="*/ 355 w 1063"/>
                              <a:gd name="T23" fmla="*/ 45 h 180"/>
                              <a:gd name="T24" fmla="*/ 288 w 1063"/>
                              <a:gd name="T25" fmla="*/ 60 h 180"/>
                              <a:gd name="T26" fmla="*/ 146 w 1063"/>
                              <a:gd name="T27" fmla="*/ 86 h 180"/>
                              <a:gd name="T28" fmla="*/ 0 w 1063"/>
                              <a:gd name="T29" fmla="*/ 116 h 180"/>
                              <a:gd name="T30" fmla="*/ 7 w 1063"/>
                              <a:gd name="T31" fmla="*/ 90 h 180"/>
                              <a:gd name="T32" fmla="*/ 153 w 1063"/>
                              <a:gd name="T33" fmla="*/ 60 h 180"/>
                              <a:gd name="T34" fmla="*/ 295 w 1063"/>
                              <a:gd name="T35" fmla="*/ 34 h 180"/>
                              <a:gd name="T36" fmla="*/ 367 w 1063"/>
                              <a:gd name="T37" fmla="*/ 19 h 180"/>
                              <a:gd name="T38" fmla="*/ 434 w 1063"/>
                              <a:gd name="T39" fmla="*/ 11 h 180"/>
                              <a:gd name="T40" fmla="*/ 501 w 1063"/>
                              <a:gd name="T41" fmla="*/ 4 h 180"/>
                              <a:gd name="T42" fmla="*/ 569 w 1063"/>
                              <a:gd name="T43" fmla="*/ 0 h 180"/>
                              <a:gd name="T44" fmla="*/ 636 w 1063"/>
                              <a:gd name="T45" fmla="*/ 0 h 180"/>
                              <a:gd name="T46" fmla="*/ 700 w 1063"/>
                              <a:gd name="T47" fmla="*/ 4 h 180"/>
                              <a:gd name="T48" fmla="*/ 764 w 1063"/>
                              <a:gd name="T49" fmla="*/ 15 h 180"/>
                              <a:gd name="T50" fmla="*/ 827 w 1063"/>
                              <a:gd name="T51" fmla="*/ 30 h 180"/>
                              <a:gd name="T52" fmla="*/ 887 w 1063"/>
                              <a:gd name="T53" fmla="*/ 49 h 180"/>
                              <a:gd name="T54" fmla="*/ 947 w 1063"/>
                              <a:gd name="T55" fmla="*/ 75 h 180"/>
                              <a:gd name="T56" fmla="*/ 977 w 1063"/>
                              <a:gd name="T57" fmla="*/ 94 h 180"/>
                              <a:gd name="T58" fmla="*/ 1007 w 1063"/>
                              <a:gd name="T59" fmla="*/ 109 h 180"/>
                              <a:gd name="T60" fmla="*/ 1063 w 1063"/>
                              <a:gd name="T61" fmla="*/ 154 h 180"/>
                              <a:gd name="T62" fmla="*/ 1063 w 1063"/>
                              <a:gd name="T6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180">
                                <a:moveTo>
                                  <a:pt x="1063" y="180"/>
                                </a:moveTo>
                                <a:lnTo>
                                  <a:pt x="1003" y="139"/>
                                </a:lnTo>
                                <a:lnTo>
                                  <a:pt x="943" y="101"/>
                                </a:lnTo>
                                <a:lnTo>
                                  <a:pt x="884" y="75"/>
                                </a:lnTo>
                                <a:lnTo>
                                  <a:pt x="820" y="56"/>
                                </a:lnTo>
                                <a:lnTo>
                                  <a:pt x="756" y="41"/>
                                </a:lnTo>
                                <a:lnTo>
                                  <a:pt x="693" y="30"/>
                                </a:lnTo>
                                <a:lnTo>
                                  <a:pt x="629" y="26"/>
                                </a:lnTo>
                                <a:lnTo>
                                  <a:pt x="561" y="26"/>
                                </a:lnTo>
                                <a:lnTo>
                                  <a:pt x="494" y="30"/>
                                </a:lnTo>
                                <a:lnTo>
                                  <a:pt x="427" y="38"/>
                                </a:lnTo>
                                <a:lnTo>
                                  <a:pt x="355" y="45"/>
                                </a:lnTo>
                                <a:lnTo>
                                  <a:pt x="288" y="60"/>
                                </a:lnTo>
                                <a:lnTo>
                                  <a:pt x="146" y="86"/>
                                </a:lnTo>
                                <a:lnTo>
                                  <a:pt x="0" y="116"/>
                                </a:lnTo>
                                <a:lnTo>
                                  <a:pt x="7" y="90"/>
                                </a:lnTo>
                                <a:lnTo>
                                  <a:pt x="153" y="60"/>
                                </a:lnTo>
                                <a:lnTo>
                                  <a:pt x="295" y="34"/>
                                </a:lnTo>
                                <a:lnTo>
                                  <a:pt x="367" y="19"/>
                                </a:lnTo>
                                <a:lnTo>
                                  <a:pt x="434" y="11"/>
                                </a:lnTo>
                                <a:lnTo>
                                  <a:pt x="501" y="4"/>
                                </a:lnTo>
                                <a:lnTo>
                                  <a:pt x="569" y="0"/>
                                </a:lnTo>
                                <a:lnTo>
                                  <a:pt x="636" y="0"/>
                                </a:lnTo>
                                <a:lnTo>
                                  <a:pt x="700" y="4"/>
                                </a:lnTo>
                                <a:lnTo>
                                  <a:pt x="764" y="15"/>
                                </a:lnTo>
                                <a:lnTo>
                                  <a:pt x="827" y="30"/>
                                </a:lnTo>
                                <a:lnTo>
                                  <a:pt x="887" y="49"/>
                                </a:lnTo>
                                <a:lnTo>
                                  <a:pt x="947" y="75"/>
                                </a:lnTo>
                                <a:lnTo>
                                  <a:pt x="977" y="94"/>
                                </a:lnTo>
                                <a:lnTo>
                                  <a:pt x="1007" y="109"/>
                                </a:lnTo>
                                <a:lnTo>
                                  <a:pt x="1063" y="154"/>
                                </a:lnTo>
                                <a:lnTo>
                                  <a:pt x="1063"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1068" y="2236"/>
                            <a:ext cx="1030" cy="176"/>
                          </a:xfrm>
                          <a:custGeom>
                            <a:avLst/>
                            <a:gdLst>
                              <a:gd name="T0" fmla="*/ 1030 w 1030"/>
                              <a:gd name="T1" fmla="*/ 176 h 176"/>
                              <a:gd name="T2" fmla="*/ 974 w 1030"/>
                              <a:gd name="T3" fmla="*/ 135 h 176"/>
                              <a:gd name="T4" fmla="*/ 914 w 1030"/>
                              <a:gd name="T5" fmla="*/ 101 h 176"/>
                              <a:gd name="T6" fmla="*/ 854 w 1030"/>
                              <a:gd name="T7" fmla="*/ 75 h 176"/>
                              <a:gd name="T8" fmla="*/ 794 w 1030"/>
                              <a:gd name="T9" fmla="*/ 56 h 176"/>
                              <a:gd name="T10" fmla="*/ 734 w 1030"/>
                              <a:gd name="T11" fmla="*/ 41 h 176"/>
                              <a:gd name="T12" fmla="*/ 674 w 1030"/>
                              <a:gd name="T13" fmla="*/ 30 h 176"/>
                              <a:gd name="T14" fmla="*/ 611 w 1030"/>
                              <a:gd name="T15" fmla="*/ 26 h 176"/>
                              <a:gd name="T16" fmla="*/ 547 w 1030"/>
                              <a:gd name="T17" fmla="*/ 26 h 176"/>
                              <a:gd name="T18" fmla="*/ 480 w 1030"/>
                              <a:gd name="T19" fmla="*/ 30 h 176"/>
                              <a:gd name="T20" fmla="*/ 416 w 1030"/>
                              <a:gd name="T21" fmla="*/ 37 h 176"/>
                              <a:gd name="T22" fmla="*/ 349 w 1030"/>
                              <a:gd name="T23" fmla="*/ 45 h 176"/>
                              <a:gd name="T24" fmla="*/ 281 w 1030"/>
                              <a:gd name="T25" fmla="*/ 56 h 176"/>
                              <a:gd name="T26" fmla="*/ 143 w 1030"/>
                              <a:gd name="T27" fmla="*/ 86 h 176"/>
                              <a:gd name="T28" fmla="*/ 0 w 1030"/>
                              <a:gd name="T29" fmla="*/ 112 h 176"/>
                              <a:gd name="T30" fmla="*/ 12 w 1030"/>
                              <a:gd name="T31" fmla="*/ 86 h 176"/>
                              <a:gd name="T32" fmla="*/ 150 w 1030"/>
                              <a:gd name="T33" fmla="*/ 56 h 176"/>
                              <a:gd name="T34" fmla="*/ 289 w 1030"/>
                              <a:gd name="T35" fmla="*/ 30 h 176"/>
                              <a:gd name="T36" fmla="*/ 356 w 1030"/>
                              <a:gd name="T37" fmla="*/ 18 h 176"/>
                              <a:gd name="T38" fmla="*/ 424 w 1030"/>
                              <a:gd name="T39" fmla="*/ 11 h 176"/>
                              <a:gd name="T40" fmla="*/ 487 w 1030"/>
                              <a:gd name="T41" fmla="*/ 3 h 176"/>
                              <a:gd name="T42" fmla="*/ 555 w 1030"/>
                              <a:gd name="T43" fmla="*/ 0 h 176"/>
                              <a:gd name="T44" fmla="*/ 618 w 1030"/>
                              <a:gd name="T45" fmla="*/ 0 h 176"/>
                              <a:gd name="T46" fmla="*/ 682 w 1030"/>
                              <a:gd name="T47" fmla="*/ 3 h 176"/>
                              <a:gd name="T48" fmla="*/ 742 w 1030"/>
                              <a:gd name="T49" fmla="*/ 15 h 176"/>
                              <a:gd name="T50" fmla="*/ 806 w 1030"/>
                              <a:gd name="T51" fmla="*/ 30 h 176"/>
                              <a:gd name="T52" fmla="*/ 862 w 1030"/>
                              <a:gd name="T53" fmla="*/ 48 h 176"/>
                              <a:gd name="T54" fmla="*/ 918 w 1030"/>
                              <a:gd name="T55" fmla="*/ 78 h 176"/>
                              <a:gd name="T56" fmla="*/ 978 w 1030"/>
                              <a:gd name="T57" fmla="*/ 112 h 176"/>
                              <a:gd name="T58" fmla="*/ 1030 w 1030"/>
                              <a:gd name="T59" fmla="*/ 153 h 176"/>
                              <a:gd name="T60" fmla="*/ 103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1030" y="176"/>
                                </a:moveTo>
                                <a:lnTo>
                                  <a:pt x="974" y="135"/>
                                </a:lnTo>
                                <a:lnTo>
                                  <a:pt x="914" y="101"/>
                                </a:lnTo>
                                <a:lnTo>
                                  <a:pt x="854" y="75"/>
                                </a:lnTo>
                                <a:lnTo>
                                  <a:pt x="794" y="56"/>
                                </a:lnTo>
                                <a:lnTo>
                                  <a:pt x="734" y="41"/>
                                </a:lnTo>
                                <a:lnTo>
                                  <a:pt x="674" y="30"/>
                                </a:lnTo>
                                <a:lnTo>
                                  <a:pt x="611" y="26"/>
                                </a:lnTo>
                                <a:lnTo>
                                  <a:pt x="547" y="26"/>
                                </a:lnTo>
                                <a:lnTo>
                                  <a:pt x="480" y="30"/>
                                </a:lnTo>
                                <a:lnTo>
                                  <a:pt x="416" y="37"/>
                                </a:lnTo>
                                <a:lnTo>
                                  <a:pt x="349" y="45"/>
                                </a:lnTo>
                                <a:lnTo>
                                  <a:pt x="281" y="56"/>
                                </a:lnTo>
                                <a:lnTo>
                                  <a:pt x="143" y="86"/>
                                </a:lnTo>
                                <a:lnTo>
                                  <a:pt x="0" y="112"/>
                                </a:lnTo>
                                <a:lnTo>
                                  <a:pt x="12" y="86"/>
                                </a:lnTo>
                                <a:lnTo>
                                  <a:pt x="150" y="56"/>
                                </a:lnTo>
                                <a:lnTo>
                                  <a:pt x="289" y="30"/>
                                </a:lnTo>
                                <a:lnTo>
                                  <a:pt x="356" y="18"/>
                                </a:lnTo>
                                <a:lnTo>
                                  <a:pt x="424" y="11"/>
                                </a:lnTo>
                                <a:lnTo>
                                  <a:pt x="487" y="3"/>
                                </a:lnTo>
                                <a:lnTo>
                                  <a:pt x="555" y="0"/>
                                </a:lnTo>
                                <a:lnTo>
                                  <a:pt x="618" y="0"/>
                                </a:lnTo>
                                <a:lnTo>
                                  <a:pt x="682" y="3"/>
                                </a:lnTo>
                                <a:lnTo>
                                  <a:pt x="742" y="15"/>
                                </a:lnTo>
                                <a:lnTo>
                                  <a:pt x="806" y="30"/>
                                </a:lnTo>
                                <a:lnTo>
                                  <a:pt x="862" y="48"/>
                                </a:lnTo>
                                <a:lnTo>
                                  <a:pt x="918" y="78"/>
                                </a:lnTo>
                                <a:lnTo>
                                  <a:pt x="978" y="112"/>
                                </a:lnTo>
                                <a:lnTo>
                                  <a:pt x="1030" y="153"/>
                                </a:lnTo>
                                <a:lnTo>
                                  <a:pt x="103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1102" y="2153"/>
                            <a:ext cx="996" cy="176"/>
                          </a:xfrm>
                          <a:custGeom>
                            <a:avLst/>
                            <a:gdLst>
                              <a:gd name="T0" fmla="*/ 996 w 996"/>
                              <a:gd name="T1" fmla="*/ 176 h 176"/>
                              <a:gd name="T2" fmla="*/ 944 w 996"/>
                              <a:gd name="T3" fmla="*/ 135 h 176"/>
                              <a:gd name="T4" fmla="*/ 888 w 996"/>
                              <a:gd name="T5" fmla="*/ 105 h 176"/>
                              <a:gd name="T6" fmla="*/ 832 w 996"/>
                              <a:gd name="T7" fmla="*/ 75 h 176"/>
                              <a:gd name="T8" fmla="*/ 772 w 996"/>
                              <a:gd name="T9" fmla="*/ 56 h 176"/>
                              <a:gd name="T10" fmla="*/ 715 w 996"/>
                              <a:gd name="T11" fmla="*/ 41 h 176"/>
                              <a:gd name="T12" fmla="*/ 652 w 996"/>
                              <a:gd name="T13" fmla="*/ 34 h 176"/>
                              <a:gd name="T14" fmla="*/ 592 w 996"/>
                              <a:gd name="T15" fmla="*/ 26 h 176"/>
                              <a:gd name="T16" fmla="*/ 528 w 996"/>
                              <a:gd name="T17" fmla="*/ 26 h 176"/>
                              <a:gd name="T18" fmla="*/ 468 w 996"/>
                              <a:gd name="T19" fmla="*/ 30 h 176"/>
                              <a:gd name="T20" fmla="*/ 405 w 996"/>
                              <a:gd name="T21" fmla="*/ 34 h 176"/>
                              <a:gd name="T22" fmla="*/ 337 w 996"/>
                              <a:gd name="T23" fmla="*/ 45 h 176"/>
                              <a:gd name="T24" fmla="*/ 270 w 996"/>
                              <a:gd name="T25" fmla="*/ 56 h 176"/>
                              <a:gd name="T26" fmla="*/ 139 w 996"/>
                              <a:gd name="T27" fmla="*/ 83 h 176"/>
                              <a:gd name="T28" fmla="*/ 0 w 996"/>
                              <a:gd name="T29" fmla="*/ 109 h 176"/>
                              <a:gd name="T30" fmla="*/ 11 w 996"/>
                              <a:gd name="T31" fmla="*/ 83 h 176"/>
                              <a:gd name="T32" fmla="*/ 146 w 996"/>
                              <a:gd name="T33" fmla="*/ 56 h 176"/>
                              <a:gd name="T34" fmla="*/ 281 w 996"/>
                              <a:gd name="T35" fmla="*/ 30 h 176"/>
                              <a:gd name="T36" fmla="*/ 345 w 996"/>
                              <a:gd name="T37" fmla="*/ 19 h 176"/>
                              <a:gd name="T38" fmla="*/ 408 w 996"/>
                              <a:gd name="T39" fmla="*/ 11 h 176"/>
                              <a:gd name="T40" fmla="*/ 472 w 996"/>
                              <a:gd name="T41" fmla="*/ 4 h 176"/>
                              <a:gd name="T42" fmla="*/ 536 w 996"/>
                              <a:gd name="T43" fmla="*/ 0 h 176"/>
                              <a:gd name="T44" fmla="*/ 599 w 996"/>
                              <a:gd name="T45" fmla="*/ 0 h 176"/>
                              <a:gd name="T46" fmla="*/ 659 w 996"/>
                              <a:gd name="T47" fmla="*/ 7 h 176"/>
                              <a:gd name="T48" fmla="*/ 719 w 996"/>
                              <a:gd name="T49" fmla="*/ 15 h 176"/>
                              <a:gd name="T50" fmla="*/ 779 w 996"/>
                              <a:gd name="T51" fmla="*/ 30 h 176"/>
                              <a:gd name="T52" fmla="*/ 835 w 996"/>
                              <a:gd name="T53" fmla="*/ 52 h 176"/>
                              <a:gd name="T54" fmla="*/ 891 w 996"/>
                              <a:gd name="T55" fmla="*/ 79 h 176"/>
                              <a:gd name="T56" fmla="*/ 944 w 996"/>
                              <a:gd name="T57" fmla="*/ 113 h 176"/>
                              <a:gd name="T58" fmla="*/ 996 w 996"/>
                              <a:gd name="T59" fmla="*/ 150 h 176"/>
                              <a:gd name="T60" fmla="*/ 996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996" y="176"/>
                                </a:moveTo>
                                <a:lnTo>
                                  <a:pt x="944" y="135"/>
                                </a:lnTo>
                                <a:lnTo>
                                  <a:pt x="888" y="105"/>
                                </a:lnTo>
                                <a:lnTo>
                                  <a:pt x="832" y="75"/>
                                </a:lnTo>
                                <a:lnTo>
                                  <a:pt x="772" y="56"/>
                                </a:lnTo>
                                <a:lnTo>
                                  <a:pt x="715" y="41"/>
                                </a:lnTo>
                                <a:lnTo>
                                  <a:pt x="652" y="34"/>
                                </a:lnTo>
                                <a:lnTo>
                                  <a:pt x="592" y="26"/>
                                </a:lnTo>
                                <a:lnTo>
                                  <a:pt x="528" y="26"/>
                                </a:lnTo>
                                <a:lnTo>
                                  <a:pt x="468" y="30"/>
                                </a:lnTo>
                                <a:lnTo>
                                  <a:pt x="405" y="34"/>
                                </a:lnTo>
                                <a:lnTo>
                                  <a:pt x="337" y="45"/>
                                </a:lnTo>
                                <a:lnTo>
                                  <a:pt x="270" y="56"/>
                                </a:lnTo>
                                <a:lnTo>
                                  <a:pt x="139" y="83"/>
                                </a:lnTo>
                                <a:lnTo>
                                  <a:pt x="0" y="109"/>
                                </a:lnTo>
                                <a:lnTo>
                                  <a:pt x="11" y="83"/>
                                </a:lnTo>
                                <a:lnTo>
                                  <a:pt x="146" y="56"/>
                                </a:lnTo>
                                <a:lnTo>
                                  <a:pt x="281" y="30"/>
                                </a:lnTo>
                                <a:lnTo>
                                  <a:pt x="345" y="19"/>
                                </a:lnTo>
                                <a:lnTo>
                                  <a:pt x="408" y="11"/>
                                </a:lnTo>
                                <a:lnTo>
                                  <a:pt x="472" y="4"/>
                                </a:lnTo>
                                <a:lnTo>
                                  <a:pt x="536" y="0"/>
                                </a:lnTo>
                                <a:lnTo>
                                  <a:pt x="599" y="0"/>
                                </a:lnTo>
                                <a:lnTo>
                                  <a:pt x="659" y="7"/>
                                </a:lnTo>
                                <a:lnTo>
                                  <a:pt x="719" y="15"/>
                                </a:lnTo>
                                <a:lnTo>
                                  <a:pt x="779" y="30"/>
                                </a:lnTo>
                                <a:lnTo>
                                  <a:pt x="835" y="52"/>
                                </a:lnTo>
                                <a:lnTo>
                                  <a:pt x="891" y="79"/>
                                </a:lnTo>
                                <a:lnTo>
                                  <a:pt x="944" y="113"/>
                                </a:lnTo>
                                <a:lnTo>
                                  <a:pt x="996" y="150"/>
                                </a:lnTo>
                                <a:lnTo>
                                  <a:pt x="996"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1136" y="2078"/>
                            <a:ext cx="962" cy="176"/>
                          </a:xfrm>
                          <a:custGeom>
                            <a:avLst/>
                            <a:gdLst>
                              <a:gd name="T0" fmla="*/ 962 w 962"/>
                              <a:gd name="T1" fmla="*/ 176 h 176"/>
                              <a:gd name="T2" fmla="*/ 910 w 962"/>
                              <a:gd name="T3" fmla="*/ 135 h 176"/>
                              <a:gd name="T4" fmla="*/ 857 w 962"/>
                              <a:gd name="T5" fmla="*/ 101 h 176"/>
                              <a:gd name="T6" fmla="*/ 805 w 962"/>
                              <a:gd name="T7" fmla="*/ 75 h 176"/>
                              <a:gd name="T8" fmla="*/ 749 w 962"/>
                              <a:gd name="T9" fmla="*/ 56 h 176"/>
                              <a:gd name="T10" fmla="*/ 689 w 962"/>
                              <a:gd name="T11" fmla="*/ 41 h 176"/>
                              <a:gd name="T12" fmla="*/ 633 w 962"/>
                              <a:gd name="T13" fmla="*/ 30 h 176"/>
                              <a:gd name="T14" fmla="*/ 573 w 962"/>
                              <a:gd name="T15" fmla="*/ 26 h 176"/>
                              <a:gd name="T16" fmla="*/ 513 w 962"/>
                              <a:gd name="T17" fmla="*/ 22 h 176"/>
                              <a:gd name="T18" fmla="*/ 449 w 962"/>
                              <a:gd name="T19" fmla="*/ 26 h 176"/>
                              <a:gd name="T20" fmla="*/ 389 w 962"/>
                              <a:gd name="T21" fmla="*/ 34 h 176"/>
                              <a:gd name="T22" fmla="*/ 326 w 962"/>
                              <a:gd name="T23" fmla="*/ 41 h 176"/>
                              <a:gd name="T24" fmla="*/ 262 w 962"/>
                              <a:gd name="T25" fmla="*/ 52 h 176"/>
                              <a:gd name="T26" fmla="*/ 135 w 962"/>
                              <a:gd name="T27" fmla="*/ 79 h 176"/>
                              <a:gd name="T28" fmla="*/ 0 w 962"/>
                              <a:gd name="T29" fmla="*/ 105 h 176"/>
                              <a:gd name="T30" fmla="*/ 11 w 962"/>
                              <a:gd name="T31" fmla="*/ 82 h 176"/>
                              <a:gd name="T32" fmla="*/ 142 w 962"/>
                              <a:gd name="T33" fmla="*/ 56 h 176"/>
                              <a:gd name="T34" fmla="*/ 273 w 962"/>
                              <a:gd name="T35" fmla="*/ 30 h 176"/>
                              <a:gd name="T36" fmla="*/ 337 w 962"/>
                              <a:gd name="T37" fmla="*/ 19 h 176"/>
                              <a:gd name="T38" fmla="*/ 397 w 962"/>
                              <a:gd name="T39" fmla="*/ 11 h 176"/>
                              <a:gd name="T40" fmla="*/ 457 w 962"/>
                              <a:gd name="T41" fmla="*/ 4 h 176"/>
                              <a:gd name="T42" fmla="*/ 520 w 962"/>
                              <a:gd name="T43" fmla="*/ 0 h 176"/>
                              <a:gd name="T44" fmla="*/ 580 w 962"/>
                              <a:gd name="T45" fmla="*/ 4 h 176"/>
                              <a:gd name="T46" fmla="*/ 636 w 962"/>
                              <a:gd name="T47" fmla="*/ 7 h 176"/>
                              <a:gd name="T48" fmla="*/ 696 w 962"/>
                              <a:gd name="T49" fmla="*/ 15 h 176"/>
                              <a:gd name="T50" fmla="*/ 753 w 962"/>
                              <a:gd name="T51" fmla="*/ 30 h 176"/>
                              <a:gd name="T52" fmla="*/ 809 w 962"/>
                              <a:gd name="T53" fmla="*/ 52 h 176"/>
                              <a:gd name="T54" fmla="*/ 861 w 962"/>
                              <a:gd name="T55" fmla="*/ 79 h 176"/>
                              <a:gd name="T56" fmla="*/ 914 w 962"/>
                              <a:gd name="T57" fmla="*/ 109 h 176"/>
                              <a:gd name="T58" fmla="*/ 962 w 962"/>
                              <a:gd name="T59" fmla="*/ 150 h 176"/>
                              <a:gd name="T60" fmla="*/ 962 w 962"/>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2" h="176">
                                <a:moveTo>
                                  <a:pt x="962" y="176"/>
                                </a:moveTo>
                                <a:lnTo>
                                  <a:pt x="910" y="135"/>
                                </a:lnTo>
                                <a:lnTo>
                                  <a:pt x="857" y="101"/>
                                </a:lnTo>
                                <a:lnTo>
                                  <a:pt x="805" y="75"/>
                                </a:lnTo>
                                <a:lnTo>
                                  <a:pt x="749" y="56"/>
                                </a:lnTo>
                                <a:lnTo>
                                  <a:pt x="689" y="41"/>
                                </a:lnTo>
                                <a:lnTo>
                                  <a:pt x="633" y="30"/>
                                </a:lnTo>
                                <a:lnTo>
                                  <a:pt x="573" y="26"/>
                                </a:lnTo>
                                <a:lnTo>
                                  <a:pt x="513" y="22"/>
                                </a:lnTo>
                                <a:lnTo>
                                  <a:pt x="449" y="26"/>
                                </a:lnTo>
                                <a:lnTo>
                                  <a:pt x="389" y="34"/>
                                </a:lnTo>
                                <a:lnTo>
                                  <a:pt x="326" y="41"/>
                                </a:lnTo>
                                <a:lnTo>
                                  <a:pt x="262" y="52"/>
                                </a:lnTo>
                                <a:lnTo>
                                  <a:pt x="135" y="79"/>
                                </a:lnTo>
                                <a:lnTo>
                                  <a:pt x="0" y="105"/>
                                </a:lnTo>
                                <a:lnTo>
                                  <a:pt x="11" y="82"/>
                                </a:lnTo>
                                <a:lnTo>
                                  <a:pt x="142" y="56"/>
                                </a:lnTo>
                                <a:lnTo>
                                  <a:pt x="273" y="30"/>
                                </a:lnTo>
                                <a:lnTo>
                                  <a:pt x="337" y="19"/>
                                </a:lnTo>
                                <a:lnTo>
                                  <a:pt x="397" y="11"/>
                                </a:lnTo>
                                <a:lnTo>
                                  <a:pt x="457" y="4"/>
                                </a:lnTo>
                                <a:lnTo>
                                  <a:pt x="520" y="0"/>
                                </a:lnTo>
                                <a:lnTo>
                                  <a:pt x="580" y="4"/>
                                </a:lnTo>
                                <a:lnTo>
                                  <a:pt x="636" y="7"/>
                                </a:lnTo>
                                <a:lnTo>
                                  <a:pt x="696" y="15"/>
                                </a:lnTo>
                                <a:lnTo>
                                  <a:pt x="753" y="30"/>
                                </a:lnTo>
                                <a:lnTo>
                                  <a:pt x="809" y="52"/>
                                </a:lnTo>
                                <a:lnTo>
                                  <a:pt x="861" y="79"/>
                                </a:lnTo>
                                <a:lnTo>
                                  <a:pt x="914" y="109"/>
                                </a:lnTo>
                                <a:lnTo>
                                  <a:pt x="962" y="150"/>
                                </a:lnTo>
                                <a:lnTo>
                                  <a:pt x="962"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1173" y="1999"/>
                            <a:ext cx="929" cy="173"/>
                          </a:xfrm>
                          <a:custGeom>
                            <a:avLst/>
                            <a:gdLst>
                              <a:gd name="T0" fmla="*/ 929 w 929"/>
                              <a:gd name="T1" fmla="*/ 173 h 173"/>
                              <a:gd name="T2" fmla="*/ 877 w 929"/>
                              <a:gd name="T3" fmla="*/ 135 h 173"/>
                              <a:gd name="T4" fmla="*/ 828 w 929"/>
                              <a:gd name="T5" fmla="*/ 101 h 173"/>
                              <a:gd name="T6" fmla="*/ 776 w 929"/>
                              <a:gd name="T7" fmla="*/ 75 h 173"/>
                              <a:gd name="T8" fmla="*/ 719 w 929"/>
                              <a:gd name="T9" fmla="*/ 56 h 173"/>
                              <a:gd name="T10" fmla="*/ 663 w 929"/>
                              <a:gd name="T11" fmla="*/ 41 h 173"/>
                              <a:gd name="T12" fmla="*/ 607 w 929"/>
                              <a:gd name="T13" fmla="*/ 30 h 173"/>
                              <a:gd name="T14" fmla="*/ 551 w 929"/>
                              <a:gd name="T15" fmla="*/ 26 h 173"/>
                              <a:gd name="T16" fmla="*/ 491 w 929"/>
                              <a:gd name="T17" fmla="*/ 26 h 173"/>
                              <a:gd name="T18" fmla="*/ 435 w 929"/>
                              <a:gd name="T19" fmla="*/ 26 h 173"/>
                              <a:gd name="T20" fmla="*/ 375 w 929"/>
                              <a:gd name="T21" fmla="*/ 34 h 173"/>
                              <a:gd name="T22" fmla="*/ 251 w 929"/>
                              <a:gd name="T23" fmla="*/ 53 h 173"/>
                              <a:gd name="T24" fmla="*/ 128 w 929"/>
                              <a:gd name="T25" fmla="*/ 75 h 173"/>
                              <a:gd name="T26" fmla="*/ 0 w 929"/>
                              <a:gd name="T27" fmla="*/ 101 h 173"/>
                              <a:gd name="T28" fmla="*/ 8 w 929"/>
                              <a:gd name="T29" fmla="*/ 79 h 173"/>
                              <a:gd name="T30" fmla="*/ 135 w 929"/>
                              <a:gd name="T31" fmla="*/ 53 h 173"/>
                              <a:gd name="T32" fmla="*/ 259 w 929"/>
                              <a:gd name="T33" fmla="*/ 26 h 173"/>
                              <a:gd name="T34" fmla="*/ 382 w 929"/>
                              <a:gd name="T35" fmla="*/ 11 h 173"/>
                              <a:gd name="T36" fmla="*/ 442 w 929"/>
                              <a:gd name="T37" fmla="*/ 4 h 173"/>
                              <a:gd name="T38" fmla="*/ 498 w 929"/>
                              <a:gd name="T39" fmla="*/ 0 h 173"/>
                              <a:gd name="T40" fmla="*/ 558 w 929"/>
                              <a:gd name="T41" fmla="*/ 4 h 173"/>
                              <a:gd name="T42" fmla="*/ 614 w 929"/>
                              <a:gd name="T43" fmla="*/ 8 h 173"/>
                              <a:gd name="T44" fmla="*/ 671 w 929"/>
                              <a:gd name="T45" fmla="*/ 19 h 173"/>
                              <a:gd name="T46" fmla="*/ 723 w 929"/>
                              <a:gd name="T47" fmla="*/ 34 h 173"/>
                              <a:gd name="T48" fmla="*/ 779 w 929"/>
                              <a:gd name="T49" fmla="*/ 53 h 173"/>
                              <a:gd name="T50" fmla="*/ 832 w 929"/>
                              <a:gd name="T51" fmla="*/ 79 h 173"/>
                              <a:gd name="T52" fmla="*/ 880 w 929"/>
                              <a:gd name="T53" fmla="*/ 109 h 173"/>
                              <a:gd name="T54" fmla="*/ 929 w 929"/>
                              <a:gd name="T55" fmla="*/ 150 h 173"/>
                              <a:gd name="T56" fmla="*/ 929 w 929"/>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9" h="173">
                                <a:moveTo>
                                  <a:pt x="929" y="173"/>
                                </a:moveTo>
                                <a:lnTo>
                                  <a:pt x="877" y="135"/>
                                </a:lnTo>
                                <a:lnTo>
                                  <a:pt x="828" y="101"/>
                                </a:lnTo>
                                <a:lnTo>
                                  <a:pt x="776" y="75"/>
                                </a:lnTo>
                                <a:lnTo>
                                  <a:pt x="719" y="56"/>
                                </a:lnTo>
                                <a:lnTo>
                                  <a:pt x="663" y="41"/>
                                </a:lnTo>
                                <a:lnTo>
                                  <a:pt x="607" y="30"/>
                                </a:lnTo>
                                <a:lnTo>
                                  <a:pt x="551" y="26"/>
                                </a:lnTo>
                                <a:lnTo>
                                  <a:pt x="491" y="26"/>
                                </a:lnTo>
                                <a:lnTo>
                                  <a:pt x="435" y="26"/>
                                </a:lnTo>
                                <a:lnTo>
                                  <a:pt x="375" y="34"/>
                                </a:lnTo>
                                <a:lnTo>
                                  <a:pt x="251" y="53"/>
                                </a:lnTo>
                                <a:lnTo>
                                  <a:pt x="128" y="75"/>
                                </a:lnTo>
                                <a:lnTo>
                                  <a:pt x="0" y="101"/>
                                </a:lnTo>
                                <a:lnTo>
                                  <a:pt x="8" y="79"/>
                                </a:lnTo>
                                <a:lnTo>
                                  <a:pt x="135" y="53"/>
                                </a:lnTo>
                                <a:lnTo>
                                  <a:pt x="259" y="26"/>
                                </a:lnTo>
                                <a:lnTo>
                                  <a:pt x="382" y="11"/>
                                </a:lnTo>
                                <a:lnTo>
                                  <a:pt x="442" y="4"/>
                                </a:lnTo>
                                <a:lnTo>
                                  <a:pt x="498" y="0"/>
                                </a:lnTo>
                                <a:lnTo>
                                  <a:pt x="558" y="4"/>
                                </a:lnTo>
                                <a:lnTo>
                                  <a:pt x="614" y="8"/>
                                </a:lnTo>
                                <a:lnTo>
                                  <a:pt x="671" y="19"/>
                                </a:lnTo>
                                <a:lnTo>
                                  <a:pt x="723" y="34"/>
                                </a:lnTo>
                                <a:lnTo>
                                  <a:pt x="779" y="53"/>
                                </a:lnTo>
                                <a:lnTo>
                                  <a:pt x="832" y="79"/>
                                </a:lnTo>
                                <a:lnTo>
                                  <a:pt x="880" y="109"/>
                                </a:lnTo>
                                <a:lnTo>
                                  <a:pt x="929" y="150"/>
                                </a:lnTo>
                                <a:lnTo>
                                  <a:pt x="929"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3"/>
                        <wps:cNvSpPr>
                          <a:spLocks/>
                        </wps:cNvSpPr>
                        <wps:spPr bwMode="auto">
                          <a:xfrm>
                            <a:off x="1207" y="1935"/>
                            <a:ext cx="895" cy="169"/>
                          </a:xfrm>
                          <a:custGeom>
                            <a:avLst/>
                            <a:gdLst>
                              <a:gd name="T0" fmla="*/ 7 w 895"/>
                              <a:gd name="T1" fmla="*/ 75 h 169"/>
                              <a:gd name="T2" fmla="*/ 127 w 895"/>
                              <a:gd name="T3" fmla="*/ 49 h 169"/>
                              <a:gd name="T4" fmla="*/ 251 w 895"/>
                              <a:gd name="T5" fmla="*/ 23 h 169"/>
                              <a:gd name="T6" fmla="*/ 307 w 895"/>
                              <a:gd name="T7" fmla="*/ 15 h 169"/>
                              <a:gd name="T8" fmla="*/ 367 w 895"/>
                              <a:gd name="T9" fmla="*/ 8 h 169"/>
                              <a:gd name="T10" fmla="*/ 427 w 895"/>
                              <a:gd name="T11" fmla="*/ 4 h 169"/>
                              <a:gd name="T12" fmla="*/ 483 w 895"/>
                              <a:gd name="T13" fmla="*/ 0 h 169"/>
                              <a:gd name="T14" fmla="*/ 539 w 895"/>
                              <a:gd name="T15" fmla="*/ 0 h 169"/>
                              <a:gd name="T16" fmla="*/ 592 w 895"/>
                              <a:gd name="T17" fmla="*/ 8 h 169"/>
                              <a:gd name="T18" fmla="*/ 648 w 895"/>
                              <a:gd name="T19" fmla="*/ 19 h 169"/>
                              <a:gd name="T20" fmla="*/ 700 w 895"/>
                              <a:gd name="T21" fmla="*/ 34 h 169"/>
                              <a:gd name="T22" fmla="*/ 753 w 895"/>
                              <a:gd name="T23" fmla="*/ 53 h 169"/>
                              <a:gd name="T24" fmla="*/ 801 w 895"/>
                              <a:gd name="T25" fmla="*/ 79 h 169"/>
                              <a:gd name="T26" fmla="*/ 850 w 895"/>
                              <a:gd name="T27" fmla="*/ 109 h 169"/>
                              <a:gd name="T28" fmla="*/ 895 w 895"/>
                              <a:gd name="T29" fmla="*/ 147 h 169"/>
                              <a:gd name="T30" fmla="*/ 895 w 895"/>
                              <a:gd name="T31" fmla="*/ 169 h 169"/>
                              <a:gd name="T32" fmla="*/ 846 w 895"/>
                              <a:gd name="T33" fmla="*/ 132 h 169"/>
                              <a:gd name="T34" fmla="*/ 798 w 895"/>
                              <a:gd name="T35" fmla="*/ 102 h 169"/>
                              <a:gd name="T36" fmla="*/ 745 w 895"/>
                              <a:gd name="T37" fmla="*/ 75 h 169"/>
                              <a:gd name="T38" fmla="*/ 693 w 895"/>
                              <a:gd name="T39" fmla="*/ 57 h 169"/>
                              <a:gd name="T40" fmla="*/ 640 w 895"/>
                              <a:gd name="T41" fmla="*/ 38 h 169"/>
                              <a:gd name="T42" fmla="*/ 588 w 895"/>
                              <a:gd name="T43" fmla="*/ 30 h 169"/>
                              <a:gd name="T44" fmla="*/ 532 w 895"/>
                              <a:gd name="T45" fmla="*/ 23 h 169"/>
                              <a:gd name="T46" fmla="*/ 476 w 895"/>
                              <a:gd name="T47" fmla="*/ 23 h 169"/>
                              <a:gd name="T48" fmla="*/ 419 w 895"/>
                              <a:gd name="T49" fmla="*/ 27 h 169"/>
                              <a:gd name="T50" fmla="*/ 359 w 895"/>
                              <a:gd name="T51" fmla="*/ 30 h 169"/>
                              <a:gd name="T52" fmla="*/ 303 w 895"/>
                              <a:gd name="T53" fmla="*/ 38 h 169"/>
                              <a:gd name="T54" fmla="*/ 243 w 895"/>
                              <a:gd name="T55" fmla="*/ 49 h 169"/>
                              <a:gd name="T56" fmla="*/ 123 w 895"/>
                              <a:gd name="T57" fmla="*/ 72 h 169"/>
                              <a:gd name="T58" fmla="*/ 0 w 895"/>
                              <a:gd name="T59" fmla="*/ 98 h 169"/>
                              <a:gd name="T60" fmla="*/ 7 w 895"/>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5" h="169">
                                <a:moveTo>
                                  <a:pt x="7" y="75"/>
                                </a:moveTo>
                                <a:lnTo>
                                  <a:pt x="127" y="49"/>
                                </a:lnTo>
                                <a:lnTo>
                                  <a:pt x="251" y="23"/>
                                </a:lnTo>
                                <a:lnTo>
                                  <a:pt x="307" y="15"/>
                                </a:lnTo>
                                <a:lnTo>
                                  <a:pt x="367" y="8"/>
                                </a:lnTo>
                                <a:lnTo>
                                  <a:pt x="427" y="4"/>
                                </a:lnTo>
                                <a:lnTo>
                                  <a:pt x="483" y="0"/>
                                </a:lnTo>
                                <a:lnTo>
                                  <a:pt x="539" y="0"/>
                                </a:lnTo>
                                <a:lnTo>
                                  <a:pt x="592" y="8"/>
                                </a:lnTo>
                                <a:lnTo>
                                  <a:pt x="648" y="19"/>
                                </a:lnTo>
                                <a:lnTo>
                                  <a:pt x="700" y="34"/>
                                </a:lnTo>
                                <a:lnTo>
                                  <a:pt x="753" y="53"/>
                                </a:lnTo>
                                <a:lnTo>
                                  <a:pt x="801" y="79"/>
                                </a:lnTo>
                                <a:lnTo>
                                  <a:pt x="850" y="109"/>
                                </a:lnTo>
                                <a:lnTo>
                                  <a:pt x="895" y="147"/>
                                </a:lnTo>
                                <a:lnTo>
                                  <a:pt x="895" y="169"/>
                                </a:lnTo>
                                <a:lnTo>
                                  <a:pt x="846" y="132"/>
                                </a:lnTo>
                                <a:lnTo>
                                  <a:pt x="798" y="102"/>
                                </a:lnTo>
                                <a:lnTo>
                                  <a:pt x="745" y="75"/>
                                </a:lnTo>
                                <a:lnTo>
                                  <a:pt x="693" y="57"/>
                                </a:lnTo>
                                <a:lnTo>
                                  <a:pt x="640" y="38"/>
                                </a:lnTo>
                                <a:lnTo>
                                  <a:pt x="588" y="30"/>
                                </a:lnTo>
                                <a:lnTo>
                                  <a:pt x="532" y="23"/>
                                </a:lnTo>
                                <a:lnTo>
                                  <a:pt x="476" y="23"/>
                                </a:lnTo>
                                <a:lnTo>
                                  <a:pt x="419" y="27"/>
                                </a:lnTo>
                                <a:lnTo>
                                  <a:pt x="359" y="30"/>
                                </a:lnTo>
                                <a:lnTo>
                                  <a:pt x="303" y="38"/>
                                </a:lnTo>
                                <a:lnTo>
                                  <a:pt x="243" y="49"/>
                                </a:lnTo>
                                <a:lnTo>
                                  <a:pt x="123" y="72"/>
                                </a:lnTo>
                                <a:lnTo>
                                  <a:pt x="0" y="98"/>
                                </a:lnTo>
                                <a:lnTo>
                                  <a:pt x="7"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2252" y="3245"/>
                            <a:ext cx="1427" cy="206"/>
                          </a:xfrm>
                          <a:custGeom>
                            <a:avLst/>
                            <a:gdLst>
                              <a:gd name="T0" fmla="*/ 1416 w 1427"/>
                              <a:gd name="T1" fmla="*/ 124 h 206"/>
                              <a:gd name="T2" fmla="*/ 1030 w 1427"/>
                              <a:gd name="T3" fmla="*/ 52 h 206"/>
                              <a:gd name="T4" fmla="*/ 846 w 1427"/>
                              <a:gd name="T5" fmla="*/ 22 h 206"/>
                              <a:gd name="T6" fmla="*/ 753 w 1427"/>
                              <a:gd name="T7" fmla="*/ 11 h 206"/>
                              <a:gd name="T8" fmla="*/ 663 w 1427"/>
                              <a:gd name="T9" fmla="*/ 4 h 206"/>
                              <a:gd name="T10" fmla="*/ 573 w 1427"/>
                              <a:gd name="T11" fmla="*/ 0 h 206"/>
                              <a:gd name="T12" fmla="*/ 487 w 1427"/>
                              <a:gd name="T13" fmla="*/ 0 h 206"/>
                              <a:gd name="T14" fmla="*/ 401 w 1427"/>
                              <a:gd name="T15" fmla="*/ 11 h 206"/>
                              <a:gd name="T16" fmla="*/ 318 w 1427"/>
                              <a:gd name="T17" fmla="*/ 22 h 206"/>
                              <a:gd name="T18" fmla="*/ 236 w 1427"/>
                              <a:gd name="T19" fmla="*/ 45 h 206"/>
                              <a:gd name="T20" fmla="*/ 157 w 1427"/>
                              <a:gd name="T21" fmla="*/ 79 h 206"/>
                              <a:gd name="T22" fmla="*/ 79 w 1427"/>
                              <a:gd name="T23" fmla="*/ 120 h 206"/>
                              <a:gd name="T24" fmla="*/ 0 w 1427"/>
                              <a:gd name="T25" fmla="*/ 169 h 206"/>
                              <a:gd name="T26" fmla="*/ 0 w 1427"/>
                              <a:gd name="T27" fmla="*/ 206 h 206"/>
                              <a:gd name="T28" fmla="*/ 79 w 1427"/>
                              <a:gd name="T29" fmla="*/ 154 h 206"/>
                              <a:gd name="T30" fmla="*/ 161 w 1427"/>
                              <a:gd name="T31" fmla="*/ 112 h 206"/>
                              <a:gd name="T32" fmla="*/ 243 w 1427"/>
                              <a:gd name="T33" fmla="*/ 82 h 206"/>
                              <a:gd name="T34" fmla="*/ 326 w 1427"/>
                              <a:gd name="T35" fmla="*/ 60 h 206"/>
                              <a:gd name="T36" fmla="*/ 412 w 1427"/>
                              <a:gd name="T37" fmla="*/ 45 h 206"/>
                              <a:gd name="T38" fmla="*/ 498 w 1427"/>
                              <a:gd name="T39" fmla="*/ 34 h 206"/>
                              <a:gd name="T40" fmla="*/ 584 w 1427"/>
                              <a:gd name="T41" fmla="*/ 34 h 206"/>
                              <a:gd name="T42" fmla="*/ 674 w 1427"/>
                              <a:gd name="T43" fmla="*/ 37 h 206"/>
                              <a:gd name="T44" fmla="*/ 764 w 1427"/>
                              <a:gd name="T45" fmla="*/ 45 h 206"/>
                              <a:gd name="T46" fmla="*/ 858 w 1427"/>
                              <a:gd name="T47" fmla="*/ 56 h 206"/>
                              <a:gd name="T48" fmla="*/ 1041 w 1427"/>
                              <a:gd name="T49" fmla="*/ 86 h 206"/>
                              <a:gd name="T50" fmla="*/ 1427 w 1427"/>
                              <a:gd name="T51" fmla="*/ 161 h 206"/>
                              <a:gd name="T52" fmla="*/ 1416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416" y="124"/>
                                </a:moveTo>
                                <a:lnTo>
                                  <a:pt x="1030" y="52"/>
                                </a:lnTo>
                                <a:lnTo>
                                  <a:pt x="846" y="22"/>
                                </a:lnTo>
                                <a:lnTo>
                                  <a:pt x="753" y="11"/>
                                </a:lnTo>
                                <a:lnTo>
                                  <a:pt x="663" y="4"/>
                                </a:lnTo>
                                <a:lnTo>
                                  <a:pt x="573" y="0"/>
                                </a:lnTo>
                                <a:lnTo>
                                  <a:pt x="487" y="0"/>
                                </a:lnTo>
                                <a:lnTo>
                                  <a:pt x="401" y="11"/>
                                </a:lnTo>
                                <a:lnTo>
                                  <a:pt x="318" y="22"/>
                                </a:lnTo>
                                <a:lnTo>
                                  <a:pt x="236" y="45"/>
                                </a:lnTo>
                                <a:lnTo>
                                  <a:pt x="157" y="79"/>
                                </a:lnTo>
                                <a:lnTo>
                                  <a:pt x="79" y="120"/>
                                </a:lnTo>
                                <a:lnTo>
                                  <a:pt x="0" y="169"/>
                                </a:lnTo>
                                <a:lnTo>
                                  <a:pt x="0" y="206"/>
                                </a:lnTo>
                                <a:lnTo>
                                  <a:pt x="79" y="154"/>
                                </a:lnTo>
                                <a:lnTo>
                                  <a:pt x="161" y="112"/>
                                </a:lnTo>
                                <a:lnTo>
                                  <a:pt x="243" y="82"/>
                                </a:lnTo>
                                <a:lnTo>
                                  <a:pt x="326" y="60"/>
                                </a:lnTo>
                                <a:lnTo>
                                  <a:pt x="412" y="45"/>
                                </a:lnTo>
                                <a:lnTo>
                                  <a:pt x="498" y="34"/>
                                </a:lnTo>
                                <a:lnTo>
                                  <a:pt x="584" y="34"/>
                                </a:lnTo>
                                <a:lnTo>
                                  <a:pt x="674" y="37"/>
                                </a:lnTo>
                                <a:lnTo>
                                  <a:pt x="764" y="45"/>
                                </a:lnTo>
                                <a:lnTo>
                                  <a:pt x="858" y="56"/>
                                </a:lnTo>
                                <a:lnTo>
                                  <a:pt x="1041" y="86"/>
                                </a:lnTo>
                                <a:lnTo>
                                  <a:pt x="1427" y="161"/>
                                </a:lnTo>
                                <a:lnTo>
                                  <a:pt x="1416"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2248" y="3147"/>
                            <a:ext cx="1394" cy="203"/>
                          </a:xfrm>
                          <a:custGeom>
                            <a:avLst/>
                            <a:gdLst>
                              <a:gd name="T0" fmla="*/ 0 w 1394"/>
                              <a:gd name="T1" fmla="*/ 203 h 203"/>
                              <a:gd name="T2" fmla="*/ 79 w 1394"/>
                              <a:gd name="T3" fmla="*/ 154 h 203"/>
                              <a:gd name="T4" fmla="*/ 157 w 1394"/>
                              <a:gd name="T5" fmla="*/ 113 h 203"/>
                              <a:gd name="T6" fmla="*/ 240 w 1394"/>
                              <a:gd name="T7" fmla="*/ 83 h 203"/>
                              <a:gd name="T8" fmla="*/ 322 w 1394"/>
                              <a:gd name="T9" fmla="*/ 60 h 203"/>
                              <a:gd name="T10" fmla="*/ 405 w 1394"/>
                              <a:gd name="T11" fmla="*/ 45 h 203"/>
                              <a:gd name="T12" fmla="*/ 491 w 1394"/>
                              <a:gd name="T13" fmla="*/ 38 h 203"/>
                              <a:gd name="T14" fmla="*/ 573 w 1394"/>
                              <a:gd name="T15" fmla="*/ 34 h 203"/>
                              <a:gd name="T16" fmla="*/ 659 w 1394"/>
                              <a:gd name="T17" fmla="*/ 38 h 203"/>
                              <a:gd name="T18" fmla="*/ 749 w 1394"/>
                              <a:gd name="T19" fmla="*/ 45 h 203"/>
                              <a:gd name="T20" fmla="*/ 839 w 1394"/>
                              <a:gd name="T21" fmla="*/ 57 h 203"/>
                              <a:gd name="T22" fmla="*/ 1019 w 1394"/>
                              <a:gd name="T23" fmla="*/ 87 h 203"/>
                              <a:gd name="T24" fmla="*/ 1394 w 1394"/>
                              <a:gd name="T25" fmla="*/ 158 h 203"/>
                              <a:gd name="T26" fmla="*/ 1382 w 1394"/>
                              <a:gd name="T27" fmla="*/ 124 h 203"/>
                              <a:gd name="T28" fmla="*/ 1008 w 1394"/>
                              <a:gd name="T29" fmla="*/ 53 h 203"/>
                              <a:gd name="T30" fmla="*/ 828 w 1394"/>
                              <a:gd name="T31" fmla="*/ 23 h 203"/>
                              <a:gd name="T32" fmla="*/ 738 w 1394"/>
                              <a:gd name="T33" fmla="*/ 12 h 203"/>
                              <a:gd name="T34" fmla="*/ 648 w 1394"/>
                              <a:gd name="T35" fmla="*/ 4 h 203"/>
                              <a:gd name="T36" fmla="*/ 562 w 1394"/>
                              <a:gd name="T37" fmla="*/ 0 h 203"/>
                              <a:gd name="T38" fmla="*/ 480 w 1394"/>
                              <a:gd name="T39" fmla="*/ 4 h 203"/>
                              <a:gd name="T40" fmla="*/ 393 w 1394"/>
                              <a:gd name="T41" fmla="*/ 12 h 203"/>
                              <a:gd name="T42" fmla="*/ 311 w 1394"/>
                              <a:gd name="T43" fmla="*/ 27 h 203"/>
                              <a:gd name="T44" fmla="*/ 232 w 1394"/>
                              <a:gd name="T45" fmla="*/ 49 h 203"/>
                              <a:gd name="T46" fmla="*/ 154 w 1394"/>
                              <a:gd name="T47" fmla="*/ 79 h 203"/>
                              <a:gd name="T48" fmla="*/ 75 w 1394"/>
                              <a:gd name="T49" fmla="*/ 120 h 203"/>
                              <a:gd name="T50" fmla="*/ 0 w 1394"/>
                              <a:gd name="T51" fmla="*/ 169 h 203"/>
                              <a:gd name="T52" fmla="*/ 0 w 1394"/>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4" h="203">
                                <a:moveTo>
                                  <a:pt x="0" y="203"/>
                                </a:moveTo>
                                <a:lnTo>
                                  <a:pt x="79" y="154"/>
                                </a:lnTo>
                                <a:lnTo>
                                  <a:pt x="157" y="113"/>
                                </a:lnTo>
                                <a:lnTo>
                                  <a:pt x="240" y="83"/>
                                </a:lnTo>
                                <a:lnTo>
                                  <a:pt x="322" y="60"/>
                                </a:lnTo>
                                <a:lnTo>
                                  <a:pt x="405" y="45"/>
                                </a:lnTo>
                                <a:lnTo>
                                  <a:pt x="491" y="38"/>
                                </a:lnTo>
                                <a:lnTo>
                                  <a:pt x="573" y="34"/>
                                </a:lnTo>
                                <a:lnTo>
                                  <a:pt x="659" y="38"/>
                                </a:lnTo>
                                <a:lnTo>
                                  <a:pt x="749" y="45"/>
                                </a:lnTo>
                                <a:lnTo>
                                  <a:pt x="839" y="57"/>
                                </a:lnTo>
                                <a:lnTo>
                                  <a:pt x="1019" y="87"/>
                                </a:lnTo>
                                <a:lnTo>
                                  <a:pt x="1394" y="158"/>
                                </a:lnTo>
                                <a:lnTo>
                                  <a:pt x="1382" y="124"/>
                                </a:lnTo>
                                <a:lnTo>
                                  <a:pt x="1008" y="53"/>
                                </a:lnTo>
                                <a:lnTo>
                                  <a:pt x="828" y="23"/>
                                </a:lnTo>
                                <a:lnTo>
                                  <a:pt x="738" y="12"/>
                                </a:lnTo>
                                <a:lnTo>
                                  <a:pt x="648" y="4"/>
                                </a:lnTo>
                                <a:lnTo>
                                  <a:pt x="562" y="0"/>
                                </a:lnTo>
                                <a:lnTo>
                                  <a:pt x="480" y="4"/>
                                </a:lnTo>
                                <a:lnTo>
                                  <a:pt x="393" y="12"/>
                                </a:lnTo>
                                <a:lnTo>
                                  <a:pt x="311" y="27"/>
                                </a:lnTo>
                                <a:lnTo>
                                  <a:pt x="232" y="49"/>
                                </a:lnTo>
                                <a:lnTo>
                                  <a:pt x="154" y="79"/>
                                </a:lnTo>
                                <a:lnTo>
                                  <a:pt x="75" y="120"/>
                                </a:lnTo>
                                <a:lnTo>
                                  <a:pt x="0" y="169"/>
                                </a:lnTo>
                                <a:lnTo>
                                  <a:pt x="0"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2248" y="3057"/>
                            <a:ext cx="1360" cy="199"/>
                          </a:xfrm>
                          <a:custGeom>
                            <a:avLst/>
                            <a:gdLst>
                              <a:gd name="T0" fmla="*/ 0 w 1360"/>
                              <a:gd name="T1" fmla="*/ 199 h 199"/>
                              <a:gd name="T2" fmla="*/ 75 w 1360"/>
                              <a:gd name="T3" fmla="*/ 150 h 199"/>
                              <a:gd name="T4" fmla="*/ 154 w 1360"/>
                              <a:gd name="T5" fmla="*/ 109 h 199"/>
                              <a:gd name="T6" fmla="*/ 232 w 1360"/>
                              <a:gd name="T7" fmla="*/ 79 h 199"/>
                              <a:gd name="T8" fmla="*/ 311 w 1360"/>
                              <a:gd name="T9" fmla="*/ 57 h 199"/>
                              <a:gd name="T10" fmla="*/ 393 w 1360"/>
                              <a:gd name="T11" fmla="*/ 45 h 199"/>
                              <a:gd name="T12" fmla="*/ 476 w 1360"/>
                              <a:gd name="T13" fmla="*/ 34 h 199"/>
                              <a:gd name="T14" fmla="*/ 558 w 1360"/>
                              <a:gd name="T15" fmla="*/ 30 h 199"/>
                              <a:gd name="T16" fmla="*/ 644 w 1360"/>
                              <a:gd name="T17" fmla="*/ 34 h 199"/>
                              <a:gd name="T18" fmla="*/ 727 w 1360"/>
                              <a:gd name="T19" fmla="*/ 42 h 199"/>
                              <a:gd name="T20" fmla="*/ 817 w 1360"/>
                              <a:gd name="T21" fmla="*/ 53 h 199"/>
                              <a:gd name="T22" fmla="*/ 993 w 1360"/>
                              <a:gd name="T23" fmla="*/ 83 h 199"/>
                              <a:gd name="T24" fmla="*/ 1360 w 1360"/>
                              <a:gd name="T25" fmla="*/ 150 h 199"/>
                              <a:gd name="T26" fmla="*/ 1349 w 1360"/>
                              <a:gd name="T27" fmla="*/ 117 h 199"/>
                              <a:gd name="T28" fmla="*/ 981 w 1360"/>
                              <a:gd name="T29" fmla="*/ 49 h 199"/>
                              <a:gd name="T30" fmla="*/ 805 w 1360"/>
                              <a:gd name="T31" fmla="*/ 19 h 199"/>
                              <a:gd name="T32" fmla="*/ 719 w 1360"/>
                              <a:gd name="T33" fmla="*/ 8 h 199"/>
                              <a:gd name="T34" fmla="*/ 633 w 1360"/>
                              <a:gd name="T35" fmla="*/ 0 h 199"/>
                              <a:gd name="T36" fmla="*/ 551 w 1360"/>
                              <a:gd name="T37" fmla="*/ 0 h 199"/>
                              <a:gd name="T38" fmla="*/ 465 w 1360"/>
                              <a:gd name="T39" fmla="*/ 0 h 199"/>
                              <a:gd name="T40" fmla="*/ 382 w 1360"/>
                              <a:gd name="T41" fmla="*/ 8 h 199"/>
                              <a:gd name="T42" fmla="*/ 304 w 1360"/>
                              <a:gd name="T43" fmla="*/ 23 h 199"/>
                              <a:gd name="T44" fmla="*/ 225 w 1360"/>
                              <a:gd name="T45" fmla="*/ 49 h 199"/>
                              <a:gd name="T46" fmla="*/ 150 w 1360"/>
                              <a:gd name="T47" fmla="*/ 75 h 199"/>
                              <a:gd name="T48" fmla="*/ 75 w 1360"/>
                              <a:gd name="T49" fmla="*/ 117 h 199"/>
                              <a:gd name="T50" fmla="*/ 0 w 1360"/>
                              <a:gd name="T51" fmla="*/ 165 h 199"/>
                              <a:gd name="T52" fmla="*/ 0 w 136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0" h="199">
                                <a:moveTo>
                                  <a:pt x="0" y="199"/>
                                </a:moveTo>
                                <a:lnTo>
                                  <a:pt x="75" y="150"/>
                                </a:lnTo>
                                <a:lnTo>
                                  <a:pt x="154" y="109"/>
                                </a:lnTo>
                                <a:lnTo>
                                  <a:pt x="232" y="79"/>
                                </a:lnTo>
                                <a:lnTo>
                                  <a:pt x="311" y="57"/>
                                </a:lnTo>
                                <a:lnTo>
                                  <a:pt x="393" y="45"/>
                                </a:lnTo>
                                <a:lnTo>
                                  <a:pt x="476" y="34"/>
                                </a:lnTo>
                                <a:lnTo>
                                  <a:pt x="558" y="30"/>
                                </a:lnTo>
                                <a:lnTo>
                                  <a:pt x="644" y="34"/>
                                </a:lnTo>
                                <a:lnTo>
                                  <a:pt x="727" y="42"/>
                                </a:lnTo>
                                <a:lnTo>
                                  <a:pt x="817" y="53"/>
                                </a:lnTo>
                                <a:lnTo>
                                  <a:pt x="993" y="83"/>
                                </a:lnTo>
                                <a:lnTo>
                                  <a:pt x="1360" y="150"/>
                                </a:lnTo>
                                <a:lnTo>
                                  <a:pt x="1349" y="117"/>
                                </a:lnTo>
                                <a:lnTo>
                                  <a:pt x="981" y="49"/>
                                </a:lnTo>
                                <a:lnTo>
                                  <a:pt x="805" y="19"/>
                                </a:lnTo>
                                <a:lnTo>
                                  <a:pt x="719" y="8"/>
                                </a:lnTo>
                                <a:lnTo>
                                  <a:pt x="633" y="0"/>
                                </a:lnTo>
                                <a:lnTo>
                                  <a:pt x="551" y="0"/>
                                </a:lnTo>
                                <a:lnTo>
                                  <a:pt x="465" y="0"/>
                                </a:lnTo>
                                <a:lnTo>
                                  <a:pt x="382" y="8"/>
                                </a:lnTo>
                                <a:lnTo>
                                  <a:pt x="304" y="23"/>
                                </a:lnTo>
                                <a:lnTo>
                                  <a:pt x="225" y="49"/>
                                </a:lnTo>
                                <a:lnTo>
                                  <a:pt x="150" y="75"/>
                                </a:lnTo>
                                <a:lnTo>
                                  <a:pt x="75" y="117"/>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2248" y="2971"/>
                            <a:ext cx="1326" cy="199"/>
                          </a:xfrm>
                          <a:custGeom>
                            <a:avLst/>
                            <a:gdLst>
                              <a:gd name="T0" fmla="*/ 0 w 1326"/>
                              <a:gd name="T1" fmla="*/ 199 h 199"/>
                              <a:gd name="T2" fmla="*/ 71 w 1326"/>
                              <a:gd name="T3" fmla="*/ 150 h 199"/>
                              <a:gd name="T4" fmla="*/ 150 w 1326"/>
                              <a:gd name="T5" fmla="*/ 109 h 199"/>
                              <a:gd name="T6" fmla="*/ 225 w 1326"/>
                              <a:gd name="T7" fmla="*/ 79 h 199"/>
                              <a:gd name="T8" fmla="*/ 304 w 1326"/>
                              <a:gd name="T9" fmla="*/ 56 h 199"/>
                              <a:gd name="T10" fmla="*/ 382 w 1326"/>
                              <a:gd name="T11" fmla="*/ 41 h 199"/>
                              <a:gd name="T12" fmla="*/ 461 w 1326"/>
                              <a:gd name="T13" fmla="*/ 34 h 199"/>
                              <a:gd name="T14" fmla="*/ 543 w 1326"/>
                              <a:gd name="T15" fmla="*/ 30 h 199"/>
                              <a:gd name="T16" fmla="*/ 626 w 1326"/>
                              <a:gd name="T17" fmla="*/ 34 h 199"/>
                              <a:gd name="T18" fmla="*/ 712 w 1326"/>
                              <a:gd name="T19" fmla="*/ 41 h 199"/>
                              <a:gd name="T20" fmla="*/ 794 w 1326"/>
                              <a:gd name="T21" fmla="*/ 52 h 199"/>
                              <a:gd name="T22" fmla="*/ 967 w 1326"/>
                              <a:gd name="T23" fmla="*/ 79 h 199"/>
                              <a:gd name="T24" fmla="*/ 1326 w 1326"/>
                              <a:gd name="T25" fmla="*/ 150 h 199"/>
                              <a:gd name="T26" fmla="*/ 1315 w 1326"/>
                              <a:gd name="T27" fmla="*/ 116 h 199"/>
                              <a:gd name="T28" fmla="*/ 959 w 1326"/>
                              <a:gd name="T29" fmla="*/ 45 h 199"/>
                              <a:gd name="T30" fmla="*/ 783 w 1326"/>
                              <a:gd name="T31" fmla="*/ 19 h 199"/>
                              <a:gd name="T32" fmla="*/ 701 w 1326"/>
                              <a:gd name="T33" fmla="*/ 7 h 199"/>
                              <a:gd name="T34" fmla="*/ 618 w 1326"/>
                              <a:gd name="T35" fmla="*/ 4 h 199"/>
                              <a:gd name="T36" fmla="*/ 532 w 1326"/>
                              <a:gd name="T37" fmla="*/ 0 h 199"/>
                              <a:gd name="T38" fmla="*/ 453 w 1326"/>
                              <a:gd name="T39" fmla="*/ 4 h 199"/>
                              <a:gd name="T40" fmla="*/ 375 w 1326"/>
                              <a:gd name="T41" fmla="*/ 11 h 199"/>
                              <a:gd name="T42" fmla="*/ 296 w 1326"/>
                              <a:gd name="T43" fmla="*/ 26 h 199"/>
                              <a:gd name="T44" fmla="*/ 217 w 1326"/>
                              <a:gd name="T45" fmla="*/ 45 h 199"/>
                              <a:gd name="T46" fmla="*/ 142 w 1326"/>
                              <a:gd name="T47" fmla="*/ 79 h 199"/>
                              <a:gd name="T48" fmla="*/ 71 w 1326"/>
                              <a:gd name="T49" fmla="*/ 116 h 199"/>
                              <a:gd name="T50" fmla="*/ 0 w 1326"/>
                              <a:gd name="T51" fmla="*/ 165 h 199"/>
                              <a:gd name="T52" fmla="*/ 0 w 1326"/>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26" h="199">
                                <a:moveTo>
                                  <a:pt x="0" y="199"/>
                                </a:moveTo>
                                <a:lnTo>
                                  <a:pt x="71" y="150"/>
                                </a:lnTo>
                                <a:lnTo>
                                  <a:pt x="150" y="109"/>
                                </a:lnTo>
                                <a:lnTo>
                                  <a:pt x="225" y="79"/>
                                </a:lnTo>
                                <a:lnTo>
                                  <a:pt x="304" y="56"/>
                                </a:lnTo>
                                <a:lnTo>
                                  <a:pt x="382" y="41"/>
                                </a:lnTo>
                                <a:lnTo>
                                  <a:pt x="461" y="34"/>
                                </a:lnTo>
                                <a:lnTo>
                                  <a:pt x="543" y="30"/>
                                </a:lnTo>
                                <a:lnTo>
                                  <a:pt x="626" y="34"/>
                                </a:lnTo>
                                <a:lnTo>
                                  <a:pt x="712" y="41"/>
                                </a:lnTo>
                                <a:lnTo>
                                  <a:pt x="794" y="52"/>
                                </a:lnTo>
                                <a:lnTo>
                                  <a:pt x="967" y="79"/>
                                </a:lnTo>
                                <a:lnTo>
                                  <a:pt x="1326" y="150"/>
                                </a:lnTo>
                                <a:lnTo>
                                  <a:pt x="1315" y="116"/>
                                </a:lnTo>
                                <a:lnTo>
                                  <a:pt x="959" y="45"/>
                                </a:lnTo>
                                <a:lnTo>
                                  <a:pt x="783" y="19"/>
                                </a:lnTo>
                                <a:lnTo>
                                  <a:pt x="701" y="7"/>
                                </a:lnTo>
                                <a:lnTo>
                                  <a:pt x="618" y="4"/>
                                </a:lnTo>
                                <a:lnTo>
                                  <a:pt x="532" y="0"/>
                                </a:lnTo>
                                <a:lnTo>
                                  <a:pt x="453" y="4"/>
                                </a:lnTo>
                                <a:lnTo>
                                  <a:pt x="375" y="11"/>
                                </a:lnTo>
                                <a:lnTo>
                                  <a:pt x="296" y="26"/>
                                </a:lnTo>
                                <a:lnTo>
                                  <a:pt x="217" y="45"/>
                                </a:lnTo>
                                <a:lnTo>
                                  <a:pt x="142" y="79"/>
                                </a:lnTo>
                                <a:lnTo>
                                  <a:pt x="71" y="116"/>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2244" y="2888"/>
                            <a:ext cx="1296" cy="196"/>
                          </a:xfrm>
                          <a:custGeom>
                            <a:avLst/>
                            <a:gdLst>
                              <a:gd name="T0" fmla="*/ 0 w 1296"/>
                              <a:gd name="T1" fmla="*/ 196 h 196"/>
                              <a:gd name="T2" fmla="*/ 72 w 1296"/>
                              <a:gd name="T3" fmla="*/ 151 h 196"/>
                              <a:gd name="T4" fmla="*/ 146 w 1296"/>
                              <a:gd name="T5" fmla="*/ 109 h 196"/>
                              <a:gd name="T6" fmla="*/ 221 w 1296"/>
                              <a:gd name="T7" fmla="*/ 79 h 196"/>
                              <a:gd name="T8" fmla="*/ 296 w 1296"/>
                              <a:gd name="T9" fmla="*/ 57 h 196"/>
                              <a:gd name="T10" fmla="*/ 375 w 1296"/>
                              <a:gd name="T11" fmla="*/ 45 h 196"/>
                              <a:gd name="T12" fmla="*/ 454 w 1296"/>
                              <a:gd name="T13" fmla="*/ 34 h 196"/>
                              <a:gd name="T14" fmla="*/ 532 w 1296"/>
                              <a:gd name="T15" fmla="*/ 34 h 196"/>
                              <a:gd name="T16" fmla="*/ 615 w 1296"/>
                              <a:gd name="T17" fmla="*/ 34 h 196"/>
                              <a:gd name="T18" fmla="*/ 693 w 1296"/>
                              <a:gd name="T19" fmla="*/ 42 h 196"/>
                              <a:gd name="T20" fmla="*/ 779 w 1296"/>
                              <a:gd name="T21" fmla="*/ 49 h 196"/>
                              <a:gd name="T22" fmla="*/ 948 w 1296"/>
                              <a:gd name="T23" fmla="*/ 75 h 196"/>
                              <a:gd name="T24" fmla="*/ 1296 w 1296"/>
                              <a:gd name="T25" fmla="*/ 147 h 196"/>
                              <a:gd name="T26" fmla="*/ 1285 w 1296"/>
                              <a:gd name="T27" fmla="*/ 113 h 196"/>
                              <a:gd name="T28" fmla="*/ 937 w 1296"/>
                              <a:gd name="T29" fmla="*/ 45 h 196"/>
                              <a:gd name="T30" fmla="*/ 768 w 1296"/>
                              <a:gd name="T31" fmla="*/ 19 h 196"/>
                              <a:gd name="T32" fmla="*/ 686 w 1296"/>
                              <a:gd name="T33" fmla="*/ 8 h 196"/>
                              <a:gd name="T34" fmla="*/ 603 w 1296"/>
                              <a:gd name="T35" fmla="*/ 4 h 196"/>
                              <a:gd name="T36" fmla="*/ 521 w 1296"/>
                              <a:gd name="T37" fmla="*/ 0 h 196"/>
                              <a:gd name="T38" fmla="*/ 442 w 1296"/>
                              <a:gd name="T39" fmla="*/ 4 h 196"/>
                              <a:gd name="T40" fmla="*/ 367 w 1296"/>
                              <a:gd name="T41" fmla="*/ 12 h 196"/>
                              <a:gd name="T42" fmla="*/ 289 w 1296"/>
                              <a:gd name="T43" fmla="*/ 27 h 196"/>
                              <a:gd name="T44" fmla="*/ 214 w 1296"/>
                              <a:gd name="T45" fmla="*/ 49 h 196"/>
                              <a:gd name="T46" fmla="*/ 143 w 1296"/>
                              <a:gd name="T47" fmla="*/ 79 h 196"/>
                              <a:gd name="T48" fmla="*/ 72 w 1296"/>
                              <a:gd name="T49" fmla="*/ 117 h 196"/>
                              <a:gd name="T50" fmla="*/ 0 w 1296"/>
                              <a:gd name="T51" fmla="*/ 166 h 196"/>
                              <a:gd name="T52" fmla="*/ 0 w 1296"/>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6" h="196">
                                <a:moveTo>
                                  <a:pt x="0" y="196"/>
                                </a:moveTo>
                                <a:lnTo>
                                  <a:pt x="72" y="151"/>
                                </a:lnTo>
                                <a:lnTo>
                                  <a:pt x="146" y="109"/>
                                </a:lnTo>
                                <a:lnTo>
                                  <a:pt x="221" y="79"/>
                                </a:lnTo>
                                <a:lnTo>
                                  <a:pt x="296" y="57"/>
                                </a:lnTo>
                                <a:lnTo>
                                  <a:pt x="375" y="45"/>
                                </a:lnTo>
                                <a:lnTo>
                                  <a:pt x="454" y="34"/>
                                </a:lnTo>
                                <a:lnTo>
                                  <a:pt x="532" y="34"/>
                                </a:lnTo>
                                <a:lnTo>
                                  <a:pt x="615" y="34"/>
                                </a:lnTo>
                                <a:lnTo>
                                  <a:pt x="693" y="42"/>
                                </a:lnTo>
                                <a:lnTo>
                                  <a:pt x="779" y="49"/>
                                </a:lnTo>
                                <a:lnTo>
                                  <a:pt x="948" y="75"/>
                                </a:lnTo>
                                <a:lnTo>
                                  <a:pt x="1296" y="147"/>
                                </a:lnTo>
                                <a:lnTo>
                                  <a:pt x="1285" y="113"/>
                                </a:lnTo>
                                <a:lnTo>
                                  <a:pt x="937" y="45"/>
                                </a:lnTo>
                                <a:lnTo>
                                  <a:pt x="768" y="19"/>
                                </a:lnTo>
                                <a:lnTo>
                                  <a:pt x="686" y="8"/>
                                </a:lnTo>
                                <a:lnTo>
                                  <a:pt x="603" y="4"/>
                                </a:lnTo>
                                <a:lnTo>
                                  <a:pt x="521" y="0"/>
                                </a:lnTo>
                                <a:lnTo>
                                  <a:pt x="442" y="4"/>
                                </a:lnTo>
                                <a:lnTo>
                                  <a:pt x="367" y="12"/>
                                </a:lnTo>
                                <a:lnTo>
                                  <a:pt x="289" y="27"/>
                                </a:lnTo>
                                <a:lnTo>
                                  <a:pt x="214" y="49"/>
                                </a:lnTo>
                                <a:lnTo>
                                  <a:pt x="143" y="79"/>
                                </a:lnTo>
                                <a:lnTo>
                                  <a:pt x="72" y="117"/>
                                </a:lnTo>
                                <a:lnTo>
                                  <a:pt x="0" y="166"/>
                                </a:lnTo>
                                <a:lnTo>
                                  <a:pt x="0"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2244" y="2810"/>
                            <a:ext cx="1259" cy="191"/>
                          </a:xfrm>
                          <a:custGeom>
                            <a:avLst/>
                            <a:gdLst>
                              <a:gd name="T0" fmla="*/ 0 w 1259"/>
                              <a:gd name="T1" fmla="*/ 191 h 191"/>
                              <a:gd name="T2" fmla="*/ 68 w 1259"/>
                              <a:gd name="T3" fmla="*/ 142 h 191"/>
                              <a:gd name="T4" fmla="*/ 143 w 1259"/>
                              <a:gd name="T5" fmla="*/ 105 h 191"/>
                              <a:gd name="T6" fmla="*/ 214 w 1259"/>
                              <a:gd name="T7" fmla="*/ 75 h 191"/>
                              <a:gd name="T8" fmla="*/ 289 w 1259"/>
                              <a:gd name="T9" fmla="*/ 56 h 191"/>
                              <a:gd name="T10" fmla="*/ 364 w 1259"/>
                              <a:gd name="T11" fmla="*/ 41 h 191"/>
                              <a:gd name="T12" fmla="*/ 439 w 1259"/>
                              <a:gd name="T13" fmla="*/ 30 h 191"/>
                              <a:gd name="T14" fmla="*/ 517 w 1259"/>
                              <a:gd name="T15" fmla="*/ 30 h 191"/>
                              <a:gd name="T16" fmla="*/ 596 w 1259"/>
                              <a:gd name="T17" fmla="*/ 30 h 191"/>
                              <a:gd name="T18" fmla="*/ 675 w 1259"/>
                              <a:gd name="T19" fmla="*/ 37 h 191"/>
                              <a:gd name="T20" fmla="*/ 757 w 1259"/>
                              <a:gd name="T21" fmla="*/ 45 h 191"/>
                              <a:gd name="T22" fmla="*/ 922 w 1259"/>
                              <a:gd name="T23" fmla="*/ 71 h 191"/>
                              <a:gd name="T24" fmla="*/ 1259 w 1259"/>
                              <a:gd name="T25" fmla="*/ 138 h 191"/>
                              <a:gd name="T26" fmla="*/ 1251 w 1259"/>
                              <a:gd name="T27" fmla="*/ 105 h 191"/>
                              <a:gd name="T28" fmla="*/ 911 w 1259"/>
                              <a:gd name="T29" fmla="*/ 41 h 191"/>
                              <a:gd name="T30" fmla="*/ 746 w 1259"/>
                              <a:gd name="T31" fmla="*/ 15 h 191"/>
                              <a:gd name="T32" fmla="*/ 667 w 1259"/>
                              <a:gd name="T33" fmla="*/ 7 h 191"/>
                              <a:gd name="T34" fmla="*/ 585 w 1259"/>
                              <a:gd name="T35" fmla="*/ 0 h 191"/>
                              <a:gd name="T36" fmla="*/ 506 w 1259"/>
                              <a:gd name="T37" fmla="*/ 0 h 191"/>
                              <a:gd name="T38" fmla="*/ 431 w 1259"/>
                              <a:gd name="T39" fmla="*/ 3 h 191"/>
                              <a:gd name="T40" fmla="*/ 356 w 1259"/>
                              <a:gd name="T41" fmla="*/ 11 h 191"/>
                              <a:gd name="T42" fmla="*/ 278 w 1259"/>
                              <a:gd name="T43" fmla="*/ 22 h 191"/>
                              <a:gd name="T44" fmla="*/ 206 w 1259"/>
                              <a:gd name="T45" fmla="*/ 45 h 191"/>
                              <a:gd name="T46" fmla="*/ 135 w 1259"/>
                              <a:gd name="T47" fmla="*/ 75 h 191"/>
                              <a:gd name="T48" fmla="*/ 68 w 1259"/>
                              <a:gd name="T49" fmla="*/ 112 h 191"/>
                              <a:gd name="T50" fmla="*/ 0 w 1259"/>
                              <a:gd name="T51" fmla="*/ 157 h 191"/>
                              <a:gd name="T52" fmla="*/ 0 w 1259"/>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59" h="191">
                                <a:moveTo>
                                  <a:pt x="0" y="191"/>
                                </a:moveTo>
                                <a:lnTo>
                                  <a:pt x="68" y="142"/>
                                </a:lnTo>
                                <a:lnTo>
                                  <a:pt x="143" y="105"/>
                                </a:lnTo>
                                <a:lnTo>
                                  <a:pt x="214" y="75"/>
                                </a:lnTo>
                                <a:lnTo>
                                  <a:pt x="289" y="56"/>
                                </a:lnTo>
                                <a:lnTo>
                                  <a:pt x="364" y="41"/>
                                </a:lnTo>
                                <a:lnTo>
                                  <a:pt x="439" y="30"/>
                                </a:lnTo>
                                <a:lnTo>
                                  <a:pt x="517" y="30"/>
                                </a:lnTo>
                                <a:lnTo>
                                  <a:pt x="596" y="30"/>
                                </a:lnTo>
                                <a:lnTo>
                                  <a:pt x="675" y="37"/>
                                </a:lnTo>
                                <a:lnTo>
                                  <a:pt x="757" y="45"/>
                                </a:lnTo>
                                <a:lnTo>
                                  <a:pt x="922" y="71"/>
                                </a:lnTo>
                                <a:lnTo>
                                  <a:pt x="1259" y="138"/>
                                </a:lnTo>
                                <a:lnTo>
                                  <a:pt x="1251" y="105"/>
                                </a:lnTo>
                                <a:lnTo>
                                  <a:pt x="911" y="41"/>
                                </a:lnTo>
                                <a:lnTo>
                                  <a:pt x="746" y="15"/>
                                </a:lnTo>
                                <a:lnTo>
                                  <a:pt x="667" y="7"/>
                                </a:lnTo>
                                <a:lnTo>
                                  <a:pt x="585" y="0"/>
                                </a:lnTo>
                                <a:lnTo>
                                  <a:pt x="506" y="0"/>
                                </a:lnTo>
                                <a:lnTo>
                                  <a:pt x="431" y="3"/>
                                </a:lnTo>
                                <a:lnTo>
                                  <a:pt x="356" y="11"/>
                                </a:lnTo>
                                <a:lnTo>
                                  <a:pt x="278" y="22"/>
                                </a:lnTo>
                                <a:lnTo>
                                  <a:pt x="206" y="45"/>
                                </a:lnTo>
                                <a:lnTo>
                                  <a:pt x="135" y="75"/>
                                </a:lnTo>
                                <a:lnTo>
                                  <a:pt x="68" y="112"/>
                                </a:lnTo>
                                <a:lnTo>
                                  <a:pt x="0" y="157"/>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
                        <wps:cNvSpPr>
                          <a:spLocks/>
                        </wps:cNvSpPr>
                        <wps:spPr bwMode="auto">
                          <a:xfrm>
                            <a:off x="2244" y="2727"/>
                            <a:ext cx="1225" cy="191"/>
                          </a:xfrm>
                          <a:custGeom>
                            <a:avLst/>
                            <a:gdLst>
                              <a:gd name="T0" fmla="*/ 0 w 1225"/>
                              <a:gd name="T1" fmla="*/ 191 h 191"/>
                              <a:gd name="T2" fmla="*/ 68 w 1225"/>
                              <a:gd name="T3" fmla="*/ 143 h 191"/>
                              <a:gd name="T4" fmla="*/ 135 w 1225"/>
                              <a:gd name="T5" fmla="*/ 105 h 191"/>
                              <a:gd name="T6" fmla="*/ 206 w 1225"/>
                              <a:gd name="T7" fmla="*/ 79 h 191"/>
                              <a:gd name="T8" fmla="*/ 278 w 1225"/>
                              <a:gd name="T9" fmla="*/ 56 h 191"/>
                              <a:gd name="T10" fmla="*/ 352 w 1225"/>
                              <a:gd name="T11" fmla="*/ 41 h 191"/>
                              <a:gd name="T12" fmla="*/ 427 w 1225"/>
                              <a:gd name="T13" fmla="*/ 34 h 191"/>
                              <a:gd name="T14" fmla="*/ 502 w 1225"/>
                              <a:gd name="T15" fmla="*/ 30 h 191"/>
                              <a:gd name="T16" fmla="*/ 577 w 1225"/>
                              <a:gd name="T17" fmla="*/ 30 h 191"/>
                              <a:gd name="T18" fmla="*/ 656 w 1225"/>
                              <a:gd name="T19" fmla="*/ 38 h 191"/>
                              <a:gd name="T20" fmla="*/ 735 w 1225"/>
                              <a:gd name="T21" fmla="*/ 45 h 191"/>
                              <a:gd name="T22" fmla="*/ 896 w 1225"/>
                              <a:gd name="T23" fmla="*/ 71 h 191"/>
                              <a:gd name="T24" fmla="*/ 1225 w 1225"/>
                              <a:gd name="T25" fmla="*/ 135 h 191"/>
                              <a:gd name="T26" fmla="*/ 1218 w 1225"/>
                              <a:gd name="T27" fmla="*/ 105 h 191"/>
                              <a:gd name="T28" fmla="*/ 888 w 1225"/>
                              <a:gd name="T29" fmla="*/ 41 h 191"/>
                              <a:gd name="T30" fmla="*/ 806 w 1225"/>
                              <a:gd name="T31" fmla="*/ 26 h 191"/>
                              <a:gd name="T32" fmla="*/ 727 w 1225"/>
                              <a:gd name="T33" fmla="*/ 15 h 191"/>
                              <a:gd name="T34" fmla="*/ 648 w 1225"/>
                              <a:gd name="T35" fmla="*/ 8 h 191"/>
                              <a:gd name="T36" fmla="*/ 570 w 1225"/>
                              <a:gd name="T37" fmla="*/ 0 h 191"/>
                              <a:gd name="T38" fmla="*/ 495 w 1225"/>
                              <a:gd name="T39" fmla="*/ 0 h 191"/>
                              <a:gd name="T40" fmla="*/ 420 w 1225"/>
                              <a:gd name="T41" fmla="*/ 4 h 191"/>
                              <a:gd name="T42" fmla="*/ 345 w 1225"/>
                              <a:gd name="T43" fmla="*/ 11 h 191"/>
                              <a:gd name="T44" fmla="*/ 270 w 1225"/>
                              <a:gd name="T45" fmla="*/ 26 h 191"/>
                              <a:gd name="T46" fmla="*/ 203 w 1225"/>
                              <a:gd name="T47" fmla="*/ 49 h 191"/>
                              <a:gd name="T48" fmla="*/ 131 w 1225"/>
                              <a:gd name="T49" fmla="*/ 75 h 191"/>
                              <a:gd name="T50" fmla="*/ 64 w 1225"/>
                              <a:gd name="T51" fmla="*/ 113 h 191"/>
                              <a:gd name="T52" fmla="*/ 0 w 1225"/>
                              <a:gd name="T53" fmla="*/ 158 h 191"/>
                              <a:gd name="T54" fmla="*/ 0 w 1225"/>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5" h="191">
                                <a:moveTo>
                                  <a:pt x="0" y="191"/>
                                </a:moveTo>
                                <a:lnTo>
                                  <a:pt x="68" y="143"/>
                                </a:lnTo>
                                <a:lnTo>
                                  <a:pt x="135" y="105"/>
                                </a:lnTo>
                                <a:lnTo>
                                  <a:pt x="206" y="79"/>
                                </a:lnTo>
                                <a:lnTo>
                                  <a:pt x="278" y="56"/>
                                </a:lnTo>
                                <a:lnTo>
                                  <a:pt x="352" y="41"/>
                                </a:lnTo>
                                <a:lnTo>
                                  <a:pt x="427" y="34"/>
                                </a:lnTo>
                                <a:lnTo>
                                  <a:pt x="502" y="30"/>
                                </a:lnTo>
                                <a:lnTo>
                                  <a:pt x="577" y="30"/>
                                </a:lnTo>
                                <a:lnTo>
                                  <a:pt x="656" y="38"/>
                                </a:lnTo>
                                <a:lnTo>
                                  <a:pt x="735" y="45"/>
                                </a:lnTo>
                                <a:lnTo>
                                  <a:pt x="896" y="71"/>
                                </a:lnTo>
                                <a:lnTo>
                                  <a:pt x="1225" y="135"/>
                                </a:lnTo>
                                <a:lnTo>
                                  <a:pt x="1218" y="105"/>
                                </a:lnTo>
                                <a:lnTo>
                                  <a:pt x="888" y="41"/>
                                </a:lnTo>
                                <a:lnTo>
                                  <a:pt x="806" y="26"/>
                                </a:lnTo>
                                <a:lnTo>
                                  <a:pt x="727" y="15"/>
                                </a:lnTo>
                                <a:lnTo>
                                  <a:pt x="648" y="8"/>
                                </a:lnTo>
                                <a:lnTo>
                                  <a:pt x="570" y="0"/>
                                </a:lnTo>
                                <a:lnTo>
                                  <a:pt x="495" y="0"/>
                                </a:lnTo>
                                <a:lnTo>
                                  <a:pt x="420" y="4"/>
                                </a:lnTo>
                                <a:lnTo>
                                  <a:pt x="345" y="11"/>
                                </a:lnTo>
                                <a:lnTo>
                                  <a:pt x="270" y="26"/>
                                </a:lnTo>
                                <a:lnTo>
                                  <a:pt x="203" y="49"/>
                                </a:lnTo>
                                <a:lnTo>
                                  <a:pt x="131" y="75"/>
                                </a:lnTo>
                                <a:lnTo>
                                  <a:pt x="64" y="113"/>
                                </a:lnTo>
                                <a:lnTo>
                                  <a:pt x="0" y="158"/>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2241" y="2645"/>
                            <a:ext cx="1195" cy="187"/>
                          </a:xfrm>
                          <a:custGeom>
                            <a:avLst/>
                            <a:gdLst>
                              <a:gd name="T0" fmla="*/ 0 w 1195"/>
                              <a:gd name="T1" fmla="*/ 187 h 187"/>
                              <a:gd name="T2" fmla="*/ 67 w 1195"/>
                              <a:gd name="T3" fmla="*/ 146 h 187"/>
                              <a:gd name="T4" fmla="*/ 134 w 1195"/>
                              <a:gd name="T5" fmla="*/ 108 h 187"/>
                              <a:gd name="T6" fmla="*/ 202 w 1195"/>
                              <a:gd name="T7" fmla="*/ 78 h 187"/>
                              <a:gd name="T8" fmla="*/ 273 w 1195"/>
                              <a:gd name="T9" fmla="*/ 56 h 187"/>
                              <a:gd name="T10" fmla="*/ 344 w 1195"/>
                              <a:gd name="T11" fmla="*/ 41 h 187"/>
                              <a:gd name="T12" fmla="*/ 419 w 1195"/>
                              <a:gd name="T13" fmla="*/ 33 h 187"/>
                              <a:gd name="T14" fmla="*/ 490 w 1195"/>
                              <a:gd name="T15" fmla="*/ 30 h 187"/>
                              <a:gd name="T16" fmla="*/ 565 w 1195"/>
                              <a:gd name="T17" fmla="*/ 30 h 187"/>
                              <a:gd name="T18" fmla="*/ 640 w 1195"/>
                              <a:gd name="T19" fmla="*/ 37 h 187"/>
                              <a:gd name="T20" fmla="*/ 715 w 1195"/>
                              <a:gd name="T21" fmla="*/ 45 h 187"/>
                              <a:gd name="T22" fmla="*/ 794 w 1195"/>
                              <a:gd name="T23" fmla="*/ 56 h 187"/>
                              <a:gd name="T24" fmla="*/ 872 w 1195"/>
                              <a:gd name="T25" fmla="*/ 71 h 187"/>
                              <a:gd name="T26" fmla="*/ 1195 w 1195"/>
                              <a:gd name="T27" fmla="*/ 135 h 187"/>
                              <a:gd name="T28" fmla="*/ 1183 w 1195"/>
                              <a:gd name="T29" fmla="*/ 105 h 187"/>
                              <a:gd name="T30" fmla="*/ 1022 w 1195"/>
                              <a:gd name="T31" fmla="*/ 71 h 187"/>
                              <a:gd name="T32" fmla="*/ 865 w 1195"/>
                              <a:gd name="T33" fmla="*/ 41 h 187"/>
                              <a:gd name="T34" fmla="*/ 786 w 1195"/>
                              <a:gd name="T35" fmla="*/ 26 h 187"/>
                              <a:gd name="T36" fmla="*/ 708 w 1195"/>
                              <a:gd name="T37" fmla="*/ 15 h 187"/>
                              <a:gd name="T38" fmla="*/ 633 w 1195"/>
                              <a:gd name="T39" fmla="*/ 7 h 187"/>
                              <a:gd name="T40" fmla="*/ 554 w 1195"/>
                              <a:gd name="T41" fmla="*/ 3 h 187"/>
                              <a:gd name="T42" fmla="*/ 479 w 1195"/>
                              <a:gd name="T43" fmla="*/ 0 h 187"/>
                              <a:gd name="T44" fmla="*/ 408 w 1195"/>
                              <a:gd name="T45" fmla="*/ 3 h 187"/>
                              <a:gd name="T46" fmla="*/ 337 w 1195"/>
                              <a:gd name="T47" fmla="*/ 11 h 187"/>
                              <a:gd name="T48" fmla="*/ 266 w 1195"/>
                              <a:gd name="T49" fmla="*/ 26 h 187"/>
                              <a:gd name="T50" fmla="*/ 198 w 1195"/>
                              <a:gd name="T51" fmla="*/ 48 h 187"/>
                              <a:gd name="T52" fmla="*/ 131 w 1195"/>
                              <a:gd name="T53" fmla="*/ 78 h 187"/>
                              <a:gd name="T54" fmla="*/ 63 w 1195"/>
                              <a:gd name="T55" fmla="*/ 112 h 187"/>
                              <a:gd name="T56" fmla="*/ 0 w 1195"/>
                              <a:gd name="T57" fmla="*/ 157 h 187"/>
                              <a:gd name="T58" fmla="*/ 0 w 1195"/>
                              <a:gd name="T5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95" h="187">
                                <a:moveTo>
                                  <a:pt x="0" y="187"/>
                                </a:moveTo>
                                <a:lnTo>
                                  <a:pt x="67" y="146"/>
                                </a:lnTo>
                                <a:lnTo>
                                  <a:pt x="134" y="108"/>
                                </a:lnTo>
                                <a:lnTo>
                                  <a:pt x="202" y="78"/>
                                </a:lnTo>
                                <a:lnTo>
                                  <a:pt x="273" y="56"/>
                                </a:lnTo>
                                <a:lnTo>
                                  <a:pt x="344" y="41"/>
                                </a:lnTo>
                                <a:lnTo>
                                  <a:pt x="419" y="33"/>
                                </a:lnTo>
                                <a:lnTo>
                                  <a:pt x="490" y="30"/>
                                </a:lnTo>
                                <a:lnTo>
                                  <a:pt x="565" y="30"/>
                                </a:lnTo>
                                <a:lnTo>
                                  <a:pt x="640" y="37"/>
                                </a:lnTo>
                                <a:lnTo>
                                  <a:pt x="715" y="45"/>
                                </a:lnTo>
                                <a:lnTo>
                                  <a:pt x="794" y="56"/>
                                </a:lnTo>
                                <a:lnTo>
                                  <a:pt x="872" y="71"/>
                                </a:lnTo>
                                <a:lnTo>
                                  <a:pt x="1195" y="135"/>
                                </a:lnTo>
                                <a:lnTo>
                                  <a:pt x="1183" y="105"/>
                                </a:lnTo>
                                <a:lnTo>
                                  <a:pt x="1022" y="71"/>
                                </a:lnTo>
                                <a:lnTo>
                                  <a:pt x="865" y="41"/>
                                </a:lnTo>
                                <a:lnTo>
                                  <a:pt x="786" y="26"/>
                                </a:lnTo>
                                <a:lnTo>
                                  <a:pt x="708" y="15"/>
                                </a:lnTo>
                                <a:lnTo>
                                  <a:pt x="633" y="7"/>
                                </a:lnTo>
                                <a:lnTo>
                                  <a:pt x="554" y="3"/>
                                </a:lnTo>
                                <a:lnTo>
                                  <a:pt x="479" y="0"/>
                                </a:lnTo>
                                <a:lnTo>
                                  <a:pt x="408" y="3"/>
                                </a:lnTo>
                                <a:lnTo>
                                  <a:pt x="337" y="11"/>
                                </a:lnTo>
                                <a:lnTo>
                                  <a:pt x="266" y="26"/>
                                </a:lnTo>
                                <a:lnTo>
                                  <a:pt x="198" y="48"/>
                                </a:lnTo>
                                <a:lnTo>
                                  <a:pt x="131" y="78"/>
                                </a:lnTo>
                                <a:lnTo>
                                  <a:pt x="63" y="112"/>
                                </a:lnTo>
                                <a:lnTo>
                                  <a:pt x="0" y="157"/>
                                </a:lnTo>
                                <a:lnTo>
                                  <a:pt x="0"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2241" y="2562"/>
                            <a:ext cx="1161" cy="188"/>
                          </a:xfrm>
                          <a:custGeom>
                            <a:avLst/>
                            <a:gdLst>
                              <a:gd name="T0" fmla="*/ 0 w 1161"/>
                              <a:gd name="T1" fmla="*/ 188 h 188"/>
                              <a:gd name="T2" fmla="*/ 63 w 1161"/>
                              <a:gd name="T3" fmla="*/ 143 h 188"/>
                              <a:gd name="T4" fmla="*/ 131 w 1161"/>
                              <a:gd name="T5" fmla="*/ 109 h 188"/>
                              <a:gd name="T6" fmla="*/ 194 w 1161"/>
                              <a:gd name="T7" fmla="*/ 79 h 188"/>
                              <a:gd name="T8" fmla="*/ 262 w 1161"/>
                              <a:gd name="T9" fmla="*/ 56 h 188"/>
                              <a:gd name="T10" fmla="*/ 333 w 1161"/>
                              <a:gd name="T11" fmla="*/ 41 h 188"/>
                              <a:gd name="T12" fmla="*/ 404 w 1161"/>
                              <a:gd name="T13" fmla="*/ 34 h 188"/>
                              <a:gd name="T14" fmla="*/ 475 w 1161"/>
                              <a:gd name="T15" fmla="*/ 30 h 188"/>
                              <a:gd name="T16" fmla="*/ 547 w 1161"/>
                              <a:gd name="T17" fmla="*/ 30 h 188"/>
                              <a:gd name="T18" fmla="*/ 621 w 1161"/>
                              <a:gd name="T19" fmla="*/ 37 h 188"/>
                              <a:gd name="T20" fmla="*/ 696 w 1161"/>
                              <a:gd name="T21" fmla="*/ 45 h 188"/>
                              <a:gd name="T22" fmla="*/ 771 w 1161"/>
                              <a:gd name="T23" fmla="*/ 52 h 188"/>
                              <a:gd name="T24" fmla="*/ 846 w 1161"/>
                              <a:gd name="T25" fmla="*/ 68 h 188"/>
                              <a:gd name="T26" fmla="*/ 1161 w 1161"/>
                              <a:gd name="T27" fmla="*/ 128 h 188"/>
                              <a:gd name="T28" fmla="*/ 1150 w 1161"/>
                              <a:gd name="T29" fmla="*/ 101 h 188"/>
                              <a:gd name="T30" fmla="*/ 839 w 1161"/>
                              <a:gd name="T31" fmla="*/ 41 h 188"/>
                              <a:gd name="T32" fmla="*/ 764 w 1161"/>
                              <a:gd name="T33" fmla="*/ 26 h 188"/>
                              <a:gd name="T34" fmla="*/ 685 w 1161"/>
                              <a:gd name="T35" fmla="*/ 15 h 188"/>
                              <a:gd name="T36" fmla="*/ 610 w 1161"/>
                              <a:gd name="T37" fmla="*/ 7 h 188"/>
                              <a:gd name="T38" fmla="*/ 539 w 1161"/>
                              <a:gd name="T39" fmla="*/ 4 h 188"/>
                              <a:gd name="T40" fmla="*/ 464 w 1161"/>
                              <a:gd name="T41" fmla="*/ 0 h 188"/>
                              <a:gd name="T42" fmla="*/ 397 w 1161"/>
                              <a:gd name="T43" fmla="*/ 4 h 188"/>
                              <a:gd name="T44" fmla="*/ 326 w 1161"/>
                              <a:gd name="T45" fmla="*/ 15 h 188"/>
                              <a:gd name="T46" fmla="*/ 258 w 1161"/>
                              <a:gd name="T47" fmla="*/ 30 h 188"/>
                              <a:gd name="T48" fmla="*/ 191 w 1161"/>
                              <a:gd name="T49" fmla="*/ 49 h 188"/>
                              <a:gd name="T50" fmla="*/ 123 w 1161"/>
                              <a:gd name="T51" fmla="*/ 79 h 188"/>
                              <a:gd name="T52" fmla="*/ 60 w 1161"/>
                              <a:gd name="T53" fmla="*/ 113 h 188"/>
                              <a:gd name="T54" fmla="*/ 0 w 1161"/>
                              <a:gd name="T55" fmla="*/ 158 h 188"/>
                              <a:gd name="T56" fmla="*/ 0 w 1161"/>
                              <a:gd name="T5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1" h="188">
                                <a:moveTo>
                                  <a:pt x="0" y="188"/>
                                </a:moveTo>
                                <a:lnTo>
                                  <a:pt x="63" y="143"/>
                                </a:lnTo>
                                <a:lnTo>
                                  <a:pt x="131" y="109"/>
                                </a:lnTo>
                                <a:lnTo>
                                  <a:pt x="194" y="79"/>
                                </a:lnTo>
                                <a:lnTo>
                                  <a:pt x="262" y="56"/>
                                </a:lnTo>
                                <a:lnTo>
                                  <a:pt x="333" y="41"/>
                                </a:lnTo>
                                <a:lnTo>
                                  <a:pt x="404" y="34"/>
                                </a:lnTo>
                                <a:lnTo>
                                  <a:pt x="475" y="30"/>
                                </a:lnTo>
                                <a:lnTo>
                                  <a:pt x="547" y="30"/>
                                </a:lnTo>
                                <a:lnTo>
                                  <a:pt x="621" y="37"/>
                                </a:lnTo>
                                <a:lnTo>
                                  <a:pt x="696" y="45"/>
                                </a:lnTo>
                                <a:lnTo>
                                  <a:pt x="771" y="52"/>
                                </a:lnTo>
                                <a:lnTo>
                                  <a:pt x="846" y="68"/>
                                </a:lnTo>
                                <a:lnTo>
                                  <a:pt x="1161" y="128"/>
                                </a:lnTo>
                                <a:lnTo>
                                  <a:pt x="1150" y="101"/>
                                </a:lnTo>
                                <a:lnTo>
                                  <a:pt x="839" y="41"/>
                                </a:lnTo>
                                <a:lnTo>
                                  <a:pt x="764" y="26"/>
                                </a:lnTo>
                                <a:lnTo>
                                  <a:pt x="685" y="15"/>
                                </a:lnTo>
                                <a:lnTo>
                                  <a:pt x="610" y="7"/>
                                </a:lnTo>
                                <a:lnTo>
                                  <a:pt x="539" y="4"/>
                                </a:lnTo>
                                <a:lnTo>
                                  <a:pt x="464" y="0"/>
                                </a:lnTo>
                                <a:lnTo>
                                  <a:pt x="397" y="4"/>
                                </a:lnTo>
                                <a:lnTo>
                                  <a:pt x="326" y="15"/>
                                </a:lnTo>
                                <a:lnTo>
                                  <a:pt x="258" y="30"/>
                                </a:lnTo>
                                <a:lnTo>
                                  <a:pt x="191" y="49"/>
                                </a:lnTo>
                                <a:lnTo>
                                  <a:pt x="123" y="79"/>
                                </a:lnTo>
                                <a:lnTo>
                                  <a:pt x="60" y="113"/>
                                </a:lnTo>
                                <a:lnTo>
                                  <a:pt x="0" y="158"/>
                                </a:lnTo>
                                <a:lnTo>
                                  <a:pt x="0"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2237" y="2483"/>
                            <a:ext cx="1131" cy="184"/>
                          </a:xfrm>
                          <a:custGeom>
                            <a:avLst/>
                            <a:gdLst>
                              <a:gd name="T0" fmla="*/ 0 w 1131"/>
                              <a:gd name="T1" fmla="*/ 184 h 184"/>
                              <a:gd name="T2" fmla="*/ 64 w 1131"/>
                              <a:gd name="T3" fmla="*/ 139 h 184"/>
                              <a:gd name="T4" fmla="*/ 127 w 1131"/>
                              <a:gd name="T5" fmla="*/ 105 h 184"/>
                              <a:gd name="T6" fmla="*/ 195 w 1131"/>
                              <a:gd name="T7" fmla="*/ 75 h 184"/>
                              <a:gd name="T8" fmla="*/ 258 w 1131"/>
                              <a:gd name="T9" fmla="*/ 53 h 184"/>
                              <a:gd name="T10" fmla="*/ 326 w 1131"/>
                              <a:gd name="T11" fmla="*/ 41 h 184"/>
                              <a:gd name="T12" fmla="*/ 393 w 1131"/>
                              <a:gd name="T13" fmla="*/ 30 h 184"/>
                              <a:gd name="T14" fmla="*/ 464 w 1131"/>
                              <a:gd name="T15" fmla="*/ 26 h 184"/>
                              <a:gd name="T16" fmla="*/ 532 w 1131"/>
                              <a:gd name="T17" fmla="*/ 26 h 184"/>
                              <a:gd name="T18" fmla="*/ 607 w 1131"/>
                              <a:gd name="T19" fmla="*/ 30 h 184"/>
                              <a:gd name="T20" fmla="*/ 678 w 1131"/>
                              <a:gd name="T21" fmla="*/ 41 h 184"/>
                              <a:gd name="T22" fmla="*/ 753 w 1131"/>
                              <a:gd name="T23" fmla="*/ 49 h 184"/>
                              <a:gd name="T24" fmla="*/ 824 w 1131"/>
                              <a:gd name="T25" fmla="*/ 64 h 184"/>
                              <a:gd name="T26" fmla="*/ 978 w 1131"/>
                              <a:gd name="T27" fmla="*/ 94 h 184"/>
                              <a:gd name="T28" fmla="*/ 1131 w 1131"/>
                              <a:gd name="T29" fmla="*/ 124 h 184"/>
                              <a:gd name="T30" fmla="*/ 1120 w 1131"/>
                              <a:gd name="T31" fmla="*/ 94 h 184"/>
                              <a:gd name="T32" fmla="*/ 966 w 1131"/>
                              <a:gd name="T33" fmla="*/ 64 h 184"/>
                              <a:gd name="T34" fmla="*/ 816 w 1131"/>
                              <a:gd name="T35" fmla="*/ 34 h 184"/>
                              <a:gd name="T36" fmla="*/ 742 w 1131"/>
                              <a:gd name="T37" fmla="*/ 23 h 184"/>
                              <a:gd name="T38" fmla="*/ 670 w 1131"/>
                              <a:gd name="T39" fmla="*/ 11 h 184"/>
                              <a:gd name="T40" fmla="*/ 595 w 1131"/>
                              <a:gd name="T41" fmla="*/ 4 h 184"/>
                              <a:gd name="T42" fmla="*/ 524 w 1131"/>
                              <a:gd name="T43" fmla="*/ 0 h 184"/>
                              <a:gd name="T44" fmla="*/ 453 w 1131"/>
                              <a:gd name="T45" fmla="*/ 0 h 184"/>
                              <a:gd name="T46" fmla="*/ 386 w 1131"/>
                              <a:gd name="T47" fmla="*/ 4 h 184"/>
                              <a:gd name="T48" fmla="*/ 318 w 1131"/>
                              <a:gd name="T49" fmla="*/ 11 h 184"/>
                              <a:gd name="T50" fmla="*/ 251 w 1131"/>
                              <a:gd name="T51" fmla="*/ 26 h 184"/>
                              <a:gd name="T52" fmla="*/ 187 w 1131"/>
                              <a:gd name="T53" fmla="*/ 49 h 184"/>
                              <a:gd name="T54" fmla="*/ 124 w 1131"/>
                              <a:gd name="T55" fmla="*/ 75 h 184"/>
                              <a:gd name="T56" fmla="*/ 60 w 1131"/>
                              <a:gd name="T57" fmla="*/ 113 h 184"/>
                              <a:gd name="T58" fmla="*/ 0 w 1131"/>
                              <a:gd name="T59" fmla="*/ 154 h 184"/>
                              <a:gd name="T60" fmla="*/ 0 w 1131"/>
                              <a:gd name="T6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31" h="184">
                                <a:moveTo>
                                  <a:pt x="0" y="184"/>
                                </a:moveTo>
                                <a:lnTo>
                                  <a:pt x="64" y="139"/>
                                </a:lnTo>
                                <a:lnTo>
                                  <a:pt x="127" y="105"/>
                                </a:lnTo>
                                <a:lnTo>
                                  <a:pt x="195" y="75"/>
                                </a:lnTo>
                                <a:lnTo>
                                  <a:pt x="258" y="53"/>
                                </a:lnTo>
                                <a:lnTo>
                                  <a:pt x="326" y="41"/>
                                </a:lnTo>
                                <a:lnTo>
                                  <a:pt x="393" y="30"/>
                                </a:lnTo>
                                <a:lnTo>
                                  <a:pt x="464" y="26"/>
                                </a:lnTo>
                                <a:lnTo>
                                  <a:pt x="532" y="26"/>
                                </a:lnTo>
                                <a:lnTo>
                                  <a:pt x="607" y="30"/>
                                </a:lnTo>
                                <a:lnTo>
                                  <a:pt x="678" y="41"/>
                                </a:lnTo>
                                <a:lnTo>
                                  <a:pt x="753" y="49"/>
                                </a:lnTo>
                                <a:lnTo>
                                  <a:pt x="824" y="64"/>
                                </a:lnTo>
                                <a:lnTo>
                                  <a:pt x="978" y="94"/>
                                </a:lnTo>
                                <a:lnTo>
                                  <a:pt x="1131" y="124"/>
                                </a:lnTo>
                                <a:lnTo>
                                  <a:pt x="1120" y="94"/>
                                </a:lnTo>
                                <a:lnTo>
                                  <a:pt x="966" y="64"/>
                                </a:lnTo>
                                <a:lnTo>
                                  <a:pt x="816" y="34"/>
                                </a:lnTo>
                                <a:lnTo>
                                  <a:pt x="742" y="23"/>
                                </a:lnTo>
                                <a:lnTo>
                                  <a:pt x="670" y="11"/>
                                </a:lnTo>
                                <a:lnTo>
                                  <a:pt x="595" y="4"/>
                                </a:lnTo>
                                <a:lnTo>
                                  <a:pt x="524" y="0"/>
                                </a:lnTo>
                                <a:lnTo>
                                  <a:pt x="453" y="0"/>
                                </a:lnTo>
                                <a:lnTo>
                                  <a:pt x="386" y="4"/>
                                </a:lnTo>
                                <a:lnTo>
                                  <a:pt x="318" y="11"/>
                                </a:lnTo>
                                <a:lnTo>
                                  <a:pt x="251" y="26"/>
                                </a:lnTo>
                                <a:lnTo>
                                  <a:pt x="187" y="49"/>
                                </a:lnTo>
                                <a:lnTo>
                                  <a:pt x="124" y="75"/>
                                </a:lnTo>
                                <a:lnTo>
                                  <a:pt x="60" y="113"/>
                                </a:lnTo>
                                <a:lnTo>
                                  <a:pt x="0" y="154"/>
                                </a:lnTo>
                                <a:lnTo>
                                  <a:pt x="0"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2237" y="2401"/>
                            <a:ext cx="1097" cy="180"/>
                          </a:xfrm>
                          <a:custGeom>
                            <a:avLst/>
                            <a:gdLst>
                              <a:gd name="T0" fmla="*/ 0 w 1097"/>
                              <a:gd name="T1" fmla="*/ 180 h 180"/>
                              <a:gd name="T2" fmla="*/ 60 w 1097"/>
                              <a:gd name="T3" fmla="*/ 138 h 180"/>
                              <a:gd name="T4" fmla="*/ 124 w 1097"/>
                              <a:gd name="T5" fmla="*/ 101 h 180"/>
                              <a:gd name="T6" fmla="*/ 187 w 1097"/>
                              <a:gd name="T7" fmla="*/ 75 h 180"/>
                              <a:gd name="T8" fmla="*/ 251 w 1097"/>
                              <a:gd name="T9" fmla="*/ 56 h 180"/>
                              <a:gd name="T10" fmla="*/ 315 w 1097"/>
                              <a:gd name="T11" fmla="*/ 37 h 180"/>
                              <a:gd name="T12" fmla="*/ 382 w 1097"/>
                              <a:gd name="T13" fmla="*/ 30 h 180"/>
                              <a:gd name="T14" fmla="*/ 449 w 1097"/>
                              <a:gd name="T15" fmla="*/ 26 h 180"/>
                              <a:gd name="T16" fmla="*/ 517 w 1097"/>
                              <a:gd name="T17" fmla="*/ 26 h 180"/>
                              <a:gd name="T18" fmla="*/ 588 w 1097"/>
                              <a:gd name="T19" fmla="*/ 30 h 180"/>
                              <a:gd name="T20" fmla="*/ 655 w 1097"/>
                              <a:gd name="T21" fmla="*/ 37 h 180"/>
                              <a:gd name="T22" fmla="*/ 798 w 1097"/>
                              <a:gd name="T23" fmla="*/ 60 h 180"/>
                              <a:gd name="T24" fmla="*/ 1097 w 1097"/>
                              <a:gd name="T25" fmla="*/ 120 h 180"/>
                              <a:gd name="T26" fmla="*/ 1086 w 1097"/>
                              <a:gd name="T27" fmla="*/ 90 h 180"/>
                              <a:gd name="T28" fmla="*/ 936 w 1097"/>
                              <a:gd name="T29" fmla="*/ 63 h 180"/>
                              <a:gd name="T30" fmla="*/ 790 w 1097"/>
                              <a:gd name="T31" fmla="*/ 33 h 180"/>
                              <a:gd name="T32" fmla="*/ 648 w 1097"/>
                              <a:gd name="T33" fmla="*/ 11 h 180"/>
                              <a:gd name="T34" fmla="*/ 577 w 1097"/>
                              <a:gd name="T35" fmla="*/ 3 h 180"/>
                              <a:gd name="T36" fmla="*/ 509 w 1097"/>
                              <a:gd name="T37" fmla="*/ 0 h 180"/>
                              <a:gd name="T38" fmla="*/ 442 w 1097"/>
                              <a:gd name="T39" fmla="*/ 0 h 180"/>
                              <a:gd name="T40" fmla="*/ 374 w 1097"/>
                              <a:gd name="T41" fmla="*/ 3 h 180"/>
                              <a:gd name="T42" fmla="*/ 307 w 1097"/>
                              <a:gd name="T43" fmla="*/ 11 h 180"/>
                              <a:gd name="T44" fmla="*/ 243 w 1097"/>
                              <a:gd name="T45" fmla="*/ 26 h 180"/>
                              <a:gd name="T46" fmla="*/ 180 w 1097"/>
                              <a:gd name="T47" fmla="*/ 48 h 180"/>
                              <a:gd name="T48" fmla="*/ 120 w 1097"/>
                              <a:gd name="T49" fmla="*/ 75 h 180"/>
                              <a:gd name="T50" fmla="*/ 60 w 1097"/>
                              <a:gd name="T51" fmla="*/ 112 h 180"/>
                              <a:gd name="T52" fmla="*/ 0 w 1097"/>
                              <a:gd name="T53" fmla="*/ 153 h 180"/>
                              <a:gd name="T54" fmla="*/ 0 w 1097"/>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7" h="180">
                                <a:moveTo>
                                  <a:pt x="0" y="180"/>
                                </a:moveTo>
                                <a:lnTo>
                                  <a:pt x="60" y="138"/>
                                </a:lnTo>
                                <a:lnTo>
                                  <a:pt x="124" y="101"/>
                                </a:lnTo>
                                <a:lnTo>
                                  <a:pt x="187" y="75"/>
                                </a:lnTo>
                                <a:lnTo>
                                  <a:pt x="251" y="56"/>
                                </a:lnTo>
                                <a:lnTo>
                                  <a:pt x="315" y="37"/>
                                </a:lnTo>
                                <a:lnTo>
                                  <a:pt x="382" y="30"/>
                                </a:lnTo>
                                <a:lnTo>
                                  <a:pt x="449" y="26"/>
                                </a:lnTo>
                                <a:lnTo>
                                  <a:pt x="517" y="26"/>
                                </a:lnTo>
                                <a:lnTo>
                                  <a:pt x="588" y="30"/>
                                </a:lnTo>
                                <a:lnTo>
                                  <a:pt x="655" y="37"/>
                                </a:lnTo>
                                <a:lnTo>
                                  <a:pt x="798" y="60"/>
                                </a:lnTo>
                                <a:lnTo>
                                  <a:pt x="1097" y="120"/>
                                </a:lnTo>
                                <a:lnTo>
                                  <a:pt x="1086" y="90"/>
                                </a:lnTo>
                                <a:lnTo>
                                  <a:pt x="936" y="63"/>
                                </a:lnTo>
                                <a:lnTo>
                                  <a:pt x="790" y="33"/>
                                </a:lnTo>
                                <a:lnTo>
                                  <a:pt x="648" y="11"/>
                                </a:lnTo>
                                <a:lnTo>
                                  <a:pt x="577" y="3"/>
                                </a:lnTo>
                                <a:lnTo>
                                  <a:pt x="509" y="0"/>
                                </a:lnTo>
                                <a:lnTo>
                                  <a:pt x="442" y="0"/>
                                </a:lnTo>
                                <a:lnTo>
                                  <a:pt x="374" y="3"/>
                                </a:lnTo>
                                <a:lnTo>
                                  <a:pt x="307" y="11"/>
                                </a:lnTo>
                                <a:lnTo>
                                  <a:pt x="243" y="26"/>
                                </a:lnTo>
                                <a:lnTo>
                                  <a:pt x="180" y="48"/>
                                </a:lnTo>
                                <a:lnTo>
                                  <a:pt x="120" y="75"/>
                                </a:lnTo>
                                <a:lnTo>
                                  <a:pt x="60" y="112"/>
                                </a:lnTo>
                                <a:lnTo>
                                  <a:pt x="0" y="153"/>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2237" y="2318"/>
                            <a:ext cx="1060" cy="180"/>
                          </a:xfrm>
                          <a:custGeom>
                            <a:avLst/>
                            <a:gdLst>
                              <a:gd name="T0" fmla="*/ 0 w 1060"/>
                              <a:gd name="T1" fmla="*/ 180 h 180"/>
                              <a:gd name="T2" fmla="*/ 56 w 1060"/>
                              <a:gd name="T3" fmla="*/ 139 h 180"/>
                              <a:gd name="T4" fmla="*/ 116 w 1060"/>
                              <a:gd name="T5" fmla="*/ 101 h 180"/>
                              <a:gd name="T6" fmla="*/ 180 w 1060"/>
                              <a:gd name="T7" fmla="*/ 75 h 180"/>
                              <a:gd name="T8" fmla="*/ 240 w 1060"/>
                              <a:gd name="T9" fmla="*/ 56 h 180"/>
                              <a:gd name="T10" fmla="*/ 303 w 1060"/>
                              <a:gd name="T11" fmla="*/ 41 h 180"/>
                              <a:gd name="T12" fmla="*/ 367 w 1060"/>
                              <a:gd name="T13" fmla="*/ 30 h 180"/>
                              <a:gd name="T14" fmla="*/ 434 w 1060"/>
                              <a:gd name="T15" fmla="*/ 26 h 180"/>
                              <a:gd name="T16" fmla="*/ 502 w 1060"/>
                              <a:gd name="T17" fmla="*/ 26 h 180"/>
                              <a:gd name="T18" fmla="*/ 565 w 1060"/>
                              <a:gd name="T19" fmla="*/ 30 h 180"/>
                              <a:gd name="T20" fmla="*/ 637 w 1060"/>
                              <a:gd name="T21" fmla="*/ 38 h 180"/>
                              <a:gd name="T22" fmla="*/ 704 w 1060"/>
                              <a:gd name="T23" fmla="*/ 45 h 180"/>
                              <a:gd name="T24" fmla="*/ 775 w 1060"/>
                              <a:gd name="T25" fmla="*/ 60 h 180"/>
                              <a:gd name="T26" fmla="*/ 918 w 1060"/>
                              <a:gd name="T27" fmla="*/ 86 h 180"/>
                              <a:gd name="T28" fmla="*/ 1060 w 1060"/>
                              <a:gd name="T29" fmla="*/ 116 h 180"/>
                              <a:gd name="T30" fmla="*/ 1052 w 1060"/>
                              <a:gd name="T31" fmla="*/ 90 h 180"/>
                              <a:gd name="T32" fmla="*/ 906 w 1060"/>
                              <a:gd name="T33" fmla="*/ 60 h 180"/>
                              <a:gd name="T34" fmla="*/ 768 w 1060"/>
                              <a:gd name="T35" fmla="*/ 34 h 180"/>
                              <a:gd name="T36" fmla="*/ 697 w 1060"/>
                              <a:gd name="T37" fmla="*/ 19 h 180"/>
                              <a:gd name="T38" fmla="*/ 625 w 1060"/>
                              <a:gd name="T39" fmla="*/ 11 h 180"/>
                              <a:gd name="T40" fmla="*/ 558 w 1060"/>
                              <a:gd name="T41" fmla="*/ 4 h 180"/>
                              <a:gd name="T42" fmla="*/ 491 w 1060"/>
                              <a:gd name="T43" fmla="*/ 0 h 180"/>
                              <a:gd name="T44" fmla="*/ 427 w 1060"/>
                              <a:gd name="T45" fmla="*/ 0 h 180"/>
                              <a:gd name="T46" fmla="*/ 363 w 1060"/>
                              <a:gd name="T47" fmla="*/ 4 h 180"/>
                              <a:gd name="T48" fmla="*/ 296 w 1060"/>
                              <a:gd name="T49" fmla="*/ 15 h 180"/>
                              <a:gd name="T50" fmla="*/ 236 w 1060"/>
                              <a:gd name="T51" fmla="*/ 30 h 180"/>
                              <a:gd name="T52" fmla="*/ 172 w 1060"/>
                              <a:gd name="T53" fmla="*/ 49 h 180"/>
                              <a:gd name="T54" fmla="*/ 112 w 1060"/>
                              <a:gd name="T55" fmla="*/ 75 h 180"/>
                              <a:gd name="T56" fmla="*/ 56 w 1060"/>
                              <a:gd name="T57" fmla="*/ 109 h 180"/>
                              <a:gd name="T58" fmla="*/ 0 w 1060"/>
                              <a:gd name="T59" fmla="*/ 154 h 180"/>
                              <a:gd name="T60" fmla="*/ 0 w 1060"/>
                              <a:gd name="T61"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60" h="180">
                                <a:moveTo>
                                  <a:pt x="0" y="180"/>
                                </a:moveTo>
                                <a:lnTo>
                                  <a:pt x="56" y="139"/>
                                </a:lnTo>
                                <a:lnTo>
                                  <a:pt x="116" y="101"/>
                                </a:lnTo>
                                <a:lnTo>
                                  <a:pt x="180" y="75"/>
                                </a:lnTo>
                                <a:lnTo>
                                  <a:pt x="240" y="56"/>
                                </a:lnTo>
                                <a:lnTo>
                                  <a:pt x="303" y="41"/>
                                </a:lnTo>
                                <a:lnTo>
                                  <a:pt x="367" y="30"/>
                                </a:lnTo>
                                <a:lnTo>
                                  <a:pt x="434" y="26"/>
                                </a:lnTo>
                                <a:lnTo>
                                  <a:pt x="502" y="26"/>
                                </a:lnTo>
                                <a:lnTo>
                                  <a:pt x="565" y="30"/>
                                </a:lnTo>
                                <a:lnTo>
                                  <a:pt x="637" y="38"/>
                                </a:lnTo>
                                <a:lnTo>
                                  <a:pt x="704" y="45"/>
                                </a:lnTo>
                                <a:lnTo>
                                  <a:pt x="775" y="60"/>
                                </a:lnTo>
                                <a:lnTo>
                                  <a:pt x="918" y="86"/>
                                </a:lnTo>
                                <a:lnTo>
                                  <a:pt x="1060" y="116"/>
                                </a:lnTo>
                                <a:lnTo>
                                  <a:pt x="1052" y="90"/>
                                </a:lnTo>
                                <a:lnTo>
                                  <a:pt x="906" y="60"/>
                                </a:lnTo>
                                <a:lnTo>
                                  <a:pt x="768" y="34"/>
                                </a:lnTo>
                                <a:lnTo>
                                  <a:pt x="697" y="19"/>
                                </a:lnTo>
                                <a:lnTo>
                                  <a:pt x="625" y="11"/>
                                </a:lnTo>
                                <a:lnTo>
                                  <a:pt x="558" y="4"/>
                                </a:lnTo>
                                <a:lnTo>
                                  <a:pt x="491" y="0"/>
                                </a:lnTo>
                                <a:lnTo>
                                  <a:pt x="427" y="0"/>
                                </a:lnTo>
                                <a:lnTo>
                                  <a:pt x="363" y="4"/>
                                </a:lnTo>
                                <a:lnTo>
                                  <a:pt x="296" y="15"/>
                                </a:lnTo>
                                <a:lnTo>
                                  <a:pt x="236" y="30"/>
                                </a:lnTo>
                                <a:lnTo>
                                  <a:pt x="172" y="49"/>
                                </a:lnTo>
                                <a:lnTo>
                                  <a:pt x="112" y="75"/>
                                </a:lnTo>
                                <a:lnTo>
                                  <a:pt x="56" y="109"/>
                                </a:lnTo>
                                <a:lnTo>
                                  <a:pt x="0" y="154"/>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6"/>
                        <wps:cNvSpPr>
                          <a:spLocks/>
                        </wps:cNvSpPr>
                        <wps:spPr bwMode="auto">
                          <a:xfrm>
                            <a:off x="2233" y="2236"/>
                            <a:ext cx="1030" cy="176"/>
                          </a:xfrm>
                          <a:custGeom>
                            <a:avLst/>
                            <a:gdLst>
                              <a:gd name="T0" fmla="*/ 0 w 1030"/>
                              <a:gd name="T1" fmla="*/ 176 h 176"/>
                              <a:gd name="T2" fmla="*/ 60 w 1030"/>
                              <a:gd name="T3" fmla="*/ 135 h 176"/>
                              <a:gd name="T4" fmla="*/ 116 w 1030"/>
                              <a:gd name="T5" fmla="*/ 101 h 176"/>
                              <a:gd name="T6" fmla="*/ 176 w 1030"/>
                              <a:gd name="T7" fmla="*/ 75 h 176"/>
                              <a:gd name="T8" fmla="*/ 236 w 1030"/>
                              <a:gd name="T9" fmla="*/ 56 h 176"/>
                              <a:gd name="T10" fmla="*/ 296 w 1030"/>
                              <a:gd name="T11" fmla="*/ 41 h 176"/>
                              <a:gd name="T12" fmla="*/ 360 w 1030"/>
                              <a:gd name="T13" fmla="*/ 30 h 176"/>
                              <a:gd name="T14" fmla="*/ 423 w 1030"/>
                              <a:gd name="T15" fmla="*/ 26 h 176"/>
                              <a:gd name="T16" fmla="*/ 487 w 1030"/>
                              <a:gd name="T17" fmla="*/ 26 h 176"/>
                              <a:gd name="T18" fmla="*/ 551 w 1030"/>
                              <a:gd name="T19" fmla="*/ 30 h 176"/>
                              <a:gd name="T20" fmla="*/ 618 w 1030"/>
                              <a:gd name="T21" fmla="*/ 37 h 176"/>
                              <a:gd name="T22" fmla="*/ 686 w 1030"/>
                              <a:gd name="T23" fmla="*/ 45 h 176"/>
                              <a:gd name="T24" fmla="*/ 753 w 1030"/>
                              <a:gd name="T25" fmla="*/ 56 h 176"/>
                              <a:gd name="T26" fmla="*/ 892 w 1030"/>
                              <a:gd name="T27" fmla="*/ 86 h 176"/>
                              <a:gd name="T28" fmla="*/ 1030 w 1030"/>
                              <a:gd name="T29" fmla="*/ 112 h 176"/>
                              <a:gd name="T30" fmla="*/ 1023 w 1030"/>
                              <a:gd name="T31" fmla="*/ 86 h 176"/>
                              <a:gd name="T32" fmla="*/ 880 w 1030"/>
                              <a:gd name="T33" fmla="*/ 56 h 176"/>
                              <a:gd name="T34" fmla="*/ 742 w 1030"/>
                              <a:gd name="T35" fmla="*/ 30 h 176"/>
                              <a:gd name="T36" fmla="*/ 678 w 1030"/>
                              <a:gd name="T37" fmla="*/ 18 h 176"/>
                              <a:gd name="T38" fmla="*/ 611 w 1030"/>
                              <a:gd name="T39" fmla="*/ 11 h 176"/>
                              <a:gd name="T40" fmla="*/ 543 w 1030"/>
                              <a:gd name="T41" fmla="*/ 3 h 176"/>
                              <a:gd name="T42" fmla="*/ 480 w 1030"/>
                              <a:gd name="T43" fmla="*/ 0 h 176"/>
                              <a:gd name="T44" fmla="*/ 416 w 1030"/>
                              <a:gd name="T45" fmla="*/ 0 h 176"/>
                              <a:gd name="T46" fmla="*/ 352 w 1030"/>
                              <a:gd name="T47" fmla="*/ 3 h 176"/>
                              <a:gd name="T48" fmla="*/ 289 w 1030"/>
                              <a:gd name="T49" fmla="*/ 15 h 176"/>
                              <a:gd name="T50" fmla="*/ 229 w 1030"/>
                              <a:gd name="T51" fmla="*/ 30 h 176"/>
                              <a:gd name="T52" fmla="*/ 169 w 1030"/>
                              <a:gd name="T53" fmla="*/ 48 h 176"/>
                              <a:gd name="T54" fmla="*/ 113 w 1030"/>
                              <a:gd name="T55" fmla="*/ 78 h 176"/>
                              <a:gd name="T56" fmla="*/ 56 w 1030"/>
                              <a:gd name="T57" fmla="*/ 112 h 176"/>
                              <a:gd name="T58" fmla="*/ 0 w 1030"/>
                              <a:gd name="T59" fmla="*/ 153 h 176"/>
                              <a:gd name="T60" fmla="*/ 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0" y="176"/>
                                </a:moveTo>
                                <a:lnTo>
                                  <a:pt x="60" y="135"/>
                                </a:lnTo>
                                <a:lnTo>
                                  <a:pt x="116" y="101"/>
                                </a:lnTo>
                                <a:lnTo>
                                  <a:pt x="176" y="75"/>
                                </a:lnTo>
                                <a:lnTo>
                                  <a:pt x="236" y="56"/>
                                </a:lnTo>
                                <a:lnTo>
                                  <a:pt x="296" y="41"/>
                                </a:lnTo>
                                <a:lnTo>
                                  <a:pt x="360" y="30"/>
                                </a:lnTo>
                                <a:lnTo>
                                  <a:pt x="423" y="26"/>
                                </a:lnTo>
                                <a:lnTo>
                                  <a:pt x="487" y="26"/>
                                </a:lnTo>
                                <a:lnTo>
                                  <a:pt x="551" y="30"/>
                                </a:lnTo>
                                <a:lnTo>
                                  <a:pt x="618" y="37"/>
                                </a:lnTo>
                                <a:lnTo>
                                  <a:pt x="686" y="45"/>
                                </a:lnTo>
                                <a:lnTo>
                                  <a:pt x="753" y="56"/>
                                </a:lnTo>
                                <a:lnTo>
                                  <a:pt x="892" y="86"/>
                                </a:lnTo>
                                <a:lnTo>
                                  <a:pt x="1030" y="112"/>
                                </a:lnTo>
                                <a:lnTo>
                                  <a:pt x="1023" y="86"/>
                                </a:lnTo>
                                <a:lnTo>
                                  <a:pt x="880" y="56"/>
                                </a:lnTo>
                                <a:lnTo>
                                  <a:pt x="742" y="30"/>
                                </a:lnTo>
                                <a:lnTo>
                                  <a:pt x="678" y="18"/>
                                </a:lnTo>
                                <a:lnTo>
                                  <a:pt x="611" y="11"/>
                                </a:lnTo>
                                <a:lnTo>
                                  <a:pt x="543" y="3"/>
                                </a:lnTo>
                                <a:lnTo>
                                  <a:pt x="480" y="0"/>
                                </a:lnTo>
                                <a:lnTo>
                                  <a:pt x="416" y="0"/>
                                </a:lnTo>
                                <a:lnTo>
                                  <a:pt x="352" y="3"/>
                                </a:lnTo>
                                <a:lnTo>
                                  <a:pt x="289" y="15"/>
                                </a:lnTo>
                                <a:lnTo>
                                  <a:pt x="229" y="30"/>
                                </a:lnTo>
                                <a:lnTo>
                                  <a:pt x="169" y="48"/>
                                </a:lnTo>
                                <a:lnTo>
                                  <a:pt x="113" y="78"/>
                                </a:lnTo>
                                <a:lnTo>
                                  <a:pt x="56" y="112"/>
                                </a:lnTo>
                                <a:lnTo>
                                  <a:pt x="0" y="153"/>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7"/>
                        <wps:cNvSpPr>
                          <a:spLocks/>
                        </wps:cNvSpPr>
                        <wps:spPr bwMode="auto">
                          <a:xfrm>
                            <a:off x="2233" y="2153"/>
                            <a:ext cx="996" cy="176"/>
                          </a:xfrm>
                          <a:custGeom>
                            <a:avLst/>
                            <a:gdLst>
                              <a:gd name="T0" fmla="*/ 0 w 996"/>
                              <a:gd name="T1" fmla="*/ 176 h 176"/>
                              <a:gd name="T2" fmla="*/ 56 w 996"/>
                              <a:gd name="T3" fmla="*/ 135 h 176"/>
                              <a:gd name="T4" fmla="*/ 113 w 996"/>
                              <a:gd name="T5" fmla="*/ 105 h 176"/>
                              <a:gd name="T6" fmla="*/ 169 w 996"/>
                              <a:gd name="T7" fmla="*/ 75 h 176"/>
                              <a:gd name="T8" fmla="*/ 229 w 996"/>
                              <a:gd name="T9" fmla="*/ 56 h 176"/>
                              <a:gd name="T10" fmla="*/ 285 w 996"/>
                              <a:gd name="T11" fmla="*/ 41 h 176"/>
                              <a:gd name="T12" fmla="*/ 345 w 996"/>
                              <a:gd name="T13" fmla="*/ 34 h 176"/>
                              <a:gd name="T14" fmla="*/ 408 w 996"/>
                              <a:gd name="T15" fmla="*/ 26 h 176"/>
                              <a:gd name="T16" fmla="*/ 468 w 996"/>
                              <a:gd name="T17" fmla="*/ 26 h 176"/>
                              <a:gd name="T18" fmla="*/ 532 w 996"/>
                              <a:gd name="T19" fmla="*/ 30 h 176"/>
                              <a:gd name="T20" fmla="*/ 596 w 996"/>
                              <a:gd name="T21" fmla="*/ 34 h 176"/>
                              <a:gd name="T22" fmla="*/ 659 w 996"/>
                              <a:gd name="T23" fmla="*/ 45 h 176"/>
                              <a:gd name="T24" fmla="*/ 727 w 996"/>
                              <a:gd name="T25" fmla="*/ 56 h 176"/>
                              <a:gd name="T26" fmla="*/ 862 w 996"/>
                              <a:gd name="T27" fmla="*/ 83 h 176"/>
                              <a:gd name="T28" fmla="*/ 996 w 996"/>
                              <a:gd name="T29" fmla="*/ 109 h 176"/>
                              <a:gd name="T30" fmla="*/ 989 w 996"/>
                              <a:gd name="T31" fmla="*/ 83 h 176"/>
                              <a:gd name="T32" fmla="*/ 854 w 996"/>
                              <a:gd name="T33" fmla="*/ 56 h 176"/>
                              <a:gd name="T34" fmla="*/ 719 w 996"/>
                              <a:gd name="T35" fmla="*/ 30 h 176"/>
                              <a:gd name="T36" fmla="*/ 656 w 996"/>
                              <a:gd name="T37" fmla="*/ 19 h 176"/>
                              <a:gd name="T38" fmla="*/ 588 w 996"/>
                              <a:gd name="T39" fmla="*/ 11 h 176"/>
                              <a:gd name="T40" fmla="*/ 525 w 996"/>
                              <a:gd name="T41" fmla="*/ 4 h 176"/>
                              <a:gd name="T42" fmla="*/ 461 w 996"/>
                              <a:gd name="T43" fmla="*/ 0 h 176"/>
                              <a:gd name="T44" fmla="*/ 401 w 996"/>
                              <a:gd name="T45" fmla="*/ 0 h 176"/>
                              <a:gd name="T46" fmla="*/ 337 w 996"/>
                              <a:gd name="T47" fmla="*/ 7 h 176"/>
                              <a:gd name="T48" fmla="*/ 277 w 996"/>
                              <a:gd name="T49" fmla="*/ 15 h 176"/>
                              <a:gd name="T50" fmla="*/ 221 w 996"/>
                              <a:gd name="T51" fmla="*/ 30 h 176"/>
                              <a:gd name="T52" fmla="*/ 165 w 996"/>
                              <a:gd name="T53" fmla="*/ 52 h 176"/>
                              <a:gd name="T54" fmla="*/ 109 w 996"/>
                              <a:gd name="T55" fmla="*/ 79 h 176"/>
                              <a:gd name="T56" fmla="*/ 53 w 996"/>
                              <a:gd name="T57" fmla="*/ 113 h 176"/>
                              <a:gd name="T58" fmla="*/ 0 w 996"/>
                              <a:gd name="T59" fmla="*/ 150 h 176"/>
                              <a:gd name="T60" fmla="*/ 0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0" y="176"/>
                                </a:moveTo>
                                <a:lnTo>
                                  <a:pt x="56" y="135"/>
                                </a:lnTo>
                                <a:lnTo>
                                  <a:pt x="113" y="105"/>
                                </a:lnTo>
                                <a:lnTo>
                                  <a:pt x="169" y="75"/>
                                </a:lnTo>
                                <a:lnTo>
                                  <a:pt x="229" y="56"/>
                                </a:lnTo>
                                <a:lnTo>
                                  <a:pt x="285" y="41"/>
                                </a:lnTo>
                                <a:lnTo>
                                  <a:pt x="345" y="34"/>
                                </a:lnTo>
                                <a:lnTo>
                                  <a:pt x="408" y="26"/>
                                </a:lnTo>
                                <a:lnTo>
                                  <a:pt x="468" y="26"/>
                                </a:lnTo>
                                <a:lnTo>
                                  <a:pt x="532" y="30"/>
                                </a:lnTo>
                                <a:lnTo>
                                  <a:pt x="596" y="34"/>
                                </a:lnTo>
                                <a:lnTo>
                                  <a:pt x="659" y="45"/>
                                </a:lnTo>
                                <a:lnTo>
                                  <a:pt x="727" y="56"/>
                                </a:lnTo>
                                <a:lnTo>
                                  <a:pt x="862" y="83"/>
                                </a:lnTo>
                                <a:lnTo>
                                  <a:pt x="996" y="109"/>
                                </a:lnTo>
                                <a:lnTo>
                                  <a:pt x="989" y="83"/>
                                </a:lnTo>
                                <a:lnTo>
                                  <a:pt x="854" y="56"/>
                                </a:lnTo>
                                <a:lnTo>
                                  <a:pt x="719" y="30"/>
                                </a:lnTo>
                                <a:lnTo>
                                  <a:pt x="656" y="19"/>
                                </a:lnTo>
                                <a:lnTo>
                                  <a:pt x="588" y="11"/>
                                </a:lnTo>
                                <a:lnTo>
                                  <a:pt x="525" y="4"/>
                                </a:lnTo>
                                <a:lnTo>
                                  <a:pt x="461" y="0"/>
                                </a:lnTo>
                                <a:lnTo>
                                  <a:pt x="401" y="0"/>
                                </a:lnTo>
                                <a:lnTo>
                                  <a:pt x="337" y="7"/>
                                </a:lnTo>
                                <a:lnTo>
                                  <a:pt x="277" y="15"/>
                                </a:lnTo>
                                <a:lnTo>
                                  <a:pt x="221" y="30"/>
                                </a:lnTo>
                                <a:lnTo>
                                  <a:pt x="165" y="52"/>
                                </a:lnTo>
                                <a:lnTo>
                                  <a:pt x="109" y="79"/>
                                </a:lnTo>
                                <a:lnTo>
                                  <a:pt x="53" y="113"/>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8"/>
                        <wps:cNvSpPr>
                          <a:spLocks/>
                        </wps:cNvSpPr>
                        <wps:spPr bwMode="auto">
                          <a:xfrm>
                            <a:off x="2233" y="2078"/>
                            <a:ext cx="963" cy="176"/>
                          </a:xfrm>
                          <a:custGeom>
                            <a:avLst/>
                            <a:gdLst>
                              <a:gd name="T0" fmla="*/ 0 w 963"/>
                              <a:gd name="T1" fmla="*/ 176 h 176"/>
                              <a:gd name="T2" fmla="*/ 53 w 963"/>
                              <a:gd name="T3" fmla="*/ 135 h 176"/>
                              <a:gd name="T4" fmla="*/ 105 w 963"/>
                              <a:gd name="T5" fmla="*/ 101 h 176"/>
                              <a:gd name="T6" fmla="*/ 161 w 963"/>
                              <a:gd name="T7" fmla="*/ 75 h 176"/>
                              <a:gd name="T8" fmla="*/ 217 w 963"/>
                              <a:gd name="T9" fmla="*/ 56 h 176"/>
                              <a:gd name="T10" fmla="*/ 274 w 963"/>
                              <a:gd name="T11" fmla="*/ 41 h 176"/>
                              <a:gd name="T12" fmla="*/ 334 w 963"/>
                              <a:gd name="T13" fmla="*/ 30 h 176"/>
                              <a:gd name="T14" fmla="*/ 393 w 963"/>
                              <a:gd name="T15" fmla="*/ 26 h 176"/>
                              <a:gd name="T16" fmla="*/ 453 w 963"/>
                              <a:gd name="T17" fmla="*/ 22 h 176"/>
                              <a:gd name="T18" fmla="*/ 513 w 963"/>
                              <a:gd name="T19" fmla="*/ 26 h 176"/>
                              <a:gd name="T20" fmla="*/ 573 w 963"/>
                              <a:gd name="T21" fmla="*/ 34 h 176"/>
                              <a:gd name="T22" fmla="*/ 637 w 963"/>
                              <a:gd name="T23" fmla="*/ 41 h 176"/>
                              <a:gd name="T24" fmla="*/ 701 w 963"/>
                              <a:gd name="T25" fmla="*/ 52 h 176"/>
                              <a:gd name="T26" fmla="*/ 832 w 963"/>
                              <a:gd name="T27" fmla="*/ 79 h 176"/>
                              <a:gd name="T28" fmla="*/ 963 w 963"/>
                              <a:gd name="T29" fmla="*/ 105 h 176"/>
                              <a:gd name="T30" fmla="*/ 955 w 963"/>
                              <a:gd name="T31" fmla="*/ 82 h 176"/>
                              <a:gd name="T32" fmla="*/ 824 w 963"/>
                              <a:gd name="T33" fmla="*/ 56 h 176"/>
                              <a:gd name="T34" fmla="*/ 693 w 963"/>
                              <a:gd name="T35" fmla="*/ 30 h 176"/>
                              <a:gd name="T36" fmla="*/ 629 w 963"/>
                              <a:gd name="T37" fmla="*/ 19 h 176"/>
                              <a:gd name="T38" fmla="*/ 569 w 963"/>
                              <a:gd name="T39" fmla="*/ 11 h 176"/>
                              <a:gd name="T40" fmla="*/ 506 w 963"/>
                              <a:gd name="T41" fmla="*/ 4 h 176"/>
                              <a:gd name="T42" fmla="*/ 446 w 963"/>
                              <a:gd name="T43" fmla="*/ 0 h 176"/>
                              <a:gd name="T44" fmla="*/ 386 w 963"/>
                              <a:gd name="T45" fmla="*/ 4 h 176"/>
                              <a:gd name="T46" fmla="*/ 326 w 963"/>
                              <a:gd name="T47" fmla="*/ 7 h 176"/>
                              <a:gd name="T48" fmla="*/ 270 w 963"/>
                              <a:gd name="T49" fmla="*/ 15 h 176"/>
                              <a:gd name="T50" fmla="*/ 214 w 963"/>
                              <a:gd name="T51" fmla="*/ 30 h 176"/>
                              <a:gd name="T52" fmla="*/ 157 w 963"/>
                              <a:gd name="T53" fmla="*/ 52 h 176"/>
                              <a:gd name="T54" fmla="*/ 105 w 963"/>
                              <a:gd name="T55" fmla="*/ 79 h 176"/>
                              <a:gd name="T56" fmla="*/ 53 w 963"/>
                              <a:gd name="T57" fmla="*/ 109 h 176"/>
                              <a:gd name="T58" fmla="*/ 0 w 963"/>
                              <a:gd name="T59" fmla="*/ 150 h 176"/>
                              <a:gd name="T60" fmla="*/ 0 w 963"/>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3" h="176">
                                <a:moveTo>
                                  <a:pt x="0" y="176"/>
                                </a:moveTo>
                                <a:lnTo>
                                  <a:pt x="53" y="135"/>
                                </a:lnTo>
                                <a:lnTo>
                                  <a:pt x="105" y="101"/>
                                </a:lnTo>
                                <a:lnTo>
                                  <a:pt x="161" y="75"/>
                                </a:lnTo>
                                <a:lnTo>
                                  <a:pt x="217" y="56"/>
                                </a:lnTo>
                                <a:lnTo>
                                  <a:pt x="274" y="41"/>
                                </a:lnTo>
                                <a:lnTo>
                                  <a:pt x="334" y="30"/>
                                </a:lnTo>
                                <a:lnTo>
                                  <a:pt x="393" y="26"/>
                                </a:lnTo>
                                <a:lnTo>
                                  <a:pt x="453" y="22"/>
                                </a:lnTo>
                                <a:lnTo>
                                  <a:pt x="513" y="26"/>
                                </a:lnTo>
                                <a:lnTo>
                                  <a:pt x="573" y="34"/>
                                </a:lnTo>
                                <a:lnTo>
                                  <a:pt x="637" y="41"/>
                                </a:lnTo>
                                <a:lnTo>
                                  <a:pt x="701" y="52"/>
                                </a:lnTo>
                                <a:lnTo>
                                  <a:pt x="832" y="79"/>
                                </a:lnTo>
                                <a:lnTo>
                                  <a:pt x="963" y="105"/>
                                </a:lnTo>
                                <a:lnTo>
                                  <a:pt x="955" y="82"/>
                                </a:lnTo>
                                <a:lnTo>
                                  <a:pt x="824" y="56"/>
                                </a:lnTo>
                                <a:lnTo>
                                  <a:pt x="693" y="30"/>
                                </a:lnTo>
                                <a:lnTo>
                                  <a:pt x="629" y="19"/>
                                </a:lnTo>
                                <a:lnTo>
                                  <a:pt x="569" y="11"/>
                                </a:lnTo>
                                <a:lnTo>
                                  <a:pt x="506" y="4"/>
                                </a:lnTo>
                                <a:lnTo>
                                  <a:pt x="446" y="0"/>
                                </a:lnTo>
                                <a:lnTo>
                                  <a:pt x="386" y="4"/>
                                </a:lnTo>
                                <a:lnTo>
                                  <a:pt x="326" y="7"/>
                                </a:lnTo>
                                <a:lnTo>
                                  <a:pt x="270" y="15"/>
                                </a:lnTo>
                                <a:lnTo>
                                  <a:pt x="214" y="30"/>
                                </a:lnTo>
                                <a:lnTo>
                                  <a:pt x="157" y="52"/>
                                </a:lnTo>
                                <a:lnTo>
                                  <a:pt x="105" y="79"/>
                                </a:lnTo>
                                <a:lnTo>
                                  <a:pt x="53" y="109"/>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a:off x="2229" y="1999"/>
                            <a:ext cx="933" cy="173"/>
                          </a:xfrm>
                          <a:custGeom>
                            <a:avLst/>
                            <a:gdLst>
                              <a:gd name="T0" fmla="*/ 0 w 933"/>
                              <a:gd name="T1" fmla="*/ 173 h 173"/>
                              <a:gd name="T2" fmla="*/ 53 w 933"/>
                              <a:gd name="T3" fmla="*/ 135 h 173"/>
                              <a:gd name="T4" fmla="*/ 105 w 933"/>
                              <a:gd name="T5" fmla="*/ 101 h 173"/>
                              <a:gd name="T6" fmla="*/ 158 w 933"/>
                              <a:gd name="T7" fmla="*/ 75 h 173"/>
                              <a:gd name="T8" fmla="*/ 210 w 933"/>
                              <a:gd name="T9" fmla="*/ 56 h 173"/>
                              <a:gd name="T10" fmla="*/ 266 w 933"/>
                              <a:gd name="T11" fmla="*/ 41 h 173"/>
                              <a:gd name="T12" fmla="*/ 323 w 933"/>
                              <a:gd name="T13" fmla="*/ 30 h 173"/>
                              <a:gd name="T14" fmla="*/ 382 w 933"/>
                              <a:gd name="T15" fmla="*/ 26 h 173"/>
                              <a:gd name="T16" fmla="*/ 439 w 933"/>
                              <a:gd name="T17" fmla="*/ 26 h 173"/>
                              <a:gd name="T18" fmla="*/ 499 w 933"/>
                              <a:gd name="T19" fmla="*/ 26 h 173"/>
                              <a:gd name="T20" fmla="*/ 559 w 933"/>
                              <a:gd name="T21" fmla="*/ 34 h 173"/>
                              <a:gd name="T22" fmla="*/ 678 w 933"/>
                              <a:gd name="T23" fmla="*/ 53 h 173"/>
                              <a:gd name="T24" fmla="*/ 806 w 933"/>
                              <a:gd name="T25" fmla="*/ 75 h 173"/>
                              <a:gd name="T26" fmla="*/ 933 w 933"/>
                              <a:gd name="T27" fmla="*/ 101 h 173"/>
                              <a:gd name="T28" fmla="*/ 926 w 933"/>
                              <a:gd name="T29" fmla="*/ 79 h 173"/>
                              <a:gd name="T30" fmla="*/ 798 w 933"/>
                              <a:gd name="T31" fmla="*/ 53 h 173"/>
                              <a:gd name="T32" fmla="*/ 671 w 933"/>
                              <a:gd name="T33" fmla="*/ 26 h 173"/>
                              <a:gd name="T34" fmla="*/ 551 w 933"/>
                              <a:gd name="T35" fmla="*/ 11 h 173"/>
                              <a:gd name="T36" fmla="*/ 491 w 933"/>
                              <a:gd name="T37" fmla="*/ 4 h 173"/>
                              <a:gd name="T38" fmla="*/ 431 w 933"/>
                              <a:gd name="T39" fmla="*/ 0 h 173"/>
                              <a:gd name="T40" fmla="*/ 375 w 933"/>
                              <a:gd name="T41" fmla="*/ 4 h 173"/>
                              <a:gd name="T42" fmla="*/ 319 w 933"/>
                              <a:gd name="T43" fmla="*/ 8 h 173"/>
                              <a:gd name="T44" fmla="*/ 263 w 933"/>
                              <a:gd name="T45" fmla="*/ 19 h 173"/>
                              <a:gd name="T46" fmla="*/ 206 w 933"/>
                              <a:gd name="T47" fmla="*/ 34 h 173"/>
                              <a:gd name="T48" fmla="*/ 154 w 933"/>
                              <a:gd name="T49" fmla="*/ 53 h 173"/>
                              <a:gd name="T50" fmla="*/ 102 w 933"/>
                              <a:gd name="T51" fmla="*/ 79 h 173"/>
                              <a:gd name="T52" fmla="*/ 53 w 933"/>
                              <a:gd name="T53" fmla="*/ 109 h 173"/>
                              <a:gd name="T54" fmla="*/ 0 w 933"/>
                              <a:gd name="T55" fmla="*/ 150 h 173"/>
                              <a:gd name="T56" fmla="*/ 0 w 933"/>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3" h="173">
                                <a:moveTo>
                                  <a:pt x="0" y="173"/>
                                </a:moveTo>
                                <a:lnTo>
                                  <a:pt x="53" y="135"/>
                                </a:lnTo>
                                <a:lnTo>
                                  <a:pt x="105" y="101"/>
                                </a:lnTo>
                                <a:lnTo>
                                  <a:pt x="158" y="75"/>
                                </a:lnTo>
                                <a:lnTo>
                                  <a:pt x="210" y="56"/>
                                </a:lnTo>
                                <a:lnTo>
                                  <a:pt x="266" y="41"/>
                                </a:lnTo>
                                <a:lnTo>
                                  <a:pt x="323" y="30"/>
                                </a:lnTo>
                                <a:lnTo>
                                  <a:pt x="382" y="26"/>
                                </a:lnTo>
                                <a:lnTo>
                                  <a:pt x="439" y="26"/>
                                </a:lnTo>
                                <a:lnTo>
                                  <a:pt x="499" y="26"/>
                                </a:lnTo>
                                <a:lnTo>
                                  <a:pt x="559" y="34"/>
                                </a:lnTo>
                                <a:lnTo>
                                  <a:pt x="678" y="53"/>
                                </a:lnTo>
                                <a:lnTo>
                                  <a:pt x="806" y="75"/>
                                </a:lnTo>
                                <a:lnTo>
                                  <a:pt x="933" y="101"/>
                                </a:lnTo>
                                <a:lnTo>
                                  <a:pt x="926" y="79"/>
                                </a:lnTo>
                                <a:lnTo>
                                  <a:pt x="798" y="53"/>
                                </a:lnTo>
                                <a:lnTo>
                                  <a:pt x="671" y="26"/>
                                </a:lnTo>
                                <a:lnTo>
                                  <a:pt x="551" y="11"/>
                                </a:lnTo>
                                <a:lnTo>
                                  <a:pt x="491" y="4"/>
                                </a:lnTo>
                                <a:lnTo>
                                  <a:pt x="431" y="0"/>
                                </a:lnTo>
                                <a:lnTo>
                                  <a:pt x="375" y="4"/>
                                </a:lnTo>
                                <a:lnTo>
                                  <a:pt x="319" y="8"/>
                                </a:lnTo>
                                <a:lnTo>
                                  <a:pt x="263" y="19"/>
                                </a:lnTo>
                                <a:lnTo>
                                  <a:pt x="206" y="34"/>
                                </a:lnTo>
                                <a:lnTo>
                                  <a:pt x="154" y="53"/>
                                </a:lnTo>
                                <a:lnTo>
                                  <a:pt x="102" y="79"/>
                                </a:lnTo>
                                <a:lnTo>
                                  <a:pt x="53" y="109"/>
                                </a:lnTo>
                                <a:lnTo>
                                  <a:pt x="0" y="150"/>
                                </a:lnTo>
                                <a:lnTo>
                                  <a:pt x="0"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0"/>
                        <wps:cNvSpPr>
                          <a:spLocks/>
                        </wps:cNvSpPr>
                        <wps:spPr bwMode="auto">
                          <a:xfrm>
                            <a:off x="2229" y="1935"/>
                            <a:ext cx="899" cy="169"/>
                          </a:xfrm>
                          <a:custGeom>
                            <a:avLst/>
                            <a:gdLst>
                              <a:gd name="T0" fmla="*/ 892 w 899"/>
                              <a:gd name="T1" fmla="*/ 75 h 169"/>
                              <a:gd name="T2" fmla="*/ 768 w 899"/>
                              <a:gd name="T3" fmla="*/ 49 h 169"/>
                              <a:gd name="T4" fmla="*/ 648 w 899"/>
                              <a:gd name="T5" fmla="*/ 23 h 169"/>
                              <a:gd name="T6" fmla="*/ 588 w 899"/>
                              <a:gd name="T7" fmla="*/ 15 h 169"/>
                              <a:gd name="T8" fmla="*/ 529 w 899"/>
                              <a:gd name="T9" fmla="*/ 8 h 169"/>
                              <a:gd name="T10" fmla="*/ 472 w 899"/>
                              <a:gd name="T11" fmla="*/ 4 h 169"/>
                              <a:gd name="T12" fmla="*/ 416 w 899"/>
                              <a:gd name="T13" fmla="*/ 0 h 169"/>
                              <a:gd name="T14" fmla="*/ 360 w 899"/>
                              <a:gd name="T15" fmla="*/ 0 h 169"/>
                              <a:gd name="T16" fmla="*/ 308 w 899"/>
                              <a:gd name="T17" fmla="*/ 8 h 169"/>
                              <a:gd name="T18" fmla="*/ 251 w 899"/>
                              <a:gd name="T19" fmla="*/ 19 h 169"/>
                              <a:gd name="T20" fmla="*/ 199 w 899"/>
                              <a:gd name="T21" fmla="*/ 34 h 169"/>
                              <a:gd name="T22" fmla="*/ 146 w 899"/>
                              <a:gd name="T23" fmla="*/ 53 h 169"/>
                              <a:gd name="T24" fmla="*/ 98 w 899"/>
                              <a:gd name="T25" fmla="*/ 79 h 169"/>
                              <a:gd name="T26" fmla="*/ 49 w 899"/>
                              <a:gd name="T27" fmla="*/ 109 h 169"/>
                              <a:gd name="T28" fmla="*/ 0 w 899"/>
                              <a:gd name="T29" fmla="*/ 147 h 169"/>
                              <a:gd name="T30" fmla="*/ 0 w 899"/>
                              <a:gd name="T31" fmla="*/ 169 h 169"/>
                              <a:gd name="T32" fmla="*/ 49 w 899"/>
                              <a:gd name="T33" fmla="*/ 132 h 169"/>
                              <a:gd name="T34" fmla="*/ 102 w 899"/>
                              <a:gd name="T35" fmla="*/ 102 h 169"/>
                              <a:gd name="T36" fmla="*/ 150 w 899"/>
                              <a:gd name="T37" fmla="*/ 75 h 169"/>
                              <a:gd name="T38" fmla="*/ 203 w 899"/>
                              <a:gd name="T39" fmla="*/ 57 h 169"/>
                              <a:gd name="T40" fmla="*/ 255 w 899"/>
                              <a:gd name="T41" fmla="*/ 38 h 169"/>
                              <a:gd name="T42" fmla="*/ 311 w 899"/>
                              <a:gd name="T43" fmla="*/ 30 h 169"/>
                              <a:gd name="T44" fmla="*/ 367 w 899"/>
                              <a:gd name="T45" fmla="*/ 23 h 169"/>
                              <a:gd name="T46" fmla="*/ 420 w 899"/>
                              <a:gd name="T47" fmla="*/ 23 h 169"/>
                              <a:gd name="T48" fmla="*/ 480 w 899"/>
                              <a:gd name="T49" fmla="*/ 27 h 169"/>
                              <a:gd name="T50" fmla="*/ 536 w 899"/>
                              <a:gd name="T51" fmla="*/ 30 h 169"/>
                              <a:gd name="T52" fmla="*/ 596 w 899"/>
                              <a:gd name="T53" fmla="*/ 38 h 169"/>
                              <a:gd name="T54" fmla="*/ 656 w 899"/>
                              <a:gd name="T55" fmla="*/ 49 h 169"/>
                              <a:gd name="T56" fmla="*/ 776 w 899"/>
                              <a:gd name="T57" fmla="*/ 72 h 169"/>
                              <a:gd name="T58" fmla="*/ 899 w 899"/>
                              <a:gd name="T59" fmla="*/ 98 h 169"/>
                              <a:gd name="T60" fmla="*/ 892 w 899"/>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9" h="169">
                                <a:moveTo>
                                  <a:pt x="892" y="75"/>
                                </a:moveTo>
                                <a:lnTo>
                                  <a:pt x="768" y="49"/>
                                </a:lnTo>
                                <a:lnTo>
                                  <a:pt x="648" y="23"/>
                                </a:lnTo>
                                <a:lnTo>
                                  <a:pt x="588" y="15"/>
                                </a:lnTo>
                                <a:lnTo>
                                  <a:pt x="529" y="8"/>
                                </a:lnTo>
                                <a:lnTo>
                                  <a:pt x="472" y="4"/>
                                </a:lnTo>
                                <a:lnTo>
                                  <a:pt x="416" y="0"/>
                                </a:lnTo>
                                <a:lnTo>
                                  <a:pt x="360" y="0"/>
                                </a:lnTo>
                                <a:lnTo>
                                  <a:pt x="308" y="8"/>
                                </a:lnTo>
                                <a:lnTo>
                                  <a:pt x="251" y="19"/>
                                </a:lnTo>
                                <a:lnTo>
                                  <a:pt x="199" y="34"/>
                                </a:lnTo>
                                <a:lnTo>
                                  <a:pt x="146" y="53"/>
                                </a:lnTo>
                                <a:lnTo>
                                  <a:pt x="98" y="79"/>
                                </a:lnTo>
                                <a:lnTo>
                                  <a:pt x="49" y="109"/>
                                </a:lnTo>
                                <a:lnTo>
                                  <a:pt x="0" y="147"/>
                                </a:lnTo>
                                <a:lnTo>
                                  <a:pt x="0" y="169"/>
                                </a:lnTo>
                                <a:lnTo>
                                  <a:pt x="49" y="132"/>
                                </a:lnTo>
                                <a:lnTo>
                                  <a:pt x="102" y="102"/>
                                </a:lnTo>
                                <a:lnTo>
                                  <a:pt x="150" y="75"/>
                                </a:lnTo>
                                <a:lnTo>
                                  <a:pt x="203" y="57"/>
                                </a:lnTo>
                                <a:lnTo>
                                  <a:pt x="255" y="38"/>
                                </a:lnTo>
                                <a:lnTo>
                                  <a:pt x="311" y="30"/>
                                </a:lnTo>
                                <a:lnTo>
                                  <a:pt x="367" y="23"/>
                                </a:lnTo>
                                <a:lnTo>
                                  <a:pt x="420" y="23"/>
                                </a:lnTo>
                                <a:lnTo>
                                  <a:pt x="480" y="27"/>
                                </a:lnTo>
                                <a:lnTo>
                                  <a:pt x="536" y="30"/>
                                </a:lnTo>
                                <a:lnTo>
                                  <a:pt x="596" y="38"/>
                                </a:lnTo>
                                <a:lnTo>
                                  <a:pt x="656" y="49"/>
                                </a:lnTo>
                                <a:lnTo>
                                  <a:pt x="776" y="72"/>
                                </a:lnTo>
                                <a:lnTo>
                                  <a:pt x="899" y="98"/>
                                </a:lnTo>
                                <a:lnTo>
                                  <a:pt x="892"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
                        <wps:cNvSpPr>
                          <a:spLocks/>
                        </wps:cNvSpPr>
                        <wps:spPr bwMode="auto">
                          <a:xfrm>
                            <a:off x="2162" y="1857"/>
                            <a:ext cx="963" cy="2382"/>
                          </a:xfrm>
                          <a:custGeom>
                            <a:avLst/>
                            <a:gdLst>
                              <a:gd name="T0" fmla="*/ 0 w 963"/>
                              <a:gd name="T1" fmla="*/ 123 h 2382"/>
                              <a:gd name="T2" fmla="*/ 49 w 963"/>
                              <a:gd name="T3" fmla="*/ 82 h 2382"/>
                              <a:gd name="T4" fmla="*/ 86 w 963"/>
                              <a:gd name="T5" fmla="*/ 52 h 2382"/>
                              <a:gd name="T6" fmla="*/ 131 w 963"/>
                              <a:gd name="T7" fmla="*/ 26 h 2382"/>
                              <a:gd name="T8" fmla="*/ 180 w 963"/>
                              <a:gd name="T9" fmla="*/ 0 h 2382"/>
                              <a:gd name="T10" fmla="*/ 551 w 963"/>
                              <a:gd name="T11" fmla="*/ 1598 h 2382"/>
                              <a:gd name="T12" fmla="*/ 551 w 963"/>
                              <a:gd name="T13" fmla="*/ 1669 h 2382"/>
                              <a:gd name="T14" fmla="*/ 554 w 963"/>
                              <a:gd name="T15" fmla="*/ 1737 h 2382"/>
                              <a:gd name="T16" fmla="*/ 569 w 963"/>
                              <a:gd name="T17" fmla="*/ 1801 h 2382"/>
                              <a:gd name="T18" fmla="*/ 588 w 963"/>
                              <a:gd name="T19" fmla="*/ 1861 h 2382"/>
                              <a:gd name="T20" fmla="*/ 611 w 963"/>
                              <a:gd name="T21" fmla="*/ 1917 h 2382"/>
                              <a:gd name="T22" fmla="*/ 637 w 963"/>
                              <a:gd name="T23" fmla="*/ 1969 h 2382"/>
                              <a:gd name="T24" fmla="*/ 700 w 963"/>
                              <a:gd name="T25" fmla="*/ 2060 h 2382"/>
                              <a:gd name="T26" fmla="*/ 768 w 963"/>
                              <a:gd name="T27" fmla="*/ 2135 h 2382"/>
                              <a:gd name="T28" fmla="*/ 839 w 963"/>
                              <a:gd name="T29" fmla="*/ 2195 h 2382"/>
                              <a:gd name="T30" fmla="*/ 906 w 963"/>
                              <a:gd name="T31" fmla="*/ 2240 h 2382"/>
                              <a:gd name="T32" fmla="*/ 963 w 963"/>
                              <a:gd name="T33" fmla="*/ 2273 h 2382"/>
                              <a:gd name="T34" fmla="*/ 899 w 963"/>
                              <a:gd name="T35" fmla="*/ 2262 h 2382"/>
                              <a:gd name="T36" fmla="*/ 824 w 963"/>
                              <a:gd name="T37" fmla="*/ 2247 h 2382"/>
                              <a:gd name="T38" fmla="*/ 749 w 963"/>
                              <a:gd name="T39" fmla="*/ 2225 h 2382"/>
                              <a:gd name="T40" fmla="*/ 670 w 963"/>
                              <a:gd name="T41" fmla="*/ 2198 h 2382"/>
                              <a:gd name="T42" fmla="*/ 596 w 963"/>
                              <a:gd name="T43" fmla="*/ 2165 h 2382"/>
                              <a:gd name="T44" fmla="*/ 524 w 963"/>
                              <a:gd name="T45" fmla="*/ 2127 h 2382"/>
                              <a:gd name="T46" fmla="*/ 461 w 963"/>
                              <a:gd name="T47" fmla="*/ 2078 h 2382"/>
                              <a:gd name="T48" fmla="*/ 405 w 963"/>
                              <a:gd name="T49" fmla="*/ 2030 h 2382"/>
                              <a:gd name="T50" fmla="*/ 397 w 963"/>
                              <a:gd name="T51" fmla="*/ 2056 h 2382"/>
                              <a:gd name="T52" fmla="*/ 397 w 963"/>
                              <a:gd name="T53" fmla="*/ 2093 h 2382"/>
                              <a:gd name="T54" fmla="*/ 408 w 963"/>
                              <a:gd name="T55" fmla="*/ 2142 h 2382"/>
                              <a:gd name="T56" fmla="*/ 420 w 963"/>
                              <a:gd name="T57" fmla="*/ 2195 h 2382"/>
                              <a:gd name="T58" fmla="*/ 457 w 963"/>
                              <a:gd name="T59" fmla="*/ 2300 h 2382"/>
                              <a:gd name="T60" fmla="*/ 487 w 963"/>
                              <a:gd name="T61" fmla="*/ 2382 h 2382"/>
                              <a:gd name="T62" fmla="*/ 416 w 963"/>
                              <a:gd name="T63" fmla="*/ 2333 h 2382"/>
                              <a:gd name="T64" fmla="*/ 348 w 963"/>
                              <a:gd name="T65" fmla="*/ 2281 h 2382"/>
                              <a:gd name="T66" fmla="*/ 285 w 963"/>
                              <a:gd name="T67" fmla="*/ 2225 h 2382"/>
                              <a:gd name="T68" fmla="*/ 228 w 963"/>
                              <a:gd name="T69" fmla="*/ 2157 h 2382"/>
                              <a:gd name="T70" fmla="*/ 184 w 963"/>
                              <a:gd name="T71" fmla="*/ 2082 h 2382"/>
                              <a:gd name="T72" fmla="*/ 139 w 963"/>
                              <a:gd name="T73" fmla="*/ 2000 h 2382"/>
                              <a:gd name="T74" fmla="*/ 109 w 963"/>
                              <a:gd name="T75" fmla="*/ 1902 h 2382"/>
                              <a:gd name="T76" fmla="*/ 82 w 963"/>
                              <a:gd name="T77" fmla="*/ 1789 h 2382"/>
                              <a:gd name="T78" fmla="*/ 0 w 963"/>
                              <a:gd name="T79" fmla="*/ 123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63" h="2382">
                                <a:moveTo>
                                  <a:pt x="0" y="123"/>
                                </a:moveTo>
                                <a:lnTo>
                                  <a:pt x="49" y="82"/>
                                </a:lnTo>
                                <a:lnTo>
                                  <a:pt x="86" y="52"/>
                                </a:lnTo>
                                <a:lnTo>
                                  <a:pt x="131" y="26"/>
                                </a:lnTo>
                                <a:lnTo>
                                  <a:pt x="180" y="0"/>
                                </a:lnTo>
                                <a:lnTo>
                                  <a:pt x="551" y="1598"/>
                                </a:lnTo>
                                <a:lnTo>
                                  <a:pt x="551" y="1669"/>
                                </a:lnTo>
                                <a:lnTo>
                                  <a:pt x="554" y="1737"/>
                                </a:lnTo>
                                <a:lnTo>
                                  <a:pt x="569" y="1801"/>
                                </a:lnTo>
                                <a:lnTo>
                                  <a:pt x="588" y="1861"/>
                                </a:lnTo>
                                <a:lnTo>
                                  <a:pt x="611" y="1917"/>
                                </a:lnTo>
                                <a:lnTo>
                                  <a:pt x="637" y="1969"/>
                                </a:lnTo>
                                <a:lnTo>
                                  <a:pt x="700" y="2060"/>
                                </a:lnTo>
                                <a:lnTo>
                                  <a:pt x="768" y="2135"/>
                                </a:lnTo>
                                <a:lnTo>
                                  <a:pt x="839" y="2195"/>
                                </a:lnTo>
                                <a:lnTo>
                                  <a:pt x="906" y="2240"/>
                                </a:lnTo>
                                <a:lnTo>
                                  <a:pt x="963" y="2273"/>
                                </a:lnTo>
                                <a:lnTo>
                                  <a:pt x="899" y="2262"/>
                                </a:lnTo>
                                <a:lnTo>
                                  <a:pt x="824" y="2247"/>
                                </a:lnTo>
                                <a:lnTo>
                                  <a:pt x="749" y="2225"/>
                                </a:lnTo>
                                <a:lnTo>
                                  <a:pt x="670" y="2198"/>
                                </a:lnTo>
                                <a:lnTo>
                                  <a:pt x="596" y="2165"/>
                                </a:lnTo>
                                <a:lnTo>
                                  <a:pt x="524" y="2127"/>
                                </a:lnTo>
                                <a:lnTo>
                                  <a:pt x="461" y="2078"/>
                                </a:lnTo>
                                <a:lnTo>
                                  <a:pt x="405" y="2030"/>
                                </a:lnTo>
                                <a:lnTo>
                                  <a:pt x="397" y="2056"/>
                                </a:lnTo>
                                <a:lnTo>
                                  <a:pt x="397" y="2093"/>
                                </a:lnTo>
                                <a:lnTo>
                                  <a:pt x="408" y="2142"/>
                                </a:lnTo>
                                <a:lnTo>
                                  <a:pt x="420" y="2195"/>
                                </a:lnTo>
                                <a:lnTo>
                                  <a:pt x="457" y="2300"/>
                                </a:lnTo>
                                <a:lnTo>
                                  <a:pt x="487" y="2382"/>
                                </a:lnTo>
                                <a:lnTo>
                                  <a:pt x="416" y="2333"/>
                                </a:lnTo>
                                <a:lnTo>
                                  <a:pt x="348" y="2281"/>
                                </a:lnTo>
                                <a:lnTo>
                                  <a:pt x="285" y="2225"/>
                                </a:lnTo>
                                <a:lnTo>
                                  <a:pt x="228" y="2157"/>
                                </a:lnTo>
                                <a:lnTo>
                                  <a:pt x="184" y="2082"/>
                                </a:lnTo>
                                <a:lnTo>
                                  <a:pt x="139" y="2000"/>
                                </a:lnTo>
                                <a:lnTo>
                                  <a:pt x="109" y="1902"/>
                                </a:lnTo>
                                <a:lnTo>
                                  <a:pt x="82" y="1789"/>
                                </a:lnTo>
                                <a:lnTo>
                                  <a:pt x="0" y="123"/>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5" name="Line 52"/>
                        <wps:cNvCnPr>
                          <a:cxnSpLocks noChangeShapeType="1"/>
                        </wps:cNvCnPr>
                        <wps:spPr bwMode="auto">
                          <a:xfrm>
                            <a:off x="2147" y="2007"/>
                            <a:ext cx="15" cy="17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53"/>
                      <wpg:cNvGrpSpPr>
                        <a:grpSpLocks/>
                      </wpg:cNvGrpSpPr>
                      <wpg:grpSpPr bwMode="auto">
                        <a:xfrm>
                          <a:off x="2514" y="1183"/>
                          <a:ext cx="748" cy="768"/>
                          <a:chOff x="1802" y="1052"/>
                          <a:chExt cx="1819" cy="1868"/>
                        </a:xfrm>
                      </wpg:grpSpPr>
                      <wps:wsp>
                        <wps:cNvPr id="57" name="Freeform 54"/>
                        <wps:cNvSpPr>
                          <a:spLocks/>
                        </wps:cNvSpPr>
                        <wps:spPr bwMode="auto">
                          <a:xfrm>
                            <a:off x="1802" y="1052"/>
                            <a:ext cx="1819" cy="1868"/>
                          </a:xfrm>
                          <a:custGeom>
                            <a:avLst/>
                            <a:gdLst>
                              <a:gd name="T0" fmla="*/ 1759 w 1819"/>
                              <a:gd name="T1" fmla="*/ 1269 h 1868"/>
                              <a:gd name="T2" fmla="*/ 1804 w 1819"/>
                              <a:gd name="T3" fmla="*/ 1112 h 1868"/>
                              <a:gd name="T4" fmla="*/ 1819 w 1819"/>
                              <a:gd name="T5" fmla="*/ 951 h 1868"/>
                              <a:gd name="T6" fmla="*/ 1808 w 1819"/>
                              <a:gd name="T7" fmla="*/ 786 h 1868"/>
                              <a:gd name="T8" fmla="*/ 1770 w 1819"/>
                              <a:gd name="T9" fmla="*/ 629 h 1868"/>
                              <a:gd name="T10" fmla="*/ 1707 w 1819"/>
                              <a:gd name="T11" fmla="*/ 483 h 1868"/>
                              <a:gd name="T12" fmla="*/ 1617 w 1819"/>
                              <a:gd name="T13" fmla="*/ 348 h 1868"/>
                              <a:gd name="T14" fmla="*/ 1508 w 1819"/>
                              <a:gd name="T15" fmla="*/ 228 h 1868"/>
                              <a:gd name="T16" fmla="*/ 1377 w 1819"/>
                              <a:gd name="T17" fmla="*/ 131 h 1868"/>
                              <a:gd name="T18" fmla="*/ 1239 w 1819"/>
                              <a:gd name="T19" fmla="*/ 60 h 1868"/>
                              <a:gd name="T20" fmla="*/ 1085 w 1819"/>
                              <a:gd name="T21" fmla="*/ 15 h 1868"/>
                              <a:gd name="T22" fmla="*/ 928 w 1819"/>
                              <a:gd name="T23" fmla="*/ 0 h 1868"/>
                              <a:gd name="T24" fmla="*/ 767 w 1819"/>
                              <a:gd name="T25" fmla="*/ 11 h 1868"/>
                              <a:gd name="T26" fmla="*/ 614 w 1819"/>
                              <a:gd name="T27" fmla="*/ 48 h 1868"/>
                              <a:gd name="T28" fmla="*/ 468 w 1819"/>
                              <a:gd name="T29" fmla="*/ 116 h 1868"/>
                              <a:gd name="T30" fmla="*/ 371 w 1819"/>
                              <a:gd name="T31" fmla="*/ 183 h 1868"/>
                              <a:gd name="T32" fmla="*/ 311 w 1819"/>
                              <a:gd name="T33" fmla="*/ 232 h 1868"/>
                              <a:gd name="T34" fmla="*/ 296 w 1819"/>
                              <a:gd name="T35" fmla="*/ 243 h 1868"/>
                              <a:gd name="T36" fmla="*/ 225 w 1819"/>
                              <a:gd name="T37" fmla="*/ 322 h 1868"/>
                              <a:gd name="T38" fmla="*/ 131 w 1819"/>
                              <a:gd name="T39" fmla="*/ 453 h 1868"/>
                              <a:gd name="T40" fmla="*/ 60 w 1819"/>
                              <a:gd name="T41" fmla="*/ 599 h 1868"/>
                              <a:gd name="T42" fmla="*/ 19 w 1819"/>
                              <a:gd name="T43" fmla="*/ 756 h 1868"/>
                              <a:gd name="T44" fmla="*/ 0 w 1819"/>
                              <a:gd name="T45" fmla="*/ 917 h 1868"/>
                              <a:gd name="T46" fmla="*/ 11 w 1819"/>
                              <a:gd name="T47" fmla="*/ 1082 h 1868"/>
                              <a:gd name="T48" fmla="*/ 49 w 1819"/>
                              <a:gd name="T49" fmla="*/ 1239 h 1868"/>
                              <a:gd name="T50" fmla="*/ 116 w 1819"/>
                              <a:gd name="T51" fmla="*/ 1389 h 1868"/>
                              <a:gd name="T52" fmla="*/ 202 w 1819"/>
                              <a:gd name="T53" fmla="*/ 1524 h 1868"/>
                              <a:gd name="T54" fmla="*/ 315 w 1819"/>
                              <a:gd name="T55" fmla="*/ 1640 h 1868"/>
                              <a:gd name="T56" fmla="*/ 442 w 1819"/>
                              <a:gd name="T57" fmla="*/ 1737 h 1868"/>
                              <a:gd name="T58" fmla="*/ 584 w 1819"/>
                              <a:gd name="T59" fmla="*/ 1808 h 1868"/>
                              <a:gd name="T60" fmla="*/ 737 w 1819"/>
                              <a:gd name="T61" fmla="*/ 1853 h 1868"/>
                              <a:gd name="T62" fmla="*/ 895 w 1819"/>
                              <a:gd name="T63" fmla="*/ 1868 h 1868"/>
                              <a:gd name="T64" fmla="*/ 1052 w 1819"/>
                              <a:gd name="T65" fmla="*/ 1857 h 1868"/>
                              <a:gd name="T66" fmla="*/ 1205 w 1819"/>
                              <a:gd name="T67" fmla="*/ 1819 h 1868"/>
                              <a:gd name="T68" fmla="*/ 1351 w 1819"/>
                              <a:gd name="T69" fmla="*/ 1752 h 1868"/>
                              <a:gd name="T70" fmla="*/ 1482 w 1819"/>
                              <a:gd name="T71" fmla="*/ 1662 h 1868"/>
                              <a:gd name="T72" fmla="*/ 1598 w 1819"/>
                              <a:gd name="T73" fmla="*/ 1550 h 1868"/>
                              <a:gd name="T74" fmla="*/ 1692 w 1819"/>
                              <a:gd name="T75" fmla="*/ 1415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19" h="1868">
                                <a:moveTo>
                                  <a:pt x="1729" y="1344"/>
                                </a:moveTo>
                                <a:lnTo>
                                  <a:pt x="1759" y="1269"/>
                                </a:lnTo>
                                <a:lnTo>
                                  <a:pt x="1785" y="1194"/>
                                </a:lnTo>
                                <a:lnTo>
                                  <a:pt x="1804" y="1112"/>
                                </a:lnTo>
                                <a:lnTo>
                                  <a:pt x="1815" y="1033"/>
                                </a:lnTo>
                                <a:lnTo>
                                  <a:pt x="1819" y="951"/>
                                </a:lnTo>
                                <a:lnTo>
                                  <a:pt x="1819" y="868"/>
                                </a:lnTo>
                                <a:lnTo>
                                  <a:pt x="1808" y="786"/>
                                </a:lnTo>
                                <a:lnTo>
                                  <a:pt x="1793" y="707"/>
                                </a:lnTo>
                                <a:lnTo>
                                  <a:pt x="1770" y="629"/>
                                </a:lnTo>
                                <a:lnTo>
                                  <a:pt x="1740" y="554"/>
                                </a:lnTo>
                                <a:lnTo>
                                  <a:pt x="1707" y="483"/>
                                </a:lnTo>
                                <a:lnTo>
                                  <a:pt x="1666" y="412"/>
                                </a:lnTo>
                                <a:lnTo>
                                  <a:pt x="1617" y="348"/>
                                </a:lnTo>
                                <a:lnTo>
                                  <a:pt x="1565" y="284"/>
                                </a:lnTo>
                                <a:lnTo>
                                  <a:pt x="1508" y="228"/>
                                </a:lnTo>
                                <a:lnTo>
                                  <a:pt x="1445" y="176"/>
                                </a:lnTo>
                                <a:lnTo>
                                  <a:pt x="1377" y="131"/>
                                </a:lnTo>
                                <a:lnTo>
                                  <a:pt x="1310" y="93"/>
                                </a:lnTo>
                                <a:lnTo>
                                  <a:pt x="1239" y="60"/>
                                </a:lnTo>
                                <a:lnTo>
                                  <a:pt x="1160" y="33"/>
                                </a:lnTo>
                                <a:lnTo>
                                  <a:pt x="1085" y="15"/>
                                </a:lnTo>
                                <a:lnTo>
                                  <a:pt x="1007" y="3"/>
                                </a:lnTo>
                                <a:lnTo>
                                  <a:pt x="928" y="0"/>
                                </a:lnTo>
                                <a:lnTo>
                                  <a:pt x="850" y="0"/>
                                </a:lnTo>
                                <a:lnTo>
                                  <a:pt x="767" y="11"/>
                                </a:lnTo>
                                <a:lnTo>
                                  <a:pt x="689" y="26"/>
                                </a:lnTo>
                                <a:lnTo>
                                  <a:pt x="614" y="48"/>
                                </a:lnTo>
                                <a:lnTo>
                                  <a:pt x="539" y="78"/>
                                </a:lnTo>
                                <a:lnTo>
                                  <a:pt x="468" y="116"/>
                                </a:lnTo>
                                <a:lnTo>
                                  <a:pt x="401" y="161"/>
                                </a:lnTo>
                                <a:lnTo>
                                  <a:pt x="371" y="183"/>
                                </a:lnTo>
                                <a:lnTo>
                                  <a:pt x="337" y="206"/>
                                </a:lnTo>
                                <a:lnTo>
                                  <a:pt x="311" y="232"/>
                                </a:lnTo>
                                <a:lnTo>
                                  <a:pt x="315" y="228"/>
                                </a:lnTo>
                                <a:lnTo>
                                  <a:pt x="296" y="243"/>
                                </a:lnTo>
                                <a:lnTo>
                                  <a:pt x="277" y="262"/>
                                </a:lnTo>
                                <a:lnTo>
                                  <a:pt x="225" y="322"/>
                                </a:lnTo>
                                <a:lnTo>
                                  <a:pt x="172" y="385"/>
                                </a:lnTo>
                                <a:lnTo>
                                  <a:pt x="131" y="453"/>
                                </a:lnTo>
                                <a:lnTo>
                                  <a:pt x="94" y="524"/>
                                </a:lnTo>
                                <a:lnTo>
                                  <a:pt x="60" y="599"/>
                                </a:lnTo>
                                <a:lnTo>
                                  <a:pt x="34" y="677"/>
                                </a:lnTo>
                                <a:lnTo>
                                  <a:pt x="19" y="756"/>
                                </a:lnTo>
                                <a:lnTo>
                                  <a:pt x="8" y="835"/>
                                </a:lnTo>
                                <a:lnTo>
                                  <a:pt x="0" y="917"/>
                                </a:lnTo>
                                <a:lnTo>
                                  <a:pt x="4" y="999"/>
                                </a:lnTo>
                                <a:lnTo>
                                  <a:pt x="11" y="1082"/>
                                </a:lnTo>
                                <a:lnTo>
                                  <a:pt x="26" y="1160"/>
                                </a:lnTo>
                                <a:lnTo>
                                  <a:pt x="49" y="1239"/>
                                </a:lnTo>
                                <a:lnTo>
                                  <a:pt x="79" y="1314"/>
                                </a:lnTo>
                                <a:lnTo>
                                  <a:pt x="116" y="1389"/>
                                </a:lnTo>
                                <a:lnTo>
                                  <a:pt x="157" y="1456"/>
                                </a:lnTo>
                                <a:lnTo>
                                  <a:pt x="202" y="1524"/>
                                </a:lnTo>
                                <a:lnTo>
                                  <a:pt x="255" y="1584"/>
                                </a:lnTo>
                                <a:lnTo>
                                  <a:pt x="315" y="1640"/>
                                </a:lnTo>
                                <a:lnTo>
                                  <a:pt x="374" y="1692"/>
                                </a:lnTo>
                                <a:lnTo>
                                  <a:pt x="442" y="1737"/>
                                </a:lnTo>
                                <a:lnTo>
                                  <a:pt x="513" y="1774"/>
                                </a:lnTo>
                                <a:lnTo>
                                  <a:pt x="584" y="1808"/>
                                </a:lnTo>
                                <a:lnTo>
                                  <a:pt x="659" y="1834"/>
                                </a:lnTo>
                                <a:lnTo>
                                  <a:pt x="737" y="1853"/>
                                </a:lnTo>
                                <a:lnTo>
                                  <a:pt x="816" y="1864"/>
                                </a:lnTo>
                                <a:lnTo>
                                  <a:pt x="895" y="1868"/>
                                </a:lnTo>
                                <a:lnTo>
                                  <a:pt x="973" y="1868"/>
                                </a:lnTo>
                                <a:lnTo>
                                  <a:pt x="1052" y="1857"/>
                                </a:lnTo>
                                <a:lnTo>
                                  <a:pt x="1130" y="1842"/>
                                </a:lnTo>
                                <a:lnTo>
                                  <a:pt x="1205" y="1819"/>
                                </a:lnTo>
                                <a:lnTo>
                                  <a:pt x="1280" y="1789"/>
                                </a:lnTo>
                                <a:lnTo>
                                  <a:pt x="1351" y="1752"/>
                                </a:lnTo>
                                <a:lnTo>
                                  <a:pt x="1419" y="1711"/>
                                </a:lnTo>
                                <a:lnTo>
                                  <a:pt x="1482" y="1662"/>
                                </a:lnTo>
                                <a:lnTo>
                                  <a:pt x="1542" y="1606"/>
                                </a:lnTo>
                                <a:lnTo>
                                  <a:pt x="1598" y="1550"/>
                                </a:lnTo>
                                <a:lnTo>
                                  <a:pt x="1647" y="1486"/>
                                </a:lnTo>
                                <a:lnTo>
                                  <a:pt x="1692" y="1415"/>
                                </a:lnTo>
                                <a:lnTo>
                                  <a:pt x="1729" y="1344"/>
                                </a:lnTo>
                                <a:close/>
                              </a:path>
                            </a:pathLst>
                          </a:custGeom>
                          <a:solidFill>
                            <a:srgbClr val="0000FF"/>
                          </a:solidFill>
                          <a:ln w="6350">
                            <a:solidFill>
                              <a:srgbClr val="000000"/>
                            </a:solidFill>
                            <a:round/>
                            <a:headEnd/>
                            <a:tailEnd/>
                          </a:ln>
                        </wps:spPr>
                        <wps:bodyPr rot="0" vert="horz" wrap="square" lIns="91440" tIns="45720" rIns="91440" bIns="45720" anchor="t" anchorCtr="0" upright="1">
                          <a:noAutofit/>
                        </wps:bodyPr>
                      </wps:wsp>
                      <wps:wsp>
                        <wps:cNvPr id="58" name="Freeform 55"/>
                        <wps:cNvSpPr>
                          <a:spLocks/>
                        </wps:cNvSpPr>
                        <wps:spPr bwMode="auto">
                          <a:xfrm>
                            <a:off x="2925" y="1280"/>
                            <a:ext cx="427" cy="536"/>
                          </a:xfrm>
                          <a:custGeom>
                            <a:avLst/>
                            <a:gdLst>
                              <a:gd name="T0" fmla="*/ 30 w 427"/>
                              <a:gd name="T1" fmla="*/ 127 h 536"/>
                              <a:gd name="T2" fmla="*/ 49 w 427"/>
                              <a:gd name="T3" fmla="*/ 105 h 536"/>
                              <a:gd name="T4" fmla="*/ 97 w 427"/>
                              <a:gd name="T5" fmla="*/ 90 h 536"/>
                              <a:gd name="T6" fmla="*/ 93 w 427"/>
                              <a:gd name="T7" fmla="*/ 56 h 536"/>
                              <a:gd name="T8" fmla="*/ 123 w 427"/>
                              <a:gd name="T9" fmla="*/ 41 h 536"/>
                              <a:gd name="T10" fmla="*/ 157 w 427"/>
                              <a:gd name="T11" fmla="*/ 11 h 536"/>
                              <a:gd name="T12" fmla="*/ 168 w 427"/>
                              <a:gd name="T13" fmla="*/ 15 h 536"/>
                              <a:gd name="T14" fmla="*/ 209 w 427"/>
                              <a:gd name="T15" fmla="*/ 30 h 536"/>
                              <a:gd name="T16" fmla="*/ 228 w 427"/>
                              <a:gd name="T17" fmla="*/ 11 h 536"/>
                              <a:gd name="T18" fmla="*/ 243 w 427"/>
                              <a:gd name="T19" fmla="*/ 49 h 536"/>
                              <a:gd name="T20" fmla="*/ 266 w 427"/>
                              <a:gd name="T21" fmla="*/ 45 h 536"/>
                              <a:gd name="T22" fmla="*/ 277 w 427"/>
                              <a:gd name="T23" fmla="*/ 23 h 536"/>
                              <a:gd name="T24" fmla="*/ 296 w 427"/>
                              <a:gd name="T25" fmla="*/ 11 h 536"/>
                              <a:gd name="T26" fmla="*/ 340 w 427"/>
                              <a:gd name="T27" fmla="*/ 8 h 536"/>
                              <a:gd name="T28" fmla="*/ 389 w 427"/>
                              <a:gd name="T29" fmla="*/ 53 h 536"/>
                              <a:gd name="T30" fmla="*/ 344 w 427"/>
                              <a:gd name="T31" fmla="*/ 41 h 536"/>
                              <a:gd name="T32" fmla="*/ 389 w 427"/>
                              <a:gd name="T33" fmla="*/ 90 h 536"/>
                              <a:gd name="T34" fmla="*/ 329 w 427"/>
                              <a:gd name="T35" fmla="*/ 90 h 536"/>
                              <a:gd name="T36" fmla="*/ 352 w 427"/>
                              <a:gd name="T37" fmla="*/ 127 h 536"/>
                              <a:gd name="T38" fmla="*/ 355 w 427"/>
                              <a:gd name="T39" fmla="*/ 150 h 536"/>
                              <a:gd name="T40" fmla="*/ 370 w 427"/>
                              <a:gd name="T41" fmla="*/ 157 h 536"/>
                              <a:gd name="T42" fmla="*/ 400 w 427"/>
                              <a:gd name="T43" fmla="*/ 157 h 536"/>
                              <a:gd name="T44" fmla="*/ 423 w 427"/>
                              <a:gd name="T45" fmla="*/ 169 h 536"/>
                              <a:gd name="T46" fmla="*/ 400 w 427"/>
                              <a:gd name="T47" fmla="*/ 191 h 536"/>
                              <a:gd name="T48" fmla="*/ 367 w 427"/>
                              <a:gd name="T49" fmla="*/ 214 h 536"/>
                              <a:gd name="T50" fmla="*/ 337 w 427"/>
                              <a:gd name="T51" fmla="*/ 232 h 536"/>
                              <a:gd name="T52" fmla="*/ 307 w 427"/>
                              <a:gd name="T53" fmla="*/ 281 h 536"/>
                              <a:gd name="T54" fmla="*/ 318 w 427"/>
                              <a:gd name="T55" fmla="*/ 307 h 536"/>
                              <a:gd name="T56" fmla="*/ 292 w 427"/>
                              <a:gd name="T57" fmla="*/ 322 h 536"/>
                              <a:gd name="T58" fmla="*/ 288 w 427"/>
                              <a:gd name="T59" fmla="*/ 348 h 536"/>
                              <a:gd name="T60" fmla="*/ 273 w 427"/>
                              <a:gd name="T61" fmla="*/ 367 h 536"/>
                              <a:gd name="T62" fmla="*/ 251 w 427"/>
                              <a:gd name="T63" fmla="*/ 386 h 536"/>
                              <a:gd name="T64" fmla="*/ 232 w 427"/>
                              <a:gd name="T65" fmla="*/ 367 h 536"/>
                              <a:gd name="T66" fmla="*/ 224 w 427"/>
                              <a:gd name="T67" fmla="*/ 397 h 536"/>
                              <a:gd name="T68" fmla="*/ 224 w 427"/>
                              <a:gd name="T69" fmla="*/ 423 h 536"/>
                              <a:gd name="T70" fmla="*/ 217 w 427"/>
                              <a:gd name="T71" fmla="*/ 427 h 536"/>
                              <a:gd name="T72" fmla="*/ 198 w 427"/>
                              <a:gd name="T73" fmla="*/ 434 h 536"/>
                              <a:gd name="T74" fmla="*/ 187 w 427"/>
                              <a:gd name="T75" fmla="*/ 457 h 536"/>
                              <a:gd name="T76" fmla="*/ 146 w 427"/>
                              <a:gd name="T77" fmla="*/ 457 h 536"/>
                              <a:gd name="T78" fmla="*/ 97 w 427"/>
                              <a:gd name="T79" fmla="*/ 472 h 536"/>
                              <a:gd name="T80" fmla="*/ 49 w 427"/>
                              <a:gd name="T81" fmla="*/ 502 h 536"/>
                              <a:gd name="T82" fmla="*/ 26 w 427"/>
                              <a:gd name="T83" fmla="*/ 536 h 536"/>
                              <a:gd name="T84" fmla="*/ 0 w 427"/>
                              <a:gd name="T85" fmla="*/ 502 h 536"/>
                              <a:gd name="T86" fmla="*/ 15 w 427"/>
                              <a:gd name="T87" fmla="*/ 457 h 536"/>
                              <a:gd name="T88" fmla="*/ 22 w 427"/>
                              <a:gd name="T89" fmla="*/ 427 h 536"/>
                              <a:gd name="T90" fmla="*/ 49 w 427"/>
                              <a:gd name="T91" fmla="*/ 386 h 536"/>
                              <a:gd name="T92" fmla="*/ 45 w 427"/>
                              <a:gd name="T93" fmla="*/ 352 h 536"/>
                              <a:gd name="T94" fmla="*/ 67 w 427"/>
                              <a:gd name="T95" fmla="*/ 352 h 536"/>
                              <a:gd name="T96" fmla="*/ 41 w 427"/>
                              <a:gd name="T97" fmla="*/ 326 h 536"/>
                              <a:gd name="T98" fmla="*/ 64 w 427"/>
                              <a:gd name="T99" fmla="*/ 27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7" h="536">
                                <a:moveTo>
                                  <a:pt x="41" y="150"/>
                                </a:moveTo>
                                <a:lnTo>
                                  <a:pt x="30" y="142"/>
                                </a:lnTo>
                                <a:lnTo>
                                  <a:pt x="37" y="131"/>
                                </a:lnTo>
                                <a:lnTo>
                                  <a:pt x="30" y="127"/>
                                </a:lnTo>
                                <a:lnTo>
                                  <a:pt x="26" y="127"/>
                                </a:lnTo>
                                <a:lnTo>
                                  <a:pt x="26" y="112"/>
                                </a:lnTo>
                                <a:lnTo>
                                  <a:pt x="41" y="105"/>
                                </a:lnTo>
                                <a:lnTo>
                                  <a:pt x="49" y="105"/>
                                </a:lnTo>
                                <a:lnTo>
                                  <a:pt x="60" y="94"/>
                                </a:lnTo>
                                <a:lnTo>
                                  <a:pt x="75" y="101"/>
                                </a:lnTo>
                                <a:lnTo>
                                  <a:pt x="86" y="97"/>
                                </a:lnTo>
                                <a:lnTo>
                                  <a:pt x="97" y="90"/>
                                </a:lnTo>
                                <a:lnTo>
                                  <a:pt x="105" y="75"/>
                                </a:lnTo>
                                <a:lnTo>
                                  <a:pt x="101" y="68"/>
                                </a:lnTo>
                                <a:lnTo>
                                  <a:pt x="82" y="64"/>
                                </a:lnTo>
                                <a:lnTo>
                                  <a:pt x="93" y="56"/>
                                </a:lnTo>
                                <a:lnTo>
                                  <a:pt x="101" y="53"/>
                                </a:lnTo>
                                <a:lnTo>
                                  <a:pt x="116" y="41"/>
                                </a:lnTo>
                                <a:lnTo>
                                  <a:pt x="123" y="45"/>
                                </a:lnTo>
                                <a:lnTo>
                                  <a:pt x="123" y="41"/>
                                </a:lnTo>
                                <a:lnTo>
                                  <a:pt x="135" y="45"/>
                                </a:lnTo>
                                <a:lnTo>
                                  <a:pt x="138" y="49"/>
                                </a:lnTo>
                                <a:lnTo>
                                  <a:pt x="138" y="30"/>
                                </a:lnTo>
                                <a:lnTo>
                                  <a:pt x="157" y="11"/>
                                </a:lnTo>
                                <a:lnTo>
                                  <a:pt x="165" y="8"/>
                                </a:lnTo>
                                <a:lnTo>
                                  <a:pt x="168" y="15"/>
                                </a:lnTo>
                                <a:lnTo>
                                  <a:pt x="165" y="19"/>
                                </a:lnTo>
                                <a:lnTo>
                                  <a:pt x="168" y="15"/>
                                </a:lnTo>
                                <a:lnTo>
                                  <a:pt x="172" y="8"/>
                                </a:lnTo>
                                <a:lnTo>
                                  <a:pt x="209" y="15"/>
                                </a:lnTo>
                                <a:lnTo>
                                  <a:pt x="202" y="26"/>
                                </a:lnTo>
                                <a:lnTo>
                                  <a:pt x="209" y="30"/>
                                </a:lnTo>
                                <a:lnTo>
                                  <a:pt x="213" y="41"/>
                                </a:lnTo>
                                <a:lnTo>
                                  <a:pt x="217" y="45"/>
                                </a:lnTo>
                                <a:lnTo>
                                  <a:pt x="224" y="23"/>
                                </a:lnTo>
                                <a:lnTo>
                                  <a:pt x="228" y="11"/>
                                </a:lnTo>
                                <a:lnTo>
                                  <a:pt x="232" y="15"/>
                                </a:lnTo>
                                <a:lnTo>
                                  <a:pt x="232" y="26"/>
                                </a:lnTo>
                                <a:lnTo>
                                  <a:pt x="239" y="45"/>
                                </a:lnTo>
                                <a:lnTo>
                                  <a:pt x="243" y="49"/>
                                </a:lnTo>
                                <a:lnTo>
                                  <a:pt x="243" y="60"/>
                                </a:lnTo>
                                <a:lnTo>
                                  <a:pt x="251" y="68"/>
                                </a:lnTo>
                                <a:lnTo>
                                  <a:pt x="254" y="53"/>
                                </a:lnTo>
                                <a:lnTo>
                                  <a:pt x="266" y="45"/>
                                </a:lnTo>
                                <a:lnTo>
                                  <a:pt x="262" y="34"/>
                                </a:lnTo>
                                <a:lnTo>
                                  <a:pt x="262" y="23"/>
                                </a:lnTo>
                                <a:lnTo>
                                  <a:pt x="273" y="15"/>
                                </a:lnTo>
                                <a:lnTo>
                                  <a:pt x="277" y="23"/>
                                </a:lnTo>
                                <a:lnTo>
                                  <a:pt x="277" y="11"/>
                                </a:lnTo>
                                <a:lnTo>
                                  <a:pt x="266" y="0"/>
                                </a:lnTo>
                                <a:lnTo>
                                  <a:pt x="296" y="0"/>
                                </a:lnTo>
                                <a:lnTo>
                                  <a:pt x="296" y="11"/>
                                </a:lnTo>
                                <a:lnTo>
                                  <a:pt x="307" y="19"/>
                                </a:lnTo>
                                <a:lnTo>
                                  <a:pt x="314" y="11"/>
                                </a:lnTo>
                                <a:lnTo>
                                  <a:pt x="318" y="4"/>
                                </a:lnTo>
                                <a:lnTo>
                                  <a:pt x="340" y="8"/>
                                </a:lnTo>
                                <a:lnTo>
                                  <a:pt x="370" y="23"/>
                                </a:lnTo>
                                <a:lnTo>
                                  <a:pt x="378" y="30"/>
                                </a:lnTo>
                                <a:lnTo>
                                  <a:pt x="382" y="45"/>
                                </a:lnTo>
                                <a:lnTo>
                                  <a:pt x="389" y="53"/>
                                </a:lnTo>
                                <a:lnTo>
                                  <a:pt x="378" y="45"/>
                                </a:lnTo>
                                <a:lnTo>
                                  <a:pt x="363" y="49"/>
                                </a:lnTo>
                                <a:lnTo>
                                  <a:pt x="355" y="34"/>
                                </a:lnTo>
                                <a:lnTo>
                                  <a:pt x="344" y="41"/>
                                </a:lnTo>
                                <a:lnTo>
                                  <a:pt x="367" y="56"/>
                                </a:lnTo>
                                <a:lnTo>
                                  <a:pt x="382" y="64"/>
                                </a:lnTo>
                                <a:lnTo>
                                  <a:pt x="385" y="71"/>
                                </a:lnTo>
                                <a:lnTo>
                                  <a:pt x="389" y="90"/>
                                </a:lnTo>
                                <a:lnTo>
                                  <a:pt x="385" y="101"/>
                                </a:lnTo>
                                <a:lnTo>
                                  <a:pt x="370" y="101"/>
                                </a:lnTo>
                                <a:lnTo>
                                  <a:pt x="355" y="101"/>
                                </a:lnTo>
                                <a:lnTo>
                                  <a:pt x="329" y="90"/>
                                </a:lnTo>
                                <a:lnTo>
                                  <a:pt x="325" y="101"/>
                                </a:lnTo>
                                <a:lnTo>
                                  <a:pt x="355" y="105"/>
                                </a:lnTo>
                                <a:lnTo>
                                  <a:pt x="344" y="124"/>
                                </a:lnTo>
                                <a:lnTo>
                                  <a:pt x="352" y="127"/>
                                </a:lnTo>
                                <a:lnTo>
                                  <a:pt x="359" y="112"/>
                                </a:lnTo>
                                <a:lnTo>
                                  <a:pt x="378" y="116"/>
                                </a:lnTo>
                                <a:lnTo>
                                  <a:pt x="374" y="139"/>
                                </a:lnTo>
                                <a:lnTo>
                                  <a:pt x="355" y="150"/>
                                </a:lnTo>
                                <a:lnTo>
                                  <a:pt x="340" y="165"/>
                                </a:lnTo>
                                <a:lnTo>
                                  <a:pt x="337" y="172"/>
                                </a:lnTo>
                                <a:lnTo>
                                  <a:pt x="355" y="165"/>
                                </a:lnTo>
                                <a:lnTo>
                                  <a:pt x="370" y="157"/>
                                </a:lnTo>
                                <a:lnTo>
                                  <a:pt x="378" y="146"/>
                                </a:lnTo>
                                <a:lnTo>
                                  <a:pt x="378" y="161"/>
                                </a:lnTo>
                                <a:lnTo>
                                  <a:pt x="385" y="161"/>
                                </a:lnTo>
                                <a:lnTo>
                                  <a:pt x="400" y="157"/>
                                </a:lnTo>
                                <a:lnTo>
                                  <a:pt x="412" y="150"/>
                                </a:lnTo>
                                <a:lnTo>
                                  <a:pt x="412" y="157"/>
                                </a:lnTo>
                                <a:lnTo>
                                  <a:pt x="419" y="161"/>
                                </a:lnTo>
                                <a:lnTo>
                                  <a:pt x="423" y="169"/>
                                </a:lnTo>
                                <a:lnTo>
                                  <a:pt x="427" y="180"/>
                                </a:lnTo>
                                <a:lnTo>
                                  <a:pt x="423" y="184"/>
                                </a:lnTo>
                                <a:lnTo>
                                  <a:pt x="404" y="191"/>
                                </a:lnTo>
                                <a:lnTo>
                                  <a:pt x="400" y="191"/>
                                </a:lnTo>
                                <a:lnTo>
                                  <a:pt x="389" y="199"/>
                                </a:lnTo>
                                <a:lnTo>
                                  <a:pt x="370" y="191"/>
                                </a:lnTo>
                                <a:lnTo>
                                  <a:pt x="370" y="199"/>
                                </a:lnTo>
                                <a:lnTo>
                                  <a:pt x="367" y="214"/>
                                </a:lnTo>
                                <a:lnTo>
                                  <a:pt x="355" y="221"/>
                                </a:lnTo>
                                <a:lnTo>
                                  <a:pt x="348" y="221"/>
                                </a:lnTo>
                                <a:lnTo>
                                  <a:pt x="344" y="225"/>
                                </a:lnTo>
                                <a:lnTo>
                                  <a:pt x="337" y="232"/>
                                </a:lnTo>
                                <a:lnTo>
                                  <a:pt x="325" y="243"/>
                                </a:lnTo>
                                <a:lnTo>
                                  <a:pt x="318" y="258"/>
                                </a:lnTo>
                                <a:lnTo>
                                  <a:pt x="314" y="266"/>
                                </a:lnTo>
                                <a:lnTo>
                                  <a:pt x="307" y="281"/>
                                </a:lnTo>
                                <a:lnTo>
                                  <a:pt x="322" y="281"/>
                                </a:lnTo>
                                <a:lnTo>
                                  <a:pt x="314" y="292"/>
                                </a:lnTo>
                                <a:lnTo>
                                  <a:pt x="311" y="300"/>
                                </a:lnTo>
                                <a:lnTo>
                                  <a:pt x="318" y="307"/>
                                </a:lnTo>
                                <a:lnTo>
                                  <a:pt x="314" y="311"/>
                                </a:lnTo>
                                <a:lnTo>
                                  <a:pt x="303" y="315"/>
                                </a:lnTo>
                                <a:lnTo>
                                  <a:pt x="296" y="303"/>
                                </a:lnTo>
                                <a:lnTo>
                                  <a:pt x="292" y="322"/>
                                </a:lnTo>
                                <a:lnTo>
                                  <a:pt x="284" y="330"/>
                                </a:lnTo>
                                <a:lnTo>
                                  <a:pt x="281" y="333"/>
                                </a:lnTo>
                                <a:lnTo>
                                  <a:pt x="296" y="337"/>
                                </a:lnTo>
                                <a:lnTo>
                                  <a:pt x="288" y="348"/>
                                </a:lnTo>
                                <a:lnTo>
                                  <a:pt x="281" y="352"/>
                                </a:lnTo>
                                <a:lnTo>
                                  <a:pt x="273" y="352"/>
                                </a:lnTo>
                                <a:lnTo>
                                  <a:pt x="277" y="367"/>
                                </a:lnTo>
                                <a:lnTo>
                                  <a:pt x="273" y="367"/>
                                </a:lnTo>
                                <a:lnTo>
                                  <a:pt x="266" y="363"/>
                                </a:lnTo>
                                <a:lnTo>
                                  <a:pt x="262" y="363"/>
                                </a:lnTo>
                                <a:lnTo>
                                  <a:pt x="262" y="375"/>
                                </a:lnTo>
                                <a:lnTo>
                                  <a:pt x="251" y="386"/>
                                </a:lnTo>
                                <a:lnTo>
                                  <a:pt x="247" y="382"/>
                                </a:lnTo>
                                <a:lnTo>
                                  <a:pt x="243" y="371"/>
                                </a:lnTo>
                                <a:lnTo>
                                  <a:pt x="239" y="371"/>
                                </a:lnTo>
                                <a:lnTo>
                                  <a:pt x="232" y="367"/>
                                </a:lnTo>
                                <a:lnTo>
                                  <a:pt x="228" y="375"/>
                                </a:lnTo>
                                <a:lnTo>
                                  <a:pt x="224" y="386"/>
                                </a:lnTo>
                                <a:lnTo>
                                  <a:pt x="224" y="397"/>
                                </a:lnTo>
                                <a:lnTo>
                                  <a:pt x="232" y="397"/>
                                </a:lnTo>
                                <a:lnTo>
                                  <a:pt x="236" y="404"/>
                                </a:lnTo>
                                <a:lnTo>
                                  <a:pt x="228" y="419"/>
                                </a:lnTo>
                                <a:lnTo>
                                  <a:pt x="224" y="423"/>
                                </a:lnTo>
                                <a:lnTo>
                                  <a:pt x="224" y="431"/>
                                </a:lnTo>
                                <a:lnTo>
                                  <a:pt x="217" y="438"/>
                                </a:lnTo>
                                <a:lnTo>
                                  <a:pt x="213" y="438"/>
                                </a:lnTo>
                                <a:lnTo>
                                  <a:pt x="217" y="427"/>
                                </a:lnTo>
                                <a:lnTo>
                                  <a:pt x="213" y="419"/>
                                </a:lnTo>
                                <a:lnTo>
                                  <a:pt x="206" y="419"/>
                                </a:lnTo>
                                <a:lnTo>
                                  <a:pt x="195" y="431"/>
                                </a:lnTo>
                                <a:lnTo>
                                  <a:pt x="198" y="434"/>
                                </a:lnTo>
                                <a:lnTo>
                                  <a:pt x="202" y="442"/>
                                </a:lnTo>
                                <a:lnTo>
                                  <a:pt x="213" y="449"/>
                                </a:lnTo>
                                <a:lnTo>
                                  <a:pt x="198" y="453"/>
                                </a:lnTo>
                                <a:lnTo>
                                  <a:pt x="187" y="457"/>
                                </a:lnTo>
                                <a:lnTo>
                                  <a:pt x="176" y="457"/>
                                </a:lnTo>
                                <a:lnTo>
                                  <a:pt x="165" y="457"/>
                                </a:lnTo>
                                <a:lnTo>
                                  <a:pt x="153" y="457"/>
                                </a:lnTo>
                                <a:lnTo>
                                  <a:pt x="146" y="457"/>
                                </a:lnTo>
                                <a:lnTo>
                                  <a:pt x="135" y="468"/>
                                </a:lnTo>
                                <a:lnTo>
                                  <a:pt x="123" y="464"/>
                                </a:lnTo>
                                <a:lnTo>
                                  <a:pt x="108" y="468"/>
                                </a:lnTo>
                                <a:lnTo>
                                  <a:pt x="97" y="472"/>
                                </a:lnTo>
                                <a:lnTo>
                                  <a:pt x="82" y="472"/>
                                </a:lnTo>
                                <a:lnTo>
                                  <a:pt x="71" y="479"/>
                                </a:lnTo>
                                <a:lnTo>
                                  <a:pt x="60" y="494"/>
                                </a:lnTo>
                                <a:lnTo>
                                  <a:pt x="49" y="502"/>
                                </a:lnTo>
                                <a:lnTo>
                                  <a:pt x="45" y="513"/>
                                </a:lnTo>
                                <a:lnTo>
                                  <a:pt x="41" y="521"/>
                                </a:lnTo>
                                <a:lnTo>
                                  <a:pt x="34" y="528"/>
                                </a:lnTo>
                                <a:lnTo>
                                  <a:pt x="26" y="536"/>
                                </a:lnTo>
                                <a:lnTo>
                                  <a:pt x="19" y="528"/>
                                </a:lnTo>
                                <a:lnTo>
                                  <a:pt x="7" y="517"/>
                                </a:lnTo>
                                <a:lnTo>
                                  <a:pt x="0" y="513"/>
                                </a:lnTo>
                                <a:lnTo>
                                  <a:pt x="0" y="502"/>
                                </a:lnTo>
                                <a:lnTo>
                                  <a:pt x="4" y="487"/>
                                </a:lnTo>
                                <a:lnTo>
                                  <a:pt x="7" y="476"/>
                                </a:lnTo>
                                <a:lnTo>
                                  <a:pt x="11" y="468"/>
                                </a:lnTo>
                                <a:lnTo>
                                  <a:pt x="15" y="457"/>
                                </a:lnTo>
                                <a:lnTo>
                                  <a:pt x="7" y="453"/>
                                </a:lnTo>
                                <a:lnTo>
                                  <a:pt x="7" y="442"/>
                                </a:lnTo>
                                <a:lnTo>
                                  <a:pt x="11" y="427"/>
                                </a:lnTo>
                                <a:lnTo>
                                  <a:pt x="22" y="427"/>
                                </a:lnTo>
                                <a:lnTo>
                                  <a:pt x="19" y="419"/>
                                </a:lnTo>
                                <a:lnTo>
                                  <a:pt x="26" y="401"/>
                                </a:lnTo>
                                <a:lnTo>
                                  <a:pt x="34" y="401"/>
                                </a:lnTo>
                                <a:lnTo>
                                  <a:pt x="49" y="386"/>
                                </a:lnTo>
                                <a:lnTo>
                                  <a:pt x="56" y="375"/>
                                </a:lnTo>
                                <a:lnTo>
                                  <a:pt x="49" y="367"/>
                                </a:lnTo>
                                <a:lnTo>
                                  <a:pt x="45" y="360"/>
                                </a:lnTo>
                                <a:lnTo>
                                  <a:pt x="45" y="352"/>
                                </a:lnTo>
                                <a:lnTo>
                                  <a:pt x="45" y="337"/>
                                </a:lnTo>
                                <a:lnTo>
                                  <a:pt x="60" y="348"/>
                                </a:lnTo>
                                <a:lnTo>
                                  <a:pt x="64" y="360"/>
                                </a:lnTo>
                                <a:lnTo>
                                  <a:pt x="67" y="352"/>
                                </a:lnTo>
                                <a:lnTo>
                                  <a:pt x="56" y="337"/>
                                </a:lnTo>
                                <a:lnTo>
                                  <a:pt x="60" y="322"/>
                                </a:lnTo>
                                <a:lnTo>
                                  <a:pt x="49" y="333"/>
                                </a:lnTo>
                                <a:lnTo>
                                  <a:pt x="41" y="326"/>
                                </a:lnTo>
                                <a:lnTo>
                                  <a:pt x="56" y="307"/>
                                </a:lnTo>
                                <a:lnTo>
                                  <a:pt x="67" y="307"/>
                                </a:lnTo>
                                <a:lnTo>
                                  <a:pt x="64" y="296"/>
                                </a:lnTo>
                                <a:lnTo>
                                  <a:pt x="64" y="277"/>
                                </a:lnTo>
                                <a:lnTo>
                                  <a:pt x="41" y="1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 name="Freeform 56"/>
                        <wps:cNvSpPr>
                          <a:spLocks/>
                        </wps:cNvSpPr>
                        <wps:spPr bwMode="auto">
                          <a:xfrm>
                            <a:off x="2558" y="2104"/>
                            <a:ext cx="11" cy="11"/>
                          </a:xfrm>
                          <a:custGeom>
                            <a:avLst/>
                            <a:gdLst>
                              <a:gd name="T0" fmla="*/ 4 w 11"/>
                              <a:gd name="T1" fmla="*/ 0 h 11"/>
                              <a:gd name="T2" fmla="*/ 11 w 11"/>
                              <a:gd name="T3" fmla="*/ 4 h 11"/>
                              <a:gd name="T4" fmla="*/ 8 w 11"/>
                              <a:gd name="T5" fmla="*/ 11 h 11"/>
                              <a:gd name="T6" fmla="*/ 4 w 11"/>
                              <a:gd name="T7" fmla="*/ 11 h 11"/>
                              <a:gd name="T8" fmla="*/ 0 w 11"/>
                              <a:gd name="T9" fmla="*/ 4 h 11"/>
                              <a:gd name="T10" fmla="*/ 4 w 11"/>
                              <a:gd name="T11" fmla="*/ 0 h 11"/>
                            </a:gdLst>
                            <a:ahLst/>
                            <a:cxnLst>
                              <a:cxn ang="0">
                                <a:pos x="T0" y="T1"/>
                              </a:cxn>
                              <a:cxn ang="0">
                                <a:pos x="T2" y="T3"/>
                              </a:cxn>
                              <a:cxn ang="0">
                                <a:pos x="T4" y="T5"/>
                              </a:cxn>
                              <a:cxn ang="0">
                                <a:pos x="T6" y="T7"/>
                              </a:cxn>
                              <a:cxn ang="0">
                                <a:pos x="T8" y="T9"/>
                              </a:cxn>
                              <a:cxn ang="0">
                                <a:pos x="T10" y="T11"/>
                              </a:cxn>
                            </a:cxnLst>
                            <a:rect l="0" t="0" r="r" b="b"/>
                            <a:pathLst>
                              <a:path w="11" h="11">
                                <a:moveTo>
                                  <a:pt x="4" y="0"/>
                                </a:moveTo>
                                <a:lnTo>
                                  <a:pt x="11" y="4"/>
                                </a:lnTo>
                                <a:lnTo>
                                  <a:pt x="8" y="11"/>
                                </a:lnTo>
                                <a:lnTo>
                                  <a:pt x="4" y="11"/>
                                </a:lnTo>
                                <a:lnTo>
                                  <a:pt x="0" y="4"/>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 name="Freeform 57"/>
                        <wps:cNvSpPr>
                          <a:spLocks/>
                        </wps:cNvSpPr>
                        <wps:spPr bwMode="auto">
                          <a:xfrm>
                            <a:off x="2364" y="2104"/>
                            <a:ext cx="389" cy="453"/>
                          </a:xfrm>
                          <a:custGeom>
                            <a:avLst/>
                            <a:gdLst>
                              <a:gd name="T0" fmla="*/ 198 w 389"/>
                              <a:gd name="T1" fmla="*/ 7 h 453"/>
                              <a:gd name="T2" fmla="*/ 202 w 389"/>
                              <a:gd name="T3" fmla="*/ 7 h 453"/>
                              <a:gd name="T4" fmla="*/ 220 w 389"/>
                              <a:gd name="T5" fmla="*/ 0 h 453"/>
                              <a:gd name="T6" fmla="*/ 239 w 389"/>
                              <a:gd name="T7" fmla="*/ 4 h 453"/>
                              <a:gd name="T8" fmla="*/ 220 w 389"/>
                              <a:gd name="T9" fmla="*/ 15 h 453"/>
                              <a:gd name="T10" fmla="*/ 232 w 389"/>
                              <a:gd name="T11" fmla="*/ 15 h 453"/>
                              <a:gd name="T12" fmla="*/ 250 w 389"/>
                              <a:gd name="T13" fmla="*/ 22 h 453"/>
                              <a:gd name="T14" fmla="*/ 288 w 389"/>
                              <a:gd name="T15" fmla="*/ 34 h 453"/>
                              <a:gd name="T16" fmla="*/ 291 w 389"/>
                              <a:gd name="T17" fmla="*/ 45 h 453"/>
                              <a:gd name="T18" fmla="*/ 295 w 389"/>
                              <a:gd name="T19" fmla="*/ 60 h 453"/>
                              <a:gd name="T20" fmla="*/ 325 w 389"/>
                              <a:gd name="T21" fmla="*/ 86 h 453"/>
                              <a:gd name="T22" fmla="*/ 329 w 389"/>
                              <a:gd name="T23" fmla="*/ 108 h 453"/>
                              <a:gd name="T24" fmla="*/ 325 w 389"/>
                              <a:gd name="T25" fmla="*/ 131 h 453"/>
                              <a:gd name="T26" fmla="*/ 321 w 389"/>
                              <a:gd name="T27" fmla="*/ 135 h 453"/>
                              <a:gd name="T28" fmla="*/ 318 w 389"/>
                              <a:gd name="T29" fmla="*/ 146 h 453"/>
                              <a:gd name="T30" fmla="*/ 344 w 389"/>
                              <a:gd name="T31" fmla="*/ 150 h 453"/>
                              <a:gd name="T32" fmla="*/ 359 w 389"/>
                              <a:gd name="T33" fmla="*/ 172 h 453"/>
                              <a:gd name="T34" fmla="*/ 366 w 389"/>
                              <a:gd name="T35" fmla="*/ 191 h 453"/>
                              <a:gd name="T36" fmla="*/ 389 w 389"/>
                              <a:gd name="T37" fmla="*/ 202 h 453"/>
                              <a:gd name="T38" fmla="*/ 385 w 389"/>
                              <a:gd name="T39" fmla="*/ 224 h 453"/>
                              <a:gd name="T40" fmla="*/ 370 w 389"/>
                              <a:gd name="T41" fmla="*/ 239 h 453"/>
                              <a:gd name="T42" fmla="*/ 348 w 389"/>
                              <a:gd name="T43" fmla="*/ 243 h 453"/>
                              <a:gd name="T44" fmla="*/ 329 w 389"/>
                              <a:gd name="T45" fmla="*/ 269 h 453"/>
                              <a:gd name="T46" fmla="*/ 310 w 389"/>
                              <a:gd name="T47" fmla="*/ 296 h 453"/>
                              <a:gd name="T48" fmla="*/ 288 w 389"/>
                              <a:gd name="T49" fmla="*/ 296 h 453"/>
                              <a:gd name="T50" fmla="*/ 254 w 389"/>
                              <a:gd name="T51" fmla="*/ 292 h 453"/>
                              <a:gd name="T52" fmla="*/ 235 w 389"/>
                              <a:gd name="T53" fmla="*/ 322 h 453"/>
                              <a:gd name="T54" fmla="*/ 209 w 389"/>
                              <a:gd name="T55" fmla="*/ 329 h 453"/>
                              <a:gd name="T56" fmla="*/ 183 w 389"/>
                              <a:gd name="T57" fmla="*/ 341 h 453"/>
                              <a:gd name="T58" fmla="*/ 175 w 389"/>
                              <a:gd name="T59" fmla="*/ 329 h 453"/>
                              <a:gd name="T60" fmla="*/ 164 w 389"/>
                              <a:gd name="T61" fmla="*/ 341 h 453"/>
                              <a:gd name="T62" fmla="*/ 153 w 389"/>
                              <a:gd name="T63" fmla="*/ 363 h 453"/>
                              <a:gd name="T64" fmla="*/ 134 w 389"/>
                              <a:gd name="T65" fmla="*/ 359 h 453"/>
                              <a:gd name="T66" fmla="*/ 123 w 389"/>
                              <a:gd name="T67" fmla="*/ 363 h 453"/>
                              <a:gd name="T68" fmla="*/ 104 w 389"/>
                              <a:gd name="T69" fmla="*/ 363 h 453"/>
                              <a:gd name="T70" fmla="*/ 97 w 389"/>
                              <a:gd name="T71" fmla="*/ 363 h 453"/>
                              <a:gd name="T72" fmla="*/ 104 w 389"/>
                              <a:gd name="T73" fmla="*/ 378 h 453"/>
                              <a:gd name="T74" fmla="*/ 78 w 389"/>
                              <a:gd name="T75" fmla="*/ 382 h 453"/>
                              <a:gd name="T76" fmla="*/ 59 w 389"/>
                              <a:gd name="T77" fmla="*/ 400 h 453"/>
                              <a:gd name="T78" fmla="*/ 63 w 389"/>
                              <a:gd name="T79" fmla="*/ 419 h 453"/>
                              <a:gd name="T80" fmla="*/ 44 w 389"/>
                              <a:gd name="T81" fmla="*/ 430 h 453"/>
                              <a:gd name="T82" fmla="*/ 29 w 389"/>
                              <a:gd name="T83" fmla="*/ 449 h 453"/>
                              <a:gd name="T84" fmla="*/ 15 w 389"/>
                              <a:gd name="T85" fmla="*/ 453 h 453"/>
                              <a:gd name="T86" fmla="*/ 0 w 389"/>
                              <a:gd name="T87" fmla="*/ 434 h 453"/>
                              <a:gd name="T88" fmla="*/ 11 w 389"/>
                              <a:gd name="T89" fmla="*/ 427 h 453"/>
                              <a:gd name="T90" fmla="*/ 15 w 389"/>
                              <a:gd name="T91" fmla="*/ 400 h 453"/>
                              <a:gd name="T92" fmla="*/ 22 w 389"/>
                              <a:gd name="T93" fmla="*/ 382 h 453"/>
                              <a:gd name="T94" fmla="*/ 33 w 389"/>
                              <a:gd name="T95" fmla="*/ 378 h 453"/>
                              <a:gd name="T96" fmla="*/ 59 w 389"/>
                              <a:gd name="T97" fmla="*/ 344 h 453"/>
                              <a:gd name="T98" fmla="*/ 48 w 389"/>
                              <a:gd name="T99" fmla="*/ 333 h 453"/>
                              <a:gd name="T100" fmla="*/ 59 w 389"/>
                              <a:gd name="T101" fmla="*/ 307 h 453"/>
                              <a:gd name="T102" fmla="*/ 78 w 389"/>
                              <a:gd name="T103" fmla="*/ 288 h 453"/>
                              <a:gd name="T104" fmla="*/ 89 w 389"/>
                              <a:gd name="T105" fmla="*/ 269 h 453"/>
                              <a:gd name="T106" fmla="*/ 112 w 389"/>
                              <a:gd name="T107" fmla="*/ 243 h 453"/>
                              <a:gd name="T108" fmla="*/ 134 w 389"/>
                              <a:gd name="T109" fmla="*/ 206 h 453"/>
                              <a:gd name="T110" fmla="*/ 149 w 389"/>
                              <a:gd name="T111" fmla="*/ 180 h 453"/>
                              <a:gd name="T112" fmla="*/ 142 w 389"/>
                              <a:gd name="T113" fmla="*/ 157 h 453"/>
                              <a:gd name="T114" fmla="*/ 131 w 389"/>
                              <a:gd name="T115" fmla="*/ 127 h 453"/>
                              <a:gd name="T116" fmla="*/ 138 w 389"/>
                              <a:gd name="T117" fmla="*/ 90 h 453"/>
                              <a:gd name="T118" fmla="*/ 146 w 389"/>
                              <a:gd name="T119" fmla="*/ 52 h 453"/>
                              <a:gd name="T120" fmla="*/ 164 w 389"/>
                              <a:gd name="T121" fmla="*/ 37 h 453"/>
                              <a:gd name="T122" fmla="*/ 179 w 389"/>
                              <a:gd name="T123" fmla="*/ 26 h 453"/>
                              <a:gd name="T124" fmla="*/ 194 w 389"/>
                              <a:gd name="T125" fmla="*/ 2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9" h="453">
                                <a:moveTo>
                                  <a:pt x="202" y="0"/>
                                </a:moveTo>
                                <a:lnTo>
                                  <a:pt x="190" y="4"/>
                                </a:lnTo>
                                <a:lnTo>
                                  <a:pt x="198" y="7"/>
                                </a:lnTo>
                                <a:lnTo>
                                  <a:pt x="198" y="11"/>
                                </a:lnTo>
                                <a:lnTo>
                                  <a:pt x="202" y="11"/>
                                </a:lnTo>
                                <a:lnTo>
                                  <a:pt x="202" y="7"/>
                                </a:lnTo>
                                <a:lnTo>
                                  <a:pt x="205" y="4"/>
                                </a:lnTo>
                                <a:lnTo>
                                  <a:pt x="213" y="4"/>
                                </a:lnTo>
                                <a:lnTo>
                                  <a:pt x="220" y="0"/>
                                </a:lnTo>
                                <a:lnTo>
                                  <a:pt x="224" y="7"/>
                                </a:lnTo>
                                <a:lnTo>
                                  <a:pt x="235" y="0"/>
                                </a:lnTo>
                                <a:lnTo>
                                  <a:pt x="239" y="4"/>
                                </a:lnTo>
                                <a:lnTo>
                                  <a:pt x="235" y="7"/>
                                </a:lnTo>
                                <a:lnTo>
                                  <a:pt x="228" y="11"/>
                                </a:lnTo>
                                <a:lnTo>
                                  <a:pt x="220" y="15"/>
                                </a:lnTo>
                                <a:lnTo>
                                  <a:pt x="224" y="19"/>
                                </a:lnTo>
                                <a:lnTo>
                                  <a:pt x="232" y="22"/>
                                </a:lnTo>
                                <a:lnTo>
                                  <a:pt x="232" y="15"/>
                                </a:lnTo>
                                <a:lnTo>
                                  <a:pt x="235" y="15"/>
                                </a:lnTo>
                                <a:lnTo>
                                  <a:pt x="254" y="15"/>
                                </a:lnTo>
                                <a:lnTo>
                                  <a:pt x="250" y="22"/>
                                </a:lnTo>
                                <a:lnTo>
                                  <a:pt x="258" y="26"/>
                                </a:lnTo>
                                <a:lnTo>
                                  <a:pt x="273" y="37"/>
                                </a:lnTo>
                                <a:lnTo>
                                  <a:pt x="288" y="34"/>
                                </a:lnTo>
                                <a:lnTo>
                                  <a:pt x="280" y="37"/>
                                </a:lnTo>
                                <a:lnTo>
                                  <a:pt x="284" y="41"/>
                                </a:lnTo>
                                <a:lnTo>
                                  <a:pt x="291" y="45"/>
                                </a:lnTo>
                                <a:lnTo>
                                  <a:pt x="295" y="52"/>
                                </a:lnTo>
                                <a:lnTo>
                                  <a:pt x="291" y="60"/>
                                </a:lnTo>
                                <a:lnTo>
                                  <a:pt x="295" y="60"/>
                                </a:lnTo>
                                <a:lnTo>
                                  <a:pt x="295" y="71"/>
                                </a:lnTo>
                                <a:lnTo>
                                  <a:pt x="310" y="78"/>
                                </a:lnTo>
                                <a:lnTo>
                                  <a:pt x="325" y="86"/>
                                </a:lnTo>
                                <a:lnTo>
                                  <a:pt x="329" y="93"/>
                                </a:lnTo>
                                <a:lnTo>
                                  <a:pt x="325" y="105"/>
                                </a:lnTo>
                                <a:lnTo>
                                  <a:pt x="329" y="108"/>
                                </a:lnTo>
                                <a:lnTo>
                                  <a:pt x="329" y="116"/>
                                </a:lnTo>
                                <a:lnTo>
                                  <a:pt x="329" y="120"/>
                                </a:lnTo>
                                <a:lnTo>
                                  <a:pt x="325" y="131"/>
                                </a:lnTo>
                                <a:lnTo>
                                  <a:pt x="318" y="135"/>
                                </a:lnTo>
                                <a:lnTo>
                                  <a:pt x="310" y="135"/>
                                </a:lnTo>
                                <a:lnTo>
                                  <a:pt x="321" y="135"/>
                                </a:lnTo>
                                <a:lnTo>
                                  <a:pt x="329" y="138"/>
                                </a:lnTo>
                                <a:lnTo>
                                  <a:pt x="321" y="138"/>
                                </a:lnTo>
                                <a:lnTo>
                                  <a:pt x="318" y="146"/>
                                </a:lnTo>
                                <a:lnTo>
                                  <a:pt x="325" y="142"/>
                                </a:lnTo>
                                <a:lnTo>
                                  <a:pt x="336" y="150"/>
                                </a:lnTo>
                                <a:lnTo>
                                  <a:pt x="344" y="150"/>
                                </a:lnTo>
                                <a:lnTo>
                                  <a:pt x="348" y="161"/>
                                </a:lnTo>
                                <a:lnTo>
                                  <a:pt x="351" y="168"/>
                                </a:lnTo>
                                <a:lnTo>
                                  <a:pt x="359" y="172"/>
                                </a:lnTo>
                                <a:lnTo>
                                  <a:pt x="366" y="180"/>
                                </a:lnTo>
                                <a:lnTo>
                                  <a:pt x="378" y="187"/>
                                </a:lnTo>
                                <a:lnTo>
                                  <a:pt x="366" y="191"/>
                                </a:lnTo>
                                <a:lnTo>
                                  <a:pt x="381" y="187"/>
                                </a:lnTo>
                                <a:lnTo>
                                  <a:pt x="381" y="202"/>
                                </a:lnTo>
                                <a:lnTo>
                                  <a:pt x="389" y="202"/>
                                </a:lnTo>
                                <a:lnTo>
                                  <a:pt x="385" y="206"/>
                                </a:lnTo>
                                <a:lnTo>
                                  <a:pt x="385" y="221"/>
                                </a:lnTo>
                                <a:lnTo>
                                  <a:pt x="385" y="224"/>
                                </a:lnTo>
                                <a:lnTo>
                                  <a:pt x="381" y="228"/>
                                </a:lnTo>
                                <a:lnTo>
                                  <a:pt x="374" y="236"/>
                                </a:lnTo>
                                <a:lnTo>
                                  <a:pt x="370" y="239"/>
                                </a:lnTo>
                                <a:lnTo>
                                  <a:pt x="366" y="239"/>
                                </a:lnTo>
                                <a:lnTo>
                                  <a:pt x="351" y="239"/>
                                </a:lnTo>
                                <a:lnTo>
                                  <a:pt x="348" y="243"/>
                                </a:lnTo>
                                <a:lnTo>
                                  <a:pt x="344" y="254"/>
                                </a:lnTo>
                                <a:lnTo>
                                  <a:pt x="333" y="262"/>
                                </a:lnTo>
                                <a:lnTo>
                                  <a:pt x="329" y="269"/>
                                </a:lnTo>
                                <a:lnTo>
                                  <a:pt x="325" y="281"/>
                                </a:lnTo>
                                <a:lnTo>
                                  <a:pt x="314" y="284"/>
                                </a:lnTo>
                                <a:lnTo>
                                  <a:pt x="310" y="296"/>
                                </a:lnTo>
                                <a:lnTo>
                                  <a:pt x="299" y="296"/>
                                </a:lnTo>
                                <a:lnTo>
                                  <a:pt x="299" y="303"/>
                                </a:lnTo>
                                <a:lnTo>
                                  <a:pt x="288" y="296"/>
                                </a:lnTo>
                                <a:lnTo>
                                  <a:pt x="276" y="296"/>
                                </a:lnTo>
                                <a:lnTo>
                                  <a:pt x="265" y="292"/>
                                </a:lnTo>
                                <a:lnTo>
                                  <a:pt x="254" y="292"/>
                                </a:lnTo>
                                <a:lnTo>
                                  <a:pt x="243" y="303"/>
                                </a:lnTo>
                                <a:lnTo>
                                  <a:pt x="239" y="311"/>
                                </a:lnTo>
                                <a:lnTo>
                                  <a:pt x="235" y="322"/>
                                </a:lnTo>
                                <a:lnTo>
                                  <a:pt x="224" y="326"/>
                                </a:lnTo>
                                <a:lnTo>
                                  <a:pt x="224" y="333"/>
                                </a:lnTo>
                                <a:lnTo>
                                  <a:pt x="209" y="329"/>
                                </a:lnTo>
                                <a:lnTo>
                                  <a:pt x="205" y="329"/>
                                </a:lnTo>
                                <a:lnTo>
                                  <a:pt x="205" y="341"/>
                                </a:lnTo>
                                <a:lnTo>
                                  <a:pt x="183" y="341"/>
                                </a:lnTo>
                                <a:lnTo>
                                  <a:pt x="175" y="341"/>
                                </a:lnTo>
                                <a:lnTo>
                                  <a:pt x="179" y="337"/>
                                </a:lnTo>
                                <a:lnTo>
                                  <a:pt x="175" y="329"/>
                                </a:lnTo>
                                <a:lnTo>
                                  <a:pt x="164" y="326"/>
                                </a:lnTo>
                                <a:lnTo>
                                  <a:pt x="160" y="329"/>
                                </a:lnTo>
                                <a:lnTo>
                                  <a:pt x="164" y="341"/>
                                </a:lnTo>
                                <a:lnTo>
                                  <a:pt x="168" y="348"/>
                                </a:lnTo>
                                <a:lnTo>
                                  <a:pt x="160" y="359"/>
                                </a:lnTo>
                                <a:lnTo>
                                  <a:pt x="153" y="363"/>
                                </a:lnTo>
                                <a:lnTo>
                                  <a:pt x="146" y="367"/>
                                </a:lnTo>
                                <a:lnTo>
                                  <a:pt x="142" y="363"/>
                                </a:lnTo>
                                <a:lnTo>
                                  <a:pt x="134" y="359"/>
                                </a:lnTo>
                                <a:lnTo>
                                  <a:pt x="127" y="356"/>
                                </a:lnTo>
                                <a:lnTo>
                                  <a:pt x="123" y="359"/>
                                </a:lnTo>
                                <a:lnTo>
                                  <a:pt x="123" y="363"/>
                                </a:lnTo>
                                <a:lnTo>
                                  <a:pt x="116" y="367"/>
                                </a:lnTo>
                                <a:lnTo>
                                  <a:pt x="112" y="367"/>
                                </a:lnTo>
                                <a:lnTo>
                                  <a:pt x="104" y="363"/>
                                </a:lnTo>
                                <a:lnTo>
                                  <a:pt x="101" y="356"/>
                                </a:lnTo>
                                <a:lnTo>
                                  <a:pt x="97" y="352"/>
                                </a:lnTo>
                                <a:lnTo>
                                  <a:pt x="97" y="363"/>
                                </a:lnTo>
                                <a:lnTo>
                                  <a:pt x="101" y="371"/>
                                </a:lnTo>
                                <a:lnTo>
                                  <a:pt x="104" y="374"/>
                                </a:lnTo>
                                <a:lnTo>
                                  <a:pt x="104" y="378"/>
                                </a:lnTo>
                                <a:lnTo>
                                  <a:pt x="97" y="382"/>
                                </a:lnTo>
                                <a:lnTo>
                                  <a:pt x="89" y="382"/>
                                </a:lnTo>
                                <a:lnTo>
                                  <a:pt x="78" y="382"/>
                                </a:lnTo>
                                <a:lnTo>
                                  <a:pt x="74" y="385"/>
                                </a:lnTo>
                                <a:lnTo>
                                  <a:pt x="63" y="389"/>
                                </a:lnTo>
                                <a:lnTo>
                                  <a:pt x="59" y="400"/>
                                </a:lnTo>
                                <a:lnTo>
                                  <a:pt x="59" y="412"/>
                                </a:lnTo>
                                <a:lnTo>
                                  <a:pt x="71" y="419"/>
                                </a:lnTo>
                                <a:lnTo>
                                  <a:pt x="63" y="419"/>
                                </a:lnTo>
                                <a:lnTo>
                                  <a:pt x="52" y="430"/>
                                </a:lnTo>
                                <a:lnTo>
                                  <a:pt x="48" y="427"/>
                                </a:lnTo>
                                <a:lnTo>
                                  <a:pt x="44" y="430"/>
                                </a:lnTo>
                                <a:lnTo>
                                  <a:pt x="41" y="442"/>
                                </a:lnTo>
                                <a:lnTo>
                                  <a:pt x="29" y="442"/>
                                </a:lnTo>
                                <a:lnTo>
                                  <a:pt x="29" y="449"/>
                                </a:lnTo>
                                <a:lnTo>
                                  <a:pt x="26" y="453"/>
                                </a:lnTo>
                                <a:lnTo>
                                  <a:pt x="18" y="453"/>
                                </a:lnTo>
                                <a:lnTo>
                                  <a:pt x="15" y="453"/>
                                </a:lnTo>
                                <a:lnTo>
                                  <a:pt x="7" y="449"/>
                                </a:lnTo>
                                <a:lnTo>
                                  <a:pt x="0" y="453"/>
                                </a:lnTo>
                                <a:lnTo>
                                  <a:pt x="0" y="434"/>
                                </a:lnTo>
                                <a:lnTo>
                                  <a:pt x="7" y="434"/>
                                </a:lnTo>
                                <a:lnTo>
                                  <a:pt x="11" y="430"/>
                                </a:lnTo>
                                <a:lnTo>
                                  <a:pt x="11" y="427"/>
                                </a:lnTo>
                                <a:lnTo>
                                  <a:pt x="7" y="415"/>
                                </a:lnTo>
                                <a:lnTo>
                                  <a:pt x="11" y="412"/>
                                </a:lnTo>
                                <a:lnTo>
                                  <a:pt x="15" y="400"/>
                                </a:lnTo>
                                <a:lnTo>
                                  <a:pt x="15" y="393"/>
                                </a:lnTo>
                                <a:lnTo>
                                  <a:pt x="18" y="389"/>
                                </a:lnTo>
                                <a:lnTo>
                                  <a:pt x="22" y="382"/>
                                </a:lnTo>
                                <a:lnTo>
                                  <a:pt x="26" y="371"/>
                                </a:lnTo>
                                <a:lnTo>
                                  <a:pt x="29" y="378"/>
                                </a:lnTo>
                                <a:lnTo>
                                  <a:pt x="33" y="378"/>
                                </a:lnTo>
                                <a:lnTo>
                                  <a:pt x="48" y="363"/>
                                </a:lnTo>
                                <a:lnTo>
                                  <a:pt x="52" y="352"/>
                                </a:lnTo>
                                <a:lnTo>
                                  <a:pt x="59" y="344"/>
                                </a:lnTo>
                                <a:lnTo>
                                  <a:pt x="59" y="341"/>
                                </a:lnTo>
                                <a:lnTo>
                                  <a:pt x="56" y="337"/>
                                </a:lnTo>
                                <a:lnTo>
                                  <a:pt x="48" y="333"/>
                                </a:lnTo>
                                <a:lnTo>
                                  <a:pt x="56" y="322"/>
                                </a:lnTo>
                                <a:lnTo>
                                  <a:pt x="63" y="318"/>
                                </a:lnTo>
                                <a:lnTo>
                                  <a:pt x="59" y="307"/>
                                </a:lnTo>
                                <a:lnTo>
                                  <a:pt x="63" y="303"/>
                                </a:lnTo>
                                <a:lnTo>
                                  <a:pt x="74" y="296"/>
                                </a:lnTo>
                                <a:lnTo>
                                  <a:pt x="78" y="288"/>
                                </a:lnTo>
                                <a:lnTo>
                                  <a:pt x="86" y="284"/>
                                </a:lnTo>
                                <a:lnTo>
                                  <a:pt x="97" y="277"/>
                                </a:lnTo>
                                <a:lnTo>
                                  <a:pt x="89" y="269"/>
                                </a:lnTo>
                                <a:lnTo>
                                  <a:pt x="97" y="262"/>
                                </a:lnTo>
                                <a:lnTo>
                                  <a:pt x="108" y="254"/>
                                </a:lnTo>
                                <a:lnTo>
                                  <a:pt x="112" y="243"/>
                                </a:lnTo>
                                <a:lnTo>
                                  <a:pt x="127" y="224"/>
                                </a:lnTo>
                                <a:lnTo>
                                  <a:pt x="131" y="217"/>
                                </a:lnTo>
                                <a:lnTo>
                                  <a:pt x="134" y="206"/>
                                </a:lnTo>
                                <a:lnTo>
                                  <a:pt x="142" y="198"/>
                                </a:lnTo>
                                <a:lnTo>
                                  <a:pt x="146" y="183"/>
                                </a:lnTo>
                                <a:lnTo>
                                  <a:pt x="149" y="180"/>
                                </a:lnTo>
                                <a:lnTo>
                                  <a:pt x="149" y="168"/>
                                </a:lnTo>
                                <a:lnTo>
                                  <a:pt x="146" y="161"/>
                                </a:lnTo>
                                <a:lnTo>
                                  <a:pt x="142" y="157"/>
                                </a:lnTo>
                                <a:lnTo>
                                  <a:pt x="134" y="150"/>
                                </a:lnTo>
                                <a:lnTo>
                                  <a:pt x="123" y="138"/>
                                </a:lnTo>
                                <a:lnTo>
                                  <a:pt x="131" y="127"/>
                                </a:lnTo>
                                <a:lnTo>
                                  <a:pt x="127" y="120"/>
                                </a:lnTo>
                                <a:lnTo>
                                  <a:pt x="131" y="101"/>
                                </a:lnTo>
                                <a:lnTo>
                                  <a:pt x="138" y="90"/>
                                </a:lnTo>
                                <a:lnTo>
                                  <a:pt x="134" y="78"/>
                                </a:lnTo>
                                <a:lnTo>
                                  <a:pt x="127" y="60"/>
                                </a:lnTo>
                                <a:lnTo>
                                  <a:pt x="146" y="52"/>
                                </a:lnTo>
                                <a:lnTo>
                                  <a:pt x="142" y="45"/>
                                </a:lnTo>
                                <a:lnTo>
                                  <a:pt x="142" y="41"/>
                                </a:lnTo>
                                <a:lnTo>
                                  <a:pt x="164" y="37"/>
                                </a:lnTo>
                                <a:lnTo>
                                  <a:pt x="168" y="37"/>
                                </a:lnTo>
                                <a:lnTo>
                                  <a:pt x="172" y="30"/>
                                </a:lnTo>
                                <a:lnTo>
                                  <a:pt x="179" y="26"/>
                                </a:lnTo>
                                <a:lnTo>
                                  <a:pt x="183" y="19"/>
                                </a:lnTo>
                                <a:lnTo>
                                  <a:pt x="194" y="26"/>
                                </a:lnTo>
                                <a:lnTo>
                                  <a:pt x="194" y="22"/>
                                </a:lnTo>
                                <a:lnTo>
                                  <a:pt x="198" y="11"/>
                                </a:lnTo>
                                <a:lnTo>
                                  <a:pt x="202"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1" name="Freeform 58"/>
                        <wps:cNvSpPr>
                          <a:spLocks/>
                        </wps:cNvSpPr>
                        <wps:spPr bwMode="auto">
                          <a:xfrm>
                            <a:off x="2360" y="2568"/>
                            <a:ext cx="37" cy="38"/>
                          </a:xfrm>
                          <a:custGeom>
                            <a:avLst/>
                            <a:gdLst>
                              <a:gd name="T0" fmla="*/ 11 w 37"/>
                              <a:gd name="T1" fmla="*/ 11 h 38"/>
                              <a:gd name="T2" fmla="*/ 19 w 37"/>
                              <a:gd name="T3" fmla="*/ 0 h 38"/>
                              <a:gd name="T4" fmla="*/ 22 w 37"/>
                              <a:gd name="T5" fmla="*/ 4 h 38"/>
                              <a:gd name="T6" fmla="*/ 26 w 37"/>
                              <a:gd name="T7" fmla="*/ 11 h 38"/>
                              <a:gd name="T8" fmla="*/ 22 w 37"/>
                              <a:gd name="T9" fmla="*/ 19 h 38"/>
                              <a:gd name="T10" fmla="*/ 30 w 37"/>
                              <a:gd name="T11" fmla="*/ 23 h 38"/>
                              <a:gd name="T12" fmla="*/ 26 w 37"/>
                              <a:gd name="T13" fmla="*/ 30 h 38"/>
                              <a:gd name="T14" fmla="*/ 33 w 37"/>
                              <a:gd name="T15" fmla="*/ 30 h 38"/>
                              <a:gd name="T16" fmla="*/ 37 w 37"/>
                              <a:gd name="T17" fmla="*/ 34 h 38"/>
                              <a:gd name="T18" fmla="*/ 33 w 37"/>
                              <a:gd name="T19" fmla="*/ 38 h 38"/>
                              <a:gd name="T20" fmla="*/ 30 w 37"/>
                              <a:gd name="T21" fmla="*/ 34 h 38"/>
                              <a:gd name="T22" fmla="*/ 22 w 37"/>
                              <a:gd name="T23" fmla="*/ 34 h 38"/>
                              <a:gd name="T24" fmla="*/ 19 w 37"/>
                              <a:gd name="T25" fmla="*/ 30 h 38"/>
                              <a:gd name="T26" fmla="*/ 15 w 37"/>
                              <a:gd name="T27" fmla="*/ 23 h 38"/>
                              <a:gd name="T28" fmla="*/ 7 w 37"/>
                              <a:gd name="T29" fmla="*/ 19 h 38"/>
                              <a:gd name="T30" fmla="*/ 4 w 37"/>
                              <a:gd name="T31" fmla="*/ 15 h 38"/>
                              <a:gd name="T32" fmla="*/ 0 w 37"/>
                              <a:gd name="T33" fmla="*/ 8 h 38"/>
                              <a:gd name="T34" fmla="*/ 7 w 37"/>
                              <a:gd name="T35" fmla="*/ 11 h 38"/>
                              <a:gd name="T36" fmla="*/ 11 w 37"/>
                              <a:gd name="T37" fmla="*/ 15 h 38"/>
                              <a:gd name="T38" fmla="*/ 11 w 37"/>
                              <a:gd name="T39" fmla="*/ 1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38">
                                <a:moveTo>
                                  <a:pt x="11" y="11"/>
                                </a:moveTo>
                                <a:lnTo>
                                  <a:pt x="19" y="0"/>
                                </a:lnTo>
                                <a:lnTo>
                                  <a:pt x="22" y="4"/>
                                </a:lnTo>
                                <a:lnTo>
                                  <a:pt x="26" y="11"/>
                                </a:lnTo>
                                <a:lnTo>
                                  <a:pt x="22" y="19"/>
                                </a:lnTo>
                                <a:lnTo>
                                  <a:pt x="30" y="23"/>
                                </a:lnTo>
                                <a:lnTo>
                                  <a:pt x="26" y="30"/>
                                </a:lnTo>
                                <a:lnTo>
                                  <a:pt x="33" y="30"/>
                                </a:lnTo>
                                <a:lnTo>
                                  <a:pt x="37" y="34"/>
                                </a:lnTo>
                                <a:lnTo>
                                  <a:pt x="33" y="38"/>
                                </a:lnTo>
                                <a:lnTo>
                                  <a:pt x="30" y="34"/>
                                </a:lnTo>
                                <a:lnTo>
                                  <a:pt x="22" y="34"/>
                                </a:lnTo>
                                <a:lnTo>
                                  <a:pt x="19" y="30"/>
                                </a:lnTo>
                                <a:lnTo>
                                  <a:pt x="15" y="23"/>
                                </a:lnTo>
                                <a:lnTo>
                                  <a:pt x="7" y="19"/>
                                </a:lnTo>
                                <a:lnTo>
                                  <a:pt x="4" y="15"/>
                                </a:lnTo>
                                <a:lnTo>
                                  <a:pt x="0" y="8"/>
                                </a:lnTo>
                                <a:lnTo>
                                  <a:pt x="7" y="11"/>
                                </a:lnTo>
                                <a:lnTo>
                                  <a:pt x="11" y="15"/>
                                </a:lnTo>
                                <a:lnTo>
                                  <a:pt x="11"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2" name="Freeform 59"/>
                        <wps:cNvSpPr>
                          <a:spLocks/>
                        </wps:cNvSpPr>
                        <wps:spPr bwMode="auto">
                          <a:xfrm>
                            <a:off x="2427" y="2583"/>
                            <a:ext cx="23" cy="8"/>
                          </a:xfrm>
                          <a:custGeom>
                            <a:avLst/>
                            <a:gdLst>
                              <a:gd name="T0" fmla="*/ 4 w 23"/>
                              <a:gd name="T1" fmla="*/ 0 h 8"/>
                              <a:gd name="T2" fmla="*/ 23 w 23"/>
                              <a:gd name="T3" fmla="*/ 4 h 8"/>
                              <a:gd name="T4" fmla="*/ 19 w 23"/>
                              <a:gd name="T5" fmla="*/ 8 h 8"/>
                              <a:gd name="T6" fmla="*/ 0 w 23"/>
                              <a:gd name="T7" fmla="*/ 8 h 8"/>
                              <a:gd name="T8" fmla="*/ 4 w 23"/>
                              <a:gd name="T9" fmla="*/ 0 h 8"/>
                            </a:gdLst>
                            <a:ahLst/>
                            <a:cxnLst>
                              <a:cxn ang="0">
                                <a:pos x="T0" y="T1"/>
                              </a:cxn>
                              <a:cxn ang="0">
                                <a:pos x="T2" y="T3"/>
                              </a:cxn>
                              <a:cxn ang="0">
                                <a:pos x="T4" y="T5"/>
                              </a:cxn>
                              <a:cxn ang="0">
                                <a:pos x="T6" y="T7"/>
                              </a:cxn>
                              <a:cxn ang="0">
                                <a:pos x="T8" y="T9"/>
                              </a:cxn>
                            </a:cxnLst>
                            <a:rect l="0" t="0" r="r" b="b"/>
                            <a:pathLst>
                              <a:path w="23" h="8">
                                <a:moveTo>
                                  <a:pt x="4" y="0"/>
                                </a:moveTo>
                                <a:lnTo>
                                  <a:pt x="23" y="4"/>
                                </a:lnTo>
                                <a:lnTo>
                                  <a:pt x="19" y="8"/>
                                </a:lnTo>
                                <a:lnTo>
                                  <a:pt x="0" y="8"/>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3" name="Freeform 60"/>
                        <wps:cNvSpPr>
                          <a:spLocks/>
                        </wps:cNvSpPr>
                        <wps:spPr bwMode="auto">
                          <a:xfrm>
                            <a:off x="2442" y="2591"/>
                            <a:ext cx="11" cy="11"/>
                          </a:xfrm>
                          <a:custGeom>
                            <a:avLst/>
                            <a:gdLst>
                              <a:gd name="T0" fmla="*/ 0 w 11"/>
                              <a:gd name="T1" fmla="*/ 11 h 11"/>
                              <a:gd name="T2" fmla="*/ 8 w 11"/>
                              <a:gd name="T3" fmla="*/ 7 h 11"/>
                              <a:gd name="T4" fmla="*/ 8 w 11"/>
                              <a:gd name="T5" fmla="*/ 3 h 11"/>
                              <a:gd name="T6" fmla="*/ 11 w 11"/>
                              <a:gd name="T7" fmla="*/ 0 h 11"/>
                              <a:gd name="T8" fmla="*/ 8 w 11"/>
                              <a:gd name="T9" fmla="*/ 3 h 11"/>
                              <a:gd name="T10" fmla="*/ 8 w 11"/>
                              <a:gd name="T11" fmla="*/ 7 h 11"/>
                              <a:gd name="T12" fmla="*/ 0 w 11"/>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1" h="11">
                                <a:moveTo>
                                  <a:pt x="0" y="11"/>
                                </a:moveTo>
                                <a:lnTo>
                                  <a:pt x="8" y="7"/>
                                </a:lnTo>
                                <a:lnTo>
                                  <a:pt x="8" y="3"/>
                                </a:lnTo>
                                <a:lnTo>
                                  <a:pt x="11" y="0"/>
                                </a:lnTo>
                                <a:lnTo>
                                  <a:pt x="8" y="3"/>
                                </a:lnTo>
                                <a:lnTo>
                                  <a:pt x="8"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4" name="Freeform 61"/>
                        <wps:cNvSpPr>
                          <a:spLocks/>
                        </wps:cNvSpPr>
                        <wps:spPr bwMode="auto">
                          <a:xfrm>
                            <a:off x="2397" y="2452"/>
                            <a:ext cx="15" cy="11"/>
                          </a:xfrm>
                          <a:custGeom>
                            <a:avLst/>
                            <a:gdLst>
                              <a:gd name="T0" fmla="*/ 0 w 15"/>
                              <a:gd name="T1" fmla="*/ 11 h 11"/>
                              <a:gd name="T2" fmla="*/ 4 w 15"/>
                              <a:gd name="T3" fmla="*/ 4 h 11"/>
                              <a:gd name="T4" fmla="*/ 15 w 15"/>
                              <a:gd name="T5" fmla="*/ 0 h 11"/>
                              <a:gd name="T6" fmla="*/ 11 w 15"/>
                              <a:gd name="T7" fmla="*/ 11 h 11"/>
                              <a:gd name="T8" fmla="*/ 0 w 15"/>
                              <a:gd name="T9" fmla="*/ 11 h 11"/>
                            </a:gdLst>
                            <a:ahLst/>
                            <a:cxnLst>
                              <a:cxn ang="0">
                                <a:pos x="T0" y="T1"/>
                              </a:cxn>
                              <a:cxn ang="0">
                                <a:pos x="T2" y="T3"/>
                              </a:cxn>
                              <a:cxn ang="0">
                                <a:pos x="T4" y="T5"/>
                              </a:cxn>
                              <a:cxn ang="0">
                                <a:pos x="T6" y="T7"/>
                              </a:cxn>
                              <a:cxn ang="0">
                                <a:pos x="T8" y="T9"/>
                              </a:cxn>
                            </a:cxnLst>
                            <a:rect l="0" t="0" r="r" b="b"/>
                            <a:pathLst>
                              <a:path w="15" h="11">
                                <a:moveTo>
                                  <a:pt x="0" y="11"/>
                                </a:moveTo>
                                <a:lnTo>
                                  <a:pt x="4" y="4"/>
                                </a:lnTo>
                                <a:lnTo>
                                  <a:pt x="15" y="0"/>
                                </a:lnTo>
                                <a:lnTo>
                                  <a:pt x="11"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5" name="Freeform 62"/>
                        <wps:cNvSpPr>
                          <a:spLocks/>
                        </wps:cNvSpPr>
                        <wps:spPr bwMode="auto">
                          <a:xfrm>
                            <a:off x="2349" y="2531"/>
                            <a:ext cx="3" cy="7"/>
                          </a:xfrm>
                          <a:custGeom>
                            <a:avLst/>
                            <a:gdLst>
                              <a:gd name="T0" fmla="*/ 0 w 3"/>
                              <a:gd name="T1" fmla="*/ 7 h 7"/>
                              <a:gd name="T2" fmla="*/ 3 w 3"/>
                              <a:gd name="T3" fmla="*/ 3 h 7"/>
                              <a:gd name="T4" fmla="*/ 3 w 3"/>
                              <a:gd name="T5" fmla="*/ 0 h 7"/>
                              <a:gd name="T6" fmla="*/ 0 w 3"/>
                              <a:gd name="T7" fmla="*/ 7 h 7"/>
                            </a:gdLst>
                            <a:ahLst/>
                            <a:cxnLst>
                              <a:cxn ang="0">
                                <a:pos x="T0" y="T1"/>
                              </a:cxn>
                              <a:cxn ang="0">
                                <a:pos x="T2" y="T3"/>
                              </a:cxn>
                              <a:cxn ang="0">
                                <a:pos x="T4" y="T5"/>
                              </a:cxn>
                              <a:cxn ang="0">
                                <a:pos x="T6" y="T7"/>
                              </a:cxn>
                            </a:cxnLst>
                            <a:rect l="0" t="0" r="r" b="b"/>
                            <a:pathLst>
                              <a:path w="3" h="7">
                                <a:moveTo>
                                  <a:pt x="0" y="7"/>
                                </a:moveTo>
                                <a:lnTo>
                                  <a:pt x="3" y="3"/>
                                </a:lnTo>
                                <a:lnTo>
                                  <a:pt x="3" y="0"/>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6" name="Freeform 63"/>
                        <wps:cNvSpPr>
                          <a:spLocks/>
                        </wps:cNvSpPr>
                        <wps:spPr bwMode="auto">
                          <a:xfrm>
                            <a:off x="2356" y="2504"/>
                            <a:ext cx="4" cy="8"/>
                          </a:xfrm>
                          <a:custGeom>
                            <a:avLst/>
                            <a:gdLst>
                              <a:gd name="T0" fmla="*/ 0 w 4"/>
                              <a:gd name="T1" fmla="*/ 8 h 8"/>
                              <a:gd name="T2" fmla="*/ 0 w 4"/>
                              <a:gd name="T3" fmla="*/ 4 h 8"/>
                              <a:gd name="T4" fmla="*/ 4 w 4"/>
                              <a:gd name="T5" fmla="*/ 0 h 8"/>
                              <a:gd name="T6" fmla="*/ 0 w 4"/>
                              <a:gd name="T7" fmla="*/ 8 h 8"/>
                            </a:gdLst>
                            <a:ahLst/>
                            <a:cxnLst>
                              <a:cxn ang="0">
                                <a:pos x="T0" y="T1"/>
                              </a:cxn>
                              <a:cxn ang="0">
                                <a:pos x="T2" y="T3"/>
                              </a:cxn>
                              <a:cxn ang="0">
                                <a:pos x="T4" y="T5"/>
                              </a:cxn>
                              <a:cxn ang="0">
                                <a:pos x="T6" y="T7"/>
                              </a:cxn>
                            </a:cxnLst>
                            <a:rect l="0" t="0" r="r" b="b"/>
                            <a:pathLst>
                              <a:path w="4" h="8">
                                <a:moveTo>
                                  <a:pt x="0" y="8"/>
                                </a:moveTo>
                                <a:lnTo>
                                  <a:pt x="0" y="4"/>
                                </a:lnTo>
                                <a:lnTo>
                                  <a:pt x="4"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7" name="Freeform 64"/>
                        <wps:cNvSpPr>
                          <a:spLocks/>
                        </wps:cNvSpPr>
                        <wps:spPr bwMode="auto">
                          <a:xfrm>
                            <a:off x="3045" y="2201"/>
                            <a:ext cx="366" cy="558"/>
                          </a:xfrm>
                          <a:custGeom>
                            <a:avLst/>
                            <a:gdLst>
                              <a:gd name="T0" fmla="*/ 41 w 366"/>
                              <a:gd name="T1" fmla="*/ 528 h 558"/>
                              <a:gd name="T2" fmla="*/ 48 w 366"/>
                              <a:gd name="T3" fmla="*/ 498 h 558"/>
                              <a:gd name="T4" fmla="*/ 48 w 366"/>
                              <a:gd name="T5" fmla="*/ 479 h 558"/>
                              <a:gd name="T6" fmla="*/ 56 w 366"/>
                              <a:gd name="T7" fmla="*/ 442 h 558"/>
                              <a:gd name="T8" fmla="*/ 60 w 366"/>
                              <a:gd name="T9" fmla="*/ 408 h 558"/>
                              <a:gd name="T10" fmla="*/ 82 w 366"/>
                              <a:gd name="T11" fmla="*/ 371 h 558"/>
                              <a:gd name="T12" fmla="*/ 101 w 366"/>
                              <a:gd name="T13" fmla="*/ 337 h 558"/>
                              <a:gd name="T14" fmla="*/ 93 w 366"/>
                              <a:gd name="T15" fmla="*/ 292 h 558"/>
                              <a:gd name="T16" fmla="*/ 112 w 366"/>
                              <a:gd name="T17" fmla="*/ 262 h 558"/>
                              <a:gd name="T18" fmla="*/ 97 w 366"/>
                              <a:gd name="T19" fmla="*/ 240 h 558"/>
                              <a:gd name="T20" fmla="*/ 78 w 366"/>
                              <a:gd name="T21" fmla="*/ 221 h 558"/>
                              <a:gd name="T22" fmla="*/ 52 w 366"/>
                              <a:gd name="T23" fmla="*/ 217 h 558"/>
                              <a:gd name="T24" fmla="*/ 33 w 366"/>
                              <a:gd name="T25" fmla="*/ 202 h 558"/>
                              <a:gd name="T26" fmla="*/ 3 w 366"/>
                              <a:gd name="T27" fmla="*/ 165 h 558"/>
                              <a:gd name="T28" fmla="*/ 0 w 366"/>
                              <a:gd name="T29" fmla="*/ 116 h 558"/>
                              <a:gd name="T30" fmla="*/ 18 w 366"/>
                              <a:gd name="T31" fmla="*/ 71 h 558"/>
                              <a:gd name="T32" fmla="*/ 48 w 366"/>
                              <a:gd name="T33" fmla="*/ 38 h 558"/>
                              <a:gd name="T34" fmla="*/ 82 w 366"/>
                              <a:gd name="T35" fmla="*/ 26 h 558"/>
                              <a:gd name="T36" fmla="*/ 97 w 366"/>
                              <a:gd name="T37" fmla="*/ 8 h 558"/>
                              <a:gd name="T38" fmla="*/ 134 w 366"/>
                              <a:gd name="T39" fmla="*/ 4 h 558"/>
                              <a:gd name="T40" fmla="*/ 168 w 366"/>
                              <a:gd name="T41" fmla="*/ 11 h 558"/>
                              <a:gd name="T42" fmla="*/ 213 w 366"/>
                              <a:gd name="T43" fmla="*/ 26 h 558"/>
                              <a:gd name="T44" fmla="*/ 224 w 366"/>
                              <a:gd name="T45" fmla="*/ 45 h 558"/>
                              <a:gd name="T46" fmla="*/ 220 w 366"/>
                              <a:gd name="T47" fmla="*/ 68 h 558"/>
                              <a:gd name="T48" fmla="*/ 239 w 366"/>
                              <a:gd name="T49" fmla="*/ 98 h 558"/>
                              <a:gd name="T50" fmla="*/ 250 w 366"/>
                              <a:gd name="T51" fmla="*/ 113 h 558"/>
                              <a:gd name="T52" fmla="*/ 277 w 366"/>
                              <a:gd name="T53" fmla="*/ 109 h 558"/>
                              <a:gd name="T54" fmla="*/ 295 w 366"/>
                              <a:gd name="T55" fmla="*/ 135 h 558"/>
                              <a:gd name="T56" fmla="*/ 325 w 366"/>
                              <a:gd name="T57" fmla="*/ 146 h 558"/>
                              <a:gd name="T58" fmla="*/ 322 w 366"/>
                              <a:gd name="T59" fmla="*/ 210 h 558"/>
                              <a:gd name="T60" fmla="*/ 314 w 366"/>
                              <a:gd name="T61" fmla="*/ 251 h 558"/>
                              <a:gd name="T62" fmla="*/ 318 w 366"/>
                              <a:gd name="T63" fmla="*/ 303 h 558"/>
                              <a:gd name="T64" fmla="*/ 344 w 366"/>
                              <a:gd name="T65" fmla="*/ 337 h 558"/>
                              <a:gd name="T66" fmla="*/ 366 w 366"/>
                              <a:gd name="T67" fmla="*/ 345 h 558"/>
                              <a:gd name="T68" fmla="*/ 344 w 366"/>
                              <a:gd name="T69" fmla="*/ 360 h 558"/>
                              <a:gd name="T70" fmla="*/ 325 w 366"/>
                              <a:gd name="T71" fmla="*/ 375 h 558"/>
                              <a:gd name="T72" fmla="*/ 292 w 366"/>
                              <a:gd name="T73" fmla="*/ 382 h 558"/>
                              <a:gd name="T74" fmla="*/ 262 w 366"/>
                              <a:gd name="T75" fmla="*/ 397 h 558"/>
                              <a:gd name="T76" fmla="*/ 243 w 366"/>
                              <a:gd name="T77" fmla="*/ 423 h 558"/>
                              <a:gd name="T78" fmla="*/ 224 w 366"/>
                              <a:gd name="T79" fmla="*/ 453 h 558"/>
                              <a:gd name="T80" fmla="*/ 209 w 366"/>
                              <a:gd name="T81" fmla="*/ 476 h 558"/>
                              <a:gd name="T82" fmla="*/ 194 w 366"/>
                              <a:gd name="T83" fmla="*/ 483 h 558"/>
                              <a:gd name="T84" fmla="*/ 183 w 366"/>
                              <a:gd name="T85" fmla="*/ 491 h 558"/>
                              <a:gd name="T86" fmla="*/ 172 w 366"/>
                              <a:gd name="T87" fmla="*/ 513 h 558"/>
                              <a:gd name="T88" fmla="*/ 146 w 366"/>
                              <a:gd name="T89" fmla="*/ 524 h 558"/>
                              <a:gd name="T90" fmla="*/ 127 w 366"/>
                              <a:gd name="T91" fmla="*/ 532 h 558"/>
                              <a:gd name="T92" fmla="*/ 101 w 366"/>
                              <a:gd name="T93" fmla="*/ 547 h 558"/>
                              <a:gd name="T94" fmla="*/ 75 w 366"/>
                              <a:gd name="T95" fmla="*/ 558 h 558"/>
                              <a:gd name="T96" fmla="*/ 56 w 366"/>
                              <a:gd name="T97" fmla="*/ 543 h 558"/>
                              <a:gd name="T98" fmla="*/ 41 w 366"/>
                              <a:gd name="T99" fmla="*/ 539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66" h="558">
                                <a:moveTo>
                                  <a:pt x="41" y="539"/>
                                </a:moveTo>
                                <a:lnTo>
                                  <a:pt x="37" y="532"/>
                                </a:lnTo>
                                <a:lnTo>
                                  <a:pt x="41" y="528"/>
                                </a:lnTo>
                                <a:lnTo>
                                  <a:pt x="45" y="517"/>
                                </a:lnTo>
                                <a:lnTo>
                                  <a:pt x="45" y="506"/>
                                </a:lnTo>
                                <a:lnTo>
                                  <a:pt x="48" y="498"/>
                                </a:lnTo>
                                <a:lnTo>
                                  <a:pt x="48" y="494"/>
                                </a:lnTo>
                                <a:lnTo>
                                  <a:pt x="45" y="487"/>
                                </a:lnTo>
                                <a:lnTo>
                                  <a:pt x="48" y="479"/>
                                </a:lnTo>
                                <a:lnTo>
                                  <a:pt x="48" y="472"/>
                                </a:lnTo>
                                <a:lnTo>
                                  <a:pt x="45" y="461"/>
                                </a:lnTo>
                                <a:lnTo>
                                  <a:pt x="56" y="442"/>
                                </a:lnTo>
                                <a:lnTo>
                                  <a:pt x="60" y="431"/>
                                </a:lnTo>
                                <a:lnTo>
                                  <a:pt x="63" y="416"/>
                                </a:lnTo>
                                <a:lnTo>
                                  <a:pt x="60" y="408"/>
                                </a:lnTo>
                                <a:lnTo>
                                  <a:pt x="56" y="393"/>
                                </a:lnTo>
                                <a:lnTo>
                                  <a:pt x="71" y="382"/>
                                </a:lnTo>
                                <a:lnTo>
                                  <a:pt x="82" y="371"/>
                                </a:lnTo>
                                <a:lnTo>
                                  <a:pt x="89" y="363"/>
                                </a:lnTo>
                                <a:lnTo>
                                  <a:pt x="93" y="348"/>
                                </a:lnTo>
                                <a:lnTo>
                                  <a:pt x="101" y="337"/>
                                </a:lnTo>
                                <a:lnTo>
                                  <a:pt x="104" y="322"/>
                                </a:lnTo>
                                <a:lnTo>
                                  <a:pt x="97" y="307"/>
                                </a:lnTo>
                                <a:lnTo>
                                  <a:pt x="93" y="292"/>
                                </a:lnTo>
                                <a:lnTo>
                                  <a:pt x="97" y="281"/>
                                </a:lnTo>
                                <a:lnTo>
                                  <a:pt x="104" y="270"/>
                                </a:lnTo>
                                <a:lnTo>
                                  <a:pt x="112" y="262"/>
                                </a:lnTo>
                                <a:lnTo>
                                  <a:pt x="112" y="247"/>
                                </a:lnTo>
                                <a:lnTo>
                                  <a:pt x="104" y="244"/>
                                </a:lnTo>
                                <a:lnTo>
                                  <a:pt x="97" y="240"/>
                                </a:lnTo>
                                <a:lnTo>
                                  <a:pt x="93" y="232"/>
                                </a:lnTo>
                                <a:lnTo>
                                  <a:pt x="89" y="229"/>
                                </a:lnTo>
                                <a:lnTo>
                                  <a:pt x="78" y="221"/>
                                </a:lnTo>
                                <a:lnTo>
                                  <a:pt x="75" y="214"/>
                                </a:lnTo>
                                <a:lnTo>
                                  <a:pt x="67" y="214"/>
                                </a:lnTo>
                                <a:lnTo>
                                  <a:pt x="52" y="217"/>
                                </a:lnTo>
                                <a:lnTo>
                                  <a:pt x="48" y="210"/>
                                </a:lnTo>
                                <a:lnTo>
                                  <a:pt x="41" y="202"/>
                                </a:lnTo>
                                <a:lnTo>
                                  <a:pt x="33" y="202"/>
                                </a:lnTo>
                                <a:lnTo>
                                  <a:pt x="22" y="199"/>
                                </a:lnTo>
                                <a:lnTo>
                                  <a:pt x="7" y="187"/>
                                </a:lnTo>
                                <a:lnTo>
                                  <a:pt x="3" y="165"/>
                                </a:lnTo>
                                <a:lnTo>
                                  <a:pt x="0" y="142"/>
                                </a:lnTo>
                                <a:lnTo>
                                  <a:pt x="0" y="124"/>
                                </a:lnTo>
                                <a:lnTo>
                                  <a:pt x="0" y="116"/>
                                </a:lnTo>
                                <a:lnTo>
                                  <a:pt x="3" y="101"/>
                                </a:lnTo>
                                <a:lnTo>
                                  <a:pt x="18" y="90"/>
                                </a:lnTo>
                                <a:lnTo>
                                  <a:pt x="18" y="71"/>
                                </a:lnTo>
                                <a:lnTo>
                                  <a:pt x="22" y="60"/>
                                </a:lnTo>
                                <a:lnTo>
                                  <a:pt x="30" y="49"/>
                                </a:lnTo>
                                <a:lnTo>
                                  <a:pt x="48" y="38"/>
                                </a:lnTo>
                                <a:lnTo>
                                  <a:pt x="56" y="34"/>
                                </a:lnTo>
                                <a:lnTo>
                                  <a:pt x="67" y="26"/>
                                </a:lnTo>
                                <a:lnTo>
                                  <a:pt x="82" y="26"/>
                                </a:lnTo>
                                <a:lnTo>
                                  <a:pt x="89" y="26"/>
                                </a:lnTo>
                                <a:lnTo>
                                  <a:pt x="93" y="15"/>
                                </a:lnTo>
                                <a:lnTo>
                                  <a:pt x="97" y="8"/>
                                </a:lnTo>
                                <a:lnTo>
                                  <a:pt x="119" y="8"/>
                                </a:lnTo>
                                <a:lnTo>
                                  <a:pt x="127" y="4"/>
                                </a:lnTo>
                                <a:lnTo>
                                  <a:pt x="134" y="4"/>
                                </a:lnTo>
                                <a:lnTo>
                                  <a:pt x="142" y="0"/>
                                </a:lnTo>
                                <a:lnTo>
                                  <a:pt x="149" y="8"/>
                                </a:lnTo>
                                <a:lnTo>
                                  <a:pt x="168" y="11"/>
                                </a:lnTo>
                                <a:lnTo>
                                  <a:pt x="191" y="15"/>
                                </a:lnTo>
                                <a:lnTo>
                                  <a:pt x="198" y="26"/>
                                </a:lnTo>
                                <a:lnTo>
                                  <a:pt x="213" y="26"/>
                                </a:lnTo>
                                <a:lnTo>
                                  <a:pt x="220" y="30"/>
                                </a:lnTo>
                                <a:lnTo>
                                  <a:pt x="224" y="38"/>
                                </a:lnTo>
                                <a:lnTo>
                                  <a:pt x="224" y="45"/>
                                </a:lnTo>
                                <a:lnTo>
                                  <a:pt x="213" y="49"/>
                                </a:lnTo>
                                <a:lnTo>
                                  <a:pt x="209" y="56"/>
                                </a:lnTo>
                                <a:lnTo>
                                  <a:pt x="220" y="68"/>
                                </a:lnTo>
                                <a:lnTo>
                                  <a:pt x="224" y="75"/>
                                </a:lnTo>
                                <a:lnTo>
                                  <a:pt x="232" y="86"/>
                                </a:lnTo>
                                <a:lnTo>
                                  <a:pt x="239" y="98"/>
                                </a:lnTo>
                                <a:lnTo>
                                  <a:pt x="235" y="105"/>
                                </a:lnTo>
                                <a:lnTo>
                                  <a:pt x="247" y="109"/>
                                </a:lnTo>
                                <a:lnTo>
                                  <a:pt x="250" y="113"/>
                                </a:lnTo>
                                <a:lnTo>
                                  <a:pt x="258" y="101"/>
                                </a:lnTo>
                                <a:lnTo>
                                  <a:pt x="265" y="98"/>
                                </a:lnTo>
                                <a:lnTo>
                                  <a:pt x="277" y="109"/>
                                </a:lnTo>
                                <a:lnTo>
                                  <a:pt x="284" y="120"/>
                                </a:lnTo>
                                <a:lnTo>
                                  <a:pt x="292" y="127"/>
                                </a:lnTo>
                                <a:lnTo>
                                  <a:pt x="295" y="135"/>
                                </a:lnTo>
                                <a:lnTo>
                                  <a:pt x="307" y="142"/>
                                </a:lnTo>
                                <a:lnTo>
                                  <a:pt x="322" y="142"/>
                                </a:lnTo>
                                <a:lnTo>
                                  <a:pt x="325" y="146"/>
                                </a:lnTo>
                                <a:lnTo>
                                  <a:pt x="325" y="154"/>
                                </a:lnTo>
                                <a:lnTo>
                                  <a:pt x="314" y="191"/>
                                </a:lnTo>
                                <a:lnTo>
                                  <a:pt x="322" y="210"/>
                                </a:lnTo>
                                <a:lnTo>
                                  <a:pt x="318" y="225"/>
                                </a:lnTo>
                                <a:lnTo>
                                  <a:pt x="314" y="232"/>
                                </a:lnTo>
                                <a:lnTo>
                                  <a:pt x="314" y="251"/>
                                </a:lnTo>
                                <a:lnTo>
                                  <a:pt x="314" y="266"/>
                                </a:lnTo>
                                <a:lnTo>
                                  <a:pt x="318" y="292"/>
                                </a:lnTo>
                                <a:lnTo>
                                  <a:pt x="318" y="303"/>
                                </a:lnTo>
                                <a:lnTo>
                                  <a:pt x="325" y="318"/>
                                </a:lnTo>
                                <a:lnTo>
                                  <a:pt x="333" y="330"/>
                                </a:lnTo>
                                <a:lnTo>
                                  <a:pt x="344" y="337"/>
                                </a:lnTo>
                                <a:lnTo>
                                  <a:pt x="348" y="337"/>
                                </a:lnTo>
                                <a:lnTo>
                                  <a:pt x="355" y="337"/>
                                </a:lnTo>
                                <a:lnTo>
                                  <a:pt x="366" y="345"/>
                                </a:lnTo>
                                <a:lnTo>
                                  <a:pt x="366" y="348"/>
                                </a:lnTo>
                                <a:lnTo>
                                  <a:pt x="355" y="352"/>
                                </a:lnTo>
                                <a:lnTo>
                                  <a:pt x="344" y="360"/>
                                </a:lnTo>
                                <a:lnTo>
                                  <a:pt x="336" y="360"/>
                                </a:lnTo>
                                <a:lnTo>
                                  <a:pt x="329" y="371"/>
                                </a:lnTo>
                                <a:lnTo>
                                  <a:pt x="325" y="375"/>
                                </a:lnTo>
                                <a:lnTo>
                                  <a:pt x="318" y="378"/>
                                </a:lnTo>
                                <a:lnTo>
                                  <a:pt x="307" y="386"/>
                                </a:lnTo>
                                <a:lnTo>
                                  <a:pt x="292" y="382"/>
                                </a:lnTo>
                                <a:lnTo>
                                  <a:pt x="284" y="386"/>
                                </a:lnTo>
                                <a:lnTo>
                                  <a:pt x="269" y="390"/>
                                </a:lnTo>
                                <a:lnTo>
                                  <a:pt x="262" y="397"/>
                                </a:lnTo>
                                <a:lnTo>
                                  <a:pt x="250" y="401"/>
                                </a:lnTo>
                                <a:lnTo>
                                  <a:pt x="239" y="408"/>
                                </a:lnTo>
                                <a:lnTo>
                                  <a:pt x="243" y="423"/>
                                </a:lnTo>
                                <a:lnTo>
                                  <a:pt x="235" y="435"/>
                                </a:lnTo>
                                <a:lnTo>
                                  <a:pt x="232" y="446"/>
                                </a:lnTo>
                                <a:lnTo>
                                  <a:pt x="224" y="453"/>
                                </a:lnTo>
                                <a:lnTo>
                                  <a:pt x="220" y="464"/>
                                </a:lnTo>
                                <a:lnTo>
                                  <a:pt x="217" y="472"/>
                                </a:lnTo>
                                <a:lnTo>
                                  <a:pt x="209" y="476"/>
                                </a:lnTo>
                                <a:lnTo>
                                  <a:pt x="205" y="479"/>
                                </a:lnTo>
                                <a:lnTo>
                                  <a:pt x="198" y="479"/>
                                </a:lnTo>
                                <a:lnTo>
                                  <a:pt x="194" y="483"/>
                                </a:lnTo>
                                <a:lnTo>
                                  <a:pt x="187" y="479"/>
                                </a:lnTo>
                                <a:lnTo>
                                  <a:pt x="187" y="487"/>
                                </a:lnTo>
                                <a:lnTo>
                                  <a:pt x="183" y="491"/>
                                </a:lnTo>
                                <a:lnTo>
                                  <a:pt x="179" y="494"/>
                                </a:lnTo>
                                <a:lnTo>
                                  <a:pt x="168" y="498"/>
                                </a:lnTo>
                                <a:lnTo>
                                  <a:pt x="172" y="513"/>
                                </a:lnTo>
                                <a:lnTo>
                                  <a:pt x="161" y="517"/>
                                </a:lnTo>
                                <a:lnTo>
                                  <a:pt x="153" y="524"/>
                                </a:lnTo>
                                <a:lnTo>
                                  <a:pt x="146" y="524"/>
                                </a:lnTo>
                                <a:lnTo>
                                  <a:pt x="138" y="528"/>
                                </a:lnTo>
                                <a:lnTo>
                                  <a:pt x="134" y="536"/>
                                </a:lnTo>
                                <a:lnTo>
                                  <a:pt x="127" y="532"/>
                                </a:lnTo>
                                <a:lnTo>
                                  <a:pt x="116" y="543"/>
                                </a:lnTo>
                                <a:lnTo>
                                  <a:pt x="112" y="543"/>
                                </a:lnTo>
                                <a:lnTo>
                                  <a:pt x="101" y="547"/>
                                </a:lnTo>
                                <a:lnTo>
                                  <a:pt x="89" y="554"/>
                                </a:lnTo>
                                <a:lnTo>
                                  <a:pt x="82" y="558"/>
                                </a:lnTo>
                                <a:lnTo>
                                  <a:pt x="75" y="558"/>
                                </a:lnTo>
                                <a:lnTo>
                                  <a:pt x="71" y="554"/>
                                </a:lnTo>
                                <a:lnTo>
                                  <a:pt x="60" y="543"/>
                                </a:lnTo>
                                <a:lnTo>
                                  <a:pt x="56" y="543"/>
                                </a:lnTo>
                                <a:lnTo>
                                  <a:pt x="48" y="539"/>
                                </a:lnTo>
                                <a:lnTo>
                                  <a:pt x="48" y="543"/>
                                </a:lnTo>
                                <a:lnTo>
                                  <a:pt x="41" y="539"/>
                                </a:lnTo>
                                <a:lnTo>
                                  <a:pt x="37" y="536"/>
                                </a:lnTo>
                                <a:lnTo>
                                  <a:pt x="41" y="53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 name="Freeform 65"/>
                        <wps:cNvSpPr>
                          <a:spLocks/>
                        </wps:cNvSpPr>
                        <wps:spPr bwMode="auto">
                          <a:xfrm>
                            <a:off x="3363" y="2269"/>
                            <a:ext cx="179" cy="239"/>
                          </a:xfrm>
                          <a:custGeom>
                            <a:avLst/>
                            <a:gdLst>
                              <a:gd name="T0" fmla="*/ 22 w 179"/>
                              <a:gd name="T1" fmla="*/ 89 h 239"/>
                              <a:gd name="T2" fmla="*/ 30 w 179"/>
                              <a:gd name="T3" fmla="*/ 74 h 239"/>
                              <a:gd name="T4" fmla="*/ 48 w 179"/>
                              <a:gd name="T5" fmla="*/ 59 h 239"/>
                              <a:gd name="T6" fmla="*/ 30 w 179"/>
                              <a:gd name="T7" fmla="*/ 56 h 239"/>
                              <a:gd name="T8" fmla="*/ 18 w 179"/>
                              <a:gd name="T9" fmla="*/ 41 h 239"/>
                              <a:gd name="T10" fmla="*/ 0 w 179"/>
                              <a:gd name="T11" fmla="*/ 37 h 239"/>
                              <a:gd name="T12" fmla="*/ 4 w 179"/>
                              <a:gd name="T13" fmla="*/ 7 h 239"/>
                              <a:gd name="T14" fmla="*/ 18 w 179"/>
                              <a:gd name="T15" fmla="*/ 7 h 239"/>
                              <a:gd name="T16" fmla="*/ 45 w 179"/>
                              <a:gd name="T17" fmla="*/ 7 h 239"/>
                              <a:gd name="T18" fmla="*/ 67 w 179"/>
                              <a:gd name="T19" fmla="*/ 18 h 239"/>
                              <a:gd name="T20" fmla="*/ 86 w 179"/>
                              <a:gd name="T21" fmla="*/ 26 h 239"/>
                              <a:gd name="T22" fmla="*/ 97 w 179"/>
                              <a:gd name="T23" fmla="*/ 33 h 239"/>
                              <a:gd name="T24" fmla="*/ 123 w 179"/>
                              <a:gd name="T25" fmla="*/ 86 h 239"/>
                              <a:gd name="T26" fmla="*/ 131 w 179"/>
                              <a:gd name="T27" fmla="*/ 104 h 239"/>
                              <a:gd name="T28" fmla="*/ 149 w 179"/>
                              <a:gd name="T29" fmla="*/ 108 h 239"/>
                              <a:gd name="T30" fmla="*/ 179 w 179"/>
                              <a:gd name="T31" fmla="*/ 101 h 239"/>
                              <a:gd name="T32" fmla="*/ 108 w 179"/>
                              <a:gd name="T33" fmla="*/ 179 h 239"/>
                              <a:gd name="T34" fmla="*/ 101 w 179"/>
                              <a:gd name="T35" fmla="*/ 153 h 239"/>
                              <a:gd name="T36" fmla="*/ 93 w 179"/>
                              <a:gd name="T37" fmla="*/ 131 h 239"/>
                              <a:gd name="T38" fmla="*/ 86 w 179"/>
                              <a:gd name="T39" fmla="*/ 146 h 239"/>
                              <a:gd name="T40" fmla="*/ 78 w 179"/>
                              <a:gd name="T41" fmla="*/ 172 h 239"/>
                              <a:gd name="T42" fmla="*/ 97 w 179"/>
                              <a:gd name="T43" fmla="*/ 179 h 239"/>
                              <a:gd name="T44" fmla="*/ 108 w 179"/>
                              <a:gd name="T45" fmla="*/ 191 h 239"/>
                              <a:gd name="T46" fmla="*/ 75 w 179"/>
                              <a:gd name="T47" fmla="*/ 239 h 239"/>
                              <a:gd name="T48" fmla="*/ 52 w 179"/>
                              <a:gd name="T49" fmla="*/ 239 h 239"/>
                              <a:gd name="T50" fmla="*/ 41 w 179"/>
                              <a:gd name="T51" fmla="*/ 239 h 239"/>
                              <a:gd name="T52" fmla="*/ 26 w 179"/>
                              <a:gd name="T53" fmla="*/ 235 h 239"/>
                              <a:gd name="T54" fmla="*/ 22 w 179"/>
                              <a:gd name="T55" fmla="*/ 232 h 239"/>
                              <a:gd name="T56" fmla="*/ 15 w 179"/>
                              <a:gd name="T57" fmla="*/ 232 h 239"/>
                              <a:gd name="T58" fmla="*/ 11 w 179"/>
                              <a:gd name="T59" fmla="*/ 224 h 239"/>
                              <a:gd name="T60" fmla="*/ 18 w 179"/>
                              <a:gd name="T61" fmla="*/ 198 h 239"/>
                              <a:gd name="T62" fmla="*/ 11 w 179"/>
                              <a:gd name="T63" fmla="*/ 172 h 239"/>
                              <a:gd name="T64" fmla="*/ 18 w 179"/>
                              <a:gd name="T65" fmla="*/ 153 h 239"/>
                              <a:gd name="T66" fmla="*/ 11 w 179"/>
                              <a:gd name="T67" fmla="*/ 134 h 239"/>
                              <a:gd name="T68" fmla="*/ 11 w 179"/>
                              <a:gd name="T69" fmla="*/ 116 h 239"/>
                              <a:gd name="T70" fmla="*/ 18 w 179"/>
                              <a:gd name="T71" fmla="*/ 97 h 239"/>
                              <a:gd name="T72" fmla="*/ 11 w 179"/>
                              <a:gd name="T73" fmla="*/ 101 h 239"/>
                              <a:gd name="T74" fmla="*/ 0 w 179"/>
                              <a:gd name="T75" fmla="*/ 97 h 239"/>
                              <a:gd name="T76" fmla="*/ 11 w 179"/>
                              <a:gd name="T77" fmla="*/ 8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9" h="239">
                                <a:moveTo>
                                  <a:pt x="11" y="82"/>
                                </a:moveTo>
                                <a:lnTo>
                                  <a:pt x="22" y="89"/>
                                </a:lnTo>
                                <a:lnTo>
                                  <a:pt x="26" y="86"/>
                                </a:lnTo>
                                <a:lnTo>
                                  <a:pt x="30" y="74"/>
                                </a:lnTo>
                                <a:lnTo>
                                  <a:pt x="41" y="67"/>
                                </a:lnTo>
                                <a:lnTo>
                                  <a:pt x="48" y="59"/>
                                </a:lnTo>
                                <a:lnTo>
                                  <a:pt x="41" y="52"/>
                                </a:lnTo>
                                <a:lnTo>
                                  <a:pt x="30" y="56"/>
                                </a:lnTo>
                                <a:lnTo>
                                  <a:pt x="22" y="45"/>
                                </a:lnTo>
                                <a:lnTo>
                                  <a:pt x="18" y="41"/>
                                </a:lnTo>
                                <a:lnTo>
                                  <a:pt x="4" y="41"/>
                                </a:lnTo>
                                <a:lnTo>
                                  <a:pt x="0" y="37"/>
                                </a:lnTo>
                                <a:lnTo>
                                  <a:pt x="0" y="22"/>
                                </a:lnTo>
                                <a:lnTo>
                                  <a:pt x="4" y="7"/>
                                </a:lnTo>
                                <a:lnTo>
                                  <a:pt x="15" y="7"/>
                                </a:lnTo>
                                <a:lnTo>
                                  <a:pt x="18" y="7"/>
                                </a:lnTo>
                                <a:lnTo>
                                  <a:pt x="30" y="0"/>
                                </a:lnTo>
                                <a:lnTo>
                                  <a:pt x="45" y="7"/>
                                </a:lnTo>
                                <a:lnTo>
                                  <a:pt x="52" y="11"/>
                                </a:lnTo>
                                <a:lnTo>
                                  <a:pt x="67" y="18"/>
                                </a:lnTo>
                                <a:lnTo>
                                  <a:pt x="82" y="26"/>
                                </a:lnTo>
                                <a:lnTo>
                                  <a:pt x="86" y="26"/>
                                </a:lnTo>
                                <a:lnTo>
                                  <a:pt x="93" y="30"/>
                                </a:lnTo>
                                <a:lnTo>
                                  <a:pt x="97" y="33"/>
                                </a:lnTo>
                                <a:lnTo>
                                  <a:pt x="131" y="71"/>
                                </a:lnTo>
                                <a:lnTo>
                                  <a:pt x="123" y="86"/>
                                </a:lnTo>
                                <a:lnTo>
                                  <a:pt x="127" y="97"/>
                                </a:lnTo>
                                <a:lnTo>
                                  <a:pt x="131" y="104"/>
                                </a:lnTo>
                                <a:lnTo>
                                  <a:pt x="138" y="112"/>
                                </a:lnTo>
                                <a:lnTo>
                                  <a:pt x="149" y="108"/>
                                </a:lnTo>
                                <a:lnTo>
                                  <a:pt x="149" y="104"/>
                                </a:lnTo>
                                <a:lnTo>
                                  <a:pt x="179" y="101"/>
                                </a:lnTo>
                                <a:lnTo>
                                  <a:pt x="142" y="176"/>
                                </a:lnTo>
                                <a:lnTo>
                                  <a:pt x="108" y="179"/>
                                </a:lnTo>
                                <a:lnTo>
                                  <a:pt x="101" y="168"/>
                                </a:lnTo>
                                <a:lnTo>
                                  <a:pt x="101" y="153"/>
                                </a:lnTo>
                                <a:lnTo>
                                  <a:pt x="101" y="134"/>
                                </a:lnTo>
                                <a:lnTo>
                                  <a:pt x="93" y="131"/>
                                </a:lnTo>
                                <a:lnTo>
                                  <a:pt x="82" y="131"/>
                                </a:lnTo>
                                <a:lnTo>
                                  <a:pt x="86" y="146"/>
                                </a:lnTo>
                                <a:lnTo>
                                  <a:pt x="82" y="157"/>
                                </a:lnTo>
                                <a:lnTo>
                                  <a:pt x="78" y="172"/>
                                </a:lnTo>
                                <a:lnTo>
                                  <a:pt x="90" y="176"/>
                                </a:lnTo>
                                <a:lnTo>
                                  <a:pt x="97" y="179"/>
                                </a:lnTo>
                                <a:lnTo>
                                  <a:pt x="101" y="183"/>
                                </a:lnTo>
                                <a:lnTo>
                                  <a:pt x="108" y="191"/>
                                </a:lnTo>
                                <a:lnTo>
                                  <a:pt x="101" y="213"/>
                                </a:lnTo>
                                <a:lnTo>
                                  <a:pt x="75" y="239"/>
                                </a:lnTo>
                                <a:lnTo>
                                  <a:pt x="67" y="239"/>
                                </a:lnTo>
                                <a:lnTo>
                                  <a:pt x="52" y="239"/>
                                </a:lnTo>
                                <a:lnTo>
                                  <a:pt x="48" y="235"/>
                                </a:lnTo>
                                <a:lnTo>
                                  <a:pt x="41" y="239"/>
                                </a:lnTo>
                                <a:lnTo>
                                  <a:pt x="33" y="239"/>
                                </a:lnTo>
                                <a:lnTo>
                                  <a:pt x="26" y="235"/>
                                </a:lnTo>
                                <a:lnTo>
                                  <a:pt x="18" y="239"/>
                                </a:lnTo>
                                <a:lnTo>
                                  <a:pt x="22" y="232"/>
                                </a:lnTo>
                                <a:lnTo>
                                  <a:pt x="15" y="235"/>
                                </a:lnTo>
                                <a:lnTo>
                                  <a:pt x="15" y="232"/>
                                </a:lnTo>
                                <a:lnTo>
                                  <a:pt x="11" y="228"/>
                                </a:lnTo>
                                <a:lnTo>
                                  <a:pt x="11" y="224"/>
                                </a:lnTo>
                                <a:lnTo>
                                  <a:pt x="11" y="213"/>
                                </a:lnTo>
                                <a:lnTo>
                                  <a:pt x="18" y="198"/>
                                </a:lnTo>
                                <a:lnTo>
                                  <a:pt x="18" y="187"/>
                                </a:lnTo>
                                <a:lnTo>
                                  <a:pt x="11" y="172"/>
                                </a:lnTo>
                                <a:lnTo>
                                  <a:pt x="15" y="164"/>
                                </a:lnTo>
                                <a:lnTo>
                                  <a:pt x="18" y="153"/>
                                </a:lnTo>
                                <a:lnTo>
                                  <a:pt x="18" y="142"/>
                                </a:lnTo>
                                <a:lnTo>
                                  <a:pt x="11" y="134"/>
                                </a:lnTo>
                                <a:lnTo>
                                  <a:pt x="15" y="123"/>
                                </a:lnTo>
                                <a:lnTo>
                                  <a:pt x="11" y="116"/>
                                </a:lnTo>
                                <a:lnTo>
                                  <a:pt x="11" y="112"/>
                                </a:lnTo>
                                <a:lnTo>
                                  <a:pt x="18" y="97"/>
                                </a:lnTo>
                                <a:lnTo>
                                  <a:pt x="22" y="93"/>
                                </a:lnTo>
                                <a:lnTo>
                                  <a:pt x="11" y="101"/>
                                </a:lnTo>
                                <a:lnTo>
                                  <a:pt x="7" y="104"/>
                                </a:lnTo>
                                <a:lnTo>
                                  <a:pt x="0" y="97"/>
                                </a:lnTo>
                                <a:lnTo>
                                  <a:pt x="0" y="82"/>
                                </a:lnTo>
                                <a:lnTo>
                                  <a:pt x="11"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 name="Freeform 66"/>
                        <wps:cNvSpPr>
                          <a:spLocks/>
                        </wps:cNvSpPr>
                        <wps:spPr bwMode="auto">
                          <a:xfrm>
                            <a:off x="3161" y="2081"/>
                            <a:ext cx="434" cy="292"/>
                          </a:xfrm>
                          <a:custGeom>
                            <a:avLst/>
                            <a:gdLst>
                              <a:gd name="T0" fmla="*/ 348 w 434"/>
                              <a:gd name="T1" fmla="*/ 274 h 292"/>
                              <a:gd name="T2" fmla="*/ 363 w 434"/>
                              <a:gd name="T3" fmla="*/ 262 h 292"/>
                              <a:gd name="T4" fmla="*/ 359 w 434"/>
                              <a:gd name="T5" fmla="*/ 229 h 292"/>
                              <a:gd name="T6" fmla="*/ 374 w 434"/>
                              <a:gd name="T7" fmla="*/ 199 h 292"/>
                              <a:gd name="T8" fmla="*/ 340 w 434"/>
                              <a:gd name="T9" fmla="*/ 206 h 292"/>
                              <a:gd name="T10" fmla="*/ 340 w 434"/>
                              <a:gd name="T11" fmla="*/ 233 h 292"/>
                              <a:gd name="T12" fmla="*/ 333 w 434"/>
                              <a:gd name="T13" fmla="*/ 262 h 292"/>
                              <a:gd name="T14" fmla="*/ 307 w 434"/>
                              <a:gd name="T15" fmla="*/ 274 h 292"/>
                              <a:gd name="T16" fmla="*/ 295 w 434"/>
                              <a:gd name="T17" fmla="*/ 210 h 292"/>
                              <a:gd name="T18" fmla="*/ 284 w 434"/>
                              <a:gd name="T19" fmla="*/ 184 h 292"/>
                              <a:gd name="T20" fmla="*/ 299 w 434"/>
                              <a:gd name="T21" fmla="*/ 173 h 292"/>
                              <a:gd name="T22" fmla="*/ 284 w 434"/>
                              <a:gd name="T23" fmla="*/ 158 h 292"/>
                              <a:gd name="T24" fmla="*/ 284 w 434"/>
                              <a:gd name="T25" fmla="*/ 173 h 292"/>
                              <a:gd name="T26" fmla="*/ 262 w 434"/>
                              <a:gd name="T27" fmla="*/ 173 h 292"/>
                              <a:gd name="T28" fmla="*/ 269 w 434"/>
                              <a:gd name="T29" fmla="*/ 154 h 292"/>
                              <a:gd name="T30" fmla="*/ 235 w 434"/>
                              <a:gd name="T31" fmla="*/ 154 h 292"/>
                              <a:gd name="T32" fmla="*/ 220 w 434"/>
                              <a:gd name="T33" fmla="*/ 176 h 292"/>
                              <a:gd name="T34" fmla="*/ 213 w 434"/>
                              <a:gd name="T35" fmla="*/ 191 h 292"/>
                              <a:gd name="T36" fmla="*/ 202 w 434"/>
                              <a:gd name="T37" fmla="*/ 188 h 292"/>
                              <a:gd name="T38" fmla="*/ 187 w 434"/>
                              <a:gd name="T39" fmla="*/ 199 h 292"/>
                              <a:gd name="T40" fmla="*/ 164 w 434"/>
                              <a:gd name="T41" fmla="*/ 199 h 292"/>
                              <a:gd name="T42" fmla="*/ 176 w 434"/>
                              <a:gd name="T43" fmla="*/ 184 h 292"/>
                              <a:gd name="T44" fmla="*/ 176 w 434"/>
                              <a:gd name="T45" fmla="*/ 161 h 292"/>
                              <a:gd name="T46" fmla="*/ 164 w 434"/>
                              <a:gd name="T47" fmla="*/ 105 h 292"/>
                              <a:gd name="T48" fmla="*/ 157 w 434"/>
                              <a:gd name="T49" fmla="*/ 116 h 292"/>
                              <a:gd name="T50" fmla="*/ 157 w 434"/>
                              <a:gd name="T51" fmla="*/ 146 h 292"/>
                              <a:gd name="T52" fmla="*/ 157 w 434"/>
                              <a:gd name="T53" fmla="*/ 154 h 292"/>
                              <a:gd name="T54" fmla="*/ 142 w 434"/>
                              <a:gd name="T55" fmla="*/ 146 h 292"/>
                              <a:gd name="T56" fmla="*/ 142 w 434"/>
                              <a:gd name="T57" fmla="*/ 101 h 292"/>
                              <a:gd name="T58" fmla="*/ 123 w 434"/>
                              <a:gd name="T59" fmla="*/ 105 h 292"/>
                              <a:gd name="T60" fmla="*/ 101 w 434"/>
                              <a:gd name="T61" fmla="*/ 94 h 292"/>
                              <a:gd name="T62" fmla="*/ 82 w 434"/>
                              <a:gd name="T63" fmla="*/ 98 h 292"/>
                              <a:gd name="T64" fmla="*/ 63 w 434"/>
                              <a:gd name="T65" fmla="*/ 98 h 292"/>
                              <a:gd name="T66" fmla="*/ 56 w 434"/>
                              <a:gd name="T67" fmla="*/ 113 h 292"/>
                              <a:gd name="T68" fmla="*/ 33 w 434"/>
                              <a:gd name="T69" fmla="*/ 116 h 292"/>
                              <a:gd name="T70" fmla="*/ 11 w 434"/>
                              <a:gd name="T71" fmla="*/ 113 h 292"/>
                              <a:gd name="T72" fmla="*/ 0 w 434"/>
                              <a:gd name="T73" fmla="*/ 98 h 292"/>
                              <a:gd name="T74" fmla="*/ 22 w 434"/>
                              <a:gd name="T75" fmla="*/ 68 h 292"/>
                              <a:gd name="T76" fmla="*/ 22 w 434"/>
                              <a:gd name="T77" fmla="*/ 49 h 292"/>
                              <a:gd name="T78" fmla="*/ 41 w 434"/>
                              <a:gd name="T79" fmla="*/ 57 h 292"/>
                              <a:gd name="T80" fmla="*/ 63 w 434"/>
                              <a:gd name="T81" fmla="*/ 53 h 292"/>
                              <a:gd name="T82" fmla="*/ 67 w 434"/>
                              <a:gd name="T83" fmla="*/ 45 h 292"/>
                              <a:gd name="T84" fmla="*/ 63 w 434"/>
                              <a:gd name="T85" fmla="*/ 23 h 292"/>
                              <a:gd name="T86" fmla="*/ 97 w 434"/>
                              <a:gd name="T87" fmla="*/ 12 h 292"/>
                              <a:gd name="T88" fmla="*/ 127 w 434"/>
                              <a:gd name="T89" fmla="*/ 8 h 292"/>
                              <a:gd name="T90" fmla="*/ 142 w 434"/>
                              <a:gd name="T91" fmla="*/ 0 h 292"/>
                              <a:gd name="T92" fmla="*/ 157 w 434"/>
                              <a:gd name="T93" fmla="*/ 0 h 292"/>
                              <a:gd name="T94" fmla="*/ 434 w 434"/>
                              <a:gd name="T95" fmla="*/ 128 h 292"/>
                              <a:gd name="T96" fmla="*/ 411 w 434"/>
                              <a:gd name="T97" fmla="*/ 214 h 292"/>
                              <a:gd name="T98" fmla="*/ 378 w 434"/>
                              <a:gd name="T99"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4" h="292">
                                <a:moveTo>
                                  <a:pt x="351" y="289"/>
                                </a:moveTo>
                                <a:lnTo>
                                  <a:pt x="348" y="274"/>
                                </a:lnTo>
                                <a:lnTo>
                                  <a:pt x="351" y="266"/>
                                </a:lnTo>
                                <a:lnTo>
                                  <a:pt x="363" y="262"/>
                                </a:lnTo>
                                <a:lnTo>
                                  <a:pt x="351" y="236"/>
                                </a:lnTo>
                                <a:lnTo>
                                  <a:pt x="359" y="229"/>
                                </a:lnTo>
                                <a:lnTo>
                                  <a:pt x="366" y="225"/>
                                </a:lnTo>
                                <a:lnTo>
                                  <a:pt x="374" y="199"/>
                                </a:lnTo>
                                <a:lnTo>
                                  <a:pt x="366" y="191"/>
                                </a:lnTo>
                                <a:lnTo>
                                  <a:pt x="340" y="206"/>
                                </a:lnTo>
                                <a:lnTo>
                                  <a:pt x="348" y="221"/>
                                </a:lnTo>
                                <a:lnTo>
                                  <a:pt x="340" y="233"/>
                                </a:lnTo>
                                <a:lnTo>
                                  <a:pt x="340" y="240"/>
                                </a:lnTo>
                                <a:lnTo>
                                  <a:pt x="333" y="262"/>
                                </a:lnTo>
                                <a:lnTo>
                                  <a:pt x="325" y="259"/>
                                </a:lnTo>
                                <a:lnTo>
                                  <a:pt x="307" y="274"/>
                                </a:lnTo>
                                <a:lnTo>
                                  <a:pt x="280" y="214"/>
                                </a:lnTo>
                                <a:lnTo>
                                  <a:pt x="295" y="210"/>
                                </a:lnTo>
                                <a:lnTo>
                                  <a:pt x="295" y="206"/>
                                </a:lnTo>
                                <a:lnTo>
                                  <a:pt x="284" y="184"/>
                                </a:lnTo>
                                <a:lnTo>
                                  <a:pt x="288" y="176"/>
                                </a:lnTo>
                                <a:lnTo>
                                  <a:pt x="299" y="173"/>
                                </a:lnTo>
                                <a:lnTo>
                                  <a:pt x="303" y="161"/>
                                </a:lnTo>
                                <a:lnTo>
                                  <a:pt x="284" y="158"/>
                                </a:lnTo>
                                <a:lnTo>
                                  <a:pt x="288" y="165"/>
                                </a:lnTo>
                                <a:lnTo>
                                  <a:pt x="284" y="173"/>
                                </a:lnTo>
                                <a:lnTo>
                                  <a:pt x="273" y="176"/>
                                </a:lnTo>
                                <a:lnTo>
                                  <a:pt x="262" y="173"/>
                                </a:lnTo>
                                <a:lnTo>
                                  <a:pt x="258" y="165"/>
                                </a:lnTo>
                                <a:lnTo>
                                  <a:pt x="269" y="154"/>
                                </a:lnTo>
                                <a:lnTo>
                                  <a:pt x="254" y="146"/>
                                </a:lnTo>
                                <a:lnTo>
                                  <a:pt x="235" y="154"/>
                                </a:lnTo>
                                <a:lnTo>
                                  <a:pt x="232" y="165"/>
                                </a:lnTo>
                                <a:lnTo>
                                  <a:pt x="220" y="176"/>
                                </a:lnTo>
                                <a:lnTo>
                                  <a:pt x="213" y="176"/>
                                </a:lnTo>
                                <a:lnTo>
                                  <a:pt x="213" y="191"/>
                                </a:lnTo>
                                <a:lnTo>
                                  <a:pt x="209" y="195"/>
                                </a:lnTo>
                                <a:lnTo>
                                  <a:pt x="202" y="188"/>
                                </a:lnTo>
                                <a:lnTo>
                                  <a:pt x="194" y="203"/>
                                </a:lnTo>
                                <a:lnTo>
                                  <a:pt x="187" y="199"/>
                                </a:lnTo>
                                <a:lnTo>
                                  <a:pt x="164" y="199"/>
                                </a:lnTo>
                                <a:lnTo>
                                  <a:pt x="172" y="195"/>
                                </a:lnTo>
                                <a:lnTo>
                                  <a:pt x="176" y="184"/>
                                </a:lnTo>
                                <a:lnTo>
                                  <a:pt x="168" y="176"/>
                                </a:lnTo>
                                <a:lnTo>
                                  <a:pt x="176" y="161"/>
                                </a:lnTo>
                                <a:lnTo>
                                  <a:pt x="164" y="128"/>
                                </a:lnTo>
                                <a:lnTo>
                                  <a:pt x="164" y="105"/>
                                </a:lnTo>
                                <a:lnTo>
                                  <a:pt x="153" y="90"/>
                                </a:lnTo>
                                <a:lnTo>
                                  <a:pt x="157" y="116"/>
                                </a:lnTo>
                                <a:lnTo>
                                  <a:pt x="149" y="135"/>
                                </a:lnTo>
                                <a:lnTo>
                                  <a:pt x="157" y="146"/>
                                </a:lnTo>
                                <a:lnTo>
                                  <a:pt x="161" y="158"/>
                                </a:lnTo>
                                <a:lnTo>
                                  <a:pt x="157" y="154"/>
                                </a:lnTo>
                                <a:lnTo>
                                  <a:pt x="138" y="161"/>
                                </a:lnTo>
                                <a:lnTo>
                                  <a:pt x="142" y="146"/>
                                </a:lnTo>
                                <a:lnTo>
                                  <a:pt x="138" y="128"/>
                                </a:lnTo>
                                <a:lnTo>
                                  <a:pt x="142" y="101"/>
                                </a:lnTo>
                                <a:lnTo>
                                  <a:pt x="131" y="101"/>
                                </a:lnTo>
                                <a:lnTo>
                                  <a:pt x="123" y="105"/>
                                </a:lnTo>
                                <a:lnTo>
                                  <a:pt x="108" y="101"/>
                                </a:lnTo>
                                <a:lnTo>
                                  <a:pt x="101" y="94"/>
                                </a:lnTo>
                                <a:lnTo>
                                  <a:pt x="97" y="98"/>
                                </a:lnTo>
                                <a:lnTo>
                                  <a:pt x="82" y="98"/>
                                </a:lnTo>
                                <a:lnTo>
                                  <a:pt x="71" y="101"/>
                                </a:lnTo>
                                <a:lnTo>
                                  <a:pt x="63" y="98"/>
                                </a:lnTo>
                                <a:lnTo>
                                  <a:pt x="60" y="109"/>
                                </a:lnTo>
                                <a:lnTo>
                                  <a:pt x="56" y="113"/>
                                </a:lnTo>
                                <a:lnTo>
                                  <a:pt x="45" y="116"/>
                                </a:lnTo>
                                <a:lnTo>
                                  <a:pt x="33" y="116"/>
                                </a:lnTo>
                                <a:lnTo>
                                  <a:pt x="22" y="113"/>
                                </a:lnTo>
                                <a:lnTo>
                                  <a:pt x="11" y="113"/>
                                </a:lnTo>
                                <a:lnTo>
                                  <a:pt x="3" y="109"/>
                                </a:lnTo>
                                <a:lnTo>
                                  <a:pt x="0" y="98"/>
                                </a:lnTo>
                                <a:lnTo>
                                  <a:pt x="11" y="75"/>
                                </a:lnTo>
                                <a:lnTo>
                                  <a:pt x="22" y="68"/>
                                </a:lnTo>
                                <a:lnTo>
                                  <a:pt x="15" y="64"/>
                                </a:lnTo>
                                <a:lnTo>
                                  <a:pt x="22" y="49"/>
                                </a:lnTo>
                                <a:lnTo>
                                  <a:pt x="37" y="53"/>
                                </a:lnTo>
                                <a:lnTo>
                                  <a:pt x="41" y="57"/>
                                </a:lnTo>
                                <a:lnTo>
                                  <a:pt x="60" y="68"/>
                                </a:lnTo>
                                <a:lnTo>
                                  <a:pt x="63" y="53"/>
                                </a:lnTo>
                                <a:lnTo>
                                  <a:pt x="75" y="57"/>
                                </a:lnTo>
                                <a:lnTo>
                                  <a:pt x="67" y="45"/>
                                </a:lnTo>
                                <a:lnTo>
                                  <a:pt x="75" y="34"/>
                                </a:lnTo>
                                <a:lnTo>
                                  <a:pt x="63" y="23"/>
                                </a:lnTo>
                                <a:lnTo>
                                  <a:pt x="89" y="8"/>
                                </a:lnTo>
                                <a:lnTo>
                                  <a:pt x="97" y="12"/>
                                </a:lnTo>
                                <a:lnTo>
                                  <a:pt x="116" y="8"/>
                                </a:lnTo>
                                <a:lnTo>
                                  <a:pt x="127" y="8"/>
                                </a:lnTo>
                                <a:lnTo>
                                  <a:pt x="134" y="12"/>
                                </a:lnTo>
                                <a:lnTo>
                                  <a:pt x="142" y="0"/>
                                </a:lnTo>
                                <a:lnTo>
                                  <a:pt x="149" y="4"/>
                                </a:lnTo>
                                <a:lnTo>
                                  <a:pt x="157" y="0"/>
                                </a:lnTo>
                                <a:lnTo>
                                  <a:pt x="168" y="4"/>
                                </a:lnTo>
                                <a:lnTo>
                                  <a:pt x="434" y="128"/>
                                </a:lnTo>
                                <a:lnTo>
                                  <a:pt x="423" y="169"/>
                                </a:lnTo>
                                <a:lnTo>
                                  <a:pt x="411" y="214"/>
                                </a:lnTo>
                                <a:lnTo>
                                  <a:pt x="393" y="251"/>
                                </a:lnTo>
                                <a:lnTo>
                                  <a:pt x="378" y="292"/>
                                </a:lnTo>
                                <a:lnTo>
                                  <a:pt x="351" y="28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 name="Freeform 67"/>
                        <wps:cNvSpPr>
                          <a:spLocks/>
                        </wps:cNvSpPr>
                        <wps:spPr bwMode="auto">
                          <a:xfrm>
                            <a:off x="3213" y="2036"/>
                            <a:ext cx="45" cy="42"/>
                          </a:xfrm>
                          <a:custGeom>
                            <a:avLst/>
                            <a:gdLst>
                              <a:gd name="T0" fmla="*/ 0 w 45"/>
                              <a:gd name="T1" fmla="*/ 38 h 42"/>
                              <a:gd name="T2" fmla="*/ 4 w 45"/>
                              <a:gd name="T3" fmla="*/ 19 h 42"/>
                              <a:gd name="T4" fmla="*/ 15 w 45"/>
                              <a:gd name="T5" fmla="*/ 12 h 42"/>
                              <a:gd name="T6" fmla="*/ 23 w 45"/>
                              <a:gd name="T7" fmla="*/ 4 h 42"/>
                              <a:gd name="T8" fmla="*/ 45 w 45"/>
                              <a:gd name="T9" fmla="*/ 0 h 42"/>
                              <a:gd name="T10" fmla="*/ 45 w 45"/>
                              <a:gd name="T11" fmla="*/ 15 h 42"/>
                              <a:gd name="T12" fmla="*/ 34 w 45"/>
                              <a:gd name="T13" fmla="*/ 27 h 42"/>
                              <a:gd name="T14" fmla="*/ 30 w 45"/>
                              <a:gd name="T15" fmla="*/ 38 h 42"/>
                              <a:gd name="T16" fmla="*/ 15 w 45"/>
                              <a:gd name="T17" fmla="*/ 42 h 42"/>
                              <a:gd name="T18" fmla="*/ 4 w 45"/>
                              <a:gd name="T19" fmla="*/ 42 h 42"/>
                              <a:gd name="T20" fmla="*/ 0 w 45"/>
                              <a:gd name="T21"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42">
                                <a:moveTo>
                                  <a:pt x="0" y="38"/>
                                </a:moveTo>
                                <a:lnTo>
                                  <a:pt x="4" y="19"/>
                                </a:lnTo>
                                <a:lnTo>
                                  <a:pt x="15" y="12"/>
                                </a:lnTo>
                                <a:lnTo>
                                  <a:pt x="23" y="4"/>
                                </a:lnTo>
                                <a:lnTo>
                                  <a:pt x="45" y="0"/>
                                </a:lnTo>
                                <a:lnTo>
                                  <a:pt x="45" y="15"/>
                                </a:lnTo>
                                <a:lnTo>
                                  <a:pt x="34" y="27"/>
                                </a:lnTo>
                                <a:lnTo>
                                  <a:pt x="30" y="38"/>
                                </a:lnTo>
                                <a:lnTo>
                                  <a:pt x="15" y="42"/>
                                </a:lnTo>
                                <a:lnTo>
                                  <a:pt x="4" y="42"/>
                                </a:lnTo>
                                <a:lnTo>
                                  <a:pt x="0"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 name="Freeform 68"/>
                        <wps:cNvSpPr>
                          <a:spLocks/>
                        </wps:cNvSpPr>
                        <wps:spPr bwMode="auto">
                          <a:xfrm>
                            <a:off x="3262" y="2010"/>
                            <a:ext cx="41" cy="71"/>
                          </a:xfrm>
                          <a:custGeom>
                            <a:avLst/>
                            <a:gdLst>
                              <a:gd name="T0" fmla="*/ 3 w 41"/>
                              <a:gd name="T1" fmla="*/ 68 h 71"/>
                              <a:gd name="T2" fmla="*/ 7 w 41"/>
                              <a:gd name="T3" fmla="*/ 71 h 71"/>
                              <a:gd name="T4" fmla="*/ 18 w 41"/>
                              <a:gd name="T5" fmla="*/ 68 h 71"/>
                              <a:gd name="T6" fmla="*/ 33 w 41"/>
                              <a:gd name="T7" fmla="*/ 64 h 71"/>
                              <a:gd name="T8" fmla="*/ 30 w 41"/>
                              <a:gd name="T9" fmla="*/ 53 h 71"/>
                              <a:gd name="T10" fmla="*/ 22 w 41"/>
                              <a:gd name="T11" fmla="*/ 45 h 71"/>
                              <a:gd name="T12" fmla="*/ 18 w 41"/>
                              <a:gd name="T13" fmla="*/ 38 h 71"/>
                              <a:gd name="T14" fmla="*/ 33 w 41"/>
                              <a:gd name="T15" fmla="*/ 26 h 71"/>
                              <a:gd name="T16" fmla="*/ 41 w 41"/>
                              <a:gd name="T17" fmla="*/ 23 h 71"/>
                              <a:gd name="T18" fmla="*/ 33 w 41"/>
                              <a:gd name="T19" fmla="*/ 19 h 71"/>
                              <a:gd name="T20" fmla="*/ 26 w 41"/>
                              <a:gd name="T21" fmla="*/ 19 h 71"/>
                              <a:gd name="T22" fmla="*/ 22 w 41"/>
                              <a:gd name="T23" fmla="*/ 11 h 71"/>
                              <a:gd name="T24" fmla="*/ 37 w 41"/>
                              <a:gd name="T25" fmla="*/ 4 h 71"/>
                              <a:gd name="T26" fmla="*/ 33 w 41"/>
                              <a:gd name="T27" fmla="*/ 0 h 71"/>
                              <a:gd name="T28" fmla="*/ 30 w 41"/>
                              <a:gd name="T29" fmla="*/ 0 h 71"/>
                              <a:gd name="T30" fmla="*/ 22 w 41"/>
                              <a:gd name="T31" fmla="*/ 0 h 71"/>
                              <a:gd name="T32" fmla="*/ 15 w 41"/>
                              <a:gd name="T33" fmla="*/ 4 h 71"/>
                              <a:gd name="T34" fmla="*/ 3 w 41"/>
                              <a:gd name="T35" fmla="*/ 11 h 71"/>
                              <a:gd name="T36" fmla="*/ 0 w 41"/>
                              <a:gd name="T37" fmla="*/ 15 h 71"/>
                              <a:gd name="T38" fmla="*/ 7 w 41"/>
                              <a:gd name="T39" fmla="*/ 15 h 71"/>
                              <a:gd name="T40" fmla="*/ 3 w 41"/>
                              <a:gd name="T41" fmla="*/ 26 h 71"/>
                              <a:gd name="T42" fmla="*/ 3 w 41"/>
                              <a:gd name="T43" fmla="*/ 38 h 71"/>
                              <a:gd name="T44" fmla="*/ 11 w 41"/>
                              <a:gd name="T45" fmla="*/ 53 h 71"/>
                              <a:gd name="T46" fmla="*/ 7 w 41"/>
                              <a:gd name="T47" fmla="*/ 60 h 71"/>
                              <a:gd name="T48" fmla="*/ 0 w 41"/>
                              <a:gd name="T49" fmla="*/ 64 h 71"/>
                              <a:gd name="T50" fmla="*/ 3 w 41"/>
                              <a:gd name="T51" fmla="*/ 6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71">
                                <a:moveTo>
                                  <a:pt x="3" y="68"/>
                                </a:moveTo>
                                <a:lnTo>
                                  <a:pt x="7" y="71"/>
                                </a:lnTo>
                                <a:lnTo>
                                  <a:pt x="18" y="68"/>
                                </a:lnTo>
                                <a:lnTo>
                                  <a:pt x="33" y="64"/>
                                </a:lnTo>
                                <a:lnTo>
                                  <a:pt x="30" y="53"/>
                                </a:lnTo>
                                <a:lnTo>
                                  <a:pt x="22" y="45"/>
                                </a:lnTo>
                                <a:lnTo>
                                  <a:pt x="18" y="38"/>
                                </a:lnTo>
                                <a:lnTo>
                                  <a:pt x="33" y="26"/>
                                </a:lnTo>
                                <a:lnTo>
                                  <a:pt x="41" y="23"/>
                                </a:lnTo>
                                <a:lnTo>
                                  <a:pt x="33" y="19"/>
                                </a:lnTo>
                                <a:lnTo>
                                  <a:pt x="26" y="19"/>
                                </a:lnTo>
                                <a:lnTo>
                                  <a:pt x="22" y="11"/>
                                </a:lnTo>
                                <a:lnTo>
                                  <a:pt x="37" y="4"/>
                                </a:lnTo>
                                <a:lnTo>
                                  <a:pt x="33" y="0"/>
                                </a:lnTo>
                                <a:lnTo>
                                  <a:pt x="30" y="0"/>
                                </a:lnTo>
                                <a:lnTo>
                                  <a:pt x="22" y="0"/>
                                </a:lnTo>
                                <a:lnTo>
                                  <a:pt x="15" y="4"/>
                                </a:lnTo>
                                <a:lnTo>
                                  <a:pt x="3" y="11"/>
                                </a:lnTo>
                                <a:lnTo>
                                  <a:pt x="0" y="15"/>
                                </a:lnTo>
                                <a:lnTo>
                                  <a:pt x="7" y="15"/>
                                </a:lnTo>
                                <a:lnTo>
                                  <a:pt x="3" y="26"/>
                                </a:lnTo>
                                <a:lnTo>
                                  <a:pt x="3" y="38"/>
                                </a:lnTo>
                                <a:lnTo>
                                  <a:pt x="11" y="53"/>
                                </a:lnTo>
                                <a:lnTo>
                                  <a:pt x="7" y="60"/>
                                </a:lnTo>
                                <a:lnTo>
                                  <a:pt x="0" y="64"/>
                                </a:lnTo>
                                <a:lnTo>
                                  <a:pt x="3" y="6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 name="Freeform 69"/>
                        <wps:cNvSpPr>
                          <a:spLocks/>
                        </wps:cNvSpPr>
                        <wps:spPr bwMode="auto">
                          <a:xfrm>
                            <a:off x="3329" y="2299"/>
                            <a:ext cx="15" cy="18"/>
                          </a:xfrm>
                          <a:custGeom>
                            <a:avLst/>
                            <a:gdLst>
                              <a:gd name="T0" fmla="*/ 4 w 15"/>
                              <a:gd name="T1" fmla="*/ 0 h 18"/>
                              <a:gd name="T2" fmla="*/ 0 w 15"/>
                              <a:gd name="T3" fmla="*/ 11 h 18"/>
                              <a:gd name="T4" fmla="*/ 8 w 15"/>
                              <a:gd name="T5" fmla="*/ 18 h 18"/>
                              <a:gd name="T6" fmla="*/ 15 w 15"/>
                              <a:gd name="T7" fmla="*/ 18 h 18"/>
                              <a:gd name="T8" fmla="*/ 15 w 15"/>
                              <a:gd name="T9" fmla="*/ 11 h 18"/>
                              <a:gd name="T10" fmla="*/ 8 w 15"/>
                              <a:gd name="T11" fmla="*/ 3 h 18"/>
                              <a:gd name="T12" fmla="*/ 8 w 15"/>
                              <a:gd name="T13" fmla="*/ 3 h 18"/>
                              <a:gd name="T14" fmla="*/ 4 w 15"/>
                              <a:gd name="T15" fmla="*/ 0 h 18"/>
                              <a:gd name="T16" fmla="*/ 4 w 15"/>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8">
                                <a:moveTo>
                                  <a:pt x="4" y="0"/>
                                </a:moveTo>
                                <a:lnTo>
                                  <a:pt x="0" y="11"/>
                                </a:lnTo>
                                <a:lnTo>
                                  <a:pt x="8" y="18"/>
                                </a:lnTo>
                                <a:lnTo>
                                  <a:pt x="15" y="18"/>
                                </a:lnTo>
                                <a:lnTo>
                                  <a:pt x="15" y="11"/>
                                </a:lnTo>
                                <a:lnTo>
                                  <a:pt x="8" y="3"/>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 name="Freeform 70"/>
                        <wps:cNvSpPr>
                          <a:spLocks/>
                        </wps:cNvSpPr>
                        <wps:spPr bwMode="auto">
                          <a:xfrm>
                            <a:off x="3280" y="2246"/>
                            <a:ext cx="15" cy="8"/>
                          </a:xfrm>
                          <a:custGeom>
                            <a:avLst/>
                            <a:gdLst>
                              <a:gd name="T0" fmla="*/ 8 w 15"/>
                              <a:gd name="T1" fmla="*/ 0 h 8"/>
                              <a:gd name="T2" fmla="*/ 0 w 15"/>
                              <a:gd name="T3" fmla="*/ 0 h 8"/>
                              <a:gd name="T4" fmla="*/ 15 w 15"/>
                              <a:gd name="T5" fmla="*/ 8 h 8"/>
                              <a:gd name="T6" fmla="*/ 15 w 15"/>
                              <a:gd name="T7" fmla="*/ 4 h 8"/>
                              <a:gd name="T8" fmla="*/ 15 w 15"/>
                              <a:gd name="T9" fmla="*/ 4 h 8"/>
                              <a:gd name="T10" fmla="*/ 12 w 15"/>
                              <a:gd name="T11" fmla="*/ 0 h 8"/>
                              <a:gd name="T12" fmla="*/ 12 w 15"/>
                              <a:gd name="T13" fmla="*/ 0 h 8"/>
                              <a:gd name="T14" fmla="*/ 8 w 15"/>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8">
                                <a:moveTo>
                                  <a:pt x="8" y="0"/>
                                </a:moveTo>
                                <a:lnTo>
                                  <a:pt x="0" y="0"/>
                                </a:lnTo>
                                <a:lnTo>
                                  <a:pt x="15" y="8"/>
                                </a:lnTo>
                                <a:lnTo>
                                  <a:pt x="15" y="4"/>
                                </a:lnTo>
                                <a:lnTo>
                                  <a:pt x="12" y="0"/>
                                </a:lnTo>
                                <a:lnTo>
                                  <a:pt x="8"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4" name="Freeform 71"/>
                        <wps:cNvSpPr>
                          <a:spLocks/>
                        </wps:cNvSpPr>
                        <wps:spPr bwMode="auto">
                          <a:xfrm>
                            <a:off x="3280" y="2201"/>
                            <a:ext cx="4" cy="11"/>
                          </a:xfrm>
                          <a:custGeom>
                            <a:avLst/>
                            <a:gdLst>
                              <a:gd name="T0" fmla="*/ 0 w 4"/>
                              <a:gd name="T1" fmla="*/ 11 h 11"/>
                              <a:gd name="T2" fmla="*/ 0 w 4"/>
                              <a:gd name="T3" fmla="*/ 4 h 11"/>
                              <a:gd name="T4" fmla="*/ 0 w 4"/>
                              <a:gd name="T5" fmla="*/ 0 h 11"/>
                              <a:gd name="T6" fmla="*/ 4 w 4"/>
                              <a:gd name="T7" fmla="*/ 11 h 11"/>
                              <a:gd name="T8" fmla="*/ 0 w 4"/>
                              <a:gd name="T9" fmla="*/ 11 h 11"/>
                            </a:gdLst>
                            <a:ahLst/>
                            <a:cxnLst>
                              <a:cxn ang="0">
                                <a:pos x="T0" y="T1"/>
                              </a:cxn>
                              <a:cxn ang="0">
                                <a:pos x="T2" y="T3"/>
                              </a:cxn>
                              <a:cxn ang="0">
                                <a:pos x="T4" y="T5"/>
                              </a:cxn>
                              <a:cxn ang="0">
                                <a:pos x="T6" y="T7"/>
                              </a:cxn>
                              <a:cxn ang="0">
                                <a:pos x="T8" y="T9"/>
                              </a:cxn>
                            </a:cxnLst>
                            <a:rect l="0" t="0" r="r" b="b"/>
                            <a:pathLst>
                              <a:path w="4" h="11">
                                <a:moveTo>
                                  <a:pt x="0" y="11"/>
                                </a:moveTo>
                                <a:lnTo>
                                  <a:pt x="0" y="4"/>
                                </a:lnTo>
                                <a:lnTo>
                                  <a:pt x="0" y="0"/>
                                </a:lnTo>
                                <a:lnTo>
                                  <a:pt x="4"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5" name="Freeform 72"/>
                        <wps:cNvSpPr>
                          <a:spLocks/>
                        </wps:cNvSpPr>
                        <wps:spPr bwMode="auto">
                          <a:xfrm>
                            <a:off x="3265" y="2212"/>
                            <a:ext cx="8" cy="8"/>
                          </a:xfrm>
                          <a:custGeom>
                            <a:avLst/>
                            <a:gdLst>
                              <a:gd name="T0" fmla="*/ 8 w 8"/>
                              <a:gd name="T1" fmla="*/ 8 h 8"/>
                              <a:gd name="T2" fmla="*/ 0 w 8"/>
                              <a:gd name="T3" fmla="*/ 0 h 8"/>
                              <a:gd name="T4" fmla="*/ 4 w 8"/>
                              <a:gd name="T5" fmla="*/ 0 h 8"/>
                              <a:gd name="T6" fmla="*/ 8 w 8"/>
                              <a:gd name="T7" fmla="*/ 8 h 8"/>
                            </a:gdLst>
                            <a:ahLst/>
                            <a:cxnLst>
                              <a:cxn ang="0">
                                <a:pos x="T0" y="T1"/>
                              </a:cxn>
                              <a:cxn ang="0">
                                <a:pos x="T2" y="T3"/>
                              </a:cxn>
                              <a:cxn ang="0">
                                <a:pos x="T4" y="T5"/>
                              </a:cxn>
                              <a:cxn ang="0">
                                <a:pos x="T6" y="T7"/>
                              </a:cxn>
                            </a:cxnLst>
                            <a:rect l="0" t="0" r="r" b="b"/>
                            <a:pathLst>
                              <a:path w="8" h="8">
                                <a:moveTo>
                                  <a:pt x="8" y="8"/>
                                </a:moveTo>
                                <a:lnTo>
                                  <a:pt x="0" y="0"/>
                                </a:lnTo>
                                <a:lnTo>
                                  <a:pt x="4" y="0"/>
                                </a:lnTo>
                                <a:lnTo>
                                  <a:pt x="8"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6" name="Freeform 73"/>
                        <wps:cNvSpPr>
                          <a:spLocks/>
                        </wps:cNvSpPr>
                        <wps:spPr bwMode="auto">
                          <a:xfrm>
                            <a:off x="3329" y="1917"/>
                            <a:ext cx="292" cy="292"/>
                          </a:xfrm>
                          <a:custGeom>
                            <a:avLst/>
                            <a:gdLst>
                              <a:gd name="T0" fmla="*/ 4 w 292"/>
                              <a:gd name="T1" fmla="*/ 161 h 292"/>
                              <a:gd name="T2" fmla="*/ 8 w 292"/>
                              <a:gd name="T3" fmla="*/ 138 h 292"/>
                              <a:gd name="T4" fmla="*/ 15 w 292"/>
                              <a:gd name="T5" fmla="*/ 134 h 292"/>
                              <a:gd name="T6" fmla="*/ 41 w 292"/>
                              <a:gd name="T7" fmla="*/ 75 h 292"/>
                              <a:gd name="T8" fmla="*/ 64 w 292"/>
                              <a:gd name="T9" fmla="*/ 78 h 292"/>
                              <a:gd name="T10" fmla="*/ 82 w 292"/>
                              <a:gd name="T11" fmla="*/ 56 h 292"/>
                              <a:gd name="T12" fmla="*/ 97 w 292"/>
                              <a:gd name="T13" fmla="*/ 56 h 292"/>
                              <a:gd name="T14" fmla="*/ 105 w 292"/>
                              <a:gd name="T15" fmla="*/ 41 h 292"/>
                              <a:gd name="T16" fmla="*/ 135 w 292"/>
                              <a:gd name="T17" fmla="*/ 18 h 292"/>
                              <a:gd name="T18" fmla="*/ 172 w 292"/>
                              <a:gd name="T19" fmla="*/ 0 h 292"/>
                              <a:gd name="T20" fmla="*/ 198 w 292"/>
                              <a:gd name="T21" fmla="*/ 7 h 292"/>
                              <a:gd name="T22" fmla="*/ 247 w 292"/>
                              <a:gd name="T23" fmla="*/ 15 h 292"/>
                              <a:gd name="T24" fmla="*/ 243 w 292"/>
                              <a:gd name="T25" fmla="*/ 41 h 292"/>
                              <a:gd name="T26" fmla="*/ 221 w 292"/>
                              <a:gd name="T27" fmla="*/ 63 h 292"/>
                              <a:gd name="T28" fmla="*/ 232 w 292"/>
                              <a:gd name="T29" fmla="*/ 82 h 292"/>
                              <a:gd name="T30" fmla="*/ 251 w 292"/>
                              <a:gd name="T31" fmla="*/ 89 h 292"/>
                              <a:gd name="T32" fmla="*/ 243 w 292"/>
                              <a:gd name="T33" fmla="*/ 104 h 292"/>
                              <a:gd name="T34" fmla="*/ 236 w 292"/>
                              <a:gd name="T35" fmla="*/ 108 h 292"/>
                              <a:gd name="T36" fmla="*/ 225 w 292"/>
                              <a:gd name="T37" fmla="*/ 138 h 292"/>
                              <a:gd name="T38" fmla="*/ 247 w 292"/>
                              <a:gd name="T39" fmla="*/ 123 h 292"/>
                              <a:gd name="T40" fmla="*/ 266 w 292"/>
                              <a:gd name="T41" fmla="*/ 123 h 292"/>
                              <a:gd name="T42" fmla="*/ 262 w 292"/>
                              <a:gd name="T43" fmla="*/ 108 h 292"/>
                              <a:gd name="T44" fmla="*/ 255 w 292"/>
                              <a:gd name="T45" fmla="*/ 97 h 292"/>
                              <a:gd name="T46" fmla="*/ 273 w 292"/>
                              <a:gd name="T47" fmla="*/ 104 h 292"/>
                              <a:gd name="T48" fmla="*/ 292 w 292"/>
                              <a:gd name="T49" fmla="*/ 157 h 292"/>
                              <a:gd name="T50" fmla="*/ 277 w 292"/>
                              <a:gd name="T51" fmla="*/ 243 h 292"/>
                              <a:gd name="T52" fmla="*/ 150 w 292"/>
                              <a:gd name="T53" fmla="*/ 149 h 292"/>
                              <a:gd name="T54" fmla="*/ 172 w 292"/>
                              <a:gd name="T55" fmla="*/ 67 h 292"/>
                              <a:gd name="T56" fmla="*/ 67 w 292"/>
                              <a:gd name="T57" fmla="*/ 146 h 292"/>
                              <a:gd name="T58" fmla="*/ 34 w 292"/>
                              <a:gd name="T59" fmla="*/ 127 h 292"/>
                              <a:gd name="T60" fmla="*/ 19 w 292"/>
                              <a:gd name="T61" fmla="*/ 164 h 292"/>
                              <a:gd name="T62" fmla="*/ 11 w 292"/>
                              <a:gd name="T63"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2" h="292">
                                <a:moveTo>
                                  <a:pt x="11" y="149"/>
                                </a:moveTo>
                                <a:lnTo>
                                  <a:pt x="4" y="161"/>
                                </a:lnTo>
                                <a:lnTo>
                                  <a:pt x="4" y="153"/>
                                </a:lnTo>
                                <a:lnTo>
                                  <a:pt x="8" y="138"/>
                                </a:lnTo>
                                <a:lnTo>
                                  <a:pt x="19" y="138"/>
                                </a:lnTo>
                                <a:lnTo>
                                  <a:pt x="15" y="134"/>
                                </a:lnTo>
                                <a:lnTo>
                                  <a:pt x="11" y="123"/>
                                </a:lnTo>
                                <a:lnTo>
                                  <a:pt x="41" y="75"/>
                                </a:lnTo>
                                <a:lnTo>
                                  <a:pt x="56" y="78"/>
                                </a:lnTo>
                                <a:lnTo>
                                  <a:pt x="64" y="78"/>
                                </a:lnTo>
                                <a:lnTo>
                                  <a:pt x="67" y="75"/>
                                </a:lnTo>
                                <a:lnTo>
                                  <a:pt x="82" y="56"/>
                                </a:lnTo>
                                <a:lnTo>
                                  <a:pt x="94" y="63"/>
                                </a:lnTo>
                                <a:lnTo>
                                  <a:pt x="97" y="56"/>
                                </a:lnTo>
                                <a:lnTo>
                                  <a:pt x="97" y="52"/>
                                </a:lnTo>
                                <a:lnTo>
                                  <a:pt x="105" y="41"/>
                                </a:lnTo>
                                <a:lnTo>
                                  <a:pt x="112" y="41"/>
                                </a:lnTo>
                                <a:lnTo>
                                  <a:pt x="135" y="18"/>
                                </a:lnTo>
                                <a:lnTo>
                                  <a:pt x="154" y="11"/>
                                </a:lnTo>
                                <a:lnTo>
                                  <a:pt x="172" y="0"/>
                                </a:lnTo>
                                <a:lnTo>
                                  <a:pt x="191" y="3"/>
                                </a:lnTo>
                                <a:lnTo>
                                  <a:pt x="198" y="7"/>
                                </a:lnTo>
                                <a:lnTo>
                                  <a:pt x="221" y="3"/>
                                </a:lnTo>
                                <a:lnTo>
                                  <a:pt x="247" y="15"/>
                                </a:lnTo>
                                <a:lnTo>
                                  <a:pt x="247" y="33"/>
                                </a:lnTo>
                                <a:lnTo>
                                  <a:pt x="243" y="41"/>
                                </a:lnTo>
                                <a:lnTo>
                                  <a:pt x="232" y="48"/>
                                </a:lnTo>
                                <a:lnTo>
                                  <a:pt x="221" y="63"/>
                                </a:lnTo>
                                <a:lnTo>
                                  <a:pt x="225" y="71"/>
                                </a:lnTo>
                                <a:lnTo>
                                  <a:pt x="232" y="82"/>
                                </a:lnTo>
                                <a:lnTo>
                                  <a:pt x="240" y="89"/>
                                </a:lnTo>
                                <a:lnTo>
                                  <a:pt x="251" y="89"/>
                                </a:lnTo>
                                <a:lnTo>
                                  <a:pt x="243" y="97"/>
                                </a:lnTo>
                                <a:lnTo>
                                  <a:pt x="243" y="104"/>
                                </a:lnTo>
                                <a:lnTo>
                                  <a:pt x="243" y="108"/>
                                </a:lnTo>
                                <a:lnTo>
                                  <a:pt x="236" y="108"/>
                                </a:lnTo>
                                <a:lnTo>
                                  <a:pt x="228" y="127"/>
                                </a:lnTo>
                                <a:lnTo>
                                  <a:pt x="225" y="138"/>
                                </a:lnTo>
                                <a:lnTo>
                                  <a:pt x="236" y="119"/>
                                </a:lnTo>
                                <a:lnTo>
                                  <a:pt x="247" y="123"/>
                                </a:lnTo>
                                <a:lnTo>
                                  <a:pt x="258" y="123"/>
                                </a:lnTo>
                                <a:lnTo>
                                  <a:pt x="266" y="123"/>
                                </a:lnTo>
                                <a:lnTo>
                                  <a:pt x="262" y="119"/>
                                </a:lnTo>
                                <a:lnTo>
                                  <a:pt x="262" y="108"/>
                                </a:lnTo>
                                <a:lnTo>
                                  <a:pt x="258" y="101"/>
                                </a:lnTo>
                                <a:lnTo>
                                  <a:pt x="255" y="97"/>
                                </a:lnTo>
                                <a:lnTo>
                                  <a:pt x="266" y="101"/>
                                </a:lnTo>
                                <a:lnTo>
                                  <a:pt x="273" y="104"/>
                                </a:lnTo>
                                <a:lnTo>
                                  <a:pt x="292" y="112"/>
                                </a:lnTo>
                                <a:lnTo>
                                  <a:pt x="292" y="157"/>
                                </a:lnTo>
                                <a:lnTo>
                                  <a:pt x="285" y="198"/>
                                </a:lnTo>
                                <a:lnTo>
                                  <a:pt x="277" y="243"/>
                                </a:lnTo>
                                <a:lnTo>
                                  <a:pt x="270" y="292"/>
                                </a:lnTo>
                                <a:lnTo>
                                  <a:pt x="150" y="149"/>
                                </a:lnTo>
                                <a:lnTo>
                                  <a:pt x="176" y="86"/>
                                </a:lnTo>
                                <a:lnTo>
                                  <a:pt x="172" y="67"/>
                                </a:lnTo>
                                <a:lnTo>
                                  <a:pt x="109" y="86"/>
                                </a:lnTo>
                                <a:lnTo>
                                  <a:pt x="67" y="146"/>
                                </a:lnTo>
                                <a:lnTo>
                                  <a:pt x="52" y="127"/>
                                </a:lnTo>
                                <a:lnTo>
                                  <a:pt x="34" y="127"/>
                                </a:lnTo>
                                <a:lnTo>
                                  <a:pt x="23" y="138"/>
                                </a:lnTo>
                                <a:lnTo>
                                  <a:pt x="19" y="164"/>
                                </a:lnTo>
                                <a:lnTo>
                                  <a:pt x="0" y="168"/>
                                </a:lnTo>
                                <a:lnTo>
                                  <a:pt x="11" y="1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7" name="Freeform 74"/>
                        <wps:cNvSpPr>
                          <a:spLocks/>
                        </wps:cNvSpPr>
                        <wps:spPr bwMode="auto">
                          <a:xfrm>
                            <a:off x="3363" y="2036"/>
                            <a:ext cx="63" cy="53"/>
                          </a:xfrm>
                          <a:custGeom>
                            <a:avLst/>
                            <a:gdLst>
                              <a:gd name="T0" fmla="*/ 0 w 63"/>
                              <a:gd name="T1" fmla="*/ 0 h 53"/>
                              <a:gd name="T2" fmla="*/ 60 w 63"/>
                              <a:gd name="T3" fmla="*/ 12 h 53"/>
                              <a:gd name="T4" fmla="*/ 63 w 63"/>
                              <a:gd name="T5" fmla="*/ 30 h 53"/>
                              <a:gd name="T6" fmla="*/ 52 w 63"/>
                              <a:gd name="T7" fmla="*/ 38 h 53"/>
                              <a:gd name="T8" fmla="*/ 37 w 63"/>
                              <a:gd name="T9" fmla="*/ 49 h 53"/>
                              <a:gd name="T10" fmla="*/ 33 w 63"/>
                              <a:gd name="T11" fmla="*/ 53 h 53"/>
                              <a:gd name="T12" fmla="*/ 0 w 63"/>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63" h="53">
                                <a:moveTo>
                                  <a:pt x="0" y="0"/>
                                </a:moveTo>
                                <a:lnTo>
                                  <a:pt x="60" y="12"/>
                                </a:lnTo>
                                <a:lnTo>
                                  <a:pt x="63" y="30"/>
                                </a:lnTo>
                                <a:lnTo>
                                  <a:pt x="52" y="38"/>
                                </a:lnTo>
                                <a:lnTo>
                                  <a:pt x="37" y="49"/>
                                </a:lnTo>
                                <a:lnTo>
                                  <a:pt x="33" y="53"/>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8" name="Freeform 75"/>
                        <wps:cNvSpPr>
                          <a:spLocks/>
                        </wps:cNvSpPr>
                        <wps:spPr bwMode="auto">
                          <a:xfrm>
                            <a:off x="3400" y="1973"/>
                            <a:ext cx="124" cy="82"/>
                          </a:xfrm>
                          <a:custGeom>
                            <a:avLst/>
                            <a:gdLst>
                              <a:gd name="T0" fmla="*/ 19 w 124"/>
                              <a:gd name="T1" fmla="*/ 82 h 82"/>
                              <a:gd name="T2" fmla="*/ 23 w 124"/>
                              <a:gd name="T3" fmla="*/ 60 h 82"/>
                              <a:gd name="T4" fmla="*/ 41 w 124"/>
                              <a:gd name="T5" fmla="*/ 52 h 82"/>
                              <a:gd name="T6" fmla="*/ 49 w 124"/>
                              <a:gd name="T7" fmla="*/ 37 h 82"/>
                              <a:gd name="T8" fmla="*/ 56 w 124"/>
                              <a:gd name="T9" fmla="*/ 37 h 82"/>
                              <a:gd name="T10" fmla="*/ 56 w 124"/>
                              <a:gd name="T11" fmla="*/ 30 h 82"/>
                              <a:gd name="T12" fmla="*/ 71 w 124"/>
                              <a:gd name="T13" fmla="*/ 30 h 82"/>
                              <a:gd name="T14" fmla="*/ 75 w 124"/>
                              <a:gd name="T15" fmla="*/ 26 h 82"/>
                              <a:gd name="T16" fmla="*/ 83 w 124"/>
                              <a:gd name="T17" fmla="*/ 15 h 82"/>
                              <a:gd name="T18" fmla="*/ 94 w 124"/>
                              <a:gd name="T19" fmla="*/ 26 h 82"/>
                              <a:gd name="T20" fmla="*/ 124 w 124"/>
                              <a:gd name="T21" fmla="*/ 30 h 82"/>
                              <a:gd name="T22" fmla="*/ 101 w 124"/>
                              <a:gd name="T23" fmla="*/ 0 h 82"/>
                              <a:gd name="T24" fmla="*/ 26 w 124"/>
                              <a:gd name="T25" fmla="*/ 22 h 82"/>
                              <a:gd name="T26" fmla="*/ 0 w 124"/>
                              <a:gd name="T27" fmla="*/ 71 h 82"/>
                              <a:gd name="T28" fmla="*/ 19 w 124"/>
                              <a:gd name="T29" fmla="*/ 82 h 82"/>
                              <a:gd name="T30" fmla="*/ 19 w 124"/>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82">
                                <a:moveTo>
                                  <a:pt x="19" y="82"/>
                                </a:moveTo>
                                <a:lnTo>
                                  <a:pt x="23" y="60"/>
                                </a:lnTo>
                                <a:lnTo>
                                  <a:pt x="41" y="52"/>
                                </a:lnTo>
                                <a:lnTo>
                                  <a:pt x="49" y="37"/>
                                </a:lnTo>
                                <a:lnTo>
                                  <a:pt x="56" y="37"/>
                                </a:lnTo>
                                <a:lnTo>
                                  <a:pt x="56" y="30"/>
                                </a:lnTo>
                                <a:lnTo>
                                  <a:pt x="71" y="30"/>
                                </a:lnTo>
                                <a:lnTo>
                                  <a:pt x="75" y="26"/>
                                </a:lnTo>
                                <a:lnTo>
                                  <a:pt x="83" y="15"/>
                                </a:lnTo>
                                <a:lnTo>
                                  <a:pt x="94" y="26"/>
                                </a:lnTo>
                                <a:lnTo>
                                  <a:pt x="124" y="30"/>
                                </a:lnTo>
                                <a:lnTo>
                                  <a:pt x="101" y="0"/>
                                </a:lnTo>
                                <a:lnTo>
                                  <a:pt x="26" y="22"/>
                                </a:lnTo>
                                <a:lnTo>
                                  <a:pt x="0" y="71"/>
                                </a:lnTo>
                                <a:lnTo>
                                  <a:pt x="19"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9" name="Freeform 76"/>
                        <wps:cNvSpPr>
                          <a:spLocks/>
                        </wps:cNvSpPr>
                        <wps:spPr bwMode="auto">
                          <a:xfrm>
                            <a:off x="3445" y="1999"/>
                            <a:ext cx="79" cy="86"/>
                          </a:xfrm>
                          <a:custGeom>
                            <a:avLst/>
                            <a:gdLst>
                              <a:gd name="T0" fmla="*/ 49 w 79"/>
                              <a:gd name="T1" fmla="*/ 0 h 86"/>
                              <a:gd name="T2" fmla="*/ 45 w 79"/>
                              <a:gd name="T3" fmla="*/ 11 h 86"/>
                              <a:gd name="T4" fmla="*/ 41 w 79"/>
                              <a:gd name="T5" fmla="*/ 22 h 86"/>
                              <a:gd name="T6" fmla="*/ 15 w 79"/>
                              <a:gd name="T7" fmla="*/ 34 h 86"/>
                              <a:gd name="T8" fmla="*/ 11 w 79"/>
                              <a:gd name="T9" fmla="*/ 37 h 86"/>
                              <a:gd name="T10" fmla="*/ 8 w 79"/>
                              <a:gd name="T11" fmla="*/ 49 h 86"/>
                              <a:gd name="T12" fmla="*/ 0 w 79"/>
                              <a:gd name="T13" fmla="*/ 67 h 86"/>
                              <a:gd name="T14" fmla="*/ 4 w 79"/>
                              <a:gd name="T15" fmla="*/ 79 h 86"/>
                              <a:gd name="T16" fmla="*/ 19 w 79"/>
                              <a:gd name="T17" fmla="*/ 79 h 86"/>
                              <a:gd name="T18" fmla="*/ 34 w 79"/>
                              <a:gd name="T19" fmla="*/ 79 h 86"/>
                              <a:gd name="T20" fmla="*/ 52 w 79"/>
                              <a:gd name="T21" fmla="*/ 86 h 86"/>
                              <a:gd name="T22" fmla="*/ 79 w 79"/>
                              <a:gd name="T23" fmla="*/ 60 h 86"/>
                              <a:gd name="T24" fmla="*/ 49 w 79"/>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86">
                                <a:moveTo>
                                  <a:pt x="49" y="0"/>
                                </a:moveTo>
                                <a:lnTo>
                                  <a:pt x="45" y="11"/>
                                </a:lnTo>
                                <a:lnTo>
                                  <a:pt x="41" y="22"/>
                                </a:lnTo>
                                <a:lnTo>
                                  <a:pt x="15" y="34"/>
                                </a:lnTo>
                                <a:lnTo>
                                  <a:pt x="11" y="37"/>
                                </a:lnTo>
                                <a:lnTo>
                                  <a:pt x="8" y="49"/>
                                </a:lnTo>
                                <a:lnTo>
                                  <a:pt x="0" y="67"/>
                                </a:lnTo>
                                <a:lnTo>
                                  <a:pt x="4" y="79"/>
                                </a:lnTo>
                                <a:lnTo>
                                  <a:pt x="19" y="79"/>
                                </a:lnTo>
                                <a:lnTo>
                                  <a:pt x="34" y="79"/>
                                </a:lnTo>
                                <a:lnTo>
                                  <a:pt x="52" y="86"/>
                                </a:lnTo>
                                <a:lnTo>
                                  <a:pt x="79" y="60"/>
                                </a:lnTo>
                                <a:lnTo>
                                  <a:pt x="49"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0" name="Freeform 77"/>
                        <wps:cNvSpPr>
                          <a:spLocks/>
                        </wps:cNvSpPr>
                        <wps:spPr bwMode="auto">
                          <a:xfrm>
                            <a:off x="3367" y="2070"/>
                            <a:ext cx="235" cy="150"/>
                          </a:xfrm>
                          <a:custGeom>
                            <a:avLst/>
                            <a:gdLst>
                              <a:gd name="T0" fmla="*/ 112 w 235"/>
                              <a:gd name="T1" fmla="*/ 4 h 150"/>
                              <a:gd name="T2" fmla="*/ 108 w 235"/>
                              <a:gd name="T3" fmla="*/ 19 h 150"/>
                              <a:gd name="T4" fmla="*/ 112 w 235"/>
                              <a:gd name="T5" fmla="*/ 26 h 150"/>
                              <a:gd name="T6" fmla="*/ 104 w 235"/>
                              <a:gd name="T7" fmla="*/ 26 h 150"/>
                              <a:gd name="T8" fmla="*/ 86 w 235"/>
                              <a:gd name="T9" fmla="*/ 23 h 150"/>
                              <a:gd name="T10" fmla="*/ 74 w 235"/>
                              <a:gd name="T11" fmla="*/ 23 h 150"/>
                              <a:gd name="T12" fmla="*/ 67 w 235"/>
                              <a:gd name="T13" fmla="*/ 26 h 150"/>
                              <a:gd name="T14" fmla="*/ 67 w 235"/>
                              <a:gd name="T15" fmla="*/ 19 h 150"/>
                              <a:gd name="T16" fmla="*/ 63 w 235"/>
                              <a:gd name="T17" fmla="*/ 15 h 150"/>
                              <a:gd name="T18" fmla="*/ 48 w 235"/>
                              <a:gd name="T19" fmla="*/ 19 h 150"/>
                              <a:gd name="T20" fmla="*/ 37 w 235"/>
                              <a:gd name="T21" fmla="*/ 30 h 150"/>
                              <a:gd name="T22" fmla="*/ 33 w 235"/>
                              <a:gd name="T23" fmla="*/ 38 h 150"/>
                              <a:gd name="T24" fmla="*/ 11 w 235"/>
                              <a:gd name="T25" fmla="*/ 30 h 150"/>
                              <a:gd name="T26" fmla="*/ 0 w 235"/>
                              <a:gd name="T27" fmla="*/ 49 h 150"/>
                              <a:gd name="T28" fmla="*/ 228 w 235"/>
                              <a:gd name="T29" fmla="*/ 150 h 150"/>
                              <a:gd name="T30" fmla="*/ 235 w 235"/>
                              <a:gd name="T31" fmla="*/ 124 h 150"/>
                              <a:gd name="T32" fmla="*/ 119 w 235"/>
                              <a:gd name="T33" fmla="*/ 0 h 150"/>
                              <a:gd name="T34" fmla="*/ 112 w 235"/>
                              <a:gd name="T35"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 h="150">
                                <a:moveTo>
                                  <a:pt x="112" y="4"/>
                                </a:moveTo>
                                <a:lnTo>
                                  <a:pt x="108" y="19"/>
                                </a:lnTo>
                                <a:lnTo>
                                  <a:pt x="112" y="26"/>
                                </a:lnTo>
                                <a:lnTo>
                                  <a:pt x="104" y="26"/>
                                </a:lnTo>
                                <a:lnTo>
                                  <a:pt x="86" y="23"/>
                                </a:lnTo>
                                <a:lnTo>
                                  <a:pt x="74" y="23"/>
                                </a:lnTo>
                                <a:lnTo>
                                  <a:pt x="67" y="26"/>
                                </a:lnTo>
                                <a:lnTo>
                                  <a:pt x="67" y="19"/>
                                </a:lnTo>
                                <a:lnTo>
                                  <a:pt x="63" y="15"/>
                                </a:lnTo>
                                <a:lnTo>
                                  <a:pt x="48" y="19"/>
                                </a:lnTo>
                                <a:lnTo>
                                  <a:pt x="37" y="30"/>
                                </a:lnTo>
                                <a:lnTo>
                                  <a:pt x="33" y="38"/>
                                </a:lnTo>
                                <a:lnTo>
                                  <a:pt x="11" y="30"/>
                                </a:lnTo>
                                <a:lnTo>
                                  <a:pt x="0" y="49"/>
                                </a:lnTo>
                                <a:lnTo>
                                  <a:pt x="228" y="150"/>
                                </a:lnTo>
                                <a:lnTo>
                                  <a:pt x="235" y="124"/>
                                </a:lnTo>
                                <a:lnTo>
                                  <a:pt x="119" y="0"/>
                                </a:lnTo>
                                <a:lnTo>
                                  <a:pt x="112"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1" name="Freeform 78"/>
                        <wps:cNvSpPr>
                          <a:spLocks/>
                        </wps:cNvSpPr>
                        <wps:spPr bwMode="auto">
                          <a:xfrm>
                            <a:off x="2045" y="1172"/>
                            <a:ext cx="225" cy="198"/>
                          </a:xfrm>
                          <a:custGeom>
                            <a:avLst/>
                            <a:gdLst>
                              <a:gd name="T0" fmla="*/ 225 w 225"/>
                              <a:gd name="T1" fmla="*/ 7 h 198"/>
                              <a:gd name="T2" fmla="*/ 206 w 225"/>
                              <a:gd name="T3" fmla="*/ 63 h 198"/>
                              <a:gd name="T4" fmla="*/ 158 w 225"/>
                              <a:gd name="T5" fmla="*/ 134 h 198"/>
                              <a:gd name="T6" fmla="*/ 90 w 225"/>
                              <a:gd name="T7" fmla="*/ 134 h 198"/>
                              <a:gd name="T8" fmla="*/ 45 w 225"/>
                              <a:gd name="T9" fmla="*/ 194 h 198"/>
                              <a:gd name="T10" fmla="*/ 4 w 225"/>
                              <a:gd name="T11" fmla="*/ 198 h 198"/>
                              <a:gd name="T12" fmla="*/ 0 w 225"/>
                              <a:gd name="T13" fmla="*/ 176 h 198"/>
                              <a:gd name="T14" fmla="*/ 42 w 225"/>
                              <a:gd name="T15" fmla="*/ 134 h 198"/>
                              <a:gd name="T16" fmla="*/ 75 w 225"/>
                              <a:gd name="T17" fmla="*/ 104 h 198"/>
                              <a:gd name="T18" fmla="*/ 113 w 225"/>
                              <a:gd name="T19" fmla="*/ 74 h 198"/>
                              <a:gd name="T20" fmla="*/ 146 w 225"/>
                              <a:gd name="T21" fmla="*/ 48 h 198"/>
                              <a:gd name="T22" fmla="*/ 221 w 225"/>
                              <a:gd name="T23" fmla="*/ 0 h 198"/>
                              <a:gd name="T24" fmla="*/ 225 w 225"/>
                              <a:gd name="T25" fmla="*/ 7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98">
                                <a:moveTo>
                                  <a:pt x="225" y="7"/>
                                </a:moveTo>
                                <a:lnTo>
                                  <a:pt x="206" y="63"/>
                                </a:lnTo>
                                <a:lnTo>
                                  <a:pt x="158" y="134"/>
                                </a:lnTo>
                                <a:lnTo>
                                  <a:pt x="90" y="134"/>
                                </a:lnTo>
                                <a:lnTo>
                                  <a:pt x="45" y="194"/>
                                </a:lnTo>
                                <a:lnTo>
                                  <a:pt x="4" y="198"/>
                                </a:lnTo>
                                <a:lnTo>
                                  <a:pt x="0" y="176"/>
                                </a:lnTo>
                                <a:lnTo>
                                  <a:pt x="42" y="134"/>
                                </a:lnTo>
                                <a:lnTo>
                                  <a:pt x="75" y="104"/>
                                </a:lnTo>
                                <a:lnTo>
                                  <a:pt x="113" y="74"/>
                                </a:lnTo>
                                <a:lnTo>
                                  <a:pt x="146" y="48"/>
                                </a:lnTo>
                                <a:lnTo>
                                  <a:pt x="221" y="0"/>
                                </a:lnTo>
                                <a:lnTo>
                                  <a:pt x="225"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 name="Freeform 79"/>
                        <wps:cNvSpPr>
                          <a:spLocks/>
                        </wps:cNvSpPr>
                        <wps:spPr bwMode="auto">
                          <a:xfrm>
                            <a:off x="3322" y="2066"/>
                            <a:ext cx="280" cy="173"/>
                          </a:xfrm>
                          <a:custGeom>
                            <a:avLst/>
                            <a:gdLst>
                              <a:gd name="T0" fmla="*/ 0 w 280"/>
                              <a:gd name="T1" fmla="*/ 60 h 173"/>
                              <a:gd name="T2" fmla="*/ 123 w 280"/>
                              <a:gd name="T3" fmla="*/ 49 h 173"/>
                              <a:gd name="T4" fmla="*/ 217 w 280"/>
                              <a:gd name="T5" fmla="*/ 0 h 173"/>
                              <a:gd name="T6" fmla="*/ 280 w 280"/>
                              <a:gd name="T7" fmla="*/ 128 h 173"/>
                              <a:gd name="T8" fmla="*/ 265 w 280"/>
                              <a:gd name="T9" fmla="*/ 173 h 173"/>
                              <a:gd name="T10" fmla="*/ 37 w 280"/>
                              <a:gd name="T11" fmla="*/ 109 h 173"/>
                              <a:gd name="T12" fmla="*/ 0 w 280"/>
                              <a:gd name="T13" fmla="*/ 60 h 173"/>
                            </a:gdLst>
                            <a:ahLst/>
                            <a:cxnLst>
                              <a:cxn ang="0">
                                <a:pos x="T0" y="T1"/>
                              </a:cxn>
                              <a:cxn ang="0">
                                <a:pos x="T2" y="T3"/>
                              </a:cxn>
                              <a:cxn ang="0">
                                <a:pos x="T4" y="T5"/>
                              </a:cxn>
                              <a:cxn ang="0">
                                <a:pos x="T6" y="T7"/>
                              </a:cxn>
                              <a:cxn ang="0">
                                <a:pos x="T8" y="T9"/>
                              </a:cxn>
                              <a:cxn ang="0">
                                <a:pos x="T10" y="T11"/>
                              </a:cxn>
                              <a:cxn ang="0">
                                <a:pos x="T12" y="T13"/>
                              </a:cxn>
                            </a:cxnLst>
                            <a:rect l="0" t="0" r="r" b="b"/>
                            <a:pathLst>
                              <a:path w="280" h="173">
                                <a:moveTo>
                                  <a:pt x="0" y="60"/>
                                </a:moveTo>
                                <a:lnTo>
                                  <a:pt x="123" y="49"/>
                                </a:lnTo>
                                <a:lnTo>
                                  <a:pt x="217" y="0"/>
                                </a:lnTo>
                                <a:lnTo>
                                  <a:pt x="280" y="128"/>
                                </a:lnTo>
                                <a:lnTo>
                                  <a:pt x="265" y="173"/>
                                </a:lnTo>
                                <a:lnTo>
                                  <a:pt x="37" y="109"/>
                                </a:lnTo>
                                <a:lnTo>
                                  <a:pt x="0" y="6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3082" y="1774"/>
                            <a:ext cx="71" cy="64"/>
                          </a:xfrm>
                          <a:custGeom>
                            <a:avLst/>
                            <a:gdLst>
                              <a:gd name="T0" fmla="*/ 38 w 71"/>
                              <a:gd name="T1" fmla="*/ 23 h 64"/>
                              <a:gd name="T2" fmla="*/ 45 w 71"/>
                              <a:gd name="T3" fmla="*/ 23 h 64"/>
                              <a:gd name="T4" fmla="*/ 60 w 71"/>
                              <a:gd name="T5" fmla="*/ 27 h 64"/>
                              <a:gd name="T6" fmla="*/ 67 w 71"/>
                              <a:gd name="T7" fmla="*/ 19 h 64"/>
                              <a:gd name="T8" fmla="*/ 64 w 71"/>
                              <a:gd name="T9" fmla="*/ 27 h 64"/>
                              <a:gd name="T10" fmla="*/ 67 w 71"/>
                              <a:gd name="T11" fmla="*/ 34 h 64"/>
                              <a:gd name="T12" fmla="*/ 64 w 71"/>
                              <a:gd name="T13" fmla="*/ 38 h 64"/>
                              <a:gd name="T14" fmla="*/ 71 w 71"/>
                              <a:gd name="T15" fmla="*/ 45 h 64"/>
                              <a:gd name="T16" fmla="*/ 67 w 71"/>
                              <a:gd name="T17" fmla="*/ 57 h 64"/>
                              <a:gd name="T18" fmla="*/ 52 w 71"/>
                              <a:gd name="T19" fmla="*/ 57 h 64"/>
                              <a:gd name="T20" fmla="*/ 49 w 71"/>
                              <a:gd name="T21" fmla="*/ 57 h 64"/>
                              <a:gd name="T22" fmla="*/ 45 w 71"/>
                              <a:gd name="T23" fmla="*/ 57 h 64"/>
                              <a:gd name="T24" fmla="*/ 30 w 71"/>
                              <a:gd name="T25" fmla="*/ 64 h 64"/>
                              <a:gd name="T26" fmla="*/ 26 w 71"/>
                              <a:gd name="T27" fmla="*/ 60 h 64"/>
                              <a:gd name="T28" fmla="*/ 19 w 71"/>
                              <a:gd name="T29" fmla="*/ 49 h 64"/>
                              <a:gd name="T30" fmla="*/ 0 w 71"/>
                              <a:gd name="T31" fmla="*/ 42 h 64"/>
                              <a:gd name="T32" fmla="*/ 11 w 71"/>
                              <a:gd name="T33" fmla="*/ 34 h 64"/>
                              <a:gd name="T34" fmla="*/ 11 w 71"/>
                              <a:gd name="T35" fmla="*/ 30 h 64"/>
                              <a:gd name="T36" fmla="*/ 4 w 71"/>
                              <a:gd name="T37" fmla="*/ 19 h 64"/>
                              <a:gd name="T38" fmla="*/ 11 w 71"/>
                              <a:gd name="T39" fmla="*/ 15 h 64"/>
                              <a:gd name="T40" fmla="*/ 19 w 71"/>
                              <a:gd name="T41" fmla="*/ 15 h 64"/>
                              <a:gd name="T42" fmla="*/ 11 w 71"/>
                              <a:gd name="T43" fmla="*/ 8 h 64"/>
                              <a:gd name="T44" fmla="*/ 19 w 71"/>
                              <a:gd name="T45" fmla="*/ 8 h 64"/>
                              <a:gd name="T46" fmla="*/ 30 w 71"/>
                              <a:gd name="T47" fmla="*/ 0 h 64"/>
                              <a:gd name="T48" fmla="*/ 38 w 71"/>
                              <a:gd name="T49" fmla="*/ 8 h 64"/>
                              <a:gd name="T50" fmla="*/ 38 w 71"/>
                              <a:gd name="T51" fmla="*/ 2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64">
                                <a:moveTo>
                                  <a:pt x="38" y="23"/>
                                </a:moveTo>
                                <a:lnTo>
                                  <a:pt x="45" y="23"/>
                                </a:lnTo>
                                <a:lnTo>
                                  <a:pt x="60" y="27"/>
                                </a:lnTo>
                                <a:lnTo>
                                  <a:pt x="67" y="19"/>
                                </a:lnTo>
                                <a:lnTo>
                                  <a:pt x="64" y="27"/>
                                </a:lnTo>
                                <a:lnTo>
                                  <a:pt x="67" y="34"/>
                                </a:lnTo>
                                <a:lnTo>
                                  <a:pt x="64" y="38"/>
                                </a:lnTo>
                                <a:lnTo>
                                  <a:pt x="71" y="45"/>
                                </a:lnTo>
                                <a:lnTo>
                                  <a:pt x="67" y="57"/>
                                </a:lnTo>
                                <a:lnTo>
                                  <a:pt x="52" y="57"/>
                                </a:lnTo>
                                <a:lnTo>
                                  <a:pt x="49" y="57"/>
                                </a:lnTo>
                                <a:lnTo>
                                  <a:pt x="45" y="57"/>
                                </a:lnTo>
                                <a:lnTo>
                                  <a:pt x="30" y="64"/>
                                </a:lnTo>
                                <a:lnTo>
                                  <a:pt x="26" y="60"/>
                                </a:lnTo>
                                <a:lnTo>
                                  <a:pt x="19" y="49"/>
                                </a:lnTo>
                                <a:lnTo>
                                  <a:pt x="0" y="42"/>
                                </a:lnTo>
                                <a:lnTo>
                                  <a:pt x="11" y="34"/>
                                </a:lnTo>
                                <a:lnTo>
                                  <a:pt x="11" y="30"/>
                                </a:lnTo>
                                <a:lnTo>
                                  <a:pt x="4" y="19"/>
                                </a:lnTo>
                                <a:lnTo>
                                  <a:pt x="11" y="15"/>
                                </a:lnTo>
                                <a:lnTo>
                                  <a:pt x="19" y="15"/>
                                </a:lnTo>
                                <a:lnTo>
                                  <a:pt x="11" y="8"/>
                                </a:lnTo>
                                <a:lnTo>
                                  <a:pt x="19" y="8"/>
                                </a:lnTo>
                                <a:lnTo>
                                  <a:pt x="30" y="0"/>
                                </a:lnTo>
                                <a:lnTo>
                                  <a:pt x="38" y="8"/>
                                </a:lnTo>
                                <a:lnTo>
                                  <a:pt x="38" y="2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 name="Freeform 81"/>
                        <wps:cNvSpPr>
                          <a:spLocks/>
                        </wps:cNvSpPr>
                        <wps:spPr bwMode="auto">
                          <a:xfrm>
                            <a:off x="3168" y="1681"/>
                            <a:ext cx="15" cy="26"/>
                          </a:xfrm>
                          <a:custGeom>
                            <a:avLst/>
                            <a:gdLst>
                              <a:gd name="T0" fmla="*/ 4 w 15"/>
                              <a:gd name="T1" fmla="*/ 7 h 26"/>
                              <a:gd name="T2" fmla="*/ 0 w 15"/>
                              <a:gd name="T3" fmla="*/ 11 h 26"/>
                              <a:gd name="T4" fmla="*/ 4 w 15"/>
                              <a:gd name="T5" fmla="*/ 26 h 26"/>
                              <a:gd name="T6" fmla="*/ 15 w 15"/>
                              <a:gd name="T7" fmla="*/ 11 h 26"/>
                              <a:gd name="T8" fmla="*/ 15 w 15"/>
                              <a:gd name="T9" fmla="*/ 11 h 26"/>
                              <a:gd name="T10" fmla="*/ 15 w 15"/>
                              <a:gd name="T11" fmla="*/ 0 h 26"/>
                              <a:gd name="T12" fmla="*/ 4 w 15"/>
                              <a:gd name="T13" fmla="*/ 3 h 26"/>
                              <a:gd name="T14" fmla="*/ 4 w 15"/>
                              <a:gd name="T15" fmla="*/ 7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4" y="7"/>
                                </a:moveTo>
                                <a:lnTo>
                                  <a:pt x="0" y="11"/>
                                </a:lnTo>
                                <a:lnTo>
                                  <a:pt x="4" y="26"/>
                                </a:lnTo>
                                <a:lnTo>
                                  <a:pt x="15" y="11"/>
                                </a:lnTo>
                                <a:lnTo>
                                  <a:pt x="15" y="0"/>
                                </a:lnTo>
                                <a:lnTo>
                                  <a:pt x="4" y="3"/>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 name="Freeform 82"/>
                        <wps:cNvSpPr>
                          <a:spLocks/>
                        </wps:cNvSpPr>
                        <wps:spPr bwMode="auto">
                          <a:xfrm>
                            <a:off x="3164" y="1718"/>
                            <a:ext cx="12" cy="11"/>
                          </a:xfrm>
                          <a:custGeom>
                            <a:avLst/>
                            <a:gdLst>
                              <a:gd name="T0" fmla="*/ 0 w 12"/>
                              <a:gd name="T1" fmla="*/ 8 h 11"/>
                              <a:gd name="T2" fmla="*/ 0 w 12"/>
                              <a:gd name="T3" fmla="*/ 11 h 11"/>
                              <a:gd name="T4" fmla="*/ 12 w 12"/>
                              <a:gd name="T5" fmla="*/ 11 h 11"/>
                              <a:gd name="T6" fmla="*/ 12 w 12"/>
                              <a:gd name="T7" fmla="*/ 8 h 11"/>
                              <a:gd name="T8" fmla="*/ 0 w 12"/>
                              <a:gd name="T9" fmla="*/ 0 h 11"/>
                              <a:gd name="T10" fmla="*/ 0 w 12"/>
                              <a:gd name="T11" fmla="*/ 8 h 11"/>
                            </a:gdLst>
                            <a:ahLst/>
                            <a:cxnLst>
                              <a:cxn ang="0">
                                <a:pos x="T0" y="T1"/>
                              </a:cxn>
                              <a:cxn ang="0">
                                <a:pos x="T2" y="T3"/>
                              </a:cxn>
                              <a:cxn ang="0">
                                <a:pos x="T4" y="T5"/>
                              </a:cxn>
                              <a:cxn ang="0">
                                <a:pos x="T6" y="T7"/>
                              </a:cxn>
                              <a:cxn ang="0">
                                <a:pos x="T8" y="T9"/>
                              </a:cxn>
                              <a:cxn ang="0">
                                <a:pos x="T10" y="T11"/>
                              </a:cxn>
                            </a:cxnLst>
                            <a:rect l="0" t="0" r="r" b="b"/>
                            <a:pathLst>
                              <a:path w="12" h="11">
                                <a:moveTo>
                                  <a:pt x="0" y="8"/>
                                </a:moveTo>
                                <a:lnTo>
                                  <a:pt x="0" y="11"/>
                                </a:lnTo>
                                <a:lnTo>
                                  <a:pt x="12" y="11"/>
                                </a:lnTo>
                                <a:lnTo>
                                  <a:pt x="12" y="8"/>
                                </a:lnTo>
                                <a:lnTo>
                                  <a:pt x="0"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 name="Freeform 83"/>
                        <wps:cNvSpPr>
                          <a:spLocks/>
                        </wps:cNvSpPr>
                        <wps:spPr bwMode="auto">
                          <a:xfrm>
                            <a:off x="2839" y="1179"/>
                            <a:ext cx="254" cy="243"/>
                          </a:xfrm>
                          <a:custGeom>
                            <a:avLst/>
                            <a:gdLst>
                              <a:gd name="T0" fmla="*/ 112 w 254"/>
                              <a:gd name="T1" fmla="*/ 34 h 243"/>
                              <a:gd name="T2" fmla="*/ 108 w 254"/>
                              <a:gd name="T3" fmla="*/ 23 h 243"/>
                              <a:gd name="T4" fmla="*/ 127 w 254"/>
                              <a:gd name="T5" fmla="*/ 19 h 243"/>
                              <a:gd name="T6" fmla="*/ 135 w 254"/>
                              <a:gd name="T7" fmla="*/ 19 h 243"/>
                              <a:gd name="T8" fmla="*/ 146 w 254"/>
                              <a:gd name="T9" fmla="*/ 8 h 243"/>
                              <a:gd name="T10" fmla="*/ 164 w 254"/>
                              <a:gd name="T11" fmla="*/ 4 h 243"/>
                              <a:gd name="T12" fmla="*/ 183 w 254"/>
                              <a:gd name="T13" fmla="*/ 15 h 243"/>
                              <a:gd name="T14" fmla="*/ 198 w 254"/>
                              <a:gd name="T15" fmla="*/ 15 h 243"/>
                              <a:gd name="T16" fmla="*/ 217 w 254"/>
                              <a:gd name="T17" fmla="*/ 15 h 243"/>
                              <a:gd name="T18" fmla="*/ 232 w 254"/>
                              <a:gd name="T19" fmla="*/ 34 h 243"/>
                              <a:gd name="T20" fmla="*/ 236 w 254"/>
                              <a:gd name="T21" fmla="*/ 49 h 243"/>
                              <a:gd name="T22" fmla="*/ 251 w 254"/>
                              <a:gd name="T23" fmla="*/ 56 h 243"/>
                              <a:gd name="T24" fmla="*/ 251 w 254"/>
                              <a:gd name="T25" fmla="*/ 75 h 243"/>
                              <a:gd name="T26" fmla="*/ 251 w 254"/>
                              <a:gd name="T27" fmla="*/ 94 h 243"/>
                              <a:gd name="T28" fmla="*/ 228 w 254"/>
                              <a:gd name="T29" fmla="*/ 97 h 243"/>
                              <a:gd name="T30" fmla="*/ 202 w 254"/>
                              <a:gd name="T31" fmla="*/ 101 h 243"/>
                              <a:gd name="T32" fmla="*/ 179 w 254"/>
                              <a:gd name="T33" fmla="*/ 112 h 243"/>
                              <a:gd name="T34" fmla="*/ 206 w 254"/>
                              <a:gd name="T35" fmla="*/ 112 h 243"/>
                              <a:gd name="T36" fmla="*/ 209 w 254"/>
                              <a:gd name="T37" fmla="*/ 127 h 243"/>
                              <a:gd name="T38" fmla="*/ 187 w 254"/>
                              <a:gd name="T39" fmla="*/ 127 h 243"/>
                              <a:gd name="T40" fmla="*/ 172 w 254"/>
                              <a:gd name="T41" fmla="*/ 146 h 243"/>
                              <a:gd name="T42" fmla="*/ 164 w 254"/>
                              <a:gd name="T43" fmla="*/ 142 h 243"/>
                              <a:gd name="T44" fmla="*/ 161 w 254"/>
                              <a:gd name="T45" fmla="*/ 154 h 243"/>
                              <a:gd name="T46" fmla="*/ 150 w 254"/>
                              <a:gd name="T47" fmla="*/ 161 h 243"/>
                              <a:gd name="T48" fmla="*/ 138 w 254"/>
                              <a:gd name="T49" fmla="*/ 157 h 243"/>
                              <a:gd name="T50" fmla="*/ 120 w 254"/>
                              <a:gd name="T51" fmla="*/ 165 h 243"/>
                              <a:gd name="T52" fmla="*/ 116 w 254"/>
                              <a:gd name="T53" fmla="*/ 172 h 243"/>
                              <a:gd name="T54" fmla="*/ 112 w 254"/>
                              <a:gd name="T55" fmla="*/ 184 h 243"/>
                              <a:gd name="T56" fmla="*/ 105 w 254"/>
                              <a:gd name="T57" fmla="*/ 198 h 243"/>
                              <a:gd name="T58" fmla="*/ 101 w 254"/>
                              <a:gd name="T59" fmla="*/ 206 h 243"/>
                              <a:gd name="T60" fmla="*/ 71 w 254"/>
                              <a:gd name="T61" fmla="*/ 213 h 243"/>
                              <a:gd name="T62" fmla="*/ 60 w 254"/>
                              <a:gd name="T63" fmla="*/ 232 h 243"/>
                              <a:gd name="T64" fmla="*/ 78 w 254"/>
                              <a:gd name="T65" fmla="*/ 240 h 243"/>
                              <a:gd name="T66" fmla="*/ 56 w 254"/>
                              <a:gd name="T67" fmla="*/ 240 h 243"/>
                              <a:gd name="T68" fmla="*/ 37 w 254"/>
                              <a:gd name="T69" fmla="*/ 236 h 243"/>
                              <a:gd name="T70" fmla="*/ 41 w 254"/>
                              <a:gd name="T71" fmla="*/ 228 h 243"/>
                              <a:gd name="T72" fmla="*/ 26 w 254"/>
                              <a:gd name="T73" fmla="*/ 228 h 243"/>
                              <a:gd name="T74" fmla="*/ 15 w 254"/>
                              <a:gd name="T75" fmla="*/ 225 h 243"/>
                              <a:gd name="T76" fmla="*/ 4 w 254"/>
                              <a:gd name="T77" fmla="*/ 217 h 243"/>
                              <a:gd name="T78" fmla="*/ 7 w 254"/>
                              <a:gd name="T79" fmla="*/ 198 h 243"/>
                              <a:gd name="T80" fmla="*/ 26 w 254"/>
                              <a:gd name="T81" fmla="*/ 202 h 243"/>
                              <a:gd name="T82" fmla="*/ 30 w 254"/>
                              <a:gd name="T83" fmla="*/ 176 h 243"/>
                              <a:gd name="T84" fmla="*/ 30 w 254"/>
                              <a:gd name="T85" fmla="*/ 191 h 243"/>
                              <a:gd name="T86" fmla="*/ 41 w 254"/>
                              <a:gd name="T87" fmla="*/ 172 h 243"/>
                              <a:gd name="T88" fmla="*/ 48 w 254"/>
                              <a:gd name="T89" fmla="*/ 157 h 243"/>
                              <a:gd name="T90" fmla="*/ 67 w 254"/>
                              <a:gd name="T91" fmla="*/ 161 h 243"/>
                              <a:gd name="T92" fmla="*/ 60 w 254"/>
                              <a:gd name="T93" fmla="*/ 142 h 243"/>
                              <a:gd name="T94" fmla="*/ 63 w 254"/>
                              <a:gd name="T95" fmla="*/ 131 h 243"/>
                              <a:gd name="T96" fmla="*/ 75 w 254"/>
                              <a:gd name="T97" fmla="*/ 112 h 243"/>
                              <a:gd name="T98" fmla="*/ 75 w 254"/>
                              <a:gd name="T99" fmla="*/ 101 h 243"/>
                              <a:gd name="T100" fmla="*/ 86 w 254"/>
                              <a:gd name="T101" fmla="*/ 105 h 243"/>
                              <a:gd name="T102" fmla="*/ 97 w 254"/>
                              <a:gd name="T103" fmla="*/ 109 h 243"/>
                              <a:gd name="T104" fmla="*/ 120 w 254"/>
                              <a:gd name="T105" fmla="*/ 105 h 243"/>
                              <a:gd name="T106" fmla="*/ 142 w 254"/>
                              <a:gd name="T107" fmla="*/ 105 h 243"/>
                              <a:gd name="T108" fmla="*/ 120 w 254"/>
                              <a:gd name="T109" fmla="*/ 97 h 243"/>
                              <a:gd name="T110" fmla="*/ 101 w 254"/>
                              <a:gd name="T111" fmla="*/ 90 h 243"/>
                              <a:gd name="T112" fmla="*/ 78 w 254"/>
                              <a:gd name="T113" fmla="*/ 79 h 243"/>
                              <a:gd name="T114" fmla="*/ 75 w 254"/>
                              <a:gd name="T115" fmla="*/ 67 h 243"/>
                              <a:gd name="T116" fmla="*/ 60 w 254"/>
                              <a:gd name="T117" fmla="*/ 52 h 243"/>
                              <a:gd name="T118" fmla="*/ 78 w 254"/>
                              <a:gd name="T119" fmla="*/ 49 h 243"/>
                              <a:gd name="T120" fmla="*/ 60 w 254"/>
                              <a:gd name="T121" fmla="*/ 30 h 243"/>
                              <a:gd name="T122" fmla="*/ 97 w 254"/>
                              <a:gd name="T123" fmla="*/ 19 h 243"/>
                              <a:gd name="T124" fmla="*/ 101 w 254"/>
                              <a:gd name="T125" fmla="*/ 3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4" h="243">
                                <a:moveTo>
                                  <a:pt x="101" y="41"/>
                                </a:moveTo>
                                <a:lnTo>
                                  <a:pt x="112" y="34"/>
                                </a:lnTo>
                                <a:lnTo>
                                  <a:pt x="120" y="34"/>
                                </a:lnTo>
                                <a:lnTo>
                                  <a:pt x="108" y="23"/>
                                </a:lnTo>
                                <a:lnTo>
                                  <a:pt x="116" y="19"/>
                                </a:lnTo>
                                <a:lnTo>
                                  <a:pt x="127" y="19"/>
                                </a:lnTo>
                                <a:lnTo>
                                  <a:pt x="135" y="23"/>
                                </a:lnTo>
                                <a:lnTo>
                                  <a:pt x="135" y="19"/>
                                </a:lnTo>
                                <a:lnTo>
                                  <a:pt x="142" y="8"/>
                                </a:lnTo>
                                <a:lnTo>
                                  <a:pt x="146" y="8"/>
                                </a:lnTo>
                                <a:lnTo>
                                  <a:pt x="153" y="0"/>
                                </a:lnTo>
                                <a:lnTo>
                                  <a:pt x="164" y="4"/>
                                </a:lnTo>
                                <a:lnTo>
                                  <a:pt x="172" y="11"/>
                                </a:lnTo>
                                <a:lnTo>
                                  <a:pt x="183" y="15"/>
                                </a:lnTo>
                                <a:lnTo>
                                  <a:pt x="191" y="11"/>
                                </a:lnTo>
                                <a:lnTo>
                                  <a:pt x="198" y="15"/>
                                </a:lnTo>
                                <a:lnTo>
                                  <a:pt x="213" y="11"/>
                                </a:lnTo>
                                <a:lnTo>
                                  <a:pt x="217" y="15"/>
                                </a:lnTo>
                                <a:lnTo>
                                  <a:pt x="224" y="23"/>
                                </a:lnTo>
                                <a:lnTo>
                                  <a:pt x="232" y="34"/>
                                </a:lnTo>
                                <a:lnTo>
                                  <a:pt x="239" y="45"/>
                                </a:lnTo>
                                <a:lnTo>
                                  <a:pt x="236" y="49"/>
                                </a:lnTo>
                                <a:lnTo>
                                  <a:pt x="228" y="52"/>
                                </a:lnTo>
                                <a:lnTo>
                                  <a:pt x="251" y="56"/>
                                </a:lnTo>
                                <a:lnTo>
                                  <a:pt x="251" y="67"/>
                                </a:lnTo>
                                <a:lnTo>
                                  <a:pt x="251" y="75"/>
                                </a:lnTo>
                                <a:lnTo>
                                  <a:pt x="254" y="86"/>
                                </a:lnTo>
                                <a:lnTo>
                                  <a:pt x="251" y="94"/>
                                </a:lnTo>
                                <a:lnTo>
                                  <a:pt x="243" y="101"/>
                                </a:lnTo>
                                <a:lnTo>
                                  <a:pt x="228" y="97"/>
                                </a:lnTo>
                                <a:lnTo>
                                  <a:pt x="217" y="105"/>
                                </a:lnTo>
                                <a:lnTo>
                                  <a:pt x="202" y="101"/>
                                </a:lnTo>
                                <a:lnTo>
                                  <a:pt x="187" y="109"/>
                                </a:lnTo>
                                <a:lnTo>
                                  <a:pt x="179" y="112"/>
                                </a:lnTo>
                                <a:lnTo>
                                  <a:pt x="191" y="120"/>
                                </a:lnTo>
                                <a:lnTo>
                                  <a:pt x="206" y="112"/>
                                </a:lnTo>
                                <a:lnTo>
                                  <a:pt x="217" y="109"/>
                                </a:lnTo>
                                <a:lnTo>
                                  <a:pt x="209" y="127"/>
                                </a:lnTo>
                                <a:lnTo>
                                  <a:pt x="198" y="127"/>
                                </a:lnTo>
                                <a:lnTo>
                                  <a:pt x="187" y="127"/>
                                </a:lnTo>
                                <a:lnTo>
                                  <a:pt x="183" y="135"/>
                                </a:lnTo>
                                <a:lnTo>
                                  <a:pt x="172" y="146"/>
                                </a:lnTo>
                                <a:lnTo>
                                  <a:pt x="168" y="150"/>
                                </a:lnTo>
                                <a:lnTo>
                                  <a:pt x="164" y="142"/>
                                </a:lnTo>
                                <a:lnTo>
                                  <a:pt x="161" y="150"/>
                                </a:lnTo>
                                <a:lnTo>
                                  <a:pt x="161" y="154"/>
                                </a:lnTo>
                                <a:lnTo>
                                  <a:pt x="150" y="146"/>
                                </a:lnTo>
                                <a:lnTo>
                                  <a:pt x="150" y="161"/>
                                </a:lnTo>
                                <a:lnTo>
                                  <a:pt x="138" y="169"/>
                                </a:lnTo>
                                <a:lnTo>
                                  <a:pt x="138" y="157"/>
                                </a:lnTo>
                                <a:lnTo>
                                  <a:pt x="131" y="157"/>
                                </a:lnTo>
                                <a:lnTo>
                                  <a:pt x="120" y="165"/>
                                </a:lnTo>
                                <a:lnTo>
                                  <a:pt x="105" y="165"/>
                                </a:lnTo>
                                <a:lnTo>
                                  <a:pt x="116" y="172"/>
                                </a:lnTo>
                                <a:lnTo>
                                  <a:pt x="105" y="172"/>
                                </a:lnTo>
                                <a:lnTo>
                                  <a:pt x="112" y="184"/>
                                </a:lnTo>
                                <a:lnTo>
                                  <a:pt x="108" y="187"/>
                                </a:lnTo>
                                <a:lnTo>
                                  <a:pt x="105" y="198"/>
                                </a:lnTo>
                                <a:lnTo>
                                  <a:pt x="97" y="198"/>
                                </a:lnTo>
                                <a:lnTo>
                                  <a:pt x="101" y="206"/>
                                </a:lnTo>
                                <a:lnTo>
                                  <a:pt x="82" y="213"/>
                                </a:lnTo>
                                <a:lnTo>
                                  <a:pt x="71" y="213"/>
                                </a:lnTo>
                                <a:lnTo>
                                  <a:pt x="60" y="225"/>
                                </a:lnTo>
                                <a:lnTo>
                                  <a:pt x="60" y="232"/>
                                </a:lnTo>
                                <a:lnTo>
                                  <a:pt x="75" y="232"/>
                                </a:lnTo>
                                <a:lnTo>
                                  <a:pt x="78" y="240"/>
                                </a:lnTo>
                                <a:lnTo>
                                  <a:pt x="63" y="240"/>
                                </a:lnTo>
                                <a:lnTo>
                                  <a:pt x="56" y="240"/>
                                </a:lnTo>
                                <a:lnTo>
                                  <a:pt x="41" y="243"/>
                                </a:lnTo>
                                <a:lnTo>
                                  <a:pt x="37" y="236"/>
                                </a:lnTo>
                                <a:lnTo>
                                  <a:pt x="41" y="232"/>
                                </a:lnTo>
                                <a:lnTo>
                                  <a:pt x="41" y="228"/>
                                </a:lnTo>
                                <a:lnTo>
                                  <a:pt x="37" y="225"/>
                                </a:lnTo>
                                <a:lnTo>
                                  <a:pt x="26" y="228"/>
                                </a:lnTo>
                                <a:lnTo>
                                  <a:pt x="22" y="232"/>
                                </a:lnTo>
                                <a:lnTo>
                                  <a:pt x="15" y="225"/>
                                </a:lnTo>
                                <a:lnTo>
                                  <a:pt x="11" y="217"/>
                                </a:lnTo>
                                <a:lnTo>
                                  <a:pt x="4" y="217"/>
                                </a:lnTo>
                                <a:lnTo>
                                  <a:pt x="0" y="213"/>
                                </a:lnTo>
                                <a:lnTo>
                                  <a:pt x="7" y="198"/>
                                </a:lnTo>
                                <a:lnTo>
                                  <a:pt x="19" y="202"/>
                                </a:lnTo>
                                <a:lnTo>
                                  <a:pt x="26" y="202"/>
                                </a:lnTo>
                                <a:lnTo>
                                  <a:pt x="19" y="187"/>
                                </a:lnTo>
                                <a:lnTo>
                                  <a:pt x="30" y="176"/>
                                </a:lnTo>
                                <a:lnTo>
                                  <a:pt x="34" y="184"/>
                                </a:lnTo>
                                <a:lnTo>
                                  <a:pt x="30" y="191"/>
                                </a:lnTo>
                                <a:lnTo>
                                  <a:pt x="41" y="184"/>
                                </a:lnTo>
                                <a:lnTo>
                                  <a:pt x="41" y="172"/>
                                </a:lnTo>
                                <a:lnTo>
                                  <a:pt x="41" y="165"/>
                                </a:lnTo>
                                <a:lnTo>
                                  <a:pt x="48" y="157"/>
                                </a:lnTo>
                                <a:lnTo>
                                  <a:pt x="60" y="157"/>
                                </a:lnTo>
                                <a:lnTo>
                                  <a:pt x="67" y="161"/>
                                </a:lnTo>
                                <a:lnTo>
                                  <a:pt x="67" y="146"/>
                                </a:lnTo>
                                <a:lnTo>
                                  <a:pt x="60" y="142"/>
                                </a:lnTo>
                                <a:lnTo>
                                  <a:pt x="63" y="135"/>
                                </a:lnTo>
                                <a:lnTo>
                                  <a:pt x="63" y="131"/>
                                </a:lnTo>
                                <a:lnTo>
                                  <a:pt x="67" y="120"/>
                                </a:lnTo>
                                <a:lnTo>
                                  <a:pt x="75" y="112"/>
                                </a:lnTo>
                                <a:lnTo>
                                  <a:pt x="75" y="109"/>
                                </a:lnTo>
                                <a:lnTo>
                                  <a:pt x="75" y="101"/>
                                </a:lnTo>
                                <a:lnTo>
                                  <a:pt x="82" y="101"/>
                                </a:lnTo>
                                <a:lnTo>
                                  <a:pt x="86" y="105"/>
                                </a:lnTo>
                                <a:lnTo>
                                  <a:pt x="93" y="112"/>
                                </a:lnTo>
                                <a:lnTo>
                                  <a:pt x="97" y="109"/>
                                </a:lnTo>
                                <a:lnTo>
                                  <a:pt x="105" y="101"/>
                                </a:lnTo>
                                <a:lnTo>
                                  <a:pt x="120" y="105"/>
                                </a:lnTo>
                                <a:lnTo>
                                  <a:pt x="135" y="109"/>
                                </a:lnTo>
                                <a:lnTo>
                                  <a:pt x="142" y="105"/>
                                </a:lnTo>
                                <a:lnTo>
                                  <a:pt x="138" y="97"/>
                                </a:lnTo>
                                <a:lnTo>
                                  <a:pt x="120" y="97"/>
                                </a:lnTo>
                                <a:lnTo>
                                  <a:pt x="108" y="97"/>
                                </a:lnTo>
                                <a:lnTo>
                                  <a:pt x="101" y="90"/>
                                </a:lnTo>
                                <a:lnTo>
                                  <a:pt x="86" y="86"/>
                                </a:lnTo>
                                <a:lnTo>
                                  <a:pt x="78" y="79"/>
                                </a:lnTo>
                                <a:lnTo>
                                  <a:pt x="71" y="75"/>
                                </a:lnTo>
                                <a:lnTo>
                                  <a:pt x="75" y="67"/>
                                </a:lnTo>
                                <a:lnTo>
                                  <a:pt x="63" y="60"/>
                                </a:lnTo>
                                <a:lnTo>
                                  <a:pt x="60" y="52"/>
                                </a:lnTo>
                                <a:lnTo>
                                  <a:pt x="71" y="45"/>
                                </a:lnTo>
                                <a:lnTo>
                                  <a:pt x="78" y="49"/>
                                </a:lnTo>
                                <a:lnTo>
                                  <a:pt x="67" y="34"/>
                                </a:lnTo>
                                <a:lnTo>
                                  <a:pt x="60" y="30"/>
                                </a:lnTo>
                                <a:lnTo>
                                  <a:pt x="75" y="23"/>
                                </a:lnTo>
                                <a:lnTo>
                                  <a:pt x="97" y="19"/>
                                </a:lnTo>
                                <a:lnTo>
                                  <a:pt x="105" y="19"/>
                                </a:lnTo>
                                <a:lnTo>
                                  <a:pt x="101" y="30"/>
                                </a:lnTo>
                                <a:lnTo>
                                  <a:pt x="101" y="4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 name="Freeform 84"/>
                        <wps:cNvSpPr>
                          <a:spLocks/>
                        </wps:cNvSpPr>
                        <wps:spPr bwMode="auto">
                          <a:xfrm>
                            <a:off x="2401" y="1677"/>
                            <a:ext cx="385" cy="434"/>
                          </a:xfrm>
                          <a:custGeom>
                            <a:avLst/>
                            <a:gdLst>
                              <a:gd name="T0" fmla="*/ 206 w 385"/>
                              <a:gd name="T1" fmla="*/ 82 h 434"/>
                              <a:gd name="T2" fmla="*/ 243 w 385"/>
                              <a:gd name="T3" fmla="*/ 120 h 434"/>
                              <a:gd name="T4" fmla="*/ 254 w 385"/>
                              <a:gd name="T5" fmla="*/ 172 h 434"/>
                              <a:gd name="T6" fmla="*/ 254 w 385"/>
                              <a:gd name="T7" fmla="*/ 191 h 434"/>
                              <a:gd name="T8" fmla="*/ 326 w 385"/>
                              <a:gd name="T9" fmla="*/ 187 h 434"/>
                              <a:gd name="T10" fmla="*/ 367 w 385"/>
                              <a:gd name="T11" fmla="*/ 176 h 434"/>
                              <a:gd name="T12" fmla="*/ 382 w 385"/>
                              <a:gd name="T13" fmla="*/ 183 h 434"/>
                              <a:gd name="T14" fmla="*/ 363 w 385"/>
                              <a:gd name="T15" fmla="*/ 195 h 434"/>
                              <a:gd name="T16" fmla="*/ 367 w 385"/>
                              <a:gd name="T17" fmla="*/ 210 h 434"/>
                              <a:gd name="T18" fmla="*/ 359 w 385"/>
                              <a:gd name="T19" fmla="*/ 213 h 434"/>
                              <a:gd name="T20" fmla="*/ 352 w 385"/>
                              <a:gd name="T21" fmla="*/ 221 h 434"/>
                              <a:gd name="T22" fmla="*/ 329 w 385"/>
                              <a:gd name="T23" fmla="*/ 206 h 434"/>
                              <a:gd name="T24" fmla="*/ 322 w 385"/>
                              <a:gd name="T25" fmla="*/ 225 h 434"/>
                              <a:gd name="T26" fmla="*/ 314 w 385"/>
                              <a:gd name="T27" fmla="*/ 225 h 434"/>
                              <a:gd name="T28" fmla="*/ 292 w 385"/>
                              <a:gd name="T29" fmla="*/ 228 h 434"/>
                              <a:gd name="T30" fmla="*/ 269 w 385"/>
                              <a:gd name="T31" fmla="*/ 240 h 434"/>
                              <a:gd name="T32" fmla="*/ 254 w 385"/>
                              <a:gd name="T33" fmla="*/ 247 h 434"/>
                              <a:gd name="T34" fmla="*/ 243 w 385"/>
                              <a:gd name="T35" fmla="*/ 266 h 434"/>
                              <a:gd name="T36" fmla="*/ 210 w 385"/>
                              <a:gd name="T37" fmla="*/ 266 h 434"/>
                              <a:gd name="T38" fmla="*/ 198 w 385"/>
                              <a:gd name="T39" fmla="*/ 288 h 434"/>
                              <a:gd name="T40" fmla="*/ 195 w 385"/>
                              <a:gd name="T41" fmla="*/ 311 h 434"/>
                              <a:gd name="T42" fmla="*/ 183 w 385"/>
                              <a:gd name="T43" fmla="*/ 315 h 434"/>
                              <a:gd name="T44" fmla="*/ 187 w 385"/>
                              <a:gd name="T45" fmla="*/ 296 h 434"/>
                              <a:gd name="T46" fmla="*/ 187 w 385"/>
                              <a:gd name="T47" fmla="*/ 277 h 434"/>
                              <a:gd name="T48" fmla="*/ 168 w 385"/>
                              <a:gd name="T49" fmla="*/ 258 h 434"/>
                              <a:gd name="T50" fmla="*/ 157 w 385"/>
                              <a:gd name="T51" fmla="*/ 262 h 434"/>
                              <a:gd name="T52" fmla="*/ 127 w 385"/>
                              <a:gd name="T53" fmla="*/ 247 h 434"/>
                              <a:gd name="T54" fmla="*/ 97 w 385"/>
                              <a:gd name="T55" fmla="*/ 262 h 434"/>
                              <a:gd name="T56" fmla="*/ 94 w 385"/>
                              <a:gd name="T57" fmla="*/ 307 h 434"/>
                              <a:gd name="T58" fmla="*/ 101 w 385"/>
                              <a:gd name="T59" fmla="*/ 322 h 434"/>
                              <a:gd name="T60" fmla="*/ 123 w 385"/>
                              <a:gd name="T61" fmla="*/ 318 h 434"/>
                              <a:gd name="T62" fmla="*/ 135 w 385"/>
                              <a:gd name="T63" fmla="*/ 326 h 434"/>
                              <a:gd name="T64" fmla="*/ 135 w 385"/>
                              <a:gd name="T65" fmla="*/ 359 h 434"/>
                              <a:gd name="T66" fmla="*/ 135 w 385"/>
                              <a:gd name="T67" fmla="*/ 397 h 434"/>
                              <a:gd name="T68" fmla="*/ 165 w 385"/>
                              <a:gd name="T69" fmla="*/ 427 h 434"/>
                              <a:gd name="T70" fmla="*/ 127 w 385"/>
                              <a:gd name="T71" fmla="*/ 423 h 434"/>
                              <a:gd name="T72" fmla="*/ 116 w 385"/>
                              <a:gd name="T73" fmla="*/ 371 h 434"/>
                              <a:gd name="T74" fmla="*/ 86 w 385"/>
                              <a:gd name="T75" fmla="*/ 333 h 434"/>
                              <a:gd name="T76" fmla="*/ 52 w 385"/>
                              <a:gd name="T77" fmla="*/ 307 h 434"/>
                              <a:gd name="T78" fmla="*/ 41 w 385"/>
                              <a:gd name="T79" fmla="*/ 262 h 434"/>
                              <a:gd name="T80" fmla="*/ 34 w 385"/>
                              <a:gd name="T81" fmla="*/ 198 h 434"/>
                              <a:gd name="T82" fmla="*/ 19 w 385"/>
                              <a:gd name="T83" fmla="*/ 168 h 434"/>
                              <a:gd name="T84" fmla="*/ 22 w 385"/>
                              <a:gd name="T85" fmla="*/ 225 h 434"/>
                              <a:gd name="T86" fmla="*/ 11 w 385"/>
                              <a:gd name="T87" fmla="*/ 232 h 434"/>
                              <a:gd name="T88" fmla="*/ 4 w 385"/>
                              <a:gd name="T89" fmla="*/ 187 h 434"/>
                              <a:gd name="T90" fmla="*/ 7 w 385"/>
                              <a:gd name="T91" fmla="*/ 139 h 434"/>
                              <a:gd name="T92" fmla="*/ 0 w 385"/>
                              <a:gd name="T93" fmla="*/ 109 h 434"/>
                              <a:gd name="T94" fmla="*/ 0 w 385"/>
                              <a:gd name="T95" fmla="*/ 67 h 434"/>
                              <a:gd name="T96" fmla="*/ 26 w 385"/>
                              <a:gd name="T97" fmla="*/ 11 h 434"/>
                              <a:gd name="T98" fmla="*/ 45 w 385"/>
                              <a:gd name="T99"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5" h="434">
                                <a:moveTo>
                                  <a:pt x="45" y="0"/>
                                </a:moveTo>
                                <a:lnTo>
                                  <a:pt x="198" y="86"/>
                                </a:lnTo>
                                <a:lnTo>
                                  <a:pt x="202" y="79"/>
                                </a:lnTo>
                                <a:lnTo>
                                  <a:pt x="206" y="82"/>
                                </a:lnTo>
                                <a:lnTo>
                                  <a:pt x="217" y="97"/>
                                </a:lnTo>
                                <a:lnTo>
                                  <a:pt x="225" y="105"/>
                                </a:lnTo>
                                <a:lnTo>
                                  <a:pt x="239" y="112"/>
                                </a:lnTo>
                                <a:lnTo>
                                  <a:pt x="243" y="120"/>
                                </a:lnTo>
                                <a:lnTo>
                                  <a:pt x="251" y="139"/>
                                </a:lnTo>
                                <a:lnTo>
                                  <a:pt x="251" y="142"/>
                                </a:lnTo>
                                <a:lnTo>
                                  <a:pt x="254" y="154"/>
                                </a:lnTo>
                                <a:lnTo>
                                  <a:pt x="254" y="172"/>
                                </a:lnTo>
                                <a:lnTo>
                                  <a:pt x="243" y="183"/>
                                </a:lnTo>
                                <a:lnTo>
                                  <a:pt x="247" y="191"/>
                                </a:lnTo>
                                <a:lnTo>
                                  <a:pt x="243" y="195"/>
                                </a:lnTo>
                                <a:lnTo>
                                  <a:pt x="254" y="191"/>
                                </a:lnTo>
                                <a:lnTo>
                                  <a:pt x="266" y="191"/>
                                </a:lnTo>
                                <a:lnTo>
                                  <a:pt x="288" y="191"/>
                                </a:lnTo>
                                <a:lnTo>
                                  <a:pt x="307" y="191"/>
                                </a:lnTo>
                                <a:lnTo>
                                  <a:pt x="326" y="187"/>
                                </a:lnTo>
                                <a:lnTo>
                                  <a:pt x="333" y="183"/>
                                </a:lnTo>
                                <a:lnTo>
                                  <a:pt x="344" y="180"/>
                                </a:lnTo>
                                <a:lnTo>
                                  <a:pt x="359" y="176"/>
                                </a:lnTo>
                                <a:lnTo>
                                  <a:pt x="367" y="176"/>
                                </a:lnTo>
                                <a:lnTo>
                                  <a:pt x="374" y="176"/>
                                </a:lnTo>
                                <a:lnTo>
                                  <a:pt x="370" y="180"/>
                                </a:lnTo>
                                <a:lnTo>
                                  <a:pt x="385" y="180"/>
                                </a:lnTo>
                                <a:lnTo>
                                  <a:pt x="382" y="183"/>
                                </a:lnTo>
                                <a:lnTo>
                                  <a:pt x="378" y="187"/>
                                </a:lnTo>
                                <a:lnTo>
                                  <a:pt x="370" y="183"/>
                                </a:lnTo>
                                <a:lnTo>
                                  <a:pt x="363" y="180"/>
                                </a:lnTo>
                                <a:lnTo>
                                  <a:pt x="363" y="195"/>
                                </a:lnTo>
                                <a:lnTo>
                                  <a:pt x="367" y="198"/>
                                </a:lnTo>
                                <a:lnTo>
                                  <a:pt x="370" y="202"/>
                                </a:lnTo>
                                <a:lnTo>
                                  <a:pt x="378" y="210"/>
                                </a:lnTo>
                                <a:lnTo>
                                  <a:pt x="367" y="210"/>
                                </a:lnTo>
                                <a:lnTo>
                                  <a:pt x="382" y="217"/>
                                </a:lnTo>
                                <a:lnTo>
                                  <a:pt x="370" y="225"/>
                                </a:lnTo>
                                <a:lnTo>
                                  <a:pt x="363" y="221"/>
                                </a:lnTo>
                                <a:lnTo>
                                  <a:pt x="359" y="213"/>
                                </a:lnTo>
                                <a:lnTo>
                                  <a:pt x="359" y="206"/>
                                </a:lnTo>
                                <a:lnTo>
                                  <a:pt x="359" y="217"/>
                                </a:lnTo>
                                <a:lnTo>
                                  <a:pt x="359" y="228"/>
                                </a:lnTo>
                                <a:lnTo>
                                  <a:pt x="352" y="221"/>
                                </a:lnTo>
                                <a:lnTo>
                                  <a:pt x="348" y="213"/>
                                </a:lnTo>
                                <a:lnTo>
                                  <a:pt x="341" y="210"/>
                                </a:lnTo>
                                <a:lnTo>
                                  <a:pt x="337" y="210"/>
                                </a:lnTo>
                                <a:lnTo>
                                  <a:pt x="329" y="206"/>
                                </a:lnTo>
                                <a:lnTo>
                                  <a:pt x="322" y="206"/>
                                </a:lnTo>
                                <a:lnTo>
                                  <a:pt x="322" y="210"/>
                                </a:lnTo>
                                <a:lnTo>
                                  <a:pt x="318" y="221"/>
                                </a:lnTo>
                                <a:lnTo>
                                  <a:pt x="322" y="225"/>
                                </a:lnTo>
                                <a:lnTo>
                                  <a:pt x="326" y="228"/>
                                </a:lnTo>
                                <a:lnTo>
                                  <a:pt x="326" y="232"/>
                                </a:lnTo>
                                <a:lnTo>
                                  <a:pt x="318" y="228"/>
                                </a:lnTo>
                                <a:lnTo>
                                  <a:pt x="314" y="225"/>
                                </a:lnTo>
                                <a:lnTo>
                                  <a:pt x="307" y="225"/>
                                </a:lnTo>
                                <a:lnTo>
                                  <a:pt x="303" y="217"/>
                                </a:lnTo>
                                <a:lnTo>
                                  <a:pt x="296" y="221"/>
                                </a:lnTo>
                                <a:lnTo>
                                  <a:pt x="292" y="228"/>
                                </a:lnTo>
                                <a:lnTo>
                                  <a:pt x="292" y="232"/>
                                </a:lnTo>
                                <a:lnTo>
                                  <a:pt x="288" y="236"/>
                                </a:lnTo>
                                <a:lnTo>
                                  <a:pt x="277" y="236"/>
                                </a:lnTo>
                                <a:lnTo>
                                  <a:pt x="269" y="240"/>
                                </a:lnTo>
                                <a:lnTo>
                                  <a:pt x="266" y="243"/>
                                </a:lnTo>
                                <a:lnTo>
                                  <a:pt x="254" y="236"/>
                                </a:lnTo>
                                <a:lnTo>
                                  <a:pt x="258" y="243"/>
                                </a:lnTo>
                                <a:lnTo>
                                  <a:pt x="254" y="247"/>
                                </a:lnTo>
                                <a:lnTo>
                                  <a:pt x="251" y="251"/>
                                </a:lnTo>
                                <a:lnTo>
                                  <a:pt x="251" y="258"/>
                                </a:lnTo>
                                <a:lnTo>
                                  <a:pt x="243" y="258"/>
                                </a:lnTo>
                                <a:lnTo>
                                  <a:pt x="243" y="266"/>
                                </a:lnTo>
                                <a:lnTo>
                                  <a:pt x="232" y="266"/>
                                </a:lnTo>
                                <a:lnTo>
                                  <a:pt x="225" y="262"/>
                                </a:lnTo>
                                <a:lnTo>
                                  <a:pt x="221" y="266"/>
                                </a:lnTo>
                                <a:lnTo>
                                  <a:pt x="210" y="266"/>
                                </a:lnTo>
                                <a:lnTo>
                                  <a:pt x="210" y="270"/>
                                </a:lnTo>
                                <a:lnTo>
                                  <a:pt x="206" y="273"/>
                                </a:lnTo>
                                <a:lnTo>
                                  <a:pt x="206" y="277"/>
                                </a:lnTo>
                                <a:lnTo>
                                  <a:pt x="198" y="288"/>
                                </a:lnTo>
                                <a:lnTo>
                                  <a:pt x="202" y="292"/>
                                </a:lnTo>
                                <a:lnTo>
                                  <a:pt x="198" y="303"/>
                                </a:lnTo>
                                <a:lnTo>
                                  <a:pt x="198" y="307"/>
                                </a:lnTo>
                                <a:lnTo>
                                  <a:pt x="195" y="311"/>
                                </a:lnTo>
                                <a:lnTo>
                                  <a:pt x="195" y="315"/>
                                </a:lnTo>
                                <a:lnTo>
                                  <a:pt x="191" y="315"/>
                                </a:lnTo>
                                <a:lnTo>
                                  <a:pt x="187" y="318"/>
                                </a:lnTo>
                                <a:lnTo>
                                  <a:pt x="183" y="315"/>
                                </a:lnTo>
                                <a:lnTo>
                                  <a:pt x="180" y="311"/>
                                </a:lnTo>
                                <a:lnTo>
                                  <a:pt x="183" y="307"/>
                                </a:lnTo>
                                <a:lnTo>
                                  <a:pt x="183" y="303"/>
                                </a:lnTo>
                                <a:lnTo>
                                  <a:pt x="187" y="296"/>
                                </a:lnTo>
                                <a:lnTo>
                                  <a:pt x="191" y="292"/>
                                </a:lnTo>
                                <a:lnTo>
                                  <a:pt x="191" y="288"/>
                                </a:lnTo>
                                <a:lnTo>
                                  <a:pt x="187" y="277"/>
                                </a:lnTo>
                                <a:lnTo>
                                  <a:pt x="176" y="270"/>
                                </a:lnTo>
                                <a:lnTo>
                                  <a:pt x="172" y="262"/>
                                </a:lnTo>
                                <a:lnTo>
                                  <a:pt x="168" y="258"/>
                                </a:lnTo>
                                <a:lnTo>
                                  <a:pt x="161" y="255"/>
                                </a:lnTo>
                                <a:lnTo>
                                  <a:pt x="165" y="266"/>
                                </a:lnTo>
                                <a:lnTo>
                                  <a:pt x="161" y="270"/>
                                </a:lnTo>
                                <a:lnTo>
                                  <a:pt x="157" y="262"/>
                                </a:lnTo>
                                <a:lnTo>
                                  <a:pt x="153" y="258"/>
                                </a:lnTo>
                                <a:lnTo>
                                  <a:pt x="142" y="247"/>
                                </a:lnTo>
                                <a:lnTo>
                                  <a:pt x="138" y="243"/>
                                </a:lnTo>
                                <a:lnTo>
                                  <a:pt x="127" y="247"/>
                                </a:lnTo>
                                <a:lnTo>
                                  <a:pt x="120" y="243"/>
                                </a:lnTo>
                                <a:lnTo>
                                  <a:pt x="109" y="243"/>
                                </a:lnTo>
                                <a:lnTo>
                                  <a:pt x="101" y="251"/>
                                </a:lnTo>
                                <a:lnTo>
                                  <a:pt x="97" y="262"/>
                                </a:lnTo>
                                <a:lnTo>
                                  <a:pt x="90" y="273"/>
                                </a:lnTo>
                                <a:lnTo>
                                  <a:pt x="90" y="285"/>
                                </a:lnTo>
                                <a:lnTo>
                                  <a:pt x="90" y="300"/>
                                </a:lnTo>
                                <a:lnTo>
                                  <a:pt x="94" y="307"/>
                                </a:lnTo>
                                <a:lnTo>
                                  <a:pt x="90" y="311"/>
                                </a:lnTo>
                                <a:lnTo>
                                  <a:pt x="90" y="318"/>
                                </a:lnTo>
                                <a:lnTo>
                                  <a:pt x="94" y="322"/>
                                </a:lnTo>
                                <a:lnTo>
                                  <a:pt x="101" y="322"/>
                                </a:lnTo>
                                <a:lnTo>
                                  <a:pt x="105" y="326"/>
                                </a:lnTo>
                                <a:lnTo>
                                  <a:pt x="109" y="322"/>
                                </a:lnTo>
                                <a:lnTo>
                                  <a:pt x="116" y="318"/>
                                </a:lnTo>
                                <a:lnTo>
                                  <a:pt x="123" y="318"/>
                                </a:lnTo>
                                <a:lnTo>
                                  <a:pt x="127" y="315"/>
                                </a:lnTo>
                                <a:lnTo>
                                  <a:pt x="146" y="329"/>
                                </a:lnTo>
                                <a:lnTo>
                                  <a:pt x="131" y="333"/>
                                </a:lnTo>
                                <a:lnTo>
                                  <a:pt x="135" y="326"/>
                                </a:lnTo>
                                <a:lnTo>
                                  <a:pt x="131" y="337"/>
                                </a:lnTo>
                                <a:lnTo>
                                  <a:pt x="127" y="344"/>
                                </a:lnTo>
                                <a:lnTo>
                                  <a:pt x="120" y="344"/>
                                </a:lnTo>
                                <a:lnTo>
                                  <a:pt x="135" y="359"/>
                                </a:lnTo>
                                <a:lnTo>
                                  <a:pt x="142" y="367"/>
                                </a:lnTo>
                                <a:lnTo>
                                  <a:pt x="146" y="374"/>
                                </a:lnTo>
                                <a:lnTo>
                                  <a:pt x="138" y="389"/>
                                </a:lnTo>
                                <a:lnTo>
                                  <a:pt x="135" y="397"/>
                                </a:lnTo>
                                <a:lnTo>
                                  <a:pt x="131" y="401"/>
                                </a:lnTo>
                                <a:lnTo>
                                  <a:pt x="142" y="412"/>
                                </a:lnTo>
                                <a:lnTo>
                                  <a:pt x="153" y="419"/>
                                </a:lnTo>
                                <a:lnTo>
                                  <a:pt x="165" y="427"/>
                                </a:lnTo>
                                <a:lnTo>
                                  <a:pt x="150" y="434"/>
                                </a:lnTo>
                                <a:lnTo>
                                  <a:pt x="150" y="427"/>
                                </a:lnTo>
                                <a:lnTo>
                                  <a:pt x="142" y="431"/>
                                </a:lnTo>
                                <a:lnTo>
                                  <a:pt x="127" y="423"/>
                                </a:lnTo>
                                <a:lnTo>
                                  <a:pt x="116" y="404"/>
                                </a:lnTo>
                                <a:lnTo>
                                  <a:pt x="116" y="393"/>
                                </a:lnTo>
                                <a:lnTo>
                                  <a:pt x="112" y="386"/>
                                </a:lnTo>
                                <a:lnTo>
                                  <a:pt x="116" y="371"/>
                                </a:lnTo>
                                <a:lnTo>
                                  <a:pt x="109" y="367"/>
                                </a:lnTo>
                                <a:lnTo>
                                  <a:pt x="101" y="356"/>
                                </a:lnTo>
                                <a:lnTo>
                                  <a:pt x="90" y="348"/>
                                </a:lnTo>
                                <a:lnTo>
                                  <a:pt x="86" y="333"/>
                                </a:lnTo>
                                <a:lnTo>
                                  <a:pt x="86" y="322"/>
                                </a:lnTo>
                                <a:lnTo>
                                  <a:pt x="67" y="322"/>
                                </a:lnTo>
                                <a:lnTo>
                                  <a:pt x="64" y="311"/>
                                </a:lnTo>
                                <a:lnTo>
                                  <a:pt x="52" y="307"/>
                                </a:lnTo>
                                <a:lnTo>
                                  <a:pt x="49" y="292"/>
                                </a:lnTo>
                                <a:lnTo>
                                  <a:pt x="34" y="285"/>
                                </a:lnTo>
                                <a:lnTo>
                                  <a:pt x="41" y="277"/>
                                </a:lnTo>
                                <a:lnTo>
                                  <a:pt x="41" y="262"/>
                                </a:lnTo>
                                <a:lnTo>
                                  <a:pt x="41" y="247"/>
                                </a:lnTo>
                                <a:lnTo>
                                  <a:pt x="34" y="228"/>
                                </a:lnTo>
                                <a:lnTo>
                                  <a:pt x="34" y="217"/>
                                </a:lnTo>
                                <a:lnTo>
                                  <a:pt x="34" y="198"/>
                                </a:lnTo>
                                <a:lnTo>
                                  <a:pt x="34" y="187"/>
                                </a:lnTo>
                                <a:lnTo>
                                  <a:pt x="30" y="161"/>
                                </a:lnTo>
                                <a:lnTo>
                                  <a:pt x="22" y="161"/>
                                </a:lnTo>
                                <a:lnTo>
                                  <a:pt x="19" y="168"/>
                                </a:lnTo>
                                <a:lnTo>
                                  <a:pt x="26" y="191"/>
                                </a:lnTo>
                                <a:lnTo>
                                  <a:pt x="26" y="202"/>
                                </a:lnTo>
                                <a:lnTo>
                                  <a:pt x="19" y="221"/>
                                </a:lnTo>
                                <a:lnTo>
                                  <a:pt x="22" y="225"/>
                                </a:lnTo>
                                <a:lnTo>
                                  <a:pt x="22" y="236"/>
                                </a:lnTo>
                                <a:lnTo>
                                  <a:pt x="19" y="243"/>
                                </a:lnTo>
                                <a:lnTo>
                                  <a:pt x="15" y="240"/>
                                </a:lnTo>
                                <a:lnTo>
                                  <a:pt x="11" y="232"/>
                                </a:lnTo>
                                <a:lnTo>
                                  <a:pt x="11" y="225"/>
                                </a:lnTo>
                                <a:lnTo>
                                  <a:pt x="11" y="202"/>
                                </a:lnTo>
                                <a:lnTo>
                                  <a:pt x="4" y="202"/>
                                </a:lnTo>
                                <a:lnTo>
                                  <a:pt x="4" y="187"/>
                                </a:lnTo>
                                <a:lnTo>
                                  <a:pt x="11" y="183"/>
                                </a:lnTo>
                                <a:lnTo>
                                  <a:pt x="15" y="168"/>
                                </a:lnTo>
                                <a:lnTo>
                                  <a:pt x="7" y="146"/>
                                </a:lnTo>
                                <a:lnTo>
                                  <a:pt x="7" y="139"/>
                                </a:lnTo>
                                <a:lnTo>
                                  <a:pt x="4" y="135"/>
                                </a:lnTo>
                                <a:lnTo>
                                  <a:pt x="0" y="124"/>
                                </a:lnTo>
                                <a:lnTo>
                                  <a:pt x="4" y="116"/>
                                </a:lnTo>
                                <a:lnTo>
                                  <a:pt x="0" y="109"/>
                                </a:lnTo>
                                <a:lnTo>
                                  <a:pt x="0" y="97"/>
                                </a:lnTo>
                                <a:lnTo>
                                  <a:pt x="4" y="86"/>
                                </a:lnTo>
                                <a:lnTo>
                                  <a:pt x="0" y="82"/>
                                </a:lnTo>
                                <a:lnTo>
                                  <a:pt x="0" y="67"/>
                                </a:lnTo>
                                <a:lnTo>
                                  <a:pt x="7" y="52"/>
                                </a:lnTo>
                                <a:lnTo>
                                  <a:pt x="11" y="41"/>
                                </a:lnTo>
                                <a:lnTo>
                                  <a:pt x="19" y="26"/>
                                </a:lnTo>
                                <a:lnTo>
                                  <a:pt x="26" y="11"/>
                                </a:lnTo>
                                <a:lnTo>
                                  <a:pt x="34" y="11"/>
                                </a:lnTo>
                                <a:lnTo>
                                  <a:pt x="34" y="4"/>
                                </a:lnTo>
                                <a:lnTo>
                                  <a:pt x="41" y="7"/>
                                </a:lnTo>
                                <a:lnTo>
                                  <a:pt x="45"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8" name="Freeform 85"/>
                        <wps:cNvSpPr>
                          <a:spLocks/>
                        </wps:cNvSpPr>
                        <wps:spPr bwMode="auto">
                          <a:xfrm>
                            <a:off x="2566" y="2006"/>
                            <a:ext cx="41" cy="38"/>
                          </a:xfrm>
                          <a:custGeom>
                            <a:avLst/>
                            <a:gdLst>
                              <a:gd name="T0" fmla="*/ 3 w 41"/>
                              <a:gd name="T1" fmla="*/ 4 h 38"/>
                              <a:gd name="T2" fmla="*/ 7 w 41"/>
                              <a:gd name="T3" fmla="*/ 0 h 38"/>
                              <a:gd name="T4" fmla="*/ 11 w 41"/>
                              <a:gd name="T5" fmla="*/ 0 h 38"/>
                              <a:gd name="T6" fmla="*/ 15 w 41"/>
                              <a:gd name="T7" fmla="*/ 4 h 38"/>
                              <a:gd name="T8" fmla="*/ 18 w 41"/>
                              <a:gd name="T9" fmla="*/ 4 h 38"/>
                              <a:gd name="T10" fmla="*/ 18 w 41"/>
                              <a:gd name="T11" fmla="*/ 8 h 38"/>
                              <a:gd name="T12" fmla="*/ 22 w 41"/>
                              <a:gd name="T13" fmla="*/ 8 h 38"/>
                              <a:gd name="T14" fmla="*/ 22 w 41"/>
                              <a:gd name="T15" fmla="*/ 12 h 38"/>
                              <a:gd name="T16" fmla="*/ 22 w 41"/>
                              <a:gd name="T17" fmla="*/ 12 h 38"/>
                              <a:gd name="T18" fmla="*/ 26 w 41"/>
                              <a:gd name="T19" fmla="*/ 15 h 38"/>
                              <a:gd name="T20" fmla="*/ 26 w 41"/>
                              <a:gd name="T21" fmla="*/ 19 h 38"/>
                              <a:gd name="T22" fmla="*/ 30 w 41"/>
                              <a:gd name="T23" fmla="*/ 19 h 38"/>
                              <a:gd name="T24" fmla="*/ 30 w 41"/>
                              <a:gd name="T25" fmla="*/ 23 h 38"/>
                              <a:gd name="T26" fmla="*/ 33 w 41"/>
                              <a:gd name="T27" fmla="*/ 27 h 38"/>
                              <a:gd name="T28" fmla="*/ 37 w 41"/>
                              <a:gd name="T29" fmla="*/ 30 h 38"/>
                              <a:gd name="T30" fmla="*/ 37 w 41"/>
                              <a:gd name="T31" fmla="*/ 34 h 38"/>
                              <a:gd name="T32" fmla="*/ 41 w 41"/>
                              <a:gd name="T33" fmla="*/ 34 h 38"/>
                              <a:gd name="T34" fmla="*/ 41 w 41"/>
                              <a:gd name="T35" fmla="*/ 38 h 38"/>
                              <a:gd name="T36" fmla="*/ 37 w 41"/>
                              <a:gd name="T37" fmla="*/ 38 h 38"/>
                              <a:gd name="T38" fmla="*/ 33 w 41"/>
                              <a:gd name="T39" fmla="*/ 38 h 38"/>
                              <a:gd name="T40" fmla="*/ 30 w 41"/>
                              <a:gd name="T41" fmla="*/ 34 h 38"/>
                              <a:gd name="T42" fmla="*/ 26 w 41"/>
                              <a:gd name="T43" fmla="*/ 30 h 38"/>
                              <a:gd name="T44" fmla="*/ 26 w 41"/>
                              <a:gd name="T45" fmla="*/ 30 h 38"/>
                              <a:gd name="T46" fmla="*/ 30 w 41"/>
                              <a:gd name="T47" fmla="*/ 27 h 38"/>
                              <a:gd name="T48" fmla="*/ 22 w 41"/>
                              <a:gd name="T49" fmla="*/ 23 h 38"/>
                              <a:gd name="T50" fmla="*/ 26 w 41"/>
                              <a:gd name="T51" fmla="*/ 19 h 38"/>
                              <a:gd name="T52" fmla="*/ 22 w 41"/>
                              <a:gd name="T53" fmla="*/ 15 h 38"/>
                              <a:gd name="T54" fmla="*/ 18 w 41"/>
                              <a:gd name="T55" fmla="*/ 12 h 38"/>
                              <a:gd name="T56" fmla="*/ 15 w 41"/>
                              <a:gd name="T57" fmla="*/ 8 h 38"/>
                              <a:gd name="T58" fmla="*/ 15 w 41"/>
                              <a:gd name="T59" fmla="*/ 4 h 38"/>
                              <a:gd name="T60" fmla="*/ 15 w 41"/>
                              <a:gd name="T61" fmla="*/ 4 h 38"/>
                              <a:gd name="T62" fmla="*/ 11 w 41"/>
                              <a:gd name="T63" fmla="*/ 4 h 38"/>
                              <a:gd name="T64" fmla="*/ 7 w 41"/>
                              <a:gd name="T65" fmla="*/ 4 h 38"/>
                              <a:gd name="T66" fmla="*/ 3 w 41"/>
                              <a:gd name="T67" fmla="*/ 4 h 38"/>
                              <a:gd name="T68" fmla="*/ 0 w 41"/>
                              <a:gd name="T69" fmla="*/ 4 h 38"/>
                              <a:gd name="T70" fmla="*/ 0 w 41"/>
                              <a:gd name="T71" fmla="*/ 0 h 38"/>
                              <a:gd name="T72" fmla="*/ 3 w 41"/>
                              <a:gd name="T73" fmla="*/ 4 h 38"/>
                              <a:gd name="T74" fmla="*/ 3 w 41"/>
                              <a:gd name="T75" fmla="*/ 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38">
                                <a:moveTo>
                                  <a:pt x="3" y="4"/>
                                </a:moveTo>
                                <a:lnTo>
                                  <a:pt x="3" y="4"/>
                                </a:lnTo>
                                <a:lnTo>
                                  <a:pt x="3" y="0"/>
                                </a:lnTo>
                                <a:lnTo>
                                  <a:pt x="7" y="0"/>
                                </a:lnTo>
                                <a:lnTo>
                                  <a:pt x="11" y="0"/>
                                </a:lnTo>
                                <a:lnTo>
                                  <a:pt x="15" y="4"/>
                                </a:lnTo>
                                <a:lnTo>
                                  <a:pt x="18" y="4"/>
                                </a:lnTo>
                                <a:lnTo>
                                  <a:pt x="18" y="8"/>
                                </a:lnTo>
                                <a:lnTo>
                                  <a:pt x="22" y="8"/>
                                </a:lnTo>
                                <a:lnTo>
                                  <a:pt x="22" y="12"/>
                                </a:lnTo>
                                <a:lnTo>
                                  <a:pt x="22" y="15"/>
                                </a:lnTo>
                                <a:lnTo>
                                  <a:pt x="26" y="15"/>
                                </a:lnTo>
                                <a:lnTo>
                                  <a:pt x="30" y="15"/>
                                </a:lnTo>
                                <a:lnTo>
                                  <a:pt x="26" y="19"/>
                                </a:lnTo>
                                <a:lnTo>
                                  <a:pt x="30" y="19"/>
                                </a:lnTo>
                                <a:lnTo>
                                  <a:pt x="30" y="23"/>
                                </a:lnTo>
                                <a:lnTo>
                                  <a:pt x="33" y="27"/>
                                </a:lnTo>
                                <a:lnTo>
                                  <a:pt x="37" y="27"/>
                                </a:lnTo>
                                <a:lnTo>
                                  <a:pt x="37" y="30"/>
                                </a:lnTo>
                                <a:lnTo>
                                  <a:pt x="37" y="34"/>
                                </a:lnTo>
                                <a:lnTo>
                                  <a:pt x="41" y="34"/>
                                </a:lnTo>
                                <a:lnTo>
                                  <a:pt x="41" y="38"/>
                                </a:lnTo>
                                <a:lnTo>
                                  <a:pt x="37" y="38"/>
                                </a:lnTo>
                                <a:lnTo>
                                  <a:pt x="37" y="34"/>
                                </a:lnTo>
                                <a:lnTo>
                                  <a:pt x="33" y="38"/>
                                </a:lnTo>
                                <a:lnTo>
                                  <a:pt x="33" y="34"/>
                                </a:lnTo>
                                <a:lnTo>
                                  <a:pt x="30" y="34"/>
                                </a:lnTo>
                                <a:lnTo>
                                  <a:pt x="26" y="30"/>
                                </a:lnTo>
                                <a:lnTo>
                                  <a:pt x="22" y="30"/>
                                </a:lnTo>
                                <a:lnTo>
                                  <a:pt x="26" y="30"/>
                                </a:lnTo>
                                <a:lnTo>
                                  <a:pt x="30" y="30"/>
                                </a:lnTo>
                                <a:lnTo>
                                  <a:pt x="30" y="27"/>
                                </a:lnTo>
                                <a:lnTo>
                                  <a:pt x="26" y="27"/>
                                </a:lnTo>
                                <a:lnTo>
                                  <a:pt x="22" y="23"/>
                                </a:lnTo>
                                <a:lnTo>
                                  <a:pt x="26" y="23"/>
                                </a:lnTo>
                                <a:lnTo>
                                  <a:pt x="26" y="19"/>
                                </a:lnTo>
                                <a:lnTo>
                                  <a:pt x="22" y="19"/>
                                </a:lnTo>
                                <a:lnTo>
                                  <a:pt x="22" y="15"/>
                                </a:lnTo>
                                <a:lnTo>
                                  <a:pt x="18" y="15"/>
                                </a:lnTo>
                                <a:lnTo>
                                  <a:pt x="18" y="12"/>
                                </a:lnTo>
                                <a:lnTo>
                                  <a:pt x="15" y="12"/>
                                </a:lnTo>
                                <a:lnTo>
                                  <a:pt x="15" y="8"/>
                                </a:lnTo>
                                <a:lnTo>
                                  <a:pt x="11" y="8"/>
                                </a:lnTo>
                                <a:lnTo>
                                  <a:pt x="15" y="4"/>
                                </a:lnTo>
                                <a:lnTo>
                                  <a:pt x="15" y="8"/>
                                </a:lnTo>
                                <a:lnTo>
                                  <a:pt x="15" y="4"/>
                                </a:lnTo>
                                <a:lnTo>
                                  <a:pt x="11" y="4"/>
                                </a:lnTo>
                                <a:lnTo>
                                  <a:pt x="7" y="4"/>
                                </a:lnTo>
                                <a:lnTo>
                                  <a:pt x="3" y="4"/>
                                </a:lnTo>
                                <a:lnTo>
                                  <a:pt x="0" y="4"/>
                                </a:lnTo>
                                <a:lnTo>
                                  <a:pt x="0" y="0"/>
                                </a:lnTo>
                                <a:lnTo>
                                  <a:pt x="3" y="4"/>
                                </a:lnTo>
                                <a:lnTo>
                                  <a:pt x="3" y="0"/>
                                </a:lnTo>
                                <a:lnTo>
                                  <a:pt x="3"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9" name="Freeform 86"/>
                        <wps:cNvSpPr>
                          <a:spLocks/>
                        </wps:cNvSpPr>
                        <wps:spPr bwMode="auto">
                          <a:xfrm>
                            <a:off x="2584" y="2044"/>
                            <a:ext cx="8" cy="7"/>
                          </a:xfrm>
                          <a:custGeom>
                            <a:avLst/>
                            <a:gdLst>
                              <a:gd name="T0" fmla="*/ 4 w 8"/>
                              <a:gd name="T1" fmla="*/ 7 h 7"/>
                              <a:gd name="T2" fmla="*/ 8 w 8"/>
                              <a:gd name="T3" fmla="*/ 7 h 7"/>
                              <a:gd name="T4" fmla="*/ 8 w 8"/>
                              <a:gd name="T5" fmla="*/ 7 h 7"/>
                              <a:gd name="T6" fmla="*/ 8 w 8"/>
                              <a:gd name="T7" fmla="*/ 7 h 7"/>
                              <a:gd name="T8" fmla="*/ 4 w 8"/>
                              <a:gd name="T9" fmla="*/ 4 h 7"/>
                              <a:gd name="T10" fmla="*/ 4 w 8"/>
                              <a:gd name="T11" fmla="*/ 0 h 7"/>
                              <a:gd name="T12" fmla="*/ 0 w 8"/>
                              <a:gd name="T13" fmla="*/ 0 h 7"/>
                              <a:gd name="T14" fmla="*/ 0 w 8"/>
                              <a:gd name="T15" fmla="*/ 0 h 7"/>
                              <a:gd name="T16" fmla="*/ 0 w 8"/>
                              <a:gd name="T17" fmla="*/ 0 h 7"/>
                              <a:gd name="T18" fmla="*/ 0 w 8"/>
                              <a:gd name="T19" fmla="*/ 0 h 7"/>
                              <a:gd name="T20" fmla="*/ 0 w 8"/>
                              <a:gd name="T21" fmla="*/ 4 h 7"/>
                              <a:gd name="T22" fmla="*/ 0 w 8"/>
                              <a:gd name="T23" fmla="*/ 7 h 7"/>
                              <a:gd name="T24" fmla="*/ 4 w 8"/>
                              <a:gd name="T2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
                                <a:moveTo>
                                  <a:pt x="4" y="7"/>
                                </a:moveTo>
                                <a:lnTo>
                                  <a:pt x="8" y="7"/>
                                </a:lnTo>
                                <a:lnTo>
                                  <a:pt x="4" y="4"/>
                                </a:lnTo>
                                <a:lnTo>
                                  <a:pt x="4" y="0"/>
                                </a:lnTo>
                                <a:lnTo>
                                  <a:pt x="0" y="0"/>
                                </a:lnTo>
                                <a:lnTo>
                                  <a:pt x="0" y="4"/>
                                </a:lnTo>
                                <a:lnTo>
                                  <a:pt x="0" y="7"/>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0" name="Freeform 87"/>
                        <wps:cNvSpPr>
                          <a:spLocks/>
                        </wps:cNvSpPr>
                        <wps:spPr bwMode="auto">
                          <a:xfrm>
                            <a:off x="2603" y="2048"/>
                            <a:ext cx="26" cy="22"/>
                          </a:xfrm>
                          <a:custGeom>
                            <a:avLst/>
                            <a:gdLst>
                              <a:gd name="T0" fmla="*/ 0 w 26"/>
                              <a:gd name="T1" fmla="*/ 3 h 22"/>
                              <a:gd name="T2" fmla="*/ 0 w 26"/>
                              <a:gd name="T3" fmla="*/ 3 h 22"/>
                              <a:gd name="T4" fmla="*/ 4 w 26"/>
                              <a:gd name="T5" fmla="*/ 7 h 22"/>
                              <a:gd name="T6" fmla="*/ 8 w 26"/>
                              <a:gd name="T7" fmla="*/ 7 h 22"/>
                              <a:gd name="T8" fmla="*/ 8 w 26"/>
                              <a:gd name="T9" fmla="*/ 7 h 22"/>
                              <a:gd name="T10" fmla="*/ 8 w 26"/>
                              <a:gd name="T11" fmla="*/ 3 h 22"/>
                              <a:gd name="T12" fmla="*/ 4 w 26"/>
                              <a:gd name="T13" fmla="*/ 0 h 22"/>
                              <a:gd name="T14" fmla="*/ 11 w 26"/>
                              <a:gd name="T15" fmla="*/ 0 h 22"/>
                              <a:gd name="T16" fmla="*/ 11 w 26"/>
                              <a:gd name="T17" fmla="*/ 3 h 22"/>
                              <a:gd name="T18" fmla="*/ 15 w 26"/>
                              <a:gd name="T19" fmla="*/ 3 h 22"/>
                              <a:gd name="T20" fmla="*/ 19 w 26"/>
                              <a:gd name="T21" fmla="*/ 3 h 22"/>
                              <a:gd name="T22" fmla="*/ 19 w 26"/>
                              <a:gd name="T23" fmla="*/ 7 h 22"/>
                              <a:gd name="T24" fmla="*/ 23 w 26"/>
                              <a:gd name="T25" fmla="*/ 11 h 22"/>
                              <a:gd name="T26" fmla="*/ 26 w 26"/>
                              <a:gd name="T27" fmla="*/ 11 h 22"/>
                              <a:gd name="T28" fmla="*/ 23 w 26"/>
                              <a:gd name="T29" fmla="*/ 11 h 22"/>
                              <a:gd name="T30" fmla="*/ 26 w 26"/>
                              <a:gd name="T31" fmla="*/ 15 h 22"/>
                              <a:gd name="T32" fmla="*/ 26 w 26"/>
                              <a:gd name="T33" fmla="*/ 18 h 22"/>
                              <a:gd name="T34" fmla="*/ 23 w 26"/>
                              <a:gd name="T35" fmla="*/ 22 h 22"/>
                              <a:gd name="T36" fmla="*/ 23 w 26"/>
                              <a:gd name="T37" fmla="*/ 15 h 22"/>
                              <a:gd name="T38" fmla="*/ 19 w 26"/>
                              <a:gd name="T39" fmla="*/ 15 h 22"/>
                              <a:gd name="T40" fmla="*/ 15 w 26"/>
                              <a:gd name="T41" fmla="*/ 18 h 22"/>
                              <a:gd name="T42" fmla="*/ 15 w 26"/>
                              <a:gd name="T43" fmla="*/ 15 h 22"/>
                              <a:gd name="T44" fmla="*/ 15 w 26"/>
                              <a:gd name="T45" fmla="*/ 15 h 22"/>
                              <a:gd name="T46" fmla="*/ 11 w 26"/>
                              <a:gd name="T47" fmla="*/ 15 h 22"/>
                              <a:gd name="T48" fmla="*/ 11 w 26"/>
                              <a:gd name="T49" fmla="*/ 15 h 22"/>
                              <a:gd name="T50" fmla="*/ 11 w 26"/>
                              <a:gd name="T51" fmla="*/ 15 h 22"/>
                              <a:gd name="T52" fmla="*/ 11 w 26"/>
                              <a:gd name="T53" fmla="*/ 11 h 22"/>
                              <a:gd name="T54" fmla="*/ 8 w 26"/>
                              <a:gd name="T55" fmla="*/ 11 h 22"/>
                              <a:gd name="T56" fmla="*/ 4 w 26"/>
                              <a:gd name="T57" fmla="*/ 7 h 22"/>
                              <a:gd name="T58" fmla="*/ 0 w 26"/>
                              <a:gd name="T59" fmla="*/ 7 h 22"/>
                              <a:gd name="T60" fmla="*/ 0 w 26"/>
                              <a:gd name="T61" fmla="*/ 11 h 22"/>
                              <a:gd name="T62" fmla="*/ 0 w 26"/>
                              <a:gd name="T63" fmla="*/ 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 h="22">
                                <a:moveTo>
                                  <a:pt x="0" y="7"/>
                                </a:moveTo>
                                <a:lnTo>
                                  <a:pt x="0" y="3"/>
                                </a:lnTo>
                                <a:lnTo>
                                  <a:pt x="0" y="7"/>
                                </a:lnTo>
                                <a:lnTo>
                                  <a:pt x="4" y="7"/>
                                </a:lnTo>
                                <a:lnTo>
                                  <a:pt x="8" y="7"/>
                                </a:lnTo>
                                <a:lnTo>
                                  <a:pt x="8" y="3"/>
                                </a:lnTo>
                                <a:lnTo>
                                  <a:pt x="8" y="0"/>
                                </a:lnTo>
                                <a:lnTo>
                                  <a:pt x="4" y="0"/>
                                </a:lnTo>
                                <a:lnTo>
                                  <a:pt x="8" y="0"/>
                                </a:lnTo>
                                <a:lnTo>
                                  <a:pt x="11" y="0"/>
                                </a:lnTo>
                                <a:lnTo>
                                  <a:pt x="11" y="3"/>
                                </a:lnTo>
                                <a:lnTo>
                                  <a:pt x="15" y="3"/>
                                </a:lnTo>
                                <a:lnTo>
                                  <a:pt x="19" y="3"/>
                                </a:lnTo>
                                <a:lnTo>
                                  <a:pt x="19" y="7"/>
                                </a:lnTo>
                                <a:lnTo>
                                  <a:pt x="23" y="7"/>
                                </a:lnTo>
                                <a:lnTo>
                                  <a:pt x="23" y="11"/>
                                </a:lnTo>
                                <a:lnTo>
                                  <a:pt x="26" y="11"/>
                                </a:lnTo>
                                <a:lnTo>
                                  <a:pt x="26" y="15"/>
                                </a:lnTo>
                                <a:lnTo>
                                  <a:pt x="23" y="11"/>
                                </a:lnTo>
                                <a:lnTo>
                                  <a:pt x="26" y="15"/>
                                </a:lnTo>
                                <a:lnTo>
                                  <a:pt x="26" y="18"/>
                                </a:lnTo>
                                <a:lnTo>
                                  <a:pt x="23" y="22"/>
                                </a:lnTo>
                                <a:lnTo>
                                  <a:pt x="23" y="18"/>
                                </a:lnTo>
                                <a:lnTo>
                                  <a:pt x="23" y="15"/>
                                </a:lnTo>
                                <a:lnTo>
                                  <a:pt x="19" y="18"/>
                                </a:lnTo>
                                <a:lnTo>
                                  <a:pt x="19" y="15"/>
                                </a:lnTo>
                                <a:lnTo>
                                  <a:pt x="15" y="15"/>
                                </a:lnTo>
                                <a:lnTo>
                                  <a:pt x="15" y="18"/>
                                </a:lnTo>
                                <a:lnTo>
                                  <a:pt x="15" y="15"/>
                                </a:lnTo>
                                <a:lnTo>
                                  <a:pt x="11" y="15"/>
                                </a:lnTo>
                                <a:lnTo>
                                  <a:pt x="8" y="15"/>
                                </a:lnTo>
                                <a:lnTo>
                                  <a:pt x="11" y="15"/>
                                </a:lnTo>
                                <a:lnTo>
                                  <a:pt x="8" y="15"/>
                                </a:lnTo>
                                <a:lnTo>
                                  <a:pt x="11" y="11"/>
                                </a:lnTo>
                                <a:lnTo>
                                  <a:pt x="8" y="11"/>
                                </a:lnTo>
                                <a:lnTo>
                                  <a:pt x="4" y="11"/>
                                </a:lnTo>
                                <a:lnTo>
                                  <a:pt x="4" y="7"/>
                                </a:lnTo>
                                <a:lnTo>
                                  <a:pt x="0" y="7"/>
                                </a:lnTo>
                                <a:lnTo>
                                  <a:pt x="0" y="11"/>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1" name="Freeform 88"/>
                        <wps:cNvSpPr>
                          <a:spLocks/>
                        </wps:cNvSpPr>
                        <wps:spPr bwMode="auto">
                          <a:xfrm>
                            <a:off x="2633" y="2070"/>
                            <a:ext cx="7" cy="4"/>
                          </a:xfrm>
                          <a:custGeom>
                            <a:avLst/>
                            <a:gdLst>
                              <a:gd name="T0" fmla="*/ 0 w 7"/>
                              <a:gd name="T1" fmla="*/ 4 h 4"/>
                              <a:gd name="T2" fmla="*/ 4 w 7"/>
                              <a:gd name="T3" fmla="*/ 4 h 4"/>
                              <a:gd name="T4" fmla="*/ 4 w 7"/>
                              <a:gd name="T5" fmla="*/ 4 h 4"/>
                              <a:gd name="T6" fmla="*/ 7 w 7"/>
                              <a:gd name="T7" fmla="*/ 4 h 4"/>
                              <a:gd name="T8" fmla="*/ 7 w 7"/>
                              <a:gd name="T9" fmla="*/ 4 h 4"/>
                              <a:gd name="T10" fmla="*/ 7 w 7"/>
                              <a:gd name="T11" fmla="*/ 4 h 4"/>
                              <a:gd name="T12" fmla="*/ 7 w 7"/>
                              <a:gd name="T13" fmla="*/ 0 h 4"/>
                              <a:gd name="T14" fmla="*/ 7 w 7"/>
                              <a:gd name="T15" fmla="*/ 0 h 4"/>
                              <a:gd name="T16" fmla="*/ 4 w 7"/>
                              <a:gd name="T17" fmla="*/ 0 h 4"/>
                              <a:gd name="T18" fmla="*/ 0 w 7"/>
                              <a:gd name="T19" fmla="*/ 0 h 4"/>
                              <a:gd name="T20" fmla="*/ 4 w 7"/>
                              <a:gd name="T21" fmla="*/ 0 h 4"/>
                              <a:gd name="T22" fmla="*/ 0 w 7"/>
                              <a:gd name="T23" fmla="*/ 4 h 4"/>
                              <a:gd name="T24" fmla="*/ 0 w 7"/>
                              <a:gd name="T25"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0" y="4"/>
                                </a:moveTo>
                                <a:lnTo>
                                  <a:pt x="4" y="4"/>
                                </a:lnTo>
                                <a:lnTo>
                                  <a:pt x="7" y="4"/>
                                </a:lnTo>
                                <a:lnTo>
                                  <a:pt x="7" y="0"/>
                                </a:lnTo>
                                <a:lnTo>
                                  <a:pt x="4" y="0"/>
                                </a:lnTo>
                                <a:lnTo>
                                  <a:pt x="0" y="0"/>
                                </a:lnTo>
                                <a:lnTo>
                                  <a:pt x="4"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2" name="Freeform 89"/>
                        <wps:cNvSpPr>
                          <a:spLocks/>
                        </wps:cNvSpPr>
                        <wps:spPr bwMode="auto">
                          <a:xfrm>
                            <a:off x="2611" y="2040"/>
                            <a:ext cx="7" cy="4"/>
                          </a:xfrm>
                          <a:custGeom>
                            <a:avLst/>
                            <a:gdLst>
                              <a:gd name="T0" fmla="*/ 0 w 7"/>
                              <a:gd name="T1" fmla="*/ 0 h 4"/>
                              <a:gd name="T2" fmla="*/ 3 w 7"/>
                              <a:gd name="T3" fmla="*/ 4 h 4"/>
                              <a:gd name="T4" fmla="*/ 3 w 7"/>
                              <a:gd name="T5" fmla="*/ 0 h 4"/>
                              <a:gd name="T6" fmla="*/ 7 w 7"/>
                              <a:gd name="T7" fmla="*/ 0 h 4"/>
                              <a:gd name="T8" fmla="*/ 3 w 7"/>
                              <a:gd name="T9" fmla="*/ 0 h 4"/>
                              <a:gd name="T10" fmla="*/ 3 w 7"/>
                              <a:gd name="T11" fmla="*/ 0 h 4"/>
                              <a:gd name="T12" fmla="*/ 0 w 7"/>
                              <a:gd name="T13" fmla="*/ 0 h 4"/>
                              <a:gd name="T14" fmla="*/ 0 w 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4">
                                <a:moveTo>
                                  <a:pt x="0" y="0"/>
                                </a:moveTo>
                                <a:lnTo>
                                  <a:pt x="3" y="4"/>
                                </a:lnTo>
                                <a:lnTo>
                                  <a:pt x="3" y="0"/>
                                </a:lnTo>
                                <a:lnTo>
                                  <a:pt x="7" y="0"/>
                                </a:ln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3" name="Freeform 90"/>
                        <wps:cNvSpPr>
                          <a:spLocks/>
                        </wps:cNvSpPr>
                        <wps:spPr bwMode="auto">
                          <a:xfrm>
                            <a:off x="2599" y="2006"/>
                            <a:ext cx="4" cy="8"/>
                          </a:xfrm>
                          <a:custGeom>
                            <a:avLst/>
                            <a:gdLst>
                              <a:gd name="T0" fmla="*/ 4 w 4"/>
                              <a:gd name="T1" fmla="*/ 4 h 8"/>
                              <a:gd name="T2" fmla="*/ 4 w 4"/>
                              <a:gd name="T3" fmla="*/ 4 h 8"/>
                              <a:gd name="T4" fmla="*/ 4 w 4"/>
                              <a:gd name="T5" fmla="*/ 0 h 8"/>
                              <a:gd name="T6" fmla="*/ 4 w 4"/>
                              <a:gd name="T7" fmla="*/ 4 h 8"/>
                              <a:gd name="T8" fmla="*/ 4 w 4"/>
                              <a:gd name="T9" fmla="*/ 4 h 8"/>
                              <a:gd name="T10" fmla="*/ 4 w 4"/>
                              <a:gd name="T11" fmla="*/ 8 h 8"/>
                              <a:gd name="T12" fmla="*/ 4 w 4"/>
                              <a:gd name="T13" fmla="*/ 8 h 8"/>
                              <a:gd name="T14" fmla="*/ 4 w 4"/>
                              <a:gd name="T15" fmla="*/ 8 h 8"/>
                              <a:gd name="T16" fmla="*/ 4 w 4"/>
                              <a:gd name="T17" fmla="*/ 4 h 8"/>
                              <a:gd name="T18" fmla="*/ 0 w 4"/>
                              <a:gd name="T19" fmla="*/ 8 h 8"/>
                              <a:gd name="T20" fmla="*/ 4 w 4"/>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8">
                                <a:moveTo>
                                  <a:pt x="4" y="4"/>
                                </a:moveTo>
                                <a:lnTo>
                                  <a:pt x="4" y="4"/>
                                </a:lnTo>
                                <a:lnTo>
                                  <a:pt x="4" y="0"/>
                                </a:lnTo>
                                <a:lnTo>
                                  <a:pt x="4" y="4"/>
                                </a:lnTo>
                                <a:lnTo>
                                  <a:pt x="4" y="8"/>
                                </a:lnTo>
                                <a:lnTo>
                                  <a:pt x="4" y="4"/>
                                </a:lnTo>
                                <a:lnTo>
                                  <a:pt x="0" y="8"/>
                                </a:lnTo>
                                <a:lnTo>
                                  <a:pt x="4"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4" name="Freeform 91"/>
                        <wps:cNvSpPr>
                          <a:spLocks/>
                        </wps:cNvSpPr>
                        <wps:spPr bwMode="auto">
                          <a:xfrm>
                            <a:off x="2603" y="1999"/>
                            <a:ext cx="8" cy="4"/>
                          </a:xfrm>
                          <a:custGeom>
                            <a:avLst/>
                            <a:gdLst>
                              <a:gd name="T0" fmla="*/ 4 w 8"/>
                              <a:gd name="T1" fmla="*/ 0 h 4"/>
                              <a:gd name="T2" fmla="*/ 4 w 8"/>
                              <a:gd name="T3" fmla="*/ 4 h 4"/>
                              <a:gd name="T4" fmla="*/ 4 w 8"/>
                              <a:gd name="T5" fmla="*/ 4 h 4"/>
                              <a:gd name="T6" fmla="*/ 8 w 8"/>
                              <a:gd name="T7" fmla="*/ 4 h 4"/>
                              <a:gd name="T8" fmla="*/ 4 w 8"/>
                              <a:gd name="T9" fmla="*/ 4 h 4"/>
                              <a:gd name="T10" fmla="*/ 4 w 8"/>
                              <a:gd name="T11" fmla="*/ 0 h 4"/>
                              <a:gd name="T12" fmla="*/ 0 w 8"/>
                              <a:gd name="T13" fmla="*/ 0 h 4"/>
                              <a:gd name="T14" fmla="*/ 4 w 8"/>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4">
                                <a:moveTo>
                                  <a:pt x="4" y="0"/>
                                </a:moveTo>
                                <a:lnTo>
                                  <a:pt x="4" y="4"/>
                                </a:lnTo>
                                <a:lnTo>
                                  <a:pt x="8" y="4"/>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5" name="Freeform 92"/>
                        <wps:cNvSpPr>
                          <a:spLocks/>
                        </wps:cNvSpPr>
                        <wps:spPr bwMode="auto">
                          <a:xfrm>
                            <a:off x="2607" y="2006"/>
                            <a:ext cx="4" cy="4"/>
                          </a:xfrm>
                          <a:custGeom>
                            <a:avLst/>
                            <a:gdLst>
                              <a:gd name="T0" fmla="*/ 4 w 4"/>
                              <a:gd name="T1" fmla="*/ 0 h 4"/>
                              <a:gd name="T2" fmla="*/ 4 w 4"/>
                              <a:gd name="T3" fmla="*/ 0 h 4"/>
                              <a:gd name="T4" fmla="*/ 4 w 4"/>
                              <a:gd name="T5" fmla="*/ 0 h 4"/>
                              <a:gd name="T6" fmla="*/ 4 w 4"/>
                              <a:gd name="T7" fmla="*/ 4 h 4"/>
                              <a:gd name="T8" fmla="*/ 4 w 4"/>
                              <a:gd name="T9" fmla="*/ 0 h 4"/>
                              <a:gd name="T10" fmla="*/ 0 w 4"/>
                              <a:gd name="T11" fmla="*/ 0 h 4"/>
                              <a:gd name="T12" fmla="*/ 4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4" y="0"/>
                                </a:moveTo>
                                <a:lnTo>
                                  <a:pt x="4" y="0"/>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6" name="Freeform 93"/>
                        <wps:cNvSpPr>
                          <a:spLocks/>
                        </wps:cNvSpPr>
                        <wps:spPr bwMode="auto">
                          <a:xfrm>
                            <a:off x="2611" y="1999"/>
                            <a:ext cx="3" cy="7"/>
                          </a:xfrm>
                          <a:custGeom>
                            <a:avLst/>
                            <a:gdLst>
                              <a:gd name="T0" fmla="*/ 0 w 3"/>
                              <a:gd name="T1" fmla="*/ 7 h 7"/>
                              <a:gd name="T2" fmla="*/ 3 w 3"/>
                              <a:gd name="T3" fmla="*/ 7 h 7"/>
                              <a:gd name="T4" fmla="*/ 3 w 3"/>
                              <a:gd name="T5" fmla="*/ 4 h 7"/>
                              <a:gd name="T6" fmla="*/ 0 w 3"/>
                              <a:gd name="T7" fmla="*/ 4 h 7"/>
                              <a:gd name="T8" fmla="*/ 0 w 3"/>
                              <a:gd name="T9" fmla="*/ 0 h 7"/>
                              <a:gd name="T10" fmla="*/ 0 w 3"/>
                              <a:gd name="T11" fmla="*/ 0 h 7"/>
                              <a:gd name="T12" fmla="*/ 0 w 3"/>
                              <a:gd name="T13" fmla="*/ 0 h 7"/>
                              <a:gd name="T14" fmla="*/ 3 w 3"/>
                              <a:gd name="T15" fmla="*/ 4 h 7"/>
                              <a:gd name="T16" fmla="*/ 3 w 3"/>
                              <a:gd name="T17" fmla="*/ 7 h 7"/>
                              <a:gd name="T18" fmla="*/ 0 w 3"/>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7">
                                <a:moveTo>
                                  <a:pt x="0" y="7"/>
                                </a:moveTo>
                                <a:lnTo>
                                  <a:pt x="3" y="7"/>
                                </a:lnTo>
                                <a:lnTo>
                                  <a:pt x="3" y="4"/>
                                </a:lnTo>
                                <a:lnTo>
                                  <a:pt x="0" y="4"/>
                                </a:lnTo>
                                <a:lnTo>
                                  <a:pt x="0" y="0"/>
                                </a:lnTo>
                                <a:lnTo>
                                  <a:pt x="3" y="4"/>
                                </a:lnTo>
                                <a:lnTo>
                                  <a:pt x="3" y="7"/>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7" name="Freeform 94"/>
                        <wps:cNvSpPr>
                          <a:spLocks/>
                        </wps:cNvSpPr>
                        <wps:spPr bwMode="auto">
                          <a:xfrm>
                            <a:off x="2618" y="2036"/>
                            <a:ext cx="4" cy="1"/>
                          </a:xfrm>
                          <a:custGeom>
                            <a:avLst/>
                            <a:gdLst>
                              <a:gd name="T0" fmla="*/ 0 w 4"/>
                              <a:gd name="T1" fmla="*/ 4 w 4"/>
                              <a:gd name="T2" fmla="*/ 0 w 4"/>
                              <a:gd name="T3" fmla="*/ 0 w 4"/>
                              <a:gd name="T4" fmla="*/ 0 w 4"/>
                            </a:gdLst>
                            <a:ahLst/>
                            <a:cxnLst>
                              <a:cxn ang="0">
                                <a:pos x="T0" y="0"/>
                              </a:cxn>
                              <a:cxn ang="0">
                                <a:pos x="T1" y="0"/>
                              </a:cxn>
                              <a:cxn ang="0">
                                <a:pos x="T2" y="0"/>
                              </a:cxn>
                              <a:cxn ang="0">
                                <a:pos x="T3" y="0"/>
                              </a:cxn>
                              <a:cxn ang="0">
                                <a:pos x="T4"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8" name="Freeform 95"/>
                        <wps:cNvSpPr>
                          <a:spLocks/>
                        </wps:cNvSpPr>
                        <wps:spPr bwMode="auto">
                          <a:xfrm>
                            <a:off x="2611" y="2033"/>
                            <a:ext cx="3" cy="1"/>
                          </a:xfrm>
                          <a:custGeom>
                            <a:avLst/>
                            <a:gdLst>
                              <a:gd name="T0" fmla="*/ 0 w 3"/>
                              <a:gd name="T1" fmla="*/ 3 w 3"/>
                              <a:gd name="T2" fmla="*/ 3 w 3"/>
                              <a:gd name="T3" fmla="*/ 3 w 3"/>
                              <a:gd name="T4" fmla="*/ 3 w 3"/>
                              <a:gd name="T5" fmla="*/ 3 w 3"/>
                              <a:gd name="T6" fmla="*/ 3 w 3"/>
                              <a:gd name="T7" fmla="*/ 0 w 3"/>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
                                <a:moveTo>
                                  <a:pt x="0" y="0"/>
                                </a:move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99" name="Freeform 96"/>
                        <wps:cNvSpPr>
                          <a:spLocks/>
                        </wps:cNvSpPr>
                        <wps:spPr bwMode="auto">
                          <a:xfrm>
                            <a:off x="2614" y="2029"/>
                            <a:ext cx="1" cy="4"/>
                          </a:xfrm>
                          <a:custGeom>
                            <a:avLst/>
                            <a:gdLst>
                              <a:gd name="T0" fmla="*/ 4 h 4"/>
                              <a:gd name="T1" fmla="*/ 0 h 4"/>
                              <a:gd name="T2" fmla="*/ 4 h 4"/>
                              <a:gd name="T3" fmla="*/ 4 h 4"/>
                            </a:gdLst>
                            <a:ahLst/>
                            <a:cxnLst>
                              <a:cxn ang="0">
                                <a:pos x="0" y="T0"/>
                              </a:cxn>
                              <a:cxn ang="0">
                                <a:pos x="0" y="T1"/>
                              </a:cxn>
                              <a:cxn ang="0">
                                <a:pos x="0" y="T2"/>
                              </a:cxn>
                              <a:cxn ang="0">
                                <a:pos x="0" y="T3"/>
                              </a:cxn>
                            </a:cxnLst>
                            <a:rect l="0" t="0" r="r" b="b"/>
                            <a:pathLst>
                              <a:path h="4">
                                <a:moveTo>
                                  <a:pt x="0" y="4"/>
                                </a:moveTo>
                                <a:lnTo>
                                  <a:pt x="0"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0" name="Freeform 97"/>
                        <wps:cNvSpPr>
                          <a:spLocks/>
                        </wps:cNvSpPr>
                        <wps:spPr bwMode="auto">
                          <a:xfrm>
                            <a:off x="2611" y="2021"/>
                            <a:ext cx="3" cy="8"/>
                          </a:xfrm>
                          <a:custGeom>
                            <a:avLst/>
                            <a:gdLst>
                              <a:gd name="T0" fmla="*/ 3 w 3"/>
                              <a:gd name="T1" fmla="*/ 8 h 8"/>
                              <a:gd name="T2" fmla="*/ 0 w 3"/>
                              <a:gd name="T3" fmla="*/ 4 h 8"/>
                              <a:gd name="T4" fmla="*/ 0 w 3"/>
                              <a:gd name="T5" fmla="*/ 4 h 8"/>
                              <a:gd name="T6" fmla="*/ 0 w 3"/>
                              <a:gd name="T7" fmla="*/ 0 h 8"/>
                              <a:gd name="T8" fmla="*/ 0 w 3"/>
                              <a:gd name="T9" fmla="*/ 4 h 8"/>
                              <a:gd name="T10" fmla="*/ 0 w 3"/>
                              <a:gd name="T11" fmla="*/ 4 h 8"/>
                              <a:gd name="T12" fmla="*/ 0 w 3"/>
                              <a:gd name="T13" fmla="*/ 4 h 8"/>
                              <a:gd name="T14" fmla="*/ 0 w 3"/>
                              <a:gd name="T15" fmla="*/ 4 h 8"/>
                              <a:gd name="T16" fmla="*/ 3 w 3"/>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8">
                                <a:moveTo>
                                  <a:pt x="3" y="8"/>
                                </a:moveTo>
                                <a:lnTo>
                                  <a:pt x="0" y="4"/>
                                </a:lnTo>
                                <a:lnTo>
                                  <a:pt x="0" y="0"/>
                                </a:lnTo>
                                <a:lnTo>
                                  <a:pt x="0" y="4"/>
                                </a:lnTo>
                                <a:lnTo>
                                  <a:pt x="3"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1" name="Rectangle 98"/>
                        <wps:cNvSpPr>
                          <a:spLocks noChangeArrowheads="1"/>
                        </wps:cNvSpPr>
                        <wps:spPr bwMode="auto">
                          <a:xfrm>
                            <a:off x="2607" y="2025"/>
                            <a:ext cx="4" cy="1"/>
                          </a:xfrm>
                          <a:prstGeom prst="rect">
                            <a:avLst/>
                          </a:prstGeom>
                          <a:solidFill>
                            <a:srgbClr val="00FF00"/>
                          </a:solidFill>
                          <a:ln w="6350">
                            <a:solidFill>
                              <a:srgbClr val="000000"/>
                            </a:solidFill>
                            <a:miter lim="800000"/>
                            <a:headEnd/>
                            <a:tailEnd/>
                          </a:ln>
                        </wps:spPr>
                        <wps:bodyPr rot="0" vert="horz" wrap="square" lIns="91440" tIns="45720" rIns="91440" bIns="45720" anchor="t" anchorCtr="0" upright="1">
                          <a:noAutofit/>
                        </wps:bodyPr>
                      </wps:wsp>
                      <wps:wsp>
                        <wps:cNvPr id="102" name="Freeform 99"/>
                        <wps:cNvSpPr>
                          <a:spLocks/>
                        </wps:cNvSpPr>
                        <wps:spPr bwMode="auto">
                          <a:xfrm>
                            <a:off x="2611" y="2018"/>
                            <a:ext cx="3" cy="3"/>
                          </a:xfrm>
                          <a:custGeom>
                            <a:avLst/>
                            <a:gdLst>
                              <a:gd name="T0" fmla="*/ 0 w 3"/>
                              <a:gd name="T1" fmla="*/ 3 h 3"/>
                              <a:gd name="T2" fmla="*/ 3 w 3"/>
                              <a:gd name="T3" fmla="*/ 3 h 3"/>
                              <a:gd name="T4" fmla="*/ 0 w 3"/>
                              <a:gd name="T5" fmla="*/ 3 h 3"/>
                              <a:gd name="T6" fmla="*/ 3 w 3"/>
                              <a:gd name="T7" fmla="*/ 0 h 3"/>
                              <a:gd name="T8" fmla="*/ 3 w 3"/>
                              <a:gd name="T9" fmla="*/ 0 h 3"/>
                              <a:gd name="T10" fmla="*/ 0 w 3"/>
                              <a:gd name="T11" fmla="*/ 0 h 3"/>
                              <a:gd name="T12" fmla="*/ 3 w 3"/>
                              <a:gd name="T13" fmla="*/ 0 h 3"/>
                              <a:gd name="T14" fmla="*/ 0 w 3"/>
                              <a:gd name="T15" fmla="*/ 3 h 3"/>
                              <a:gd name="T16" fmla="*/ 0 w 3"/>
                              <a:gd name="T17"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
                                <a:moveTo>
                                  <a:pt x="0" y="3"/>
                                </a:moveTo>
                                <a:lnTo>
                                  <a:pt x="3" y="3"/>
                                </a:lnTo>
                                <a:lnTo>
                                  <a:pt x="0" y="3"/>
                                </a:lnTo>
                                <a:lnTo>
                                  <a:pt x="3" y="0"/>
                                </a:lnTo>
                                <a:lnTo>
                                  <a:pt x="0" y="0"/>
                                </a:lnTo>
                                <a:lnTo>
                                  <a:pt x="3" y="0"/>
                                </a:lnTo>
                                <a:lnTo>
                                  <a:pt x="0"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3" name="Freeform 100"/>
                        <wps:cNvSpPr>
                          <a:spLocks/>
                        </wps:cNvSpPr>
                        <wps:spPr bwMode="auto">
                          <a:xfrm>
                            <a:off x="2611" y="2010"/>
                            <a:ext cx="3" cy="8"/>
                          </a:xfrm>
                          <a:custGeom>
                            <a:avLst/>
                            <a:gdLst>
                              <a:gd name="T0" fmla="*/ 0 w 3"/>
                              <a:gd name="T1" fmla="*/ 8 h 8"/>
                              <a:gd name="T2" fmla="*/ 0 w 3"/>
                              <a:gd name="T3" fmla="*/ 4 h 8"/>
                              <a:gd name="T4" fmla="*/ 3 w 3"/>
                              <a:gd name="T5" fmla="*/ 4 h 8"/>
                              <a:gd name="T6" fmla="*/ 0 w 3"/>
                              <a:gd name="T7" fmla="*/ 4 h 8"/>
                              <a:gd name="T8" fmla="*/ 0 w 3"/>
                              <a:gd name="T9" fmla="*/ 0 h 8"/>
                              <a:gd name="T10" fmla="*/ 0 w 3"/>
                              <a:gd name="T11" fmla="*/ 4 h 8"/>
                              <a:gd name="T12" fmla="*/ 0 w 3"/>
                              <a:gd name="T13" fmla="*/ 4 h 8"/>
                              <a:gd name="T14" fmla="*/ 3 w 3"/>
                              <a:gd name="T15" fmla="*/ 4 h 8"/>
                              <a:gd name="T16" fmla="*/ 0 w 3"/>
                              <a:gd name="T17" fmla="*/ 4 h 8"/>
                              <a:gd name="T18" fmla="*/ 0 w 3"/>
                              <a:gd name="T19" fmla="*/ 8 h 8"/>
                              <a:gd name="T20" fmla="*/ 0 w 3"/>
                              <a:gd name="T21" fmla="*/ 8 h 8"/>
                              <a:gd name="T22" fmla="*/ 0 w 3"/>
                              <a:gd name="T2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8">
                                <a:moveTo>
                                  <a:pt x="0" y="8"/>
                                </a:moveTo>
                                <a:lnTo>
                                  <a:pt x="0" y="4"/>
                                </a:lnTo>
                                <a:lnTo>
                                  <a:pt x="3" y="4"/>
                                </a:lnTo>
                                <a:lnTo>
                                  <a:pt x="0" y="4"/>
                                </a:lnTo>
                                <a:lnTo>
                                  <a:pt x="0" y="0"/>
                                </a:lnTo>
                                <a:lnTo>
                                  <a:pt x="0" y="4"/>
                                </a:lnTo>
                                <a:lnTo>
                                  <a:pt x="3" y="4"/>
                                </a:lnTo>
                                <a:lnTo>
                                  <a:pt x="0" y="4"/>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4" name="Freeform 101"/>
                        <wps:cNvSpPr>
                          <a:spLocks/>
                        </wps:cNvSpPr>
                        <wps:spPr bwMode="auto">
                          <a:xfrm>
                            <a:off x="2644" y="2085"/>
                            <a:ext cx="4" cy="1"/>
                          </a:xfrm>
                          <a:custGeom>
                            <a:avLst/>
                            <a:gdLst>
                              <a:gd name="T0" fmla="*/ 0 w 4"/>
                              <a:gd name="T1" fmla="*/ 4 w 4"/>
                              <a:gd name="T2" fmla="*/ 0 w 4"/>
                              <a:gd name="T3" fmla="*/ 0 w 4"/>
                            </a:gdLst>
                            <a:ahLst/>
                            <a:cxnLst>
                              <a:cxn ang="0">
                                <a:pos x="T0" y="0"/>
                              </a:cxn>
                              <a:cxn ang="0">
                                <a:pos x="T1" y="0"/>
                              </a:cxn>
                              <a:cxn ang="0">
                                <a:pos x="T2" y="0"/>
                              </a:cxn>
                              <a:cxn ang="0">
                                <a:pos x="T3"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5" name="Freeform 102"/>
                        <wps:cNvSpPr>
                          <a:spLocks/>
                        </wps:cNvSpPr>
                        <wps:spPr bwMode="auto">
                          <a:xfrm>
                            <a:off x="2146" y="1793"/>
                            <a:ext cx="12" cy="15"/>
                          </a:xfrm>
                          <a:custGeom>
                            <a:avLst/>
                            <a:gdLst>
                              <a:gd name="T0" fmla="*/ 4 w 12"/>
                              <a:gd name="T1" fmla="*/ 8 h 15"/>
                              <a:gd name="T2" fmla="*/ 12 w 12"/>
                              <a:gd name="T3" fmla="*/ 11 h 15"/>
                              <a:gd name="T4" fmla="*/ 8 w 12"/>
                              <a:gd name="T5" fmla="*/ 15 h 15"/>
                              <a:gd name="T6" fmla="*/ 0 w 12"/>
                              <a:gd name="T7" fmla="*/ 15 h 15"/>
                              <a:gd name="T8" fmla="*/ 0 w 12"/>
                              <a:gd name="T9" fmla="*/ 11 h 15"/>
                              <a:gd name="T10" fmla="*/ 4 w 12"/>
                              <a:gd name="T11" fmla="*/ 8 h 15"/>
                              <a:gd name="T12" fmla="*/ 0 w 12"/>
                              <a:gd name="T13" fmla="*/ 0 h 15"/>
                              <a:gd name="T14" fmla="*/ 4 w 12"/>
                              <a:gd name="T15" fmla="*/ 8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5">
                                <a:moveTo>
                                  <a:pt x="4" y="8"/>
                                </a:moveTo>
                                <a:lnTo>
                                  <a:pt x="12" y="11"/>
                                </a:lnTo>
                                <a:lnTo>
                                  <a:pt x="8" y="15"/>
                                </a:lnTo>
                                <a:lnTo>
                                  <a:pt x="0" y="15"/>
                                </a:lnTo>
                                <a:lnTo>
                                  <a:pt x="0" y="11"/>
                                </a:lnTo>
                                <a:lnTo>
                                  <a:pt x="4" y="8"/>
                                </a:lnTo>
                                <a:lnTo>
                                  <a:pt x="0" y="0"/>
                                </a:lnTo>
                                <a:lnTo>
                                  <a:pt x="4"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6" name="Freeform 103"/>
                        <wps:cNvSpPr>
                          <a:spLocks/>
                        </wps:cNvSpPr>
                        <wps:spPr bwMode="auto">
                          <a:xfrm>
                            <a:off x="2139" y="1771"/>
                            <a:ext cx="11" cy="7"/>
                          </a:xfrm>
                          <a:custGeom>
                            <a:avLst/>
                            <a:gdLst>
                              <a:gd name="T0" fmla="*/ 11 w 11"/>
                              <a:gd name="T1" fmla="*/ 3 h 7"/>
                              <a:gd name="T2" fmla="*/ 0 w 11"/>
                              <a:gd name="T3" fmla="*/ 7 h 7"/>
                              <a:gd name="T4" fmla="*/ 7 w 11"/>
                              <a:gd name="T5" fmla="*/ 0 h 7"/>
                              <a:gd name="T6" fmla="*/ 11 w 11"/>
                              <a:gd name="T7" fmla="*/ 3 h 7"/>
                            </a:gdLst>
                            <a:ahLst/>
                            <a:cxnLst>
                              <a:cxn ang="0">
                                <a:pos x="T0" y="T1"/>
                              </a:cxn>
                              <a:cxn ang="0">
                                <a:pos x="T2" y="T3"/>
                              </a:cxn>
                              <a:cxn ang="0">
                                <a:pos x="T4" y="T5"/>
                              </a:cxn>
                              <a:cxn ang="0">
                                <a:pos x="T6" y="T7"/>
                              </a:cxn>
                            </a:cxnLst>
                            <a:rect l="0" t="0" r="r" b="b"/>
                            <a:pathLst>
                              <a:path w="11" h="7">
                                <a:moveTo>
                                  <a:pt x="11" y="3"/>
                                </a:moveTo>
                                <a:lnTo>
                                  <a:pt x="0" y="7"/>
                                </a:lnTo>
                                <a:lnTo>
                                  <a:pt x="7" y="0"/>
                                </a:lnTo>
                                <a:lnTo>
                                  <a:pt x="11"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7" name="Freeform 104"/>
                        <wps:cNvSpPr>
                          <a:spLocks/>
                        </wps:cNvSpPr>
                        <wps:spPr bwMode="auto">
                          <a:xfrm>
                            <a:off x="2113" y="1696"/>
                            <a:ext cx="15" cy="11"/>
                          </a:xfrm>
                          <a:custGeom>
                            <a:avLst/>
                            <a:gdLst>
                              <a:gd name="T0" fmla="*/ 15 w 15"/>
                              <a:gd name="T1" fmla="*/ 11 h 11"/>
                              <a:gd name="T2" fmla="*/ 7 w 15"/>
                              <a:gd name="T3" fmla="*/ 0 h 11"/>
                              <a:gd name="T4" fmla="*/ 0 w 15"/>
                              <a:gd name="T5" fmla="*/ 11 h 11"/>
                              <a:gd name="T6" fmla="*/ 7 w 15"/>
                              <a:gd name="T7" fmla="*/ 3 h 11"/>
                              <a:gd name="T8" fmla="*/ 15 w 15"/>
                              <a:gd name="T9" fmla="*/ 11 h 11"/>
                            </a:gdLst>
                            <a:ahLst/>
                            <a:cxnLst>
                              <a:cxn ang="0">
                                <a:pos x="T0" y="T1"/>
                              </a:cxn>
                              <a:cxn ang="0">
                                <a:pos x="T2" y="T3"/>
                              </a:cxn>
                              <a:cxn ang="0">
                                <a:pos x="T4" y="T5"/>
                              </a:cxn>
                              <a:cxn ang="0">
                                <a:pos x="T6" y="T7"/>
                              </a:cxn>
                              <a:cxn ang="0">
                                <a:pos x="T8" y="T9"/>
                              </a:cxn>
                            </a:cxnLst>
                            <a:rect l="0" t="0" r="r" b="b"/>
                            <a:pathLst>
                              <a:path w="15" h="11">
                                <a:moveTo>
                                  <a:pt x="15" y="11"/>
                                </a:moveTo>
                                <a:lnTo>
                                  <a:pt x="7" y="0"/>
                                </a:lnTo>
                                <a:lnTo>
                                  <a:pt x="0" y="11"/>
                                </a:lnTo>
                                <a:lnTo>
                                  <a:pt x="7" y="3"/>
                                </a:lnTo>
                                <a:lnTo>
                                  <a:pt x="15"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8" name="Freeform 105"/>
                        <wps:cNvSpPr>
                          <a:spLocks/>
                        </wps:cNvSpPr>
                        <wps:spPr bwMode="auto">
                          <a:xfrm>
                            <a:off x="2165" y="1505"/>
                            <a:ext cx="11" cy="4"/>
                          </a:xfrm>
                          <a:custGeom>
                            <a:avLst/>
                            <a:gdLst>
                              <a:gd name="T0" fmla="*/ 0 w 11"/>
                              <a:gd name="T1" fmla="*/ 4 h 4"/>
                              <a:gd name="T2" fmla="*/ 11 w 11"/>
                              <a:gd name="T3" fmla="*/ 4 h 4"/>
                              <a:gd name="T4" fmla="*/ 8 w 11"/>
                              <a:gd name="T5" fmla="*/ 0 h 4"/>
                              <a:gd name="T6" fmla="*/ 0 w 11"/>
                              <a:gd name="T7" fmla="*/ 4 h 4"/>
                            </a:gdLst>
                            <a:ahLst/>
                            <a:cxnLst>
                              <a:cxn ang="0">
                                <a:pos x="T0" y="T1"/>
                              </a:cxn>
                              <a:cxn ang="0">
                                <a:pos x="T2" y="T3"/>
                              </a:cxn>
                              <a:cxn ang="0">
                                <a:pos x="T4" y="T5"/>
                              </a:cxn>
                              <a:cxn ang="0">
                                <a:pos x="T6" y="T7"/>
                              </a:cxn>
                            </a:cxnLst>
                            <a:rect l="0" t="0" r="r" b="b"/>
                            <a:pathLst>
                              <a:path w="11" h="4">
                                <a:moveTo>
                                  <a:pt x="0" y="4"/>
                                </a:moveTo>
                                <a:lnTo>
                                  <a:pt x="11" y="4"/>
                                </a:lnTo>
                                <a:lnTo>
                                  <a:pt x="8"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09" name="Freeform 106"/>
                        <wps:cNvSpPr>
                          <a:spLocks/>
                        </wps:cNvSpPr>
                        <wps:spPr bwMode="auto">
                          <a:xfrm>
                            <a:off x="2139" y="1486"/>
                            <a:ext cx="1" cy="15"/>
                          </a:xfrm>
                          <a:custGeom>
                            <a:avLst/>
                            <a:gdLst>
                              <a:gd name="T0" fmla="*/ 15 h 15"/>
                              <a:gd name="T1" fmla="*/ 11 h 15"/>
                              <a:gd name="T2" fmla="*/ 0 h 15"/>
                              <a:gd name="T3" fmla="*/ 15 h 15"/>
                            </a:gdLst>
                            <a:ahLst/>
                            <a:cxnLst>
                              <a:cxn ang="0">
                                <a:pos x="0" y="T0"/>
                              </a:cxn>
                              <a:cxn ang="0">
                                <a:pos x="0" y="T1"/>
                              </a:cxn>
                              <a:cxn ang="0">
                                <a:pos x="0" y="T2"/>
                              </a:cxn>
                              <a:cxn ang="0">
                                <a:pos x="0" y="T3"/>
                              </a:cxn>
                            </a:cxnLst>
                            <a:rect l="0" t="0" r="r" b="b"/>
                            <a:pathLst>
                              <a:path h="15">
                                <a:moveTo>
                                  <a:pt x="0" y="15"/>
                                </a:moveTo>
                                <a:lnTo>
                                  <a:pt x="0" y="11"/>
                                </a:lnTo>
                                <a:lnTo>
                                  <a:pt x="0" y="0"/>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0" name="Freeform 107"/>
                        <wps:cNvSpPr>
                          <a:spLocks/>
                        </wps:cNvSpPr>
                        <wps:spPr bwMode="auto">
                          <a:xfrm>
                            <a:off x="2843" y="1231"/>
                            <a:ext cx="59" cy="109"/>
                          </a:xfrm>
                          <a:custGeom>
                            <a:avLst/>
                            <a:gdLst>
                              <a:gd name="T0" fmla="*/ 11 w 59"/>
                              <a:gd name="T1" fmla="*/ 72 h 109"/>
                              <a:gd name="T2" fmla="*/ 11 w 59"/>
                              <a:gd name="T3" fmla="*/ 68 h 109"/>
                              <a:gd name="T4" fmla="*/ 11 w 59"/>
                              <a:gd name="T5" fmla="*/ 53 h 109"/>
                              <a:gd name="T6" fmla="*/ 18 w 59"/>
                              <a:gd name="T7" fmla="*/ 42 h 109"/>
                              <a:gd name="T8" fmla="*/ 30 w 59"/>
                              <a:gd name="T9" fmla="*/ 34 h 109"/>
                              <a:gd name="T10" fmla="*/ 26 w 59"/>
                              <a:gd name="T11" fmla="*/ 27 h 109"/>
                              <a:gd name="T12" fmla="*/ 15 w 59"/>
                              <a:gd name="T13" fmla="*/ 15 h 109"/>
                              <a:gd name="T14" fmla="*/ 26 w 59"/>
                              <a:gd name="T15" fmla="*/ 12 h 109"/>
                              <a:gd name="T16" fmla="*/ 33 w 59"/>
                              <a:gd name="T17" fmla="*/ 12 h 109"/>
                              <a:gd name="T18" fmla="*/ 37 w 59"/>
                              <a:gd name="T19" fmla="*/ 8 h 109"/>
                              <a:gd name="T20" fmla="*/ 44 w 59"/>
                              <a:gd name="T21" fmla="*/ 0 h 109"/>
                              <a:gd name="T22" fmla="*/ 52 w 59"/>
                              <a:gd name="T23" fmla="*/ 4 h 109"/>
                              <a:gd name="T24" fmla="*/ 52 w 59"/>
                              <a:gd name="T25" fmla="*/ 15 h 109"/>
                              <a:gd name="T26" fmla="*/ 59 w 59"/>
                              <a:gd name="T27" fmla="*/ 30 h 109"/>
                              <a:gd name="T28" fmla="*/ 56 w 59"/>
                              <a:gd name="T29" fmla="*/ 38 h 109"/>
                              <a:gd name="T30" fmla="*/ 59 w 59"/>
                              <a:gd name="T31" fmla="*/ 57 h 109"/>
                              <a:gd name="T32" fmla="*/ 52 w 59"/>
                              <a:gd name="T33" fmla="*/ 57 h 109"/>
                              <a:gd name="T34" fmla="*/ 59 w 59"/>
                              <a:gd name="T35" fmla="*/ 72 h 109"/>
                              <a:gd name="T36" fmla="*/ 52 w 59"/>
                              <a:gd name="T37" fmla="*/ 83 h 109"/>
                              <a:gd name="T38" fmla="*/ 44 w 59"/>
                              <a:gd name="T39" fmla="*/ 90 h 109"/>
                              <a:gd name="T40" fmla="*/ 30 w 59"/>
                              <a:gd name="T41" fmla="*/ 102 h 109"/>
                              <a:gd name="T42" fmla="*/ 15 w 59"/>
                              <a:gd name="T43" fmla="*/ 109 h 109"/>
                              <a:gd name="T44" fmla="*/ 3 w 59"/>
                              <a:gd name="T45" fmla="*/ 102 h 109"/>
                              <a:gd name="T46" fmla="*/ 0 w 59"/>
                              <a:gd name="T47" fmla="*/ 83 h 109"/>
                              <a:gd name="T48" fmla="*/ 3 w 59"/>
                              <a:gd name="T49" fmla="*/ 72 h 109"/>
                              <a:gd name="T50" fmla="*/ 11 w 59"/>
                              <a:gd name="T51" fmla="*/ 7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09">
                                <a:moveTo>
                                  <a:pt x="11" y="72"/>
                                </a:moveTo>
                                <a:lnTo>
                                  <a:pt x="11" y="68"/>
                                </a:lnTo>
                                <a:lnTo>
                                  <a:pt x="11" y="53"/>
                                </a:lnTo>
                                <a:lnTo>
                                  <a:pt x="18" y="42"/>
                                </a:lnTo>
                                <a:lnTo>
                                  <a:pt x="30" y="34"/>
                                </a:lnTo>
                                <a:lnTo>
                                  <a:pt x="26" y="27"/>
                                </a:lnTo>
                                <a:lnTo>
                                  <a:pt x="15" y="15"/>
                                </a:lnTo>
                                <a:lnTo>
                                  <a:pt x="26" y="12"/>
                                </a:lnTo>
                                <a:lnTo>
                                  <a:pt x="33" y="12"/>
                                </a:lnTo>
                                <a:lnTo>
                                  <a:pt x="37" y="8"/>
                                </a:lnTo>
                                <a:lnTo>
                                  <a:pt x="44" y="0"/>
                                </a:lnTo>
                                <a:lnTo>
                                  <a:pt x="52" y="4"/>
                                </a:lnTo>
                                <a:lnTo>
                                  <a:pt x="52" y="15"/>
                                </a:lnTo>
                                <a:lnTo>
                                  <a:pt x="59" y="30"/>
                                </a:lnTo>
                                <a:lnTo>
                                  <a:pt x="56" y="38"/>
                                </a:lnTo>
                                <a:lnTo>
                                  <a:pt x="59" y="57"/>
                                </a:lnTo>
                                <a:lnTo>
                                  <a:pt x="52" y="57"/>
                                </a:lnTo>
                                <a:lnTo>
                                  <a:pt x="59" y="72"/>
                                </a:lnTo>
                                <a:lnTo>
                                  <a:pt x="52" y="83"/>
                                </a:lnTo>
                                <a:lnTo>
                                  <a:pt x="44" y="90"/>
                                </a:lnTo>
                                <a:lnTo>
                                  <a:pt x="30" y="102"/>
                                </a:lnTo>
                                <a:lnTo>
                                  <a:pt x="15" y="109"/>
                                </a:lnTo>
                                <a:lnTo>
                                  <a:pt x="3" y="102"/>
                                </a:lnTo>
                                <a:lnTo>
                                  <a:pt x="0" y="83"/>
                                </a:lnTo>
                                <a:lnTo>
                                  <a:pt x="3" y="72"/>
                                </a:lnTo>
                                <a:lnTo>
                                  <a:pt x="11" y="7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1" name="Freeform 108"/>
                        <wps:cNvSpPr>
                          <a:spLocks/>
                        </wps:cNvSpPr>
                        <wps:spPr bwMode="auto">
                          <a:xfrm>
                            <a:off x="2813" y="1299"/>
                            <a:ext cx="18" cy="22"/>
                          </a:xfrm>
                          <a:custGeom>
                            <a:avLst/>
                            <a:gdLst>
                              <a:gd name="T0" fmla="*/ 0 w 18"/>
                              <a:gd name="T1" fmla="*/ 11 h 22"/>
                              <a:gd name="T2" fmla="*/ 7 w 18"/>
                              <a:gd name="T3" fmla="*/ 4 h 22"/>
                              <a:gd name="T4" fmla="*/ 15 w 18"/>
                              <a:gd name="T5" fmla="*/ 0 h 22"/>
                              <a:gd name="T6" fmla="*/ 18 w 18"/>
                              <a:gd name="T7" fmla="*/ 7 h 22"/>
                              <a:gd name="T8" fmla="*/ 15 w 18"/>
                              <a:gd name="T9" fmla="*/ 11 h 22"/>
                              <a:gd name="T10" fmla="*/ 15 w 18"/>
                              <a:gd name="T11" fmla="*/ 19 h 22"/>
                              <a:gd name="T12" fmla="*/ 3 w 18"/>
                              <a:gd name="T13" fmla="*/ 22 h 22"/>
                              <a:gd name="T14" fmla="*/ 0 w 18"/>
                              <a:gd name="T15" fmla="*/ 19 h 22"/>
                              <a:gd name="T16" fmla="*/ 3 w 18"/>
                              <a:gd name="T17" fmla="*/ 7 h 22"/>
                              <a:gd name="T18" fmla="*/ 0 w 18"/>
                              <a:gd name="T19"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2">
                                <a:moveTo>
                                  <a:pt x="0" y="11"/>
                                </a:moveTo>
                                <a:lnTo>
                                  <a:pt x="7" y="4"/>
                                </a:lnTo>
                                <a:lnTo>
                                  <a:pt x="15" y="0"/>
                                </a:lnTo>
                                <a:lnTo>
                                  <a:pt x="18" y="7"/>
                                </a:lnTo>
                                <a:lnTo>
                                  <a:pt x="15" y="11"/>
                                </a:lnTo>
                                <a:lnTo>
                                  <a:pt x="15" y="19"/>
                                </a:lnTo>
                                <a:lnTo>
                                  <a:pt x="3" y="22"/>
                                </a:lnTo>
                                <a:lnTo>
                                  <a:pt x="0" y="19"/>
                                </a:lnTo>
                                <a:lnTo>
                                  <a:pt x="3"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2" name="Freeform 109"/>
                        <wps:cNvSpPr>
                          <a:spLocks/>
                        </wps:cNvSpPr>
                        <wps:spPr bwMode="auto">
                          <a:xfrm>
                            <a:off x="2835" y="1239"/>
                            <a:ext cx="11" cy="15"/>
                          </a:xfrm>
                          <a:custGeom>
                            <a:avLst/>
                            <a:gdLst>
                              <a:gd name="T0" fmla="*/ 0 w 11"/>
                              <a:gd name="T1" fmla="*/ 15 h 15"/>
                              <a:gd name="T2" fmla="*/ 8 w 11"/>
                              <a:gd name="T3" fmla="*/ 0 h 15"/>
                              <a:gd name="T4" fmla="*/ 11 w 11"/>
                              <a:gd name="T5" fmla="*/ 4 h 15"/>
                              <a:gd name="T6" fmla="*/ 11 w 11"/>
                              <a:gd name="T7" fmla="*/ 7 h 15"/>
                              <a:gd name="T8" fmla="*/ 8 w 11"/>
                              <a:gd name="T9" fmla="*/ 11 h 15"/>
                              <a:gd name="T10" fmla="*/ 4 w 11"/>
                              <a:gd name="T11" fmla="*/ 15 h 15"/>
                              <a:gd name="T12" fmla="*/ 0 w 11"/>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1" h="15">
                                <a:moveTo>
                                  <a:pt x="0" y="15"/>
                                </a:moveTo>
                                <a:lnTo>
                                  <a:pt x="8" y="0"/>
                                </a:lnTo>
                                <a:lnTo>
                                  <a:pt x="11" y="4"/>
                                </a:lnTo>
                                <a:lnTo>
                                  <a:pt x="11" y="7"/>
                                </a:lnTo>
                                <a:lnTo>
                                  <a:pt x="8" y="11"/>
                                </a:lnTo>
                                <a:lnTo>
                                  <a:pt x="4" y="15"/>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3" name="Freeform 110"/>
                        <wps:cNvSpPr>
                          <a:spLocks/>
                        </wps:cNvSpPr>
                        <wps:spPr bwMode="auto">
                          <a:xfrm>
                            <a:off x="2779" y="1246"/>
                            <a:ext cx="34" cy="64"/>
                          </a:xfrm>
                          <a:custGeom>
                            <a:avLst/>
                            <a:gdLst>
                              <a:gd name="T0" fmla="*/ 4 w 34"/>
                              <a:gd name="T1" fmla="*/ 42 h 64"/>
                              <a:gd name="T2" fmla="*/ 0 w 34"/>
                              <a:gd name="T3" fmla="*/ 38 h 64"/>
                              <a:gd name="T4" fmla="*/ 7 w 34"/>
                              <a:gd name="T5" fmla="*/ 34 h 64"/>
                              <a:gd name="T6" fmla="*/ 4 w 34"/>
                              <a:gd name="T7" fmla="*/ 27 h 64"/>
                              <a:gd name="T8" fmla="*/ 4 w 34"/>
                              <a:gd name="T9" fmla="*/ 19 h 64"/>
                              <a:gd name="T10" fmla="*/ 0 w 34"/>
                              <a:gd name="T11" fmla="*/ 8 h 64"/>
                              <a:gd name="T12" fmla="*/ 15 w 34"/>
                              <a:gd name="T13" fmla="*/ 0 h 64"/>
                              <a:gd name="T14" fmla="*/ 15 w 34"/>
                              <a:gd name="T15" fmla="*/ 8 h 64"/>
                              <a:gd name="T16" fmla="*/ 11 w 34"/>
                              <a:gd name="T17" fmla="*/ 12 h 64"/>
                              <a:gd name="T18" fmla="*/ 22 w 34"/>
                              <a:gd name="T19" fmla="*/ 19 h 64"/>
                              <a:gd name="T20" fmla="*/ 26 w 34"/>
                              <a:gd name="T21" fmla="*/ 19 h 64"/>
                              <a:gd name="T22" fmla="*/ 30 w 34"/>
                              <a:gd name="T23" fmla="*/ 34 h 64"/>
                              <a:gd name="T24" fmla="*/ 30 w 34"/>
                              <a:gd name="T25" fmla="*/ 38 h 64"/>
                              <a:gd name="T26" fmla="*/ 30 w 34"/>
                              <a:gd name="T27" fmla="*/ 45 h 64"/>
                              <a:gd name="T28" fmla="*/ 34 w 34"/>
                              <a:gd name="T29" fmla="*/ 53 h 64"/>
                              <a:gd name="T30" fmla="*/ 22 w 34"/>
                              <a:gd name="T31" fmla="*/ 64 h 64"/>
                              <a:gd name="T32" fmla="*/ 19 w 34"/>
                              <a:gd name="T33" fmla="*/ 57 h 64"/>
                              <a:gd name="T34" fmla="*/ 15 w 34"/>
                              <a:gd name="T35" fmla="*/ 49 h 64"/>
                              <a:gd name="T36" fmla="*/ 7 w 34"/>
                              <a:gd name="T37" fmla="*/ 45 h 64"/>
                              <a:gd name="T38" fmla="*/ 11 w 34"/>
                              <a:gd name="T39" fmla="*/ 42 h 64"/>
                              <a:gd name="T40" fmla="*/ 4 w 34"/>
                              <a:gd name="T41"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64">
                                <a:moveTo>
                                  <a:pt x="4" y="42"/>
                                </a:moveTo>
                                <a:lnTo>
                                  <a:pt x="0" y="38"/>
                                </a:lnTo>
                                <a:lnTo>
                                  <a:pt x="7" y="34"/>
                                </a:lnTo>
                                <a:lnTo>
                                  <a:pt x="4" y="27"/>
                                </a:lnTo>
                                <a:lnTo>
                                  <a:pt x="4" y="19"/>
                                </a:lnTo>
                                <a:lnTo>
                                  <a:pt x="0" y="8"/>
                                </a:lnTo>
                                <a:lnTo>
                                  <a:pt x="15" y="0"/>
                                </a:lnTo>
                                <a:lnTo>
                                  <a:pt x="15" y="8"/>
                                </a:lnTo>
                                <a:lnTo>
                                  <a:pt x="11" y="12"/>
                                </a:lnTo>
                                <a:lnTo>
                                  <a:pt x="22" y="19"/>
                                </a:lnTo>
                                <a:lnTo>
                                  <a:pt x="26" y="19"/>
                                </a:lnTo>
                                <a:lnTo>
                                  <a:pt x="30" y="34"/>
                                </a:lnTo>
                                <a:lnTo>
                                  <a:pt x="30" y="38"/>
                                </a:lnTo>
                                <a:lnTo>
                                  <a:pt x="30" y="45"/>
                                </a:lnTo>
                                <a:lnTo>
                                  <a:pt x="34" y="53"/>
                                </a:lnTo>
                                <a:lnTo>
                                  <a:pt x="22" y="64"/>
                                </a:lnTo>
                                <a:lnTo>
                                  <a:pt x="19" y="57"/>
                                </a:lnTo>
                                <a:lnTo>
                                  <a:pt x="15" y="49"/>
                                </a:lnTo>
                                <a:lnTo>
                                  <a:pt x="7" y="45"/>
                                </a:lnTo>
                                <a:lnTo>
                                  <a:pt x="11" y="42"/>
                                </a:lnTo>
                                <a:lnTo>
                                  <a:pt x="4" y="4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4" name="Freeform 111"/>
                        <wps:cNvSpPr>
                          <a:spLocks/>
                        </wps:cNvSpPr>
                        <wps:spPr bwMode="auto">
                          <a:xfrm>
                            <a:off x="2794" y="1348"/>
                            <a:ext cx="93" cy="104"/>
                          </a:xfrm>
                          <a:custGeom>
                            <a:avLst/>
                            <a:gdLst>
                              <a:gd name="T0" fmla="*/ 15 w 93"/>
                              <a:gd name="T1" fmla="*/ 48 h 104"/>
                              <a:gd name="T2" fmla="*/ 19 w 93"/>
                              <a:gd name="T3" fmla="*/ 41 h 104"/>
                              <a:gd name="T4" fmla="*/ 19 w 93"/>
                              <a:gd name="T5" fmla="*/ 29 h 104"/>
                              <a:gd name="T6" fmla="*/ 11 w 93"/>
                              <a:gd name="T7" fmla="*/ 26 h 104"/>
                              <a:gd name="T8" fmla="*/ 7 w 93"/>
                              <a:gd name="T9" fmla="*/ 26 h 104"/>
                              <a:gd name="T10" fmla="*/ 0 w 93"/>
                              <a:gd name="T11" fmla="*/ 7 h 104"/>
                              <a:gd name="T12" fmla="*/ 4 w 93"/>
                              <a:gd name="T13" fmla="*/ 0 h 104"/>
                              <a:gd name="T14" fmla="*/ 15 w 93"/>
                              <a:gd name="T15" fmla="*/ 7 h 104"/>
                              <a:gd name="T16" fmla="*/ 26 w 93"/>
                              <a:gd name="T17" fmla="*/ 11 h 104"/>
                              <a:gd name="T18" fmla="*/ 22 w 93"/>
                              <a:gd name="T19" fmla="*/ 18 h 104"/>
                              <a:gd name="T20" fmla="*/ 37 w 93"/>
                              <a:gd name="T21" fmla="*/ 22 h 104"/>
                              <a:gd name="T22" fmla="*/ 22 w 93"/>
                              <a:gd name="T23" fmla="*/ 33 h 104"/>
                              <a:gd name="T24" fmla="*/ 34 w 93"/>
                              <a:gd name="T25" fmla="*/ 29 h 104"/>
                              <a:gd name="T26" fmla="*/ 26 w 93"/>
                              <a:gd name="T27" fmla="*/ 44 h 104"/>
                              <a:gd name="T28" fmla="*/ 37 w 93"/>
                              <a:gd name="T29" fmla="*/ 44 h 104"/>
                              <a:gd name="T30" fmla="*/ 52 w 93"/>
                              <a:gd name="T31" fmla="*/ 56 h 104"/>
                              <a:gd name="T32" fmla="*/ 60 w 93"/>
                              <a:gd name="T33" fmla="*/ 67 h 104"/>
                              <a:gd name="T34" fmla="*/ 75 w 93"/>
                              <a:gd name="T35" fmla="*/ 74 h 104"/>
                              <a:gd name="T36" fmla="*/ 93 w 93"/>
                              <a:gd name="T37" fmla="*/ 82 h 104"/>
                              <a:gd name="T38" fmla="*/ 93 w 93"/>
                              <a:gd name="T39" fmla="*/ 89 h 104"/>
                              <a:gd name="T40" fmla="*/ 86 w 93"/>
                              <a:gd name="T41" fmla="*/ 93 h 104"/>
                              <a:gd name="T42" fmla="*/ 71 w 93"/>
                              <a:gd name="T43" fmla="*/ 101 h 104"/>
                              <a:gd name="T44" fmla="*/ 64 w 93"/>
                              <a:gd name="T45" fmla="*/ 104 h 104"/>
                              <a:gd name="T46" fmla="*/ 60 w 93"/>
                              <a:gd name="T47" fmla="*/ 104 h 104"/>
                              <a:gd name="T48" fmla="*/ 56 w 93"/>
                              <a:gd name="T49" fmla="*/ 93 h 104"/>
                              <a:gd name="T50" fmla="*/ 49 w 93"/>
                              <a:gd name="T51" fmla="*/ 89 h 104"/>
                              <a:gd name="T52" fmla="*/ 37 w 93"/>
                              <a:gd name="T53" fmla="*/ 86 h 104"/>
                              <a:gd name="T54" fmla="*/ 30 w 93"/>
                              <a:gd name="T55" fmla="*/ 74 h 104"/>
                              <a:gd name="T56" fmla="*/ 22 w 93"/>
                              <a:gd name="T57" fmla="*/ 74 h 104"/>
                              <a:gd name="T58" fmla="*/ 22 w 93"/>
                              <a:gd name="T59" fmla="*/ 78 h 104"/>
                              <a:gd name="T60" fmla="*/ 15 w 93"/>
                              <a:gd name="T61" fmla="*/ 78 h 104"/>
                              <a:gd name="T62" fmla="*/ 19 w 93"/>
                              <a:gd name="T63" fmla="*/ 74 h 104"/>
                              <a:gd name="T64" fmla="*/ 11 w 93"/>
                              <a:gd name="T65" fmla="*/ 71 h 104"/>
                              <a:gd name="T66" fmla="*/ 7 w 93"/>
                              <a:gd name="T67" fmla="*/ 67 h 104"/>
                              <a:gd name="T68" fmla="*/ 11 w 93"/>
                              <a:gd name="T69" fmla="*/ 59 h 104"/>
                              <a:gd name="T70" fmla="*/ 11 w 93"/>
                              <a:gd name="T71" fmla="*/ 56 h 104"/>
                              <a:gd name="T72" fmla="*/ 19 w 93"/>
                              <a:gd name="T73" fmla="*/ 44 h 104"/>
                              <a:gd name="T74" fmla="*/ 19 w 93"/>
                              <a:gd name="T75" fmla="*/ 41 h 104"/>
                              <a:gd name="T76" fmla="*/ 19 w 93"/>
                              <a:gd name="T77" fmla="*/ 29 h 104"/>
                              <a:gd name="T78" fmla="*/ 11 w 93"/>
                              <a:gd name="T79" fmla="*/ 26 h 104"/>
                              <a:gd name="T80" fmla="*/ 15 w 93"/>
                              <a:gd name="T81" fmla="*/ 4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04">
                                <a:moveTo>
                                  <a:pt x="15" y="48"/>
                                </a:moveTo>
                                <a:lnTo>
                                  <a:pt x="19" y="41"/>
                                </a:lnTo>
                                <a:lnTo>
                                  <a:pt x="19" y="29"/>
                                </a:lnTo>
                                <a:lnTo>
                                  <a:pt x="11" y="26"/>
                                </a:lnTo>
                                <a:lnTo>
                                  <a:pt x="7" y="26"/>
                                </a:lnTo>
                                <a:lnTo>
                                  <a:pt x="0" y="7"/>
                                </a:lnTo>
                                <a:lnTo>
                                  <a:pt x="4" y="0"/>
                                </a:lnTo>
                                <a:lnTo>
                                  <a:pt x="15" y="7"/>
                                </a:lnTo>
                                <a:lnTo>
                                  <a:pt x="26" y="11"/>
                                </a:lnTo>
                                <a:lnTo>
                                  <a:pt x="22" y="18"/>
                                </a:lnTo>
                                <a:lnTo>
                                  <a:pt x="37" y="22"/>
                                </a:lnTo>
                                <a:lnTo>
                                  <a:pt x="22" y="33"/>
                                </a:lnTo>
                                <a:lnTo>
                                  <a:pt x="34" y="29"/>
                                </a:lnTo>
                                <a:lnTo>
                                  <a:pt x="26" y="44"/>
                                </a:lnTo>
                                <a:lnTo>
                                  <a:pt x="37" y="44"/>
                                </a:lnTo>
                                <a:lnTo>
                                  <a:pt x="52" y="56"/>
                                </a:lnTo>
                                <a:lnTo>
                                  <a:pt x="60" y="67"/>
                                </a:lnTo>
                                <a:lnTo>
                                  <a:pt x="75" y="74"/>
                                </a:lnTo>
                                <a:lnTo>
                                  <a:pt x="93" y="82"/>
                                </a:lnTo>
                                <a:lnTo>
                                  <a:pt x="93" y="89"/>
                                </a:lnTo>
                                <a:lnTo>
                                  <a:pt x="86" y="93"/>
                                </a:lnTo>
                                <a:lnTo>
                                  <a:pt x="71" y="101"/>
                                </a:lnTo>
                                <a:lnTo>
                                  <a:pt x="64" y="104"/>
                                </a:lnTo>
                                <a:lnTo>
                                  <a:pt x="60" y="104"/>
                                </a:lnTo>
                                <a:lnTo>
                                  <a:pt x="56" y="93"/>
                                </a:lnTo>
                                <a:lnTo>
                                  <a:pt x="49" y="89"/>
                                </a:lnTo>
                                <a:lnTo>
                                  <a:pt x="37" y="86"/>
                                </a:lnTo>
                                <a:lnTo>
                                  <a:pt x="30" y="74"/>
                                </a:lnTo>
                                <a:lnTo>
                                  <a:pt x="22" y="74"/>
                                </a:lnTo>
                                <a:lnTo>
                                  <a:pt x="22" y="78"/>
                                </a:lnTo>
                                <a:lnTo>
                                  <a:pt x="15" y="78"/>
                                </a:lnTo>
                                <a:lnTo>
                                  <a:pt x="19" y="74"/>
                                </a:lnTo>
                                <a:lnTo>
                                  <a:pt x="11" y="71"/>
                                </a:lnTo>
                                <a:lnTo>
                                  <a:pt x="7" y="67"/>
                                </a:lnTo>
                                <a:lnTo>
                                  <a:pt x="11" y="59"/>
                                </a:lnTo>
                                <a:lnTo>
                                  <a:pt x="11" y="56"/>
                                </a:lnTo>
                                <a:lnTo>
                                  <a:pt x="19" y="44"/>
                                </a:lnTo>
                                <a:lnTo>
                                  <a:pt x="19" y="41"/>
                                </a:lnTo>
                                <a:lnTo>
                                  <a:pt x="19" y="29"/>
                                </a:lnTo>
                                <a:lnTo>
                                  <a:pt x="11" y="26"/>
                                </a:lnTo>
                                <a:lnTo>
                                  <a:pt x="15" y="4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5" name="Freeform 112"/>
                        <wps:cNvSpPr>
                          <a:spLocks/>
                        </wps:cNvSpPr>
                        <wps:spPr bwMode="auto">
                          <a:xfrm>
                            <a:off x="2783" y="1400"/>
                            <a:ext cx="15" cy="19"/>
                          </a:xfrm>
                          <a:custGeom>
                            <a:avLst/>
                            <a:gdLst>
                              <a:gd name="T0" fmla="*/ 3 w 15"/>
                              <a:gd name="T1" fmla="*/ 19 h 19"/>
                              <a:gd name="T2" fmla="*/ 0 w 15"/>
                              <a:gd name="T3" fmla="*/ 7 h 19"/>
                              <a:gd name="T4" fmla="*/ 3 w 15"/>
                              <a:gd name="T5" fmla="*/ 4 h 19"/>
                              <a:gd name="T6" fmla="*/ 11 w 15"/>
                              <a:gd name="T7" fmla="*/ 0 h 19"/>
                              <a:gd name="T8" fmla="*/ 15 w 15"/>
                              <a:gd name="T9" fmla="*/ 4 h 19"/>
                              <a:gd name="T10" fmla="*/ 11 w 15"/>
                              <a:gd name="T11" fmla="*/ 19 h 19"/>
                              <a:gd name="T12" fmla="*/ 3 w 1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15" h="19">
                                <a:moveTo>
                                  <a:pt x="3" y="19"/>
                                </a:moveTo>
                                <a:lnTo>
                                  <a:pt x="0" y="7"/>
                                </a:lnTo>
                                <a:lnTo>
                                  <a:pt x="3" y="4"/>
                                </a:lnTo>
                                <a:lnTo>
                                  <a:pt x="11" y="0"/>
                                </a:lnTo>
                                <a:lnTo>
                                  <a:pt x="15" y="4"/>
                                </a:lnTo>
                                <a:lnTo>
                                  <a:pt x="11" y="19"/>
                                </a:lnTo>
                                <a:lnTo>
                                  <a:pt x="3"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6" name="Freeform 113"/>
                        <wps:cNvSpPr>
                          <a:spLocks/>
                        </wps:cNvSpPr>
                        <wps:spPr bwMode="auto">
                          <a:xfrm>
                            <a:off x="2753" y="1355"/>
                            <a:ext cx="37" cy="49"/>
                          </a:xfrm>
                          <a:custGeom>
                            <a:avLst/>
                            <a:gdLst>
                              <a:gd name="T0" fmla="*/ 0 w 37"/>
                              <a:gd name="T1" fmla="*/ 22 h 49"/>
                              <a:gd name="T2" fmla="*/ 15 w 37"/>
                              <a:gd name="T3" fmla="*/ 11 h 49"/>
                              <a:gd name="T4" fmla="*/ 18 w 37"/>
                              <a:gd name="T5" fmla="*/ 15 h 49"/>
                              <a:gd name="T6" fmla="*/ 26 w 37"/>
                              <a:gd name="T7" fmla="*/ 0 h 49"/>
                              <a:gd name="T8" fmla="*/ 33 w 37"/>
                              <a:gd name="T9" fmla="*/ 11 h 49"/>
                              <a:gd name="T10" fmla="*/ 37 w 37"/>
                              <a:gd name="T11" fmla="*/ 22 h 49"/>
                              <a:gd name="T12" fmla="*/ 26 w 37"/>
                              <a:gd name="T13" fmla="*/ 26 h 49"/>
                              <a:gd name="T14" fmla="*/ 26 w 37"/>
                              <a:gd name="T15" fmla="*/ 41 h 49"/>
                              <a:gd name="T16" fmla="*/ 18 w 37"/>
                              <a:gd name="T17" fmla="*/ 45 h 49"/>
                              <a:gd name="T18" fmla="*/ 11 w 37"/>
                              <a:gd name="T19" fmla="*/ 49 h 49"/>
                              <a:gd name="T20" fmla="*/ 7 w 37"/>
                              <a:gd name="T21" fmla="*/ 41 h 49"/>
                              <a:gd name="T22" fmla="*/ 11 w 37"/>
                              <a:gd name="T23" fmla="*/ 30 h 49"/>
                              <a:gd name="T24" fmla="*/ 15 w 37"/>
                              <a:gd name="T25" fmla="*/ 30 h 49"/>
                              <a:gd name="T26" fmla="*/ 0 w 37"/>
                              <a:gd name="T27" fmla="*/ 2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9">
                                <a:moveTo>
                                  <a:pt x="0" y="22"/>
                                </a:moveTo>
                                <a:lnTo>
                                  <a:pt x="15" y="11"/>
                                </a:lnTo>
                                <a:lnTo>
                                  <a:pt x="18" y="15"/>
                                </a:lnTo>
                                <a:lnTo>
                                  <a:pt x="26" y="0"/>
                                </a:lnTo>
                                <a:lnTo>
                                  <a:pt x="33" y="11"/>
                                </a:lnTo>
                                <a:lnTo>
                                  <a:pt x="37" y="22"/>
                                </a:lnTo>
                                <a:lnTo>
                                  <a:pt x="26" y="26"/>
                                </a:lnTo>
                                <a:lnTo>
                                  <a:pt x="26" y="41"/>
                                </a:lnTo>
                                <a:lnTo>
                                  <a:pt x="18" y="45"/>
                                </a:lnTo>
                                <a:lnTo>
                                  <a:pt x="11" y="49"/>
                                </a:lnTo>
                                <a:lnTo>
                                  <a:pt x="7" y="41"/>
                                </a:lnTo>
                                <a:lnTo>
                                  <a:pt x="11" y="30"/>
                                </a:lnTo>
                                <a:lnTo>
                                  <a:pt x="15" y="30"/>
                                </a:lnTo>
                                <a:lnTo>
                                  <a:pt x="0"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7" name="Freeform 114"/>
                        <wps:cNvSpPr>
                          <a:spLocks/>
                        </wps:cNvSpPr>
                        <wps:spPr bwMode="auto">
                          <a:xfrm>
                            <a:off x="2775" y="1261"/>
                            <a:ext cx="38" cy="68"/>
                          </a:xfrm>
                          <a:custGeom>
                            <a:avLst/>
                            <a:gdLst>
                              <a:gd name="T0" fmla="*/ 0 w 38"/>
                              <a:gd name="T1" fmla="*/ 30 h 68"/>
                              <a:gd name="T2" fmla="*/ 15 w 38"/>
                              <a:gd name="T3" fmla="*/ 27 h 68"/>
                              <a:gd name="T4" fmla="*/ 11 w 38"/>
                              <a:gd name="T5" fmla="*/ 23 h 68"/>
                              <a:gd name="T6" fmla="*/ 8 w 38"/>
                              <a:gd name="T7" fmla="*/ 12 h 68"/>
                              <a:gd name="T8" fmla="*/ 11 w 38"/>
                              <a:gd name="T9" fmla="*/ 4 h 68"/>
                              <a:gd name="T10" fmla="*/ 23 w 38"/>
                              <a:gd name="T11" fmla="*/ 0 h 68"/>
                              <a:gd name="T12" fmla="*/ 19 w 38"/>
                              <a:gd name="T13" fmla="*/ 8 h 68"/>
                              <a:gd name="T14" fmla="*/ 23 w 38"/>
                              <a:gd name="T15" fmla="*/ 12 h 68"/>
                              <a:gd name="T16" fmla="*/ 34 w 38"/>
                              <a:gd name="T17" fmla="*/ 19 h 68"/>
                              <a:gd name="T18" fmla="*/ 38 w 38"/>
                              <a:gd name="T19" fmla="*/ 27 h 68"/>
                              <a:gd name="T20" fmla="*/ 34 w 38"/>
                              <a:gd name="T21" fmla="*/ 34 h 68"/>
                              <a:gd name="T22" fmla="*/ 38 w 38"/>
                              <a:gd name="T23" fmla="*/ 42 h 68"/>
                              <a:gd name="T24" fmla="*/ 30 w 38"/>
                              <a:gd name="T25" fmla="*/ 57 h 68"/>
                              <a:gd name="T26" fmla="*/ 34 w 38"/>
                              <a:gd name="T27" fmla="*/ 64 h 68"/>
                              <a:gd name="T28" fmla="*/ 30 w 38"/>
                              <a:gd name="T29" fmla="*/ 68 h 68"/>
                              <a:gd name="T30" fmla="*/ 23 w 38"/>
                              <a:gd name="T31" fmla="*/ 53 h 68"/>
                              <a:gd name="T32" fmla="*/ 19 w 38"/>
                              <a:gd name="T33" fmla="*/ 45 h 68"/>
                              <a:gd name="T34" fmla="*/ 11 w 38"/>
                              <a:gd name="T35" fmla="*/ 45 h 68"/>
                              <a:gd name="T36" fmla="*/ 15 w 38"/>
                              <a:gd name="T37" fmla="*/ 38 h 68"/>
                              <a:gd name="T38" fmla="*/ 11 w 38"/>
                              <a:gd name="T39" fmla="*/ 30 h 68"/>
                              <a:gd name="T40" fmla="*/ 0 w 38"/>
                              <a:gd name="T41" fmla="*/ 3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8">
                                <a:moveTo>
                                  <a:pt x="0" y="30"/>
                                </a:moveTo>
                                <a:lnTo>
                                  <a:pt x="15" y="27"/>
                                </a:lnTo>
                                <a:lnTo>
                                  <a:pt x="11" y="23"/>
                                </a:lnTo>
                                <a:lnTo>
                                  <a:pt x="8" y="12"/>
                                </a:lnTo>
                                <a:lnTo>
                                  <a:pt x="11" y="4"/>
                                </a:lnTo>
                                <a:lnTo>
                                  <a:pt x="23" y="0"/>
                                </a:lnTo>
                                <a:lnTo>
                                  <a:pt x="19" y="8"/>
                                </a:lnTo>
                                <a:lnTo>
                                  <a:pt x="23" y="12"/>
                                </a:lnTo>
                                <a:lnTo>
                                  <a:pt x="34" y="19"/>
                                </a:lnTo>
                                <a:lnTo>
                                  <a:pt x="38" y="27"/>
                                </a:lnTo>
                                <a:lnTo>
                                  <a:pt x="34" y="34"/>
                                </a:lnTo>
                                <a:lnTo>
                                  <a:pt x="38" y="42"/>
                                </a:lnTo>
                                <a:lnTo>
                                  <a:pt x="30" y="57"/>
                                </a:lnTo>
                                <a:lnTo>
                                  <a:pt x="34" y="64"/>
                                </a:lnTo>
                                <a:lnTo>
                                  <a:pt x="30" y="68"/>
                                </a:lnTo>
                                <a:lnTo>
                                  <a:pt x="23" y="53"/>
                                </a:lnTo>
                                <a:lnTo>
                                  <a:pt x="19" y="45"/>
                                </a:lnTo>
                                <a:lnTo>
                                  <a:pt x="11" y="45"/>
                                </a:lnTo>
                                <a:lnTo>
                                  <a:pt x="15" y="38"/>
                                </a:lnTo>
                                <a:lnTo>
                                  <a:pt x="11" y="30"/>
                                </a:lnTo>
                                <a:lnTo>
                                  <a:pt x="0" y="3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8" name="Freeform 115"/>
                        <wps:cNvSpPr>
                          <a:spLocks/>
                        </wps:cNvSpPr>
                        <wps:spPr bwMode="auto">
                          <a:xfrm>
                            <a:off x="2745" y="1351"/>
                            <a:ext cx="41" cy="56"/>
                          </a:xfrm>
                          <a:custGeom>
                            <a:avLst/>
                            <a:gdLst>
                              <a:gd name="T0" fmla="*/ 0 w 41"/>
                              <a:gd name="T1" fmla="*/ 26 h 56"/>
                              <a:gd name="T2" fmla="*/ 23 w 41"/>
                              <a:gd name="T3" fmla="*/ 15 h 56"/>
                              <a:gd name="T4" fmla="*/ 34 w 41"/>
                              <a:gd name="T5" fmla="*/ 26 h 56"/>
                              <a:gd name="T6" fmla="*/ 30 w 41"/>
                              <a:gd name="T7" fmla="*/ 0 h 56"/>
                              <a:gd name="T8" fmla="*/ 38 w 41"/>
                              <a:gd name="T9" fmla="*/ 12 h 56"/>
                              <a:gd name="T10" fmla="*/ 41 w 41"/>
                              <a:gd name="T11" fmla="*/ 23 h 56"/>
                              <a:gd name="T12" fmla="*/ 41 w 41"/>
                              <a:gd name="T13" fmla="*/ 34 h 56"/>
                              <a:gd name="T14" fmla="*/ 30 w 41"/>
                              <a:gd name="T15" fmla="*/ 41 h 56"/>
                              <a:gd name="T16" fmla="*/ 30 w 41"/>
                              <a:gd name="T17" fmla="*/ 53 h 56"/>
                              <a:gd name="T18" fmla="*/ 15 w 41"/>
                              <a:gd name="T19" fmla="*/ 56 h 56"/>
                              <a:gd name="T20" fmla="*/ 12 w 41"/>
                              <a:gd name="T21" fmla="*/ 49 h 56"/>
                              <a:gd name="T22" fmla="*/ 23 w 41"/>
                              <a:gd name="T23" fmla="*/ 45 h 56"/>
                              <a:gd name="T24" fmla="*/ 19 w 41"/>
                              <a:gd name="T25" fmla="*/ 34 h 56"/>
                              <a:gd name="T26" fmla="*/ 0 w 41"/>
                              <a:gd name="T2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6">
                                <a:moveTo>
                                  <a:pt x="0" y="26"/>
                                </a:moveTo>
                                <a:lnTo>
                                  <a:pt x="23" y="15"/>
                                </a:lnTo>
                                <a:lnTo>
                                  <a:pt x="34" y="26"/>
                                </a:lnTo>
                                <a:lnTo>
                                  <a:pt x="30" y="0"/>
                                </a:lnTo>
                                <a:lnTo>
                                  <a:pt x="38" y="12"/>
                                </a:lnTo>
                                <a:lnTo>
                                  <a:pt x="41" y="23"/>
                                </a:lnTo>
                                <a:lnTo>
                                  <a:pt x="41" y="34"/>
                                </a:lnTo>
                                <a:lnTo>
                                  <a:pt x="30" y="41"/>
                                </a:lnTo>
                                <a:lnTo>
                                  <a:pt x="30" y="53"/>
                                </a:lnTo>
                                <a:lnTo>
                                  <a:pt x="15" y="56"/>
                                </a:lnTo>
                                <a:lnTo>
                                  <a:pt x="12" y="49"/>
                                </a:lnTo>
                                <a:lnTo>
                                  <a:pt x="23" y="45"/>
                                </a:lnTo>
                                <a:lnTo>
                                  <a:pt x="19" y="34"/>
                                </a:lnTo>
                                <a:lnTo>
                                  <a:pt x="0"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19" name="Freeform 116"/>
                        <wps:cNvSpPr>
                          <a:spLocks/>
                        </wps:cNvSpPr>
                        <wps:spPr bwMode="auto">
                          <a:xfrm>
                            <a:off x="2663" y="1314"/>
                            <a:ext cx="82" cy="63"/>
                          </a:xfrm>
                          <a:custGeom>
                            <a:avLst/>
                            <a:gdLst>
                              <a:gd name="T0" fmla="*/ 15 w 82"/>
                              <a:gd name="T1" fmla="*/ 60 h 63"/>
                              <a:gd name="T2" fmla="*/ 11 w 82"/>
                              <a:gd name="T3" fmla="*/ 56 h 63"/>
                              <a:gd name="T4" fmla="*/ 22 w 82"/>
                              <a:gd name="T5" fmla="*/ 52 h 63"/>
                              <a:gd name="T6" fmla="*/ 30 w 82"/>
                              <a:gd name="T7" fmla="*/ 45 h 63"/>
                              <a:gd name="T8" fmla="*/ 26 w 82"/>
                              <a:gd name="T9" fmla="*/ 37 h 63"/>
                              <a:gd name="T10" fmla="*/ 19 w 82"/>
                              <a:gd name="T11" fmla="*/ 26 h 63"/>
                              <a:gd name="T12" fmla="*/ 15 w 82"/>
                              <a:gd name="T13" fmla="*/ 30 h 63"/>
                              <a:gd name="T14" fmla="*/ 11 w 82"/>
                              <a:gd name="T15" fmla="*/ 34 h 63"/>
                              <a:gd name="T16" fmla="*/ 4 w 82"/>
                              <a:gd name="T17" fmla="*/ 26 h 63"/>
                              <a:gd name="T18" fmla="*/ 0 w 82"/>
                              <a:gd name="T19" fmla="*/ 19 h 63"/>
                              <a:gd name="T20" fmla="*/ 11 w 82"/>
                              <a:gd name="T21" fmla="*/ 11 h 63"/>
                              <a:gd name="T22" fmla="*/ 19 w 82"/>
                              <a:gd name="T23" fmla="*/ 15 h 63"/>
                              <a:gd name="T24" fmla="*/ 22 w 82"/>
                              <a:gd name="T25" fmla="*/ 19 h 63"/>
                              <a:gd name="T26" fmla="*/ 15 w 82"/>
                              <a:gd name="T27" fmla="*/ 0 h 63"/>
                              <a:gd name="T28" fmla="*/ 30 w 82"/>
                              <a:gd name="T29" fmla="*/ 0 h 63"/>
                              <a:gd name="T30" fmla="*/ 34 w 82"/>
                              <a:gd name="T31" fmla="*/ 11 h 63"/>
                              <a:gd name="T32" fmla="*/ 37 w 82"/>
                              <a:gd name="T33" fmla="*/ 19 h 63"/>
                              <a:gd name="T34" fmla="*/ 45 w 82"/>
                              <a:gd name="T35" fmla="*/ 19 h 63"/>
                              <a:gd name="T36" fmla="*/ 56 w 82"/>
                              <a:gd name="T37" fmla="*/ 11 h 63"/>
                              <a:gd name="T38" fmla="*/ 71 w 82"/>
                              <a:gd name="T39" fmla="*/ 7 h 63"/>
                              <a:gd name="T40" fmla="*/ 71 w 82"/>
                              <a:gd name="T41" fmla="*/ 19 h 63"/>
                              <a:gd name="T42" fmla="*/ 67 w 82"/>
                              <a:gd name="T43" fmla="*/ 41 h 63"/>
                              <a:gd name="T44" fmla="*/ 75 w 82"/>
                              <a:gd name="T45" fmla="*/ 41 h 63"/>
                              <a:gd name="T46" fmla="*/ 82 w 82"/>
                              <a:gd name="T47" fmla="*/ 41 h 63"/>
                              <a:gd name="T48" fmla="*/ 75 w 82"/>
                              <a:gd name="T49" fmla="*/ 60 h 63"/>
                              <a:gd name="T50" fmla="*/ 67 w 82"/>
                              <a:gd name="T51" fmla="*/ 63 h 63"/>
                              <a:gd name="T52" fmla="*/ 56 w 82"/>
                              <a:gd name="T53" fmla="*/ 63 h 63"/>
                              <a:gd name="T54" fmla="*/ 49 w 82"/>
                              <a:gd name="T55" fmla="*/ 63 h 63"/>
                              <a:gd name="T56" fmla="*/ 41 w 82"/>
                              <a:gd name="T57" fmla="*/ 52 h 63"/>
                              <a:gd name="T58" fmla="*/ 15 w 82"/>
                              <a:gd name="T59" fmla="*/ 6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63">
                                <a:moveTo>
                                  <a:pt x="15" y="60"/>
                                </a:moveTo>
                                <a:lnTo>
                                  <a:pt x="11" y="56"/>
                                </a:lnTo>
                                <a:lnTo>
                                  <a:pt x="22" y="52"/>
                                </a:lnTo>
                                <a:lnTo>
                                  <a:pt x="30" y="45"/>
                                </a:lnTo>
                                <a:lnTo>
                                  <a:pt x="26" y="37"/>
                                </a:lnTo>
                                <a:lnTo>
                                  <a:pt x="19" y="26"/>
                                </a:lnTo>
                                <a:lnTo>
                                  <a:pt x="15" y="30"/>
                                </a:lnTo>
                                <a:lnTo>
                                  <a:pt x="11" y="34"/>
                                </a:lnTo>
                                <a:lnTo>
                                  <a:pt x="4" y="26"/>
                                </a:lnTo>
                                <a:lnTo>
                                  <a:pt x="0" y="19"/>
                                </a:lnTo>
                                <a:lnTo>
                                  <a:pt x="11" y="11"/>
                                </a:lnTo>
                                <a:lnTo>
                                  <a:pt x="19" y="15"/>
                                </a:lnTo>
                                <a:lnTo>
                                  <a:pt x="22" y="19"/>
                                </a:lnTo>
                                <a:lnTo>
                                  <a:pt x="15" y="0"/>
                                </a:lnTo>
                                <a:lnTo>
                                  <a:pt x="30" y="0"/>
                                </a:lnTo>
                                <a:lnTo>
                                  <a:pt x="34" y="11"/>
                                </a:lnTo>
                                <a:lnTo>
                                  <a:pt x="37" y="19"/>
                                </a:lnTo>
                                <a:lnTo>
                                  <a:pt x="45" y="19"/>
                                </a:lnTo>
                                <a:lnTo>
                                  <a:pt x="56" y="11"/>
                                </a:lnTo>
                                <a:lnTo>
                                  <a:pt x="71" y="7"/>
                                </a:lnTo>
                                <a:lnTo>
                                  <a:pt x="71" y="19"/>
                                </a:lnTo>
                                <a:lnTo>
                                  <a:pt x="67" y="41"/>
                                </a:lnTo>
                                <a:lnTo>
                                  <a:pt x="75" y="41"/>
                                </a:lnTo>
                                <a:lnTo>
                                  <a:pt x="82" y="41"/>
                                </a:lnTo>
                                <a:lnTo>
                                  <a:pt x="75" y="60"/>
                                </a:lnTo>
                                <a:lnTo>
                                  <a:pt x="67" y="63"/>
                                </a:lnTo>
                                <a:lnTo>
                                  <a:pt x="56" y="63"/>
                                </a:lnTo>
                                <a:lnTo>
                                  <a:pt x="49" y="63"/>
                                </a:lnTo>
                                <a:lnTo>
                                  <a:pt x="41" y="52"/>
                                </a:lnTo>
                                <a:lnTo>
                                  <a:pt x="15" y="6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0" name="Freeform 117"/>
                        <wps:cNvSpPr>
                          <a:spLocks/>
                        </wps:cNvSpPr>
                        <wps:spPr bwMode="auto">
                          <a:xfrm>
                            <a:off x="2584" y="1340"/>
                            <a:ext cx="64" cy="75"/>
                          </a:xfrm>
                          <a:custGeom>
                            <a:avLst/>
                            <a:gdLst>
                              <a:gd name="T0" fmla="*/ 45 w 64"/>
                              <a:gd name="T1" fmla="*/ 49 h 75"/>
                              <a:gd name="T2" fmla="*/ 30 w 64"/>
                              <a:gd name="T3" fmla="*/ 67 h 75"/>
                              <a:gd name="T4" fmla="*/ 19 w 64"/>
                              <a:gd name="T5" fmla="*/ 67 h 75"/>
                              <a:gd name="T6" fmla="*/ 8 w 64"/>
                              <a:gd name="T7" fmla="*/ 75 h 75"/>
                              <a:gd name="T8" fmla="*/ 0 w 64"/>
                              <a:gd name="T9" fmla="*/ 71 h 75"/>
                              <a:gd name="T10" fmla="*/ 8 w 64"/>
                              <a:gd name="T11" fmla="*/ 56 h 75"/>
                              <a:gd name="T12" fmla="*/ 0 w 64"/>
                              <a:gd name="T13" fmla="*/ 49 h 75"/>
                              <a:gd name="T14" fmla="*/ 19 w 64"/>
                              <a:gd name="T15" fmla="*/ 23 h 75"/>
                              <a:gd name="T16" fmla="*/ 34 w 64"/>
                              <a:gd name="T17" fmla="*/ 19 h 75"/>
                              <a:gd name="T18" fmla="*/ 34 w 64"/>
                              <a:gd name="T19" fmla="*/ 8 h 75"/>
                              <a:gd name="T20" fmla="*/ 49 w 64"/>
                              <a:gd name="T21" fmla="*/ 0 h 75"/>
                              <a:gd name="T22" fmla="*/ 60 w 64"/>
                              <a:gd name="T23" fmla="*/ 15 h 75"/>
                              <a:gd name="T24" fmla="*/ 53 w 64"/>
                              <a:gd name="T25" fmla="*/ 23 h 75"/>
                              <a:gd name="T26" fmla="*/ 64 w 64"/>
                              <a:gd name="T27" fmla="*/ 30 h 75"/>
                              <a:gd name="T28" fmla="*/ 45 w 64"/>
                              <a:gd name="T29" fmla="*/ 4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75">
                                <a:moveTo>
                                  <a:pt x="45" y="49"/>
                                </a:moveTo>
                                <a:lnTo>
                                  <a:pt x="30" y="67"/>
                                </a:lnTo>
                                <a:lnTo>
                                  <a:pt x="19" y="67"/>
                                </a:lnTo>
                                <a:lnTo>
                                  <a:pt x="8" y="75"/>
                                </a:lnTo>
                                <a:lnTo>
                                  <a:pt x="0" y="71"/>
                                </a:lnTo>
                                <a:lnTo>
                                  <a:pt x="8" y="56"/>
                                </a:lnTo>
                                <a:lnTo>
                                  <a:pt x="0" y="49"/>
                                </a:lnTo>
                                <a:lnTo>
                                  <a:pt x="19" y="23"/>
                                </a:lnTo>
                                <a:lnTo>
                                  <a:pt x="34" y="19"/>
                                </a:lnTo>
                                <a:lnTo>
                                  <a:pt x="34" y="8"/>
                                </a:lnTo>
                                <a:lnTo>
                                  <a:pt x="49" y="0"/>
                                </a:lnTo>
                                <a:lnTo>
                                  <a:pt x="60" y="15"/>
                                </a:lnTo>
                                <a:lnTo>
                                  <a:pt x="53" y="23"/>
                                </a:lnTo>
                                <a:lnTo>
                                  <a:pt x="64" y="30"/>
                                </a:lnTo>
                                <a:lnTo>
                                  <a:pt x="45" y="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1" name="Freeform 118"/>
                        <wps:cNvSpPr>
                          <a:spLocks/>
                        </wps:cNvSpPr>
                        <wps:spPr bwMode="auto">
                          <a:xfrm>
                            <a:off x="2640" y="1280"/>
                            <a:ext cx="57" cy="38"/>
                          </a:xfrm>
                          <a:custGeom>
                            <a:avLst/>
                            <a:gdLst>
                              <a:gd name="T0" fmla="*/ 19 w 57"/>
                              <a:gd name="T1" fmla="*/ 38 h 38"/>
                              <a:gd name="T2" fmla="*/ 15 w 57"/>
                              <a:gd name="T3" fmla="*/ 26 h 38"/>
                              <a:gd name="T4" fmla="*/ 0 w 57"/>
                              <a:gd name="T5" fmla="*/ 30 h 38"/>
                              <a:gd name="T6" fmla="*/ 0 w 57"/>
                              <a:gd name="T7" fmla="*/ 15 h 38"/>
                              <a:gd name="T8" fmla="*/ 15 w 57"/>
                              <a:gd name="T9" fmla="*/ 15 h 38"/>
                              <a:gd name="T10" fmla="*/ 30 w 57"/>
                              <a:gd name="T11" fmla="*/ 4 h 38"/>
                              <a:gd name="T12" fmla="*/ 49 w 57"/>
                              <a:gd name="T13" fmla="*/ 0 h 38"/>
                              <a:gd name="T14" fmla="*/ 53 w 57"/>
                              <a:gd name="T15" fmla="*/ 4 h 38"/>
                              <a:gd name="T16" fmla="*/ 57 w 57"/>
                              <a:gd name="T17" fmla="*/ 19 h 38"/>
                              <a:gd name="T18" fmla="*/ 45 w 57"/>
                              <a:gd name="T19" fmla="*/ 23 h 38"/>
                              <a:gd name="T20" fmla="*/ 42 w 57"/>
                              <a:gd name="T21" fmla="*/ 30 h 38"/>
                              <a:gd name="T22" fmla="*/ 34 w 57"/>
                              <a:gd name="T23" fmla="*/ 30 h 38"/>
                              <a:gd name="T24" fmla="*/ 30 w 57"/>
                              <a:gd name="T25" fmla="*/ 26 h 38"/>
                              <a:gd name="T26" fmla="*/ 19 w 57"/>
                              <a:gd name="T27" fmla="*/ 30 h 38"/>
                              <a:gd name="T28" fmla="*/ 19 w 57"/>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38">
                                <a:moveTo>
                                  <a:pt x="19" y="38"/>
                                </a:moveTo>
                                <a:lnTo>
                                  <a:pt x="15" y="26"/>
                                </a:lnTo>
                                <a:lnTo>
                                  <a:pt x="0" y="30"/>
                                </a:lnTo>
                                <a:lnTo>
                                  <a:pt x="0" y="15"/>
                                </a:lnTo>
                                <a:lnTo>
                                  <a:pt x="15" y="15"/>
                                </a:lnTo>
                                <a:lnTo>
                                  <a:pt x="30" y="4"/>
                                </a:lnTo>
                                <a:lnTo>
                                  <a:pt x="49" y="0"/>
                                </a:lnTo>
                                <a:lnTo>
                                  <a:pt x="53" y="4"/>
                                </a:lnTo>
                                <a:lnTo>
                                  <a:pt x="57" y="19"/>
                                </a:lnTo>
                                <a:lnTo>
                                  <a:pt x="45" y="23"/>
                                </a:lnTo>
                                <a:lnTo>
                                  <a:pt x="42" y="30"/>
                                </a:lnTo>
                                <a:lnTo>
                                  <a:pt x="34" y="30"/>
                                </a:lnTo>
                                <a:lnTo>
                                  <a:pt x="30" y="26"/>
                                </a:lnTo>
                                <a:lnTo>
                                  <a:pt x="19" y="30"/>
                                </a:lnTo>
                                <a:lnTo>
                                  <a:pt x="19"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2" name="Freeform 119"/>
                        <wps:cNvSpPr>
                          <a:spLocks/>
                        </wps:cNvSpPr>
                        <wps:spPr bwMode="auto">
                          <a:xfrm>
                            <a:off x="2614" y="1392"/>
                            <a:ext cx="94" cy="120"/>
                          </a:xfrm>
                          <a:custGeom>
                            <a:avLst/>
                            <a:gdLst>
                              <a:gd name="T0" fmla="*/ 8 w 94"/>
                              <a:gd name="T1" fmla="*/ 19 h 120"/>
                              <a:gd name="T2" fmla="*/ 12 w 94"/>
                              <a:gd name="T3" fmla="*/ 19 h 120"/>
                              <a:gd name="T4" fmla="*/ 19 w 94"/>
                              <a:gd name="T5" fmla="*/ 8 h 120"/>
                              <a:gd name="T6" fmla="*/ 49 w 94"/>
                              <a:gd name="T7" fmla="*/ 0 h 120"/>
                              <a:gd name="T8" fmla="*/ 49 w 94"/>
                              <a:gd name="T9" fmla="*/ 19 h 120"/>
                              <a:gd name="T10" fmla="*/ 64 w 94"/>
                              <a:gd name="T11" fmla="*/ 19 h 120"/>
                              <a:gd name="T12" fmla="*/ 56 w 94"/>
                              <a:gd name="T13" fmla="*/ 34 h 120"/>
                              <a:gd name="T14" fmla="*/ 68 w 94"/>
                              <a:gd name="T15" fmla="*/ 38 h 120"/>
                              <a:gd name="T16" fmla="*/ 75 w 94"/>
                              <a:gd name="T17" fmla="*/ 27 h 120"/>
                              <a:gd name="T18" fmla="*/ 75 w 94"/>
                              <a:gd name="T19" fmla="*/ 42 h 120"/>
                              <a:gd name="T20" fmla="*/ 75 w 94"/>
                              <a:gd name="T21" fmla="*/ 49 h 120"/>
                              <a:gd name="T22" fmla="*/ 86 w 94"/>
                              <a:gd name="T23" fmla="*/ 42 h 120"/>
                              <a:gd name="T24" fmla="*/ 79 w 94"/>
                              <a:gd name="T25" fmla="*/ 87 h 120"/>
                              <a:gd name="T26" fmla="*/ 94 w 94"/>
                              <a:gd name="T27" fmla="*/ 105 h 120"/>
                              <a:gd name="T28" fmla="*/ 90 w 94"/>
                              <a:gd name="T29" fmla="*/ 109 h 120"/>
                              <a:gd name="T30" fmla="*/ 75 w 94"/>
                              <a:gd name="T31" fmla="*/ 105 h 120"/>
                              <a:gd name="T32" fmla="*/ 68 w 94"/>
                              <a:gd name="T33" fmla="*/ 105 h 120"/>
                              <a:gd name="T34" fmla="*/ 79 w 94"/>
                              <a:gd name="T35" fmla="*/ 117 h 120"/>
                              <a:gd name="T36" fmla="*/ 68 w 94"/>
                              <a:gd name="T37" fmla="*/ 120 h 120"/>
                              <a:gd name="T38" fmla="*/ 56 w 94"/>
                              <a:gd name="T39" fmla="*/ 117 h 120"/>
                              <a:gd name="T40" fmla="*/ 64 w 94"/>
                              <a:gd name="T41" fmla="*/ 105 h 120"/>
                              <a:gd name="T42" fmla="*/ 12 w 94"/>
                              <a:gd name="T43" fmla="*/ 98 h 120"/>
                              <a:gd name="T44" fmla="*/ 8 w 94"/>
                              <a:gd name="T45" fmla="*/ 90 h 120"/>
                              <a:gd name="T46" fmla="*/ 12 w 94"/>
                              <a:gd name="T47" fmla="*/ 79 h 120"/>
                              <a:gd name="T48" fmla="*/ 4 w 94"/>
                              <a:gd name="T49" fmla="*/ 75 h 120"/>
                              <a:gd name="T50" fmla="*/ 0 w 94"/>
                              <a:gd name="T51" fmla="*/ 60 h 120"/>
                              <a:gd name="T52" fmla="*/ 23 w 94"/>
                              <a:gd name="T53" fmla="*/ 75 h 120"/>
                              <a:gd name="T54" fmla="*/ 38 w 94"/>
                              <a:gd name="T55" fmla="*/ 72 h 120"/>
                              <a:gd name="T56" fmla="*/ 19 w 94"/>
                              <a:gd name="T57" fmla="*/ 53 h 120"/>
                              <a:gd name="T58" fmla="*/ 4 w 94"/>
                              <a:gd name="T59" fmla="*/ 53 h 120"/>
                              <a:gd name="T60" fmla="*/ 0 w 94"/>
                              <a:gd name="T61" fmla="*/ 45 h 120"/>
                              <a:gd name="T62" fmla="*/ 23 w 94"/>
                              <a:gd name="T63" fmla="*/ 38 h 120"/>
                              <a:gd name="T64" fmla="*/ 23 w 94"/>
                              <a:gd name="T65" fmla="*/ 34 h 120"/>
                              <a:gd name="T66" fmla="*/ 15 w 94"/>
                              <a:gd name="T67" fmla="*/ 30 h 120"/>
                              <a:gd name="T68" fmla="*/ 4 w 94"/>
                              <a:gd name="T69" fmla="*/ 38 h 120"/>
                              <a:gd name="T70" fmla="*/ 15 w 94"/>
                              <a:gd name="T71" fmla="*/ 27 h 120"/>
                              <a:gd name="T72" fmla="*/ 4 w 94"/>
                              <a:gd name="T73" fmla="*/ 23 h 120"/>
                              <a:gd name="T74" fmla="*/ 12 w 94"/>
                              <a:gd name="T75" fmla="*/ 19 h 120"/>
                              <a:gd name="T76" fmla="*/ 23 w 94"/>
                              <a:gd name="T77" fmla="*/ 12 h 120"/>
                              <a:gd name="T78" fmla="*/ 8 w 94"/>
                              <a:gd name="T79"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 h="120">
                                <a:moveTo>
                                  <a:pt x="8" y="19"/>
                                </a:moveTo>
                                <a:lnTo>
                                  <a:pt x="12" y="19"/>
                                </a:lnTo>
                                <a:lnTo>
                                  <a:pt x="19" y="8"/>
                                </a:lnTo>
                                <a:lnTo>
                                  <a:pt x="49" y="0"/>
                                </a:lnTo>
                                <a:lnTo>
                                  <a:pt x="49" y="19"/>
                                </a:lnTo>
                                <a:lnTo>
                                  <a:pt x="64" y="19"/>
                                </a:lnTo>
                                <a:lnTo>
                                  <a:pt x="56" y="34"/>
                                </a:lnTo>
                                <a:lnTo>
                                  <a:pt x="68" y="38"/>
                                </a:lnTo>
                                <a:lnTo>
                                  <a:pt x="75" y="27"/>
                                </a:lnTo>
                                <a:lnTo>
                                  <a:pt x="75" y="42"/>
                                </a:lnTo>
                                <a:lnTo>
                                  <a:pt x="75" y="49"/>
                                </a:lnTo>
                                <a:lnTo>
                                  <a:pt x="86" y="42"/>
                                </a:lnTo>
                                <a:lnTo>
                                  <a:pt x="79" y="87"/>
                                </a:lnTo>
                                <a:lnTo>
                                  <a:pt x="94" y="105"/>
                                </a:lnTo>
                                <a:lnTo>
                                  <a:pt x="90" y="109"/>
                                </a:lnTo>
                                <a:lnTo>
                                  <a:pt x="75" y="105"/>
                                </a:lnTo>
                                <a:lnTo>
                                  <a:pt x="68" y="105"/>
                                </a:lnTo>
                                <a:lnTo>
                                  <a:pt x="79" y="117"/>
                                </a:lnTo>
                                <a:lnTo>
                                  <a:pt x="68" y="120"/>
                                </a:lnTo>
                                <a:lnTo>
                                  <a:pt x="56" y="117"/>
                                </a:lnTo>
                                <a:lnTo>
                                  <a:pt x="64" y="105"/>
                                </a:lnTo>
                                <a:lnTo>
                                  <a:pt x="12" y="98"/>
                                </a:lnTo>
                                <a:lnTo>
                                  <a:pt x="8" y="90"/>
                                </a:lnTo>
                                <a:lnTo>
                                  <a:pt x="12" y="79"/>
                                </a:lnTo>
                                <a:lnTo>
                                  <a:pt x="4" y="75"/>
                                </a:lnTo>
                                <a:lnTo>
                                  <a:pt x="0" y="60"/>
                                </a:lnTo>
                                <a:lnTo>
                                  <a:pt x="23" y="75"/>
                                </a:lnTo>
                                <a:lnTo>
                                  <a:pt x="38" y="72"/>
                                </a:lnTo>
                                <a:lnTo>
                                  <a:pt x="19" y="53"/>
                                </a:lnTo>
                                <a:lnTo>
                                  <a:pt x="4" y="53"/>
                                </a:lnTo>
                                <a:lnTo>
                                  <a:pt x="0" y="45"/>
                                </a:lnTo>
                                <a:lnTo>
                                  <a:pt x="23" y="38"/>
                                </a:lnTo>
                                <a:lnTo>
                                  <a:pt x="23" y="34"/>
                                </a:lnTo>
                                <a:lnTo>
                                  <a:pt x="15" y="30"/>
                                </a:lnTo>
                                <a:lnTo>
                                  <a:pt x="4" y="38"/>
                                </a:lnTo>
                                <a:lnTo>
                                  <a:pt x="15" y="27"/>
                                </a:lnTo>
                                <a:lnTo>
                                  <a:pt x="4" y="23"/>
                                </a:lnTo>
                                <a:lnTo>
                                  <a:pt x="12" y="19"/>
                                </a:lnTo>
                                <a:lnTo>
                                  <a:pt x="23" y="12"/>
                                </a:lnTo>
                                <a:lnTo>
                                  <a:pt x="8"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3" name="Freeform 120"/>
                        <wps:cNvSpPr>
                          <a:spLocks/>
                        </wps:cNvSpPr>
                        <wps:spPr bwMode="auto">
                          <a:xfrm>
                            <a:off x="2719" y="1419"/>
                            <a:ext cx="45" cy="56"/>
                          </a:xfrm>
                          <a:custGeom>
                            <a:avLst/>
                            <a:gdLst>
                              <a:gd name="T0" fmla="*/ 11 w 45"/>
                              <a:gd name="T1" fmla="*/ 45 h 56"/>
                              <a:gd name="T2" fmla="*/ 11 w 45"/>
                              <a:gd name="T3" fmla="*/ 56 h 56"/>
                              <a:gd name="T4" fmla="*/ 26 w 45"/>
                              <a:gd name="T5" fmla="*/ 52 h 56"/>
                              <a:gd name="T6" fmla="*/ 30 w 45"/>
                              <a:gd name="T7" fmla="*/ 41 h 56"/>
                              <a:gd name="T8" fmla="*/ 30 w 45"/>
                              <a:gd name="T9" fmla="*/ 30 h 56"/>
                              <a:gd name="T10" fmla="*/ 34 w 45"/>
                              <a:gd name="T11" fmla="*/ 18 h 56"/>
                              <a:gd name="T12" fmla="*/ 45 w 45"/>
                              <a:gd name="T13" fmla="*/ 11 h 56"/>
                              <a:gd name="T14" fmla="*/ 41 w 45"/>
                              <a:gd name="T15" fmla="*/ 11 h 56"/>
                              <a:gd name="T16" fmla="*/ 38 w 45"/>
                              <a:gd name="T17" fmla="*/ 3 h 56"/>
                              <a:gd name="T18" fmla="*/ 30 w 45"/>
                              <a:gd name="T19" fmla="*/ 0 h 56"/>
                              <a:gd name="T20" fmla="*/ 26 w 45"/>
                              <a:gd name="T21" fmla="*/ 11 h 56"/>
                              <a:gd name="T22" fmla="*/ 23 w 45"/>
                              <a:gd name="T23" fmla="*/ 18 h 56"/>
                              <a:gd name="T24" fmla="*/ 8 w 45"/>
                              <a:gd name="T25" fmla="*/ 18 h 56"/>
                              <a:gd name="T26" fmla="*/ 8 w 45"/>
                              <a:gd name="T27" fmla="*/ 3 h 56"/>
                              <a:gd name="T28" fmla="*/ 0 w 45"/>
                              <a:gd name="T29" fmla="*/ 22 h 56"/>
                              <a:gd name="T30" fmla="*/ 15 w 45"/>
                              <a:gd name="T31" fmla="*/ 33 h 56"/>
                              <a:gd name="T32" fmla="*/ 15 w 45"/>
                              <a:gd name="T33" fmla="*/ 45 h 56"/>
                              <a:gd name="T34" fmla="*/ 15 w 45"/>
                              <a:gd name="T35" fmla="*/ 52 h 56"/>
                              <a:gd name="T36" fmla="*/ 11 w 45"/>
                              <a:gd name="T37"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56">
                                <a:moveTo>
                                  <a:pt x="11" y="45"/>
                                </a:moveTo>
                                <a:lnTo>
                                  <a:pt x="11" y="56"/>
                                </a:lnTo>
                                <a:lnTo>
                                  <a:pt x="26" y="52"/>
                                </a:lnTo>
                                <a:lnTo>
                                  <a:pt x="30" y="41"/>
                                </a:lnTo>
                                <a:lnTo>
                                  <a:pt x="30" y="30"/>
                                </a:lnTo>
                                <a:lnTo>
                                  <a:pt x="34" y="18"/>
                                </a:lnTo>
                                <a:lnTo>
                                  <a:pt x="45" y="11"/>
                                </a:lnTo>
                                <a:lnTo>
                                  <a:pt x="41" y="11"/>
                                </a:lnTo>
                                <a:lnTo>
                                  <a:pt x="38" y="3"/>
                                </a:lnTo>
                                <a:lnTo>
                                  <a:pt x="30" y="0"/>
                                </a:lnTo>
                                <a:lnTo>
                                  <a:pt x="26" y="11"/>
                                </a:lnTo>
                                <a:lnTo>
                                  <a:pt x="23" y="18"/>
                                </a:lnTo>
                                <a:lnTo>
                                  <a:pt x="8" y="18"/>
                                </a:lnTo>
                                <a:lnTo>
                                  <a:pt x="8" y="3"/>
                                </a:lnTo>
                                <a:lnTo>
                                  <a:pt x="0" y="22"/>
                                </a:lnTo>
                                <a:lnTo>
                                  <a:pt x="15" y="33"/>
                                </a:lnTo>
                                <a:lnTo>
                                  <a:pt x="15" y="45"/>
                                </a:lnTo>
                                <a:lnTo>
                                  <a:pt x="15" y="52"/>
                                </a:lnTo>
                                <a:lnTo>
                                  <a:pt x="11" y="4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4" name="Freeform 121"/>
                        <wps:cNvSpPr>
                          <a:spLocks/>
                        </wps:cNvSpPr>
                        <wps:spPr bwMode="auto">
                          <a:xfrm>
                            <a:off x="2760" y="1437"/>
                            <a:ext cx="38" cy="45"/>
                          </a:xfrm>
                          <a:custGeom>
                            <a:avLst/>
                            <a:gdLst>
                              <a:gd name="T0" fmla="*/ 8 w 38"/>
                              <a:gd name="T1" fmla="*/ 38 h 45"/>
                              <a:gd name="T2" fmla="*/ 11 w 38"/>
                              <a:gd name="T3" fmla="*/ 27 h 45"/>
                              <a:gd name="T4" fmla="*/ 15 w 38"/>
                              <a:gd name="T5" fmla="*/ 30 h 45"/>
                              <a:gd name="T6" fmla="*/ 26 w 38"/>
                              <a:gd name="T7" fmla="*/ 23 h 45"/>
                              <a:gd name="T8" fmla="*/ 34 w 38"/>
                              <a:gd name="T9" fmla="*/ 15 h 45"/>
                              <a:gd name="T10" fmla="*/ 38 w 38"/>
                              <a:gd name="T11" fmla="*/ 12 h 45"/>
                              <a:gd name="T12" fmla="*/ 34 w 38"/>
                              <a:gd name="T13" fmla="*/ 8 h 45"/>
                              <a:gd name="T14" fmla="*/ 34 w 38"/>
                              <a:gd name="T15" fmla="*/ 4 h 45"/>
                              <a:gd name="T16" fmla="*/ 30 w 38"/>
                              <a:gd name="T17" fmla="*/ 4 h 45"/>
                              <a:gd name="T18" fmla="*/ 23 w 38"/>
                              <a:gd name="T19" fmla="*/ 0 h 45"/>
                              <a:gd name="T20" fmla="*/ 15 w 38"/>
                              <a:gd name="T21" fmla="*/ 0 h 45"/>
                              <a:gd name="T22" fmla="*/ 11 w 38"/>
                              <a:gd name="T23" fmla="*/ 4 h 45"/>
                              <a:gd name="T24" fmla="*/ 11 w 38"/>
                              <a:gd name="T25" fmla="*/ 8 h 45"/>
                              <a:gd name="T26" fmla="*/ 8 w 38"/>
                              <a:gd name="T27" fmla="*/ 15 h 45"/>
                              <a:gd name="T28" fmla="*/ 8 w 38"/>
                              <a:gd name="T29" fmla="*/ 23 h 45"/>
                              <a:gd name="T30" fmla="*/ 4 w 38"/>
                              <a:gd name="T31" fmla="*/ 27 h 45"/>
                              <a:gd name="T32" fmla="*/ 4 w 38"/>
                              <a:gd name="T33" fmla="*/ 30 h 45"/>
                              <a:gd name="T34" fmla="*/ 8 w 38"/>
                              <a:gd name="T35" fmla="*/ 30 h 45"/>
                              <a:gd name="T36" fmla="*/ 8 w 38"/>
                              <a:gd name="T37" fmla="*/ 38 h 45"/>
                              <a:gd name="T38" fmla="*/ 0 w 38"/>
                              <a:gd name="T39" fmla="*/ 45 h 45"/>
                              <a:gd name="T40" fmla="*/ 8 w 38"/>
                              <a:gd name="T41"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5">
                                <a:moveTo>
                                  <a:pt x="8" y="38"/>
                                </a:moveTo>
                                <a:lnTo>
                                  <a:pt x="11" y="27"/>
                                </a:lnTo>
                                <a:lnTo>
                                  <a:pt x="15" y="30"/>
                                </a:lnTo>
                                <a:lnTo>
                                  <a:pt x="26" y="23"/>
                                </a:lnTo>
                                <a:lnTo>
                                  <a:pt x="34" y="15"/>
                                </a:lnTo>
                                <a:lnTo>
                                  <a:pt x="38" y="12"/>
                                </a:lnTo>
                                <a:lnTo>
                                  <a:pt x="34" y="8"/>
                                </a:lnTo>
                                <a:lnTo>
                                  <a:pt x="34" y="4"/>
                                </a:lnTo>
                                <a:lnTo>
                                  <a:pt x="30" y="4"/>
                                </a:lnTo>
                                <a:lnTo>
                                  <a:pt x="23" y="0"/>
                                </a:lnTo>
                                <a:lnTo>
                                  <a:pt x="15" y="0"/>
                                </a:lnTo>
                                <a:lnTo>
                                  <a:pt x="11" y="4"/>
                                </a:lnTo>
                                <a:lnTo>
                                  <a:pt x="11" y="8"/>
                                </a:lnTo>
                                <a:lnTo>
                                  <a:pt x="8" y="15"/>
                                </a:lnTo>
                                <a:lnTo>
                                  <a:pt x="8" y="23"/>
                                </a:lnTo>
                                <a:lnTo>
                                  <a:pt x="4" y="27"/>
                                </a:lnTo>
                                <a:lnTo>
                                  <a:pt x="4" y="30"/>
                                </a:lnTo>
                                <a:lnTo>
                                  <a:pt x="8" y="30"/>
                                </a:lnTo>
                                <a:lnTo>
                                  <a:pt x="8" y="38"/>
                                </a:lnTo>
                                <a:lnTo>
                                  <a:pt x="0" y="45"/>
                                </a:lnTo>
                                <a:lnTo>
                                  <a:pt x="8"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5" name="Freeform 122"/>
                        <wps:cNvSpPr>
                          <a:spLocks/>
                        </wps:cNvSpPr>
                        <wps:spPr bwMode="auto">
                          <a:xfrm>
                            <a:off x="2775" y="1467"/>
                            <a:ext cx="124" cy="266"/>
                          </a:xfrm>
                          <a:custGeom>
                            <a:avLst/>
                            <a:gdLst>
                              <a:gd name="T0" fmla="*/ 0 w 124"/>
                              <a:gd name="T1" fmla="*/ 42 h 266"/>
                              <a:gd name="T2" fmla="*/ 8 w 124"/>
                              <a:gd name="T3" fmla="*/ 30 h 266"/>
                              <a:gd name="T4" fmla="*/ 19 w 124"/>
                              <a:gd name="T5" fmla="*/ 19 h 266"/>
                              <a:gd name="T6" fmla="*/ 34 w 124"/>
                              <a:gd name="T7" fmla="*/ 4 h 266"/>
                              <a:gd name="T8" fmla="*/ 45 w 124"/>
                              <a:gd name="T9" fmla="*/ 4 h 266"/>
                              <a:gd name="T10" fmla="*/ 41 w 124"/>
                              <a:gd name="T11" fmla="*/ 15 h 266"/>
                              <a:gd name="T12" fmla="*/ 30 w 124"/>
                              <a:gd name="T13" fmla="*/ 23 h 266"/>
                              <a:gd name="T14" fmla="*/ 30 w 124"/>
                              <a:gd name="T15" fmla="*/ 38 h 266"/>
                              <a:gd name="T16" fmla="*/ 26 w 124"/>
                              <a:gd name="T17" fmla="*/ 56 h 266"/>
                              <a:gd name="T18" fmla="*/ 26 w 124"/>
                              <a:gd name="T19" fmla="*/ 56 h 266"/>
                              <a:gd name="T20" fmla="*/ 41 w 124"/>
                              <a:gd name="T21" fmla="*/ 30 h 266"/>
                              <a:gd name="T22" fmla="*/ 56 w 124"/>
                              <a:gd name="T23" fmla="*/ 30 h 266"/>
                              <a:gd name="T24" fmla="*/ 68 w 124"/>
                              <a:gd name="T25" fmla="*/ 15 h 266"/>
                              <a:gd name="T26" fmla="*/ 68 w 124"/>
                              <a:gd name="T27" fmla="*/ 34 h 266"/>
                              <a:gd name="T28" fmla="*/ 68 w 124"/>
                              <a:gd name="T29" fmla="*/ 53 h 266"/>
                              <a:gd name="T30" fmla="*/ 83 w 124"/>
                              <a:gd name="T31" fmla="*/ 60 h 266"/>
                              <a:gd name="T32" fmla="*/ 101 w 124"/>
                              <a:gd name="T33" fmla="*/ 60 h 266"/>
                              <a:gd name="T34" fmla="*/ 94 w 124"/>
                              <a:gd name="T35" fmla="*/ 79 h 266"/>
                              <a:gd name="T36" fmla="*/ 86 w 124"/>
                              <a:gd name="T37" fmla="*/ 83 h 266"/>
                              <a:gd name="T38" fmla="*/ 98 w 124"/>
                              <a:gd name="T39" fmla="*/ 101 h 266"/>
                              <a:gd name="T40" fmla="*/ 112 w 124"/>
                              <a:gd name="T41" fmla="*/ 120 h 266"/>
                              <a:gd name="T42" fmla="*/ 112 w 124"/>
                              <a:gd name="T43" fmla="*/ 131 h 266"/>
                              <a:gd name="T44" fmla="*/ 105 w 124"/>
                              <a:gd name="T45" fmla="*/ 146 h 266"/>
                              <a:gd name="T46" fmla="*/ 101 w 124"/>
                              <a:gd name="T47" fmla="*/ 158 h 266"/>
                              <a:gd name="T48" fmla="*/ 105 w 124"/>
                              <a:gd name="T49" fmla="*/ 184 h 266"/>
                              <a:gd name="T50" fmla="*/ 116 w 124"/>
                              <a:gd name="T51" fmla="*/ 199 h 266"/>
                              <a:gd name="T52" fmla="*/ 120 w 124"/>
                              <a:gd name="T53" fmla="*/ 214 h 266"/>
                              <a:gd name="T54" fmla="*/ 105 w 124"/>
                              <a:gd name="T55" fmla="*/ 217 h 266"/>
                              <a:gd name="T56" fmla="*/ 101 w 124"/>
                              <a:gd name="T57" fmla="*/ 221 h 266"/>
                              <a:gd name="T58" fmla="*/ 98 w 124"/>
                              <a:gd name="T59" fmla="*/ 206 h 266"/>
                              <a:gd name="T60" fmla="*/ 90 w 124"/>
                              <a:gd name="T61" fmla="*/ 195 h 266"/>
                              <a:gd name="T62" fmla="*/ 79 w 124"/>
                              <a:gd name="T63" fmla="*/ 217 h 266"/>
                              <a:gd name="T64" fmla="*/ 86 w 124"/>
                              <a:gd name="T65" fmla="*/ 247 h 266"/>
                              <a:gd name="T66" fmla="*/ 75 w 124"/>
                              <a:gd name="T67" fmla="*/ 251 h 266"/>
                              <a:gd name="T68" fmla="*/ 56 w 124"/>
                              <a:gd name="T69" fmla="*/ 232 h 266"/>
                              <a:gd name="T70" fmla="*/ 56 w 124"/>
                              <a:gd name="T71" fmla="*/ 266 h 266"/>
                              <a:gd name="T72" fmla="*/ 49 w 124"/>
                              <a:gd name="T73" fmla="*/ 232 h 266"/>
                              <a:gd name="T74" fmla="*/ 34 w 124"/>
                              <a:gd name="T75" fmla="*/ 225 h 266"/>
                              <a:gd name="T76" fmla="*/ 30 w 124"/>
                              <a:gd name="T77" fmla="*/ 199 h 266"/>
                              <a:gd name="T78" fmla="*/ 19 w 124"/>
                              <a:gd name="T79" fmla="*/ 188 h 266"/>
                              <a:gd name="T80" fmla="*/ 38 w 124"/>
                              <a:gd name="T81" fmla="*/ 184 h 266"/>
                              <a:gd name="T82" fmla="*/ 60 w 124"/>
                              <a:gd name="T83" fmla="*/ 169 h 266"/>
                              <a:gd name="T84" fmla="*/ 71 w 124"/>
                              <a:gd name="T85" fmla="*/ 146 h 266"/>
                              <a:gd name="T86" fmla="*/ 64 w 124"/>
                              <a:gd name="T87" fmla="*/ 128 h 266"/>
                              <a:gd name="T88" fmla="*/ 68 w 124"/>
                              <a:gd name="T89" fmla="*/ 120 h 266"/>
                              <a:gd name="T90" fmla="*/ 60 w 124"/>
                              <a:gd name="T91" fmla="*/ 98 h 266"/>
                              <a:gd name="T92" fmla="*/ 53 w 124"/>
                              <a:gd name="T93" fmla="*/ 83 h 266"/>
                              <a:gd name="T94" fmla="*/ 30 w 124"/>
                              <a:gd name="T95" fmla="*/ 83 h 266"/>
                              <a:gd name="T96" fmla="*/ 19 w 124"/>
                              <a:gd name="T97" fmla="*/ 75 h 266"/>
                              <a:gd name="T98" fmla="*/ 8 w 124"/>
                              <a:gd name="T99" fmla="*/ 71 h 266"/>
                              <a:gd name="T100" fmla="*/ 15 w 124"/>
                              <a:gd name="T101" fmla="*/ 38 h 266"/>
                              <a:gd name="T102" fmla="*/ 4 w 124"/>
                              <a:gd name="T103" fmla="*/ 5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 h="266">
                                <a:moveTo>
                                  <a:pt x="4" y="53"/>
                                </a:moveTo>
                                <a:lnTo>
                                  <a:pt x="0" y="42"/>
                                </a:lnTo>
                                <a:lnTo>
                                  <a:pt x="4" y="34"/>
                                </a:lnTo>
                                <a:lnTo>
                                  <a:pt x="8" y="30"/>
                                </a:lnTo>
                                <a:lnTo>
                                  <a:pt x="15" y="27"/>
                                </a:lnTo>
                                <a:lnTo>
                                  <a:pt x="19" y="19"/>
                                </a:lnTo>
                                <a:lnTo>
                                  <a:pt x="26" y="8"/>
                                </a:lnTo>
                                <a:lnTo>
                                  <a:pt x="34" y="4"/>
                                </a:lnTo>
                                <a:lnTo>
                                  <a:pt x="41" y="0"/>
                                </a:lnTo>
                                <a:lnTo>
                                  <a:pt x="45" y="4"/>
                                </a:lnTo>
                                <a:lnTo>
                                  <a:pt x="53" y="8"/>
                                </a:lnTo>
                                <a:lnTo>
                                  <a:pt x="41" y="15"/>
                                </a:lnTo>
                                <a:lnTo>
                                  <a:pt x="38" y="19"/>
                                </a:lnTo>
                                <a:lnTo>
                                  <a:pt x="30" y="23"/>
                                </a:lnTo>
                                <a:lnTo>
                                  <a:pt x="38" y="27"/>
                                </a:lnTo>
                                <a:lnTo>
                                  <a:pt x="30" y="38"/>
                                </a:lnTo>
                                <a:lnTo>
                                  <a:pt x="30" y="42"/>
                                </a:lnTo>
                                <a:lnTo>
                                  <a:pt x="26" y="56"/>
                                </a:lnTo>
                                <a:lnTo>
                                  <a:pt x="26" y="60"/>
                                </a:lnTo>
                                <a:lnTo>
                                  <a:pt x="26" y="56"/>
                                </a:lnTo>
                                <a:lnTo>
                                  <a:pt x="30" y="49"/>
                                </a:lnTo>
                                <a:lnTo>
                                  <a:pt x="41" y="30"/>
                                </a:lnTo>
                                <a:lnTo>
                                  <a:pt x="53" y="27"/>
                                </a:lnTo>
                                <a:lnTo>
                                  <a:pt x="56" y="30"/>
                                </a:lnTo>
                                <a:lnTo>
                                  <a:pt x="64" y="12"/>
                                </a:lnTo>
                                <a:lnTo>
                                  <a:pt x="68" y="15"/>
                                </a:lnTo>
                                <a:lnTo>
                                  <a:pt x="71" y="23"/>
                                </a:lnTo>
                                <a:lnTo>
                                  <a:pt x="68" y="34"/>
                                </a:lnTo>
                                <a:lnTo>
                                  <a:pt x="64" y="38"/>
                                </a:lnTo>
                                <a:lnTo>
                                  <a:pt x="68" y="53"/>
                                </a:lnTo>
                                <a:lnTo>
                                  <a:pt x="79" y="60"/>
                                </a:lnTo>
                                <a:lnTo>
                                  <a:pt x="83" y="60"/>
                                </a:lnTo>
                                <a:lnTo>
                                  <a:pt x="86" y="53"/>
                                </a:lnTo>
                                <a:lnTo>
                                  <a:pt x="101" y="60"/>
                                </a:lnTo>
                                <a:lnTo>
                                  <a:pt x="98" y="71"/>
                                </a:lnTo>
                                <a:lnTo>
                                  <a:pt x="94" y="79"/>
                                </a:lnTo>
                                <a:lnTo>
                                  <a:pt x="83" y="86"/>
                                </a:lnTo>
                                <a:lnTo>
                                  <a:pt x="86" y="83"/>
                                </a:lnTo>
                                <a:lnTo>
                                  <a:pt x="98" y="94"/>
                                </a:lnTo>
                                <a:lnTo>
                                  <a:pt x="98" y="101"/>
                                </a:lnTo>
                                <a:lnTo>
                                  <a:pt x="105" y="105"/>
                                </a:lnTo>
                                <a:lnTo>
                                  <a:pt x="112" y="120"/>
                                </a:lnTo>
                                <a:lnTo>
                                  <a:pt x="116" y="128"/>
                                </a:lnTo>
                                <a:lnTo>
                                  <a:pt x="112" y="131"/>
                                </a:lnTo>
                                <a:lnTo>
                                  <a:pt x="101" y="135"/>
                                </a:lnTo>
                                <a:lnTo>
                                  <a:pt x="105" y="146"/>
                                </a:lnTo>
                                <a:lnTo>
                                  <a:pt x="109" y="154"/>
                                </a:lnTo>
                                <a:lnTo>
                                  <a:pt x="101" y="158"/>
                                </a:lnTo>
                                <a:lnTo>
                                  <a:pt x="112" y="173"/>
                                </a:lnTo>
                                <a:lnTo>
                                  <a:pt x="105" y="184"/>
                                </a:lnTo>
                                <a:lnTo>
                                  <a:pt x="112" y="195"/>
                                </a:lnTo>
                                <a:lnTo>
                                  <a:pt x="116" y="199"/>
                                </a:lnTo>
                                <a:lnTo>
                                  <a:pt x="124" y="210"/>
                                </a:lnTo>
                                <a:lnTo>
                                  <a:pt x="120" y="214"/>
                                </a:lnTo>
                                <a:lnTo>
                                  <a:pt x="112" y="214"/>
                                </a:lnTo>
                                <a:lnTo>
                                  <a:pt x="105" y="217"/>
                                </a:lnTo>
                                <a:lnTo>
                                  <a:pt x="98" y="225"/>
                                </a:lnTo>
                                <a:lnTo>
                                  <a:pt x="101" y="221"/>
                                </a:lnTo>
                                <a:lnTo>
                                  <a:pt x="105" y="210"/>
                                </a:lnTo>
                                <a:lnTo>
                                  <a:pt x="98" y="206"/>
                                </a:lnTo>
                                <a:lnTo>
                                  <a:pt x="90" y="199"/>
                                </a:lnTo>
                                <a:lnTo>
                                  <a:pt x="90" y="195"/>
                                </a:lnTo>
                                <a:lnTo>
                                  <a:pt x="79" y="203"/>
                                </a:lnTo>
                                <a:lnTo>
                                  <a:pt x="79" y="217"/>
                                </a:lnTo>
                                <a:lnTo>
                                  <a:pt x="83" y="236"/>
                                </a:lnTo>
                                <a:lnTo>
                                  <a:pt x="86" y="247"/>
                                </a:lnTo>
                                <a:lnTo>
                                  <a:pt x="83" y="251"/>
                                </a:lnTo>
                                <a:lnTo>
                                  <a:pt x="75" y="251"/>
                                </a:lnTo>
                                <a:lnTo>
                                  <a:pt x="68" y="244"/>
                                </a:lnTo>
                                <a:lnTo>
                                  <a:pt x="56" y="232"/>
                                </a:lnTo>
                                <a:lnTo>
                                  <a:pt x="64" y="259"/>
                                </a:lnTo>
                                <a:lnTo>
                                  <a:pt x="56" y="266"/>
                                </a:lnTo>
                                <a:lnTo>
                                  <a:pt x="49" y="247"/>
                                </a:lnTo>
                                <a:lnTo>
                                  <a:pt x="49" y="232"/>
                                </a:lnTo>
                                <a:lnTo>
                                  <a:pt x="41" y="236"/>
                                </a:lnTo>
                                <a:lnTo>
                                  <a:pt x="34" y="225"/>
                                </a:lnTo>
                                <a:lnTo>
                                  <a:pt x="34" y="206"/>
                                </a:lnTo>
                                <a:lnTo>
                                  <a:pt x="30" y="199"/>
                                </a:lnTo>
                                <a:lnTo>
                                  <a:pt x="19" y="195"/>
                                </a:lnTo>
                                <a:lnTo>
                                  <a:pt x="19" y="188"/>
                                </a:lnTo>
                                <a:lnTo>
                                  <a:pt x="26" y="176"/>
                                </a:lnTo>
                                <a:lnTo>
                                  <a:pt x="38" y="184"/>
                                </a:lnTo>
                                <a:lnTo>
                                  <a:pt x="49" y="176"/>
                                </a:lnTo>
                                <a:lnTo>
                                  <a:pt x="60" y="169"/>
                                </a:lnTo>
                                <a:lnTo>
                                  <a:pt x="68" y="158"/>
                                </a:lnTo>
                                <a:lnTo>
                                  <a:pt x="71" y="146"/>
                                </a:lnTo>
                                <a:lnTo>
                                  <a:pt x="68" y="131"/>
                                </a:lnTo>
                                <a:lnTo>
                                  <a:pt x="64" y="128"/>
                                </a:lnTo>
                                <a:lnTo>
                                  <a:pt x="60" y="128"/>
                                </a:lnTo>
                                <a:lnTo>
                                  <a:pt x="68" y="120"/>
                                </a:lnTo>
                                <a:lnTo>
                                  <a:pt x="68" y="109"/>
                                </a:lnTo>
                                <a:lnTo>
                                  <a:pt x="60" y="98"/>
                                </a:lnTo>
                                <a:lnTo>
                                  <a:pt x="60" y="94"/>
                                </a:lnTo>
                                <a:lnTo>
                                  <a:pt x="53" y="83"/>
                                </a:lnTo>
                                <a:lnTo>
                                  <a:pt x="38" y="86"/>
                                </a:lnTo>
                                <a:lnTo>
                                  <a:pt x="30" y="83"/>
                                </a:lnTo>
                                <a:lnTo>
                                  <a:pt x="26" y="79"/>
                                </a:lnTo>
                                <a:lnTo>
                                  <a:pt x="19" y="75"/>
                                </a:lnTo>
                                <a:lnTo>
                                  <a:pt x="11" y="75"/>
                                </a:lnTo>
                                <a:lnTo>
                                  <a:pt x="8" y="71"/>
                                </a:lnTo>
                                <a:lnTo>
                                  <a:pt x="15" y="53"/>
                                </a:lnTo>
                                <a:lnTo>
                                  <a:pt x="15" y="38"/>
                                </a:lnTo>
                                <a:lnTo>
                                  <a:pt x="11" y="38"/>
                                </a:lnTo>
                                <a:lnTo>
                                  <a:pt x="4" y="5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6" name="Freeform 123"/>
                        <wps:cNvSpPr>
                          <a:spLocks/>
                        </wps:cNvSpPr>
                        <wps:spPr bwMode="auto">
                          <a:xfrm>
                            <a:off x="2734" y="1606"/>
                            <a:ext cx="45" cy="37"/>
                          </a:xfrm>
                          <a:custGeom>
                            <a:avLst/>
                            <a:gdLst>
                              <a:gd name="T0" fmla="*/ 8 w 45"/>
                              <a:gd name="T1" fmla="*/ 22 h 37"/>
                              <a:gd name="T2" fmla="*/ 11 w 45"/>
                              <a:gd name="T3" fmla="*/ 15 h 37"/>
                              <a:gd name="T4" fmla="*/ 15 w 45"/>
                              <a:gd name="T5" fmla="*/ 7 h 37"/>
                              <a:gd name="T6" fmla="*/ 15 w 45"/>
                              <a:gd name="T7" fmla="*/ 4 h 37"/>
                              <a:gd name="T8" fmla="*/ 23 w 45"/>
                              <a:gd name="T9" fmla="*/ 0 h 37"/>
                              <a:gd name="T10" fmla="*/ 26 w 45"/>
                              <a:gd name="T11" fmla="*/ 7 h 37"/>
                              <a:gd name="T12" fmla="*/ 30 w 45"/>
                              <a:gd name="T13" fmla="*/ 15 h 37"/>
                              <a:gd name="T14" fmla="*/ 41 w 45"/>
                              <a:gd name="T15" fmla="*/ 19 h 37"/>
                              <a:gd name="T16" fmla="*/ 45 w 45"/>
                              <a:gd name="T17" fmla="*/ 26 h 37"/>
                              <a:gd name="T18" fmla="*/ 41 w 45"/>
                              <a:gd name="T19" fmla="*/ 34 h 37"/>
                              <a:gd name="T20" fmla="*/ 37 w 45"/>
                              <a:gd name="T21" fmla="*/ 30 h 37"/>
                              <a:gd name="T22" fmla="*/ 34 w 45"/>
                              <a:gd name="T23" fmla="*/ 26 h 37"/>
                              <a:gd name="T24" fmla="*/ 23 w 45"/>
                              <a:gd name="T25" fmla="*/ 30 h 37"/>
                              <a:gd name="T26" fmla="*/ 19 w 45"/>
                              <a:gd name="T27" fmla="*/ 37 h 37"/>
                              <a:gd name="T28" fmla="*/ 8 w 45"/>
                              <a:gd name="T29" fmla="*/ 34 h 37"/>
                              <a:gd name="T30" fmla="*/ 11 w 45"/>
                              <a:gd name="T31" fmla="*/ 26 h 37"/>
                              <a:gd name="T32" fmla="*/ 11 w 45"/>
                              <a:gd name="T33" fmla="*/ 22 h 37"/>
                              <a:gd name="T34" fmla="*/ 0 w 45"/>
                              <a:gd name="T35" fmla="*/ 19 h 37"/>
                              <a:gd name="T36" fmla="*/ 11 w 45"/>
                              <a:gd name="T37" fmla="*/ 15 h 37"/>
                              <a:gd name="T38" fmla="*/ 8 w 45"/>
                              <a:gd name="T3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37">
                                <a:moveTo>
                                  <a:pt x="8" y="22"/>
                                </a:moveTo>
                                <a:lnTo>
                                  <a:pt x="11" y="15"/>
                                </a:lnTo>
                                <a:lnTo>
                                  <a:pt x="15" y="7"/>
                                </a:lnTo>
                                <a:lnTo>
                                  <a:pt x="15" y="4"/>
                                </a:lnTo>
                                <a:lnTo>
                                  <a:pt x="23" y="0"/>
                                </a:lnTo>
                                <a:lnTo>
                                  <a:pt x="26" y="7"/>
                                </a:lnTo>
                                <a:lnTo>
                                  <a:pt x="30" y="15"/>
                                </a:lnTo>
                                <a:lnTo>
                                  <a:pt x="41" y="19"/>
                                </a:lnTo>
                                <a:lnTo>
                                  <a:pt x="45" y="26"/>
                                </a:lnTo>
                                <a:lnTo>
                                  <a:pt x="41" y="34"/>
                                </a:lnTo>
                                <a:lnTo>
                                  <a:pt x="37" y="30"/>
                                </a:lnTo>
                                <a:lnTo>
                                  <a:pt x="34" y="26"/>
                                </a:lnTo>
                                <a:lnTo>
                                  <a:pt x="23" y="30"/>
                                </a:lnTo>
                                <a:lnTo>
                                  <a:pt x="19" y="37"/>
                                </a:lnTo>
                                <a:lnTo>
                                  <a:pt x="8" y="34"/>
                                </a:lnTo>
                                <a:lnTo>
                                  <a:pt x="11" y="26"/>
                                </a:lnTo>
                                <a:lnTo>
                                  <a:pt x="11" y="22"/>
                                </a:lnTo>
                                <a:lnTo>
                                  <a:pt x="0" y="19"/>
                                </a:lnTo>
                                <a:lnTo>
                                  <a:pt x="11" y="15"/>
                                </a:lnTo>
                                <a:lnTo>
                                  <a:pt x="8"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7" name="Freeform 124"/>
                        <wps:cNvSpPr>
                          <a:spLocks/>
                        </wps:cNvSpPr>
                        <wps:spPr bwMode="auto">
                          <a:xfrm>
                            <a:off x="2382" y="1355"/>
                            <a:ext cx="461" cy="517"/>
                          </a:xfrm>
                          <a:custGeom>
                            <a:avLst/>
                            <a:gdLst>
                              <a:gd name="T0" fmla="*/ 109 w 461"/>
                              <a:gd name="T1" fmla="*/ 37 h 517"/>
                              <a:gd name="T2" fmla="*/ 135 w 461"/>
                              <a:gd name="T3" fmla="*/ 37 h 517"/>
                              <a:gd name="T4" fmla="*/ 128 w 461"/>
                              <a:gd name="T5" fmla="*/ 52 h 517"/>
                              <a:gd name="T6" fmla="*/ 169 w 461"/>
                              <a:gd name="T7" fmla="*/ 52 h 517"/>
                              <a:gd name="T8" fmla="*/ 184 w 461"/>
                              <a:gd name="T9" fmla="*/ 71 h 517"/>
                              <a:gd name="T10" fmla="*/ 214 w 461"/>
                              <a:gd name="T11" fmla="*/ 94 h 517"/>
                              <a:gd name="T12" fmla="*/ 232 w 461"/>
                              <a:gd name="T13" fmla="*/ 116 h 517"/>
                              <a:gd name="T14" fmla="*/ 236 w 461"/>
                              <a:gd name="T15" fmla="*/ 135 h 517"/>
                              <a:gd name="T16" fmla="*/ 262 w 461"/>
                              <a:gd name="T17" fmla="*/ 161 h 517"/>
                              <a:gd name="T18" fmla="*/ 270 w 461"/>
                              <a:gd name="T19" fmla="*/ 142 h 517"/>
                              <a:gd name="T20" fmla="*/ 296 w 461"/>
                              <a:gd name="T21" fmla="*/ 161 h 517"/>
                              <a:gd name="T22" fmla="*/ 322 w 461"/>
                              <a:gd name="T23" fmla="*/ 187 h 517"/>
                              <a:gd name="T24" fmla="*/ 326 w 461"/>
                              <a:gd name="T25" fmla="*/ 198 h 517"/>
                              <a:gd name="T26" fmla="*/ 356 w 461"/>
                              <a:gd name="T27" fmla="*/ 180 h 517"/>
                              <a:gd name="T28" fmla="*/ 356 w 461"/>
                              <a:gd name="T29" fmla="*/ 150 h 517"/>
                              <a:gd name="T30" fmla="*/ 363 w 461"/>
                              <a:gd name="T31" fmla="*/ 120 h 517"/>
                              <a:gd name="T32" fmla="*/ 375 w 461"/>
                              <a:gd name="T33" fmla="*/ 120 h 517"/>
                              <a:gd name="T34" fmla="*/ 375 w 461"/>
                              <a:gd name="T35" fmla="*/ 154 h 517"/>
                              <a:gd name="T36" fmla="*/ 371 w 461"/>
                              <a:gd name="T37" fmla="*/ 176 h 517"/>
                              <a:gd name="T38" fmla="*/ 378 w 461"/>
                              <a:gd name="T39" fmla="*/ 183 h 517"/>
                              <a:gd name="T40" fmla="*/ 371 w 461"/>
                              <a:gd name="T41" fmla="*/ 221 h 517"/>
                              <a:gd name="T42" fmla="*/ 404 w 461"/>
                              <a:gd name="T43" fmla="*/ 202 h 517"/>
                              <a:gd name="T44" fmla="*/ 412 w 461"/>
                              <a:gd name="T45" fmla="*/ 221 h 517"/>
                              <a:gd name="T46" fmla="*/ 378 w 461"/>
                              <a:gd name="T47" fmla="*/ 243 h 517"/>
                              <a:gd name="T48" fmla="*/ 348 w 461"/>
                              <a:gd name="T49" fmla="*/ 247 h 517"/>
                              <a:gd name="T50" fmla="*/ 322 w 461"/>
                              <a:gd name="T51" fmla="*/ 277 h 517"/>
                              <a:gd name="T52" fmla="*/ 288 w 461"/>
                              <a:gd name="T53" fmla="*/ 292 h 517"/>
                              <a:gd name="T54" fmla="*/ 270 w 461"/>
                              <a:gd name="T55" fmla="*/ 326 h 517"/>
                              <a:gd name="T56" fmla="*/ 288 w 461"/>
                              <a:gd name="T57" fmla="*/ 344 h 517"/>
                              <a:gd name="T58" fmla="*/ 303 w 461"/>
                              <a:gd name="T59" fmla="*/ 374 h 517"/>
                              <a:gd name="T60" fmla="*/ 311 w 461"/>
                              <a:gd name="T61" fmla="*/ 412 h 517"/>
                              <a:gd name="T62" fmla="*/ 337 w 461"/>
                              <a:gd name="T63" fmla="*/ 431 h 517"/>
                              <a:gd name="T64" fmla="*/ 367 w 461"/>
                              <a:gd name="T65" fmla="*/ 401 h 517"/>
                              <a:gd name="T66" fmla="*/ 382 w 461"/>
                              <a:gd name="T67" fmla="*/ 352 h 517"/>
                              <a:gd name="T68" fmla="*/ 397 w 461"/>
                              <a:gd name="T69" fmla="*/ 326 h 517"/>
                              <a:gd name="T70" fmla="*/ 423 w 461"/>
                              <a:gd name="T71" fmla="*/ 352 h 517"/>
                              <a:gd name="T72" fmla="*/ 427 w 461"/>
                              <a:gd name="T73" fmla="*/ 404 h 517"/>
                              <a:gd name="T74" fmla="*/ 449 w 461"/>
                              <a:gd name="T75" fmla="*/ 401 h 517"/>
                              <a:gd name="T76" fmla="*/ 449 w 461"/>
                              <a:gd name="T77" fmla="*/ 434 h 517"/>
                              <a:gd name="T78" fmla="*/ 449 w 461"/>
                              <a:gd name="T79" fmla="*/ 464 h 517"/>
                              <a:gd name="T80" fmla="*/ 457 w 461"/>
                              <a:gd name="T81" fmla="*/ 509 h 517"/>
                              <a:gd name="T82" fmla="*/ 412 w 461"/>
                              <a:gd name="T83" fmla="*/ 517 h 517"/>
                              <a:gd name="T84" fmla="*/ 288 w 461"/>
                              <a:gd name="T85" fmla="*/ 517 h 517"/>
                              <a:gd name="T86" fmla="*/ 285 w 461"/>
                              <a:gd name="T87" fmla="*/ 483 h 517"/>
                              <a:gd name="T88" fmla="*/ 64 w 461"/>
                              <a:gd name="T89" fmla="*/ 326 h 517"/>
                              <a:gd name="T90" fmla="*/ 53 w 461"/>
                              <a:gd name="T91" fmla="*/ 277 h 517"/>
                              <a:gd name="T92" fmla="*/ 45 w 461"/>
                              <a:gd name="T93" fmla="*/ 187 h 517"/>
                              <a:gd name="T94" fmla="*/ 68 w 461"/>
                              <a:gd name="T95" fmla="*/ 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1" h="517">
                                <a:moveTo>
                                  <a:pt x="86" y="26"/>
                                </a:moveTo>
                                <a:lnTo>
                                  <a:pt x="94" y="26"/>
                                </a:lnTo>
                                <a:lnTo>
                                  <a:pt x="98" y="26"/>
                                </a:lnTo>
                                <a:lnTo>
                                  <a:pt x="109" y="37"/>
                                </a:lnTo>
                                <a:lnTo>
                                  <a:pt x="113" y="45"/>
                                </a:lnTo>
                                <a:lnTo>
                                  <a:pt x="124" y="41"/>
                                </a:lnTo>
                                <a:lnTo>
                                  <a:pt x="131" y="37"/>
                                </a:lnTo>
                                <a:lnTo>
                                  <a:pt x="135" y="37"/>
                                </a:lnTo>
                                <a:lnTo>
                                  <a:pt x="142" y="41"/>
                                </a:lnTo>
                                <a:lnTo>
                                  <a:pt x="131" y="45"/>
                                </a:lnTo>
                                <a:lnTo>
                                  <a:pt x="128" y="49"/>
                                </a:lnTo>
                                <a:lnTo>
                                  <a:pt x="128" y="52"/>
                                </a:lnTo>
                                <a:lnTo>
                                  <a:pt x="142" y="52"/>
                                </a:lnTo>
                                <a:lnTo>
                                  <a:pt x="150" y="52"/>
                                </a:lnTo>
                                <a:lnTo>
                                  <a:pt x="161" y="52"/>
                                </a:lnTo>
                                <a:lnTo>
                                  <a:pt x="169" y="52"/>
                                </a:lnTo>
                                <a:lnTo>
                                  <a:pt x="180" y="52"/>
                                </a:lnTo>
                                <a:lnTo>
                                  <a:pt x="184" y="52"/>
                                </a:lnTo>
                                <a:lnTo>
                                  <a:pt x="180" y="60"/>
                                </a:lnTo>
                                <a:lnTo>
                                  <a:pt x="184" y="71"/>
                                </a:lnTo>
                                <a:lnTo>
                                  <a:pt x="191" y="67"/>
                                </a:lnTo>
                                <a:lnTo>
                                  <a:pt x="199" y="67"/>
                                </a:lnTo>
                                <a:lnTo>
                                  <a:pt x="202" y="79"/>
                                </a:lnTo>
                                <a:lnTo>
                                  <a:pt x="214" y="94"/>
                                </a:lnTo>
                                <a:lnTo>
                                  <a:pt x="210" y="97"/>
                                </a:lnTo>
                                <a:lnTo>
                                  <a:pt x="217" y="101"/>
                                </a:lnTo>
                                <a:lnTo>
                                  <a:pt x="229" y="109"/>
                                </a:lnTo>
                                <a:lnTo>
                                  <a:pt x="232" y="116"/>
                                </a:lnTo>
                                <a:lnTo>
                                  <a:pt x="229" y="124"/>
                                </a:lnTo>
                                <a:lnTo>
                                  <a:pt x="229" y="131"/>
                                </a:lnTo>
                                <a:lnTo>
                                  <a:pt x="236" y="135"/>
                                </a:lnTo>
                                <a:lnTo>
                                  <a:pt x="232" y="139"/>
                                </a:lnTo>
                                <a:lnTo>
                                  <a:pt x="247" y="142"/>
                                </a:lnTo>
                                <a:lnTo>
                                  <a:pt x="255" y="154"/>
                                </a:lnTo>
                                <a:lnTo>
                                  <a:pt x="262" y="161"/>
                                </a:lnTo>
                                <a:lnTo>
                                  <a:pt x="262" y="154"/>
                                </a:lnTo>
                                <a:lnTo>
                                  <a:pt x="270" y="150"/>
                                </a:lnTo>
                                <a:lnTo>
                                  <a:pt x="273" y="146"/>
                                </a:lnTo>
                                <a:lnTo>
                                  <a:pt x="270" y="142"/>
                                </a:lnTo>
                                <a:lnTo>
                                  <a:pt x="281" y="142"/>
                                </a:lnTo>
                                <a:lnTo>
                                  <a:pt x="288" y="142"/>
                                </a:lnTo>
                                <a:lnTo>
                                  <a:pt x="288" y="154"/>
                                </a:lnTo>
                                <a:lnTo>
                                  <a:pt x="296" y="161"/>
                                </a:lnTo>
                                <a:lnTo>
                                  <a:pt x="296" y="165"/>
                                </a:lnTo>
                                <a:lnTo>
                                  <a:pt x="303" y="168"/>
                                </a:lnTo>
                                <a:lnTo>
                                  <a:pt x="311" y="180"/>
                                </a:lnTo>
                                <a:lnTo>
                                  <a:pt x="322" y="187"/>
                                </a:lnTo>
                                <a:lnTo>
                                  <a:pt x="330" y="183"/>
                                </a:lnTo>
                                <a:lnTo>
                                  <a:pt x="337" y="187"/>
                                </a:lnTo>
                                <a:lnTo>
                                  <a:pt x="326" y="191"/>
                                </a:lnTo>
                                <a:lnTo>
                                  <a:pt x="326" y="198"/>
                                </a:lnTo>
                                <a:lnTo>
                                  <a:pt x="333" y="195"/>
                                </a:lnTo>
                                <a:lnTo>
                                  <a:pt x="345" y="187"/>
                                </a:lnTo>
                                <a:lnTo>
                                  <a:pt x="352" y="183"/>
                                </a:lnTo>
                                <a:lnTo>
                                  <a:pt x="356" y="180"/>
                                </a:lnTo>
                                <a:lnTo>
                                  <a:pt x="352" y="168"/>
                                </a:lnTo>
                                <a:lnTo>
                                  <a:pt x="363" y="165"/>
                                </a:lnTo>
                                <a:lnTo>
                                  <a:pt x="352" y="154"/>
                                </a:lnTo>
                                <a:lnTo>
                                  <a:pt x="356" y="150"/>
                                </a:lnTo>
                                <a:lnTo>
                                  <a:pt x="352" y="139"/>
                                </a:lnTo>
                                <a:lnTo>
                                  <a:pt x="356" y="135"/>
                                </a:lnTo>
                                <a:lnTo>
                                  <a:pt x="367" y="124"/>
                                </a:lnTo>
                                <a:lnTo>
                                  <a:pt x="363" y="120"/>
                                </a:lnTo>
                                <a:lnTo>
                                  <a:pt x="371" y="112"/>
                                </a:lnTo>
                                <a:lnTo>
                                  <a:pt x="375" y="120"/>
                                </a:lnTo>
                                <a:lnTo>
                                  <a:pt x="378" y="116"/>
                                </a:lnTo>
                                <a:lnTo>
                                  <a:pt x="375" y="120"/>
                                </a:lnTo>
                                <a:lnTo>
                                  <a:pt x="378" y="127"/>
                                </a:lnTo>
                                <a:lnTo>
                                  <a:pt x="375" y="142"/>
                                </a:lnTo>
                                <a:lnTo>
                                  <a:pt x="371" y="146"/>
                                </a:lnTo>
                                <a:lnTo>
                                  <a:pt x="375" y="154"/>
                                </a:lnTo>
                                <a:lnTo>
                                  <a:pt x="371" y="157"/>
                                </a:lnTo>
                                <a:lnTo>
                                  <a:pt x="371" y="165"/>
                                </a:lnTo>
                                <a:lnTo>
                                  <a:pt x="367" y="172"/>
                                </a:lnTo>
                                <a:lnTo>
                                  <a:pt x="371" y="176"/>
                                </a:lnTo>
                                <a:lnTo>
                                  <a:pt x="371" y="180"/>
                                </a:lnTo>
                                <a:lnTo>
                                  <a:pt x="371" y="191"/>
                                </a:lnTo>
                                <a:lnTo>
                                  <a:pt x="367" y="195"/>
                                </a:lnTo>
                                <a:lnTo>
                                  <a:pt x="378" y="183"/>
                                </a:lnTo>
                                <a:lnTo>
                                  <a:pt x="389" y="180"/>
                                </a:lnTo>
                                <a:lnTo>
                                  <a:pt x="389" y="195"/>
                                </a:lnTo>
                                <a:lnTo>
                                  <a:pt x="378" y="198"/>
                                </a:lnTo>
                                <a:lnTo>
                                  <a:pt x="371" y="221"/>
                                </a:lnTo>
                                <a:lnTo>
                                  <a:pt x="382" y="225"/>
                                </a:lnTo>
                                <a:lnTo>
                                  <a:pt x="393" y="213"/>
                                </a:lnTo>
                                <a:lnTo>
                                  <a:pt x="401" y="213"/>
                                </a:lnTo>
                                <a:lnTo>
                                  <a:pt x="404" y="202"/>
                                </a:lnTo>
                                <a:lnTo>
                                  <a:pt x="408" y="191"/>
                                </a:lnTo>
                                <a:lnTo>
                                  <a:pt x="412" y="191"/>
                                </a:lnTo>
                                <a:lnTo>
                                  <a:pt x="419" y="210"/>
                                </a:lnTo>
                                <a:lnTo>
                                  <a:pt x="412" y="221"/>
                                </a:lnTo>
                                <a:lnTo>
                                  <a:pt x="408" y="228"/>
                                </a:lnTo>
                                <a:lnTo>
                                  <a:pt x="404" y="240"/>
                                </a:lnTo>
                                <a:lnTo>
                                  <a:pt x="389" y="247"/>
                                </a:lnTo>
                                <a:lnTo>
                                  <a:pt x="378" y="243"/>
                                </a:lnTo>
                                <a:lnTo>
                                  <a:pt x="378" y="232"/>
                                </a:lnTo>
                                <a:lnTo>
                                  <a:pt x="363" y="247"/>
                                </a:lnTo>
                                <a:lnTo>
                                  <a:pt x="348" y="240"/>
                                </a:lnTo>
                                <a:lnTo>
                                  <a:pt x="348" y="247"/>
                                </a:lnTo>
                                <a:lnTo>
                                  <a:pt x="341" y="262"/>
                                </a:lnTo>
                                <a:lnTo>
                                  <a:pt x="330" y="273"/>
                                </a:lnTo>
                                <a:lnTo>
                                  <a:pt x="326" y="281"/>
                                </a:lnTo>
                                <a:lnTo>
                                  <a:pt x="322" y="277"/>
                                </a:lnTo>
                                <a:lnTo>
                                  <a:pt x="315" y="281"/>
                                </a:lnTo>
                                <a:lnTo>
                                  <a:pt x="307" y="285"/>
                                </a:lnTo>
                                <a:lnTo>
                                  <a:pt x="296" y="288"/>
                                </a:lnTo>
                                <a:lnTo>
                                  <a:pt x="288" y="292"/>
                                </a:lnTo>
                                <a:lnTo>
                                  <a:pt x="285" y="296"/>
                                </a:lnTo>
                                <a:lnTo>
                                  <a:pt x="281" y="307"/>
                                </a:lnTo>
                                <a:lnTo>
                                  <a:pt x="277" y="315"/>
                                </a:lnTo>
                                <a:lnTo>
                                  <a:pt x="270" y="326"/>
                                </a:lnTo>
                                <a:lnTo>
                                  <a:pt x="288" y="322"/>
                                </a:lnTo>
                                <a:lnTo>
                                  <a:pt x="273" y="337"/>
                                </a:lnTo>
                                <a:lnTo>
                                  <a:pt x="285" y="341"/>
                                </a:lnTo>
                                <a:lnTo>
                                  <a:pt x="288" y="344"/>
                                </a:lnTo>
                                <a:lnTo>
                                  <a:pt x="296" y="352"/>
                                </a:lnTo>
                                <a:lnTo>
                                  <a:pt x="292" y="356"/>
                                </a:lnTo>
                                <a:lnTo>
                                  <a:pt x="296" y="363"/>
                                </a:lnTo>
                                <a:lnTo>
                                  <a:pt x="303" y="374"/>
                                </a:lnTo>
                                <a:lnTo>
                                  <a:pt x="315" y="382"/>
                                </a:lnTo>
                                <a:lnTo>
                                  <a:pt x="318" y="386"/>
                                </a:lnTo>
                                <a:lnTo>
                                  <a:pt x="318" y="401"/>
                                </a:lnTo>
                                <a:lnTo>
                                  <a:pt x="311" y="412"/>
                                </a:lnTo>
                                <a:lnTo>
                                  <a:pt x="318" y="423"/>
                                </a:lnTo>
                                <a:lnTo>
                                  <a:pt x="330" y="419"/>
                                </a:lnTo>
                                <a:lnTo>
                                  <a:pt x="322" y="434"/>
                                </a:lnTo>
                                <a:lnTo>
                                  <a:pt x="337" y="431"/>
                                </a:lnTo>
                                <a:lnTo>
                                  <a:pt x="341" y="416"/>
                                </a:lnTo>
                                <a:lnTo>
                                  <a:pt x="348" y="408"/>
                                </a:lnTo>
                                <a:lnTo>
                                  <a:pt x="360" y="408"/>
                                </a:lnTo>
                                <a:lnTo>
                                  <a:pt x="367" y="401"/>
                                </a:lnTo>
                                <a:lnTo>
                                  <a:pt x="367" y="389"/>
                                </a:lnTo>
                                <a:lnTo>
                                  <a:pt x="367" y="374"/>
                                </a:lnTo>
                                <a:lnTo>
                                  <a:pt x="367" y="367"/>
                                </a:lnTo>
                                <a:lnTo>
                                  <a:pt x="382" y="352"/>
                                </a:lnTo>
                                <a:lnTo>
                                  <a:pt x="382" y="348"/>
                                </a:lnTo>
                                <a:lnTo>
                                  <a:pt x="378" y="341"/>
                                </a:lnTo>
                                <a:lnTo>
                                  <a:pt x="386" y="329"/>
                                </a:lnTo>
                                <a:lnTo>
                                  <a:pt x="397" y="326"/>
                                </a:lnTo>
                                <a:lnTo>
                                  <a:pt x="404" y="341"/>
                                </a:lnTo>
                                <a:lnTo>
                                  <a:pt x="408" y="333"/>
                                </a:lnTo>
                                <a:lnTo>
                                  <a:pt x="416" y="348"/>
                                </a:lnTo>
                                <a:lnTo>
                                  <a:pt x="423" y="352"/>
                                </a:lnTo>
                                <a:lnTo>
                                  <a:pt x="423" y="367"/>
                                </a:lnTo>
                                <a:lnTo>
                                  <a:pt x="419" y="382"/>
                                </a:lnTo>
                                <a:lnTo>
                                  <a:pt x="416" y="397"/>
                                </a:lnTo>
                                <a:lnTo>
                                  <a:pt x="427" y="404"/>
                                </a:lnTo>
                                <a:lnTo>
                                  <a:pt x="431" y="401"/>
                                </a:lnTo>
                                <a:lnTo>
                                  <a:pt x="446" y="393"/>
                                </a:lnTo>
                                <a:lnTo>
                                  <a:pt x="457" y="389"/>
                                </a:lnTo>
                                <a:lnTo>
                                  <a:pt x="449" y="401"/>
                                </a:lnTo>
                                <a:lnTo>
                                  <a:pt x="453" y="404"/>
                                </a:lnTo>
                                <a:lnTo>
                                  <a:pt x="453" y="412"/>
                                </a:lnTo>
                                <a:lnTo>
                                  <a:pt x="446" y="427"/>
                                </a:lnTo>
                                <a:lnTo>
                                  <a:pt x="449" y="434"/>
                                </a:lnTo>
                                <a:lnTo>
                                  <a:pt x="446" y="446"/>
                                </a:lnTo>
                                <a:lnTo>
                                  <a:pt x="449" y="457"/>
                                </a:lnTo>
                                <a:lnTo>
                                  <a:pt x="449" y="464"/>
                                </a:lnTo>
                                <a:lnTo>
                                  <a:pt x="457" y="472"/>
                                </a:lnTo>
                                <a:lnTo>
                                  <a:pt x="446" y="483"/>
                                </a:lnTo>
                                <a:lnTo>
                                  <a:pt x="461" y="490"/>
                                </a:lnTo>
                                <a:lnTo>
                                  <a:pt x="457" y="509"/>
                                </a:lnTo>
                                <a:lnTo>
                                  <a:pt x="442" y="509"/>
                                </a:lnTo>
                                <a:lnTo>
                                  <a:pt x="427" y="509"/>
                                </a:lnTo>
                                <a:lnTo>
                                  <a:pt x="423" y="517"/>
                                </a:lnTo>
                                <a:lnTo>
                                  <a:pt x="412" y="517"/>
                                </a:lnTo>
                                <a:lnTo>
                                  <a:pt x="389" y="498"/>
                                </a:lnTo>
                                <a:lnTo>
                                  <a:pt x="367" y="502"/>
                                </a:lnTo>
                                <a:lnTo>
                                  <a:pt x="315" y="513"/>
                                </a:lnTo>
                                <a:lnTo>
                                  <a:pt x="288" y="517"/>
                                </a:lnTo>
                                <a:lnTo>
                                  <a:pt x="311" y="498"/>
                                </a:lnTo>
                                <a:lnTo>
                                  <a:pt x="296" y="498"/>
                                </a:lnTo>
                                <a:lnTo>
                                  <a:pt x="285" y="502"/>
                                </a:lnTo>
                                <a:lnTo>
                                  <a:pt x="285" y="483"/>
                                </a:lnTo>
                                <a:lnTo>
                                  <a:pt x="273" y="487"/>
                                </a:lnTo>
                                <a:lnTo>
                                  <a:pt x="292" y="472"/>
                                </a:lnTo>
                                <a:lnTo>
                                  <a:pt x="270" y="457"/>
                                </a:lnTo>
                                <a:lnTo>
                                  <a:pt x="64" y="326"/>
                                </a:lnTo>
                                <a:lnTo>
                                  <a:pt x="60" y="326"/>
                                </a:lnTo>
                                <a:lnTo>
                                  <a:pt x="60" y="318"/>
                                </a:lnTo>
                                <a:lnTo>
                                  <a:pt x="49" y="292"/>
                                </a:lnTo>
                                <a:lnTo>
                                  <a:pt x="53" y="277"/>
                                </a:lnTo>
                                <a:lnTo>
                                  <a:pt x="53" y="262"/>
                                </a:lnTo>
                                <a:lnTo>
                                  <a:pt x="53" y="228"/>
                                </a:lnTo>
                                <a:lnTo>
                                  <a:pt x="45" y="217"/>
                                </a:lnTo>
                                <a:lnTo>
                                  <a:pt x="45" y="187"/>
                                </a:lnTo>
                                <a:lnTo>
                                  <a:pt x="8" y="161"/>
                                </a:lnTo>
                                <a:lnTo>
                                  <a:pt x="0" y="135"/>
                                </a:lnTo>
                                <a:lnTo>
                                  <a:pt x="64" y="0"/>
                                </a:lnTo>
                                <a:lnTo>
                                  <a:pt x="68" y="19"/>
                                </a:lnTo>
                                <a:lnTo>
                                  <a:pt x="86"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8" name="Freeform 125"/>
                        <wps:cNvSpPr>
                          <a:spLocks/>
                        </wps:cNvSpPr>
                        <wps:spPr bwMode="auto">
                          <a:xfrm>
                            <a:off x="2229" y="1509"/>
                            <a:ext cx="22" cy="14"/>
                          </a:xfrm>
                          <a:custGeom>
                            <a:avLst/>
                            <a:gdLst>
                              <a:gd name="T0" fmla="*/ 7 w 22"/>
                              <a:gd name="T1" fmla="*/ 7 h 14"/>
                              <a:gd name="T2" fmla="*/ 0 w 22"/>
                              <a:gd name="T3" fmla="*/ 11 h 14"/>
                              <a:gd name="T4" fmla="*/ 11 w 22"/>
                              <a:gd name="T5" fmla="*/ 14 h 14"/>
                              <a:gd name="T6" fmla="*/ 22 w 22"/>
                              <a:gd name="T7" fmla="*/ 7 h 14"/>
                              <a:gd name="T8" fmla="*/ 19 w 22"/>
                              <a:gd name="T9" fmla="*/ 0 h 14"/>
                              <a:gd name="T10" fmla="*/ 7 w 22"/>
                              <a:gd name="T11" fmla="*/ 7 h 14"/>
                            </a:gdLst>
                            <a:ahLst/>
                            <a:cxnLst>
                              <a:cxn ang="0">
                                <a:pos x="T0" y="T1"/>
                              </a:cxn>
                              <a:cxn ang="0">
                                <a:pos x="T2" y="T3"/>
                              </a:cxn>
                              <a:cxn ang="0">
                                <a:pos x="T4" y="T5"/>
                              </a:cxn>
                              <a:cxn ang="0">
                                <a:pos x="T6" y="T7"/>
                              </a:cxn>
                              <a:cxn ang="0">
                                <a:pos x="T8" y="T9"/>
                              </a:cxn>
                              <a:cxn ang="0">
                                <a:pos x="T10" y="T11"/>
                              </a:cxn>
                            </a:cxnLst>
                            <a:rect l="0" t="0" r="r" b="b"/>
                            <a:pathLst>
                              <a:path w="22" h="14">
                                <a:moveTo>
                                  <a:pt x="7" y="7"/>
                                </a:moveTo>
                                <a:lnTo>
                                  <a:pt x="0" y="11"/>
                                </a:lnTo>
                                <a:lnTo>
                                  <a:pt x="11" y="14"/>
                                </a:lnTo>
                                <a:lnTo>
                                  <a:pt x="22" y="7"/>
                                </a:lnTo>
                                <a:lnTo>
                                  <a:pt x="19" y="0"/>
                                </a:lnTo>
                                <a:lnTo>
                                  <a:pt x="7"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129" name="Line 126"/>
                        <wps:cNvCnPr>
                          <a:cxnSpLocks noChangeShapeType="1"/>
                        </wps:cNvCnPr>
                        <wps:spPr bwMode="auto">
                          <a:xfrm>
                            <a:off x="2435" y="1849"/>
                            <a:ext cx="75"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127"/>
                        <wps:cNvSpPr>
                          <a:spLocks/>
                        </wps:cNvSpPr>
                        <wps:spPr bwMode="auto">
                          <a:xfrm>
                            <a:off x="2259" y="1303"/>
                            <a:ext cx="191" cy="254"/>
                          </a:xfrm>
                          <a:custGeom>
                            <a:avLst/>
                            <a:gdLst>
                              <a:gd name="T0" fmla="*/ 176 w 191"/>
                              <a:gd name="T1" fmla="*/ 247 h 254"/>
                              <a:gd name="T2" fmla="*/ 134 w 191"/>
                              <a:gd name="T3" fmla="*/ 209 h 254"/>
                              <a:gd name="T4" fmla="*/ 127 w 191"/>
                              <a:gd name="T5" fmla="*/ 183 h 254"/>
                              <a:gd name="T6" fmla="*/ 172 w 191"/>
                              <a:gd name="T7" fmla="*/ 37 h 254"/>
                              <a:gd name="T8" fmla="*/ 168 w 191"/>
                              <a:gd name="T9" fmla="*/ 22 h 254"/>
                              <a:gd name="T10" fmla="*/ 146 w 191"/>
                              <a:gd name="T11" fmla="*/ 3 h 254"/>
                              <a:gd name="T12" fmla="*/ 127 w 191"/>
                              <a:gd name="T13" fmla="*/ 0 h 254"/>
                              <a:gd name="T14" fmla="*/ 108 w 191"/>
                              <a:gd name="T15" fmla="*/ 11 h 254"/>
                              <a:gd name="T16" fmla="*/ 82 w 191"/>
                              <a:gd name="T17" fmla="*/ 18 h 254"/>
                              <a:gd name="T18" fmla="*/ 63 w 191"/>
                              <a:gd name="T19" fmla="*/ 30 h 254"/>
                              <a:gd name="T20" fmla="*/ 63 w 191"/>
                              <a:gd name="T21" fmla="*/ 41 h 254"/>
                              <a:gd name="T22" fmla="*/ 75 w 191"/>
                              <a:gd name="T23" fmla="*/ 56 h 254"/>
                              <a:gd name="T24" fmla="*/ 67 w 191"/>
                              <a:gd name="T25" fmla="*/ 71 h 254"/>
                              <a:gd name="T26" fmla="*/ 52 w 191"/>
                              <a:gd name="T27" fmla="*/ 56 h 254"/>
                              <a:gd name="T28" fmla="*/ 22 w 191"/>
                              <a:gd name="T29" fmla="*/ 56 h 254"/>
                              <a:gd name="T30" fmla="*/ 41 w 191"/>
                              <a:gd name="T31" fmla="*/ 67 h 254"/>
                              <a:gd name="T32" fmla="*/ 33 w 191"/>
                              <a:gd name="T33" fmla="*/ 82 h 254"/>
                              <a:gd name="T34" fmla="*/ 52 w 191"/>
                              <a:gd name="T35" fmla="*/ 89 h 254"/>
                              <a:gd name="T36" fmla="*/ 56 w 191"/>
                              <a:gd name="T37" fmla="*/ 108 h 254"/>
                              <a:gd name="T38" fmla="*/ 15 w 191"/>
                              <a:gd name="T39" fmla="*/ 134 h 254"/>
                              <a:gd name="T40" fmla="*/ 26 w 191"/>
                              <a:gd name="T41" fmla="*/ 172 h 254"/>
                              <a:gd name="T42" fmla="*/ 45 w 191"/>
                              <a:gd name="T43" fmla="*/ 191 h 254"/>
                              <a:gd name="T44" fmla="*/ 18 w 191"/>
                              <a:gd name="T45" fmla="*/ 202 h 254"/>
                              <a:gd name="T46" fmla="*/ 0 w 191"/>
                              <a:gd name="T47" fmla="*/ 217 h 254"/>
                              <a:gd name="T48" fmla="*/ 26 w 191"/>
                              <a:gd name="T49" fmla="*/ 213 h 254"/>
                              <a:gd name="T50" fmla="*/ 56 w 191"/>
                              <a:gd name="T51" fmla="*/ 194 h 254"/>
                              <a:gd name="T52" fmla="*/ 82 w 191"/>
                              <a:gd name="T53" fmla="*/ 179 h 254"/>
                              <a:gd name="T54" fmla="*/ 108 w 191"/>
                              <a:gd name="T55" fmla="*/ 183 h 254"/>
                              <a:gd name="T56" fmla="*/ 86 w 191"/>
                              <a:gd name="T57" fmla="*/ 194 h 254"/>
                              <a:gd name="T58" fmla="*/ 97 w 191"/>
                              <a:gd name="T59" fmla="*/ 198 h 254"/>
                              <a:gd name="T60" fmla="*/ 120 w 191"/>
                              <a:gd name="T61" fmla="*/ 198 h 254"/>
                              <a:gd name="T62" fmla="*/ 142 w 191"/>
                              <a:gd name="T63" fmla="*/ 220 h 254"/>
                              <a:gd name="T64" fmla="*/ 153 w 191"/>
                              <a:gd name="T65" fmla="*/ 250 h 254"/>
                              <a:gd name="T66" fmla="*/ 168 w 191"/>
                              <a:gd name="T67"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254">
                                <a:moveTo>
                                  <a:pt x="176" y="250"/>
                                </a:moveTo>
                                <a:lnTo>
                                  <a:pt x="176" y="247"/>
                                </a:lnTo>
                                <a:lnTo>
                                  <a:pt x="149" y="206"/>
                                </a:lnTo>
                                <a:lnTo>
                                  <a:pt x="134" y="209"/>
                                </a:lnTo>
                                <a:lnTo>
                                  <a:pt x="131" y="202"/>
                                </a:lnTo>
                                <a:lnTo>
                                  <a:pt x="127" y="183"/>
                                </a:lnTo>
                                <a:lnTo>
                                  <a:pt x="191" y="52"/>
                                </a:lnTo>
                                <a:lnTo>
                                  <a:pt x="172" y="37"/>
                                </a:lnTo>
                                <a:lnTo>
                                  <a:pt x="161" y="33"/>
                                </a:lnTo>
                                <a:lnTo>
                                  <a:pt x="168" y="22"/>
                                </a:lnTo>
                                <a:lnTo>
                                  <a:pt x="161" y="18"/>
                                </a:lnTo>
                                <a:lnTo>
                                  <a:pt x="146" y="3"/>
                                </a:lnTo>
                                <a:lnTo>
                                  <a:pt x="134" y="0"/>
                                </a:lnTo>
                                <a:lnTo>
                                  <a:pt x="127" y="0"/>
                                </a:lnTo>
                                <a:lnTo>
                                  <a:pt x="116" y="11"/>
                                </a:lnTo>
                                <a:lnTo>
                                  <a:pt x="108" y="11"/>
                                </a:lnTo>
                                <a:lnTo>
                                  <a:pt x="101" y="18"/>
                                </a:lnTo>
                                <a:lnTo>
                                  <a:pt x="82" y="18"/>
                                </a:lnTo>
                                <a:lnTo>
                                  <a:pt x="75" y="18"/>
                                </a:lnTo>
                                <a:lnTo>
                                  <a:pt x="63" y="30"/>
                                </a:lnTo>
                                <a:lnTo>
                                  <a:pt x="67" y="37"/>
                                </a:lnTo>
                                <a:lnTo>
                                  <a:pt x="63" y="41"/>
                                </a:lnTo>
                                <a:lnTo>
                                  <a:pt x="67" y="52"/>
                                </a:lnTo>
                                <a:lnTo>
                                  <a:pt x="75" y="56"/>
                                </a:lnTo>
                                <a:lnTo>
                                  <a:pt x="75" y="71"/>
                                </a:lnTo>
                                <a:lnTo>
                                  <a:pt x="67" y="71"/>
                                </a:lnTo>
                                <a:lnTo>
                                  <a:pt x="60" y="67"/>
                                </a:lnTo>
                                <a:lnTo>
                                  <a:pt x="52" y="56"/>
                                </a:lnTo>
                                <a:lnTo>
                                  <a:pt x="41" y="63"/>
                                </a:lnTo>
                                <a:lnTo>
                                  <a:pt x="22" y="56"/>
                                </a:lnTo>
                                <a:lnTo>
                                  <a:pt x="30" y="71"/>
                                </a:lnTo>
                                <a:lnTo>
                                  <a:pt x="41" y="67"/>
                                </a:lnTo>
                                <a:lnTo>
                                  <a:pt x="37" y="74"/>
                                </a:lnTo>
                                <a:lnTo>
                                  <a:pt x="33" y="82"/>
                                </a:lnTo>
                                <a:lnTo>
                                  <a:pt x="37" y="82"/>
                                </a:lnTo>
                                <a:lnTo>
                                  <a:pt x="52" y="89"/>
                                </a:lnTo>
                                <a:lnTo>
                                  <a:pt x="60" y="93"/>
                                </a:lnTo>
                                <a:lnTo>
                                  <a:pt x="56" y="108"/>
                                </a:lnTo>
                                <a:lnTo>
                                  <a:pt x="11" y="127"/>
                                </a:lnTo>
                                <a:lnTo>
                                  <a:pt x="15" y="134"/>
                                </a:lnTo>
                                <a:lnTo>
                                  <a:pt x="26" y="157"/>
                                </a:lnTo>
                                <a:lnTo>
                                  <a:pt x="26" y="172"/>
                                </a:lnTo>
                                <a:lnTo>
                                  <a:pt x="48" y="183"/>
                                </a:lnTo>
                                <a:lnTo>
                                  <a:pt x="45" y="191"/>
                                </a:lnTo>
                                <a:lnTo>
                                  <a:pt x="33" y="194"/>
                                </a:lnTo>
                                <a:lnTo>
                                  <a:pt x="18" y="202"/>
                                </a:lnTo>
                                <a:lnTo>
                                  <a:pt x="0" y="213"/>
                                </a:lnTo>
                                <a:lnTo>
                                  <a:pt x="0" y="217"/>
                                </a:lnTo>
                                <a:lnTo>
                                  <a:pt x="7" y="220"/>
                                </a:lnTo>
                                <a:lnTo>
                                  <a:pt x="26" y="213"/>
                                </a:lnTo>
                                <a:lnTo>
                                  <a:pt x="33" y="213"/>
                                </a:lnTo>
                                <a:lnTo>
                                  <a:pt x="56" y="194"/>
                                </a:lnTo>
                                <a:lnTo>
                                  <a:pt x="67" y="187"/>
                                </a:lnTo>
                                <a:lnTo>
                                  <a:pt x="82" y="179"/>
                                </a:lnTo>
                                <a:lnTo>
                                  <a:pt x="97" y="176"/>
                                </a:lnTo>
                                <a:lnTo>
                                  <a:pt x="108" y="183"/>
                                </a:lnTo>
                                <a:lnTo>
                                  <a:pt x="90" y="191"/>
                                </a:lnTo>
                                <a:lnTo>
                                  <a:pt x="86" y="194"/>
                                </a:lnTo>
                                <a:lnTo>
                                  <a:pt x="78" y="206"/>
                                </a:lnTo>
                                <a:lnTo>
                                  <a:pt x="97" y="198"/>
                                </a:lnTo>
                                <a:lnTo>
                                  <a:pt x="101" y="194"/>
                                </a:lnTo>
                                <a:lnTo>
                                  <a:pt x="120" y="198"/>
                                </a:lnTo>
                                <a:lnTo>
                                  <a:pt x="127" y="220"/>
                                </a:lnTo>
                                <a:lnTo>
                                  <a:pt x="142" y="220"/>
                                </a:lnTo>
                                <a:lnTo>
                                  <a:pt x="149" y="232"/>
                                </a:lnTo>
                                <a:lnTo>
                                  <a:pt x="153" y="250"/>
                                </a:lnTo>
                                <a:lnTo>
                                  <a:pt x="161" y="250"/>
                                </a:lnTo>
                                <a:lnTo>
                                  <a:pt x="168" y="254"/>
                                </a:lnTo>
                                <a:lnTo>
                                  <a:pt x="176" y="2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g:grpSp>
                    <wps:wsp>
                      <wps:cNvPr id="131" name="Freeform 128"/>
                      <wps:cNvSpPr>
                        <a:spLocks/>
                      </wps:cNvSpPr>
                      <wps:spPr bwMode="auto">
                        <a:xfrm>
                          <a:off x="1008" y="3710"/>
                          <a:ext cx="2373" cy="1102"/>
                        </a:xfrm>
                        <a:custGeom>
                          <a:avLst/>
                          <a:gdLst>
                            <a:gd name="T0" fmla="*/ 1535 w 3041"/>
                            <a:gd name="T1" fmla="*/ 229 h 1144"/>
                            <a:gd name="T2" fmla="*/ 1678 w 3041"/>
                            <a:gd name="T3" fmla="*/ 229 h 1144"/>
                            <a:gd name="T4" fmla="*/ 1906 w 3041"/>
                            <a:gd name="T5" fmla="*/ 219 h 1144"/>
                            <a:gd name="T6" fmla="*/ 2135 w 3041"/>
                            <a:gd name="T7" fmla="*/ 190 h 1144"/>
                            <a:gd name="T8" fmla="*/ 2364 w 3041"/>
                            <a:gd name="T9" fmla="*/ 162 h 1144"/>
                            <a:gd name="T10" fmla="*/ 2593 w 3041"/>
                            <a:gd name="T11" fmla="*/ 114 h 1144"/>
                            <a:gd name="T12" fmla="*/ 2821 w 3041"/>
                            <a:gd name="T13" fmla="*/ 57 h 1144"/>
                            <a:gd name="T14" fmla="*/ 3041 w 3041"/>
                            <a:gd name="T15" fmla="*/ 0 h 1144"/>
                            <a:gd name="T16" fmla="*/ 2983 w 3041"/>
                            <a:gd name="T17" fmla="*/ 124 h 1144"/>
                            <a:gd name="T18" fmla="*/ 2907 w 3041"/>
                            <a:gd name="T19" fmla="*/ 248 h 1144"/>
                            <a:gd name="T20" fmla="*/ 2850 w 3041"/>
                            <a:gd name="T21" fmla="*/ 362 h 1144"/>
                            <a:gd name="T22" fmla="*/ 2783 w 3041"/>
                            <a:gd name="T23" fmla="*/ 467 h 1144"/>
                            <a:gd name="T24" fmla="*/ 2707 w 3041"/>
                            <a:gd name="T25" fmla="*/ 562 h 1144"/>
                            <a:gd name="T26" fmla="*/ 2621 w 3041"/>
                            <a:gd name="T27" fmla="*/ 658 h 1144"/>
                            <a:gd name="T28" fmla="*/ 2526 w 3041"/>
                            <a:gd name="T29" fmla="*/ 753 h 1144"/>
                            <a:gd name="T30" fmla="*/ 2431 w 3041"/>
                            <a:gd name="T31" fmla="*/ 829 h 1144"/>
                            <a:gd name="T32" fmla="*/ 2326 w 3041"/>
                            <a:gd name="T33" fmla="*/ 905 h 1144"/>
                            <a:gd name="T34" fmla="*/ 2211 w 3041"/>
                            <a:gd name="T35" fmla="*/ 972 h 1144"/>
                            <a:gd name="T36" fmla="*/ 2097 w 3041"/>
                            <a:gd name="T37" fmla="*/ 1020 h 1144"/>
                            <a:gd name="T38" fmla="*/ 1983 w 3041"/>
                            <a:gd name="T39" fmla="*/ 1067 h 1144"/>
                            <a:gd name="T40" fmla="*/ 1859 w 3041"/>
                            <a:gd name="T41" fmla="*/ 1106 h 1144"/>
                            <a:gd name="T42" fmla="*/ 1735 w 3041"/>
                            <a:gd name="T43" fmla="*/ 1125 h 1144"/>
                            <a:gd name="T44" fmla="*/ 1611 w 3041"/>
                            <a:gd name="T45" fmla="*/ 1134 h 1144"/>
                            <a:gd name="T46" fmla="*/ 1516 w 3041"/>
                            <a:gd name="T47" fmla="*/ 1144 h 1144"/>
                            <a:gd name="T48" fmla="*/ 1525 w 3041"/>
                            <a:gd name="T49" fmla="*/ 1144 h 1144"/>
                            <a:gd name="T50" fmla="*/ 1430 w 3041"/>
                            <a:gd name="T51" fmla="*/ 1134 h 1144"/>
                            <a:gd name="T52" fmla="*/ 1306 w 3041"/>
                            <a:gd name="T53" fmla="*/ 1125 h 1144"/>
                            <a:gd name="T54" fmla="*/ 1182 w 3041"/>
                            <a:gd name="T55" fmla="*/ 1106 h 1144"/>
                            <a:gd name="T56" fmla="*/ 1058 w 3041"/>
                            <a:gd name="T57" fmla="*/ 1067 h 1144"/>
                            <a:gd name="T58" fmla="*/ 944 w 3041"/>
                            <a:gd name="T59" fmla="*/ 1020 h 1144"/>
                            <a:gd name="T60" fmla="*/ 830 w 3041"/>
                            <a:gd name="T61" fmla="*/ 972 h 1144"/>
                            <a:gd name="T62" fmla="*/ 715 w 3041"/>
                            <a:gd name="T63" fmla="*/ 905 h 1144"/>
                            <a:gd name="T64" fmla="*/ 610 w 3041"/>
                            <a:gd name="T65" fmla="*/ 829 h 1144"/>
                            <a:gd name="T66" fmla="*/ 515 w 3041"/>
                            <a:gd name="T67" fmla="*/ 753 h 1144"/>
                            <a:gd name="T68" fmla="*/ 420 w 3041"/>
                            <a:gd name="T69" fmla="*/ 658 h 1144"/>
                            <a:gd name="T70" fmla="*/ 334 w 3041"/>
                            <a:gd name="T71" fmla="*/ 562 h 1144"/>
                            <a:gd name="T72" fmla="*/ 258 w 3041"/>
                            <a:gd name="T73" fmla="*/ 467 h 1144"/>
                            <a:gd name="T74" fmla="*/ 191 w 3041"/>
                            <a:gd name="T75" fmla="*/ 353 h 1144"/>
                            <a:gd name="T76" fmla="*/ 124 w 3041"/>
                            <a:gd name="T77" fmla="*/ 238 h 1144"/>
                            <a:gd name="T78" fmla="*/ 0 w 3041"/>
                            <a:gd name="T79" fmla="*/ 0 h 1144"/>
                            <a:gd name="T80" fmla="*/ 220 w 3041"/>
                            <a:gd name="T81" fmla="*/ 57 h 1144"/>
                            <a:gd name="T82" fmla="*/ 448 w 3041"/>
                            <a:gd name="T83" fmla="*/ 114 h 1144"/>
                            <a:gd name="T84" fmla="*/ 677 w 3041"/>
                            <a:gd name="T85" fmla="*/ 162 h 1144"/>
                            <a:gd name="T86" fmla="*/ 906 w 3041"/>
                            <a:gd name="T87" fmla="*/ 190 h 1144"/>
                            <a:gd name="T88" fmla="*/ 1135 w 3041"/>
                            <a:gd name="T89" fmla="*/ 219 h 1144"/>
                            <a:gd name="T90" fmla="*/ 1373 w 3041"/>
                            <a:gd name="T91" fmla="*/ 229 h 1144"/>
                            <a:gd name="T92" fmla="*/ 1506 w 3041"/>
                            <a:gd name="T93" fmla="*/ 229 h 1144"/>
                            <a:gd name="T94" fmla="*/ 1535 w 3041"/>
                            <a:gd name="T95" fmla="*/ 229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41" h="1144">
                              <a:moveTo>
                                <a:pt x="1535" y="229"/>
                              </a:moveTo>
                              <a:lnTo>
                                <a:pt x="1678" y="229"/>
                              </a:lnTo>
                              <a:lnTo>
                                <a:pt x="1906" y="219"/>
                              </a:lnTo>
                              <a:lnTo>
                                <a:pt x="2135" y="190"/>
                              </a:lnTo>
                              <a:lnTo>
                                <a:pt x="2364" y="162"/>
                              </a:lnTo>
                              <a:lnTo>
                                <a:pt x="2593" y="114"/>
                              </a:lnTo>
                              <a:lnTo>
                                <a:pt x="2821" y="57"/>
                              </a:lnTo>
                              <a:lnTo>
                                <a:pt x="3041" y="0"/>
                              </a:lnTo>
                              <a:lnTo>
                                <a:pt x="2983" y="124"/>
                              </a:lnTo>
                              <a:lnTo>
                                <a:pt x="2907" y="248"/>
                              </a:lnTo>
                              <a:lnTo>
                                <a:pt x="2850" y="362"/>
                              </a:lnTo>
                              <a:lnTo>
                                <a:pt x="2783" y="467"/>
                              </a:lnTo>
                              <a:lnTo>
                                <a:pt x="2707" y="562"/>
                              </a:lnTo>
                              <a:lnTo>
                                <a:pt x="2621" y="658"/>
                              </a:lnTo>
                              <a:lnTo>
                                <a:pt x="2526" y="753"/>
                              </a:lnTo>
                              <a:lnTo>
                                <a:pt x="2431" y="829"/>
                              </a:lnTo>
                              <a:lnTo>
                                <a:pt x="2326" y="905"/>
                              </a:lnTo>
                              <a:lnTo>
                                <a:pt x="2211" y="972"/>
                              </a:lnTo>
                              <a:lnTo>
                                <a:pt x="2097" y="1020"/>
                              </a:lnTo>
                              <a:lnTo>
                                <a:pt x="1983" y="1067"/>
                              </a:lnTo>
                              <a:lnTo>
                                <a:pt x="1859" y="1106"/>
                              </a:lnTo>
                              <a:lnTo>
                                <a:pt x="1735" y="1125"/>
                              </a:lnTo>
                              <a:lnTo>
                                <a:pt x="1611" y="1134"/>
                              </a:lnTo>
                              <a:lnTo>
                                <a:pt x="1516" y="1144"/>
                              </a:lnTo>
                              <a:lnTo>
                                <a:pt x="1525" y="1144"/>
                              </a:lnTo>
                              <a:lnTo>
                                <a:pt x="1430" y="1134"/>
                              </a:lnTo>
                              <a:lnTo>
                                <a:pt x="1306" y="1125"/>
                              </a:lnTo>
                              <a:lnTo>
                                <a:pt x="1182" y="1106"/>
                              </a:lnTo>
                              <a:lnTo>
                                <a:pt x="1058" y="1067"/>
                              </a:lnTo>
                              <a:lnTo>
                                <a:pt x="944" y="1020"/>
                              </a:lnTo>
                              <a:lnTo>
                                <a:pt x="830" y="972"/>
                              </a:lnTo>
                              <a:lnTo>
                                <a:pt x="715" y="905"/>
                              </a:lnTo>
                              <a:lnTo>
                                <a:pt x="610" y="829"/>
                              </a:lnTo>
                              <a:lnTo>
                                <a:pt x="515" y="753"/>
                              </a:lnTo>
                              <a:lnTo>
                                <a:pt x="420" y="658"/>
                              </a:lnTo>
                              <a:lnTo>
                                <a:pt x="334" y="562"/>
                              </a:lnTo>
                              <a:lnTo>
                                <a:pt x="258" y="467"/>
                              </a:lnTo>
                              <a:lnTo>
                                <a:pt x="191" y="353"/>
                              </a:lnTo>
                              <a:lnTo>
                                <a:pt x="124" y="238"/>
                              </a:lnTo>
                              <a:lnTo>
                                <a:pt x="0" y="0"/>
                              </a:lnTo>
                              <a:lnTo>
                                <a:pt x="220" y="57"/>
                              </a:lnTo>
                              <a:lnTo>
                                <a:pt x="448" y="114"/>
                              </a:lnTo>
                              <a:lnTo>
                                <a:pt x="677" y="162"/>
                              </a:lnTo>
                              <a:lnTo>
                                <a:pt x="906" y="190"/>
                              </a:lnTo>
                              <a:lnTo>
                                <a:pt x="1135" y="219"/>
                              </a:lnTo>
                              <a:lnTo>
                                <a:pt x="1373" y="229"/>
                              </a:lnTo>
                              <a:lnTo>
                                <a:pt x="1506" y="229"/>
                              </a:lnTo>
                              <a:lnTo>
                                <a:pt x="1535" y="22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32" name="Freeform 129"/>
                      <wps:cNvSpPr>
                        <a:spLocks/>
                      </wps:cNvSpPr>
                      <wps:spPr bwMode="auto">
                        <a:xfrm>
                          <a:off x="659" y="3678"/>
                          <a:ext cx="3095" cy="1458"/>
                        </a:xfrm>
                        <a:custGeom>
                          <a:avLst/>
                          <a:gdLst>
                            <a:gd name="T0" fmla="*/ 2125 w 3821"/>
                            <a:gd name="T1" fmla="*/ 1334 h 2030"/>
                            <a:gd name="T2" fmla="*/ 2373 w 3821"/>
                            <a:gd name="T3" fmla="*/ 1277 h 2030"/>
                            <a:gd name="T4" fmla="*/ 2601 w 3821"/>
                            <a:gd name="T5" fmla="*/ 1182 h 2030"/>
                            <a:gd name="T6" fmla="*/ 2811 w 3821"/>
                            <a:gd name="T7" fmla="*/ 1048 h 2030"/>
                            <a:gd name="T8" fmla="*/ 3011 w 3821"/>
                            <a:gd name="T9" fmla="*/ 877 h 2030"/>
                            <a:gd name="T10" fmla="*/ 3154 w 3821"/>
                            <a:gd name="T11" fmla="*/ 696 h 2030"/>
                            <a:gd name="T12" fmla="*/ 3240 w 3821"/>
                            <a:gd name="T13" fmla="*/ 543 h 2030"/>
                            <a:gd name="T14" fmla="*/ 3373 w 3821"/>
                            <a:gd name="T15" fmla="*/ 171 h 2030"/>
                            <a:gd name="T16" fmla="*/ 3297 w 3821"/>
                            <a:gd name="T17" fmla="*/ 638 h 2030"/>
                            <a:gd name="T18" fmla="*/ 3192 w 3821"/>
                            <a:gd name="T19" fmla="*/ 1191 h 2030"/>
                            <a:gd name="T20" fmla="*/ 3107 w 3821"/>
                            <a:gd name="T21" fmla="*/ 1716 h 2030"/>
                            <a:gd name="T22" fmla="*/ 3135 w 3821"/>
                            <a:gd name="T23" fmla="*/ 1735 h 2030"/>
                            <a:gd name="T24" fmla="*/ 3154 w 3821"/>
                            <a:gd name="T25" fmla="*/ 1754 h 2030"/>
                            <a:gd name="T26" fmla="*/ 3183 w 3821"/>
                            <a:gd name="T27" fmla="*/ 1763 h 2030"/>
                            <a:gd name="T28" fmla="*/ 3431 w 3821"/>
                            <a:gd name="T29" fmla="*/ 210 h 2030"/>
                            <a:gd name="T30" fmla="*/ 3564 w 3821"/>
                            <a:gd name="T31" fmla="*/ 1963 h 2030"/>
                            <a:gd name="T32" fmla="*/ 3583 w 3821"/>
                            <a:gd name="T33" fmla="*/ 1992 h 2030"/>
                            <a:gd name="T34" fmla="*/ 3612 w 3821"/>
                            <a:gd name="T35" fmla="*/ 2021 h 2030"/>
                            <a:gd name="T36" fmla="*/ 3650 w 3821"/>
                            <a:gd name="T37" fmla="*/ 2030 h 2030"/>
                            <a:gd name="T38" fmla="*/ 3431 w 3821"/>
                            <a:gd name="T39" fmla="*/ 0 h 2030"/>
                            <a:gd name="T40" fmla="*/ 3297 w 3821"/>
                            <a:gd name="T41" fmla="*/ 248 h 2030"/>
                            <a:gd name="T42" fmla="*/ 3173 w 3821"/>
                            <a:gd name="T43" fmla="*/ 467 h 2030"/>
                            <a:gd name="T44" fmla="*/ 3011 w 3821"/>
                            <a:gd name="T45" fmla="*/ 658 h 2030"/>
                            <a:gd name="T46" fmla="*/ 2821 w 3821"/>
                            <a:gd name="T47" fmla="*/ 829 h 2030"/>
                            <a:gd name="T48" fmla="*/ 2601 w 3821"/>
                            <a:gd name="T49" fmla="*/ 972 h 2030"/>
                            <a:gd name="T50" fmla="*/ 2373 w 3821"/>
                            <a:gd name="T51" fmla="*/ 1067 h 2030"/>
                            <a:gd name="T52" fmla="*/ 2125 w 3821"/>
                            <a:gd name="T53" fmla="*/ 1125 h 2030"/>
                            <a:gd name="T54" fmla="*/ 1906 w 3821"/>
                            <a:gd name="T55" fmla="*/ 1144 h 2030"/>
                            <a:gd name="T56" fmla="*/ 1696 w 3821"/>
                            <a:gd name="T57" fmla="*/ 1125 h 2030"/>
                            <a:gd name="T58" fmla="*/ 1448 w 3821"/>
                            <a:gd name="T59" fmla="*/ 1067 h 2030"/>
                            <a:gd name="T60" fmla="*/ 1220 w 3821"/>
                            <a:gd name="T61" fmla="*/ 972 h 2030"/>
                            <a:gd name="T62" fmla="*/ 1000 w 3821"/>
                            <a:gd name="T63" fmla="*/ 829 h 2030"/>
                            <a:gd name="T64" fmla="*/ 810 w 3821"/>
                            <a:gd name="T65" fmla="*/ 658 h 2030"/>
                            <a:gd name="T66" fmla="*/ 648 w 3821"/>
                            <a:gd name="T67" fmla="*/ 467 h 2030"/>
                            <a:gd name="T68" fmla="*/ 514 w 3821"/>
                            <a:gd name="T69" fmla="*/ 238 h 2030"/>
                            <a:gd name="T70" fmla="*/ 0 w 3821"/>
                            <a:gd name="T71" fmla="*/ 2030 h 2030"/>
                            <a:gd name="T72" fmla="*/ 190 w 3821"/>
                            <a:gd name="T73" fmla="*/ 2030 h 2030"/>
                            <a:gd name="T74" fmla="*/ 209 w 3821"/>
                            <a:gd name="T75" fmla="*/ 2021 h 2030"/>
                            <a:gd name="T76" fmla="*/ 238 w 3821"/>
                            <a:gd name="T77" fmla="*/ 1992 h 2030"/>
                            <a:gd name="T78" fmla="*/ 257 w 3821"/>
                            <a:gd name="T79" fmla="*/ 1963 h 2030"/>
                            <a:gd name="T80" fmla="*/ 295 w 3821"/>
                            <a:gd name="T81" fmla="*/ 1458 h 2030"/>
                            <a:gd name="T82" fmla="*/ 362 w 3821"/>
                            <a:gd name="T83" fmla="*/ 619 h 2030"/>
                            <a:gd name="T84" fmla="*/ 514 w 3821"/>
                            <a:gd name="T85" fmla="*/ 982 h 2030"/>
                            <a:gd name="T86" fmla="*/ 629 w 3821"/>
                            <a:gd name="T87" fmla="*/ 1763 h 2030"/>
                            <a:gd name="T88" fmla="*/ 648 w 3821"/>
                            <a:gd name="T89" fmla="*/ 1754 h 2030"/>
                            <a:gd name="T90" fmla="*/ 676 w 3821"/>
                            <a:gd name="T91" fmla="*/ 1744 h 2030"/>
                            <a:gd name="T92" fmla="*/ 705 w 3821"/>
                            <a:gd name="T93" fmla="*/ 1716 h 2030"/>
                            <a:gd name="T94" fmla="*/ 629 w 3821"/>
                            <a:gd name="T95" fmla="*/ 1191 h 2030"/>
                            <a:gd name="T96" fmla="*/ 524 w 3821"/>
                            <a:gd name="T97" fmla="*/ 638 h 2030"/>
                            <a:gd name="T98" fmla="*/ 448 w 3821"/>
                            <a:gd name="T99" fmla="*/ 171 h 2030"/>
                            <a:gd name="T100" fmla="*/ 591 w 3821"/>
                            <a:gd name="T101" fmla="*/ 543 h 2030"/>
                            <a:gd name="T102" fmla="*/ 686 w 3821"/>
                            <a:gd name="T103" fmla="*/ 705 h 2030"/>
                            <a:gd name="T104" fmla="*/ 810 w 3821"/>
                            <a:gd name="T105" fmla="*/ 877 h 2030"/>
                            <a:gd name="T106" fmla="*/ 1000 w 3821"/>
                            <a:gd name="T107" fmla="*/ 1039 h 2030"/>
                            <a:gd name="T108" fmla="*/ 1220 w 3821"/>
                            <a:gd name="T109" fmla="*/ 1182 h 2030"/>
                            <a:gd name="T110" fmla="*/ 1448 w 3821"/>
                            <a:gd name="T111" fmla="*/ 1277 h 2030"/>
                            <a:gd name="T112" fmla="*/ 1696 w 3821"/>
                            <a:gd name="T113" fmla="*/ 1334 h 2030"/>
                            <a:gd name="T114" fmla="*/ 1906 w 3821"/>
                            <a:gd name="T115" fmla="*/ 1353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1" h="2030">
                              <a:moveTo>
                                <a:pt x="2001" y="1353"/>
                              </a:moveTo>
                              <a:lnTo>
                                <a:pt x="2125" y="1334"/>
                              </a:lnTo>
                              <a:lnTo>
                                <a:pt x="2249" y="1315"/>
                              </a:lnTo>
                              <a:lnTo>
                                <a:pt x="2373" y="1277"/>
                              </a:lnTo>
                              <a:lnTo>
                                <a:pt x="2487" y="1229"/>
                              </a:lnTo>
                              <a:lnTo>
                                <a:pt x="2601" y="1182"/>
                              </a:lnTo>
                              <a:lnTo>
                                <a:pt x="2716" y="1115"/>
                              </a:lnTo>
                              <a:lnTo>
                                <a:pt x="2811" y="1048"/>
                              </a:lnTo>
                              <a:lnTo>
                                <a:pt x="2916" y="963"/>
                              </a:lnTo>
                              <a:lnTo>
                                <a:pt x="3011" y="877"/>
                              </a:lnTo>
                              <a:lnTo>
                                <a:pt x="3088" y="781"/>
                              </a:lnTo>
                              <a:lnTo>
                                <a:pt x="3154" y="696"/>
                              </a:lnTo>
                              <a:lnTo>
                                <a:pt x="3202" y="619"/>
                              </a:lnTo>
                              <a:lnTo>
                                <a:pt x="3240" y="543"/>
                              </a:lnTo>
                              <a:lnTo>
                                <a:pt x="3278" y="457"/>
                              </a:lnTo>
                              <a:lnTo>
                                <a:pt x="3373" y="171"/>
                              </a:lnTo>
                              <a:lnTo>
                                <a:pt x="3393" y="162"/>
                              </a:lnTo>
                              <a:lnTo>
                                <a:pt x="3297" y="638"/>
                              </a:lnTo>
                              <a:lnTo>
                                <a:pt x="3250" y="886"/>
                              </a:lnTo>
                              <a:lnTo>
                                <a:pt x="3192" y="1191"/>
                              </a:lnTo>
                              <a:lnTo>
                                <a:pt x="3097" y="1697"/>
                              </a:lnTo>
                              <a:lnTo>
                                <a:pt x="3107" y="1716"/>
                              </a:lnTo>
                              <a:lnTo>
                                <a:pt x="3116" y="1725"/>
                              </a:lnTo>
                              <a:lnTo>
                                <a:pt x="3135" y="1735"/>
                              </a:lnTo>
                              <a:lnTo>
                                <a:pt x="3145" y="1744"/>
                              </a:lnTo>
                              <a:lnTo>
                                <a:pt x="3154" y="1754"/>
                              </a:lnTo>
                              <a:lnTo>
                                <a:pt x="3173" y="1754"/>
                              </a:lnTo>
                              <a:lnTo>
                                <a:pt x="3183" y="1763"/>
                              </a:lnTo>
                              <a:lnTo>
                                <a:pt x="3192" y="1763"/>
                              </a:lnTo>
                              <a:lnTo>
                                <a:pt x="3431" y="210"/>
                              </a:lnTo>
                              <a:lnTo>
                                <a:pt x="3555" y="1878"/>
                              </a:lnTo>
                              <a:lnTo>
                                <a:pt x="3564" y="1963"/>
                              </a:lnTo>
                              <a:lnTo>
                                <a:pt x="3574" y="1973"/>
                              </a:lnTo>
                              <a:lnTo>
                                <a:pt x="3583" y="1992"/>
                              </a:lnTo>
                              <a:lnTo>
                                <a:pt x="3593" y="2011"/>
                              </a:lnTo>
                              <a:lnTo>
                                <a:pt x="3612" y="2021"/>
                              </a:lnTo>
                              <a:lnTo>
                                <a:pt x="3631" y="2030"/>
                              </a:lnTo>
                              <a:lnTo>
                                <a:pt x="3650" y="2030"/>
                              </a:lnTo>
                              <a:lnTo>
                                <a:pt x="3821" y="2030"/>
                              </a:lnTo>
                              <a:lnTo>
                                <a:pt x="3431" y="0"/>
                              </a:lnTo>
                              <a:lnTo>
                                <a:pt x="3373" y="124"/>
                              </a:lnTo>
                              <a:lnTo>
                                <a:pt x="3297" y="248"/>
                              </a:lnTo>
                              <a:lnTo>
                                <a:pt x="3240" y="362"/>
                              </a:lnTo>
                              <a:lnTo>
                                <a:pt x="3173" y="467"/>
                              </a:lnTo>
                              <a:lnTo>
                                <a:pt x="3097" y="562"/>
                              </a:lnTo>
                              <a:lnTo>
                                <a:pt x="3011" y="658"/>
                              </a:lnTo>
                              <a:lnTo>
                                <a:pt x="2916" y="753"/>
                              </a:lnTo>
                              <a:lnTo>
                                <a:pt x="2821" y="829"/>
                              </a:lnTo>
                              <a:lnTo>
                                <a:pt x="2716" y="905"/>
                              </a:lnTo>
                              <a:lnTo>
                                <a:pt x="2601" y="972"/>
                              </a:lnTo>
                              <a:lnTo>
                                <a:pt x="2487" y="1020"/>
                              </a:lnTo>
                              <a:lnTo>
                                <a:pt x="2373" y="1067"/>
                              </a:lnTo>
                              <a:lnTo>
                                <a:pt x="2249" y="1106"/>
                              </a:lnTo>
                              <a:lnTo>
                                <a:pt x="2125" y="1125"/>
                              </a:lnTo>
                              <a:lnTo>
                                <a:pt x="2001" y="1134"/>
                              </a:lnTo>
                              <a:lnTo>
                                <a:pt x="1906" y="1144"/>
                              </a:lnTo>
                              <a:lnTo>
                                <a:pt x="1820" y="1134"/>
                              </a:lnTo>
                              <a:lnTo>
                                <a:pt x="1696" y="1125"/>
                              </a:lnTo>
                              <a:lnTo>
                                <a:pt x="1572" y="1106"/>
                              </a:lnTo>
                              <a:lnTo>
                                <a:pt x="1448" y="1067"/>
                              </a:lnTo>
                              <a:lnTo>
                                <a:pt x="1334" y="1020"/>
                              </a:lnTo>
                              <a:lnTo>
                                <a:pt x="1220" y="972"/>
                              </a:lnTo>
                              <a:lnTo>
                                <a:pt x="1105" y="905"/>
                              </a:lnTo>
                              <a:lnTo>
                                <a:pt x="1000" y="829"/>
                              </a:lnTo>
                              <a:lnTo>
                                <a:pt x="905" y="753"/>
                              </a:lnTo>
                              <a:lnTo>
                                <a:pt x="810" y="658"/>
                              </a:lnTo>
                              <a:lnTo>
                                <a:pt x="724" y="562"/>
                              </a:lnTo>
                              <a:lnTo>
                                <a:pt x="648" y="467"/>
                              </a:lnTo>
                              <a:lnTo>
                                <a:pt x="581" y="353"/>
                              </a:lnTo>
                              <a:lnTo>
                                <a:pt x="514" y="238"/>
                              </a:lnTo>
                              <a:lnTo>
                                <a:pt x="390" y="0"/>
                              </a:lnTo>
                              <a:lnTo>
                                <a:pt x="0" y="2030"/>
                              </a:lnTo>
                              <a:lnTo>
                                <a:pt x="171" y="2030"/>
                              </a:lnTo>
                              <a:lnTo>
                                <a:pt x="190" y="2030"/>
                              </a:lnTo>
                              <a:lnTo>
                                <a:pt x="200" y="2030"/>
                              </a:lnTo>
                              <a:lnTo>
                                <a:pt x="209" y="2021"/>
                              </a:lnTo>
                              <a:lnTo>
                                <a:pt x="228" y="2011"/>
                              </a:lnTo>
                              <a:lnTo>
                                <a:pt x="238" y="1992"/>
                              </a:lnTo>
                              <a:lnTo>
                                <a:pt x="247" y="1973"/>
                              </a:lnTo>
                              <a:lnTo>
                                <a:pt x="257" y="1963"/>
                              </a:lnTo>
                              <a:lnTo>
                                <a:pt x="257" y="1878"/>
                              </a:lnTo>
                              <a:lnTo>
                                <a:pt x="295" y="1458"/>
                              </a:lnTo>
                              <a:lnTo>
                                <a:pt x="333" y="1039"/>
                              </a:lnTo>
                              <a:lnTo>
                                <a:pt x="362" y="619"/>
                              </a:lnTo>
                              <a:lnTo>
                                <a:pt x="390" y="210"/>
                              </a:lnTo>
                              <a:lnTo>
                                <a:pt x="514" y="982"/>
                              </a:lnTo>
                              <a:lnTo>
                                <a:pt x="571" y="1372"/>
                              </a:lnTo>
                              <a:lnTo>
                                <a:pt x="629" y="1763"/>
                              </a:lnTo>
                              <a:lnTo>
                                <a:pt x="638" y="1763"/>
                              </a:lnTo>
                              <a:lnTo>
                                <a:pt x="648" y="1754"/>
                              </a:lnTo>
                              <a:lnTo>
                                <a:pt x="657" y="1754"/>
                              </a:lnTo>
                              <a:lnTo>
                                <a:pt x="676" y="1744"/>
                              </a:lnTo>
                              <a:lnTo>
                                <a:pt x="686" y="1735"/>
                              </a:lnTo>
                              <a:lnTo>
                                <a:pt x="705" y="1716"/>
                              </a:lnTo>
                              <a:lnTo>
                                <a:pt x="724" y="1697"/>
                              </a:lnTo>
                              <a:lnTo>
                                <a:pt x="629" y="1191"/>
                              </a:lnTo>
                              <a:lnTo>
                                <a:pt x="571" y="886"/>
                              </a:lnTo>
                              <a:lnTo>
                                <a:pt x="524" y="638"/>
                              </a:lnTo>
                              <a:lnTo>
                                <a:pt x="428" y="162"/>
                              </a:lnTo>
                              <a:lnTo>
                                <a:pt x="448" y="171"/>
                              </a:lnTo>
                              <a:lnTo>
                                <a:pt x="562" y="476"/>
                              </a:lnTo>
                              <a:lnTo>
                                <a:pt x="591" y="543"/>
                              </a:lnTo>
                              <a:lnTo>
                                <a:pt x="638" y="629"/>
                              </a:lnTo>
                              <a:lnTo>
                                <a:pt x="686" y="705"/>
                              </a:lnTo>
                              <a:lnTo>
                                <a:pt x="733" y="772"/>
                              </a:lnTo>
                              <a:lnTo>
                                <a:pt x="810" y="877"/>
                              </a:lnTo>
                              <a:lnTo>
                                <a:pt x="905" y="963"/>
                              </a:lnTo>
                              <a:lnTo>
                                <a:pt x="1000" y="1039"/>
                              </a:lnTo>
                              <a:lnTo>
                                <a:pt x="1105" y="1115"/>
                              </a:lnTo>
                              <a:lnTo>
                                <a:pt x="1220" y="1182"/>
                              </a:lnTo>
                              <a:lnTo>
                                <a:pt x="1334" y="1229"/>
                              </a:lnTo>
                              <a:lnTo>
                                <a:pt x="1448" y="1277"/>
                              </a:lnTo>
                              <a:lnTo>
                                <a:pt x="1572" y="1315"/>
                              </a:lnTo>
                              <a:lnTo>
                                <a:pt x="1696" y="1334"/>
                              </a:lnTo>
                              <a:lnTo>
                                <a:pt x="1820" y="1353"/>
                              </a:lnTo>
                              <a:lnTo>
                                <a:pt x="1906" y="1353"/>
                              </a:lnTo>
                              <a:lnTo>
                                <a:pt x="2001" y="1353"/>
                              </a:lnTo>
                              <a:close/>
                            </a:path>
                          </a:pathLst>
                        </a:custGeom>
                        <a:solidFill>
                          <a:srgbClr val="FFFF00"/>
                        </a:solidFill>
                        <a:ln w="0">
                          <a:solidFill>
                            <a:srgbClr val="000000"/>
                          </a:solidFill>
                          <a:round/>
                          <a:headEnd/>
                          <a:tailEnd/>
                        </a:ln>
                      </wps:spPr>
                      <wps:bodyPr rot="0" vert="horz" wrap="square" lIns="91440" tIns="45720" rIns="91440" bIns="45720" anchor="t" anchorCtr="0" upright="1">
                        <a:noAutofit/>
                      </wps:bodyPr>
                    </wps:wsp>
                    <wps:wsp>
                      <wps:cNvPr id="133" name="Freeform 130"/>
                      <wps:cNvSpPr>
                        <a:spLocks/>
                      </wps:cNvSpPr>
                      <wps:spPr bwMode="auto">
                        <a:xfrm>
                          <a:off x="3439" y="3836"/>
                          <a:ext cx="100" cy="1199"/>
                        </a:xfrm>
                        <a:custGeom>
                          <a:avLst/>
                          <a:gdLst>
                            <a:gd name="T0" fmla="*/ 9 w 124"/>
                            <a:gd name="T1" fmla="*/ 1610 h 1668"/>
                            <a:gd name="T2" fmla="*/ 9 w 124"/>
                            <a:gd name="T3" fmla="*/ 1201 h 1668"/>
                            <a:gd name="T4" fmla="*/ 9 w 124"/>
                            <a:gd name="T5" fmla="*/ 800 h 1668"/>
                            <a:gd name="T6" fmla="*/ 0 w 124"/>
                            <a:gd name="T7" fmla="*/ 0 h 1668"/>
                            <a:gd name="T8" fmla="*/ 124 w 124"/>
                            <a:gd name="T9" fmla="*/ 1668 h 1668"/>
                            <a:gd name="T10" fmla="*/ 114 w 124"/>
                            <a:gd name="T11" fmla="*/ 1658 h 1668"/>
                            <a:gd name="T12" fmla="*/ 85 w 124"/>
                            <a:gd name="T13" fmla="*/ 1639 h 1668"/>
                            <a:gd name="T14" fmla="*/ 47 w 124"/>
                            <a:gd name="T15" fmla="*/ 1620 h 1668"/>
                            <a:gd name="T16" fmla="*/ 9 w 124"/>
                            <a:gd name="T17"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668">
                              <a:moveTo>
                                <a:pt x="9" y="1610"/>
                              </a:moveTo>
                              <a:lnTo>
                                <a:pt x="9" y="1201"/>
                              </a:lnTo>
                              <a:lnTo>
                                <a:pt x="9" y="800"/>
                              </a:lnTo>
                              <a:lnTo>
                                <a:pt x="0" y="0"/>
                              </a:lnTo>
                              <a:lnTo>
                                <a:pt x="124" y="1668"/>
                              </a:lnTo>
                              <a:lnTo>
                                <a:pt x="114" y="1658"/>
                              </a:lnTo>
                              <a:lnTo>
                                <a:pt x="85" y="1639"/>
                              </a:lnTo>
                              <a:lnTo>
                                <a:pt x="47" y="1620"/>
                              </a:lnTo>
                              <a:lnTo>
                                <a:pt x="9"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34" name="Freeform 131"/>
                      <wps:cNvSpPr>
                        <a:spLocks/>
                      </wps:cNvSpPr>
                      <wps:spPr bwMode="auto">
                        <a:xfrm>
                          <a:off x="867" y="3836"/>
                          <a:ext cx="107" cy="1199"/>
                        </a:xfrm>
                        <a:custGeom>
                          <a:avLst/>
                          <a:gdLst>
                            <a:gd name="T0" fmla="*/ 124 w 133"/>
                            <a:gd name="T1" fmla="*/ 1610 h 1668"/>
                            <a:gd name="T2" fmla="*/ 124 w 133"/>
                            <a:gd name="T3" fmla="*/ 1201 h 1668"/>
                            <a:gd name="T4" fmla="*/ 133 w 133"/>
                            <a:gd name="T5" fmla="*/ 800 h 1668"/>
                            <a:gd name="T6" fmla="*/ 133 w 133"/>
                            <a:gd name="T7" fmla="*/ 0 h 1668"/>
                            <a:gd name="T8" fmla="*/ 105 w 133"/>
                            <a:gd name="T9" fmla="*/ 409 h 1668"/>
                            <a:gd name="T10" fmla="*/ 76 w 133"/>
                            <a:gd name="T11" fmla="*/ 829 h 1668"/>
                            <a:gd name="T12" fmla="*/ 38 w 133"/>
                            <a:gd name="T13" fmla="*/ 1248 h 1668"/>
                            <a:gd name="T14" fmla="*/ 0 w 133"/>
                            <a:gd name="T15" fmla="*/ 1668 h 1668"/>
                            <a:gd name="T16" fmla="*/ 19 w 133"/>
                            <a:gd name="T17" fmla="*/ 1658 h 1668"/>
                            <a:gd name="T18" fmla="*/ 48 w 133"/>
                            <a:gd name="T19" fmla="*/ 1639 h 1668"/>
                            <a:gd name="T20" fmla="*/ 86 w 133"/>
                            <a:gd name="T21" fmla="*/ 1620 h 1668"/>
                            <a:gd name="T22" fmla="*/ 124 w 133"/>
                            <a:gd name="T23"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3" h="1668">
                              <a:moveTo>
                                <a:pt x="124" y="1610"/>
                              </a:moveTo>
                              <a:lnTo>
                                <a:pt x="124" y="1201"/>
                              </a:lnTo>
                              <a:lnTo>
                                <a:pt x="133" y="800"/>
                              </a:lnTo>
                              <a:lnTo>
                                <a:pt x="133" y="0"/>
                              </a:lnTo>
                              <a:lnTo>
                                <a:pt x="105" y="409"/>
                              </a:lnTo>
                              <a:lnTo>
                                <a:pt x="76" y="829"/>
                              </a:lnTo>
                              <a:lnTo>
                                <a:pt x="38" y="1248"/>
                              </a:lnTo>
                              <a:lnTo>
                                <a:pt x="0" y="1668"/>
                              </a:lnTo>
                              <a:lnTo>
                                <a:pt x="19" y="1658"/>
                              </a:lnTo>
                              <a:lnTo>
                                <a:pt x="48" y="1639"/>
                              </a:lnTo>
                              <a:lnTo>
                                <a:pt x="86" y="1620"/>
                              </a:lnTo>
                              <a:lnTo>
                                <a:pt x="124"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35" name="Freeform 132"/>
                      <wps:cNvSpPr>
                        <a:spLocks/>
                      </wps:cNvSpPr>
                      <wps:spPr bwMode="auto">
                        <a:xfrm>
                          <a:off x="967" y="3836"/>
                          <a:ext cx="224" cy="1281"/>
                        </a:xfrm>
                        <a:custGeom>
                          <a:avLst/>
                          <a:gdLst>
                            <a:gd name="T0" fmla="*/ 276 w 276"/>
                            <a:gd name="T1" fmla="*/ 1706 h 1782"/>
                            <a:gd name="T2" fmla="*/ 248 w 276"/>
                            <a:gd name="T3" fmla="*/ 1553 h 1782"/>
                            <a:gd name="T4" fmla="*/ 190 w 276"/>
                            <a:gd name="T5" fmla="*/ 1162 h 1782"/>
                            <a:gd name="T6" fmla="*/ 133 w 276"/>
                            <a:gd name="T7" fmla="*/ 772 h 1782"/>
                            <a:gd name="T8" fmla="*/ 9 w 276"/>
                            <a:gd name="T9" fmla="*/ 0 h 1782"/>
                            <a:gd name="T10" fmla="*/ 9 w 276"/>
                            <a:gd name="T11" fmla="*/ 800 h 1782"/>
                            <a:gd name="T12" fmla="*/ 0 w 276"/>
                            <a:gd name="T13" fmla="*/ 1201 h 1782"/>
                            <a:gd name="T14" fmla="*/ 0 w 276"/>
                            <a:gd name="T15" fmla="*/ 1610 h 1782"/>
                            <a:gd name="T16" fmla="*/ 0 w 276"/>
                            <a:gd name="T17" fmla="*/ 1696 h 1782"/>
                            <a:gd name="T18" fmla="*/ 9 w 276"/>
                            <a:gd name="T19" fmla="*/ 1725 h 1782"/>
                            <a:gd name="T20" fmla="*/ 28 w 276"/>
                            <a:gd name="T21" fmla="*/ 1744 h 1782"/>
                            <a:gd name="T22" fmla="*/ 47 w 276"/>
                            <a:gd name="T23" fmla="*/ 1763 h 1782"/>
                            <a:gd name="T24" fmla="*/ 76 w 276"/>
                            <a:gd name="T25" fmla="*/ 1772 h 1782"/>
                            <a:gd name="T26" fmla="*/ 105 w 276"/>
                            <a:gd name="T27" fmla="*/ 1782 h 1782"/>
                            <a:gd name="T28" fmla="*/ 124 w 276"/>
                            <a:gd name="T29" fmla="*/ 1782 h 1782"/>
                            <a:gd name="T30" fmla="*/ 152 w 276"/>
                            <a:gd name="T31" fmla="*/ 1782 h 1782"/>
                            <a:gd name="T32" fmla="*/ 181 w 276"/>
                            <a:gd name="T33" fmla="*/ 1782 h 1782"/>
                            <a:gd name="T34" fmla="*/ 210 w 276"/>
                            <a:gd name="T35" fmla="*/ 1763 h 1782"/>
                            <a:gd name="T36" fmla="*/ 229 w 276"/>
                            <a:gd name="T37" fmla="*/ 1753 h 1782"/>
                            <a:gd name="T38" fmla="*/ 257 w 276"/>
                            <a:gd name="T39" fmla="*/ 1734 h 1782"/>
                            <a:gd name="T40" fmla="*/ 276 w 276"/>
                            <a:gd name="T41" fmla="*/ 1715 h 1782"/>
                            <a:gd name="T42" fmla="*/ 276 w 276"/>
                            <a:gd name="T43"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6" h="1782">
                              <a:moveTo>
                                <a:pt x="276" y="1706"/>
                              </a:moveTo>
                              <a:lnTo>
                                <a:pt x="248" y="1553"/>
                              </a:lnTo>
                              <a:lnTo>
                                <a:pt x="190" y="1162"/>
                              </a:lnTo>
                              <a:lnTo>
                                <a:pt x="133" y="772"/>
                              </a:lnTo>
                              <a:lnTo>
                                <a:pt x="9" y="0"/>
                              </a:lnTo>
                              <a:lnTo>
                                <a:pt x="9" y="800"/>
                              </a:lnTo>
                              <a:lnTo>
                                <a:pt x="0" y="1201"/>
                              </a:lnTo>
                              <a:lnTo>
                                <a:pt x="0" y="1610"/>
                              </a:lnTo>
                              <a:lnTo>
                                <a:pt x="0" y="1696"/>
                              </a:lnTo>
                              <a:lnTo>
                                <a:pt x="9" y="1725"/>
                              </a:lnTo>
                              <a:lnTo>
                                <a:pt x="28" y="1744"/>
                              </a:lnTo>
                              <a:lnTo>
                                <a:pt x="47" y="1763"/>
                              </a:lnTo>
                              <a:lnTo>
                                <a:pt x="76" y="1772"/>
                              </a:lnTo>
                              <a:lnTo>
                                <a:pt x="105" y="1782"/>
                              </a:lnTo>
                              <a:lnTo>
                                <a:pt x="124" y="1782"/>
                              </a:lnTo>
                              <a:lnTo>
                                <a:pt x="152" y="1782"/>
                              </a:lnTo>
                              <a:lnTo>
                                <a:pt x="181" y="1782"/>
                              </a:lnTo>
                              <a:lnTo>
                                <a:pt x="210" y="1763"/>
                              </a:lnTo>
                              <a:lnTo>
                                <a:pt x="229" y="1753"/>
                              </a:lnTo>
                              <a:lnTo>
                                <a:pt x="257" y="1734"/>
                              </a:lnTo>
                              <a:lnTo>
                                <a:pt x="276" y="1715"/>
                              </a:lnTo>
                              <a:lnTo>
                                <a:pt x="276"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136" name="Freeform 133"/>
                      <wps:cNvSpPr>
                        <a:spLocks/>
                      </wps:cNvSpPr>
                      <wps:spPr bwMode="auto">
                        <a:xfrm>
                          <a:off x="3222" y="3836"/>
                          <a:ext cx="225" cy="1281"/>
                        </a:xfrm>
                        <a:custGeom>
                          <a:avLst/>
                          <a:gdLst>
                            <a:gd name="T0" fmla="*/ 0 w 276"/>
                            <a:gd name="T1" fmla="*/ 1706 h 1782"/>
                            <a:gd name="T2" fmla="*/ 28 w 276"/>
                            <a:gd name="T3" fmla="*/ 1553 h 1782"/>
                            <a:gd name="T4" fmla="*/ 267 w 276"/>
                            <a:gd name="T5" fmla="*/ 0 h 1782"/>
                            <a:gd name="T6" fmla="*/ 276 w 276"/>
                            <a:gd name="T7" fmla="*/ 800 h 1782"/>
                            <a:gd name="T8" fmla="*/ 276 w 276"/>
                            <a:gd name="T9" fmla="*/ 1201 h 1782"/>
                            <a:gd name="T10" fmla="*/ 276 w 276"/>
                            <a:gd name="T11" fmla="*/ 1610 h 1782"/>
                            <a:gd name="T12" fmla="*/ 276 w 276"/>
                            <a:gd name="T13" fmla="*/ 1696 h 1782"/>
                            <a:gd name="T14" fmla="*/ 267 w 276"/>
                            <a:gd name="T15" fmla="*/ 1725 h 1782"/>
                            <a:gd name="T16" fmla="*/ 248 w 276"/>
                            <a:gd name="T17" fmla="*/ 1744 h 1782"/>
                            <a:gd name="T18" fmla="*/ 229 w 276"/>
                            <a:gd name="T19" fmla="*/ 1763 h 1782"/>
                            <a:gd name="T20" fmla="*/ 200 w 276"/>
                            <a:gd name="T21" fmla="*/ 1772 h 1782"/>
                            <a:gd name="T22" fmla="*/ 171 w 276"/>
                            <a:gd name="T23" fmla="*/ 1782 h 1782"/>
                            <a:gd name="T24" fmla="*/ 152 w 276"/>
                            <a:gd name="T25" fmla="*/ 1782 h 1782"/>
                            <a:gd name="T26" fmla="*/ 124 w 276"/>
                            <a:gd name="T27" fmla="*/ 1782 h 1782"/>
                            <a:gd name="T28" fmla="*/ 95 w 276"/>
                            <a:gd name="T29" fmla="*/ 1782 h 1782"/>
                            <a:gd name="T30" fmla="*/ 66 w 276"/>
                            <a:gd name="T31" fmla="*/ 1763 h 1782"/>
                            <a:gd name="T32" fmla="*/ 47 w 276"/>
                            <a:gd name="T33" fmla="*/ 1753 h 1782"/>
                            <a:gd name="T34" fmla="*/ 19 w 276"/>
                            <a:gd name="T35" fmla="*/ 1734 h 1782"/>
                            <a:gd name="T36" fmla="*/ 9 w 276"/>
                            <a:gd name="T37" fmla="*/ 1725 h 1782"/>
                            <a:gd name="T38" fmla="*/ 0 w 276"/>
                            <a:gd name="T39"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6" h="1782">
                              <a:moveTo>
                                <a:pt x="0" y="1706"/>
                              </a:moveTo>
                              <a:lnTo>
                                <a:pt x="28" y="1553"/>
                              </a:lnTo>
                              <a:lnTo>
                                <a:pt x="267" y="0"/>
                              </a:lnTo>
                              <a:lnTo>
                                <a:pt x="276" y="800"/>
                              </a:lnTo>
                              <a:lnTo>
                                <a:pt x="276" y="1201"/>
                              </a:lnTo>
                              <a:lnTo>
                                <a:pt x="276" y="1610"/>
                              </a:lnTo>
                              <a:lnTo>
                                <a:pt x="276" y="1696"/>
                              </a:lnTo>
                              <a:lnTo>
                                <a:pt x="267" y="1725"/>
                              </a:lnTo>
                              <a:lnTo>
                                <a:pt x="248" y="1744"/>
                              </a:lnTo>
                              <a:lnTo>
                                <a:pt x="229" y="1763"/>
                              </a:lnTo>
                              <a:lnTo>
                                <a:pt x="200" y="1772"/>
                              </a:lnTo>
                              <a:lnTo>
                                <a:pt x="171" y="1782"/>
                              </a:lnTo>
                              <a:lnTo>
                                <a:pt x="152" y="1782"/>
                              </a:lnTo>
                              <a:lnTo>
                                <a:pt x="124" y="1782"/>
                              </a:lnTo>
                              <a:lnTo>
                                <a:pt x="95" y="1782"/>
                              </a:lnTo>
                              <a:lnTo>
                                <a:pt x="66" y="1763"/>
                              </a:lnTo>
                              <a:lnTo>
                                <a:pt x="47" y="1753"/>
                              </a:lnTo>
                              <a:lnTo>
                                <a:pt x="19" y="1734"/>
                              </a:lnTo>
                              <a:lnTo>
                                <a:pt x="9" y="1725"/>
                              </a:lnTo>
                              <a:lnTo>
                                <a:pt x="0"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137" name="Freeform 134"/>
                      <wps:cNvSpPr>
                        <a:spLocks/>
                      </wps:cNvSpPr>
                      <wps:spPr bwMode="auto">
                        <a:xfrm>
                          <a:off x="1087" y="4091"/>
                          <a:ext cx="2170" cy="897"/>
                        </a:xfrm>
                        <a:custGeom>
                          <a:avLst/>
                          <a:gdLst>
                            <a:gd name="T0" fmla="*/ 1335 w 2679"/>
                            <a:gd name="T1" fmla="*/ 858 h 1039"/>
                            <a:gd name="T2" fmla="*/ 1401 w 2679"/>
                            <a:gd name="T3" fmla="*/ 858 h 1039"/>
                            <a:gd name="T4" fmla="*/ 1525 w 2679"/>
                            <a:gd name="T5" fmla="*/ 849 h 1039"/>
                            <a:gd name="T6" fmla="*/ 1649 w 2679"/>
                            <a:gd name="T7" fmla="*/ 820 h 1039"/>
                            <a:gd name="T8" fmla="*/ 1773 w 2679"/>
                            <a:gd name="T9" fmla="*/ 791 h 1039"/>
                            <a:gd name="T10" fmla="*/ 1897 w 2679"/>
                            <a:gd name="T11" fmla="*/ 744 h 1039"/>
                            <a:gd name="T12" fmla="*/ 2011 w 2679"/>
                            <a:gd name="T13" fmla="*/ 687 h 1039"/>
                            <a:gd name="T14" fmla="*/ 2116 w 2679"/>
                            <a:gd name="T15" fmla="*/ 629 h 1039"/>
                            <a:gd name="T16" fmla="*/ 2221 w 2679"/>
                            <a:gd name="T17" fmla="*/ 553 h 1039"/>
                            <a:gd name="T18" fmla="*/ 2326 w 2679"/>
                            <a:gd name="T19" fmla="*/ 467 h 1039"/>
                            <a:gd name="T20" fmla="*/ 2412 w 2679"/>
                            <a:gd name="T21" fmla="*/ 382 h 1039"/>
                            <a:gd name="T22" fmla="*/ 2497 w 2679"/>
                            <a:gd name="T23" fmla="*/ 286 h 1039"/>
                            <a:gd name="T24" fmla="*/ 2574 w 2679"/>
                            <a:gd name="T25" fmla="*/ 181 h 1039"/>
                            <a:gd name="T26" fmla="*/ 2640 w 2679"/>
                            <a:gd name="T27" fmla="*/ 77 h 1039"/>
                            <a:gd name="T28" fmla="*/ 2679 w 2679"/>
                            <a:gd name="T29" fmla="*/ 0 h 1039"/>
                            <a:gd name="T30" fmla="*/ 2621 w 2679"/>
                            <a:gd name="T31" fmla="*/ 305 h 1039"/>
                            <a:gd name="T32" fmla="*/ 2593 w 2679"/>
                            <a:gd name="T33" fmla="*/ 363 h 1039"/>
                            <a:gd name="T34" fmla="*/ 2517 w 2679"/>
                            <a:gd name="T35" fmla="*/ 467 h 1039"/>
                            <a:gd name="T36" fmla="*/ 2431 w 2679"/>
                            <a:gd name="T37" fmla="*/ 563 h 1039"/>
                            <a:gd name="T38" fmla="*/ 2335 w 2679"/>
                            <a:gd name="T39" fmla="*/ 648 h 1039"/>
                            <a:gd name="T40" fmla="*/ 2240 w 2679"/>
                            <a:gd name="T41" fmla="*/ 734 h 1039"/>
                            <a:gd name="T42" fmla="*/ 2135 w 2679"/>
                            <a:gd name="T43" fmla="*/ 801 h 1039"/>
                            <a:gd name="T44" fmla="*/ 2021 w 2679"/>
                            <a:gd name="T45" fmla="*/ 868 h 1039"/>
                            <a:gd name="T46" fmla="*/ 1907 w 2679"/>
                            <a:gd name="T47" fmla="*/ 925 h 1039"/>
                            <a:gd name="T48" fmla="*/ 1792 w 2679"/>
                            <a:gd name="T49" fmla="*/ 963 h 1039"/>
                            <a:gd name="T50" fmla="*/ 1668 w 2679"/>
                            <a:gd name="T51" fmla="*/ 1001 h 1039"/>
                            <a:gd name="T52" fmla="*/ 1544 w 2679"/>
                            <a:gd name="T53" fmla="*/ 1020 h 1039"/>
                            <a:gd name="T54" fmla="*/ 1421 w 2679"/>
                            <a:gd name="T55" fmla="*/ 1039 h 1039"/>
                            <a:gd name="T56" fmla="*/ 1335 w 2679"/>
                            <a:gd name="T57" fmla="*/ 1039 h 1039"/>
                            <a:gd name="T58" fmla="*/ 1344 w 2679"/>
                            <a:gd name="T59" fmla="*/ 1039 h 1039"/>
                            <a:gd name="T60" fmla="*/ 1258 w 2679"/>
                            <a:gd name="T61" fmla="*/ 1039 h 1039"/>
                            <a:gd name="T62" fmla="*/ 1135 w 2679"/>
                            <a:gd name="T63" fmla="*/ 1020 h 1039"/>
                            <a:gd name="T64" fmla="*/ 1011 w 2679"/>
                            <a:gd name="T65" fmla="*/ 1001 h 1039"/>
                            <a:gd name="T66" fmla="*/ 887 w 2679"/>
                            <a:gd name="T67" fmla="*/ 963 h 1039"/>
                            <a:gd name="T68" fmla="*/ 772 w 2679"/>
                            <a:gd name="T69" fmla="*/ 925 h 1039"/>
                            <a:gd name="T70" fmla="*/ 658 w 2679"/>
                            <a:gd name="T71" fmla="*/ 868 h 1039"/>
                            <a:gd name="T72" fmla="*/ 544 w 2679"/>
                            <a:gd name="T73" fmla="*/ 801 h 1039"/>
                            <a:gd name="T74" fmla="*/ 439 w 2679"/>
                            <a:gd name="T75" fmla="*/ 734 h 1039"/>
                            <a:gd name="T76" fmla="*/ 344 w 2679"/>
                            <a:gd name="T77" fmla="*/ 648 h 1039"/>
                            <a:gd name="T78" fmla="*/ 248 w 2679"/>
                            <a:gd name="T79" fmla="*/ 563 h 1039"/>
                            <a:gd name="T80" fmla="*/ 162 w 2679"/>
                            <a:gd name="T81" fmla="*/ 467 h 1039"/>
                            <a:gd name="T82" fmla="*/ 86 w 2679"/>
                            <a:gd name="T83" fmla="*/ 363 h 1039"/>
                            <a:gd name="T84" fmla="*/ 58 w 2679"/>
                            <a:gd name="T85" fmla="*/ 305 h 1039"/>
                            <a:gd name="T86" fmla="*/ 0 w 2679"/>
                            <a:gd name="T87" fmla="*/ 0 h 1039"/>
                            <a:gd name="T88" fmla="*/ 29 w 2679"/>
                            <a:gd name="T89" fmla="*/ 77 h 1039"/>
                            <a:gd name="T90" fmla="*/ 105 w 2679"/>
                            <a:gd name="T91" fmla="*/ 181 h 1039"/>
                            <a:gd name="T92" fmla="*/ 182 w 2679"/>
                            <a:gd name="T93" fmla="*/ 286 h 1039"/>
                            <a:gd name="T94" fmla="*/ 267 w 2679"/>
                            <a:gd name="T95" fmla="*/ 382 h 1039"/>
                            <a:gd name="T96" fmla="*/ 353 w 2679"/>
                            <a:gd name="T97" fmla="*/ 467 h 1039"/>
                            <a:gd name="T98" fmla="*/ 458 w 2679"/>
                            <a:gd name="T99" fmla="*/ 553 h 1039"/>
                            <a:gd name="T100" fmla="*/ 563 w 2679"/>
                            <a:gd name="T101" fmla="*/ 629 h 1039"/>
                            <a:gd name="T102" fmla="*/ 668 w 2679"/>
                            <a:gd name="T103" fmla="*/ 687 h 1039"/>
                            <a:gd name="T104" fmla="*/ 782 w 2679"/>
                            <a:gd name="T105" fmla="*/ 744 h 1039"/>
                            <a:gd name="T106" fmla="*/ 906 w 2679"/>
                            <a:gd name="T107" fmla="*/ 791 h 1039"/>
                            <a:gd name="T108" fmla="*/ 1020 w 2679"/>
                            <a:gd name="T109" fmla="*/ 820 h 1039"/>
                            <a:gd name="T110" fmla="*/ 1154 w 2679"/>
                            <a:gd name="T111" fmla="*/ 849 h 1039"/>
                            <a:gd name="T112" fmla="*/ 1278 w 2679"/>
                            <a:gd name="T113" fmla="*/ 858 h 1039"/>
                            <a:gd name="T114" fmla="*/ 1335 w 2679"/>
                            <a:gd name="T115" fmla="*/ 858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79" h="1039">
                              <a:moveTo>
                                <a:pt x="1335" y="858"/>
                              </a:moveTo>
                              <a:lnTo>
                                <a:pt x="1401" y="858"/>
                              </a:lnTo>
                              <a:lnTo>
                                <a:pt x="1525" y="849"/>
                              </a:lnTo>
                              <a:lnTo>
                                <a:pt x="1649" y="820"/>
                              </a:lnTo>
                              <a:lnTo>
                                <a:pt x="1773" y="791"/>
                              </a:lnTo>
                              <a:lnTo>
                                <a:pt x="1897" y="744"/>
                              </a:lnTo>
                              <a:lnTo>
                                <a:pt x="2011" y="687"/>
                              </a:lnTo>
                              <a:lnTo>
                                <a:pt x="2116" y="629"/>
                              </a:lnTo>
                              <a:lnTo>
                                <a:pt x="2221" y="553"/>
                              </a:lnTo>
                              <a:lnTo>
                                <a:pt x="2326" y="467"/>
                              </a:lnTo>
                              <a:lnTo>
                                <a:pt x="2412" y="382"/>
                              </a:lnTo>
                              <a:lnTo>
                                <a:pt x="2497" y="286"/>
                              </a:lnTo>
                              <a:lnTo>
                                <a:pt x="2574" y="181"/>
                              </a:lnTo>
                              <a:lnTo>
                                <a:pt x="2640" y="77"/>
                              </a:lnTo>
                              <a:lnTo>
                                <a:pt x="2679" y="0"/>
                              </a:lnTo>
                              <a:lnTo>
                                <a:pt x="2621" y="305"/>
                              </a:lnTo>
                              <a:lnTo>
                                <a:pt x="2593" y="363"/>
                              </a:lnTo>
                              <a:lnTo>
                                <a:pt x="2517" y="467"/>
                              </a:lnTo>
                              <a:lnTo>
                                <a:pt x="2431" y="563"/>
                              </a:lnTo>
                              <a:lnTo>
                                <a:pt x="2335" y="648"/>
                              </a:lnTo>
                              <a:lnTo>
                                <a:pt x="2240" y="734"/>
                              </a:lnTo>
                              <a:lnTo>
                                <a:pt x="2135" y="801"/>
                              </a:lnTo>
                              <a:lnTo>
                                <a:pt x="2021" y="868"/>
                              </a:lnTo>
                              <a:lnTo>
                                <a:pt x="1907" y="925"/>
                              </a:lnTo>
                              <a:lnTo>
                                <a:pt x="1792" y="963"/>
                              </a:lnTo>
                              <a:lnTo>
                                <a:pt x="1668" y="1001"/>
                              </a:lnTo>
                              <a:lnTo>
                                <a:pt x="1544" y="1020"/>
                              </a:lnTo>
                              <a:lnTo>
                                <a:pt x="1421" y="1039"/>
                              </a:lnTo>
                              <a:lnTo>
                                <a:pt x="1335" y="1039"/>
                              </a:lnTo>
                              <a:lnTo>
                                <a:pt x="1344" y="1039"/>
                              </a:lnTo>
                              <a:lnTo>
                                <a:pt x="1258" y="1039"/>
                              </a:lnTo>
                              <a:lnTo>
                                <a:pt x="1135" y="1020"/>
                              </a:lnTo>
                              <a:lnTo>
                                <a:pt x="1011" y="1001"/>
                              </a:lnTo>
                              <a:lnTo>
                                <a:pt x="887" y="963"/>
                              </a:lnTo>
                              <a:lnTo>
                                <a:pt x="772" y="925"/>
                              </a:lnTo>
                              <a:lnTo>
                                <a:pt x="658" y="868"/>
                              </a:lnTo>
                              <a:lnTo>
                                <a:pt x="544" y="801"/>
                              </a:lnTo>
                              <a:lnTo>
                                <a:pt x="439" y="734"/>
                              </a:lnTo>
                              <a:lnTo>
                                <a:pt x="344" y="648"/>
                              </a:lnTo>
                              <a:lnTo>
                                <a:pt x="248" y="563"/>
                              </a:lnTo>
                              <a:lnTo>
                                <a:pt x="162" y="467"/>
                              </a:lnTo>
                              <a:lnTo>
                                <a:pt x="86" y="363"/>
                              </a:lnTo>
                              <a:lnTo>
                                <a:pt x="58" y="305"/>
                              </a:lnTo>
                              <a:lnTo>
                                <a:pt x="0" y="0"/>
                              </a:lnTo>
                              <a:lnTo>
                                <a:pt x="29" y="77"/>
                              </a:lnTo>
                              <a:lnTo>
                                <a:pt x="105" y="181"/>
                              </a:lnTo>
                              <a:lnTo>
                                <a:pt x="182" y="286"/>
                              </a:lnTo>
                              <a:lnTo>
                                <a:pt x="267" y="382"/>
                              </a:lnTo>
                              <a:lnTo>
                                <a:pt x="353" y="467"/>
                              </a:lnTo>
                              <a:lnTo>
                                <a:pt x="458" y="553"/>
                              </a:lnTo>
                              <a:lnTo>
                                <a:pt x="563" y="629"/>
                              </a:lnTo>
                              <a:lnTo>
                                <a:pt x="668" y="687"/>
                              </a:lnTo>
                              <a:lnTo>
                                <a:pt x="782" y="744"/>
                              </a:lnTo>
                              <a:lnTo>
                                <a:pt x="906" y="791"/>
                              </a:lnTo>
                              <a:lnTo>
                                <a:pt x="1020" y="820"/>
                              </a:lnTo>
                              <a:lnTo>
                                <a:pt x="1154" y="849"/>
                              </a:lnTo>
                              <a:lnTo>
                                <a:pt x="1278" y="858"/>
                              </a:lnTo>
                              <a:lnTo>
                                <a:pt x="1335" y="858"/>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138" name="Freeform 135"/>
                      <wps:cNvSpPr>
                        <a:spLocks/>
                      </wps:cNvSpPr>
                      <wps:spPr bwMode="auto">
                        <a:xfrm>
                          <a:off x="1084" y="4057"/>
                          <a:ext cx="2245" cy="7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008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1018" y="3851"/>
                          <a:ext cx="2363" cy="8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FFFF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800" y="3499"/>
                          <a:ext cx="480"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1" name="Freeform 138"/>
                      <wps:cNvSpPr>
                        <a:spLocks/>
                      </wps:cNvSpPr>
                      <wps:spPr bwMode="auto">
                        <a:xfrm>
                          <a:off x="3133" y="3499"/>
                          <a:ext cx="481"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2" name="Freeform 139"/>
                      <wps:cNvSpPr>
                        <a:spLocks/>
                      </wps:cNvSpPr>
                      <wps:spPr bwMode="auto">
                        <a:xfrm>
                          <a:off x="1996" y="3921"/>
                          <a:ext cx="480" cy="446"/>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3" name="WordArt 140"/>
                      <wps:cNvSpPr txBox="1">
                        <a:spLocks noChangeArrowheads="1" noChangeShapeType="1" noTextEdit="1"/>
                      </wps:cNvSpPr>
                      <wps:spPr bwMode="auto">
                        <a:xfrm>
                          <a:off x="1151" y="3264"/>
                          <a:ext cx="2111" cy="563"/>
                        </a:xfrm>
                        <a:prstGeom prst="rect">
                          <a:avLst/>
                        </a:prstGeom>
                        <a:extLst>
                          <a:ext uri="{AF507438-7753-43E0-B8FC-AC1667EBCBE1}">
                            <a14:hiddenEffects xmlns:a14="http://schemas.microsoft.com/office/drawing/2010/main">
                              <a:effectLst/>
                            </a14:hiddenEffects>
                          </a:ext>
                        </a:extLst>
                      </wps:spPr>
                      <wps:txbx>
                        <w:txbxContent>
                          <w:p w:rsidR="00DA47C3" w:rsidRDefault="00DA47C3" w:rsidP="001C37FD">
                            <w:pPr>
                              <w:pStyle w:val="NormalWeb"/>
                              <w:spacing w:before="0" w:beforeAutospacing="0" w:after="0" w:afterAutospacing="0"/>
                              <w:jc w:val="center"/>
                            </w:pPr>
                            <w:r>
                              <w:rPr>
                                <w:rFonts w:ascii="Arial" w:hAnsi="Arial" w:cs="Arial"/>
                                <w:color w:val="000000"/>
                              </w:rPr>
                              <w:t>FORMACIÓN INTEGRAL PARA EL MUNDO</w:t>
                            </w:r>
                          </w:p>
                        </w:txbxContent>
                      </wps:txbx>
                      <wps:bodyPr spcFirstLastPara="1" wrap="square" numCol="1" fromWordArt="1">
                        <a:prstTxWarp prst="textArchDown">
                          <a:avLst>
                            <a:gd name="adj" fmla="val 1028346"/>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66" style="position:absolute;left:0;text-align:left;margin-left:-11.2pt;margin-top:-10.75pt;width:49.55pt;height:51.1pt;z-index:251659264" coordorigin="448,515" coordsize="3488,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">
              <v:shape id="Freeform 3" o:spid="_x0000_s1167" style="position:absolute;left:448;top:515;width:3488;height:4110;visibility:visible;mso-wrap-style:square;v-text-anchor:top" coordsize="2380,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1bcIA&#10;AADaAAAADwAAAGRycy9kb3ducmV2LnhtbESPwWrDMBBE74X8g9hAb7WUpBjjRglJoKGH9lC7H7BY&#10;G9vEWhlJjZ2/rwqFHoeZecNs97MdxI186B1rWGUKBHHjTM+thq/69akAESKywcExabhTgP1u8bDF&#10;0riJP+lWxVYkCIcSNXQxjqWUoenIYsjcSJy8i/MWY5K+lcbjlOB2kGulcmmx57TQ4Uinjppr9W01&#10;+Lp/lsX0rtz9jEe7+VCnOVdaPy7nwwuISHP8D/+134yGHH6vpBs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zVtwgAAANoAAAAPAAAAAAAAAAAAAAAAAJgCAABkcnMvZG93&#10;bnJldi54bWxQSwUGAAAAAAQABAD1AAAAhwMAAAAA&#10;" path="m1188,203r-79,-4l1025,187,938,167,842,143,667,75,505,,59,445r68,167l171,764r16,71l195,903r7,123l195,1137r-16,104l155,1336r-28,84l59,1579r-27,76l24,1686,8,1730,,1814r,79l16,1985r12,44l48,2076r43,60l143,2188r59,43l266,2267r147,68l572,2390r80,36l739,2462r79,36l902,2542r79,51l1057,2653r67,72l1192,2804r32,-44l1256,2725r75,-72l1407,2593r79,-51l1566,2498r83,-36l1812,2390r155,-55l2042,2303r72,-36l2178,2231r59,-43l2289,2136r43,-60l2364,1993r16,-84l2380,1814r-12,-84l2348,1655r-27,-76l2257,1420r-32,-84l2201,1241r-20,-104l2178,1026r7,-123l2193,835r16,-71l2257,612r64,-167l1872,,1713,75r-179,68l1442,167r-91,20l1267,199r-79,4xe" strokeweight="2.25pt">
                <v:path arrowok="t" o:connecttype="custom" o:connectlocs="1625,292;1375,245;978,110;86,652;251,1120;286,1324;286,1667;227,1958;86,2314;35,2471;0,2659;23,2910;70,3043;210,3207;390,3323;838,3503;1083,3609;1322,3726;1549,3889;1747,4110;1841,3994;2062,3801;2295,3661;2656,3503;2993,3376;3192,3270;3355,3131;3465,2921;3488,2659;3441,2426;3308,2081;3226,1819;3192,1504;3214,1224;3308,897;2744,0;2248,210;1980,274;1741,298" o:connectangles="0,0,0,0,0,0,0,0,0,0,0,0,0,0,0,0,0,0,0,0,0,0,0,0,0,0,0,0,0,0,0,0,0,0,0,0,0,0,0"/>
              </v:shape>
              <v:shape id="Freeform 4" o:spid="_x0000_s1168" style="position:absolute;left:628;top:742;width:3122;height:3626;visibility:visible;mso-wrap-style:square;v-text-anchor:top" coordsize="213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MicIA&#10;AADaAAAADwAAAGRycy9kb3ducmV2LnhtbESPT4vCMBTE7wt+h/AEb2tqQdftGkVEwYv/qhdvj+Zt&#10;W7Z5KU2s9dsbQdjjMDO/YWaLzlSipcaVlhWMhhEI4szqknMFl/PmcwrCeWSNlWVS8CAHi3nvY4aJ&#10;tnc+UZv6XAQIuwQVFN7XiZQuK8igG9qaOHi/tjHog2xyqRu8B7ipZBxFE2mw5LBQYE2rgrK/9GYU&#10;XDfn771cxsdLvB7ndLXtboIHpQb9bvkDwlPn/8Pv9lYr+ILXlX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oyJwgAAANoAAAAPAAAAAAAAAAAAAAAAAJgCAABkcnMvZG93&#10;bnJldi54bWxQSwUGAAAAAAQABAD1AAAAhwMAAAAA&#10;" path="m1069,2474r60,-67l1196,2343r72,-48l1339,2251r76,-39l1494,2176r155,-56l1792,2064r131,-51l1983,1977r48,-36l2070,1901r32,-51l2126,1770r4,-75l2126,1619r-16,-76l2058,1396r-59,-155l1971,1157r-24,-95l1931,967r-4,-108l1931,803r,-59l1955,617r16,-68l1991,477r28,-75l2051,322,1725,r-76,40l1570,72r-175,51l1228,159r-84,12l1065,171r-79,l902,159,731,123,560,72,481,40,401,,76,322r59,155l155,549r20,68l195,744r8,59l203,859r-8,108l179,1062r-20,95l131,1241,68,1396,20,1543,4,1619,,1695r4,75l16,1810r8,40l60,1901r43,40l151,1977r56,36l266,2041r72,23l485,2120r155,56l719,2212r80,39l870,2295r72,48l1009,2407r60,67xe" fillcolor="yellow" strokeweight="2.25pt">
                <v:path arrowok="t" o:connecttype="custom" o:connectlocs="1655,3528;1859,3364;2074,3242;2417,3107;2819,2950;2977,2845;3081,2711;3122,2484;3093,2261;2930,1819;2854,1557;2824,1259;2830,1090;2889,805;2959,589;2528,0;2301,106;1800,233;1561,251;1322,233;821,106;588,0;198,699;257,904;298,1177;286,1417;233,1696;100,2046;6,2373;6,2594;35,2711;151,2845;303,2950;495,3025;938,3189;1171,3299;1381,3434;1567,3626" o:connectangles="0,0,0,0,0,0,0,0,0,0,0,0,0,0,0,0,0,0,0,0,0,0,0,0,0,0,0,0,0,0,0,0,0,0,0,0,0,0"/>
              </v:shape>
              <v:group id="Group 5" o:spid="_x0000_s1169" style="position:absolute;left:1320;top:1614;width:1715;height:2026" coordorigin="1947,1059" coordsize="1862,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 o:spid="_x0000_s1170" style="position:absolute;left:1947;top:1059;width:1862;height:2198;visibility:visible;mso-wrap-style:square;v-text-anchor:top" coordsize="186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tzcQA&#10;AADaAAAADwAAAGRycy9kb3ducmV2LnhtbESPQWvCQBSE7wX/w/IEb3VjwZJGVxHBUkp70Nrq8Zl9&#10;JtHs2zS7mvjvXUHwOMzMN8x42ppSnKl2hWUFg34Egji1uuBMwfpn8RyDcB5ZY2mZFFzIwXTSeRpj&#10;om3DSzqvfCYChF2CCnLvq0RKl+Zk0PVtRRy8va0N+iDrTOoamwA3pXyJoldpsOCwkGNF85zS4+pk&#10;FPzzbhgfys1n/Pt38rvvr61p3q1SvW47G4Hw1PpH+N7+0Are4HYl3AA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Lc3EAAAA2gAAAA8AAAAAAAAAAAAAAAAAmAIAAGRycy9k&#10;b3ducmV2LnhtbFBLBQYAAAAABAAEAPUAAACJAwAAAAA=&#10;" path="m821,386r-23,l775,392r-10,6l756,407r-12,8l731,421r-20,4l692,425r-42,-2l604,419r-25,-2l552,411,493,396,362,352,305,327,282,313,261,302,244,290r-12,-8l222,277r-1,-2l209,294r-2,-2l203,290,192,277,175,259,161,238,146,213,128,184r-7,-11l113,167r-6,-2l105,171r,13l107,200r6,31l113,252r-4,2l102,248,75,225,44,204,29,194,15,188,6,186r-4,l,192r,21l2,229r8,34l27,300r11,15l48,327r19,17l86,350r19,2l152,354r17,1l176,355r-11,35l167,390r4,4l186,402r23,11l238,430r63,35l334,482r28,16l391,513r31,15l489,557r33,16l550,584r27,12l600,605r39,19l671,648r12,11l692,673r4,13l696,701r-4,20l685,746r-12,32l664,813r-25,73l627,920r-9,31l600,1007r-13,52l583,1080r-4,19l579,1113r2,11l587,1132r9,7l625,1153r31,11l671,1168r12,4l687,1176r3,10l690,1214r-5,41l677,1303r-21,100l646,1445r-4,17l641,1478r-12,53l616,1591r-16,56l595,1674r-6,23l583,1720r-10,27l564,1775r-12,29l529,1868r-19,61l495,1983r-8,23l479,2025r-5,18l470,2054r-2,8l466,2064r-8,34l456,2098r-5,2l430,2106r-54,17l328,2148r-17,14l305,2165r-2,2l303,2187r19,l336,2185r32,l407,2183r78,-2l518,2183r19,l598,2185r27,-4l635,2181r6,-2l646,2173r-2,-11l641,2152r-4,-8l637,2139r5,-6l648,2129r4,-2l652,2125r4,-6l658,2110r6,-12l675,2067r15,-40l756,1841r21,-89l794,1664r15,-83l819,1543r11,-33l846,1474r15,-43l894,1343r13,-40l919,1270r3,-13l926,1247r2,-6l928,1239r6,10l934,1251r2,6l940,1266r4,14l955,1312r15,41l1001,1441r17,42l1032,1520r11,34l1055,1591r15,83l1085,1762r22,88l1172,2039r15,38l1199,2110r5,11l1206,2131r4,6l1210,2139r4,2l1225,2148r2,6l1220,2173r-2,10l1224,2190r5,2l1239,2192r25,4l1325,2194r19,l1377,2192r79,2l1494,2196r33,l1540,2198r19,l1559,2177r-2,-2l1551,2171r-17,-13l1486,2133r-52,-16l1411,2112r-5,-2l1404,2110r-8,-37l1394,2071r-2,-7l1388,2052r-5,-17l1375,2016r-6,-23l1354,1939r-19,-62l1310,1816r-21,-58l1279,1731r-6,-23l1262,1658r-14,-57l1233,1543r-9,-56l1220,1474r-4,-18l1206,1412r-21,-100l1178,1264r-6,-40l1172,1195r4,-9l1179,1182r12,-4l1206,1174r31,-10l1266,1151r9,-8l1281,1134r2,-12l1283,1109r-4,-20l1275,1068r-13,-50l1247,963r-10,-31l1225,897r-24,-73l1189,788r-10,-31l1172,730r-6,-19l1166,697r4,-13l1179,671r12,-14l1224,634r38,-19l1285,605r27,-11l1341,582r32,-15l1440,538r31,-15l1500,507r28,-15l1561,475r63,-35l1653,423r23,-12l1691,404r4,-4l1697,400r-11,-35l1693,365r18,-2l1757,361r19,-2l1795,354r19,-16l1824,325r11,-16l1847,290r6,-17l1862,238r,-34l1860,198r-4,l1847,200r-14,6l1820,213r-33,21l1761,257r-8,6l1749,261r,-9l1751,240r4,-31l1757,194r,-13l1755,175r-6,2l1741,183r-7,11l1716,223r-15,27l1672,288r-11,12l1657,304r-2,2l1642,284r-2,2l1630,292r-11,8l1601,311r-21,12l1557,336r-57,25l1369,405r-59,16l1283,427r-25,1l1212,432r-42,2l1151,434r-20,-4l1118,425r-11,-8l1097,407r-12,-5l1064,394r-17,-2l1039,392r2,2l1039,388r-5,-11l1028,363r-2,-11l1030,334r6,-9l1043,315r8,-13l1061,279r7,-35l1070,221r4,-25l1074,173r-2,-27l1068,117r-7,-31l1049,58,1032,33,1013,13,990,4,976,2,953,,894,,867,2,848,8,828,23r-9,10l807,48,796,63r-8,18l781,115r,83l782,221r4,21l798,281r13,28l819,319r4,8l828,340r4,15l832,371r-11,15xe" strokeweight="0">
                  <v:path arrowok="t" o:connecttype="custom" o:connectlocs="731,421;493,396;222,277;161,238;105,184;44,204;2,229;105,352;186,402;422,528;671,648;673,778;583,1080;656,1164;677,1303;600,1647;529,1868;468,2062;328,2148;368,2185;635,2181;642,2133;675,2067;830,1510;926,1247;944,1280;1055,1591;1204,2121;1220,2173;1344,2194;1559,2177;1406,2110;1375,2016;1273,1708;1206,1412;1191,1178;1283,1109;1201,824;1179,671;1373,567;1653,423;1711,363;1847,290;1833,206;1751,240;1734,194;1642,284;1500,361;1151,434;1047,392;1030,334;1074,196;1013,13;828,23;782,221;832,355" o:connectangles="0,0,0,0,0,0,0,0,0,0,0,0,0,0,0,0,0,0,0,0,0,0,0,0,0,0,0,0,0,0,0,0,0,0,0,0,0,0,0,0,0,0,0,0,0,0,0,0,0,0,0,0,0,0,0,0"/>
                </v:shape>
                <v:shape id="Freeform 7" o:spid="_x0000_s1171" style="position:absolute;left:2074;top:1343;width:1622;height:1914;visibility:visible;mso-wrap-style:square;v-text-anchor:top" coordsize="162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ScQA&#10;AADbAAAADwAAAGRycy9kb3ducmV2LnhtbESP3WrCQBCF7wu+wzJC7+pGKRJSVxF/QJFSqz7ANDtN&#10;gtnZkF1jfHvnotC7Gc6Zc76ZLXpXq47aUHk2MB4loIhzbysuDFzO27cUVIjIFmvPZOBBARbzwcsM&#10;M+vv/E3dKRZKQjhkaKCMscm0DnlJDsPIN8Si/frWYZS1LbRt8S7hrtaTJJlqhxVLQ4kNrUrKr6eb&#10;M6B/rnUy3R++1rv8uPlMz767pO/GvA775QeoSH38N/9d76zgC738Ig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lUnEAAAA2wAAAA8AAAAAAAAAAAAAAAAAmAIAAGRycy9k&#10;b3ducmV2LnhtbFBLBQYAAAAABAAEAPUAAACJAwAAAAA=&#10;" path="m715,337r-21,l675,340r-10,6l658,354r-10,8l635,365r-31,4l566,367r-39,-3l506,362r-23,-6l430,342,316,304,267,283,245,271r-19,-9l213,252r-12,-8l194,241r-2,-2l182,256r-4,-4l167,241,140,206,113,160r-8,-10l100,144r-6,-1l92,148r,10l94,171r4,27l100,210r,8l96,219r-8,-5l65,194,38,175,25,168,13,164,6,160r-4,2l2,166,,175r2,23l8,227r15,33l33,273r9,12l59,298r16,6l92,304r40,2l150,308r5,l144,339r2,l150,340r11,8l182,360r25,13l263,404r29,15l316,433r52,27l426,485r55,23l504,517r10,6l524,527r32,15l583,563r12,10l602,585r4,11l606,609r-4,18l596,650r-9,27l577,707r-11,33l547,802r-10,27l522,877r-12,44l506,938r-2,17l504,969r2,9l512,986r8,8l545,1005r26,8l595,1019r3,4l600,1030r2,12l600,1055r-4,37l589,1134r-8,44l571,1222r-3,20l564,1259r-4,15l558,1288r-10,46l537,1386r-13,48l514,1478r-6,21l501,1522r-10,23l481,1572r-19,54l445,1680r-13,48l426,1747r-6,17l414,1778r-4,11l407,1795r,2l399,1828r-2,l391,1830r-17,5l326,1849r-40,23l270,1881r-3,4l265,1887r,18l272,1905r20,-2l320,1903r35,-2l424,1899r27,2l468,1901r54,2l545,1899r7,l558,1897r4,-4l562,1883r-8,-17l554,1862r6,-5l566,1855r2,-2l568,1851r2,-4l577,1828r12,-27l602,1766r56,-163l677,1526r8,-38l690,1449r14,-73l713,1343r10,-28l736,1284r14,-37l779,1169r11,-35l800,1105r4,-11l807,1086r2,-6l809,1078r4,10l813,1090r2,6l819,1103r4,12l832,1144r14,34l873,1257r13,37l899,1324r10,29l919,1386r13,71l938,1495r7,39l965,1611r26,82l1022,1774r12,34l1045,1835r4,12l1053,1855r2,3l1055,1860r2,2l1068,1870r,6l1061,1891r,10l1064,1906r16,2l1103,1912r52,-2l1172,1910r29,-2l1268,1910r34,2l1331,1912r19,2l1358,1914r,-17l1356,1895r-4,-4l1337,1880r-41,-22l1248,1843r-17,-4l1225,1837r-1,l1216,1807r,-2l1212,1797r-4,-10l1204,1774r-11,-39l1179,1687r-17,-53l1143,1582r-12,-27l1122,1530r-6,-23l1110,1486r-9,-43l1074,1343r-10,-48l1062,1282r-3,-15l1055,1249r-4,-19l1041,1186r-7,-44l1026,1101r-4,-36l1020,1051r2,-11l1024,1032r4,-4l1051,1021r29,-8l1105,1001r7,-7l1118,986r2,-10l1118,963r-2,-15l1112,928r-11,-42l1085,838r-7,-27l1068,780r-21,-63l1038,686r-10,-28l1020,636r-4,-17l1016,606r4,-12l1028,583r11,-10l1066,552r33,-16l1118,527r25,-10l1197,494r57,-27l1281,456r25,-14l1331,429r29,-16l1415,383r25,-14l1461,358r12,-8l1477,348r2,l1469,317r6,l1490,315r40,-1l1548,312r17,-6l1580,292r10,-11l1599,267r16,-30l1622,206r,-31l1621,171r-4,-2l1609,173r-11,4l1584,185r-27,19l1534,223r-6,6l1525,227r,-19l1528,181r2,-13l1530,158r-2,-6l1525,154r-8,6l1511,169r-15,24l1482,216r-11,19l1456,250r-12,12l1440,266r-9,-18l1429,250r-8,4l1410,262r-14,7l1377,281r-21,10l1306,314r-113,38l1139,365r-23,4l1095,373r-77,4l988,375r-14,-6l965,362,947,348r-21,-6l911,340r-6,l907,342r-2,-3l901,329r-5,-12l894,306r4,-15l909,273r8,-11l924,241r6,-29l932,193r4,-24l936,127r-6,-27l924,75,913,50,899,27,882,12,861,2,850,,779,,756,,738,6,721,18r-8,9l702,41,692,54r-5,16l679,100r,71l683,210r11,32l708,267r5,10l717,285r6,11l725,308r,13l715,337xe" fillcolor="#ddd" strokeweight="0">
                  <v:path arrowok="t" o:connecttype="custom" o:connectlocs="648,362;483,356;213,252;167,241;92,148;96,219;6,160;23,260;132,306;161,348;368,460;556,542;602,627;537,829;506,978;598,1023;581,1178;548,1334;491,1545;420,1764;397,1828;267,1885;355,1901;552,1899;560,1857;589,1801;704,1376;790,1134;813,1088;846,1178;932,1457;1034,1808;1057,1862;1080,1908;1302,1912;1352,1891;1224,1837;1193,1735;1116,1507;1059,1267;1022,1065;1080,1013;1116,948;1047,717;1020,594;1143,517;1360,413;1479,348;1565,306;1622,175;1557,204;1530,168;1496,193;1431,248;1356,291;1018,377;911,340;894,306;932,193;899,27;738,6;679,100;717,285" o:connectangles="0,0,0,0,0,0,0,0,0,0,0,0,0,0,0,0,0,0,0,0,0,0,0,0,0,0,0,0,0,0,0,0,0,0,0,0,0,0,0,0,0,0,0,0,0,0,0,0,0,0,0,0,0,0,0,0,0,0,0,0,0,0,0"/>
                </v:shape>
                <v:shape id="Freeform 8" o:spid="_x0000_s1172" style="position:absolute;left:2300;top:1895;width:1156;height:1362;visibility:visible;mso-wrap-style:square;v-text-anchor:top" coordsize="1156,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hp8UA&#10;AADbAAAADwAAAGRycy9kb3ducmV2LnhtbESPQWvCQBCF7wX/wzJCb80mRbRNXUWUlgqCNPXgcZod&#10;k2B2dsluNfrrXaHQ2wzvzfveTOe9acWJOt9YVpAlKQji0uqGKwW77/enFxA+IGtsLZOCC3mYzwYP&#10;U8y1PfMXnYpQiRjCPkcFdQgul9KXNRn0iXXEUTvYzmCIa1dJ3eE5hptWPqfpWBpsOBJqdLSsqTwW&#10;vyZCfqr13m1eSa62bpWl19Hkoxgp9TjsF28gAvXh3/x3/alj/Qzuv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iGnxQAAANsAAAAPAAAAAAAAAAAAAAAAAJgCAABkcnMv&#10;ZG93bnJldi54bWxQSwUGAAAAAAQABAD1AAAAigMAAAAA&#10;" path="m510,238r-15,l481,242r-13,10l453,261r-23,2l376,257r-33,-4l307,244,226,217,190,200,163,184r-11,-5l144,173r-4,-2l138,169r-10,13l125,179r-8,-8l100,148,81,113,71,102r-4,l65,106r2,17l71,142r,12l69,155r-6,-3l46,138,27,125,10,115r-8,l,123r2,17l6,161r11,23l31,202r11,9l54,215r11,2l94,219r15,l104,240r3,2l117,248r13,7l148,265r78,42l263,326r40,18l341,361r18,8l372,375r23,11l416,401r12,16l432,424r,10l428,446r-4,15l410,503r-15,44l387,571r-5,19l372,624r-8,31l359,678r,10l361,695r3,6l370,705r17,8l407,720r17,4l426,726r2,6l428,751r-2,25l420,807r-13,61l401,895r-4,19l389,949r-7,37l372,1020r-8,31l357,1084r-14,34l328,1157r-12,38l307,1228r-10,27l292,1272r-2,4l290,1278r-6,23l278,1303r-13,3l232,1316r-29,15l192,1339r-4,4l188,1356r19,l228,1354r25,l301,1353r33,l370,1354r17,-1l397,1351r4,-4l399,1339r-4,-11l399,1322r6,-4l407,1314r5,-13l420,1281r8,-25l468,1141r13,-56l491,1030r11,-50l516,936r8,-23l533,888r21,-56l562,807r8,-21l573,772r2,-5l579,774r2,6l585,793r8,20l602,838r19,55l631,920r10,21l654,986r10,50l673,1091r14,56l727,1262r9,25l744,1306r4,14l750,1324r2,2l759,1329r2,4l756,1347r,6l759,1356r10,2l784,1360r39,-2l853,1358r50,2l926,1360r21,2l967,1362r,-13l963,1345r-12,-8l922,1322r-32,-10l876,1308r-5,-2l867,1285r,-2l865,1280r-4,-8l857,1262r-7,-27l840,1201r-27,-77l800,1089r-10,-32l782,1026r-7,-35l765,957r-6,-35l756,903r-8,-27l742,845r-7,-32l729,782r-2,-25l727,740r2,-6l731,732r17,-6l767,720r19,-9l792,707r4,-6l796,686r-4,-25l784,630,773,595r-6,-19l759,555,746,509,733,469r-6,-18l725,440r,-10l727,423r13,-16l759,392r23,-12l796,375r17,-8l851,350r43,-18l930,313r38,-19l1009,273r17,-10l1039,255r10,-5l1053,248r-8,-23l1061,225r28,-2l1101,221r13,-4l1126,207r13,-17l1151,167r4,-19l1156,130r-1,-9l1151,121r-6,2l1128,132r-20,14l1091,159r-6,4l1084,161r,-6l1085,148r,-10l1087,129r2,-18l1087,107r-2,l1080,113r-4,6l1064,138r-9,16l1038,177r-8,7l1026,188r-8,-11l1016,179r-3,1l1005,186r-12,6l967,207r-37,16l850,250r-39,9l781,265r-56,4l702,267r-8,-4l687,257r-12,-9l660,244r-12,-2l644,242r2,2l644,240r-2,-6l637,217r2,-6l639,205r7,-11l652,186r6,-15l662,150r3,-29l667,107,665,90,658,52,650,34,641,19,629,6,614,,554,,539,,525,4r-11,7l501,27,489,48r-6,21l483,123r4,27l495,171r9,19l510,202r6,17l516,228r-6,10xe" fillcolor="#b2b2b2" strokeweight="0">
                  <v:path arrowok="t" o:connecttype="custom" o:connectlocs="453,261;226,217;140,171;100,148;67,123;46,138;2,140;54,215;107,242;263,326;395,386;428,446;382,590;361,695;424,724;420,807;382,986;328,1157;290,1276;232,1316;207,1356;370,1354;395,1328;420,1281;502,980;562,807;581,780;631,920;687,1147;750,1324;756,1353;853,1358;967,1349;876,1308;861,1272;800,1089;759,922;729,782;748,726;796,686;759,555;725,430;796,375;968,294;1053,248;1114,217;1156,130;1108,146;1085,148;1085,107;1038,177;1013,180;850,250;694,263;644,242;639,211;662,150;650,34;539,0;483,69;510,202" o:connectangles="0,0,0,0,0,0,0,0,0,0,0,0,0,0,0,0,0,0,0,0,0,0,0,0,0,0,0,0,0,0,0,0,0,0,0,0,0,0,0,0,0,0,0,0,0,0,0,0,0,0,0,0,0,0,0,0,0,0,0,0,0"/>
                </v:shape>
                <v:shape id="Freeform 9" o:spid="_x0000_s1173" style="position:absolute;left:2448;top:2191;width:905;height:1066;visibility:visible;mso-wrap-style:square;v-text-anchor:top" coordsize="90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xGsEA&#10;AADbAAAADwAAAGRycy9kb3ducmV2LnhtbERP22oCMRB9F/oPYQp906w+FFk3ilRaLIjUyweMm3Gz&#10;djNZkqhrv94UBN/mcK5TzDrbiAv5UDtWMBxkIIhLp2uuFOx3n/0xiBCRNTaOScGNAsymL70Cc+2u&#10;vKHLNlYihXDIUYGJsc2lDKUhi2HgWuLEHZ23GBP0ldQeryncNnKUZe/SYs2pwWBLH4bK3+3ZKlj9&#10;8Lq165M/HP7MqnS3k/z6Xij19trNJyAidfEpfriXOs0fwf8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98RrBAAAA2wAAAA8AAAAAAAAAAAAAAAAAmAIAAGRycy9kb3du&#10;cmV2LnhtbFBLBQYAAAAABAAEAPUAAACGAwAAAAA=&#10;" path="m399,188r-12,l376,190r-10,6l355,203r-19,2l315,205r-22,-2l268,200r-28,-8l176,171,150,157,127,146,113,136r-4,-4l107,132r-5,10l100,140r-6,-6l79,115,71,102,67,96,63,88,56,80,54,79r-2,3l52,96r4,15l56,121r-2,l50,119,21,98,8,92,4,90r-2,l,98r2,11l6,127r7,17l25,159r8,8l42,171r10,l86,171r-5,19l82,192r8,4l102,201r13,8l176,242r29,15l238,271r30,13l292,294r19,9l326,315r10,11l338,340r-2,9l332,361r-10,33l309,430r-10,31l292,488r-6,25l282,532r,13l290,553r13,6l318,565r14,3l336,574r,14l332,607r-4,25l318,680r-3,21l311,716r-12,54l292,797r-6,25l278,847r-10,27l247,935r-7,27l234,984r-6,13l226,1001r-4,17l219,1020r-10,2l182,1030r-23,11l152,1047r-4,4l148,1060r15,l198,1058r63,l303,1058r8,-1l313,1053r,-4l309,1039r4,-6l316,1032r2,-4l322,1018r6,-15l336,984r30,-93l378,849r7,-42l393,766r10,-34l410,715r8,-20l433,651r6,-19l445,617r4,-12l451,601r4,8l458,620r6,16l470,655r15,44l493,720r8,18l512,772r8,41l522,834r5,21l537,897r31,90l575,1007r6,15l585,1032r2,3l591,1039r4,6l591,1055r,3l593,1062r7,2l642,1064r64,l740,1066r16,l756,1055r-4,-4l744,1047r-23,-14l696,1028r-11,-2l681,1024r-4,-17l675,1001r-6,-14l664,966r-8,-27l635,880,625,853r-7,-25l612,803r-6,-27l593,722r-4,-15l585,686,575,636r-4,-23l568,593r,-15l571,572r6,-2l585,568r15,-3l614,557r7,-8l621,536r-2,-19l612,494r-8,-27l595,436,583,399,571,367r-3,-12l566,346r2,-14l577,319r16,-12l612,298r11,-4l635,288r30,-13l698,261r29,-15l788,213r14,-8l813,200r8,-4l823,194r-6,-17l828,177r23,-2l861,175r10,-4l880,163r10,-13l899,132r4,-17l905,104r-2,-8l901,96r-3,2l884,104r-31,21l850,127r-2,l848,117r3,-15l851,88r,-4l848,84r-6,10l825,121r-14,19l804,146r-2,2l796,138r-2,l790,142r-13,10l754,163r-27,12l664,196r-29,7l610,207r-42,4l548,209r-11,-8l527,194r-11,-4l504,190r,2l502,190r-1,-6l499,171r2,-10l506,152r4,-6l514,134r4,-15l522,96r,-25l514,42,501,15,491,7,479,2,474,,433,,420,,410,4r-7,5l391,23r-9,15l378,55r,41l380,117r5,17l393,148r6,9l405,171r,7l399,188xe" fillcolor="gray" strokeweight="0">
                  <v:path arrowok="t" o:connecttype="custom" o:connectlocs="355,203;240,192;109,132;79,115;54,79;54,121;2,90;25,159;81,190;176,242;311,303;332,361;286,513;318,565;328,632;292,797;240,962;219,1020;148,1051;303,1058;313,1033;336,984;403,732;445,617;464,636;512,772;568,987;591,1039;600,1064;756,1055;685,1026;664,966;612,803;575,636;577,570;621,536;583,399;577,319;665,275;813,200;851,175;899,132;898,98;848,117;842,94;796,138;727,175;548,209;504,192;506,152;522,71;474,0;391,23;385,134;399,188" o:connectangles="0,0,0,0,0,0,0,0,0,0,0,0,0,0,0,0,0,0,0,0,0,0,0,0,0,0,0,0,0,0,0,0,0,0,0,0,0,0,0,0,0,0,0,0,0,0,0,0,0,0,0,0,0,0,0"/>
                </v:shape>
                <v:shape id="Freeform 10" o:spid="_x0000_s1174" style="position:absolute;left:2592;top:2473;width:664;height:784;visibility:visible;mso-wrap-style:square;v-text-anchor:top" coordsize="66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ccEA&#10;AADbAAAADwAAAGRycy9kb3ducmV2LnhtbERPTWuDQBC9F/Iflgn0UpLVFtNgs5EQKDS3xtT7xJ2q&#10;6M6Ku1X777OFQm7zeJ+zy2bTiZEG11hWEK8jEMSl1Q1XCr4u76stCOeRNXaWScEvOcj2i4cdptpO&#10;fKYx95UIIexSVFB736dSurImg25te+LAfdvBoA9wqKQecArhppPPUbSRBhsODTX2dKypbPMfo6B4&#10;Tbbj9akt+opOn3MbN0nU5Uo9LufDGwhPs7+L/90fOsx/gb9fwgF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zSXHBAAAA2wAAAA8AAAAAAAAAAAAAAAAAmAIAAGRycy9kb3du&#10;cmV2LnhtbFBLBQYAAAAABAAEAPUAAACGAwAAAAA=&#10;" path="m292,139r-8,l268,144r-9,6l247,152r-32,-4l198,146r-23,-6l128,125r-19,-8l92,108,82,100,79,98r-4,8l73,104r-4,-4l58,87,46,66,40,60r-2,l38,62r2,21l40,91r-2,l36,89,15,73,6,69,2,67,,71,,83,4,94r6,14l17,117r8,6l38,125r16,2l63,127r-4,13l61,142r6,2l84,154r44,23l175,200r23,8l215,215r25,16l245,240r2,10l245,258r-1,9l236,290r-10,27l219,340r-10,37l207,392r,10l213,408r9,3l234,415r10,4l245,423r,10l244,448r-2,17l234,500r-4,15l228,527r-7,40l215,588r-4,17l205,623r-7,21l182,688r-6,19l171,723r-4,9l165,736r-2,12l159,750r-6,1l132,757r-15,8l109,771r-2,2l107,780r12,l144,778r48,l222,778r6,-2l230,771r-4,-6l232,759r2,-2l236,750r4,-12l245,723r23,-66l284,594r6,-31l297,538r10,-27l318,479r6,-14l328,454r2,-8l332,442r2,4l334,450r4,8l341,469r4,13l357,515r11,27l376,567r6,29l387,629r8,30l418,727r6,15l428,753r2,8l432,763r5,4l433,775r,3l435,780r6,2l474,782r46,l545,784r11,l556,776r-2,-1l547,769r-16,-8l512,753r-8,-2l501,751r-2,-11l497,736r-4,-9l487,711r-6,-19l468,648,458,627r-5,-18l449,592r-4,-21l435,531r-2,-12l430,504r-4,-18l422,467r-2,-17l418,436r,-11l420,421r21,-6l451,409r5,-5l456,394r-1,-13l451,363r-6,-21l437,319r-9,-25l420,269r-2,-9l416,254r2,-10l424,235r25,-16l466,212r23,-8l514,192r21,-11l579,156r17,-10l602,144r2,-2l600,131r10,l625,129r16,-4l646,119r8,-9l660,96r4,-11l664,75r-2,-4l658,71r-10,6l627,92r-2,2l623,94r,-7l625,66r,-2l623,64r-5,5l606,89r-11,15l591,108r-2,2l585,102r-4,2l571,112r-17,7l535,129r-46,15l466,150r-17,4l433,154r-17,2l405,154r-10,-6l387,142r-7,-2l370,140r2,l370,139r-2,-4l366,125r2,-6l372,112r2,-4l378,100r2,-13l382,71r,-17l378,31,368,12,361,6,353,2,347,,318,r-9,l301,4r-6,4l288,17r-8,12l278,42r,29l280,87r4,13l290,112r3,5l297,127r,4l293,139r-1,xe" fillcolor="#5f5f5f" strokeweight="0">
                  <v:path arrowok="t" o:connecttype="custom" o:connectlocs="259,150;175,140;82,100;69,100;38,60;38,91;2,67;10,108;54,127;67,144;198,208;247,250;226,317;207,402;244,419;242,465;221,567;198,644;167,732;153,751;107,773;192,778;226,765;240,738;290,563;324,465;334,446;345,482;382,596;424,742;437,767;441,782;556,784;531,761;499,740;481,692;449,592;430,504;418,436;451,409;451,363;420,269;424,235;514,192;602,144;625,129;660,96;658,71;623,94;623,64;591,108;571,112;466,150;405,154;370,140;366,125;378,100;378,31;347,0;295,8;278,71;293,117;292,139" o:connectangles="0,0,0,0,0,0,0,0,0,0,0,0,0,0,0,0,0,0,0,0,0,0,0,0,0,0,0,0,0,0,0,0,0,0,0,0,0,0,0,0,0,0,0,0,0,0,0,0,0,0,0,0,0,0,0,0,0,0,0,0,0,0,0"/>
                </v:shape>
              </v:group>
              <v:group id="Group 11" o:spid="_x0000_s1175" style="position:absolute;left:870;top:1421;width:1083;height:686;rotation:-45" coordorigin="248,1819" coordsize="3824,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96nFDCAAAA2wAAAA8A&#10;AAAAAAAAAAAAAAAAqgIAAGRycy9kb3ducmV2LnhtbFBLBQYAAAAABAAEAPoAAACZAwAAAAA=&#10;">
                <v:shape id="Freeform 12" o:spid="_x0000_s1176" style="position:absolute;left:282;top:3448;width:3757;height:356;visibility:visible;mso-wrap-style:square;v-text-anchor:top" coordsize="37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cy8IA&#10;AADbAAAADwAAAGRycy9kb3ducmV2LnhtbERPTWvCQBC9F/oflil4KXWjYCmpq5RCQBCRaml7HLJj&#10;NjQ7G7KTGP+9KxR6m8f7nOV69I0aqIt1YAOzaQaKuAy25srA57F4egEVBdliE5gMXCjCenV/t8Tc&#10;hjN/0HCQSqUQjjkacCJtrnUsHXmM09ASJ+4UOo+SYFdp2+E5hftGz7PsWXusOTU4bOndUfl76L2B&#10;b8l+9l62wzwUX66f7faPfXEyZvIwvr2CEhrlX/zn3tg0fwG3X9IB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FzLwgAAANsAAAAPAAAAAAAAAAAAAAAAAJgCAABkcnMvZG93&#10;bnJldi54bWxQSwUGAAAAAAQABAD1AAAAhwMAAAAA&#10;" path="m3757,307l3633,180r-90,-23l3442,135,3330,108,3210,82,3082,56,2951,33,2820,18,2689,7,2562,,2434,7,2318,18,2206,45,2105,82r-90,53l1936,206r-56,86l1824,206r-71,-68l1663,86,1562,48,1453,22,1333,7r-127,l1078,7,944,22,813,37,678,60,554,86,430,108,318,135,213,157r-90,23l,307r232,-7l494,296r300,-8l1093,277r375,-7l1610,262r23,-4l1667,262r26,15l1696,307r-26,11l1663,322r-4,11l1659,348r11,8l2086,356r15,-8l2101,333r-4,-11l2086,318r-26,-11l2067,277r26,-15l2123,258r27,4l2206,262r191,8l2667,277r299,11l3266,296r258,4l3708,307r49,xe" fillcolor="#ffffe0" strokeweight="0">
                  <v:path arrowok="t" o:connecttype="custom" o:connectlocs="3633,180;3442,135;3210,82;2951,33;2689,7;2434,7;2206,45;2015,135;1880,292;1753,138;1562,48;1333,7;1078,7;813,37;554,86;318,135;123,180;232,300;794,288;1468,270;1633,258;1693,277;1670,318;1659,333;1670,356;2101,348;2097,322;2060,307;2093,262;2150,262;2397,270;2966,288;3524,300;3757,307" o:connectangles="0,0,0,0,0,0,0,0,0,0,0,0,0,0,0,0,0,0,0,0,0,0,0,0,0,0,0,0,0,0,0,0,0,0"/>
                </v:shape>
                <v:shape id="Freeform 13" o:spid="_x0000_s1177" style="position:absolute;left:405;top:1842;width:3510;height:1898;visibility:visible;mso-wrap-style:square;v-text-anchor:top" coordsize="3510,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eVL4A&#10;AADbAAAADwAAAGRycy9kb3ducmV2LnhtbERP24rCMBB9F/yHMMK+aaqISte0qODtUbsfMDRjW2wm&#10;JYna/XuzsODbHM511nlvWvEk5xvLCqaTBARxaXXDlYKfYj9egfABWWNrmRT8koc8Gw7WmGr74gs9&#10;r6ESMYR9igrqELpUSl/WZNBPbEccuZt1BkOErpLa4SuGm1bOkmQhDTYcG2rsaFdTeb8+jIJTcT74&#10;opzPkqpfbl23ounxRkp9jfrNN4hAffiI/90nHecv4O+XeIDM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eHlS+AAAA2wAAAA8AAAAAAAAAAAAAAAAAmAIAAGRycy9kb3ducmV2&#10;LnhtbFBLBQYAAAAABAAEAPUAAACDAwAAAAA=&#10;" path="m,1786l742,135,776,86,836,71,899,60,963,45r64,-12l1090,22r64,-7l1214,7r64,-4l1341,3r64,4l1465,22r56,15l1581,63r56,30l1693,127r49,41l1761,172r26,-22l1817,127r56,-34l1929,63r60,-26l2045,22,2105,7r64,-4l2233,r60,7l2360,15r64,7l2487,33r64,12l2615,60r63,11l2742,71r49,94l3510,1786r-90,-23l3319,1741r-112,-27l3087,1688r-128,-26l2828,1639r-131,-15l2566,1613r-127,-7l2311,1613r-116,11l2083,1651r-101,37l1892,1741r-79,71l1757,1898r-56,-86l1630,1744r-90,-52l1439,1654r-109,-26l1210,1613r-127,l955,1613r-134,15l690,1643r-135,23l431,1692r-124,22l195,1741,90,1763,,1786xe" strokeweight="0">
                  <v:path arrowok="t" o:connecttype="custom" o:connectlocs="742,135;836,71;963,45;1090,22;1214,7;1341,3;1465,22;1581,63;1693,127;1761,172;1817,127;1929,63;2045,22;2169,3;2293,7;2424,22;2551,45;2678,71;2791,165;3420,1763;3207,1714;2959,1662;2697,1624;2439,1606;2195,1624;1982,1688;1813,1812;1701,1812;1540,1692;1330,1628;1083,1613;821,1628;555,1666;307,1714;90,1763" o:connectangles="0,0,0,0,0,0,0,0,0,0,0,0,0,0,0,0,0,0,0,0,0,0,0,0,0,0,0,0,0,0,0,0,0,0,0"/>
                </v:shape>
                <v:shape id="Freeform 14" o:spid="_x0000_s1178" style="position:absolute;left:3196;top:2007;width:843;height:1748;visibility:visible;mso-wrap-style:square;v-text-anchor:top" coordsize="84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INcQA&#10;AADbAAAADwAAAGRycy9kb3ducmV2LnhtbERPTWvCQBC9C/0PyxR6001bMTV1FREKUfCgKbW9Ddlp&#10;EszOxuw2xn/vCkJv83ifM1v0phYdta6yrOB5FIEgzq2uuFDwmX0M30A4j6yxtkwKLuRgMX8YzDDR&#10;9sw76va+ECGEXYIKSu+bREqXl2TQjWxDHLhf2xr0AbaF1C2eQ7ip5UsUTaTBikNDiQ2tSsqP+z+j&#10;oEt/Xg9ptj6N+avPj9+beLrcxko9PfbLdxCeev8vvrtTHebHcPslH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iDXEAAAA2wAAAA8AAAAAAAAAAAAAAAAAmAIAAGRycy9k&#10;b3ducmV2LnhtbFBLBQYAAAAABAAEAPUAAACJAwAAAAA=&#10;" path="m,l719,1621r124,127l26,7,,xe" fillcolor="#ffffe0" strokeweight="0">
                  <v:path arrowok="t" o:connecttype="custom" o:connectlocs="0,0;719,1621;843,1748;26,7;0,0" o:connectangles="0,0,0,0,0"/>
                </v:shape>
                <v:shape id="Freeform 15" o:spid="_x0000_s1179" style="position:absolute;left:282;top:1917;width:895;height:1838;visibility:visible;mso-wrap-style:square;v-text-anchor:top" coordsize="895,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vU8UA&#10;AADbAAAADwAAAGRycy9kb3ducmV2LnhtbESPT2vDMAzF74N+B6PCLqV1ssEoad2yDvbnNtYOdlVj&#10;NTGL5dR20+zbT4fBbhLv6b2f1tvRd2qgmFxgA+WiAEVcB+u4MfB5eJ4vQaWMbLELTAZ+KMF2M7lZ&#10;Y2XDlT9o2OdGSQinCg20OfeV1qluyWNahJ5YtFOIHrOssdE24lXCfafviuJBe3QsDS329NRS/b2/&#10;eAOz1/NxGS+7F1fG2XC8dyf3Vb4bczsdH1egMo353/x3/WYFX2D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C9TxQAAANsAAAAPAAAAAAAAAAAAAAAAAJgCAABkcnMv&#10;ZG93bnJldi54bWxQSwUGAAAAAAQABAD1AAAAigMAAAAA&#10;" path="m,1838l123,1711,895,,820,97,,1838xe" fillcolor="#ffffe0" strokeweight="0">
                  <v:path arrowok="t" o:connecttype="custom" o:connectlocs="0,1838;123,1711;895,0;820,97;0,1838" o:connectangles="0,0,0,0,0"/>
                </v:shape>
                <v:shape id="Freeform 16" o:spid="_x0000_s1180" style="position:absolute;left:248;top:1819;width:3824;height:2015;visibility:visible;mso-wrap-style:square;v-text-anchor:top" coordsize="3824,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Zb8EA&#10;AADbAAAADwAAAGRycy9kb3ducmV2LnhtbERPS4vCMBC+L/gfwgheFk31IGs1ivhAT+6uevA4NGMb&#10;bCalibX+eyMs7G0+vufMFq0tRUO1N44VDAcJCOLMacO5gvNp2/8C4QOyxtIxKXiSh8W88zHDVLsH&#10;/1JzDLmIIexTVFCEUKVS+qwgi37gKuLIXV1tMURY51LX+IjhtpSjJBlLi4ZjQ4EVrQrKbse7VZB8&#10;N5v7zeDT5OvhZv/j3O7zcFGq122XUxCB2vAv/nPvdZw/gfcv8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mW/BAAAA2wAAAA8AAAAAAAAAAAAAAAAAmAIAAGRycy9kb3du&#10;cmV2LnhtbFBLBQYAAAAABAAEAPUAAACGAwAAAAA=&#10;" path="m1918,199r26,-23l1974,154r56,-34l2086,86r60,-22l2202,49r60,-15l2326,30r64,-4l2450,30r67,8l2581,49r63,7l2708,71r64,12l2835,101r60,12l2948,191r11,4l2974,195r817,1745l3742,1940r-184,-8l3300,1929r-300,-12l2701,1910r-270,-8l2240,1895r-56,-4l2157,1891r-30,l2101,1906r-7,34l2120,1951r11,4l2135,1966r,15l2120,1985r-416,l1693,1981r,-15l1697,1955r7,-4l1730,1940r-3,-34l1701,1891r-34,l1644,1891r-142,8l1127,1910r-299,7l528,1929r-262,3l34,1940,854,195r11,l880,191r53,-78l993,101r63,-15l1120,71r64,-15l1247,49r64,-8l1371,30r64,l1498,30r64,4l1622,49r56,15l1738,86r56,34l1850,154r49,37l1918,199r-4,-38l1865,135,1809,94,1749,64,1689,38,1626,23,1566,11,1498,4r-63,l1371,4r-64,7l1244,23r-64,7l1112,49r-59,11l989,75,925,86r-7,8l861,173r-14,l835,180,,1947r15,19l30,1966r236,-7l528,1955r300,-8l1127,1940r375,-15l1644,1921r27,-4l1697,1917r7,8l1674,1940r-11,26l1674,2000r30,15l2120,2015r34,-15l2165,1966r-15,-26l2120,1925r11,-8l2154,1917r26,4l2240,1925r191,4l2701,1940r299,7l3300,1955r258,4l3742,1962r49,4l3813,1966r11,-19l2993,180r-15,-7l2967,173,2910,90r-7,-4l2839,71,2775,56r-59,-7l2648,30,2581,19r-64,-8l2450,4,2390,r-64,4l2259,8r-60,11l2135,38r-60,26l2015,94r-56,41l1914,161r4,38xe" fillcolor="red" strokeweight="0">
                  <v:path arrowok="t" o:connecttype="custom" o:connectlocs="1974,154;2146,64;2326,30;2517,38;2708,71;2895,113;2974,195;3558,1932;2701,1910;2184,1891;2101,1906;2131,1955;2120,1985;1693,1966;1730,1940;1667,1891;1127,1910;266,1932;865,195;993,101;1184,56;1371,30;1562,34;1738,86;1899,191;1865,135;1689,38;1498,4;1307,11;1112,49;925,86;847,173;15,1966;528,1955;1502,1925;1697,1917;1663,1966;2120,2015;2150,1940;2154,1917;2431,1929;3300,1955;3791,1966;2993,180;2910,90;2775,56;2581,19;2390,0;2199,19;2015,94;1918,199" o:connectangles="0,0,0,0,0,0,0,0,0,0,0,0,0,0,0,0,0,0,0,0,0,0,0,0,0,0,0,0,0,0,0,0,0,0,0,0,0,0,0,0,0,0,0,0,0,0,0,0,0,0,0"/>
                </v:shape>
                <v:shape id="Freeform 17" o:spid="_x0000_s1181" style="position:absolute;left:656;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CrsA&#10;AADbAAAADwAAAGRycy9kb3ducmV2LnhtbERPSwrCMBDdC94hjODOJopIrUYRPyC48nOAoRnbYjMp&#10;TdR6e7MQXD7ef7nubC1e1PrKsYZxokAQ585UXGi4XQ+jFIQPyAZrx6ThQx7Wq35viZlxbz7T6xIK&#10;EUPYZ6ihDKHJpPR5SRZ94hriyN1dazFE2BbStPiO4baWE6Vm0mLFsaHEhrYl5Y/L02pQwaid8s08&#10;pSk+u5NLN7N9qvVw0G0WIAJ14S/+uY9GwySuj1/iD5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MDvgq7AAAA2wAAAA8AAAAAAAAAAAAAAAAAmAIAAGRycy9kb3ducmV2Lnht&#10;bFBLBQYAAAAABAAEAPUAAACAAwAAAAA=&#10;" path="m12,124l394,52,581,22,671,11,761,4,851,r86,l1023,11r86,11l1191,45r79,34l1349,120r78,49l1427,206r-78,-52l1266,112,1184,82,1098,60,1015,45,929,34r-90,l753,37r-94,8l570,56,382,86,,161,12,124xe" fillcolor="#ccc" stroked="f">
                  <v:path arrowok="t" o:connecttype="custom" o:connectlocs="12,124;394,52;581,22;671,11;761,4;851,0;937,0;1023,11;1109,22;1191,45;1270,79;1349,120;1427,169;1427,206;1349,154;1266,112;1184,82;1098,60;1015,45;929,34;839,34;753,37;659,45;570,56;382,86;0,161;12,124" o:connectangles="0,0,0,0,0,0,0,0,0,0,0,0,0,0,0,0,0,0,0,0,0,0,0,0,0,0,0"/>
                </v:shape>
                <v:shape id="Freeform 18" o:spid="_x0000_s1182" style="position:absolute;left:690;top:3147;width:1393;height:203;visibility:visible;mso-wrap-style:square;v-text-anchor:top" coordsize="139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A8UA&#10;AADbAAAADwAAAGRycy9kb3ducmV2LnhtbESP3YrCMBSE74V9h3CEvRFNdaFKNYq4P4rCgj8PcGyO&#10;bdnmpCRZ7b69EYS9HGbmG2a2aE0truR8ZVnBcJCAIM6trrhQcDp+9icgfEDWWFsmBX/kYTF/6cww&#10;0/bGe7oeQiEihH2GCsoQmkxKn5dk0A9sQxy9i3UGQ5SukNrhLcJNLUdJkkqDFceFEhtalZT/HH6N&#10;gvTr9F3L3vt4/bELu7f1edymW6fUa7ddTkEEasN/+NneaAWjI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m4DxQAAANsAAAAPAAAAAAAAAAAAAAAAAJgCAABkcnMv&#10;ZG93bnJldi54bWxQSwUGAAAAAAQABAD1AAAAigMAAAAA&#10;" path="m1393,203r-75,-49l1236,113,1157,83,1075,60,993,45,906,38,820,34r-86,4l644,45,558,57,375,87,,158,11,124,390,53,569,23,659,12,745,4,832,r86,4l1004,12r78,15l1165,49r79,30l1318,120r75,49l1393,203xe" fillcolor="#ccc" stroked="f">
                  <v:path arrowok="t" o:connecttype="custom" o:connectlocs="1393,203;1318,154;1236,113;1157,83;1075,60;993,45;906,38;820,34;734,38;644,45;558,57;375,87;0,158;11,124;390,53;569,23;659,12;745,4;832,0;918,4;1004,12;1082,27;1165,49;1244,79;1318,120;1393,169;1393,203" o:connectangles="0,0,0,0,0,0,0,0,0,0,0,0,0,0,0,0,0,0,0,0,0,0,0,0,0,0,0"/>
                </v:shape>
                <v:shape id="Freeform 19" o:spid="_x0000_s1183" style="position:absolute;left:724;top:3057;width:1363;height:199;visibility:visible;mso-wrap-style:square;v-text-anchor:top" coordsize="136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FMQA&#10;AADbAAAADwAAAGRycy9kb3ducmV2LnhtbESPQWvCQBSE74L/YXlCL6VuTMGW1FXUIvTSQpPSXh/Z&#10;101o9m3YXWP8911B8DjMzDfMajPaTgzkQ+tYwWKegSCunW7ZKPiqDg/PIEJE1tg5JgVnCrBZTycr&#10;LLQ78ScNZTQiQTgUqKCJsS+kDHVDFsPc9cTJ+3XeYkzSG6k9nhLcdjLPsqW02HJaaLCnfUP1X3m0&#10;CvRjxcedqZZl9vM0vH/7D/Pq75W6m43bFxCRxngLX9tvWkGew+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8lBTEAAAA2wAAAA8AAAAAAAAAAAAAAAAAmAIAAGRycy9k&#10;b3ducmV2LnhtbFBLBQYAAAAABAAEAPUAAACJAwAAAAA=&#10;" path="m1363,199r-79,-49l1210,109,1131,79,1048,57,970,45,887,34,801,30r-82,4l633,42,543,53,367,83,,150,11,117,378,49,558,19,644,8,726,r86,l895,r82,8l1060,23r75,26l1213,75r75,42l1363,165r,34xe" fillcolor="#ccc" stroked="f">
                  <v:path arrowok="t" o:connecttype="custom" o:connectlocs="1363,199;1284,150;1210,109;1131,79;1048,57;970,45;887,34;801,30;719,34;633,42;543,53;367,83;0,150;11,117;378,49;558,19;644,8;726,0;812,0;895,0;977,8;1060,23;1135,49;1213,75;1288,117;1363,165;1363,199" o:connectangles="0,0,0,0,0,0,0,0,0,0,0,0,0,0,0,0,0,0,0,0,0,0,0,0,0,0,0"/>
                </v:shape>
                <v:shape id="Freeform 20" o:spid="_x0000_s1184" style="position:absolute;left:757;top:2971;width:1330;height:199;visibility:visible;mso-wrap-style:square;v-text-anchor:top" coordsize="133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lUsUA&#10;AADbAAAADwAAAGRycy9kb3ducmV2LnhtbESPQUvDQBSE74L/YXmCN7tJlSBpt0UrggdLa/XS2yP7&#10;zAazb2P22aT/3i0Uehxm5htmvhx9qw7UxyawgXySgSKugm24NvD1+Xr3CCoKssU2MBk4UoTl4vpq&#10;jqUNA3/QYSe1ShCOJRpwIl2pdawceYyT0BEn7zv0HiXJvta2xyHBfaunWVZojw2nBYcdrRxVP7s/&#10;b+Dh6PL182pb/G7yKC/FtpPhfW/M7c34NAMlNMolfG6/WQPTezh9ST9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VSxQAAANsAAAAPAAAAAAAAAAAAAAAAAJgCAABkcnMv&#10;ZG93bnJldi54bWxQSwUGAAAAAAQABAD1AAAAigMAAAAA&#10;" path="m1330,199r-75,-49l1180,109,1102,79,1027,56,948,41,866,34,787,30r-86,4l618,41,532,52,360,79,,150,12,116,371,45,544,19,626,7,712,4,794,r83,4l956,11r78,15l1113,45r71,34l1259,116r71,49l1330,199xe" fillcolor="#ccc" stroked="f">
                  <v:path arrowok="t" o:connecttype="custom" o:connectlocs="1330,199;1255,150;1180,109;1102,79;1027,56;948,41;866,34;787,30;701,34;618,41;532,52;360,79;0,150;12,116;371,45;544,19;626,7;712,4;794,0;877,4;956,11;1034,26;1113,45;1184,79;1259,116;1330,165;1330,199" o:connectangles="0,0,0,0,0,0,0,0,0,0,0,0,0,0,0,0,0,0,0,0,0,0,0,0,0,0,0"/>
                </v:shape>
                <v:shape id="Freeform 21" o:spid="_x0000_s1185" style="position:absolute;left:795;top:2888;width:1292;height:196;visibility:visible;mso-wrap-style:square;v-text-anchor:top" coordsize="129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xscMA&#10;AADbAAAADwAAAGRycy9kb3ducmV2LnhtbESPQWvCQBSE74X+h+UJvdWNqYhEV7GBQAShqKXnR/aZ&#10;BLNv091tkv77bqHQ4zAz3zDb/WQ6MZDzrWUFi3kCgriyuuVawfu1eF6D8AFZY2eZFHyTh/3u8WGL&#10;mbYjn2m4hFpECPsMFTQh9JmUvmrIoJ/bnjh6N+sMhihdLbXDMcJNJ9MkWUmDLceFBnvKG6ruly8T&#10;KZ+YO31/HcuX41v4OBSngo9rpZ5m02EDItAU/sN/7VIrSJf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hxscMAAADbAAAADwAAAAAAAAAAAAAAAACYAgAAZHJzL2Rv&#10;d25yZXYueG1sUEsFBgAAAAAEAAQA9QAAAIgDAAAAAA==&#10;" path="m1292,196r-71,-45l1150,109,1075,79,996,57,921,45,843,34r-79,l682,34r-83,8l517,49,348,75,,147,7,113,359,45,528,19,610,8,693,4,771,r79,4l929,12r75,15l1079,49r75,30l1225,117r67,49l1292,196xe" fillcolor="#ccc" stroked="f">
                  <v:path arrowok="t" o:connecttype="custom" o:connectlocs="1292,196;1221,151;1150,109;1075,79;996,57;921,45;843,34;764,34;682,34;599,42;517,49;348,75;0,147;7,113;359,45;528,19;610,8;693,4;771,0;850,4;929,12;1004,27;1079,49;1154,79;1225,117;1292,166;1292,196" o:connectangles="0,0,0,0,0,0,0,0,0,0,0,0,0,0,0,0,0,0,0,0,0,0,0,0,0,0,0"/>
                </v:shape>
                <v:shape id="Freeform 22" o:spid="_x0000_s1186" style="position:absolute;left:829;top:2810;width:1262;height:191;visibility:visible;mso-wrap-style:square;v-text-anchor:top" coordsize="1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9cAA&#10;AADbAAAADwAAAGRycy9kb3ducmV2LnhtbESP0YrCMBRE3wX/IVzBN00VXbRrlCIIPglaP+DSXNuu&#10;zU1tYlv/3gjCPg4zc4bZ7HpTiZYaV1pWMJtGIIgzq0vOFVzTw2QFwnlkjZVlUvAiB7vtcLDBWNuO&#10;z9RefC4ChF2MCgrv61hKlxVk0E1tTRy8m20M+iCbXOoGuwA3lZxH0Y80WHJYKLCmfUHZ/fI0CtrK&#10;P5OoW+fnZPE4tY9Xmjr6U2o86pNfEJ56/x/+to9awXwJny/hB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z9cAAAADbAAAADwAAAAAAAAAAAAAAAACYAgAAZHJzL2Rvd25y&#10;ZXYueG1sUEsFBgAAAAAEAAQA9QAAAIUDAAAAAA==&#10;" path="m1262,191r-71,-49l1120,105,1048,75,973,56,899,41,820,30r-79,l666,30r-82,7l505,45,340,71,,138,11,105,348,41,516,15,595,7,674,r78,l827,3r79,8l981,22r71,23l1123,75r71,37l1262,157r,34xe" fillcolor="#ccc" stroked="f">
                  <v:path arrowok="t" o:connecttype="custom" o:connectlocs="1262,191;1191,142;1120,105;1048,75;973,56;899,41;820,30;741,30;666,30;584,37;505,45;340,71;0,138;11,105;348,41;516,15;595,7;674,0;752,0;827,3;906,11;981,22;1052,45;1123,75;1194,112;1262,157;1262,191" o:connectangles="0,0,0,0,0,0,0,0,0,0,0,0,0,0,0,0,0,0,0,0,0,0,0,0,0,0,0"/>
                </v:shape>
                <v:shape id="Freeform 23" o:spid="_x0000_s1187" style="position:absolute;left:862;top:2727;width:1229;height:191;visibility:visible;mso-wrap-style:square;v-text-anchor:top" coordsize="12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01MUA&#10;AADbAAAADwAAAGRycy9kb3ducmV2LnhtbESPQWvCQBSE70L/w/IK3symiiKpG0lbhHoqJqX0+Mg+&#10;k5Ds2zS7jem/dwuCx2FmvmF2+8l0YqTBNZYVPEUxCOLS6oYrBZ/FYbEF4Tyyxs4yKfgjB/v0YbbD&#10;RNsLn2jMfSUChF2CCmrv+0RKV9Zk0EW2Jw7e2Q4GfZBDJfWAlwA3nVzG8UYabDgs1NjTa01lm/8a&#10;BcU3rb5esnydHdu3n+Zw/Bin4qzU/HHKnkF4mvw9fGu/awXLDfx/CT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3TUxQAAANsAAAAPAAAAAAAAAAAAAAAAAJgCAABkcnMv&#10;ZG93bnJldi54bWxQSwUGAAAAAAQABAD1AAAAigMAAAAA&#10;" path="m1229,191r-68,-48l1090,105,1019,79,948,56,877,41,802,34,727,30r-79,l570,38r-79,7l334,71,,135,12,105,341,41,424,26,502,15,581,8,660,r74,l809,4r75,7l955,26r72,23l1098,75r63,38l1229,158r,33xe" fillcolor="#ccc" stroked="f">
                  <v:path arrowok="t" o:connecttype="custom" o:connectlocs="1229,191;1161,143;1090,105;1019,79;948,56;877,41;802,34;727,30;648,30;570,38;491,45;334,71;0,135;12,105;341,41;424,26;502,15;581,8;660,0;734,0;809,4;884,11;955,26;1027,49;1098,75;1161,113;1229,158;1229,191" o:connectangles="0,0,0,0,0,0,0,0,0,0,0,0,0,0,0,0,0,0,0,0,0,0,0,0,0,0,0,0"/>
                </v:shape>
                <v:shape id="Freeform 24" o:spid="_x0000_s1188" style="position:absolute;left:896;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JhMMA&#10;AADbAAAADwAAAGRycy9kb3ducmV2LnhtbESPQWvCQBSE7wX/w/KE3upGkVaiq2ih2FsxKl6f2Wc2&#10;Jvs2ZNck/ffdQqHHYWa+YVabwdaio9aXjhVMJwkI4tzpkgsFp+PHywKED8gaa8ek4Js8bNajpxWm&#10;2vV8oC4LhYgQ9ikqMCE0qZQ+N2TRT1xDHL2bay2GKNtC6hb7CLe1nCXJq7RYclww2NC7obzKHlZB&#10;N7/0hT9kpy9z7eZVdTP7832n1PN42C5BBBrCf/iv/akVzN7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kJhMMAAADbAAAADwAAAAAAAAAAAAAAAACYAgAAZHJzL2Rv&#10;d25yZXYueG1sUEsFBgAAAAAEAAQA9QAAAIgDAAAAAA==&#10;" path="m1195,187r-64,-41l1064,108,993,78,925,56,854,41,779,33,708,30r-75,l558,37r-79,8l401,56,326,71,,135,11,105,172,71,333,41,412,26,487,15,566,7,640,3,715,r72,3l861,11r68,15l1000,48r67,30l1101,93r30,19l1195,157r,30xe" fillcolor="#ccc" stroked="f">
                  <v:path arrowok="t" o:connecttype="custom" o:connectlocs="1195,187;1131,146;1064,108;993,78;925,56;854,41;779,33;708,30;633,30;558,37;479,45;401,56;326,71;0,135;11,105;172,71;333,41;412,26;487,15;566,7;640,3;715,0;787,3;861,11;929,26;1000,48;1067,78;1101,93;1131,112;1195,157;1195,187" o:connectangles="0,0,0,0,0,0,0,0,0,0,0,0,0,0,0,0,0,0,0,0,0,0,0,0,0,0,0,0,0,0,0"/>
                </v:shape>
                <v:shape id="Freeform 25" o:spid="_x0000_s1189" style="position:absolute;left:930;top:2562;width:1165;height:188;visibility:visible;mso-wrap-style:square;v-text-anchor:top" coordsize="116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KWMMA&#10;AADbAAAADwAAAGRycy9kb3ducmV2LnhtbESPTWsCMRCG74X+hzCF3mpWDyKrUVQoFIqHroJ4Gzaz&#10;H7iZhCTV9d93DgWPwzvvM/OsNqMb1I1i6j0bmE4KUMS1tz23Bk7Hz48FqJSRLQ6eycCDEmzWry8r&#10;LK2/8w/dqtwqgXAq0UCXcyi1TnVHDtPEB2LJGh8dZhljq23Eu8DdoGdFMdcOe5YLHQbad1Rfq18n&#10;lOPpcPluD2Hw834XzvHBTVMZ8/42bpegMo35ufzf/rIGZvKsuIg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jKWMMAAADbAAAADwAAAAAAAAAAAAAAAACYAgAAZHJzL2Rv&#10;d25yZXYueG1sUEsFBgAAAAAEAAQA9QAAAIgDAAAAAA==&#10;" path="m1165,188r-64,-45l1033,109,966,79,899,56,831,41,760,34,689,30r-71,l543,37r-75,8l389,52,314,68,,128,11,101,326,41,400,26,475,15,550,7,625,4,696,r72,4l835,15r71,15l974,49r33,15l1037,79r64,34l1165,158r,30xe" fillcolor="#ccc" stroked="f">
                  <v:path arrowok="t" o:connecttype="custom" o:connectlocs="1165,188;1101,143;1033,109;966,79;899,56;831,41;760,34;689,30;618,30;543,37;468,45;389,52;314,68;0,128;11,101;326,41;400,26;475,15;550,7;625,4;696,0;768,4;835,15;906,30;974,49;1007,64;1037,79;1101,113;1165,158;1165,188" o:connectangles="0,0,0,0,0,0,0,0,0,0,0,0,0,0,0,0,0,0,0,0,0,0,0,0,0,0,0,0,0,0"/>
                </v:shape>
                <v:shape id="Freeform 26" o:spid="_x0000_s1190" style="position:absolute;left:967;top:2483;width:1128;height:184;visibility:visible;mso-wrap-style:square;v-text-anchor:top" coordsize="112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s3sYA&#10;AADbAAAADwAAAGRycy9kb3ducmV2LnhtbESPQWvCQBSE74X+h+UVvNVNcwiauooUUjyEQqOl9fbI&#10;PpPY7NuQ3Zj4791CweMwM98wq81kWnGh3jWWFbzMIxDEpdUNVwoO++x5AcJ5ZI2tZVJwJQeb9ePD&#10;ClNtR/6kS+ErESDsUlRQe9+lUrqyJoNubjvi4J1sb9AH2VdS9zgGuGllHEWJNNhwWKixo7eayt9i&#10;MAq+ltnpnO8P3/L6o01yHD/O7/mg1Oxp2r6C8DT5e/i/vdMK4iX8fQk/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s3sYAAADbAAAADwAAAAAAAAAAAAAAAACYAgAAZHJz&#10;L2Rvd25yZXYueG1sUEsFBgAAAAAEAAQA9QAAAIsDAAAAAA==&#10;" path="m1128,184r-64,-45l1000,105,937,75,869,53,805,41,734,30,667,26r-71,l525,30,453,41r-75,8l304,64,154,94,,124,8,94,161,64,315,34,386,23,461,11,532,4,603,r71,l742,4r71,7l877,26r63,23l1008,75r60,38l1098,131r30,23l1128,184xe" fillcolor="#ccc" stroked="f">
                  <v:path arrowok="t" o:connecttype="custom" o:connectlocs="1128,184;1064,139;1000,105;937,75;869,53;805,41;734,30;667,26;596,26;525,30;453,41;378,49;304,64;154,94;0,124;8,94;161,64;315,34;386,23;461,11;532,4;603,0;674,0;742,4;813,11;877,26;940,49;1008,75;1068,113;1098,131;1128,154;1128,184" o:connectangles="0,0,0,0,0,0,0,0,0,0,0,0,0,0,0,0,0,0,0,0,0,0,0,0,0,0,0,0,0,0,0,0"/>
                </v:shape>
                <v:shape id="Freeform 27" o:spid="_x0000_s1191" style="position:absolute;left:1001;top:2401;width:1094;height:180;visibility:visible;mso-wrap-style:square;v-text-anchor:top" coordsize="10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RsEA&#10;AADbAAAADwAAAGRycy9kb3ducmV2LnhtbERPTWsCMRC9F/ofwgi91awWrKxGkYJFVBCtRbwNm9nd&#10;4GayJKmu/94chB4f73s672wjruSDcaxg0M9AEBdOG64UHH+W72MQISJrbByTgjsFmM9eX6aYa3fj&#10;PV0PsRIphEOOCuoY21zKUNRkMfRdS5y40nmLMUFfSe3xlsJtI4dZNpIWDaeGGlv6qqm4HP6sAjxu&#10;zGDVnUI02/Xu+/z7WValV+qt1y0mICJ18V/8dK+0go+0Pn1JP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gAUbBAAAA2wAAAA8AAAAAAAAAAAAAAAAAmAIAAGRycy9kb3du&#10;cmV2LnhtbFBLBQYAAAAABAAEAPUAAACGAwAAAAA=&#10;" path="m1094,180r-60,-42l974,101,910,75,846,56,779,37,715,30,648,26r-71,l509,30r-71,7l296,60,,120,7,90,157,63,303,33,446,11,517,3,588,r67,l723,3r63,8l850,26r64,22l977,75r60,37l1094,153r,27xe" fillcolor="#ccc" stroked="f">
                  <v:path arrowok="t" o:connecttype="custom" o:connectlocs="1094,180;1034,138;974,101;910,75;846,56;779,37;715,30;648,26;577,26;509,30;438,37;296,60;0,120;7,90;157,63;303,33;446,11;517,3;588,0;655,0;723,3;786,11;850,26;914,48;977,75;1037,112;1094,153;1094,180" o:connectangles="0,0,0,0,0,0,0,0,0,0,0,0,0,0,0,0,0,0,0,0,0,0,0,0,0,0,0,0"/>
                </v:shape>
                <v:shape id="Freeform 28" o:spid="_x0000_s1192" style="position:absolute;left:1035;top:2318;width:1063;height:180;visibility:visible;mso-wrap-style:square;v-text-anchor:top" coordsize="1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n2MQA&#10;AADbAAAADwAAAGRycy9kb3ducmV2LnhtbESPQWvCQBSE7wX/w/KE3uomLRQbXUUUwYvQpjl4fMk+&#10;s4vZtyG71dhf3y0Uehxm5htmuR5dJ640BOtZQT7LQBA3XltuFVSf+6c5iBCRNXaeScGdAqxXk4cl&#10;Ftrf+IOuZWxFgnAoUIGJsS+kDI0hh2Hme+Lknf3gMCY5tFIPeEtw18nnLHuVDi2nBYM9bQ01l/LL&#10;KbCxtvXpbX56t+V3nctjtetMpdTjdNwsQEQa43/4r33QCl5y+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J9jEAAAA2wAAAA8AAAAAAAAAAAAAAAAAmAIAAGRycy9k&#10;b3ducmV2LnhtbFBLBQYAAAAABAAEAPUAAACJAwAAAAA=&#10;" path="m1063,180r-60,-41l943,101,884,75,820,56,756,41,693,30,629,26r-68,l494,30r-67,8l355,45,288,60,146,86,,116,7,90,153,60,295,34,367,19r67,-8l501,4,569,r67,l700,4r64,11l827,30r60,19l947,75r30,19l1007,109r56,45l1063,180xe" fillcolor="#ccc" stroked="f">
                  <v:path arrowok="t" o:connecttype="custom" o:connectlocs="1063,180;1003,139;943,101;884,75;820,56;756,41;693,30;629,26;561,26;494,30;427,38;355,45;288,60;146,86;0,116;7,90;153,60;295,34;367,19;434,11;501,4;569,0;636,0;700,4;764,15;827,30;887,49;947,75;977,94;1007,109;1063,154;1063,180" o:connectangles="0,0,0,0,0,0,0,0,0,0,0,0,0,0,0,0,0,0,0,0,0,0,0,0,0,0,0,0,0,0,0,0"/>
                </v:shape>
                <v:shape id="Freeform 29" o:spid="_x0000_s1193" style="position:absolute;left:1068;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dvcUA&#10;AADbAAAADwAAAGRycy9kb3ducmV2LnhtbESPT2vCQBTE70K/w/IKvTUbLZQYXUUUS1svbfTg8ZF9&#10;JsHs2zS7zZ9v3xUKHoeZ+Q2zXA+mFh21rrKsYBrFIIhzqysuFJyO++cEhPPIGmvLpGAkB+vVw2SJ&#10;qbY9f1OX+UIECLsUFZTeN6mULi/JoItsQxy8i20N+iDbQuoW+wA3tZzF8as0WHFYKLGhbUn5Nfs1&#10;Crr99evzbXccPza265MD+XP/M1fq6XHYLEB4Gvw9/N9+1wpeZn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29xQAAANsAAAAPAAAAAAAAAAAAAAAAAJgCAABkcnMv&#10;ZG93bnJldi54bWxQSwUGAAAAAAQABAD1AAAAigMAAAAA&#10;" path="m1030,176l974,135,914,101,854,75,794,56,734,41,674,30,611,26r-64,l480,30r-64,7l349,45,281,56,143,86,,112,12,86,150,56,289,30,356,18r68,-7l487,3,555,r63,l682,3r60,12l806,30r56,18l918,78r60,34l1030,153r,23xe" fillcolor="#ccc" stroked="f">
                  <v:path arrowok="t" o:connecttype="custom" o:connectlocs="1030,176;974,135;914,101;854,75;794,56;734,41;674,30;611,26;547,26;480,30;416,37;349,45;281,56;143,86;0,112;12,86;150,56;289,30;356,18;424,11;487,3;555,0;618,0;682,3;742,15;806,30;862,48;918,78;978,112;1030,153;1030,176" o:connectangles="0,0,0,0,0,0,0,0,0,0,0,0,0,0,0,0,0,0,0,0,0,0,0,0,0,0,0,0,0,0,0"/>
                </v:shape>
                <v:shape id="Freeform 30" o:spid="_x0000_s1194" style="position:absolute;left:1102;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nVsUA&#10;AADbAAAADwAAAGRycy9kb3ducmV2LnhtbESPQWvCQBSE70L/w/IKvZlNYpEaXUNRWnqp0kTw+si+&#10;JqHZtyG71eTfdwuCx2FmvmE2+Wg6caHBtZYVJFEMgriyuuVawal8m7+AcB5ZY2eZFEzkIN8+zDaY&#10;aXvlL7oUvhYBwi5DBY33fSalqxoy6CLbEwfv2w4GfZBDLfWA1wA3nUzjeCkNthwWGuxp11D1U/wa&#10;BefVrk0/j8l78azTQ2mraV/uJ6WeHsfXNQhPo7+Hb+0PrWCxgP8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OdWxQAAANsAAAAPAAAAAAAAAAAAAAAAAJgCAABkcnMv&#10;ZG93bnJldi54bWxQSwUGAAAAAAQABAD1AAAAigMAAAAA&#10;" path="m996,176l944,135,888,105,832,75,772,56,715,41,652,34,592,26r-64,l468,30r-63,4l337,45,270,56,139,83,,109,11,83,146,56,281,30,345,19r63,-8l472,4,536,r63,l659,7r60,8l779,30r56,22l891,79r53,34l996,150r,26xe" fillcolor="#ccc" stroked="f">
                  <v:path arrowok="t" o:connecttype="custom" o:connectlocs="996,176;944,135;888,105;832,75;772,56;715,41;652,34;592,26;528,26;468,30;405,34;337,45;270,56;139,83;0,109;11,83;146,56;281,30;345,19;408,11;472,4;536,0;599,0;659,7;719,15;779,30;835,52;891,79;944,113;996,150;996,176" o:connectangles="0,0,0,0,0,0,0,0,0,0,0,0,0,0,0,0,0,0,0,0,0,0,0,0,0,0,0,0,0,0,0"/>
                </v:shape>
                <v:shape id="Freeform 31" o:spid="_x0000_s1195" style="position:absolute;left:1136;top:2078;width:962;height:176;visibility:visible;mso-wrap-style:square;v-text-anchor:top" coordsize="9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Pc8MA&#10;AADbAAAADwAAAGRycy9kb3ducmV2LnhtbESPQWsCMRSE74X+h/AK3jRrrUVXo1RB6EmoVcHbY/O6&#10;2bp5WTZRo7/eFIQeh5n5hpnOo63FmVpfOVbQ72UgiAunKy4VbL9X3REIH5A11o5JwZU8zGfPT1PM&#10;tbvwF503oRQJwj5HBSaEJpfSF4Ys+p5riJP341qLIcm2lLrFS4LbWr5m2bu0WHFaMNjQ0lBx3Jys&#10;gnh0+ja22X54WKyl2/VjGP8apTov8WMCIlAM/+FH+1MrGLzB35f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3Pc8MAAADbAAAADwAAAAAAAAAAAAAAAACYAgAAZHJzL2Rv&#10;d25yZXYueG1sUEsFBgAAAAAEAAQA9QAAAIgDAAAAAA==&#10;" path="m962,176l910,135,857,101,805,75,749,56,689,41,633,30,573,26,513,22r-64,4l389,34r-63,7l262,52,135,79,,105,11,82,142,56,273,30,337,19r60,-8l457,4,520,r60,4l636,7r60,8l753,30r56,22l861,79r53,30l962,150r,26xe" fillcolor="#ccc" stroked="f">
                  <v:path arrowok="t" o:connecttype="custom" o:connectlocs="962,176;910,135;857,101;805,75;749,56;689,41;633,30;573,26;513,22;449,26;389,34;326,41;262,52;135,79;0,105;11,82;142,56;273,30;337,19;397,11;457,4;520,0;580,4;636,7;696,15;753,30;809,52;861,79;914,109;962,150;962,176" o:connectangles="0,0,0,0,0,0,0,0,0,0,0,0,0,0,0,0,0,0,0,0,0,0,0,0,0,0,0,0,0,0,0"/>
                </v:shape>
                <v:shape id="Freeform 32" o:spid="_x0000_s1196" style="position:absolute;left:1173;top:1999;width:929;height:173;visibility:visible;mso-wrap-style:square;v-text-anchor:top" coordsize="92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TcQA&#10;AADbAAAADwAAAGRycy9kb3ducmV2LnhtbESPQWsCMRSE7wX/Q3iCt5qttkVWo5SCWOzJtYceXzfP&#10;zdrNy5LEdfXXN0LB4zAz3zCLVW8b0ZEPtWMFT+MMBHHpdM2Vgq/9+nEGIkRkjY1jUnChAKvl4GGB&#10;uXZn3lFXxEokCIccFZgY21zKUBqyGMauJU7ewXmLMUlfSe3xnOC2kZMse5UWa04LBlt6N1T+Fier&#10;oLjow+d2c9w+Vx3/GF9eZ/H7qtRo2L/NQUTq4z383/7QCqYv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03EAAAA2wAAAA8AAAAAAAAAAAAAAAAAmAIAAGRycy9k&#10;b3ducmV2LnhtbFBLBQYAAAAABAAEAPUAAACJAwAAAAA=&#10;" path="m929,173l877,135,828,101,776,75,719,56,663,41,607,30,551,26r-60,l435,26r-60,8l251,53,128,75,,101,8,79,135,53,259,26,382,11,442,4,498,r60,4l614,8r57,11l723,34r56,19l832,79r48,30l929,150r,23xe" fillcolor="#ccc" stroked="f">
                  <v:path arrowok="t" o:connecttype="custom" o:connectlocs="929,173;877,135;828,101;776,75;719,56;663,41;607,30;551,26;491,26;435,26;375,34;251,53;128,75;0,101;8,79;135,53;259,26;382,11;442,4;498,0;558,4;614,8;671,19;723,34;779,53;832,79;880,109;929,150;929,173" o:connectangles="0,0,0,0,0,0,0,0,0,0,0,0,0,0,0,0,0,0,0,0,0,0,0,0,0,0,0,0,0"/>
                </v:shape>
                <v:shape id="Freeform 33" o:spid="_x0000_s1197" style="position:absolute;left:1207;top:1935;width:895;height:169;visibility:visible;mso-wrap-style:square;v-text-anchor:top" coordsize="8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pcUA&#10;AADbAAAADwAAAGRycy9kb3ducmV2LnhtbESP0WoCMRRE3wv+Q7hC32rWWqxdjVIUa31ooVs/4LK5&#10;bhY3N2sSdevXN0Khj8PMnGFmi8424kw+1I4VDAcZCOLS6ZorBbvv9cMERIjIGhvHpOCHAizmvbsZ&#10;5tpd+IvORaxEgnDIUYGJsc2lDKUhi2HgWuLk7Z23GJP0ldQeLwluG/mYZWNpsea0YLClpaHyUJys&#10;ghe3el5vtm8fp+u2fJp8Ho7GF6jUfb97nYKI1MX/8F/7XSsYjeH2Jf0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3+lxQAAANsAAAAPAAAAAAAAAAAAAAAAAJgCAABkcnMv&#10;ZG93bnJldi54bWxQSwUGAAAAAAQABAD1AAAAigMAAAAA&#10;" path="m7,75l127,49,251,23r56,-8l367,8,427,4,483,r56,l592,8r56,11l700,34r53,19l801,79r49,30l895,147r,22l846,132,798,102,745,75,693,57,640,38,588,30,532,23r-56,l419,27r-60,3l303,38,243,49,123,72,,98,7,75xe" fillcolor="#ccc" stroked="f">
                  <v:path arrowok="t" o:connecttype="custom" o:connectlocs="7,75;127,49;251,23;307,15;367,8;427,4;483,0;539,0;592,8;648,19;700,34;753,53;801,79;850,109;895,147;895,169;846,132;798,102;745,75;693,57;640,38;588,30;532,23;476,23;419,27;359,30;303,38;243,49;123,72;0,98;7,75" o:connectangles="0,0,0,0,0,0,0,0,0,0,0,0,0,0,0,0,0,0,0,0,0,0,0,0,0,0,0,0,0,0,0"/>
                </v:shape>
                <v:shape id="Freeform 34" o:spid="_x0000_s1198" style="position:absolute;left:2252;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wo8IA&#10;AADbAAAADwAAAGRycy9kb3ducmV2LnhtbESPwWrDMBBE74H8g9hAb4mUtLiuY9mYNoVCTk37AYu1&#10;tU2slbGU2Pn7qlDIcZiZN0xezrYXVxp951jDdqNAENfOdNxo+P56X6cgfEA22DsmDTfyUBbLRY6Z&#10;cRN/0vUUGhEh7DPU0IYwZFL6uiWLfuMG4uj9uNFiiHJspBlxinDby51SibTYcVxocaDXlurz6WI1&#10;qGDUm/LDS0pPeJmPLq2SQ6r1w2qu9iACzeEe/m9/GA2Pz/D3Jf4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7CjwgAAANsAAAAPAAAAAAAAAAAAAAAAAJgCAABkcnMvZG93&#10;bnJldi54bWxQSwUGAAAAAAQABAD1AAAAhwMAAAAA&#10;" path="m1416,124l1030,52,846,22,753,11,663,4,573,,487,,401,11,318,22,236,45,157,79,79,120,,169r,37l79,154r82,-42l243,82,326,60,412,45,498,34r86,l674,37r90,8l858,56r183,30l1427,161r-11,-37xe" fillcolor="#ccc" stroked="f">
                  <v:path arrowok="t" o:connecttype="custom" o:connectlocs="1416,124;1030,52;846,22;753,11;663,4;573,0;487,0;401,11;318,22;236,45;157,79;79,120;0,169;0,206;79,154;161,112;243,82;326,60;412,45;498,34;584,34;674,37;764,45;858,56;1041,86;1427,161;1416,124" o:connectangles="0,0,0,0,0,0,0,0,0,0,0,0,0,0,0,0,0,0,0,0,0,0,0,0,0,0,0"/>
                </v:shape>
                <v:shape id="Freeform 35" o:spid="_x0000_s1199" style="position:absolute;left:2248;top:3147;width:1394;height:203;visibility:visible;mso-wrap-style:square;v-text-anchor:top" coordsize="139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d+sEA&#10;AADbAAAADwAAAGRycy9kb3ducmV2LnhtbERPy4rCMBTdD/gP4QruxlQdqlSjFIcBBcEn4vLSXNti&#10;c1OaqB2/3iwGZnk479miNZV4UONKywoG/QgEcWZ1ybmC0/HncwLCeWSNlWVS8EsOFvPOxwwTbZ+8&#10;p8fB5yKEsEtQQeF9nUjpsoIMur6tiQN3tY1BH2CTS93gM4SbSg6jKJYGSw4NBda0LCi7He5GwW4z&#10;/trI9Lx9xelosv4eXi7xyyrV67bpFISn1v+L/9wrrWAUxoY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3frBAAAA2wAAAA8AAAAAAAAAAAAAAAAAmAIAAGRycy9kb3du&#10;cmV2LnhtbFBLBQYAAAAABAAEAPUAAACGAwAAAAA=&#10;" path="m,203l79,154r78,-41l240,83,322,60,405,45r86,-7l573,34r86,4l749,45r90,12l1019,87r375,71l1382,124,1008,53,828,23,738,12,648,4,562,,480,4r-87,8l311,27,232,49,154,79,75,120,,169r,34xe" fillcolor="#ccc" stroked="f">
                  <v:path arrowok="t" o:connecttype="custom" o:connectlocs="0,203;79,154;157,113;240,83;322,60;405,45;491,38;573,34;659,38;749,45;839,57;1019,87;1394,158;1382,124;1008,53;828,23;738,12;648,4;562,0;480,4;393,12;311,27;232,49;154,79;75,120;0,169;0,203" o:connectangles="0,0,0,0,0,0,0,0,0,0,0,0,0,0,0,0,0,0,0,0,0,0,0,0,0,0,0"/>
                </v:shape>
                <v:shape id="Freeform 36" o:spid="_x0000_s1200" style="position:absolute;left:2248;top:3057;width:1360;height:199;visibility:visible;mso-wrap-style:square;v-text-anchor:top" coordsize="13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O4MQA&#10;AADbAAAADwAAAGRycy9kb3ducmV2LnhtbESPT2vCQBTE7wW/w/KE3nRTa4OmrlICRb0U/4HX1+xr&#10;sph9G7Krxm/vCkKPw8z8hpktOluLC7XeOFbwNkxAEBdOGy4VHPbfgwkIH5A11o5JwY08LOa9lxlm&#10;2l15S5ddKEWEsM9QQRVCk0npi4os+qFriKP351qLIcq2lLrFa4TbWo6SJJUWDceFChvKKypOu7NV&#10;8GHCKR13m3qd++NPsxyZX9rnSr32u69PEIG68B9+tldawfsUHl/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zuDEAAAA2wAAAA8AAAAAAAAAAAAAAAAAmAIAAGRycy9k&#10;b3ducmV2LnhtbFBLBQYAAAAABAAEAPUAAACJAwAAAAA=&#10;" path="m,199l75,150r79,-41l232,79,311,57,393,45,476,34r82,-4l644,34r83,8l817,53,993,83r367,67l1349,117,981,49,805,19,719,8,633,,551,,465,,382,8,304,23,225,49,150,75,75,117,,165r,34xe" fillcolor="#ccc" stroked="f">
                  <v:path arrowok="t" o:connecttype="custom" o:connectlocs="0,199;75,150;154,109;232,79;311,57;393,45;476,34;558,30;644,34;727,42;817,53;993,83;1360,150;1349,117;981,49;805,19;719,8;633,0;551,0;465,0;382,8;304,23;225,49;150,75;75,117;0,165;0,199" o:connectangles="0,0,0,0,0,0,0,0,0,0,0,0,0,0,0,0,0,0,0,0,0,0,0,0,0,0,0"/>
                </v:shape>
                <v:shape id="Freeform 37" o:spid="_x0000_s1201" style="position:absolute;left:2248;top:2971;width:1326;height:199;visibility:visible;mso-wrap-style:square;v-text-anchor:top" coordsize="132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l8sIA&#10;AADbAAAADwAAAGRycy9kb3ducmV2LnhtbERPy4rCMBTdD/gP4Q64GTStyKAd06KCILgQHwuXl+ZO&#10;W6a5qU1s69+bhTDLw3mvssHUoqPWVZYVxNMIBHFudcWFgutlN1mAcB5ZY22ZFDzJQZaOPlaYaNvz&#10;ibqzL0QIYZeggtL7JpHS5SUZdFPbEAfu17YGfYBtIXWLfQg3tZxF0bc0WHFoKLGhbUn53/lhFHSb&#10;421Oh0Oz7k7DMu7v8fLxVSs1/hzWPyA8Df5f/HbvtYJ5WB++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aXywgAAANsAAAAPAAAAAAAAAAAAAAAAAJgCAABkcnMvZG93&#10;bnJldi54bWxQSwUGAAAAAAQABAD1AAAAhwMAAAAA&#10;" path="m,199l71,150r79,-41l225,79,304,56,382,41r79,-7l543,30r83,4l712,41r82,11l967,79r359,71l1315,116,959,45,783,19,701,7,618,4,532,,453,4r-78,7l296,26,217,45,142,79,71,116,,165r,34xe" fillcolor="#ccc" stroked="f">
                  <v:path arrowok="t" o:connecttype="custom" o:connectlocs="0,199;71,150;150,109;225,79;304,56;382,41;461,34;543,30;626,34;712,41;794,52;967,79;1326,150;1315,116;959,45;783,19;701,7;618,4;532,0;453,4;375,11;296,26;217,45;142,79;71,116;0,165;0,199" o:connectangles="0,0,0,0,0,0,0,0,0,0,0,0,0,0,0,0,0,0,0,0,0,0,0,0,0,0,0"/>
                </v:shape>
                <v:shape id="Freeform 38" o:spid="_x0000_s1202" style="position:absolute;left:2244;top:2888;width:1296;height:196;visibility:visible;mso-wrap-style:square;v-text-anchor:top" coordsize="129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xhsQA&#10;AADbAAAADwAAAGRycy9kb3ducmV2LnhtbESP0WoCMRRE3wv+Q7iCL6Uma4vIahRZVKT0pbYfcN3c&#10;Jks3N8sm6vr3TaHQx2FmzjCrzeBbcaU+NoE1FFMFgrgOpmGr4fNj/7QAEROywTYwabhThM169LDC&#10;0oQbv9P1lKzIEI4lanApdaWUsXbkMU5DR5y9r9B7TFn2VpoebxnuWzlTai49NpwXHHZUOaq/Txev&#10;wS7Ornj01WV4fpsfla12r4et0noyHrZLEImG9B/+ax+Nhpc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8YbEAAAA2wAAAA8AAAAAAAAAAAAAAAAAmAIAAGRycy9k&#10;b3ducmV2LnhtbFBLBQYAAAAABAAEAPUAAACJAwAAAAA=&#10;" path="m,196l72,151r74,-42l221,79,296,57,375,45,454,34r78,l615,34r78,8l779,49,948,75r348,72l1285,113,937,45,768,19,686,8,603,4,521,,442,4r-75,8l289,27,214,49,143,79,72,117,,166r,30xe" fillcolor="#ccc" stroked="f">
                  <v:path arrowok="t" o:connecttype="custom" o:connectlocs="0,196;72,151;146,109;221,79;296,57;375,45;454,34;532,34;615,34;693,42;779,49;948,75;1296,147;1285,113;937,45;768,19;686,8;603,4;521,0;442,4;367,12;289,27;214,49;143,79;72,117;0,166;0,196" o:connectangles="0,0,0,0,0,0,0,0,0,0,0,0,0,0,0,0,0,0,0,0,0,0,0,0,0,0,0"/>
                </v:shape>
                <v:shape id="Freeform 39" o:spid="_x0000_s1203" style="position:absolute;left:2244;top:2810;width:1259;height:191;visibility:visible;mso-wrap-style:square;v-text-anchor:top" coordsize="125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XMUA&#10;AADbAAAADwAAAGRycy9kb3ducmV2LnhtbESPQWsCMRSE7wX/Q3hCb5pVbNWtUUQpWHppVw/29rp5&#10;3SxuXpZNuqb/vikIPQ4z8w2z2kTbiJ46XztWMBlnIIhLp2uuFJyOz6MFCB+QNTaOScEPedisB3cr&#10;zLW78jv1RahEgrDPUYEJoc2l9KUhi37sWuLkfbnOYkiyq6Tu8JrgtpHTLHuUFmtOCwZb2hkqL8W3&#10;VVB89tXlUC4j++3r/G1vHuL540Wp+2HcPoEIFMN/+NY+aAWzKfx9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j9cxQAAANsAAAAPAAAAAAAAAAAAAAAAAJgCAABkcnMv&#10;ZG93bnJldi54bWxQSwUGAAAAAAQABAD1AAAAigMAAAAA&#10;" path="m,191l68,142r75,-37l214,75,289,56,364,41,439,30r78,l596,30r79,7l757,45,922,71r337,67l1251,105,911,41,746,15,667,7,585,,506,,431,3r-75,8l278,22,206,45,135,75,68,112,,157r,34xe" fillcolor="#ccc" stroked="f">
                  <v:path arrowok="t" o:connecttype="custom" o:connectlocs="0,191;68,142;143,105;214,75;289,56;364,41;439,30;517,30;596,30;675,37;757,45;922,71;1259,138;1251,105;911,41;746,15;667,7;585,0;506,0;431,3;356,11;278,22;206,45;135,75;68,112;0,157;0,191" o:connectangles="0,0,0,0,0,0,0,0,0,0,0,0,0,0,0,0,0,0,0,0,0,0,0,0,0,0,0"/>
                </v:shape>
                <v:shape id="Freeform 40" o:spid="_x0000_s1204" style="position:absolute;left:2244;top:2727;width:1225;height:191;visibility:visible;mso-wrap-style:square;v-text-anchor:top" coordsize="12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NccMA&#10;AADbAAAADwAAAGRycy9kb3ducmV2LnhtbESPQWvCQBSE70L/w/IKvZlNoxaJrqEIUumttj14e2Sf&#10;SWje25DdJvHfd4WCx2FmvmG2xcStGqj3jRMDz0kKiqR0tpHKwNfnYb4G5QOKxdYJGbiSh2L3MNti&#10;bt0oHzScQqUiRHyOBuoQulxrX9bE6BPXkUTv4nrGEGVfadvjGOHc6ixNXzRjI3Ghxo72NZU/p182&#10;sHK2fOfs/MbH8XuPrNvhujgY8/Q4vW5ABZrCPfzfPloDywXcvsQf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NccMAAADbAAAADwAAAAAAAAAAAAAAAACYAgAAZHJzL2Rv&#10;d25yZXYueG1sUEsFBgAAAAAEAAQA9QAAAIgDAAAAAA==&#10;" path="m,191l68,143r67,-38l206,79,278,56,352,41r75,-7l502,30r75,l656,38r79,7l896,71r329,64l1218,105,888,41,806,26,727,15,648,8,570,,495,,420,4r-75,7l270,26,203,49,131,75,64,113,,158r,33xe" fillcolor="#ccc" stroked="f">
                  <v:path arrowok="t" o:connecttype="custom" o:connectlocs="0,191;68,143;135,105;206,79;278,56;352,41;427,34;502,30;577,30;656,38;735,45;896,71;1225,135;1218,105;888,41;806,26;727,15;648,8;570,0;495,0;420,4;345,11;270,26;203,49;131,75;64,113;0,158;0,191" o:connectangles="0,0,0,0,0,0,0,0,0,0,0,0,0,0,0,0,0,0,0,0,0,0,0,0,0,0,0,0"/>
                </v:shape>
                <v:shape id="Freeform 41" o:spid="_x0000_s1205" style="position:absolute;left:2241;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U8MA&#10;AADbAAAADwAAAGRycy9kb3ducmV2LnhtbESPQWvCQBSE7wX/w/KE3urGEkqJrqKC1FsxtfT6zD6z&#10;Mdm3Ibsm8d+7hUKPw8x8wyzXo21ET52vHCuYzxIQxIXTFZcKTl/7l3cQPiBrbByTgjt5WK8mT0vM&#10;tBv4SH0eShEh7DNUYEJoMyl9Yciin7mWOHoX11kMUXal1B0OEW4b+Zokb9JixXHBYEs7Q0Wd36yC&#10;Pv0ZSn/MT5/m3Kd1fTEf39etUs/TcbMAEWgM/+G/9kErSFP4/R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U8MAAADbAAAADwAAAAAAAAAAAAAAAACYAgAAZHJzL2Rv&#10;d25yZXYueG1sUEsFBgAAAAAEAAQA9QAAAIgDAAAAAA==&#10;" path="m,187l67,146r67,-38l202,78,273,56,344,41r75,-8l490,30r75,l640,37r75,8l794,56r78,15l1195,135r-12,-30l1022,71,865,41,786,26,708,15,633,7,554,3,479,,408,3r-71,8l266,26,198,48,131,78,63,112,,157r,30xe" fillcolor="#ccc" stroked="f">
                  <v:path arrowok="t" o:connecttype="custom" o:connectlocs="0,187;67,146;134,108;202,78;273,56;344,41;419,33;490,30;565,30;640,37;715,45;794,56;872,71;1195,135;1183,105;1022,71;865,41;786,26;708,15;633,7;554,3;479,0;408,3;337,11;266,26;198,48;131,78;63,112;0,157;0,187" o:connectangles="0,0,0,0,0,0,0,0,0,0,0,0,0,0,0,0,0,0,0,0,0,0,0,0,0,0,0,0,0,0"/>
                </v:shape>
                <v:shape id="Freeform 42" o:spid="_x0000_s1206" style="position:absolute;left:2241;top:2562;width:1161;height:188;visibility:visible;mso-wrap-style:square;v-text-anchor:top" coordsize="11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31sUA&#10;AADbAAAADwAAAGRycy9kb3ducmV2LnhtbESPQWvCQBSE74X+h+UJvdWNtkqJriKlFXvoQS2ot0f2&#10;uQnJvo3Z1cR/7woFj8PMfMNM552txIUaXzhWMOgnIIgzpws2Cv62368fIHxA1lg5JgVX8jCfPT9N&#10;MdWu5TVdNsGICGGfooI8hDqV0mc5WfR9VxNH7+gaiyHKxkjdYBvhtpLDJBlLiwXHhRxr+swpKzdn&#10;q2C5W70NypE5jK+L32R/assfMl9KvfS6xQREoC48wv/tlVbwPoL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LfWxQAAANsAAAAPAAAAAAAAAAAAAAAAAJgCAABkcnMv&#10;ZG93bnJldi54bWxQSwUGAAAAAAQABAD1AAAAigMAAAAA&#10;" path="m,188l63,143r68,-34l194,79,262,56,333,41r71,-7l475,30r72,l621,37r75,8l771,52r75,16l1161,128r-11,-27l839,41,764,26,685,15,610,7,539,4,464,,397,4,326,15,258,30,191,49,123,79,60,113,,158r,30xe" fillcolor="#ccc" stroked="f">
                  <v:path arrowok="t" o:connecttype="custom" o:connectlocs="0,188;63,143;131,109;194,79;262,56;333,41;404,34;475,30;547,30;621,37;696,45;771,52;846,68;1161,128;1150,101;839,41;764,26;685,15;610,7;539,4;464,0;397,4;326,15;258,30;191,49;123,79;60,113;0,158;0,188" o:connectangles="0,0,0,0,0,0,0,0,0,0,0,0,0,0,0,0,0,0,0,0,0,0,0,0,0,0,0,0,0"/>
                </v:shape>
                <v:shape id="Freeform 43" o:spid="_x0000_s1207" style="position:absolute;left:2237;top:2483;width:1131;height:184;visibility:visible;mso-wrap-style:square;v-text-anchor:top" coordsize="11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bcQA&#10;AADbAAAADwAAAGRycy9kb3ducmV2LnhtbESPW4vCMBSE3xf8D+EI+7amuuutGkW8gPjm5QccmmNb&#10;bU5qE23XX79ZEHwcZuYbZjpvTCEeVLncsoJuJwJBnFidc6rgdNx8jUA4j6yxsEwKfsnBfNb6mGKs&#10;bc17ehx8KgKEXYwKMu/LWEqXZGTQdWxJHLyzrQz6IKtU6grrADeF7EXRQBrMOSxkWNIyo+R6uBsF&#10;93oUrZ6X8bjfG6533/kOl9fTTanPdrOYgPDU+Hf41d5qBT8D+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23EAAAA2wAAAA8AAAAAAAAAAAAAAAAAmAIAAGRycy9k&#10;b3ducmV2LnhtbFBLBQYAAAAABAAEAPUAAACJAwAAAAA=&#10;" path="m,184l64,139r63,-34l195,75,258,53,326,41,393,30r71,-4l532,26r75,4l678,41r75,8l824,64,978,94r153,30l1120,94,966,64,816,34,742,23,670,11,595,4,524,,453,,386,4r-68,7l251,26,187,49,124,75,60,113,,154r,30xe" fillcolor="#ccc" stroked="f">
                  <v:path arrowok="t" o:connecttype="custom" o:connectlocs="0,184;64,139;127,105;195,75;258,53;326,41;393,30;464,26;532,26;607,30;678,41;753,49;824,64;978,94;1131,124;1120,94;966,64;816,34;742,23;670,11;595,4;524,0;453,0;386,4;318,11;251,26;187,49;124,75;60,113;0,154;0,184" o:connectangles="0,0,0,0,0,0,0,0,0,0,0,0,0,0,0,0,0,0,0,0,0,0,0,0,0,0,0,0,0,0,0"/>
                </v:shape>
                <v:shape id="Freeform 44" o:spid="_x0000_s1208" style="position:absolute;left:2237;top:2401;width:1097;height:180;visibility:visible;mso-wrap-style:square;v-text-anchor:top" coordsize="10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AGr8A&#10;AADbAAAADwAAAGRycy9kb3ducmV2LnhtbESPSwvCMBCE74L/IazgTVMfqFSjiCjowYMP8Lo0a1va&#10;bEoTtf57Iwgeh5n5hlmsGlOKJ9Uut6xg0I9AECdW55wquF52vRkI55E1lpZJwZscrJbt1gJjbV98&#10;oufZpyJA2MWoIPO+iqV0SUYGXd9WxMG729qgD7JOpa7xFeCmlMMomkiDOYeFDCvaZJQU54dRsPbu&#10;ZIoRJu6Kh81xui+Ky22rVLfTrOcgPDX+H/6191rBeAr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8EAavwAAANsAAAAPAAAAAAAAAAAAAAAAAJgCAABkcnMvZG93bnJl&#10;di54bWxQSwUGAAAAAAQABAD1AAAAhAMAAAAA&#10;" path="m,180l60,138r64,-37l187,75,251,56,315,37r67,-7l449,26r68,l588,30r67,7l798,60r299,60l1086,90,936,63,790,33,648,11,577,3,509,,442,,374,3r-67,8l243,26,180,48,120,75,60,112,,153r,27xe" fillcolor="#ccc" stroked="f">
                  <v:path arrowok="t" o:connecttype="custom" o:connectlocs="0,180;60,138;124,101;187,75;251,56;315,37;382,30;449,26;517,26;588,30;655,37;798,60;1097,120;1086,90;936,63;790,33;648,11;577,3;509,0;442,0;374,3;307,11;243,26;180,48;120,75;60,112;0,153;0,180" o:connectangles="0,0,0,0,0,0,0,0,0,0,0,0,0,0,0,0,0,0,0,0,0,0,0,0,0,0,0,0"/>
                </v:shape>
                <v:shape id="Freeform 45" o:spid="_x0000_s1209" style="position:absolute;left:2237;top:2318;width:1060;height:180;visibility:visible;mso-wrap-style:square;v-text-anchor:top" coordsize="1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Z6cAA&#10;AADbAAAADwAAAGRycy9kb3ducmV2LnhtbERPPWvDMBDdA/kP4gLdEtkllMa1bJJAIEMX2x2a7bCu&#10;tol1MpbqqP++GgodH+87L4MZxUKzGywrSHcJCOLW6oE7BR/NZfsKwnlkjaNlUvBDDspivcox0/bB&#10;FS2170QMYZehgt77KZPStT0ZdDs7EUfuy84GfYRzJ/WMjxhuRvmcJC/S4MCxoceJzj219/rbKLi9&#10;V1P96cJi/Fnu06Q5BT6clHrahOMbCE/B/4v/3FetYB/Hxi/xB8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UZ6cAAAADbAAAADwAAAAAAAAAAAAAAAACYAgAAZHJzL2Rvd25y&#10;ZXYueG1sUEsFBgAAAAAEAAQA9QAAAIUDAAAAAA==&#10;" path="m,180l56,139r60,-38l180,75,240,56,303,41,367,30r67,-4l502,26r63,4l637,38r67,7l775,60,918,86r142,30l1052,90,906,60,768,34,697,19,625,11,558,4,491,,427,,363,4,296,15,236,30,172,49,112,75,56,109,,154r,26xe" fillcolor="#ccc" stroked="f">
                  <v:path arrowok="t" o:connecttype="custom" o:connectlocs="0,180;56,139;116,101;180,75;240,56;303,41;367,30;434,26;502,26;565,30;637,38;704,45;775,60;918,86;1060,116;1052,90;906,60;768,34;697,19;625,11;558,4;491,0;427,0;363,4;296,15;236,30;172,49;112,75;56,109;0,154;0,180" o:connectangles="0,0,0,0,0,0,0,0,0,0,0,0,0,0,0,0,0,0,0,0,0,0,0,0,0,0,0,0,0,0,0"/>
                </v:shape>
                <v:shape id="Freeform 46" o:spid="_x0000_s1210" style="position:absolute;left:2233;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scUA&#10;AADbAAAADwAAAGRycy9kb3ducmV2LnhtbESPT2vCQBTE74LfYXmCN7NpkRLTrCKK0j+Xajz0+Mi+&#10;JsHs2zS7JvHbdwuFHoeZ+Q2TbUbTiJ46V1tW8BDFIIgLq2suFVzywyIB4TyyxsYyKbiTg816Oskw&#10;1XbgE/VnX4oAYZeigsr7NpXSFRUZdJFtiYP3ZTuDPsiulLrDIcBNIx/j+EkarDksVNjSrqLier4Z&#10;Bf3h+vF23Of3163th+Sd/OfwvVJqPhu3zyA8jf4//Nd+0QqWK/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yxxQAAANsAAAAPAAAAAAAAAAAAAAAAAJgCAABkcnMv&#10;ZG93bnJldi54bWxQSwUGAAAAAAQABAD1AAAAigMAAAAA&#10;" path="m,176l60,135r56,-34l176,75,236,56,296,41,360,30r63,-4l487,26r64,4l618,37r68,8l753,56,892,86r138,26l1023,86,880,56,742,30,678,18,611,11,543,3,480,,416,,352,3,289,15,229,30,169,48,113,78,56,112,,153r,23xe" fillcolor="#ccc" stroked="f">
                  <v:path arrowok="t" o:connecttype="custom" o:connectlocs="0,176;60,135;116,101;176,75;236,56;296,41;360,30;423,26;487,26;551,30;618,37;686,45;753,56;892,86;1030,112;1023,86;880,56;742,30;678,18;611,11;543,3;480,0;416,0;352,3;289,15;229,30;169,48;113,78;56,112;0,153;0,176" o:connectangles="0,0,0,0,0,0,0,0,0,0,0,0,0,0,0,0,0,0,0,0,0,0,0,0,0,0,0,0,0,0,0"/>
                </v:shape>
                <v:shape id="Freeform 47" o:spid="_x0000_s1211" style="position:absolute;left:2233;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cgcIA&#10;AADbAAAADwAAAGRycy9kb3ducmV2LnhtbERPTWuDQBC9B/oflin0lqxKElqTVYohJZcmVAu5Du5U&#10;pe6suNtE/333UOjx8b73+WR6caPRdZYVxKsIBHFtdceNgs/quHwG4Tyyxt4yKZjJQZ49LPaYanvn&#10;D7qVvhEhhF2KClrvh1RKV7dk0K3sQBy4Lzsa9AGOjdQj3kO46WUSRVtpsOPQ0OJARUv1d/ljFFxf&#10;ii55v8Rv5Von58rW86E6zEo9PU6vOxCeJv8v/nOftIJNWB++hB8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ZyBwgAAANsAAAAPAAAAAAAAAAAAAAAAAJgCAABkcnMvZG93&#10;bnJldi54bWxQSwUGAAAAAAQABAD1AAAAhwMAAAAA&#10;" path="m,176l56,135r57,-30l169,75,229,56,285,41r60,-7l408,26r60,l532,30r64,4l659,45r68,11l862,83r134,26l989,83,854,56,719,30,656,19,588,11,525,4,461,,401,,337,7r-60,8l221,30,165,52,109,79,53,113,,150r,26xe" fillcolor="#ccc" stroked="f">
                  <v:path arrowok="t" o:connecttype="custom" o:connectlocs="0,176;56,135;113,105;169,75;229,56;285,41;345,34;408,26;468,26;532,30;596,34;659,45;727,56;862,83;996,109;989,83;854,56;719,30;656,19;588,11;525,4;461,0;401,0;337,7;277,15;221,30;165,52;109,79;53,113;0,150;0,176" o:connectangles="0,0,0,0,0,0,0,0,0,0,0,0,0,0,0,0,0,0,0,0,0,0,0,0,0,0,0,0,0,0,0"/>
                </v:shape>
                <v:shape id="Freeform 48" o:spid="_x0000_s1212" style="position:absolute;left:2233;top:2078;width:963;height:176;visibility:visible;mso-wrap-style:square;v-text-anchor:top" coordsize="96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cO8IA&#10;AADbAAAADwAAAGRycy9kb3ducmV2LnhtbESP0YrCMBRE3xf8h3AFXxZNXVGkGkUXBOs+Wf2AS3Nt&#10;i81NSaKtf28WFvZxmJkzzHrbm0Y8yfnasoLpJAFBXFhdc6ngejmMlyB8QNbYWCYFL/Kw3Qw+1phq&#10;2/GZnnkoRYSwT1FBFUKbSumLigz6iW2Jo3ezzmCI0pVSO+wi3DTyK0kW0mDNcaHClr4rKu75wyjY&#10;21O269ziZ16eZjPq9tlnfsiUGg373QpEoD78h//aR61gPoXfL/EH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Bw7wgAAANsAAAAPAAAAAAAAAAAAAAAAAJgCAABkcnMvZG93&#10;bnJldi54bWxQSwUGAAAAAAQABAD1AAAAhwMAAAAA&#10;" path="m,176l53,135r52,-34l161,75,217,56,274,41,334,30r59,-4l453,22r60,4l573,34r64,7l701,52,832,79r131,26l955,82,824,56,693,30,629,19,569,11,506,4,446,,386,4,326,7r-56,8l214,30,157,52,105,79,53,109,,150r,26xe" fillcolor="#ccc" stroked="f">
                  <v:path arrowok="t" o:connecttype="custom" o:connectlocs="0,176;53,135;105,101;161,75;217,56;274,41;334,30;393,26;453,22;513,26;573,34;637,41;701,52;832,79;963,105;955,82;824,56;693,30;629,19;569,11;506,4;446,0;386,4;326,7;270,15;214,30;157,52;105,79;53,109;0,150;0,176" o:connectangles="0,0,0,0,0,0,0,0,0,0,0,0,0,0,0,0,0,0,0,0,0,0,0,0,0,0,0,0,0,0,0"/>
                </v:shape>
                <v:shape id="Freeform 49" o:spid="_x0000_s1213" style="position:absolute;left:2229;top:1999;width:933;height:173;visibility:visible;mso-wrap-style:square;v-text-anchor:top" coordsize="9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BJ8IA&#10;AADbAAAADwAAAGRycy9kb3ducmV2LnhtbESPT4vCMBTE78J+h/AW9qapLv6hmpaysOLBBavi+dE8&#10;22LzUpqo9dubBcHjMDO/YVZpbxpxo87VlhWMRxEI4sLqmksFx8PvcAHCeWSNjWVS8CAHafIxWGGs&#10;7Z1zuu19KQKEXYwKKu/bWEpXVGTQjWxLHLyz7Qz6ILtS6g7vAW4aOYmimTRYc1iosKWfiorL/moU&#10;5N/ztZn/bbM2OtlpvSNsMkalvj77bAnCU+/f4Vd7oxVMJ/D/JfwA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kEnwgAAANsAAAAPAAAAAAAAAAAAAAAAAJgCAABkcnMvZG93&#10;bnJldi54bWxQSwUGAAAAAAQABAD1AAAAhwMAAAAA&#10;" path="m,173l53,135r52,-34l158,75,210,56,266,41,323,30r59,-4l439,26r60,l559,34,678,53,806,75r127,26l926,79,798,53,671,26,551,11,491,4,431,,375,4,319,8,263,19,206,34,154,53,102,79,53,109,,150r,23xe" fillcolor="#ccc" stroked="f">
                  <v:path arrowok="t" o:connecttype="custom" o:connectlocs="0,173;53,135;105,101;158,75;210,56;266,41;323,30;382,26;439,26;499,26;559,34;678,53;806,75;933,101;926,79;798,53;671,26;551,11;491,4;431,0;375,4;319,8;263,19;206,34;154,53;102,79;53,109;0,150;0,173" o:connectangles="0,0,0,0,0,0,0,0,0,0,0,0,0,0,0,0,0,0,0,0,0,0,0,0,0,0,0,0,0"/>
                </v:shape>
                <v:shape id="Freeform 50" o:spid="_x0000_s1214" style="position:absolute;left:2229;top:1935;width:899;height:169;visibility:visible;mso-wrap-style:square;v-text-anchor:top" coordsize="89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6cIA&#10;AADbAAAADwAAAGRycy9kb3ducmV2LnhtbESPX2vCMBTF3wd+h3CFvWmqwynVKCIOhiJjKuLjpbm2&#10;xeYmNlHrtzcDYY+H8+fHmcwaU4kb1b60rKDXTUAQZ1aXnCvY7746IxA+IGusLJOCB3mYTVtvE0y1&#10;vfMv3bYhF3GEfYoKihBcKqXPCjLou9YRR+9ka4MhyjqXusZ7HDeV7CfJpzRYciQU6GhRUHbeXk2E&#10;VIcfo1cX17hjr7+Z4/q65KFS7+1mPgYRqAn/4Vf7WysYfMDfl/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n/pwgAAANsAAAAPAAAAAAAAAAAAAAAAAJgCAABkcnMvZG93&#10;bnJldi54bWxQSwUGAAAAAAQABAD1AAAAhwMAAAAA&#10;" path="m892,75l768,49,648,23,588,15,529,8,472,4,416,,360,,308,8,251,19,199,34,146,53,98,79,49,109,,147r,22l49,132r53,-30l150,75,203,57,255,38r56,-8l367,23r53,l480,27r56,3l596,38r60,11l776,72,899,98,892,75xe" fillcolor="#ccc" stroked="f">
                  <v:path arrowok="t" o:connecttype="custom" o:connectlocs="892,75;768,49;648,23;588,15;529,8;472,4;416,0;360,0;308,8;251,19;199,34;146,53;98,79;49,109;0,147;0,169;49,132;102,102;150,75;203,57;255,38;311,30;367,23;420,23;480,27;536,30;596,38;656,49;776,72;899,98;892,75" o:connectangles="0,0,0,0,0,0,0,0,0,0,0,0,0,0,0,0,0,0,0,0,0,0,0,0,0,0,0,0,0,0,0"/>
                </v:shape>
                <v:shape id="Freeform 51" o:spid="_x0000_s1215" style="position:absolute;left:2162;top:1857;width:963;height:2382;visibility:visible;mso-wrap-style:square;v-text-anchor:top" coordsize="96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0osUA&#10;AADbAAAADwAAAGRycy9kb3ducmV2LnhtbESP3WrCQBSE7wt9h+UUeiO60dao0VVEKHjRi1Z9gGP2&#10;5AezZ0N2TVKf3hWEXg4z8w2z2vSmEi01rrSsYDyKQBCnVpecKzgdv4ZzEM4ja6wsk4I/crBZv76s&#10;MNG2419qDz4XAcIuQQWF93UipUsLMuhGtiYOXmYbgz7IJpe6wS7ATSUnURRLgyWHhQJr2hWUXg5X&#10;o+Dc2kV87rLv+sPd4svgJ9vNulap97d+uwThqff/4Wd7rxVMP+HxJfw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bSixQAAANsAAAAPAAAAAAAAAAAAAAAAAJgCAABkcnMv&#10;ZG93bnJldi54bWxQSwUGAAAAAAQABAD1AAAAigMAAAAA&#10;" path="m,123l49,82,86,52,131,26,180,,551,1598r,71l554,1737r15,64l588,1861r23,56l637,1969r63,91l768,2135r71,60l906,2240r57,33l899,2262r-75,-15l749,2225r-79,-27l596,2165r-72,-38l461,2078r-56,-48l397,2056r,37l408,2142r12,53l457,2300r30,82l416,2333r-68,-52l285,2225r-57,-68l184,2082r-45,-82l109,1902,82,1789,,123xe" fillcolor="red" strokeweight="0">
                  <v:path arrowok="t" o:connecttype="custom" o:connectlocs="0,123;49,82;86,52;131,26;180,0;551,1598;551,1669;554,1737;569,1801;588,1861;611,1917;637,1969;700,2060;768,2135;839,2195;906,2240;963,2273;899,2262;824,2247;749,2225;670,2198;596,2165;524,2127;461,2078;405,2030;397,2056;397,2093;408,2142;420,2195;457,2300;487,2382;416,2333;348,2281;285,2225;228,2157;184,2082;139,2000;109,1902;82,1789;0,123" o:connectangles="0,0,0,0,0,0,0,0,0,0,0,0,0,0,0,0,0,0,0,0,0,0,0,0,0,0,0,0,0,0,0,0,0,0,0,0,0,0,0,0"/>
                </v:shape>
                <v:line id="Line 52" o:spid="_x0000_s1216" style="position:absolute;visibility:visible;mso-wrap-style:square" from="2147,2007" to="216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group>
              <v:group id="Group 53" o:spid="_x0000_s1217" style="position:absolute;left:2514;top:1183;width:748;height:768" coordorigin="1802,1052" coordsize="1819,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4" o:spid="_x0000_s1218" style="position:absolute;left:1802;top:1052;width:1819;height:1868;visibility:visible;mso-wrap-style:square;v-text-anchor:top" coordsize="1819,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48UA&#10;AADbAAAADwAAAGRycy9kb3ducmV2LnhtbESPT2vCQBTE70K/w/IK3nRjoVpiVimCpV6smoI9vmSf&#10;+dPs25BdTfrtuwWhx2FmfsMk68E04kadqywrmE0jEMS51RUXCj7T7eQFhPPIGhvLpOCHHKxXD6ME&#10;Y217PtLt5AsRIOxiVFB638ZSurwkg25qW+LgXWxn0AfZFVJ32Ae4aeRTFM2lwYrDQoktbUrKv09X&#10;o2Bft2902H2c7ezr3B9NmtXXOlNq/Di8LkF4Gvx/+N5+1wqeF/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grjxQAAANsAAAAPAAAAAAAAAAAAAAAAAJgCAABkcnMv&#10;ZG93bnJldi54bWxQSwUGAAAAAAQABAD1AAAAigMAAAAA&#10;" path="m1729,1344r30,-75l1785,1194r19,-82l1815,1033r4,-82l1819,868r-11,-82l1793,707r-23,-78l1740,554r-33,-71l1666,412r-49,-64l1565,284r-57,-56l1445,176r-68,-45l1310,93,1239,60,1160,33,1085,15,1007,3,928,,850,,767,11,689,26,614,48,539,78r-71,38l401,161r-30,22l337,206r-26,26l315,228r-19,15l277,262r-52,60l172,385r-41,68l94,524,60,599,34,677,19,756,8,835,,917r4,82l11,1082r15,78l49,1239r30,75l116,1389r41,67l202,1524r53,60l315,1640r59,52l442,1737r71,37l584,1808r75,26l737,1853r79,11l895,1868r78,l1052,1857r78,-15l1205,1819r75,-30l1351,1752r68,-41l1482,1662r60,-56l1598,1550r49,-64l1692,1415r37,-71xe" fillcolor="blue" strokeweight=".5pt">
                  <v:path arrowok="t" o:connecttype="custom" o:connectlocs="1759,1269;1804,1112;1819,951;1808,786;1770,629;1707,483;1617,348;1508,228;1377,131;1239,60;1085,15;928,0;767,11;614,48;468,116;371,183;311,232;296,243;225,322;131,453;60,599;19,756;0,917;11,1082;49,1239;116,1389;202,1524;315,1640;442,1737;584,1808;737,1853;895,1868;1052,1857;1205,1819;1351,1752;1482,1662;1598,1550;1692,1415" o:connectangles="0,0,0,0,0,0,0,0,0,0,0,0,0,0,0,0,0,0,0,0,0,0,0,0,0,0,0,0,0,0,0,0,0,0,0,0,0,0"/>
                </v:shape>
                <v:shape id="Freeform 55" o:spid="_x0000_s1219" style="position:absolute;left:2925;top:1280;width:427;height:536;visibility:visible;mso-wrap-style:square;v-text-anchor:top" coordsize="42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Sb8EA&#10;AADbAAAADwAAAGRycy9kb3ducmV2LnhtbERPz2vCMBS+D/wfwhO8zVRhm3RGGeqwu63Vwo6P5q0p&#10;Ni+lSWv33y+HwY4f3+/tfrKtGKn3jWMFq2UCgrhyuuFawfXy/rgB4QOyxtYxKfghD/vd7GGLqXZ3&#10;zmksQi1iCPsUFZgQulRKXxmy6JeuI47ct+sthgj7Wuoe7zHctnKdJM/SYsOxwWBHB0PVrRisAjxm&#10;Xy9Zvg63s/kcmtOpLFcfpVKL+fT2CiLQFP7Ff+5MK3iK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Dkm/BAAAA2wAAAA8AAAAAAAAAAAAAAAAAmAIAAGRycy9kb3du&#10;cmV2LnhtbFBLBQYAAAAABAAEAPUAAACGAwAAAAA=&#10;" path="m41,150l30,142r7,-11l30,127r-4,l26,112r15,-7l49,105,60,94r15,7l86,97,97,90r8,-15l101,68,82,64,93,56r8,-3l116,41r7,4l123,41r12,4l138,49r,-19l157,11r8,-3l168,15r-3,4l168,15r4,-7l209,15r-7,11l209,30r4,11l217,45r7,-22l228,11r4,4l232,26r7,19l243,49r,11l251,68r3,-15l266,45,262,34r,-11l273,15r4,8l277,11,266,r30,l296,11r11,8l314,11r4,-7l340,8r30,15l378,30r4,15l389,53,378,45r-15,4l355,34r-11,7l367,56r15,8l385,71r4,19l385,101r-15,l355,101,329,90r-4,11l355,105r-11,19l352,127r7,-15l378,116r-4,23l355,150r-15,15l337,172r18,-7l370,157r8,-11l378,161r7,l400,157r12,-7l412,157r7,4l423,169r4,11l423,184r-19,7l400,191r-11,8l370,191r,8l367,214r-12,7l348,221r-4,4l337,232r-12,11l318,258r-4,8l307,281r15,l314,292r-3,8l318,307r-4,4l303,315r-7,-12l292,322r-8,8l281,333r15,4l288,348r-7,4l273,352r4,15l273,367r-7,-4l262,363r,12l251,386r-4,-4l243,371r-4,l232,367r-4,8l224,386r,11l232,397r4,7l228,419r-4,4l224,431r-7,7l213,438r4,-11l213,419r-7,l195,431r3,3l202,442r11,7l198,453r-11,4l176,457r-11,l153,457r-7,l135,468r-12,-4l108,468r-11,4l82,472r-11,7l60,494r-11,8l45,513r-4,8l34,528r-8,8l19,528,7,517,,513,,502,4,487,7,476r4,-8l15,457,7,453r,-11l11,427r11,l19,419r7,-18l34,401,49,386r7,-11l49,367r-4,-7l45,352r,-15l60,348r4,12l67,352,56,337r4,-15l49,333r-8,-7l56,307r11,l64,296r,-19l41,150xe" fillcolor="lime" strokeweight=".5pt">
                  <v:path arrowok="t" o:connecttype="custom" o:connectlocs="30,127;49,105;97,90;93,56;123,41;157,11;168,15;209,30;228,11;243,49;266,45;277,23;296,11;340,8;389,53;344,41;389,90;329,90;352,127;355,150;370,157;400,157;423,169;400,191;367,214;337,232;307,281;318,307;292,322;288,348;273,367;251,386;232,367;224,397;224,423;217,427;198,434;187,457;146,457;97,472;49,502;26,536;0,502;15,457;22,427;49,386;45,352;67,352;41,326;64,277" o:connectangles="0,0,0,0,0,0,0,0,0,0,0,0,0,0,0,0,0,0,0,0,0,0,0,0,0,0,0,0,0,0,0,0,0,0,0,0,0,0,0,0,0,0,0,0,0,0,0,0,0,0"/>
                </v:shape>
                <v:shape id="Freeform 56" o:spid="_x0000_s1220" style="position:absolute;left:2558;top:2104;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3JsMA&#10;AADbAAAADwAAAGRycy9kb3ducmV2LnhtbESPQWsCMRSE74L/ITzBi9SsQsXdGkUEoSAWtJZeH5vn&#10;7uLmZU1Sjf++KQg9DjPzDbNYRdOKGznfWFYwGWcgiEurG64UnD63L3MQPiBrbC2Tggd5WC37vQUW&#10;2t75QLdjqESCsC9QQR1CV0jpy5oM+rHtiJN3ts5gSNJVUju8J7hp5TTLZtJgw2mhxo42NZWX449R&#10;oNfXuPvOv0aPkckxXvYT92FapYaDuH4DESiG//Cz/a4VvO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3JsMAAADbAAAADwAAAAAAAAAAAAAAAACYAgAAZHJzL2Rv&#10;d25yZXYueG1sUEsFBgAAAAAEAAQA9QAAAIgDAAAAAA==&#10;" path="m4,r7,4l8,11r-4,l,4,4,xe" fillcolor="lime" strokeweight=".5pt">
                  <v:path arrowok="t" o:connecttype="custom" o:connectlocs="4,0;11,4;8,11;4,11;0,4;4,0" o:connectangles="0,0,0,0,0,0"/>
                </v:shape>
                <v:shape id="Freeform 57" o:spid="_x0000_s1221" style="position:absolute;left:2364;top:2104;width:389;height:453;visibility:visible;mso-wrap-style:square;v-text-anchor:top" coordsize="38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gKL4A&#10;AADbAAAADwAAAGRycy9kb3ducmV2LnhtbERPy4rCMBTdC/5DuMLsNFXGItVYRJTR2Y36AZfm9mGb&#10;m5JE7fy9WQzM8nDem3wwnXiS841lBfNZAoK4sLrhSsHtepyuQPiArLGzTAp+yUO+HY82mGn74h96&#10;XkIlYgj7DBXUIfSZlL6oyaCf2Z44cqV1BkOErpLa4SuGm04ukiSVBhuODTX2tK+paC8Po6ChxVfr&#10;vu8ay/LQHdJief70vVIfk2G3BhFoCP/iP/dJK0jj+vgl/gC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loCi+AAAA2wAAAA8AAAAAAAAAAAAAAAAAmAIAAGRycy9kb3ducmV2&#10;LnhtbFBLBQYAAAAABAAEAPUAAACDAwAAAAA=&#10;" path="m202,l190,4r8,3l198,11r4,l202,7r3,-3l213,4,220,r4,7l235,r4,4l235,7r-7,4l220,15r4,4l232,22r,-7l235,15r19,l250,22r8,4l273,37r15,-3l280,37r4,4l291,45r4,7l291,60r4,l295,71r15,7l325,86r4,7l325,105r4,3l329,116r,4l325,131r-7,4l310,135r11,l329,138r-8,l318,146r7,-4l336,150r8,l348,161r3,7l359,172r7,8l378,187r-12,4l381,187r,15l389,202r-4,4l385,221r,3l381,228r-7,8l370,239r-4,l351,239r-3,4l344,254r-11,8l329,269r-4,12l314,284r-4,12l299,296r,7l288,296r-12,l265,292r-11,l243,303r-4,8l235,322r-11,4l224,333r-15,-4l205,329r,12l183,341r-8,l179,337r-4,-8l164,326r-4,3l164,341r4,7l160,359r-7,4l146,367r-4,-4l134,359r-7,-3l123,359r,4l116,367r-4,l104,363r-3,-7l97,352r,11l101,371r3,3l104,378r-7,4l89,382r-11,l74,385r-11,4l59,400r,12l71,419r-8,l52,430r-4,-3l44,430r-3,12l29,442r,7l26,453r-8,l15,453,7,449,,453,,434r7,l11,430r,-3l7,415r4,-3l15,400r,-7l18,389r4,-7l26,371r3,7l33,378,48,363r4,-11l59,344r,-3l56,337r-8,-4l56,322r7,-4l59,307r4,-4l74,296r4,-8l86,284r11,-7l89,269r8,-7l108,254r4,-11l127,224r4,-7l134,206r8,-8l146,183r3,-3l149,168r-3,-7l142,157r-8,-7l123,138r8,-11l127,120r4,-19l138,90,134,78,127,60r19,-8l142,45r,-4l164,37r4,l172,30r7,-4l183,19r11,7l194,22r4,-11l202,xe" fillcolor="lime" strokeweight=".5pt">
                  <v:path arrowok="t" o:connecttype="custom" o:connectlocs="198,7;202,7;220,0;239,4;220,15;232,15;250,22;288,34;291,45;295,60;325,86;329,108;325,131;321,135;318,146;344,150;359,172;366,191;389,202;385,224;370,239;348,243;329,269;310,296;288,296;254,292;235,322;209,329;183,341;175,329;164,341;153,363;134,359;123,363;104,363;97,363;104,378;78,382;59,400;63,419;44,430;29,449;15,453;0,434;11,427;15,400;22,382;33,378;59,344;48,333;59,307;78,288;89,269;112,243;134,206;149,180;142,157;131,127;138,90;146,52;164,37;179,26;194,22" o:connectangles="0,0,0,0,0,0,0,0,0,0,0,0,0,0,0,0,0,0,0,0,0,0,0,0,0,0,0,0,0,0,0,0,0,0,0,0,0,0,0,0,0,0,0,0,0,0,0,0,0,0,0,0,0,0,0,0,0,0,0,0,0,0,0"/>
                </v:shape>
                <v:shape id="Freeform 58" o:spid="_x0000_s1222" style="position:absolute;left:2360;top:2568;width:37;height:38;visibility:visible;mso-wrap-style:square;v-text-anchor:top" coordsize="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gUMUA&#10;AADbAAAADwAAAGRycy9kb3ducmV2LnhtbESPQWvCQBSE7wX/w/IEL0U38RAkukoQCj0IohX1+Mg+&#10;s8Hs25hdNfbXdwuFHoeZ+YZZrHrbiAd1vnasIJ0kIIhLp2uuFBy+PsYzED4ga2wck4IXeVgtB28L&#10;zLV78o4e+1CJCGGfowITQptL6UtDFv3EtcTRu7jOYoiyq6Tu8BnhtpHTJMmkxZrjgsGW1obK6/5u&#10;Fbx/N5tDP8uKWzk9nlOTbE/FfavUaNgXcxCB+vAf/mt/agVZ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BQxQAAANsAAAAPAAAAAAAAAAAAAAAAAJgCAABkcnMv&#10;ZG93bnJldi54bWxQSwUGAAAAAAQABAD1AAAAigMAAAAA&#10;" path="m11,11l19,r3,4l26,11r-4,8l30,23r-4,7l33,30r4,4l33,38,30,34r-8,l19,30,15,23,7,19,4,15,,8r7,3l11,15r,-4xe" fillcolor="lime" strokeweight=".5pt">
                  <v:path arrowok="t" o:connecttype="custom" o:connectlocs="11,11;19,0;22,4;26,11;22,19;30,23;26,30;33,30;37,34;33,38;30,34;22,34;19,30;15,23;7,19;4,15;0,8;7,11;11,15;11,11" o:connectangles="0,0,0,0,0,0,0,0,0,0,0,0,0,0,0,0,0,0,0,0"/>
                </v:shape>
                <v:shape id="Freeform 59" o:spid="_x0000_s1223" style="position:absolute;left:2427;top:2583;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FOcQA&#10;AADbAAAADwAAAGRycy9kb3ducmV2LnhtbESP3YrCMBSE74V9h3AW9kbWtF7oUo3irq56IYg/D3Bo&#10;jm2xOSlJ1Pr2RhC8HGbmG2Y8bU0truR8ZVlB2ktAEOdWV1woOB7+v39A+ICssbZMCu7kYTr56Iwx&#10;0/bGO7ruQyEihH2GCsoQmkxKn5dk0PdsQxy9k3UGQ5SukNrhLcJNLftJMpAGK44LJTb0V1J+3l+M&#10;gs0wXZ8vi/vSrH63ep6euruVI6W+PtvZCESgNrzDr/ZaKxj04fkl/g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VxTnEAAAA2wAAAA8AAAAAAAAAAAAAAAAAmAIAAGRycy9k&#10;b3ducmV2LnhtbFBLBQYAAAAABAAEAPUAAACJAwAAAAA=&#10;" path="m4,l23,4,19,8,,8,4,xe" fillcolor="lime" strokeweight=".5pt">
                  <v:path arrowok="t" o:connecttype="custom" o:connectlocs="4,0;23,4;19,8;0,8;4,0" o:connectangles="0,0,0,0,0"/>
                </v:shape>
                <v:shape id="Freeform 60" o:spid="_x0000_s1224" style="position:absolute;left:2442;top:2591;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KccQA&#10;AADbAAAADwAAAGRycy9kb3ducmV2LnhtbESPQWsCMRSE70L/Q3iFXkSzVpC6mhUpFArFglbx+tg8&#10;d5fdvGyTVOO/bwTB4zAz3zDLVTSdOJPzjWUFk3EGgri0uuFKwf7nY/QGwgdkjZ1lUnAlD6viabDE&#10;XNsLb+m8C5VIEPY5KqhD6HMpfVmTQT+2PXHyTtYZDEm6SmqHlwQ3nXzNspk02HBaqLGn95rKdvdn&#10;FOj1b/w6zg/D69DMMbabifs2nVIvz3G9ABEohkf43v7UCmZTuH1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ynHEAAAA2wAAAA8AAAAAAAAAAAAAAAAAmAIAAGRycy9k&#10;b3ducmV2LnhtbFBLBQYAAAAABAAEAPUAAACJAwAAAAA=&#10;" path="m,11l8,7,8,3,11,,8,3r,4l,11xe" fillcolor="lime" strokeweight=".5pt">
                  <v:path arrowok="t" o:connecttype="custom" o:connectlocs="0,11;8,7;8,3;11,0;8,3;8,7;0,11" o:connectangles="0,0,0,0,0,0,0"/>
                </v:shape>
                <v:shape id="Freeform 61" o:spid="_x0000_s1225" style="position:absolute;left:2397;top:2452;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a3sIA&#10;AADbAAAADwAAAGRycy9kb3ducmV2LnhtbESPT2vCQBTE74LfYXmCt7qxLVaim2ALxV7V0l4f2dck&#10;Nfs27m7z59u7QsHjMDO/Ybb5YBrRkfO1ZQXLRQKCuLC65lLB5+n9YQ3CB2SNjWVSMJKHPJtOtphq&#10;2/OBumMoRYSwT1FBFUKbSumLigz6hW2Jo/djncEQpSuldthHuGnkY5KspMGa40KFLb1VVJyPf0bB&#10;pURD/G0xvP46Gr5e9mN/eFJqPht2GxCBhnAP/7c/tILVM9y+x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9rewgAAANsAAAAPAAAAAAAAAAAAAAAAAJgCAABkcnMvZG93&#10;bnJldi54bWxQSwUGAAAAAAQABAD1AAAAhwMAAAAA&#10;" path="m,11l4,4,15,,11,11,,11xe" fillcolor="lime" strokeweight=".5pt">
                  <v:path arrowok="t" o:connecttype="custom" o:connectlocs="0,11;4,4;15,0;11,11;0,11" o:connectangles="0,0,0,0,0"/>
                </v:shape>
                <v:shape id="Freeform 62" o:spid="_x0000_s1226" style="position:absolute;left:2349;top:253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1qsYA&#10;AADbAAAADwAAAGRycy9kb3ducmV2LnhtbESPT2vCQBTE74V+h+UVvNVNxaYS3UgpWtqDBxM9eHtk&#10;X/7Y7NuQXU367buC0OMwM79hVuvRtOJKvWssK3iZRiCIC6sbrhQc8u3zAoTzyBpby6Tglxys08eH&#10;FSbaDryna+YrESDsElRQe98lUrqiJoNuajvi4JW2N+iD7CupexwC3LRyFkWxNNhwWKixo4+aip/s&#10;YhTsLrEs29OOz/P9pnn7zj/z4zBTavI0vi9BeBr9f/je/tIK4le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21qsYAAADbAAAADwAAAAAAAAAAAAAAAACYAgAAZHJz&#10;L2Rvd25yZXYueG1sUEsFBgAAAAAEAAQA9QAAAIsDAAAAAA==&#10;" path="m,7l3,3,3,,,7xe" fillcolor="lime" strokeweight=".5pt">
                  <v:path arrowok="t" o:connecttype="custom" o:connectlocs="0,7;3,3;3,0;0,7" o:connectangles="0,0,0,0"/>
                </v:shape>
                <v:shape id="Freeform 63" o:spid="_x0000_s1227" style="position:absolute;left:2356;top:2504;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32sQA&#10;AADbAAAADwAAAGRycy9kb3ducmV2LnhtbESPQWvCQBSE74L/YXlCb7qxlSCpq4hY6iGX2iI5PnZf&#10;k7S7b0N2a+K/dwuFHoeZ+YbZ7EZnxZX60HpWsFxkIIi1Ny3XCj7eX+ZrECEiG7SeScGNAuy208kG&#10;C+MHfqPrOdYiQTgUqKCJsSukDLohh2HhO+LkffreYUyyr6XpcUhwZ+VjluXSYctpocGODg3p7/OP&#10;U7DKhurJjmVZ6ja+6vxiv6qjVephNu6fQUQa43/4r30yCvIcfr+k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N9rEAAAA2wAAAA8AAAAAAAAAAAAAAAAAmAIAAGRycy9k&#10;b3ducmV2LnhtbFBLBQYAAAAABAAEAPUAAACJAwAAAAA=&#10;" path="m,8l,4,4,,,8xe" fillcolor="lime" strokeweight=".5pt">
                  <v:path arrowok="t" o:connecttype="custom" o:connectlocs="0,8;0,4;4,0;0,8" o:connectangles="0,0,0,0"/>
                </v:shape>
                <v:shape id="Freeform 64" o:spid="_x0000_s1228" style="position:absolute;left:3045;top:2201;width:366;height:558;visibility:visible;mso-wrap-style:square;v-text-anchor:top" coordsize="36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6XcQA&#10;AADbAAAADwAAAGRycy9kb3ducmV2LnhtbESPQYvCMBSE78L+h/AWvGm6CtXtGmWRFcSDYvXg8dE8&#10;27rNS2lirf/eCILHYWa+YWaLzlSipcaVlhV8DSMQxJnVJecKjofVYArCeWSNlWVScCcHi/lHb4aJ&#10;tjfeU5v6XAQIuwQVFN7XiZQuK8igG9qaOHhn2xj0QTa51A3eAtxUchRFsTRYclgosKZlQdl/ejUK&#10;0vvfdBsdT+0pvmyy3fd4yfmoVKr/2f3+gPDU+Xf41V5rBfEE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Ol3EAAAA2wAAAA8AAAAAAAAAAAAAAAAAmAIAAGRycy9k&#10;b3ducmV2LnhtbFBLBQYAAAAABAAEAPUAAACJAwAAAAA=&#10;" path="m41,539r-4,-7l41,528r4,-11l45,506r3,-8l48,494r-3,-7l48,479r,-7l45,461,56,442r4,-11l63,416r-3,-8l56,393,71,382,82,371r7,-8l93,348r8,-11l104,322,97,307,93,292r4,-11l104,270r8,-8l112,247r-8,-3l97,240r-4,-8l89,229,78,221r-3,-7l67,214r-15,3l48,210r-7,-8l33,202,22,199,7,187,3,165,,142,,124r,-8l3,101,18,90r,-19l22,60,30,49,48,38r8,-4l67,26r15,l89,26,93,15,97,8r22,l127,4r7,l142,r7,8l168,11r23,4l198,26r15,l220,30r4,8l224,45r-11,4l209,56r11,12l224,75r8,11l239,98r-4,7l247,109r3,4l258,101r7,-3l277,109r7,11l292,127r3,8l307,142r15,l325,146r,8l314,191r8,19l318,225r-4,7l314,251r,15l318,292r,11l325,318r8,12l344,337r4,l355,337r11,8l366,348r-11,4l344,360r-8,l329,371r-4,4l318,378r-11,8l292,382r-8,4l269,390r-7,7l250,401r-11,7l243,423r-8,12l232,446r-8,7l220,464r-3,8l209,476r-4,3l198,479r-4,4l187,479r,8l183,491r-4,3l168,498r4,15l161,517r-8,7l146,524r-8,4l134,536r-7,-4l116,543r-4,l101,547r-12,7l82,558r-7,l71,554,60,543r-4,l48,539r,4l41,539r-4,-3l41,539xe" fillcolor="lime" strokeweight=".5pt">
                  <v:path arrowok="t" o:connecttype="custom" o:connectlocs="41,528;48,498;48,479;56,442;60,408;82,371;101,337;93,292;112,262;97,240;78,221;52,217;33,202;3,165;0,116;18,71;48,38;82,26;97,8;134,4;168,11;213,26;224,45;220,68;239,98;250,113;277,109;295,135;325,146;322,210;314,251;318,303;344,337;366,345;344,360;325,375;292,382;262,397;243,423;224,453;209,476;194,483;183,491;172,513;146,524;127,532;101,547;75,558;56,543;41,539" o:connectangles="0,0,0,0,0,0,0,0,0,0,0,0,0,0,0,0,0,0,0,0,0,0,0,0,0,0,0,0,0,0,0,0,0,0,0,0,0,0,0,0,0,0,0,0,0,0,0,0,0,0"/>
                </v:shape>
                <v:shape id="Freeform 65" o:spid="_x0000_s1229" style="position:absolute;left:3363;top:2269;width:179;height:239;visibility:visible;mso-wrap-style:square;v-text-anchor:top" coordsize="17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MQsAA&#10;AADbAAAADwAAAGRycy9kb3ducmV2LnhtbERPz2vCMBS+C/4P4QneNHU4cZ1pcYLg1W5j10fz1hSb&#10;l5pE2+2vN4fBjh/f71052k7cyYfWsYLVMgNBXDvdcqPg4/242IIIEVlj55gU/FCAsphOdphrN/CZ&#10;7lVsRArhkKMCE2OfSxlqQxbD0vXEift23mJM0DdSexxSuO3kU5ZtpMWWU4PBng6G6kt1swrWV3t6&#10;GfwX6+3nWPWr37fn9d4oNZ+N+1cQkcb4L/5zn7SCTRqbvqQfI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AMQsAAAADbAAAADwAAAAAAAAAAAAAAAACYAgAAZHJzL2Rvd25y&#10;ZXYueG1sUEsFBgAAAAAEAAQA9QAAAIUDAAAAAA==&#10;" path="m11,82r11,7l26,86,30,74,41,67r7,-8l41,52,30,56,22,45,18,41,4,41,,37,,22,4,7r11,l18,7,30,,45,7r7,4l67,18r15,8l86,26r7,4l97,33r34,38l123,86r4,11l131,104r7,8l149,108r,-4l179,101r-37,75l108,179r-7,-11l101,153r,-19l93,131r-11,l86,146r-4,11l78,172r12,4l97,179r4,4l108,191r-7,22l75,239r-8,l52,239r-4,-4l41,239r-8,l26,235r-8,4l22,232r-7,3l15,232r-4,-4l11,224r,-11l18,198r,-11l11,172r4,-8l18,153r,-11l11,134r4,-11l11,116r,-4l18,97r4,-4l11,101r-4,3l,97,,82r11,xe" fillcolor="lime" strokeweight=".5pt">
                  <v:path arrowok="t" o:connecttype="custom" o:connectlocs="22,89;30,74;48,59;30,56;18,41;0,37;4,7;18,7;45,7;67,18;86,26;97,33;123,86;131,104;149,108;179,101;108,179;101,153;93,131;86,146;78,172;97,179;108,191;75,239;52,239;41,239;26,235;22,232;15,232;11,224;18,198;11,172;18,153;11,134;11,116;18,97;11,101;0,97;11,82" o:connectangles="0,0,0,0,0,0,0,0,0,0,0,0,0,0,0,0,0,0,0,0,0,0,0,0,0,0,0,0,0,0,0,0,0,0,0,0,0,0,0"/>
                </v:shape>
                <v:shape id="Freeform 66" o:spid="_x0000_s1230" style="position:absolute;left:3161;top:2081;width:434;height:292;visibility:visible;mso-wrap-style:square;v-text-anchor:top" coordsize="4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7GMQA&#10;AADbAAAADwAAAGRycy9kb3ducmV2LnhtbESPwWrDMBBE74H+g9hCb7HsUpLGjWJMoLSnQpwc2tti&#10;bW0TaWUsNbb/vgoEchxm5g2zLSZrxIUG3zlWkCUpCOLa6Y4bBafj+/IVhA/IGo1jUjCTh2L3sNhi&#10;rt3IB7pUoRERwj5HBW0IfS6lr1uy6BPXE0fv1w0WQ5RDI/WAY4RbI5/TdCUtdhwXWuxp31J9rv6s&#10;Arnm+eOFvsvN+ZB+lWba/2SmUurpcSrfQASawj18a39qBasNXL/EH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uxjEAAAA2wAAAA8AAAAAAAAAAAAAAAAAmAIAAGRycy9k&#10;b3ducmV2LnhtbFBLBQYAAAAABAAEAPUAAACJAwAAAAA=&#10;" path="m351,289r-3,-15l351,266r12,-4l351,236r8,-7l366,225r8,-26l366,191r-26,15l348,221r-8,12l340,240r-7,22l325,259r-18,15l280,214r15,-4l295,206,284,184r4,-8l299,173r4,-12l284,158r4,7l284,173r-11,3l262,173r-4,-8l269,154r-15,-8l235,154r-3,11l220,176r-7,l213,191r-4,4l202,188r-8,15l187,199r-23,l172,195r4,-11l168,176r8,-15l164,128r,-23l153,90r4,26l149,135r8,11l161,158r-4,-4l138,161r4,-15l138,128r4,-27l131,101r-8,4l108,101r-7,-7l97,98r-15,l71,101,63,98r-3,11l56,113r-11,3l33,116,22,113r-11,l3,109,,98,11,75,22,68,15,64,22,49r15,4l41,57,60,68,63,53r12,4l67,45,75,34,63,23,89,8r8,4l116,8r11,l134,12,142,r7,4l157,r11,4l434,128r-11,41l411,214r-18,37l378,292r-27,-3xe" fillcolor="lime" strokeweight=".5pt">
                  <v:path arrowok="t" o:connecttype="custom" o:connectlocs="348,274;363,262;359,229;374,199;340,206;340,233;333,262;307,274;295,210;284,184;299,173;284,158;284,173;262,173;269,154;235,154;220,176;213,191;202,188;187,199;164,199;176,184;176,161;164,105;157,116;157,146;157,154;142,146;142,101;123,105;101,94;82,98;63,98;56,113;33,116;11,113;0,98;22,68;22,49;41,57;63,53;67,45;63,23;97,12;127,8;142,0;157,0;434,128;411,214;378,292" o:connectangles="0,0,0,0,0,0,0,0,0,0,0,0,0,0,0,0,0,0,0,0,0,0,0,0,0,0,0,0,0,0,0,0,0,0,0,0,0,0,0,0,0,0,0,0,0,0,0,0,0,0"/>
                </v:shape>
                <v:shape id="Freeform 67" o:spid="_x0000_s1231" style="position:absolute;left:3213;top:2036;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WUbwA&#10;AADbAAAADwAAAGRycy9kb3ducmV2LnhtbERPyQrCMBC9C/5DGMGbphZcqEYRUfQmLuB1aMa22Exq&#10;E239e3MQPD7evli1phRvql1hWcFoGIEgTq0uOFNwvewGMxDOI2ssLZOCDzlYLbudBSbaNnyi99ln&#10;IoSwS1BB7n2VSOnSnAy6oa2IA3e3tUEfYJ1JXWMTwk0p4yiaSIMFh4YcK9rklD7OL6MgLq+75lCl&#10;r2czw3jcbve0Pt6U6vfa9RyEp9b/xT/3QSuYhv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BZRvAAAANsAAAAPAAAAAAAAAAAAAAAAAJgCAABkcnMvZG93bnJldi54&#10;bWxQSwUGAAAAAAQABAD1AAAAgQMAAAAA&#10;" path="m,38l4,19,15,12,23,4,45,r,15l34,27,30,38,15,42,4,42,,38xe" fillcolor="lime" strokeweight=".5pt">
                  <v:path arrowok="t" o:connecttype="custom" o:connectlocs="0,38;4,19;15,12;23,4;45,0;45,15;34,27;30,38;15,42;4,42;0,38" o:connectangles="0,0,0,0,0,0,0,0,0,0,0"/>
                </v:shape>
                <v:shape id="Freeform 68" o:spid="_x0000_s1232" style="position:absolute;left:3262;top:2010;width:41;height:71;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WqcMA&#10;AADbAAAADwAAAGRycy9kb3ducmV2LnhtbESPwWrDMBBE74H8g9hAb4mcGJrUjRJCoNSHHhqnhx4X&#10;a2uZWithKbH991Wh0OMwM2+Y/XG0nbhTH1rHCtarDARx7XTLjYKP68tyByJEZI2dY1IwUYDjYT7b&#10;Y6HdwBe6V7ERCcKhQAUmRl9IGWpDFsPKeeLkfbneYkyyb6TucUhw28lNlj1Kiy2nBYOezobq7+pm&#10;FXhPZvOZc/5WcziH99eWnspJqYfFeHoGEWmM/+G/dqkVbNfw+yX9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WqcMAAADbAAAADwAAAAAAAAAAAAAAAACYAgAAZHJzL2Rv&#10;d25yZXYueG1sUEsFBgAAAAAEAAQA9QAAAIgDAAAAAA==&#10;" path="m3,68r4,3l18,68,33,64,30,53,22,45,18,38,33,26r8,-3l33,19r-7,l22,11,37,4,33,,30,,22,,15,4,3,11,,15r7,l3,26r,12l11,53,7,60,,64r3,4xe" fillcolor="lime" strokeweight=".5pt">
                  <v:path arrowok="t" o:connecttype="custom" o:connectlocs="3,68;7,71;18,68;33,64;30,53;22,45;18,38;33,26;41,23;33,19;26,19;22,11;37,4;33,0;30,0;22,0;15,4;3,11;0,15;7,15;3,26;3,38;11,53;7,60;0,64;3,68" o:connectangles="0,0,0,0,0,0,0,0,0,0,0,0,0,0,0,0,0,0,0,0,0,0,0,0,0,0"/>
                </v:shape>
                <v:shape id="Freeform 69" o:spid="_x0000_s1233" style="position:absolute;left:3329;top:2299;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v58QA&#10;AADbAAAADwAAAGRycy9kb3ducmV2LnhtbESPQWsCMRSE74X+h/AKXkSzetCyGsVWBetNqwdvj83b&#10;zeLmZdlEXf31piD0OMzMN8x03tpKXKnxpWMFg34CgjhzuuRCweF33fsE4QOyxsoxKbiTh/ns/W2K&#10;qXY33tF1HwoRIexTVGBCqFMpfWbIou+7mjh6uWsshiibQuoGbxFuKzlMkpG0WHJcMFjTt6HsvL9Y&#10;BTrXq6V1X8fjaTT4eUjdNdv8olTno11MQARqw3/41d5oBeMh/H2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L+fEAAAA2wAAAA8AAAAAAAAAAAAAAAAAmAIAAGRycy9k&#10;b3ducmV2LnhtbFBLBQYAAAAABAAEAPUAAACJAwAAAAA=&#10;" path="m4,l,11r8,7l15,18r,-7l8,3,4,xe" fillcolor="lime" strokeweight=".5pt">
                  <v:path arrowok="t" o:connecttype="custom" o:connectlocs="4,0;0,11;8,18;15,18;15,11;8,3;8,3;4,0;4,0" o:connectangles="0,0,0,0,0,0,0,0,0"/>
                </v:shape>
                <v:shape id="Freeform 70" o:spid="_x0000_s1234" style="position:absolute;left:3280;top:224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Q2MQA&#10;AADbAAAADwAAAGRycy9kb3ducmV2LnhtbESPQWvCQBSE70L/w/IKvemmiqZNXUUiRS8eTHvw+Nh9&#10;TUKzb0N2NfHfu4LgcZiZb5jlerCNuFDna8cK3icJCGLtTM2lgt+f7/EHCB+QDTaOScGVPKxXL6Ml&#10;Zsb1fKRLEUoRIewzVFCF0GZSel2RRT9xLXH0/lxnMUTZldJ02Ee4beQ0SRbSYs1xocKW8or0f3G2&#10;Crb1PNefOi9OxbZND6ddP28WpVJvr8PmC0SgITzDj/beKEhn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ENjEAAAA2wAAAA8AAAAAAAAAAAAAAAAAmAIAAGRycy9k&#10;b3ducmV2LnhtbFBLBQYAAAAABAAEAPUAAACJAwAAAAA=&#10;" path="m8,l,,15,8r,-4l12,,8,xe" fillcolor="lime" strokeweight=".5pt">
                  <v:path arrowok="t" o:connecttype="custom" o:connectlocs="8,0;0,0;15,8;15,4;15,4;12,0;12,0;8,0" o:connectangles="0,0,0,0,0,0,0,0"/>
                </v:shape>
                <v:shape id="Freeform 71" o:spid="_x0000_s1235" style="position:absolute;left:3280;top:2201;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Dq8MA&#10;AADbAAAADwAAAGRycy9kb3ducmV2LnhtbESPQYvCMBSE74L/ITzB25padFe6RhFREZSF1T3s8dE8&#10;22DzUpqo9d8bQfA4zMw3zHTe2kpcqfHGsYLhIAFBnDttuFDwd1x/TED4gKyxckwK7uRhPut2pphp&#10;d+Nfuh5CISKEfYYKyhDqTEqfl2TRD1xNHL2TayyGKJtC6gZvEW4rmSbJp7RoOC6UWNOypPx8uFgF&#10;YWw26f/+57iwrkj9RK52ZntWqt9rF98gArXhHX61t1rB1wi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Dq8MAAADbAAAADwAAAAAAAAAAAAAAAACYAgAAZHJzL2Rv&#10;d25yZXYueG1sUEsFBgAAAAAEAAQA9QAAAIgDAAAAAA==&#10;" path="m,11l,4,,,4,11,,11xe" fillcolor="lime" strokeweight=".5pt">
                  <v:path arrowok="t" o:connecttype="custom" o:connectlocs="0,11;0,4;0,0;4,11;0,11" o:connectangles="0,0,0,0,0"/>
                </v:shape>
                <v:shape id="Freeform 72" o:spid="_x0000_s1236" style="position:absolute;left:3265;top:221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GHsUA&#10;AADbAAAADwAAAGRycy9kb3ducmV2LnhtbESPzWrCQBSF9wXfYbhCN1Inlmo1OgnFUrDgwqobd9fM&#10;NRPM3AmZqUnfvlMQujycn4+zyntbixu1vnKsYDJOQBAXTldcKjgePp7mIHxA1lg7JgU/5CHPBg8r&#10;TLXr+Itu+1CKOMI+RQUmhCaV0heGLPqxa4ijd3GtxRBlW0rdYhfHbS2fk2QmLVYcCQYbWhsqrvtv&#10;GyHnza57GU3fR6d1ZT7lYrbbblGpx2H/tgQRqA//4Xt7oxW8Tu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sYexQAAANsAAAAPAAAAAAAAAAAAAAAAAJgCAABkcnMv&#10;ZG93bnJldi54bWxQSwUGAAAAAAQABAD1AAAAigMAAAAA&#10;" path="m8,8l,,4,,8,8xe" fillcolor="lime" strokeweight=".5pt">
                  <v:path arrowok="t" o:connecttype="custom" o:connectlocs="8,8;0,0;4,0;8,8" o:connectangles="0,0,0,0"/>
                </v:shape>
                <v:shape id="Freeform 73" o:spid="_x0000_s1237" style="position:absolute;left:3329;top:1917;width:292;height:292;visibility:visible;mso-wrap-style:square;v-text-anchor:top" coordsize="29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xMYA&#10;AADbAAAADwAAAGRycy9kb3ducmV2LnhtbESPzWsCMRTE74X+D+EVvNWsxS+2RiktBfHjoPWgt+fm&#10;dbO6edluoq7/vRGEHoeZ+Q0zmjS2FGeqfeFYQaedgCDOnC44V7D5+X4dgvABWWPpmBRcycNk/Pw0&#10;wlS7C6/ovA65iBD2KSowIVSplD4zZNG3XUUcvV9XWwxR1rnUNV4i3JbyLUn60mLBccFgRZ+GsuP6&#10;ZBXM5ovOAf+2S+zJea/c79z+y3SVar00H+8gAjXhP/xoT7WCQR/uX+IP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xMYAAADbAAAADwAAAAAAAAAAAAAAAACYAgAAZHJz&#10;L2Rvd25yZXYueG1sUEsFBgAAAAAEAAQA9QAAAIsDAAAAAA==&#10;" path="m11,149l4,161r,-8l8,138r11,l15,134,11,123,41,75r15,3l64,78r3,-3l82,56r12,7l97,56r,-4l105,41r7,l135,18r19,-7l172,r19,3l198,7,221,3r26,12l247,33r-4,8l232,48,221,63r4,8l232,82r8,7l251,89r-8,8l243,104r,4l236,108r-8,19l225,138r11,-19l247,123r11,l266,123r-4,-4l262,108r-4,-7l255,97r11,4l273,104r19,8l292,157r-7,41l277,243r-7,49l150,149,176,86,172,67,109,86,67,146,52,127r-18,l23,138r-4,26l,168,11,149xe" fillcolor="lime" strokeweight=".5pt">
                  <v:path arrowok="t" o:connecttype="custom" o:connectlocs="4,161;8,138;15,134;41,75;64,78;82,56;97,56;105,41;135,18;172,0;198,7;247,15;243,41;221,63;232,82;251,89;243,104;236,108;225,138;247,123;266,123;262,108;255,97;273,104;292,157;277,243;150,149;172,67;67,146;34,127;19,164;11,149" o:connectangles="0,0,0,0,0,0,0,0,0,0,0,0,0,0,0,0,0,0,0,0,0,0,0,0,0,0,0,0,0,0,0,0"/>
                </v:shape>
                <v:shape id="Freeform 74" o:spid="_x0000_s1238" style="position:absolute;left:3363;top:2036;width:63;height:53;visibility:visible;mso-wrap-style:square;v-text-anchor:top" coordsize="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rwsQA&#10;AADbAAAADwAAAGRycy9kb3ducmV2LnhtbESPT4vCMBTE7wt+h/AWvK3palmlaxQRxD+wB6uCx0fz&#10;ti1tXkoTtX57Iwgeh5n5DTOdd6YWV2pdaVnB9yACQZxZXXKu4HhYfU1AOI+ssbZMCu7kYD7rfUwx&#10;0fbGe7qmPhcBwi5BBYX3TSKlywoy6Aa2IQ7ev20N+iDbXOoWbwFuajmMoh9psOSwUGBDy4KyKr0Y&#10;Bdv4VJ1267/RdjKyTVxlUVyej0r1P7vFLwhPnX+HX+2NVjAe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q8LEAAAA2wAAAA8AAAAAAAAAAAAAAAAAmAIAAGRycy9k&#10;b3ducmV2LnhtbFBLBQYAAAAABAAEAPUAAACJAwAAAAA=&#10;" path="m,l60,12r3,18l52,38,37,49r-4,4l,xe" fillcolor="lime" strokeweight=".5pt">
                  <v:path arrowok="t" o:connecttype="custom" o:connectlocs="0,0;60,12;63,30;52,38;37,49;33,53;0,0" o:connectangles="0,0,0,0,0,0,0"/>
                </v:shape>
                <v:shape id="Freeform 75" o:spid="_x0000_s1239" style="position:absolute;left:3400;top:1973;width:124;height:8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krcEA&#10;AADbAAAADwAAAGRycy9kb3ducmV2LnhtbERP3WrCMBS+H+wdwhnspmiqjE2qsRRhUhhjTH2AQ3Ns&#10;S5qTkmTa+fTmYrDLj+9/U052EBfyoXesYDHPQRA3TvfcKjgd32crECEiaxwck4JfClBuHx82WGh3&#10;5W+6HGIrUgiHAhV0MY6FlKHpyGKYu5E4cWfnLcYEfSu1x2sKt4Nc5vmrtNhzauhwpF1HjTn8WAWV&#10;yY5Gov863/YmfBrz8pHVTqnnp6lag4g0xX/xn7vWCt7S2PQl/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5K3BAAAA2wAAAA8AAAAAAAAAAAAAAAAAmAIAAGRycy9kb3du&#10;cmV2LnhtbFBLBQYAAAAABAAEAPUAAACGAwAAAAA=&#10;" path="m19,82l23,60,41,52,49,37r7,l56,30r15,l75,26,83,15,94,26r30,4l101,,26,22,,71,19,82xe" fillcolor="lime" strokeweight=".5pt">
                  <v:path arrowok="t" o:connecttype="custom" o:connectlocs="19,82;23,60;41,52;49,37;56,37;56,30;71,30;75,26;83,15;94,26;124,30;101,0;26,22;0,71;19,82;19,82" o:connectangles="0,0,0,0,0,0,0,0,0,0,0,0,0,0,0,0"/>
                </v:shape>
                <v:shape id="Freeform 76" o:spid="_x0000_s1240" style="position:absolute;left:3445;top:1999;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zJcUA&#10;AADbAAAADwAAAGRycy9kb3ducmV2LnhtbESPT2vCQBTE70K/w/IKvemmFv9FVxEh0EMPanvo8Zl9&#10;JiHZt+nuNqZ+elcQehxm5jfMatObRnTkfGVZwesoAUGcW11xoeDrMxvOQfiArLGxTAr+yMNm/TRY&#10;YarthQ/UHUMhIoR9igrKENpUSp+XZNCPbEscvbN1BkOUrpDa4SXCTSPHSTKVBiuOCyW2tCspr4+/&#10;RkGWvGHRuUm9+174fZ39zK7Zx0mpl+d+uwQRqA//4Uf7XSuYLeD+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zMlxQAAANsAAAAPAAAAAAAAAAAAAAAAAJgCAABkcnMv&#10;ZG93bnJldi54bWxQSwUGAAAAAAQABAD1AAAAigMAAAAA&#10;" path="m49,l45,11,41,22,15,34r-4,3l8,49,,67,4,79r15,l34,79r18,7l79,60,49,xe" fillcolor="lime" strokeweight=".5pt">
                  <v:path arrowok="t" o:connecttype="custom" o:connectlocs="49,0;45,11;41,22;15,34;11,37;8,49;0,67;4,79;19,79;34,79;52,86;79,60;49,0" o:connectangles="0,0,0,0,0,0,0,0,0,0,0,0,0"/>
                </v:shape>
                <v:shape id="Freeform 77" o:spid="_x0000_s1241" style="position:absolute;left:3367;top:2070;width:235;height:150;visibility:visible;mso-wrap-style:square;v-text-anchor:top" coordsize="2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GsAA&#10;AADbAAAADwAAAGRycy9kb3ducmV2LnhtbERPy4rCMBTdC/MP4Q64s8koaO0YRXzAwIig9gMuzbUt&#10;NjeliVr/frIQZnk478Wqt414UOdrxxq+EgWCuHCm5lJDftmPUhA+IBtsHJOGF3lYLT8GC8yMe/KJ&#10;HudQihjCPkMNVQhtJqUvKrLoE9cSR+7qOoshwq6UpsNnDLeNHCs1lRZrjg0VtrSpqLid71ZDO77e&#10;jju5Pax/J0XO6UXNZ6i0Hn72628QgfrwL367f4yGNK6PX+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T+GsAAAADbAAAADwAAAAAAAAAAAAAAAACYAgAAZHJzL2Rvd25y&#10;ZXYueG1sUEsFBgAAAAAEAAQA9QAAAIUDAAAAAA==&#10;" path="m112,4r-4,15l112,26r-8,l86,23r-12,l67,26r,-7l63,15,48,19,37,30r-4,8l11,30,,49,228,150r7,-26l119,r-7,4xe" fillcolor="lime" strokeweight=".5pt">
                  <v:path arrowok="t" o:connecttype="custom" o:connectlocs="112,4;108,19;112,26;104,26;86,23;74,23;67,26;67,19;63,15;48,19;37,30;33,38;11,30;0,49;228,150;235,124;119,0;112,4" o:connectangles="0,0,0,0,0,0,0,0,0,0,0,0,0,0,0,0,0,0"/>
                </v:shape>
                <v:shape id="Freeform 78" o:spid="_x0000_s1242" style="position:absolute;left:2045;top:1172;width:225;height:198;visibility:visible;mso-wrap-style:square;v-text-anchor:top" coordsize="22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G1MQA&#10;AADbAAAADwAAAGRycy9kb3ducmV2LnhtbESPwWrDMBBE74X8g9hAbo2cBIzrRjah0JAUeqjTD1is&#10;rWVirRxLTpx+fVUo9DjMzBtmW062E1cafOtYwWqZgCCunW65UfB5en3MQPiArLFzTAru5KEsZg9b&#10;zLW78Qddq9CICGGfowITQp9L6WtDFv3S9cTR+3KDxRDl0Eg94C3CbSfXSZJKiy3HBYM9vRiqz9Vo&#10;Feyexj6s5X4zjd9ZeqkwPb6bN6UW82n3DCLQFP7Df+2DVpCt4PdL/A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RtTEAAAA2wAAAA8AAAAAAAAAAAAAAAAAmAIAAGRycy9k&#10;b3ducmV2LnhtbFBLBQYAAAAABAAEAPUAAACJAwAAAAA=&#10;" path="m225,7l206,63r-48,71l90,134,45,194,4,198,,176,42,134,75,104,113,74,146,48,221,r4,7xe" fillcolor="lime" strokeweight=".5pt">
                  <v:path arrowok="t" o:connecttype="custom" o:connectlocs="225,7;206,63;158,134;90,134;45,194;4,198;0,176;42,134;75,104;113,74;146,48;221,0;225,7" o:connectangles="0,0,0,0,0,0,0,0,0,0,0,0,0"/>
                </v:shape>
                <v:shape id="Freeform 79" o:spid="_x0000_s1243" style="position:absolute;left:3322;top:2066;width:280;height:173;visibility:visible;mso-wrap-style:square;v-text-anchor:top" coordsize="2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pcMUA&#10;AADbAAAADwAAAGRycy9kb3ducmV2LnhtbESPQWvCQBSE70L/w/IEb7oxBxuiq5RWUShtqRXE2yP7&#10;moRm3ya7q6b/3hUKPQ4z8w2zWPWmERdyvrasYDpJQBAXVtdcKjh8bcYZCB+QNTaWScEveVgtHwYL&#10;zLW98idd9qEUEcI+RwVVCG0upS8qMugntiWO3rd1BkOUrpTa4TXCTSPTJJlJgzXHhQpbeq6o+Nmf&#10;jYLTW1e/brsspO6R3l/k+vjRdlulRsP+aQ4iUB/+w3/tnVaQpX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OlwxQAAANsAAAAPAAAAAAAAAAAAAAAAAJgCAABkcnMv&#10;ZG93bnJldi54bWxQSwUGAAAAAAQABAD1AAAAigMAAAAA&#10;" path="m,60l123,49,217,r63,128l265,173,37,109,,60xe" fillcolor="lime" stroked="f">
                  <v:path arrowok="t" o:connecttype="custom" o:connectlocs="0,60;123,49;217,0;280,128;265,173;37,109;0,60" o:connectangles="0,0,0,0,0,0,0"/>
                </v:shape>
                <v:shape id="Freeform 80" o:spid="_x0000_s1244" style="position:absolute;left:3082;top:1774;width:71;height:64;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FXMUA&#10;AADbAAAADwAAAGRycy9kb3ducmV2LnhtbESPzWvCQBTE74L/w/KEXkQ3bUBjdJXSDyg9+Xnw9sw+&#10;s6HZtyG71fjfdwuCx2FmfsMsVp2txYVaXzlW8DxOQBAXTldcKtjvPkcZCB+QNdaOScGNPKyW/d4C&#10;c+2uvKHLNpQiQtjnqMCE0ORS+sKQRT92DXH0zq61GKJsS6lbvEa4reVLkkykxYrjgsGG3gwVP9tf&#10;q6BI0/Rw/JYzM/2obtlp+D5cu51ST4PudQ4iUBce4Xv7SyvIUv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oVcxQAAANsAAAAPAAAAAAAAAAAAAAAAAJgCAABkcnMv&#10;ZG93bnJldi54bWxQSwUGAAAAAAQABAD1AAAAigMAAAAA&#10;" path="m38,23r7,l60,27r7,-8l64,27r3,7l64,38r7,7l67,57r-15,l49,57r-4,l30,64,26,60,19,49,,42,11,34r,-4l4,19r7,-4l19,15,11,8r8,l30,r8,8l38,23xe" fillcolor="lime" strokeweight=".5pt">
                  <v:path arrowok="t" o:connecttype="custom" o:connectlocs="38,23;45,23;60,27;67,19;64,27;67,34;64,38;71,45;67,57;52,57;49,57;45,57;30,64;26,60;19,49;0,42;11,34;11,30;4,19;11,15;19,15;11,8;19,8;30,0;38,8;38,23" o:connectangles="0,0,0,0,0,0,0,0,0,0,0,0,0,0,0,0,0,0,0,0,0,0,0,0,0,0"/>
                </v:shape>
                <v:shape id="Freeform 81" o:spid="_x0000_s1245" style="position:absolute;left:3168;top:1681;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MQA&#10;AADbAAAADwAAAGRycy9kb3ducmV2LnhtbESP3YrCMBSE7xd8h3AE79ZUXaRUo6ggCrsI/oC3h+bY&#10;FpuT0sS27tNvFgQvh5n5hpkvO1OKhmpXWFYwGkYgiFOrC84UXM7bzxiE88gaS8uk4EkOlovexxwT&#10;bVs+UnPymQgQdgkqyL2vEildmpNBN7QVcfButjbog6wzqWtsA9yUchxFU2mw4LCQY0WbnNL76WEU&#10;tN36sNsU3010/MHfbbO70v4wUWrQ71YzEJ46/w6/2nutIP6C/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yTEAAAA2wAAAA8AAAAAAAAAAAAAAAAAmAIAAGRycy9k&#10;b3ducmV2LnhtbFBLBQYAAAAABAAEAPUAAACJAwAAAAA=&#10;" path="m4,7l,11,4,26,15,11,15,,4,3r,4xe" fillcolor="lime" strokeweight=".5pt">
                  <v:path arrowok="t" o:connecttype="custom" o:connectlocs="4,7;0,11;4,26;15,11;15,11;15,0;4,3;4,7" o:connectangles="0,0,0,0,0,0,0,0"/>
                </v:shape>
                <v:shape id="Freeform 82" o:spid="_x0000_s1246" style="position:absolute;left:3164;top:1718;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sFcYA&#10;AADbAAAADwAAAGRycy9kb3ducmV2LnhtbESP0WrCQBRE3wv+w3IFX0rdKFhDdBUVhdYWbK0fcMle&#10;k2D2bsxuk+jXdwuFPg4zc4aZLztTioZqV1hWMBpGIIhTqwvOFJy+dk8xCOeRNZaWScGNHCwXvYc5&#10;Jtq2/EnN0WciQNglqCD3vkqkdGlOBt3QVsTBO9vaoA+yzqSusQ1wU8pxFD1LgwWHhRwr2uSUXo7f&#10;RgG+x9PXXXOPT/fH6/Zjcri+teu9UoN+t5qB8NT5//Bf+0UriCfw+yX8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1sFcYAAADbAAAADwAAAAAAAAAAAAAAAACYAgAAZHJz&#10;L2Rvd25yZXYueG1sUEsFBgAAAAAEAAQA9QAAAIsDAAAAAA==&#10;" path="m,8r,3l12,11r,-3l,,,8xe" fillcolor="lime" strokeweight=".5pt">
                  <v:path arrowok="t" o:connecttype="custom" o:connectlocs="0,8;0,11;12,11;12,8;0,0;0,8" o:connectangles="0,0,0,0,0,0"/>
                </v:shape>
                <v:shape id="Freeform 83" o:spid="_x0000_s1247" style="position:absolute;left:2839;top:1179;width:254;height:243;visibility:visible;mso-wrap-style:square;v-text-anchor:top" coordsize="25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lUMQA&#10;AADbAAAADwAAAGRycy9kb3ducmV2LnhtbESPwWrDMBBE74H+g9hCbomchprUjWJMocEUeoibD9ha&#10;G9uxtTKSmjh/XxUKOQ4z84bZ5pMZxIWc7ywrWC0TEMS11R03Co5f74sNCB+QNQ6WScGNPOS7h9kW&#10;M22vfKBLFRoRIewzVNCGMGZS+rolg35pR+LonawzGKJ0jdQOrxFuBvmUJKk02HFcaHGkt5bqvvox&#10;Cl4Kej5+lmupV9X3R+j7bu/OlVLzx6l4BRFoCvfwf7vUCjYp/H2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pVDEAAAA2wAAAA8AAAAAAAAAAAAAAAAAmAIAAGRycy9k&#10;b3ducmV2LnhtbFBLBQYAAAAABAAEAPUAAACJAwAAAAA=&#10;" path="m101,41r11,-7l120,34,108,23r8,-4l127,19r8,4l135,19,142,8r4,l153,r11,4l172,11r11,4l191,11r7,4l213,11r4,4l224,23r8,11l239,45r-3,4l228,52r23,4l251,67r,8l254,86r-3,8l243,101,228,97r-11,8l202,101r-15,8l179,112r12,8l206,112r11,-3l209,127r-11,l187,127r-4,8l172,146r-4,4l164,142r-3,8l161,154r-11,-8l150,161r-12,8l138,157r-7,l120,165r-15,l116,172r-11,l112,184r-4,3l105,198r-8,l101,206r-19,7l71,213,60,225r,7l75,232r3,8l63,240r-7,l41,243r-4,-7l41,232r,-4l37,225r-11,3l22,232r-7,-7l11,217r-7,l,213,7,198r12,4l26,202,19,187,30,176r4,8l30,191r11,-7l41,172r,-7l48,157r12,l67,161r,-15l60,142r3,-7l63,131r4,-11l75,112r,-3l75,101r7,l86,105r7,7l97,109r8,-8l120,105r15,4l142,105r-4,-8l120,97r-12,l101,90,86,86,78,79,71,75r4,-8l63,60,60,52,71,45r7,4l67,34,60,30,75,23,97,19r8,l101,30r,11xe" fillcolor="lime" strokeweight=".5pt">
                  <v:path arrowok="t" o:connecttype="custom" o:connectlocs="112,34;108,23;127,19;135,19;146,8;164,4;183,15;198,15;217,15;232,34;236,49;251,56;251,75;251,94;228,97;202,101;179,112;206,112;209,127;187,127;172,146;164,142;161,154;150,161;138,157;120,165;116,172;112,184;105,198;101,206;71,213;60,232;78,240;56,240;37,236;41,228;26,228;15,225;4,217;7,198;26,202;30,176;30,191;41,172;48,157;67,161;60,142;63,131;75,112;75,101;86,105;97,109;120,105;142,105;120,97;101,90;78,79;75,67;60,52;78,49;60,30;97,19;101,30" o:connectangles="0,0,0,0,0,0,0,0,0,0,0,0,0,0,0,0,0,0,0,0,0,0,0,0,0,0,0,0,0,0,0,0,0,0,0,0,0,0,0,0,0,0,0,0,0,0,0,0,0,0,0,0,0,0,0,0,0,0,0,0,0,0,0"/>
                </v:shape>
                <v:shape id="Freeform 84" o:spid="_x0000_s1248" style="position:absolute;left:2401;top:1677;width:385;height:434;visibility:visible;mso-wrap-style:square;v-text-anchor:top" coordsize="38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n8UA&#10;AADbAAAADwAAAGRycy9kb3ducmV2LnhtbESPQWvCQBSE7wX/w/KE3uomPbQhuoaiWHsKmPTg8TX7&#10;TNJm34bsatL+elcQehxm5htmlU2mExcaXGtZQbyIQBBXVrdcK/gsd08JCOeRNXaWScEvOcjWs4cV&#10;ptqOfKBL4WsRIOxSVNB436dSuqohg25he+Lgnexg0Ac51FIPOAa46eRzFL1Igy2HhQZ72jRU/RRn&#10;o8Anutzm+5056tPX+3eex3n51yn1OJ/eliA8Tf4/fG9/aAXJK9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mfxQAAANsAAAAPAAAAAAAAAAAAAAAAAJgCAABkcnMv&#10;ZG93bnJldi54bWxQSwUGAAAAAAQABAD1AAAAigMAAAAA&#10;" path="m45,l198,86r4,-7l206,82r11,15l225,105r14,7l243,120r8,19l251,142r3,12l254,172r-11,11l247,191r-4,4l254,191r12,l288,191r19,l326,187r7,-4l344,180r15,-4l367,176r7,l370,180r15,l382,183r-4,4l370,183r-7,-3l363,195r4,3l370,202r8,8l367,210r15,7l370,225r-7,-4l359,213r,-7l359,217r,11l352,221r-4,-8l341,210r-4,l329,206r-7,l322,210r-4,11l322,225r4,3l326,232r-8,-4l314,225r-7,l303,217r-7,4l292,228r,4l288,236r-11,l269,240r-3,3l254,236r4,7l254,247r-3,4l251,258r-8,l243,266r-11,l225,262r-4,4l210,266r,4l206,273r,4l198,288r4,4l198,303r,4l195,311r,4l191,315r-4,3l183,315r-3,-4l183,307r,-4l187,296r4,-4l191,288r-4,-11l176,270r-4,-8l168,258r-7,-3l165,266r-4,4l157,262r-4,-4l142,247r-4,-4l127,247r-7,-4l109,243r-8,8l97,262r-7,11l90,285r,15l94,307r-4,4l90,318r4,4l101,322r4,4l109,322r7,-4l123,318r4,-3l146,329r-15,4l135,326r-4,11l127,344r-7,l135,359r7,8l146,374r-8,15l135,397r-4,4l142,412r11,7l165,427r-15,7l150,427r-8,4l127,423,116,404r,-11l112,386r4,-15l109,367r-8,-11l90,348,86,333r,-11l67,322,64,311,52,307,49,292,34,285r7,-8l41,262r,-15l34,228r,-11l34,198r,-11l30,161r-8,l19,168r7,23l26,202r-7,19l22,225r,11l19,243r-4,-3l11,232r,-7l11,202r-7,l4,187r7,-4l15,168,7,146r,-7l4,135,,124r4,-8l,109,,97,4,86,,82,,67,7,52,11,41,19,26,26,11r8,l34,4r7,3l45,xe" fillcolor="lime" strokeweight=".5pt">
                  <v:path arrowok="t" o:connecttype="custom" o:connectlocs="206,82;243,120;254,172;254,191;326,187;367,176;382,183;363,195;367,210;359,213;352,221;329,206;322,225;314,225;292,228;269,240;254,247;243,266;210,266;198,288;195,311;183,315;187,296;187,277;168,258;157,262;127,247;97,262;94,307;101,322;123,318;135,326;135,359;135,397;165,427;127,423;116,371;86,333;52,307;41,262;34,198;19,168;22,225;11,232;4,187;7,139;0,109;0,67;26,11;45,0" o:connectangles="0,0,0,0,0,0,0,0,0,0,0,0,0,0,0,0,0,0,0,0,0,0,0,0,0,0,0,0,0,0,0,0,0,0,0,0,0,0,0,0,0,0,0,0,0,0,0,0,0,0"/>
                </v:shape>
                <v:shape id="Freeform 85" o:spid="_x0000_s1249" style="position:absolute;left:2566;top:2006;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LecMA&#10;AADbAAAADwAAAGRycy9kb3ducmV2LnhtbERPTWvCQBC9F/oflil4q5t6qJK6irRKBaFgEul1yE6T&#10;2OxszK5Jml/vHoQeH+97uR5MLTpqXWVZwcs0AkGcW11xoSBLd88LEM4ja6wtk4I/crBePT4sMda2&#10;5yN1iS9ECGEXo4LS+yaW0uUlGXRT2xAH7se2Bn2AbSF1i30IN7WcRdGrNFhxaCixofeS8t/kahTM&#10;x8OJuq98zC5pvz2crh/fn/OzUpOnYfMGwtPg/8V3914rWISx4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LecMAAADbAAAADwAAAAAAAAAAAAAAAACYAgAAZHJzL2Rv&#10;d25yZXYueG1sUEsFBgAAAAAEAAQA9QAAAIgDAAAAAA==&#10;" path="m3,4r,l3,,7,r4,l15,4r3,l18,8r4,l22,12r,3l26,15r4,l26,19r4,l30,23r3,4l37,27r,3l37,34r4,l41,38r-4,l37,34r-4,4l33,34r-3,l26,30r-4,l26,30r4,l30,27r-4,l22,23r4,l26,19r-4,l22,15r-4,l18,12r-3,l15,8r-4,l15,4r,4l15,4r-4,l7,4,3,4,,4,,,3,4,3,r,4xe" fillcolor="lime" strokeweight=".5pt">
                  <v:path arrowok="t" o:connecttype="custom" o:connectlocs="3,4;7,0;11,0;15,4;18,4;18,8;22,8;22,12;22,12;26,15;26,19;30,19;30,23;33,27;37,30;37,34;41,34;41,38;37,38;33,38;30,34;26,30;26,30;30,27;22,23;26,19;22,15;18,12;15,8;15,4;15,4;11,4;7,4;3,4;0,4;0,0;3,4;3,4" o:connectangles="0,0,0,0,0,0,0,0,0,0,0,0,0,0,0,0,0,0,0,0,0,0,0,0,0,0,0,0,0,0,0,0,0,0,0,0,0,0"/>
                </v:shape>
                <v:shape id="Freeform 86" o:spid="_x0000_s1250" style="position:absolute;left:2584;top:2044;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VTcYA&#10;AADbAAAADwAAAGRycy9kb3ducmV2LnhtbESPT2sCMRTE74V+h/AKvdWsHtSuRqmCVsGDfym9PTbP&#10;zdbNy7pJ3e23b4RCj8PM/IYZT1tbihvVvnCsoNtJQBBnThecKzgeFi9DED4gaywdk4If8jCdPD6M&#10;MdWu4R3d9iEXEcI+RQUmhCqV0meGLPqOq4ijd3a1xRBlnUtdYxPhtpS9JOlLiwXHBYMVzQ1ll/23&#10;VbA8dXv2ev7crD8y8zXbvG8HYd4o9fzUvo1ABGrDf/ivvdIKhq9w/xJ/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zVTcYAAADbAAAADwAAAAAAAAAAAAAAAACYAgAAZHJz&#10;L2Rvd25yZXYueG1sUEsFBgAAAAAEAAQA9QAAAIsDAAAAAA==&#10;" path="m4,7r4,l4,4,4,,,,,4,,7r4,xe" fillcolor="lime" strokeweight=".5pt">
                  <v:path arrowok="t" o:connecttype="custom" o:connectlocs="4,7;8,7;8,7;8,7;4,4;4,0;0,0;0,0;0,0;0,0;0,4;0,7;4,7" o:connectangles="0,0,0,0,0,0,0,0,0,0,0,0,0"/>
                </v:shape>
                <v:shape id="Freeform 87" o:spid="_x0000_s1251" style="position:absolute;left:2603;top:2048;width:26;height:2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yEsEA&#10;AADbAAAADwAAAGRycy9kb3ducmV2LnhtbERPzU4CMRC+m/gOzZh4ky4eRFcKISQQo3Jg4QEm22G7&#10;YTtd2rKsb+8cTDx++f7ny9F3aqCY2sAGppMCFHEdbMuNgeNh8/QKKmVki11gMvBDCZaL+7s5ljbc&#10;eE9DlRslIZxKNOBy7kutU+3IY5qEnli4U4ges8DYaBvxJuG+089F8aI9tiwNDntaO6rP1dUbePt0&#10;9nDcxstQfe+2m6Kd7a5fM2MeH8bVO6hMY/4X/7k/rPhkvXyRH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CMhLBAAAA2wAAAA8AAAAAAAAAAAAAAAAAmAIAAGRycy9kb3du&#10;cmV2LnhtbFBLBQYAAAAABAAEAPUAAACGAwAAAAA=&#10;" path="m,7l,3,,7r4,l8,7,8,3,8,,4,,8,r3,l11,3r4,l19,3r,4l23,7r,4l26,11r,4l23,11r3,4l26,18r-3,4l23,18r,-3l19,18r,-3l15,15r,3l15,15r-4,l8,15r3,l8,15r3,-4l8,11r-4,l4,7,,7r,4l,7xe" fillcolor="lime" strokeweight=".5pt">
                  <v:path arrowok="t" o:connecttype="custom" o:connectlocs="0,3;0,3;4,7;8,7;8,7;8,3;4,0;11,0;11,3;15,3;19,3;19,7;23,11;26,11;23,11;26,15;26,18;23,22;23,15;19,15;15,18;15,15;15,15;11,15;11,15;11,15;11,11;8,11;4,7;0,7;0,11;0,7" o:connectangles="0,0,0,0,0,0,0,0,0,0,0,0,0,0,0,0,0,0,0,0,0,0,0,0,0,0,0,0,0,0,0,0"/>
                </v:shape>
                <v:shape id="Freeform 88" o:spid="_x0000_s1252" style="position:absolute;left:2633;top:207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tw8YA&#10;AADbAAAADwAAAGRycy9kb3ducmV2LnhtbESPT2vCQBTE7wW/w/IEb3VjD7aNriIWRfDSGv/g7ZF9&#10;TUKzb0P2VWM/fbcg9DjMzG+Y6bxztbpQGyrPBkbDBBRx7m3FhYF9tnp8ARUE2WLtmQzcKMB81nuY&#10;Ymr9lT/ospNCRQiHFA2UIk2qdchLchiGviGO3qdvHUqUbaFti9cId7V+SpKxdlhxXCixoWVJ+dfu&#10;2xk4Ndu3n+p9u5Hz8/FwOqwzuVFmzKDfLSaghDr5D9/bG2vgdQR/X+IP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Qtw8YAAADbAAAADwAAAAAAAAAAAAAAAACYAgAAZHJz&#10;L2Rvd25yZXYueG1sUEsFBgAAAAAEAAQA9QAAAIsDAAAAAA==&#10;" path="m,4r4,l7,4,7,,4,,,,4,,,4xe" fillcolor="lime" strokeweight=".5pt">
                  <v:path arrowok="t" o:connecttype="custom" o:connectlocs="0,4;4,4;4,4;7,4;7,4;7,4;7,0;7,0;4,0;0,0;4,0;0,4;0,4" o:connectangles="0,0,0,0,0,0,0,0,0,0,0,0,0"/>
                </v:shape>
                <v:shape id="Freeform 89" o:spid="_x0000_s1253" style="position:absolute;left:2611;top:204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ztMUA&#10;AADbAAAADwAAAGRycy9kb3ducmV2LnhtbESPQWvCQBSE7wX/w/IEb3WjB6upq4jSInipplZ6e2Rf&#10;k9Ds25B91dhf3y0IHoeZ+YaZLztXqzO1ofJsYDRMQBHn3lZcGHjPXh6noIIgW6w9k4ErBVgueg9z&#10;TK2/8J7OBylUhHBI0UAp0qRah7wkh2HoG+LoffnWoUTZFtq2eIlwV+txkky0w4rjQokNrUvKvw8/&#10;zsCp2W1+q7fdVj6fPo6n42smV8qMGfS71TMooU7u4Vt7aw3MxvD/Jf4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O0xQAAANsAAAAPAAAAAAAAAAAAAAAAAJgCAABkcnMv&#10;ZG93bnJldi54bWxQSwUGAAAAAAQABAD1AAAAigMAAAAA&#10;" path="m,l3,4,3,,7,,3,,,xe" fillcolor="lime" strokeweight=".5pt">
                  <v:path arrowok="t" o:connecttype="custom" o:connectlocs="0,0;3,4;3,0;7,0;3,0;3,0;0,0;0,0" o:connectangles="0,0,0,0,0,0,0,0"/>
                </v:shape>
                <v:shape id="Freeform 90" o:spid="_x0000_s1254" style="position:absolute;left:2599;top:200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kZcQA&#10;AADbAAAADwAAAGRycy9kb3ducmV2LnhtbESPQWsCMRSE74X+h/AK3mq2tUhdjVKKYg97UYt4fCTP&#10;3W2Tl2UT3fXfG0HwOMzMN8xs0TsrztSG2rOCt2EGglh7U3Op4He3ev0EESKyQeuZFFwowGL+/DTD&#10;3PiON3TexlIkCIccFVQxNrmUQVfkMAx9Q5y8o28dxiTbUpoWuwR3Vr5n2Vg6rDktVNjQd0X6f3ty&#10;Cj6y7jCyfVEUuo5rPd7bv8PSKjV46b+mICL18RG+t3+MgskIbl/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5GXEAAAA2wAAAA8AAAAAAAAAAAAAAAAAmAIAAGRycy9k&#10;b3ducmV2LnhtbFBLBQYAAAAABAAEAPUAAACJAwAAAAA=&#10;" path="m4,4r,l4,r,4l4,8,4,4,,8,4,4xe" fillcolor="lime" strokeweight=".5pt">
                  <v:path arrowok="t" o:connecttype="custom" o:connectlocs="4,4;4,4;4,0;4,4;4,4;4,8;4,8;4,8;4,4;0,8;4,4" o:connectangles="0,0,0,0,0,0,0,0,0,0,0"/>
                </v:shape>
                <v:shape id="Freeform 91" o:spid="_x0000_s1255" style="position:absolute;left:2603;top:19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Wv8IA&#10;AADbAAAADwAAAGRycy9kb3ducmV2LnhtbESPzarCMBSE9xd8h3AEd9dUEblWo4gguHHhD+jy0Byb&#10;anNSmmirT28E4S6HmfmGmS1aW4oH1b5wrGDQT0AQZ04XnCs4Hta/fyB8QNZYOiYFT/KwmHd+Zphq&#10;1/COHvuQiwhhn6ICE0KVSukzQxZ931XE0bu42mKIss6lrrGJcFvKYZKMpcWC44LBilaGstv+bhVc&#10;zs/h5NTaglbXgTwa3jaj11apXrddTkEEasN/+NveaAWTEXy+x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Va/wgAAANsAAAAPAAAAAAAAAAAAAAAAAJgCAABkcnMvZG93&#10;bnJldi54bWxQSwUGAAAAAAQABAD1AAAAhwMAAAAA&#10;" path="m4,r,4l8,4,4,4,4,,,,4,xe" fillcolor="lime" strokeweight=".5pt">
                  <v:path arrowok="t" o:connecttype="custom" o:connectlocs="4,0;4,4;4,4;8,4;4,4;4,0;0,0;4,0" o:connectangles="0,0,0,0,0,0,0,0"/>
                </v:shape>
                <v:shape id="Freeform 92" o:spid="_x0000_s1256" style="position:absolute;left:2607;top:2006;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eisQA&#10;AADbAAAADwAAAGRycy9kb3ducmV2LnhtbESPwWrDMBBE74H+g9hCL6GR41DjulFCUij40IudfMBi&#10;bS0Ta2Us1Xb/vgoUehxm5g2zPy62FxONvnOsYLtJQBA3TnfcKrhePp5zED4ga+wdk4If8nA8PKz2&#10;WGg3c0VTHVoRIewLVGBCGAopfWPIot+4gTh6X260GKIcW6lHnCPc9jJNkkxa7DguGBzo3VBzq7+t&#10;gpS3n3meZOvy1k24q8/nU1sZpZ4el9MbiEBL+A//tUut4PUF7l/iD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3orEAAAA2wAAAA8AAAAAAAAAAAAAAAAAmAIAAGRycy9k&#10;b3ducmV2LnhtbFBLBQYAAAAABAAEAPUAAACJAwAAAAA=&#10;" path="m4,r,l4,4,4,,,,4,xe" fillcolor="lime" strokeweight=".5pt">
                  <v:path arrowok="t" o:connecttype="custom" o:connectlocs="4,0;4,0;4,0;4,4;4,0;0,0;4,0" o:connectangles="0,0,0,0,0,0,0"/>
                </v:shape>
                <v:shape id="Freeform 93" o:spid="_x0000_s1257" style="position:absolute;left:2611;top:1999;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b+sUA&#10;AADbAAAADwAAAGRycy9kb3ducmV2LnhtbESPQWvCQBSE74L/YXlCb7pRSrSpq4i0ogcPmnrw9sg+&#10;k9Ts25BdTfrvu4LgcZiZb5j5sjOVuFPjSssKxqMIBHFmdcm5gp/0ezgD4TyyxsoyKfgjB8tFvzfH&#10;RNuWD3Q/+lwECLsEFRTe14mULivIoBvZmjh4F9sY9EE2udQNtgFuKjmJolgaLDksFFjTuqDserwZ&#10;BftbLC/Vec+/74evcrpLN+mpnSj1NuhWnyA8df4Vfra3WsFHD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lv6xQAAANsAAAAPAAAAAAAAAAAAAAAAAJgCAABkcnMv&#10;ZG93bnJldi54bWxQSwUGAAAAAAQABAD1AAAAigMAAAAA&#10;" path="m,7r3,l3,4,,4,,,3,4r,3l,7xe" fillcolor="lime" strokeweight=".5pt">
                  <v:path arrowok="t" o:connecttype="custom" o:connectlocs="0,7;3,7;3,4;0,4;0,0;0,0;0,0;3,4;3,7;0,7" o:connectangles="0,0,0,0,0,0,0,0,0,0"/>
                </v:shape>
                <v:shape id="Freeform 94" o:spid="_x0000_s1258" style="position:absolute;left:2618;top:2036;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WJcMA&#10;AADbAAAADwAAAGRycy9kb3ducmV2LnhtbESPT4vCMBTE7wt+h/AEb2vqHvxTjSJiRVCQqhdvj+bZ&#10;FpuX0GS1++03wsIeh5n5DbNYdaYRT2p9bVnBaJiAIC6srrlUcL1kn1MQPiBrbCyTgh/ysFr2PhaY&#10;avvinJ7nUIoIYZ+igioEl0rpi4oM+qF1xNG729ZgiLItpW7xFeGmkV9JMpYGa44LFTraVFQ8zt9G&#10;wS2z8kSbLkuOud+5/HDNnNkqNeh36zmIQF34D/+191rBbALv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8WJcMAAADbAAAADwAAAAAAAAAAAAAAAACYAgAAZHJzL2Rv&#10;d25yZXYueG1sUEsFBgAAAAAEAAQA9QAAAIgDAAAAAA==&#10;" path="m,l4,,,xe" fillcolor="lime" strokeweight=".5pt">
                  <v:path arrowok="t" o:connecttype="custom" o:connectlocs="0,0;4,0;0,0;0,0;0,0" o:connectangles="0,0,0,0,0"/>
                </v:shape>
                <v:shape id="Freeform 95" o:spid="_x0000_s1259" style="position:absolute;left:2611;top:2033;width:3;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XpMQA&#10;AADbAAAADwAAAGRycy9kb3ducmV2LnhtbESPwWrCQBCG74LvsEyht7qpWGlTVxFBKEKx2hZ6HLJj&#10;EpqdjburiW/vHASPwz//N9/MFr1r1JlCrD0beB5loIgLb2suDfx8r59eQcWEbLHxTAYuFGExHw5m&#10;mFvf8Y7O+1QqgXDM0UCVUptrHYuKHMaRb4klO/jgMMkYSm0DdgJ3jR5n2VQ7rFkuVNjSqqLif39y&#10;orHG42ay/ex+m+nk0Ncvy79QfBnz+NAv30El6tN9+db+sAbeRFZ+EQ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V6TEAAAA2wAAAA8AAAAAAAAAAAAAAAAAmAIAAGRycy9k&#10;b3ducmV2LnhtbFBLBQYAAAAABAAEAPUAAACJAwAAAAA=&#10;" path="m,l3,,,xe" fillcolor="lime" strokeweight=".5pt">
                  <v:path arrowok="t" o:connecttype="custom" o:connectlocs="0,0;3,0;3,0;3,0;3,0;3,0;3,0;0,0" o:connectangles="0,0,0,0,0,0,0,0"/>
                </v:shape>
                <v:shape id="Freeform 96" o:spid="_x0000_s1260" style="position:absolute;left:2614;top:2029;width:1;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8IA&#10;AADbAAAADwAAAGRycy9kb3ducmV2LnhtbESP3YrCMBSE7xd8h3AE79ZUhWWtRhFRFETEVrw+NKc/&#10;2JyUJmp9e7Mg7OUwM98w82VnavGg1lWWFYyGEQjizOqKCwWXdPv9C8J5ZI21ZVLwIgfLRe9rjrG2&#10;Tz7TI/GFCBB2MSoovW9iKV1WkkE3tA1x8HLbGvRBtoXULT4D3NRyHEU/0mDFYaHEhtYlZbfkbhQc&#10;ks3xtM/T1GXj3fX8qk/phHKlBv1uNQPhqfP/4U97rxVMp/D3Jfw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z7wgAAANsAAAAPAAAAAAAAAAAAAAAAAJgCAABkcnMvZG93&#10;bnJldi54bWxQSwUGAAAAAAQABAD1AAAAhwMAAAAA&#10;" path="m,4l,,,4xe" fillcolor="lime" strokeweight=".5pt">
                  <v:path arrowok="t" o:connecttype="custom" o:connectlocs="0,4;0,0;0,4;0,4" o:connectangles="0,0,0,0"/>
                </v:shape>
                <v:shape id="Freeform 97" o:spid="_x0000_s1261" style="position:absolute;left:2611;top:2021;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EVcQA&#10;AADcAAAADwAAAGRycy9kb3ducmV2LnhtbESP0WrCQBBF3wv9h2UKvtXdCpYaXUUERRAsVT9gyI5J&#10;aHY2Ztck/r3zUOjbDPfOvWcWq8HXqqM2VoEtfIwNKOI8uIoLC5fz9v0LVEzIDuvAZOFBEVbL15cF&#10;Zi70/EPdKRVKQjhmaKFMqcm0jnlJHuM4NMSiXUPrMcnaFtq12Eu4r/XEmE/tsWJpKLGhTUn57+nu&#10;LRyL7rExt/A9C9ed7pvZ+rCf9taO3ob1HFSiIf2b/673TvCN4Ms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hFXEAAAA3AAAAA8AAAAAAAAAAAAAAAAAmAIAAGRycy9k&#10;b3ducmV2LnhtbFBLBQYAAAAABAAEAPUAAACJAwAAAAA=&#10;" path="m3,8l,4,,,,4,3,8xe" fillcolor="lime" strokeweight=".5pt">
                  <v:path arrowok="t" o:connecttype="custom" o:connectlocs="3,8;0,4;0,4;0,0;0,4;0,4;0,4;0,4;3,8" o:connectangles="0,0,0,0,0,0,0,0,0"/>
                </v:shape>
                <v:rect id="Rectangle 98" o:spid="_x0000_s1262" style="position:absolute;left:2607;top:2025;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1HcQA&#10;AADcAAAADwAAAGRycy9kb3ducmV2LnhtbERPPW/CMBDdK/EfrEPqBjYUKA0YVLVC7cBCykC3Iz6S&#10;QHyOYjek/75GQup2T+/zluvOVqKlxpeONYyGCgRx5kzJuYb912YwB+EDssHKMWn4JQ/rVe9hiYlx&#10;V95Rm4ZcxBD2CWooQqgTKX1WkEU/dDVx5E6usRgibHJpGrzGcFvJsVIzabHk2FBgTW8FZZf0x2r4&#10;fj9XL8fD8zQ7yK3K2yd1nHxctH7sd68LEIG68C++uz9NnK9GcHs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dR3EAAAA3AAAAA8AAAAAAAAAAAAAAAAAmAIAAGRycy9k&#10;b3ducmV2LnhtbFBLBQYAAAAABAAEAPUAAACJAwAAAAA=&#10;" fillcolor="lime" strokeweight=".5pt"/>
                <v:shape id="Freeform 99" o:spid="_x0000_s1263" style="position:absolute;left:2611;top:201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pOMMA&#10;AADcAAAADwAAAGRycy9kb3ducmV2LnhtbERPzWrCQBC+F3yHZQRvdVfBNqSuUgVLa0+JPsA0O01C&#10;s7MhuzVpnt4VhN7m4/ud9XawjbhQ52vHGhZzBYK4cKbmUsP5dHhMQPiAbLBxTBr+yMN2M3lYY2pc&#10;zxld8lCKGMI+RQ1VCG0qpS8qsujnriWO3LfrLIYIu1KaDvsYbhu5VOpJWqw5NlTY0r6i4if/tRqU&#10;X70lfvi07ddpfD7uzn32MZZaz6bD6wuIQEP4F9/d7ybOV0u4PRM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IpOMMAAADcAAAADwAAAAAAAAAAAAAAAACYAgAAZHJzL2Rv&#10;d25yZXYueG1sUEsFBgAAAAAEAAQA9QAAAIgDAAAAAA==&#10;" path="m,3r3,l,3,3,,,,3,,,3xe" fillcolor="lime" strokeweight=".5pt">
                  <v:path arrowok="t" o:connecttype="custom" o:connectlocs="0,3;3,3;0,3;3,0;3,0;0,0;3,0;0,3;0,3" o:connectangles="0,0,0,0,0,0,0,0,0"/>
                </v:shape>
                <v:shape id="Freeform 100" o:spid="_x0000_s1264" style="position:absolute;left:2611;top:2010;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aIsEA&#10;AADcAAAADwAAAGRycy9kb3ducmV2LnhtbERP24rCMBB9X/Afwgj7tiYqu2g1igiKsODi5QOGZmyL&#10;zaQ2sa1/vxEE3+ZwrjNfdrYUDdW+cKxhOFAgiFNnCs40nE+brwkIH5ANlo5Jw4M8LBe9jzkmxrV8&#10;oOYYMhFD2CeoIQ+hSqT0aU4W/cBVxJG7uNpiiLDOpKmxjeG2lCOlfqTFgmNDjhWtc0qvx7vVsM+a&#10;x1rd3N/UXbayraar3913q/Vnv1vNQATqwlv8cu9MnK/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VGiLBAAAA3AAAAA8AAAAAAAAAAAAAAAAAmAIAAGRycy9kb3du&#10;cmV2LnhtbFBLBQYAAAAABAAEAPUAAACGAwAAAAA=&#10;" path="m,8l,4r3,l,4,,,,4r3,l,4,,8xe" fillcolor="lime" strokeweight=".5pt">
                  <v:path arrowok="t" o:connecttype="custom" o:connectlocs="0,8;0,4;3,4;0,4;0,0;0,4;0,4;3,4;0,4;0,8;0,8;0,8" o:connectangles="0,0,0,0,0,0,0,0,0,0,0,0"/>
                </v:shape>
                <v:shape id="Freeform 101" o:spid="_x0000_s1265" style="position:absolute;left:2644;top:208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MRMEA&#10;AADcAAAADwAAAGRycy9kb3ducmV2LnhtbERP32vCMBB+H+x/CDfwbSYTkdEZRWQdAwVp9cW3o7m1&#10;xeYSmqj1vzeCsLf7+H7efDnYTlyoD61jDR9jBYK4cqblWsNhn79/gggR2WDnmDTcKMBy8foyx8y4&#10;Kxd0KWMtUgiHDDU0MfpMylA1ZDGMnSdO3J/rLcYE+1qaHq8p3HZyotRMWmw5NTToad1QdSrPVsMx&#10;d3JH6yFX2yL8+GJzyL391nr0Nqy+QEQa4r/46f41ab6awuOZdIF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jETBAAAA3AAAAA8AAAAAAAAAAAAAAAAAmAIAAGRycy9kb3du&#10;cmV2LnhtbFBLBQYAAAAABAAEAPUAAACGAwAAAAA=&#10;" path="m,l4,,,xe" fillcolor="lime" strokeweight=".5pt">
                  <v:path arrowok="t" o:connecttype="custom" o:connectlocs="0,0;4,0;0,0;0,0" o:connectangles="0,0,0,0"/>
                </v:shape>
                <v:shape id="Freeform 102" o:spid="_x0000_s1266" style="position:absolute;left:2146;top:179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ZksIA&#10;AADcAAAADwAAAGRycy9kb3ducmV2LnhtbERPS4vCMBC+C/sfwizsTROXVaQaRRYFYfHgA/U4NmNb&#10;bCa1yWr990YQvM3H95zRpLGluFLtC8cauh0Fgjh1puBMw3Yzbw9A+IBssHRMGu7kYTL+aI0wMe7G&#10;K7quQyZiCPsENeQhVImUPs3Jou+4ijhyJ1dbDBHWmTQ13mK4LeW3Un1pseDYkGNFvzml5/W/1XDY&#10;L5fHWXOSu8Vl96eyH5UetjOtvz6b6RBEoCa8xS/3wsT5qgfPZ+IFc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JmSwgAAANwAAAAPAAAAAAAAAAAAAAAAAJgCAABkcnMvZG93&#10;bnJldi54bWxQSwUGAAAAAAQABAD1AAAAhwMAAAAA&#10;" path="m4,8r8,3l8,15,,15,,11,4,8,,,4,8xe" fillcolor="lime" strokeweight=".5pt">
                  <v:path arrowok="t" o:connecttype="custom" o:connectlocs="4,8;12,11;8,15;0,15;0,11;4,8;0,0;4,8" o:connectangles="0,0,0,0,0,0,0,0"/>
                </v:shape>
                <v:shape id="Freeform 103" o:spid="_x0000_s1267" style="position:absolute;left:2139;top:17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8gMMA&#10;AADcAAAADwAAAGRycy9kb3ducmV2LnhtbERPTWvCQBC9F/wPywi9Nbv2oJK6CVIVerGlKhRvQ3ZM&#10;YrOzaXZr4r/vFgRv83ifs8gH24gLdb52rGGSKBDEhTM1lxoO+83THIQPyAYbx6ThSh7ybPSwwNS4&#10;nj/psguliCHsU9RQhdCmUvqiIos+cS1x5E6usxgi7EppOuxjuG3ks1JTabHm2FBhS68VFd+7X6th&#10;M/k5q/Nq9v6lth94OgbTu/VW68fxsHwBEWgId/HN/WbifDWF/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I8gMMAAADcAAAADwAAAAAAAAAAAAAAAACYAgAAZHJzL2Rv&#10;d25yZXYueG1sUEsFBgAAAAAEAAQA9QAAAIgDAAAAAA==&#10;" path="m11,3l,7,7,r4,3xe" fillcolor="lime" strokeweight=".5pt">
                  <v:path arrowok="t" o:connecttype="custom" o:connectlocs="11,3;0,7;7,0;11,3" o:connectangles="0,0,0,0"/>
                </v:shape>
                <v:shape id="Freeform 104" o:spid="_x0000_s1268" style="position:absolute;left:2113;top:169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OL4A&#10;AADcAAAADwAAAGRycy9kb3ducmV2LnhtbERPS4vCMBC+C/sfwix4s6kK61KN4gqiVx+416EZ22oz&#10;6SbR1n+/EQRv8/E9Z7boTC3u5HxlWcEwSUEQ51ZXXCg4HtaDbxA+IGusLZOCB3lYzD96M8y0bXlH&#10;930oRAxhn6GCMoQmk9LnJRn0iW2II3e2zmCI0BVSO2xjuKnlKE2/pMGKY0OJDa1Kyq/7m1HwV6Ah&#10;/rUYfi6OutNk82h3Y6X6n91yCiJQF97il3ur4/x0As9n4gVy/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6Yji+AAAA3AAAAA8AAAAAAAAAAAAAAAAAmAIAAGRycy9kb3ducmV2&#10;LnhtbFBLBQYAAAAABAAEAPUAAACDAwAAAAA=&#10;" path="m15,11l7,,,11,7,3r8,8xe" fillcolor="lime" strokeweight=".5pt">
                  <v:path arrowok="t" o:connecttype="custom" o:connectlocs="15,11;7,0;0,11;7,3;15,11" o:connectangles="0,0,0,0,0"/>
                </v:shape>
                <v:shape id="Freeform 105" o:spid="_x0000_s1269" style="position:absolute;left:2165;top:1505;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VRcQA&#10;AADcAAAADwAAAGRycy9kb3ducmV2LnhtbESPQU8CMRCF7yb+h2ZIvEmLB8GFQojBxISTi8brZDt0&#10;N2yna1th/ffOgYTbTN6b975ZbcbQqzOl3EW2MJsaUMRNdB17C5+Ht8cFqFyQHfaRycIfZdis7+9W&#10;WLl44Q8618UrCeFcoYW2lKHSOjctBczTOBCLdowpYJE1ee0SXiQ89PrJmGcdsGNpaHGg15aaU/0b&#10;LJz62Y7qefh58SbH7/18/7XzydqHybhdgio0lpv5ev3uBN8I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VUXEAAAA3AAAAA8AAAAAAAAAAAAAAAAAmAIAAGRycy9k&#10;b3ducmV2LnhtbFBLBQYAAAAABAAEAPUAAACJAwAAAAA=&#10;" path="m,4r11,l8,,,4xe" fillcolor="lime" strokeweight=".5pt">
                  <v:path arrowok="t" o:connecttype="custom" o:connectlocs="0,4;11,4;8,0;0,4" o:connectangles="0,0,0,0"/>
                </v:shape>
                <v:shape id="Freeform 106" o:spid="_x0000_s1270" style="position:absolute;left:2139;top:1486;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rB3sMA&#10;AADcAAAADwAAAGRycy9kb3ducmV2LnhtbERPTWvCQBC9F/wPyxS8FN3Vom1TVxFBKLlpLPY4ZKdJ&#10;MDsbshuN/fVdQfA2j/c5i1Vva3Gm1leONUzGCgRx7kzFhYZDth29g/AB2WDtmDRcycNqOXhaYGLc&#10;hXd03odCxBD2CWooQ2gSKX1ekkU/dg1x5H5dazFE2BbStHiJ4baWU6Xm0mLFsaHEhjYl5ad9ZzWo&#10;zKdZtz1+v/3VaXr6ee2uYfai9fC5X3+CCNSHh/ju/jJxvvqA2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rB3sMAAADcAAAADwAAAAAAAAAAAAAAAACYAgAAZHJzL2Rv&#10;d25yZXYueG1sUEsFBgAAAAAEAAQA9QAAAIgDAAAAAA==&#10;" path="m,15l,11,,,,15xe" fillcolor="lime" strokeweight=".5pt">
                  <v:path arrowok="t" o:connecttype="custom" o:connectlocs="0,15;0,11;0,0;0,15" o:connectangles="0,0,0,0"/>
                </v:shape>
                <v:shape id="Freeform 107" o:spid="_x0000_s1271" style="position:absolute;left:2843;top:1231;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5JMcA&#10;AADcAAAADwAAAGRycy9kb3ducmV2LnhtbESPT2vCQBDF74LfYRnBm24sKDZ1Fdta6EXwTyn0NmbH&#10;JJqdDdlV03565yD0NsN7895vZovWVepKTSg9GxgNE1DEmbcl5wa+9h+DKagQkS1WnsnALwVYzLud&#10;GabW33hL113MlYRwSNFAEWOdah2yghyGoa+JRTv6xmGUtcm1bfAm4a7ST0ky0Q5LloYCa3orKDvv&#10;Ls7A5rB6z7hcfj/vwytV68l4/Xf6Mabfa5cvoCK18d/8uP60gj8SfHlGJ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NuSTHAAAA3AAAAA8AAAAAAAAAAAAAAAAAmAIAAGRy&#10;cy9kb3ducmV2LnhtbFBLBQYAAAAABAAEAPUAAACMAwAAAAA=&#10;" path="m11,72r,-4l11,53,18,42,30,34,26,27,15,15,26,12r7,l37,8,44,r8,4l52,15r7,15l56,38r3,19l52,57r7,15l52,83r-8,7l30,102r-15,7l3,102,,83,3,72r8,xe" fillcolor="lime" strokeweight=".5pt">
                  <v:path arrowok="t" o:connecttype="custom" o:connectlocs="11,72;11,68;11,53;18,42;30,34;26,27;15,15;26,12;33,12;37,8;44,0;52,4;52,15;59,30;56,38;59,57;52,57;59,72;52,83;44,90;30,102;15,109;3,102;0,83;3,72;11,72" o:connectangles="0,0,0,0,0,0,0,0,0,0,0,0,0,0,0,0,0,0,0,0,0,0,0,0,0,0"/>
                </v:shape>
                <v:shape id="Freeform 108" o:spid="_x0000_s1272" style="position:absolute;left:2813;top:1299;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b38MA&#10;AADcAAAADwAAAGRycy9kb3ducmV2LnhtbERPTWvCQBC9C/0PyxR6000CLZK6ShFKe2mhiWK9Ddkx&#10;Sd2dDdlVU3+9Kwje5vE+Z7YYrBFH6n3rWEE6SUAQV063XCtYle/jKQgfkDUax6Tgnzws5g+jGeba&#10;nfiHjkWoRQxhn6OCJoQul9JXDVn0E9cRR27neoshwr6WusdTDLdGZknyIi22HBsa7GjZULUvDlZB&#10;9puZv3IzlHZ7KD6ev7/WnJ2NUk+Pw9sriEBDuItv7k8d56cpXJ+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pb38MAAADcAAAADwAAAAAAAAAAAAAAAACYAgAAZHJzL2Rv&#10;d25yZXYueG1sUEsFBgAAAAAEAAQA9QAAAIgDAAAAAA==&#10;" path="m,11l7,4,15,r3,7l15,11r,8l3,22,,19,3,7,,11xe" fillcolor="lime" strokeweight=".5pt">
                  <v:path arrowok="t" o:connecttype="custom" o:connectlocs="0,11;7,4;15,0;18,7;15,11;15,19;3,22;0,19;3,7;0,11" o:connectangles="0,0,0,0,0,0,0,0,0,0"/>
                </v:shape>
                <v:shape id="Freeform 109" o:spid="_x0000_s1273" style="position:absolute;left:2835;top:123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WcUA&#10;AADcAAAADwAAAGRycy9kb3ducmV2LnhtbESPQWsCMRCF7wX/Qxiht5pVQWQ1igiC4qm2FHsbN+Pu&#10;4mYSNnE39tc3QqG3Gd773rxZrqNpREetry0rGI8yEMSF1TWXCj4/dm9zED4ga2wsk4IHeVivBi9L&#10;zLXt+Z26UyhFCmGfo4IqBJdL6YuKDPqRdcRJu9rWYEhrW0rdYp/CTSMnWTaTBmtOFyp0tK2ouJ3u&#10;JtWI5+lPvXvc+svXOXauOxzd/Fup12HcLEAEiuHf/EfvdeLGE3g+kya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SBZxQAAANwAAAAPAAAAAAAAAAAAAAAAAJgCAABkcnMv&#10;ZG93bnJldi54bWxQSwUGAAAAAAQABAD1AAAAigMAAAAA&#10;" path="m,15l8,r3,4l11,7,8,11,4,15,,15xe" fillcolor="lime" strokeweight=".5pt">
                  <v:path arrowok="t" o:connecttype="custom" o:connectlocs="0,15;8,0;11,4;11,7;8,11;4,15;0,15" o:connectangles="0,0,0,0,0,0,0"/>
                </v:shape>
                <v:shape id="Freeform 110" o:spid="_x0000_s1274" style="position:absolute;left:2779;top:1246;width:34;height:64;visibility:visible;mso-wrap-style:square;v-text-anchor:top" coordsize="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H8IA&#10;AADcAAAADwAAAGRycy9kb3ducmV2LnhtbERPS2vCQBC+C/6HZYReRDemICW6CSoUeinS2PY8ZMck&#10;mp0N2c2j/75bKHibj+85+2wyjRioc7VlBZt1BIK4sLrmUsHn5XX1AsJ5ZI2NZVLwQw6ydD7bY6Lt&#10;yB805L4UIYRdggoq79tESldUZNCtbUscuKvtDPoAu1LqDscQbhoZR9FWGqw5NFTY0qmi4p73RkGB&#10;2I/5+Z2v8iteHm/R+bs/SqWeFtNhB8LT5B/if/ebDvM3z/D3TL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kfwgAAANwAAAAPAAAAAAAAAAAAAAAAAJgCAABkcnMvZG93&#10;bnJldi54bWxQSwUGAAAAAAQABAD1AAAAhwMAAAAA&#10;" path="m4,42l,38,7,34,4,27r,-8l,8,15,r,8l11,12r11,7l26,19r4,15l30,38r,7l34,53,22,64,19,57,15,49,7,45r4,-3l4,42xe" fillcolor="lime" strokeweight=".5pt">
                  <v:path arrowok="t" o:connecttype="custom" o:connectlocs="4,42;0,38;7,34;4,27;4,19;0,8;15,0;15,8;11,12;22,19;26,19;30,34;30,38;30,45;34,53;22,64;19,57;15,49;7,45;11,42;4,42" o:connectangles="0,0,0,0,0,0,0,0,0,0,0,0,0,0,0,0,0,0,0,0,0"/>
                </v:shape>
                <v:shape id="Freeform 111" o:spid="_x0000_s1275" style="position:absolute;left:2794;top:1348;width:93;height:104;visibility:visible;mso-wrap-style:square;v-text-anchor:top" coordsize="9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Jy8MA&#10;AADcAAAADwAAAGRycy9kb3ducmV2LnhtbERPS2sCMRC+C/0PYQq9adZWWlnNSimoeyq4rXgdN+M+&#10;upksSdT13zdCobf5+J6zXA2mExdyvrGsYDpJQBCXVjdcKfj+Wo/nIHxA1thZJgU38rDKHkZLTLW9&#10;8o4uRahEDGGfooI6hD6V0pc1GfQT2xNH7mSdwRChq6R2eI3hppPPSfIqDTYcG2rs6aOm8qc4GwXH&#10;od3mn3l1KNz2Zb95mx9mbcFKPT0O7wsQgYbwL/5z5zrOn87g/k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SJy8MAAADcAAAADwAAAAAAAAAAAAAAAACYAgAAZHJzL2Rv&#10;d25yZXYueG1sUEsFBgAAAAAEAAQA9QAAAIgDAAAAAA==&#10;" path="m15,48r4,-7l19,29,11,26r-4,l,7,4,,15,7r11,4l22,18r15,4l22,33,34,29,26,44r11,l52,56r8,11l75,74r18,8l93,89r-7,4l71,101r-7,3l60,104,56,93,49,89,37,86,30,74r-8,l22,78r-7,l19,74,11,71,7,67r4,-8l11,56,19,44r,-3l19,29,11,26r4,22xe" fillcolor="lime" strokeweight=".5pt">
                  <v:path arrowok="t" o:connecttype="custom" o:connectlocs="15,48;19,41;19,29;11,26;7,26;0,7;4,0;15,7;26,11;22,18;37,22;22,33;34,29;26,44;37,44;52,56;60,67;75,74;93,82;93,89;86,93;71,101;64,104;60,104;56,93;49,89;37,86;30,74;22,74;22,78;15,78;19,74;11,71;7,67;11,59;11,56;19,44;19,41;19,29;11,26;15,48" o:connectangles="0,0,0,0,0,0,0,0,0,0,0,0,0,0,0,0,0,0,0,0,0,0,0,0,0,0,0,0,0,0,0,0,0,0,0,0,0,0,0,0,0"/>
                </v:shape>
                <v:shape id="Freeform 112" o:spid="_x0000_s1276" style="position:absolute;left:2783;top:1400;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fTMMA&#10;AADcAAAADwAAAGRycy9kb3ducmV2LnhtbERPS2sCMRC+C/0PYQpepJtVrMp2o4hYEG9V+zgOm+lu&#10;6GayJKlu/30jCN7m43tOueptK87kg3GsYJzlIIgrpw3XCk7H16cFiBCRNbaOScEfBVgtHwYlFtpd&#10;+I3Oh1iLFMKhQAVNjF0hZagashgy1xEn7tt5izFBX0vt8ZLCbSsneT6TFg2nhgY72jRU/Rx+rQI/&#10;Oy7a/fTji+Zz8z4y+Xb92Z2UGj726xcQkfp4F9/cO53mj5/h+ky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fTMMAAADcAAAADwAAAAAAAAAAAAAAAACYAgAAZHJzL2Rv&#10;d25yZXYueG1sUEsFBgAAAAAEAAQA9QAAAIgDAAAAAA==&#10;" path="m3,19l,7,3,4,11,r4,4l11,19r-8,xe" fillcolor="lime" strokeweight=".5pt">
                  <v:path arrowok="t" o:connecttype="custom" o:connectlocs="3,19;0,7;3,4;11,0;15,4;11,19;3,19" o:connectangles="0,0,0,0,0,0,0"/>
                </v:shape>
                <v:shape id="Freeform 113" o:spid="_x0000_s1277" style="position:absolute;left:2753;top:1355;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oEsQA&#10;AADcAAAADwAAAGRycy9kb3ducmV2LnhtbERPS2vCQBC+C/6HZYReSt2kBynRVTSg9FTqkx6H7DSb&#10;mp1NstuY/vtuoeBtPr7nLFaDrUVPna8cK0inCQjiwumKSwWn4/bpBYQPyBprx6TghzysluPRAjPt&#10;bryn/hBKEUPYZ6jAhNBkUvrCkEU/dQ1x5D5dZzFE2JVSd3iL4baWz0kykxYrjg0GG8oNFdfDt1XQ&#10;7vKP9nHdvPfpZWPezl9Dm5u9Ug+TYT0HEWgId/G/+1XH+e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9aBLEAAAA3AAAAA8AAAAAAAAAAAAAAAAAmAIAAGRycy9k&#10;b3ducmV2LnhtbFBLBQYAAAAABAAEAPUAAACJAwAAAAA=&#10;" path="m,22l15,11r3,4l26,r7,11l37,22,26,26r,15l18,45r-7,4l7,41,11,30r4,l,22xe" fillcolor="lime" strokeweight=".5pt">
                  <v:path arrowok="t" o:connecttype="custom" o:connectlocs="0,22;15,11;18,15;26,0;33,11;37,22;26,26;26,41;18,45;11,49;7,41;11,30;15,30;0,22" o:connectangles="0,0,0,0,0,0,0,0,0,0,0,0,0,0"/>
                </v:shape>
                <v:shape id="Freeform 114" o:spid="_x0000_s1278" style="position:absolute;left:2775;top:1261;width:38;height:68;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6MQA&#10;AADcAAAADwAAAGRycy9kb3ducmV2LnhtbERPTWvCQBC9F/oflin0IrpJD6mkrtIK0uAlGFvPQ3ZM&#10;QrOzIbtN0v56VxC8zeN9zmozmVYM1LvGsoJ4EYEgLq1uuFLwddzNlyCcR9bYWiYFf+Rgs358WGGq&#10;7cgHGgpfiRDCLkUFtfddKqUrazLoFrYjDtzZ9gZ9gH0ldY9jCDetfImiRBpsODTU2NG2pvKn+DUK&#10;ssP/uRtn0Xf+ycv89DEkM53slXp+mt7fQHia/F18c2c6zI9f4f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qejEAAAA3AAAAA8AAAAAAAAAAAAAAAAAmAIAAGRycy9k&#10;b3ducmV2LnhtbFBLBQYAAAAABAAEAPUAAACJAwAAAAA=&#10;" path="m,30l15,27,11,23,8,12,11,4,23,,19,8r4,4l34,19r4,8l34,34r4,8l30,57r4,7l30,68,23,53,19,45r-8,l15,38,11,30,,30xe" fillcolor="lime" strokeweight=".5pt">
                  <v:path arrowok="t" o:connecttype="custom" o:connectlocs="0,30;15,27;11,23;8,12;11,4;23,0;19,8;23,12;34,19;38,27;34,34;38,42;30,57;34,64;30,68;23,53;19,45;11,45;15,38;11,30;0,30" o:connectangles="0,0,0,0,0,0,0,0,0,0,0,0,0,0,0,0,0,0,0,0,0"/>
                </v:shape>
                <v:shape id="Freeform 115" o:spid="_x0000_s1279" style="position:absolute;left:2745;top:1351;width:41;height:56;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pi8UA&#10;AADcAAAADwAAAGRycy9kb3ducmV2LnhtbESPzW7CQAyE70h9h5Ur9QYbQKogsCBaSgUHkPh5ACtr&#10;koisN8ouIbx9fajEzdaMZz7Pl52rVEtNKD0bGA4SUMSZtyXnBi7nTX8CKkRki5VnMvCkAMvFW2+O&#10;qfUPPlJ7irmSEA4pGihirFOtQ1aQwzDwNbFoV984jLI2ubYNPiTcVXqUJJ/aYcnSUGBN3wVlt9Pd&#10;GRjx1267c+N1+7M6T139uz+Mk70xH+/dagYqUhdf5v/rrRX8odDK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KmLxQAAANwAAAAPAAAAAAAAAAAAAAAAAJgCAABkcnMv&#10;ZG93bnJldi54bWxQSwUGAAAAAAQABAD1AAAAigMAAAAA&#10;" path="m,26l23,15,34,26,30,r8,12l41,23r,11l30,41r,12l15,56,12,49,23,45,19,34,,26xe" fillcolor="lime" strokeweight=".5pt">
                  <v:path arrowok="t" o:connecttype="custom" o:connectlocs="0,26;23,15;34,26;30,0;38,12;41,23;41,34;30,41;30,53;15,56;12,49;23,45;19,34;0,26" o:connectangles="0,0,0,0,0,0,0,0,0,0,0,0,0,0"/>
                </v:shape>
                <v:shape id="Freeform 116" o:spid="_x0000_s1280" style="position:absolute;left:2663;top:1314;width:82;height:63;visibility:visible;mso-wrap-style:square;v-text-anchor:top" coordsize="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56cMA&#10;AADcAAAADwAAAGRycy9kb3ducmV2LnhtbERPTWsCMRC9C/0PYQreNGsFbbdGqQVBKyhre+hx2Iyb&#10;pZtJ2ER3+++bguBtHu9zFqveNuJKbagdK5iMMxDEpdM1Vwq+PjejZxAhImtsHJOCXwqwWj4MFphr&#10;13FB11OsRArhkKMCE6PPpQylIYth7Dxx4s6utRgTbCupW+xSuG3kU5bNpMWaU4NBT++Gyp/TxSr4&#10;pmbO3nys19NZsT8fjjvd9V6p4WP/9goiUh/v4pt7q9P8yQv8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X56cMAAADcAAAADwAAAAAAAAAAAAAAAACYAgAAZHJzL2Rv&#10;d25yZXYueG1sUEsFBgAAAAAEAAQA9QAAAIgDAAAAAA==&#10;" path="m15,60l11,56,22,52r8,-7l26,37,19,26r-4,4l11,34,4,26,,19,11,11r8,4l22,19,15,,30,r4,11l37,19r8,l56,11,71,7r,12l67,41r8,l82,41,75,60r-8,3l56,63r-7,l41,52,15,60xe" fillcolor="lime" strokeweight=".5pt">
                  <v:path arrowok="t" o:connecttype="custom" o:connectlocs="15,60;11,56;22,52;30,45;26,37;19,26;15,30;11,34;4,26;0,19;11,11;19,15;22,19;15,0;30,0;34,11;37,19;45,19;56,11;71,7;71,19;67,41;75,41;82,41;75,60;67,63;56,63;49,63;41,52;15,60" o:connectangles="0,0,0,0,0,0,0,0,0,0,0,0,0,0,0,0,0,0,0,0,0,0,0,0,0,0,0,0,0,0"/>
                </v:shape>
                <v:shape id="Freeform 117" o:spid="_x0000_s1281" style="position:absolute;left:2584;top:1340;width:64;height:75;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FMYA&#10;AADcAAAADwAAAGRycy9kb3ducmV2LnhtbESPQWvCQBCF74L/YRmhN90otErqKiIE7KWtiRZ6G7LT&#10;JJidDdmtSf9951DobYb35r1vtvvRtepOfWg8G1guElDEpbcNVwYuRTbfgAoR2WLrmQz8UID9bjrZ&#10;Ymr9wGe657FSEsIhRQN1jF2qdShrchgWviMW7cv3DqOsfaVtj4OEu1avkuRJO2xYGmrs6FhTecu/&#10;nYFiWfDr+9tj8vEyXJs8q7J199ka8zAbD8+gIo3x3/x3fbKCvxJ8eUY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FMYAAADcAAAADwAAAAAAAAAAAAAAAACYAgAAZHJz&#10;L2Rvd25yZXYueG1sUEsFBgAAAAAEAAQA9QAAAIsDAAAAAA==&#10;" path="m45,49l30,67r-11,l8,75,,71,8,56,,49,19,23,34,19,34,8,49,,60,15r-7,8l64,30,45,49xe" fillcolor="lime" strokeweight=".5pt">
                  <v:path arrowok="t" o:connecttype="custom" o:connectlocs="45,49;30,67;19,67;8,75;0,71;8,56;0,49;19,23;34,19;34,8;49,0;60,15;53,23;64,30;45,49" o:connectangles="0,0,0,0,0,0,0,0,0,0,0,0,0,0,0"/>
                </v:shape>
                <v:shape id="Freeform 118" o:spid="_x0000_s1282" style="position:absolute;left:2640;top:1280;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KmMIA&#10;AADcAAAADwAAAGRycy9kb3ducmV2LnhtbERPTWuDQBC9B/oflgn0FtcEGop1lRAiBEopml56G9yp&#10;iu6sdTfG/PtuodDbPN7npPliBjHT5DrLCrZRDIK4trrjRsHHpdg8g3AeWeNgmRTcyUGePaxSTLS9&#10;cUlz5RsRQtglqKD1fkykdHVLBl1kR+LAfdnJoA9waqSe8BbCzSB3cbyXBjsODS2OdGyp7qurUYBl&#10;+Vl8H/f36vX9DenUn56GPlbqcb0cXkB4Wvy/+M991mH+bgu/z4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qYwgAAANwAAAAPAAAAAAAAAAAAAAAAAJgCAABkcnMvZG93&#10;bnJldi54bWxQSwUGAAAAAAQABAD1AAAAhwMAAAAA&#10;" path="m19,38l15,26,,30,,15r15,l30,4,49,r4,4l57,19,45,23r-3,7l34,30,30,26,19,30r,8xe" fillcolor="lime" strokeweight=".5pt">
                  <v:path arrowok="t" o:connecttype="custom" o:connectlocs="19,38;15,26;0,30;0,15;15,15;30,4;49,0;53,4;57,19;45,23;42,30;34,30;30,26;19,30;19,38" o:connectangles="0,0,0,0,0,0,0,0,0,0,0,0,0,0,0"/>
                </v:shape>
                <v:shape id="Freeform 119" o:spid="_x0000_s1283" style="position:absolute;left:2614;top:1392;width:94;height:120;visibility:visible;mso-wrap-style:square;v-text-anchor:top" coordsize="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JP8MA&#10;AADcAAAADwAAAGRycy9kb3ducmV2LnhtbERPTWsCMRC9F/wPYQRvNdk9iN0aRaVFj60W6nHYTDdL&#10;N5N1E921v94UCr3N433OYjW4RlypC7VnDdlUgSAuvam50vBxfH2cgwgR2WDjmTTcKMBqOXpYYGF8&#10;z+90PcRKpBAOBWqwMbaFlKG05DBMfUucuC/fOYwJdpU0HfYp3DUyV2omHdacGiy2tLVUfh8uTsPm&#10;9Nk/ZeolO+a79UnZn7N9q89aT8bD+hlEpCH+i//ce5Pm5zn8Pp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JP8MAAADcAAAADwAAAAAAAAAAAAAAAACYAgAAZHJzL2Rv&#10;d25yZXYueG1sUEsFBgAAAAAEAAQA9QAAAIgDAAAAAA==&#10;" path="m8,19r4,l19,8,49,r,19l64,19,56,34r12,4l75,27r,15l75,49,86,42,79,87r15,18l90,109,75,105r-7,l79,117r-11,3l56,117r8,-12l12,98,8,90,12,79,4,75,,60,23,75,38,72,19,53,4,53,,45,23,38r,-4l15,30,4,38,15,27,4,23r8,-4l23,12,8,19xe" fillcolor="lime" strokeweight=".5pt">
                  <v:path arrowok="t" o:connecttype="custom" o:connectlocs="8,19;12,19;19,8;49,0;49,19;64,19;56,34;68,38;75,27;75,42;75,49;86,42;79,87;94,105;90,109;75,105;68,105;79,117;68,120;56,117;64,105;12,98;8,90;12,79;4,75;0,60;23,75;38,72;19,53;4,53;0,45;23,38;23,34;15,30;4,38;15,27;4,23;12,19;23,12;8,19" o:connectangles="0,0,0,0,0,0,0,0,0,0,0,0,0,0,0,0,0,0,0,0,0,0,0,0,0,0,0,0,0,0,0,0,0,0,0,0,0,0,0,0"/>
                </v:shape>
                <v:shape id="Freeform 120" o:spid="_x0000_s1284" style="position:absolute;left:2719;top:1419;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6LsUA&#10;AADcAAAADwAAAGRycy9kb3ducmV2LnhtbESPQWvCQBCF74L/YRnBi9SNCsVGVykFqQdBkrb0OmbH&#10;ZDE7G7JbE/+9KxS8zfDe++bNetvbWlyp9caxgtk0AUFcOG24VPD9tXtZgvABWWPtmBTcyMN2Mxys&#10;MdWu44yueShFhLBPUUEVQpNK6YuKLPqpa4ijdnatxRDXtpS6xS7CbS3nSfIqLRqOFyps6KOi4pL/&#10;WQXhMPnt3ky2PEXIZ1Yfb0fzkys1HvXvKxCB+vA0/6f3OtafL+DxTJx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TouxQAAANwAAAAPAAAAAAAAAAAAAAAAAJgCAABkcnMv&#10;ZG93bnJldi54bWxQSwUGAAAAAAQABAD1AAAAigMAAAAA&#10;" path="m11,45r,11l26,52,30,41r,-11l34,18,45,11r-4,l38,3,30,,26,11r-3,7l8,18,8,3,,22,15,33r,12l15,52,11,45xe" fillcolor="lime" strokeweight=".5pt">
                  <v:path arrowok="t" o:connecttype="custom" o:connectlocs="11,45;11,56;26,52;30,41;30,30;34,18;45,11;41,11;38,3;30,0;26,11;23,18;8,18;8,3;0,22;15,33;15,45;15,52;11,45" o:connectangles="0,0,0,0,0,0,0,0,0,0,0,0,0,0,0,0,0,0,0"/>
                </v:shape>
                <v:shape id="Freeform 121" o:spid="_x0000_s1285" style="position:absolute;left:2760;top:1437;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hQcAA&#10;AADcAAAADwAAAGRycy9kb3ducmV2LnhtbERPy6rCMBDdC/5DGMGNaGq5iFSjqFBw4+X6+IChGdtq&#10;MylNqvXvjSDc3RzOc5brzlTiQY0rLSuYTiIQxJnVJecKLud0PAfhPLLGyjIpeJGD9arfW2Ki7ZOP&#10;9Dj5XIQQdgkqKLyvEyldVpBBN7E1ceCutjHoA2xyqRt8hnBTyTiKZtJgyaGhwJp2BWX3U2sU6NSn&#10;bYzb+e0QcRv/HX9n6WWk1HDQbRYgPHX+X/x173WYH//A55lwg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zhQcAAAADcAAAADwAAAAAAAAAAAAAAAACYAgAAZHJzL2Rvd25y&#10;ZXYueG1sUEsFBgAAAAAEAAQA9QAAAIUDAAAAAA==&#10;" path="m8,38l11,27r4,3l26,23r8,-8l38,12,34,8r,-4l30,4,23,,15,,11,4r,4l8,15r,8l4,27r,3l8,30r,8l,45,8,38xe" fillcolor="lime" strokeweight=".5pt">
                  <v:path arrowok="t" o:connecttype="custom" o:connectlocs="8,38;11,27;15,30;26,23;34,15;38,12;34,8;34,4;30,4;23,0;15,0;11,4;11,8;8,15;8,23;4,27;4,30;8,30;8,38;0,45;8,38" o:connectangles="0,0,0,0,0,0,0,0,0,0,0,0,0,0,0,0,0,0,0,0,0"/>
                </v:shape>
                <v:shape id="Freeform 122" o:spid="_x0000_s1286" style="position:absolute;left:2775;top:1467;width:124;height:266;visibility:visible;mso-wrap-style:square;v-text-anchor:top" coordsize="12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ZtycMA&#10;AADcAAAADwAAAGRycy9kb3ducmV2LnhtbERPTWsCMRC9F/ofwhR6q1mtiqxGKYVCqRd1VfQ2bMbd&#10;xc0kJKmu/94Ihd7m8T5ntuhMKy7kQ2NZQb+XgSAurW64UrAtvt4mIEJE1thaJgU3CrCYPz/NMNf2&#10;ymu6bGIlUgiHHBXUMbpcylDWZDD0rCNO3Ml6gzFBX0nt8ZrCTSsHWTaWBhtODTU6+qypPG9+jQK/&#10;PByHY78f7vStWBU/7szvbqvU60v3MQURqYv/4j/3t07zByN4PJ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ZtycMAAADcAAAADwAAAAAAAAAAAAAAAACYAgAAZHJzL2Rv&#10;d25yZXYueG1sUEsFBgAAAAAEAAQA9QAAAIgDAAAAAA==&#10;" path="m4,53l,42,4,34,8,30r7,-3l19,19,26,8,34,4,41,r4,4l53,8,41,15r-3,4l30,23r8,4l30,38r,4l26,56r,4l26,56r4,-7l41,30,53,27r3,3l64,12r4,3l71,23,68,34r-4,4l68,53r11,7l83,60r3,-7l101,60,98,71r-4,8l83,86r3,-3l98,94r,7l105,105r7,15l116,128r-4,3l101,135r4,11l109,154r-8,4l112,173r-7,11l112,195r4,4l124,210r-4,4l112,214r-7,3l98,225r3,-4l105,210r-7,-4l90,199r,-4l79,203r,14l83,236r3,11l83,251r-8,l68,244,56,232r8,27l56,266,49,247r,-15l41,236,34,225r,-19l30,199,19,195r,-7l26,176r12,8l49,176r11,-7l68,158r3,-12l68,131r-4,-3l60,128r8,-8l68,109,60,98r,-4l53,83,38,86,30,83,26,79,19,75r-8,l8,71,15,53r,-15l11,38,4,53xe" fillcolor="lime" strokeweight=".5pt">
                  <v:path arrowok="t" o:connecttype="custom" o:connectlocs="0,42;8,30;19,19;34,4;45,4;41,15;30,23;30,38;26,56;26,56;41,30;56,30;68,15;68,34;68,53;83,60;101,60;94,79;86,83;98,101;112,120;112,131;105,146;101,158;105,184;116,199;120,214;105,217;101,221;98,206;90,195;79,217;86,247;75,251;56,232;56,266;49,232;34,225;30,199;19,188;38,184;60,169;71,146;64,128;68,120;60,98;53,83;30,83;19,75;8,71;15,38;4,53" o:connectangles="0,0,0,0,0,0,0,0,0,0,0,0,0,0,0,0,0,0,0,0,0,0,0,0,0,0,0,0,0,0,0,0,0,0,0,0,0,0,0,0,0,0,0,0,0,0,0,0,0,0,0,0"/>
                </v:shape>
                <v:shape id="Freeform 123" o:spid="_x0000_s1287" style="position:absolute;left:2734;top:1606;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RGPsAA&#10;AADcAAAADwAAAGRycy9kb3ducmV2LnhtbERP24rCMBB9F/yHMAu+abriZa2mRQRhH719wGwztsVm&#10;UpqoqV+/WVjwbQ7nOps8mEY8qHO1ZQWfkwQEcWF1zaWCy3k//gLhPLLGxjIp6MlBng0HG0y1ffKR&#10;HidfihjCLkUFlfdtKqUrKjLoJrYljtzVdgZ9hF0pdYfPGG4aOU2ShTRYc2yosKVdRcXtdDcKkrDc&#10;XZqD/tkvw6p/zWb1XG57pUYfYbsG4Sn4t/jf/a3j/OkC/p6JF8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RGPsAAAADcAAAADwAAAAAAAAAAAAAAAACYAgAAZHJzL2Rvd25y&#10;ZXYueG1sUEsFBgAAAAAEAAQA9QAAAIUDAAAAAA==&#10;" path="m8,22r3,-7l15,7r,-3l23,r3,7l30,15r11,4l45,26r-4,8l37,30,34,26,23,30r-4,7l8,34r3,-8l11,22,,19,11,15,8,22xe" fillcolor="lime" strokeweight=".5pt">
                  <v:path arrowok="t" o:connecttype="custom" o:connectlocs="8,22;11,15;15,7;15,4;23,0;26,7;30,15;41,19;45,26;41,34;37,30;34,26;23,30;19,37;8,34;11,26;11,22;0,19;11,15;8,22" o:connectangles="0,0,0,0,0,0,0,0,0,0,0,0,0,0,0,0,0,0,0,0"/>
                </v:shape>
                <v:shape id="Freeform 124" o:spid="_x0000_s1288" style="position:absolute;left:2382;top:1355;width:461;height:517;visibility:visible;mso-wrap-style:square;v-text-anchor:top" coordsize="4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1HcMA&#10;AADcAAAADwAAAGRycy9kb3ducmV2LnhtbERPTWvCQBC9C/6HZYTe6iZSVFJXEUFtkYKmPfQ4ZMck&#10;mp2N2Y3Gf98VCt7m8T5ntuhMJa7UuNKygngYgSDOrC45V/DzvX6dgnAeWWNlmRTcycFi3u/NMNH2&#10;xge6pj4XIYRdggoK7+tESpcVZNANbU0cuKNtDPoAm1zqBm8h3FRyFEVjabDk0FBgTauCsnPaGgWn&#10;r8vv+C1u252JP/XG0J7i7VKpl0G3fAfhqfNP8b/7Q4f5owk8ng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h1HcMAAADcAAAADwAAAAAAAAAAAAAAAACYAgAAZHJzL2Rv&#10;d25yZXYueG1sUEsFBgAAAAAEAAQA9QAAAIgDAAAAAA==&#10;" path="m86,26r8,l98,26r11,11l113,45r11,-4l131,37r4,l142,41r-11,4l128,49r,3l142,52r8,l161,52r8,l180,52r4,l180,60r4,11l191,67r8,l202,79r12,15l210,97r7,4l229,109r3,7l229,124r,7l236,135r-4,4l247,142r8,12l262,161r,-7l270,150r3,-4l270,142r11,l288,142r,12l296,161r,4l303,168r8,12l322,187r8,-4l337,187r-11,4l326,198r7,-3l345,187r7,-4l356,180r-4,-12l363,165,352,154r4,-4l352,139r4,-4l367,124r-4,-4l371,112r4,8l378,116r-3,4l378,127r-3,15l371,146r4,8l371,157r,8l367,172r4,4l371,180r,11l367,195r11,-12l389,180r,15l378,198r-7,23l382,225r11,-12l401,213r3,-11l408,191r4,l419,210r-7,11l408,228r-4,12l389,247r-11,-4l378,232r-15,15l348,240r,7l341,262r-11,11l326,281r-4,-4l315,281r-8,4l296,288r-8,4l285,296r-4,11l277,315r-7,11l288,322r-15,15l285,341r3,3l296,352r-4,4l296,363r7,11l315,382r3,4l318,401r-7,11l318,423r12,-4l322,434r15,-3l341,416r7,-8l360,408r7,-7l367,389r,-15l367,367r15,-15l382,348r-4,-7l386,329r11,-3l404,341r4,-8l416,348r7,4l423,367r-4,15l416,397r11,7l431,401r15,-8l457,389r-8,12l453,404r,8l446,427r3,7l446,446r3,11l449,464r8,8l446,483r15,7l457,509r-15,l427,509r-4,8l412,517,389,498r-22,4l315,513r-27,4l311,498r-15,l285,502r,-19l273,487r19,-15l270,457,64,326r-4,l60,318,49,292r4,-15l53,262r,-34l45,217r,-30l8,161,,135,64,r4,19l86,26xe" fillcolor="lime" strokeweight=".5pt">
                  <v:path arrowok="t" o:connecttype="custom" o:connectlocs="109,37;135,37;128,52;169,52;184,71;214,94;232,116;236,135;262,161;270,142;296,161;322,187;326,198;356,180;356,150;363,120;375,120;375,154;371,176;378,183;371,221;404,202;412,221;378,243;348,247;322,277;288,292;270,326;288,344;303,374;311,412;337,431;367,401;382,352;397,326;423,352;427,404;449,401;449,434;449,464;457,509;412,517;288,517;285,483;64,326;53,277;45,187;68,19" o:connectangles="0,0,0,0,0,0,0,0,0,0,0,0,0,0,0,0,0,0,0,0,0,0,0,0,0,0,0,0,0,0,0,0,0,0,0,0,0,0,0,0,0,0,0,0,0,0,0,0"/>
                </v:shape>
                <v:shape id="Freeform 125" o:spid="_x0000_s1289" style="position:absolute;left:2229;top:1509;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bQcQA&#10;AADcAAAADwAAAGRycy9kb3ducmV2LnhtbESPQWvCQBCF7wX/wzJCL6VuVBCJriIBwYsUo/Q8ZMck&#10;mJ2N2W2M/vrOodDbDO/Ne9+st4NrVE9dqD0bmE4SUMSFtzWXBi7n/ecSVIjIFhvPZOBJAbab0dsa&#10;U+sffKI+j6WSEA4pGqhibFOtQ1GRwzDxLbFoV985jLJ2pbYdPiTcNXqWJAvtsGZpqLClrKLilv84&#10;AzbL6tuy/3h97Y7f+fxwQXvc3415Hw+7FahIQ/w3/10frODP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i20HEAAAA3AAAAA8AAAAAAAAAAAAAAAAAmAIAAGRycy9k&#10;b3ducmV2LnhtbFBLBQYAAAAABAAEAPUAAACJAwAAAAA=&#10;" path="m7,7l,11r11,3l22,7,19,,7,7xe" fillcolor="lime" strokeweight=".5pt">
                  <v:path arrowok="t" o:connecttype="custom" o:connectlocs="7,7;0,11;11,14;22,7;19,0;7,7" o:connectangles="0,0,0,0,0,0"/>
                </v:shape>
                <v:line id="Line 126" o:spid="_x0000_s1290" style="position:absolute;visibility:visible;mso-wrap-style:square" from="2435,1849" to="251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VdcIAAADcAAAADwAAAGRycy9kb3ducmV2LnhtbERPTYvCMBC9C/6HMII3TVdEtBpl10UQ&#10;PCzVvextaMa22kxKErX66zeC4G0e73MWq9bU4krOV5YVfAwTEMS51RUXCn4Pm8EUhA/IGmvLpOBO&#10;HlbLbmeBqbY3zui6D4WIIexTVFCG0KRS+rwkg35oG+LIHa0zGCJ0hdQObzHc1HKUJBNpsOLYUGJD&#10;65Ly8/5iFEwPjf++r/829sedHtlunNEYv5Tq99rPOYhAbXiLX+6tjvNHM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VdcIAAADcAAAADwAAAAAAAAAAAAAA&#10;AAChAgAAZHJzL2Rvd25yZXYueG1sUEsFBgAAAAAEAAQA+QAAAJADAAAAAA==&#10;" strokeweight=".5pt"/>
                <v:shape id="Freeform 127" o:spid="_x0000_s1291" style="position:absolute;left:2259;top:1303;width:191;height:254;visibility:visible;mso-wrap-style:square;v-text-anchor:top" coordsize="19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tMsQA&#10;AADcAAAADwAAAGRycy9kb3ducmV2LnhtbESPQWvDMAyF74P9B6PBbqvTlI2R1Q2l0NJcCsv6A7RY&#10;TUJjOdhOm/376TDYTeI9vfdpXc5uUDcKsfdsYLnIQBE33vbcGjh/7V/eQcWEbHHwTAZ+KEK5eXxY&#10;Y2H9nT/pVqdWSQjHAg10KY2F1rHpyGFc+JFYtIsPDpOsodU24F3C3aDzLHvTDnuWhg5H2nXUXOvJ&#10;GbD5YTpVhz7EvJ5PMfuuzva1Mub5ad5+gEo0p3/z3/XRCv5K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7TLEAAAA3AAAAA8AAAAAAAAAAAAAAAAAmAIAAGRycy9k&#10;b3ducmV2LnhtbFBLBQYAAAAABAAEAPUAAACJAwAAAAA=&#10;" path="m176,250r,-3l149,206r-15,3l131,202r-4,-19l191,52,172,37,161,33r7,-11l161,18,146,3,134,r-7,l116,11r-8,l101,18r-19,l75,18,63,30r4,7l63,41r4,11l75,56r,15l67,71,60,67,52,56,41,63,22,56r8,15l41,67r-4,7l33,82r4,l52,89r8,4l56,108,11,127r4,7l26,157r,15l48,183r-3,8l33,194r-15,8l,213r,4l7,220r19,-7l33,213,56,194r11,-7l82,179r15,-3l108,183r-18,8l86,194r-8,12l97,198r4,-4l120,198r7,22l142,220r7,12l153,250r8,l168,254r8,-4xe" fillcolor="lime" strokeweight=".5pt">
                  <v:path arrowok="t" o:connecttype="custom" o:connectlocs="176,247;134,209;127,183;172,37;168,22;146,3;127,0;108,11;82,18;63,30;63,41;75,56;67,71;52,56;22,56;41,67;33,82;52,89;56,108;15,134;26,172;45,191;18,202;0,217;26,213;56,194;82,179;108,183;86,194;97,198;120,198;142,220;153,250;168,254" o:connectangles="0,0,0,0,0,0,0,0,0,0,0,0,0,0,0,0,0,0,0,0,0,0,0,0,0,0,0,0,0,0,0,0,0,0"/>
                </v:shape>
              </v:group>
              <v:shape id="Freeform 128" o:spid="_x0000_s1292" style="position:absolute;left:1008;top:3710;width:2373;height:1102;visibility:visible;mso-wrap-style:square;v-text-anchor:top" coordsize="304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jPsIA&#10;AADcAAAADwAAAGRycy9kb3ducmV2LnhtbERPS2sCMRC+F/wPYYTeatYWu7IaRaQFD4XiA8/jZtwN&#10;biYhSdftv28Khd7m43vOcj3YTvQUonGsYDopQBDXThtuFJyO709zEDEha+wck4JvirBejR6WWGl3&#10;5z31h9SIHMKxQgVtSr6SMtYtWYwT54kzd3XBYsowNFIHvOdw28nnoniVFg3nhhY9bVuqb4cvq2A4&#10;m7d98MdZubMfn6YvL9bPSqUex8NmASLRkP7Ff+6dzvNfpvD7TL5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eM+wgAAANwAAAAPAAAAAAAAAAAAAAAAAJgCAABkcnMvZG93&#10;bnJldi54bWxQSwUGAAAAAAQABAD1AAAAhwMAAAAA&#10;" path="m1535,229r143,l1906,219r229,-29l2364,162r229,-48l2821,57,3041,r-58,124l2907,248r-57,114l2783,467r-76,95l2621,658r-95,95l2431,829r-105,76l2211,972r-114,48l1983,1067r-124,39l1735,1125r-124,9l1516,1144r9,l1430,1134r-124,-9l1182,1106r-124,-39l944,1020,830,972,715,905,610,829,515,753,420,658,334,562,258,467,191,353,124,238,,,220,57r228,57l677,162r229,28l1135,219r238,10l1506,229r29,xe" fillcolor="red" strokeweight="0">
                <v:path arrowok="t" o:connecttype="custom" o:connectlocs="1198,221;1309,221;1487,211;1666,183;1845,156;2023,110;2201,55;2373,0;2328,119;2268,239;2224,349;2172,450;2112,541;2045,634;1971,725;1897,799;1815,872;1725,936;1636,983;1547,1028;1451,1065;1354,1084;1257,1092;1183,1102;1190,1102;1116,1092;1019,1084;922,1065;826,1028;737,983;648,936;558,872;476,799;402,725;328,634;261,541;201,450;149,340;97,229;0,0;172,55;350,110;528,156;707,183;886,211;1071,221;1175,221;1198,221" o:connectangles="0,0,0,0,0,0,0,0,0,0,0,0,0,0,0,0,0,0,0,0,0,0,0,0,0,0,0,0,0,0,0,0,0,0,0,0,0,0,0,0,0,0,0,0,0,0,0,0"/>
              </v:shape>
              <v:shape id="Freeform 129" o:spid="_x0000_s1293" style="position:absolute;left:659;top:3678;width:3095;height:1458;visibility:visible;mso-wrap-style:square;v-text-anchor:top" coordsize="382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ocMA&#10;AADcAAAADwAAAGRycy9kb3ducmV2LnhtbERPS2vCQBC+F/oflil4KWYTlSipq7QFwUux8XUespNH&#10;m50N2VXTf98tCL3Nx/ec5XowrbhS7xrLCpIoBkFcWN1wpeB42IwXIJxH1thaJgU/5GC9enxYYqbt&#10;jXO67n0lQgi7DBXU3neZlK6oyaCLbEccuNL2Bn2AfSV1j7cQblo5ieNUGmw4NNTY0XtNxff+YhTM&#10;Pnfn5FTm85S+cPaRPy/eLolTavQ0vL6A8DT4f/HdvdVh/nQC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wocMAAADcAAAADwAAAAAAAAAAAAAAAACYAgAAZHJzL2Rv&#10;d25yZXYueG1sUEsFBgAAAAAEAAQA9QAAAIgDAAAAAA==&#10;" path="m2001,1353r124,-19l2249,1315r124,-38l2487,1229r114,-47l2716,1115r95,-67l2916,963r95,-86l3088,781r66,-85l3202,619r38,-76l3278,457r95,-286l3393,162r-96,476l3250,886r-58,305l3097,1697r10,19l3116,1725r19,10l3145,1744r9,10l3173,1754r10,9l3192,1763,3431,210r124,1668l3564,1963r10,10l3583,1992r10,19l3612,2021r19,9l3650,2030r171,l3431,r-58,124l3297,248r-57,114l3173,467r-76,95l3011,658r-95,95l2821,829r-105,76l2601,972r-114,48l2373,1067r-124,39l2125,1125r-124,9l1906,1144r-86,-10l1696,1125r-124,-19l1448,1067r-114,-47l1220,972,1105,905,1000,829,905,753,810,658,724,562,648,467,581,353,514,238,390,,,2030r171,l190,2030r10,l209,2021r19,-10l238,1992r9,-19l257,1963r,-85l295,1458r38,-419l362,619,390,210,514,982r57,390l629,1763r9,l648,1754r9,l676,1744r10,-9l705,1716r19,-19l629,1191,571,886,524,638,428,162r20,9l562,476r29,67l638,629r48,76l733,772r77,105l905,963r95,76l1105,1115r115,67l1334,1229r114,48l1572,1315r124,19l1820,1353r86,l2001,1353xe" fillcolor="yellow" strokeweight="0">
                <v:path arrowok="t" o:connecttype="custom" o:connectlocs="1721,958;1922,917;2107,849;2277,753;2439,630;2555,500;2624,390;2732,123;2671,458;2586,855;2517,1232;2539,1246;2555,1260;2578,1266;2779,151;2887,1410;2902,1431;2926,1452;2956,1458;2779,0;2671,178;2570,335;2439,473;2285,595;2107,698;1922,766;1721,808;1544,822;1374,808;1173,766;988,698;810,595;656,473;525,335;416,171;0,1458;154,1458;169,1452;193,1431;208,1410;239,1047;293,445;416,705;509,1266;525,1260;548,1253;571,1232;509,855;424,458;363,123;479,390;556,506;656,630;810,746;988,849;1173,917;1374,958;1544,972" o:connectangles="0,0,0,0,0,0,0,0,0,0,0,0,0,0,0,0,0,0,0,0,0,0,0,0,0,0,0,0,0,0,0,0,0,0,0,0,0,0,0,0,0,0,0,0,0,0,0,0,0,0,0,0,0,0,0,0,0,0"/>
              </v:shape>
              <v:shape id="Freeform 130" o:spid="_x0000_s1294" style="position:absolute;left:3439;top:3836;width:100;height:1199;visibility:visible;mso-wrap-style:square;v-text-anchor:top" coordsize="12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CasEA&#10;AADcAAAADwAAAGRycy9kb3ducmV2LnhtbERP32vCMBB+H/g/hBP2tqZTlFKNMjYG80WYCr4ezZlW&#10;m0tJYlv/+2Uw2Nt9fD9vvR1tK3ryoXGs4DXLQRBXTjdsFJyOny8FiBCRNbaOScGDAmw3k6c1ltoN&#10;/E39IRqRQjiUqKCOsSulDFVNFkPmOuLEXZy3GBP0RmqPQwq3rZzl+VJabDg11NjRe03V7XC3Ci5n&#10;a650LKRf7ml8yN0iNx87pZ6n49sKRKQx/ov/3F86zZ/P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AwmrBAAAA3AAAAA8AAAAAAAAAAAAAAAAAmAIAAGRycy9kb3du&#10;cmV2LnhtbFBLBQYAAAAABAAEAPUAAACGAwAAAAA=&#10;" path="m9,1610r,-409l9,800,,,124,1668r-10,-10l85,1639,47,1620,9,1610xe" fillcolor="red" strokeweight="0">
                <v:path arrowok="t" o:connecttype="custom" o:connectlocs="7,1157;7,863;7,575;0,0;100,1199;92,1192;69,1178;38,1164;7,1157" o:connectangles="0,0,0,0,0,0,0,0,0"/>
              </v:shape>
              <v:shape id="Freeform 131" o:spid="_x0000_s1295" style="position:absolute;left:867;top:3836;width:107;height:1199;visibility:visible;mso-wrap-style:square;v-text-anchor:top" coordsize="13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Yj8IA&#10;AADcAAAADwAAAGRycy9kb3ducmV2LnhtbERP32vCMBB+H/g/hBP2NtO5KaMzLSIORPBhKtvr0Vyb&#10;suZSkqidf/0iDHy7j+/nLcrBduJMPrSOFTxPMhDEldMtNwqOh4+nNxAhImvsHJOCXwpQFqOHBeba&#10;XfiTzvvYiBTCIUcFJsY+lzJUhiyGieuJE1c7bzEm6BupPV5SuO3kNMvm0mLLqcFgTytD1c/+ZBXE&#10;7dLzidetqa+zr3r6PdvwrlfqcTws30FEGuJd/O/e6DT/5RVuz6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piPwgAAANwAAAAPAAAAAAAAAAAAAAAAAJgCAABkcnMvZG93&#10;bnJldi54bWxQSwUGAAAAAAQABAD1AAAAhwMAAAAA&#10;" path="m124,1610r,-409l133,800,133,,105,409,76,829,38,1248,,1668r19,-10l48,1639r38,-19l124,1610xe" fillcolor="red" strokeweight="0">
                <v:path arrowok="t" o:connecttype="custom" o:connectlocs="100,1157;100,863;107,575;107,0;84,294;61,596;31,897;0,1199;15,1192;39,1178;69,1164;100,1157" o:connectangles="0,0,0,0,0,0,0,0,0,0,0,0"/>
              </v:shape>
              <v:shape id="Freeform 132" o:spid="_x0000_s1296" style="position:absolute;left:967;top:3836;width:224;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85sMA&#10;AADcAAAADwAAAGRycy9kb3ducmV2LnhtbERPyWrDMBC9F/oPYgK9NXJSsrlRQigU2kt2Ar5NrYll&#10;ao2Mpdru30eBQm/zeOss172tREuNLx0rGA0TEMS50yUXCs6n9+c5CB+QNVaOScEveVivHh+WmGrX&#10;8YHaYyhEDGGfogITQp1K6XNDFv3Q1cSRu7rGYoiwKaRusIvhtpLjJJlKiyXHBoM1vRnKv48/VkEn&#10;L3uTJddFNtvtd+026z+/Jgelngb95hVEoD78i//cHzrOf5nA/Z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85sMAAADcAAAADwAAAAAAAAAAAAAAAACYAgAAZHJzL2Rv&#10;d25yZXYueG1sUEsFBgAAAAAEAAQA9QAAAIgDAAAAAA==&#10;" path="m276,1706l248,1553,190,1162,133,772,9,r,800l,1201r,409l,1696r9,29l28,1744r19,19l76,1772r29,10l124,1782r28,l181,1782r29,-19l229,1753r28,-19l276,1715r,-9xe" fillcolor="green" strokeweight="0">
                <v:path arrowok="t" o:connecttype="custom" o:connectlocs="224,1226;201,1116;154,835;108,555;7,0;7,575;0,863;0,1157;0,1219;7,1240;23,1254;38,1267;62,1274;85,1281;101,1281;123,1281;147,1281;170,1267;186,1260;209,1246;224,1233;224,1226" o:connectangles="0,0,0,0,0,0,0,0,0,0,0,0,0,0,0,0,0,0,0,0,0,0"/>
              </v:shape>
              <v:shape id="Freeform 133" o:spid="_x0000_s1297" style="position:absolute;left:3222;top:3836;width:225;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ikcMA&#10;AADcAAAADwAAAGRycy9kb3ducmV2LnhtbERPyWrDMBC9F/oPYgK9NXJSmsWNEkKh0F6yE/Btak0s&#10;U2tkLNV2/j4KFHqbx1tnseptJVpqfOlYwWiYgCDOnS65UHA6fjzPQPiArLFyTAqu5GG1fHxYYKpd&#10;x3tqD6EQMYR9igpMCHUqpc8NWfRDVxNH7uIaiyHCppC6wS6G20qOk2QiLZYcGwzW9G4o/zn8WgWd&#10;PO9Mllzm2XS727abrP/6ft0r9TTo128gAvXhX/zn/tRx/ssE7s/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CikcMAAADcAAAADwAAAAAAAAAAAAAAAACYAgAAZHJzL2Rv&#10;d25yZXYueG1sUEsFBgAAAAAEAAQA9QAAAIgDAAAAAA==&#10;" path="m,1706l28,1553,267,r9,800l276,1201r,409l276,1696r-9,29l248,1744r-19,19l200,1772r-29,10l152,1782r-28,l95,1782,66,1763,47,1753,19,1734,9,1725,,1706xe" fillcolor="green" strokeweight="0">
                <v:path arrowok="t" o:connecttype="custom" o:connectlocs="0,1226;23,1116;218,0;225,575;225,863;225,1157;225,1219;218,1240;202,1254;187,1267;163,1274;139,1281;124,1281;101,1281;77,1281;54,1267;38,1260;15,1246;7,1240;0,1226" o:connectangles="0,0,0,0,0,0,0,0,0,0,0,0,0,0,0,0,0,0,0,0"/>
              </v:shape>
              <v:shape id="Freeform 134" o:spid="_x0000_s1298" style="position:absolute;left:1087;top:4091;width:2170;height:897;visibility:visible;mso-wrap-style:square;v-text-anchor:top" coordsize="267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bycIA&#10;AADcAAAADwAAAGRycy9kb3ducmV2LnhtbERPTYvCMBC9L/gfwgh700SXdaUaRQVB9LJbPXgcm7Et&#10;NpPSxFr//UZY2Ns83ufMl52tREuNLx1rGA0VCOLMmZJzDafjdjAF4QOywcoxaXiSh+Wi9zbHxLgH&#10;/1CbhlzEEPYJaihCqBMpfVaQRT90NXHkrq6xGCJscmkafMRwW8mxUhNpseTYUGBNm4KyW3q3GjbH&#10;7/FerdVqrdLzpZoe2s9sf9X6vd+tZiACdeFf/OfemTj/4wte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pvJwgAAANwAAAAPAAAAAAAAAAAAAAAAAJgCAABkcnMvZG93&#10;bnJldi54bWxQSwUGAAAAAAQABAD1AAAAhwMAAAAA&#10;" path="m1335,858r66,l1525,849r124,-29l1773,791r124,-47l2011,687r105,-58l2221,553r105,-86l2412,382r85,-96l2574,181,2640,77,2679,r-58,305l2593,363r-76,104l2431,563r-96,85l2240,734r-105,67l2021,868r-114,57l1792,963r-124,38l1544,1020r-123,19l1335,1039r9,l1258,1039r-123,-19l1011,1001,887,963,772,925,658,868,544,801,439,734,344,648,248,563,162,467,86,363,58,305,,,29,77r76,104l182,286r85,96l353,467r105,86l563,629r105,58l782,744r124,47l1020,820r134,29l1278,858r57,xe" fillcolor="green" strokeweight="0">
                <v:path arrowok="t" o:connecttype="custom" o:connectlocs="1081,741;1135,741;1235,733;1336,708;1436,683;1537,642;1629,593;1714,543;1799,477;1884,403;1954,330;2023,247;2085,156;2138,66;2170,0;2123,263;2100,313;2039,403;1969,486;1891,559;1814,634;1729,692;1637,749;1545,799;1452,831;1351,864;1251,881;1151,897;1081,897;1089,897;1019,897;919,881;819,864;718,831;625,799;533,749;441,692;356,634;279,559;201,486;131,403;70,313;47,263;0,0;23,66;85,156;147,247;216,330;286,403;371,477;456,543;541,593;633,642;734,683;826,708;935,733;1035,741;1081,741" o:connectangles="0,0,0,0,0,0,0,0,0,0,0,0,0,0,0,0,0,0,0,0,0,0,0,0,0,0,0,0,0,0,0,0,0,0,0,0,0,0,0,0,0,0,0,0,0,0,0,0,0,0,0,0,0,0,0,0,0,0"/>
              </v:shape>
              <v:shape id="Freeform 135" o:spid="_x0000_s1299" style="position:absolute;left:1084;top:4057;width:2245;height:7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zxscA&#10;AADcAAAADwAAAGRycy9kb3ducmV2LnhtbESPT2vCQBDF7wW/wzIFL6VuWou0qatI/4AXBbWH5jZk&#10;x2xodjZk1xi/vXMQepvhvXnvN/Pl4BvVUxfrwAaeJhko4jLYmisDP4fvx1dQMSFbbAKTgQtFWC5G&#10;d3PMbTjzjvp9qpSEcMzRgEupzbWOpSOPcRJaYtGOofOYZO0qbTs8S7hv9HOWzbTHmqXBYUsfjsq/&#10;/ckbKH51KN42D5uvbcG1a/uX/vO4NmZ8P6zeQSUa0r/5dr22gj8VWn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5c8bHAAAA3AAAAA8AAAAAAAAAAAAAAAAAmAIAAGRy&#10;cy9kb3ducmV2LnhtbFBLBQYAAAAABAAEAPUAAACMAw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green" stroked="f" strokeweight="0">
                <v:path arrowok="t" o:connecttype="custom" o:connectlocs="1172,795;1273,789;1373,768;1473,747;1574,713;1666,672;1751,630;1836,576;1921,514;1991,453;2060,384;2122,308;2175,234;2207,178;2245,0;2207,75;2145,151;2091,234;2013,302;1945,370;1867,432;1782,480;1690,528;1597,569;1497,597;1404,624;1303,638;1196,651;1119,651;1126,651;1049,651;942,638;841,624;741,597;648,569;555,528;463,480;378,432;300,370;232,302;162,234;100,151;38,75;7,14;0,0;38,178;62,234;123,308;185,384;254,453;324,514;409,576;494,630;579,672;671,713;772,747;864,768;972,789;1073,795;1119,795;1172,795" o:connectangles="0,0,0,0,0,0,0,0,0,0,0,0,0,0,0,0,0,0,0,0,0,0,0,0,0,0,0,0,0,0,0,0,0,0,0,0,0,0,0,0,0,0,0,0,0,0,0,0,0,0,0,0,0,0,0,0,0,0,0,0,0"/>
              </v:shape>
              <v:shape id="Freeform 136" o:spid="_x0000_s1300" style="position:absolute;left:1018;top:3851;width:2363;height:8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g/8cA&#10;AADcAAAADwAAAGRycy9kb3ducmV2LnhtbESPQU8CMRCF7yb8h2ZIvEkXSRQXCgETiBcOIlGPk+2w&#10;3bCd7rZ1d/HXWxMTbzN5b973ZrkebC068qFyrGA6yUAQF05XXCo4ve3u5iBCRNZYOyYFVwqwXo1u&#10;lphr1/MrdcdYihTCIUcFJsYmlzIUhiyGiWuIk3Z23mJMqy+l9tincFvL+yx7kBYrTgSDDT0bKi7H&#10;L5u4j4e27Su/b7/loXnvPs3Hdb9V6nY8bBYgIg3x3/x3/aJT/dkT/D6TJp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YP/HAAAA3AAAAA8AAAAAAAAAAAAAAAAAmAIAAGRy&#10;cy9kb3ducmV2LnhtbFBLBQYAAAAABAAEAPUAAACMAw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yellow" stroked="f" strokeweight="0">
                <v:path arrowok="t" o:connecttype="custom" o:connectlocs="1234,895;1340,888;1445,864;1551,841;1657,803;1754,757;1843,710;1933,648;2022,579;2095,510;2168,432;2233,347;2290,263;2323,201;2363,0;2323,85;2257,170;2201,263;2119,340;2047,417;1965,486;1876,541;1778,594;1681,641;1576,672;1478,702;1372,718;1259,733;1178,733;1185,733;1104,733;991,718;885,702;780,672;682,641;585,594;487,541;398,486;316,417;244,340;170,263;106,170;40,85;8,16;0,0;40,201;65,263;130,347;195,432;268,510;341,579;430,648;520,710;609,757;706,803;812,841;909,864;1023,888;1129,895;1178,895;1234,895" o:connectangles="0,0,0,0,0,0,0,0,0,0,0,0,0,0,0,0,0,0,0,0,0,0,0,0,0,0,0,0,0,0,0,0,0,0,0,0,0,0,0,0,0,0,0,0,0,0,0,0,0,0,0,0,0,0,0,0,0,0,0,0,0"/>
              </v:shape>
              <v:shape id="Freeform 137" o:spid="_x0000_s1301" style="position:absolute;left:800;top:3499;width:480;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bCMcA&#10;AADcAAAADwAAAGRycy9kb3ducmV2LnhtbESPQWvCQBCF7wX/wzIFL0U3FVtsdBUJCKWlh0axeBuy&#10;0ySYnU13t5r++86h0NsM781736w2g+vUhUJsPRu4n2agiCtvW64NHPa7yQJUTMgWO89k4IcibNaj&#10;mxXm1l/5nS5lqpWEcMzRQJNSn2sdq4YcxqnviUX79MFhkjXU2ga8Srjr9CzLHrXDlqWhwZ6Khqpz&#10;+e0MlPuH+cfbXRdPT+fi6+iLl/C6Q2PGt8N2CSrRkP7Nf9fPVvDngi/PyAR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OmwjHAAAA3AAAAA8AAAAAAAAAAAAAAAAAmAIAAGRy&#10;cy9kb3ducmV2LnhtbFBLBQYAAAAABAAEAPUAAACMAwAAAAA=&#10;" path="m251,231l329,r77,231l654,231,452,373r77,233l329,463,125,606,202,373,,231r251,xe" strokeweight="0">
                <v:path arrowok="t" o:connecttype="custom" o:connectlocs="184,170;241,0;298,170;480,170;332,274;388,445;241,340;92,445;148,274;0,170;184,170" o:connectangles="0,0,0,0,0,0,0,0,0,0,0"/>
              </v:shape>
              <v:shape id="Freeform 138" o:spid="_x0000_s1302" style="position:absolute;left:3133;top:3499;width:481;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k8QA&#10;AADcAAAADwAAAGRycy9kb3ducmV2LnhtbERPTWvCQBC9F/oflil4KXWjWKnRVSQgSIuHJtLibciO&#10;STA7G3dXTf99Vyj0No/3OYtVb1pxJecbywpGwwQEcWl1w5WCfbF5eQPhA7LG1jIp+CEPq+XjwwJT&#10;bW/8Sdc8VCKGsE9RQR1Cl0rpy5oM+qHtiCN3tM5giNBVUju8xXDTynGSTKXBhmNDjR1lNZWn/GIU&#10;5MXr5Hv33PrD7JSdv2z27j42qNTgqV/PQQTqw7/4z73Vcf5kBP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PpPEAAAA3AAAAA8AAAAAAAAAAAAAAAAAmAIAAGRycy9k&#10;b3ducmV2LnhtbFBLBQYAAAAABAAEAPUAAACJAwAAAAA=&#10;" path="m251,231l329,r77,231l654,231,452,373r77,233l329,463,125,606,202,373,,231r251,xe" strokeweight="0">
                <v:path arrowok="t" o:connecttype="custom" o:connectlocs="185,170;242,0;299,170;481,170;332,274;389,445;242,340;92,445;149,274;0,170;185,170" o:connectangles="0,0,0,0,0,0,0,0,0,0,0"/>
              </v:shape>
              <v:shape id="Freeform 139" o:spid="_x0000_s1303" style="position:absolute;left:1996;top:3921;width:480;height:446;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g5MQA&#10;AADcAAAADwAAAGRycy9kb3ducmV2LnhtbERPTWvCQBC9F/oflin0UnSjqGh0FQkIpaUHoyjehuyY&#10;BLOz6e5W03/fLQje5vE+Z7HqTCOu5HxtWcGgn4AgLqyuuVSw3216UxA+IGtsLJOCX/KwWj4/LTDV&#10;9sZbuuahFDGEfYoKqhDaVEpfVGTQ921LHLmzdQZDhK6U2uEthptGDpNkIg3WHBsqbCmrqLjkP0ZB&#10;vhuPjl9vjT/NLtn3wWYf7nODSr2+dOs5iEBdeIjv7ncd54+G8P9Mv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oOTEAAAA3AAAAA8AAAAAAAAAAAAAAAAAmAIAAGRycy9k&#10;b3ducmV2LnhtbFBLBQYAAAAABAAEAPUAAACJAwAAAAA=&#10;" path="m251,231l329,r77,231l654,231,452,373r77,233l329,463,125,606,202,373,,231r251,xe" strokeweight="0">
                <v:path arrowok="t" o:connecttype="custom" o:connectlocs="184,170;241,0;298,170;480,170;332,275;388,446;241,341;92,446;148,275;0,170;184,170" o:connectangles="0,0,0,0,0,0,0,0,0,0,0"/>
              </v:shape>
              <v:shapetype id="_x0000_t202" coordsize="21600,21600" o:spt="202" path="m,l,21600r21600,l21600,xe">
                <v:stroke joinstyle="miter"/>
                <v:path gradientshapeok="t" o:connecttype="rect"/>
              </v:shapetype>
              <v:shape id="WordArt 140" o:spid="_x0000_s1304" type="#_x0000_t202" style="position:absolute;left:1151;top:3264;width:211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o:lock v:ext="edit" shapetype="t"/>
                <v:textbox>
                  <w:txbxContent>
                    <w:p w:rsidR="00DA47C3" w:rsidRDefault="00DA47C3" w:rsidP="001C37FD">
                      <w:pPr>
                        <w:pStyle w:val="NormalWeb"/>
                        <w:spacing w:before="0" w:beforeAutospacing="0" w:after="0" w:afterAutospacing="0"/>
                        <w:jc w:val="center"/>
                      </w:pPr>
                      <w:r>
                        <w:rPr>
                          <w:rFonts w:ascii="Arial" w:hAnsi="Arial" w:cs="Arial"/>
                          <w:color w:val="000000"/>
                        </w:rPr>
                        <w:t>FORMACIÓN INTEGRAL PARA EL MUNDO</w:t>
                      </w:r>
                    </w:p>
                  </w:txbxContent>
                </v:textbox>
              </v:shape>
            </v:group>
          </w:pict>
        </mc:Fallback>
      </mc:AlternateContent>
    </w:r>
    <w:r w:rsidRPr="00E065CA">
      <w:rPr>
        <w:rFonts w:ascii="Times New Roman" w:hAnsi="Times New Roman" w:cs="Times New Roman"/>
        <w:b/>
        <w:sz w:val="18"/>
        <w:szCs w:val="20"/>
      </w:rPr>
      <w:t>SECRETARIA DE EDUCACIÓN DE ANTIOQUIA</w:t>
    </w:r>
  </w:p>
  <w:p w:rsidR="00DA47C3" w:rsidRPr="00E065CA" w:rsidRDefault="00DA47C3" w:rsidP="001C37FD">
    <w:pPr>
      <w:pStyle w:val="Encabezado"/>
      <w:tabs>
        <w:tab w:val="left" w:pos="3329"/>
      </w:tabs>
      <w:jc w:val="center"/>
      <w:rPr>
        <w:rFonts w:ascii="Times New Roman" w:hAnsi="Times New Roman" w:cs="Times New Roman"/>
        <w:b/>
        <w:sz w:val="18"/>
        <w:szCs w:val="20"/>
      </w:rPr>
    </w:pPr>
    <w:r w:rsidRPr="00E065CA">
      <w:rPr>
        <w:rFonts w:ascii="Times New Roman" w:hAnsi="Times New Roman" w:cs="Times New Roman"/>
        <w:b/>
        <w:sz w:val="18"/>
        <w:szCs w:val="20"/>
      </w:rPr>
      <w:t xml:space="preserve">INSTITUCIÓN EDUCATIVA SAN VICENTE FERRER </w:t>
    </w:r>
  </w:p>
  <w:p w:rsidR="00DA47C3" w:rsidRPr="00E065CA" w:rsidRDefault="00DA47C3" w:rsidP="001C37FD">
    <w:pPr>
      <w:pStyle w:val="Encabezado"/>
      <w:tabs>
        <w:tab w:val="left" w:pos="3329"/>
      </w:tabs>
      <w:jc w:val="center"/>
      <w:rPr>
        <w:rFonts w:ascii="Times New Roman" w:hAnsi="Times New Roman" w:cs="Times New Roman"/>
        <w:b/>
        <w:sz w:val="18"/>
        <w:szCs w:val="20"/>
      </w:rPr>
    </w:pPr>
    <w:r w:rsidRPr="00E065CA">
      <w:rPr>
        <w:rFonts w:ascii="Times New Roman" w:hAnsi="Times New Roman" w:cs="Times New Roman"/>
        <w:b/>
        <w:sz w:val="18"/>
        <w:szCs w:val="20"/>
      </w:rPr>
      <w:t>SAN VICENTE FERRER – ANTIOQUIA</w:t>
    </w:r>
  </w:p>
  <w:p w:rsidR="00DA47C3" w:rsidRPr="00E065CA" w:rsidRDefault="00DA47C3" w:rsidP="00E065CA">
    <w:pPr>
      <w:pStyle w:val="Encabezado"/>
      <w:tabs>
        <w:tab w:val="left" w:pos="3329"/>
      </w:tabs>
      <w:rPr>
        <w:rFonts w:ascii="Times New Roman" w:hAnsi="Times New Roman" w:cs="Times New Roman"/>
        <w:b/>
        <w:sz w:val="18"/>
        <w:szCs w:val="20"/>
      </w:rPr>
    </w:pPr>
  </w:p>
  <w:p w:rsidR="00DA47C3" w:rsidRPr="00E065CA" w:rsidRDefault="00DA47C3" w:rsidP="001C37FD">
    <w:pPr>
      <w:pStyle w:val="Encabezado"/>
      <w:tabs>
        <w:tab w:val="left" w:pos="3329"/>
      </w:tabs>
      <w:rPr>
        <w:b/>
      </w:rPr>
    </w:pPr>
  </w:p>
  <w:p w:rsidR="00DA47C3" w:rsidRDefault="00DA47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Pr="00E065CA" w:rsidRDefault="00DA47C3" w:rsidP="008500D7">
    <w:pPr>
      <w:pStyle w:val="Encabezado"/>
      <w:tabs>
        <w:tab w:val="left" w:pos="3329"/>
        <w:tab w:val="center" w:pos="4513"/>
        <w:tab w:val="left" w:pos="7275"/>
      </w:tabs>
      <w:jc w:val="center"/>
      <w:rPr>
        <w:rFonts w:ascii="Times New Roman" w:hAnsi="Times New Roman" w:cs="Times New Roman"/>
        <w:b/>
        <w:sz w:val="18"/>
        <w:szCs w:val="20"/>
      </w:rPr>
    </w:pPr>
    <w:r>
      <w:rPr>
        <w:rFonts w:ascii="Times New Roman" w:hAnsi="Times New Roman" w:cs="Times New Roman"/>
        <w:b/>
        <w:noProof/>
        <w:sz w:val="18"/>
        <w:szCs w:val="20"/>
        <w:lang w:val="es-CO" w:eastAsia="es-CO"/>
      </w:rPr>
      <mc:AlternateContent>
        <mc:Choice Requires="wpg">
          <w:drawing>
            <wp:anchor distT="0" distB="0" distL="114300" distR="114300" simplePos="0" relativeHeight="251665408" behindDoc="0" locked="0" layoutInCell="1" allowOverlap="1" wp14:anchorId="017AB5B8" wp14:editId="5B99FF27">
              <wp:simplePos x="0" y="0"/>
              <wp:positionH relativeFrom="column">
                <wp:posOffset>-142240</wp:posOffset>
              </wp:positionH>
              <wp:positionV relativeFrom="paragraph">
                <wp:posOffset>-136525</wp:posOffset>
              </wp:positionV>
              <wp:extent cx="629285" cy="648970"/>
              <wp:effectExtent l="19050" t="19050" r="0" b="0"/>
              <wp:wrapNone/>
              <wp:docPr id="3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648970"/>
                        <a:chOff x="448" y="515"/>
                        <a:chExt cx="3488" cy="4621"/>
                      </a:xfrm>
                    </wpg:grpSpPr>
                    <wps:wsp>
                      <wps:cNvPr id="345" name="Freeform 3"/>
                      <wps:cNvSpPr>
                        <a:spLocks/>
                      </wps:cNvSpPr>
                      <wps:spPr bwMode="auto">
                        <a:xfrm>
                          <a:off x="448" y="515"/>
                          <a:ext cx="3488" cy="4110"/>
                        </a:xfrm>
                        <a:custGeom>
                          <a:avLst/>
                          <a:gdLst>
                            <a:gd name="T0" fmla="*/ 1109 w 2380"/>
                            <a:gd name="T1" fmla="*/ 199 h 2804"/>
                            <a:gd name="T2" fmla="*/ 938 w 2380"/>
                            <a:gd name="T3" fmla="*/ 167 h 2804"/>
                            <a:gd name="T4" fmla="*/ 667 w 2380"/>
                            <a:gd name="T5" fmla="*/ 75 h 2804"/>
                            <a:gd name="T6" fmla="*/ 59 w 2380"/>
                            <a:gd name="T7" fmla="*/ 445 h 2804"/>
                            <a:gd name="T8" fmla="*/ 171 w 2380"/>
                            <a:gd name="T9" fmla="*/ 764 h 2804"/>
                            <a:gd name="T10" fmla="*/ 195 w 2380"/>
                            <a:gd name="T11" fmla="*/ 903 h 2804"/>
                            <a:gd name="T12" fmla="*/ 195 w 2380"/>
                            <a:gd name="T13" fmla="*/ 1137 h 2804"/>
                            <a:gd name="T14" fmla="*/ 155 w 2380"/>
                            <a:gd name="T15" fmla="*/ 1336 h 2804"/>
                            <a:gd name="T16" fmla="*/ 59 w 2380"/>
                            <a:gd name="T17" fmla="*/ 1579 h 2804"/>
                            <a:gd name="T18" fmla="*/ 24 w 2380"/>
                            <a:gd name="T19" fmla="*/ 1686 h 2804"/>
                            <a:gd name="T20" fmla="*/ 0 w 2380"/>
                            <a:gd name="T21" fmla="*/ 1814 h 2804"/>
                            <a:gd name="T22" fmla="*/ 16 w 2380"/>
                            <a:gd name="T23" fmla="*/ 1985 h 2804"/>
                            <a:gd name="T24" fmla="*/ 48 w 2380"/>
                            <a:gd name="T25" fmla="*/ 2076 h 2804"/>
                            <a:gd name="T26" fmla="*/ 143 w 2380"/>
                            <a:gd name="T27" fmla="*/ 2188 h 2804"/>
                            <a:gd name="T28" fmla="*/ 266 w 2380"/>
                            <a:gd name="T29" fmla="*/ 2267 h 2804"/>
                            <a:gd name="T30" fmla="*/ 572 w 2380"/>
                            <a:gd name="T31" fmla="*/ 2390 h 2804"/>
                            <a:gd name="T32" fmla="*/ 739 w 2380"/>
                            <a:gd name="T33" fmla="*/ 2462 h 2804"/>
                            <a:gd name="T34" fmla="*/ 902 w 2380"/>
                            <a:gd name="T35" fmla="*/ 2542 h 2804"/>
                            <a:gd name="T36" fmla="*/ 1057 w 2380"/>
                            <a:gd name="T37" fmla="*/ 2653 h 2804"/>
                            <a:gd name="T38" fmla="*/ 1192 w 2380"/>
                            <a:gd name="T39" fmla="*/ 2804 h 2804"/>
                            <a:gd name="T40" fmla="*/ 1256 w 2380"/>
                            <a:gd name="T41" fmla="*/ 2725 h 2804"/>
                            <a:gd name="T42" fmla="*/ 1407 w 2380"/>
                            <a:gd name="T43" fmla="*/ 2593 h 2804"/>
                            <a:gd name="T44" fmla="*/ 1566 w 2380"/>
                            <a:gd name="T45" fmla="*/ 2498 h 2804"/>
                            <a:gd name="T46" fmla="*/ 1812 w 2380"/>
                            <a:gd name="T47" fmla="*/ 2390 h 2804"/>
                            <a:gd name="T48" fmla="*/ 2042 w 2380"/>
                            <a:gd name="T49" fmla="*/ 2303 h 2804"/>
                            <a:gd name="T50" fmla="*/ 2178 w 2380"/>
                            <a:gd name="T51" fmla="*/ 2231 h 2804"/>
                            <a:gd name="T52" fmla="*/ 2289 w 2380"/>
                            <a:gd name="T53" fmla="*/ 2136 h 2804"/>
                            <a:gd name="T54" fmla="*/ 2364 w 2380"/>
                            <a:gd name="T55" fmla="*/ 1993 h 2804"/>
                            <a:gd name="T56" fmla="*/ 2380 w 2380"/>
                            <a:gd name="T57" fmla="*/ 1814 h 2804"/>
                            <a:gd name="T58" fmla="*/ 2348 w 2380"/>
                            <a:gd name="T59" fmla="*/ 1655 h 2804"/>
                            <a:gd name="T60" fmla="*/ 2257 w 2380"/>
                            <a:gd name="T61" fmla="*/ 1420 h 2804"/>
                            <a:gd name="T62" fmla="*/ 2201 w 2380"/>
                            <a:gd name="T63" fmla="*/ 1241 h 2804"/>
                            <a:gd name="T64" fmla="*/ 2178 w 2380"/>
                            <a:gd name="T65" fmla="*/ 1026 h 2804"/>
                            <a:gd name="T66" fmla="*/ 2193 w 2380"/>
                            <a:gd name="T67" fmla="*/ 835 h 2804"/>
                            <a:gd name="T68" fmla="*/ 2257 w 2380"/>
                            <a:gd name="T69" fmla="*/ 612 h 2804"/>
                            <a:gd name="T70" fmla="*/ 1872 w 2380"/>
                            <a:gd name="T71" fmla="*/ 0 h 2804"/>
                            <a:gd name="T72" fmla="*/ 1534 w 2380"/>
                            <a:gd name="T73" fmla="*/ 143 h 2804"/>
                            <a:gd name="T74" fmla="*/ 1351 w 2380"/>
                            <a:gd name="T75" fmla="*/ 187 h 2804"/>
                            <a:gd name="T76" fmla="*/ 1188 w 2380"/>
                            <a:gd name="T77" fmla="*/ 203 h 2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80" h="2804">
                              <a:moveTo>
                                <a:pt x="1188" y="203"/>
                              </a:moveTo>
                              <a:lnTo>
                                <a:pt x="1109" y="199"/>
                              </a:lnTo>
                              <a:lnTo>
                                <a:pt x="1025" y="187"/>
                              </a:lnTo>
                              <a:lnTo>
                                <a:pt x="938" y="167"/>
                              </a:lnTo>
                              <a:lnTo>
                                <a:pt x="842" y="143"/>
                              </a:lnTo>
                              <a:lnTo>
                                <a:pt x="667" y="75"/>
                              </a:lnTo>
                              <a:lnTo>
                                <a:pt x="505" y="0"/>
                              </a:lnTo>
                              <a:lnTo>
                                <a:pt x="59" y="445"/>
                              </a:lnTo>
                              <a:lnTo>
                                <a:pt x="127" y="612"/>
                              </a:lnTo>
                              <a:lnTo>
                                <a:pt x="171" y="764"/>
                              </a:lnTo>
                              <a:lnTo>
                                <a:pt x="187" y="835"/>
                              </a:lnTo>
                              <a:lnTo>
                                <a:pt x="195" y="903"/>
                              </a:lnTo>
                              <a:lnTo>
                                <a:pt x="202" y="1026"/>
                              </a:lnTo>
                              <a:lnTo>
                                <a:pt x="195" y="1137"/>
                              </a:lnTo>
                              <a:lnTo>
                                <a:pt x="179" y="1241"/>
                              </a:lnTo>
                              <a:lnTo>
                                <a:pt x="155" y="1336"/>
                              </a:lnTo>
                              <a:lnTo>
                                <a:pt x="127" y="1420"/>
                              </a:lnTo>
                              <a:lnTo>
                                <a:pt x="59" y="1579"/>
                              </a:lnTo>
                              <a:lnTo>
                                <a:pt x="32" y="1655"/>
                              </a:lnTo>
                              <a:lnTo>
                                <a:pt x="24" y="1686"/>
                              </a:lnTo>
                              <a:lnTo>
                                <a:pt x="8" y="1730"/>
                              </a:lnTo>
                              <a:lnTo>
                                <a:pt x="0" y="1814"/>
                              </a:lnTo>
                              <a:lnTo>
                                <a:pt x="0" y="1893"/>
                              </a:lnTo>
                              <a:lnTo>
                                <a:pt x="16" y="1985"/>
                              </a:lnTo>
                              <a:lnTo>
                                <a:pt x="28" y="2029"/>
                              </a:lnTo>
                              <a:lnTo>
                                <a:pt x="48" y="2076"/>
                              </a:lnTo>
                              <a:lnTo>
                                <a:pt x="91" y="2136"/>
                              </a:lnTo>
                              <a:lnTo>
                                <a:pt x="143" y="2188"/>
                              </a:lnTo>
                              <a:lnTo>
                                <a:pt x="202" y="2231"/>
                              </a:lnTo>
                              <a:lnTo>
                                <a:pt x="266" y="2267"/>
                              </a:lnTo>
                              <a:lnTo>
                                <a:pt x="413" y="2335"/>
                              </a:lnTo>
                              <a:lnTo>
                                <a:pt x="572" y="2390"/>
                              </a:lnTo>
                              <a:lnTo>
                                <a:pt x="652" y="2426"/>
                              </a:lnTo>
                              <a:lnTo>
                                <a:pt x="739" y="2462"/>
                              </a:lnTo>
                              <a:lnTo>
                                <a:pt x="818" y="2498"/>
                              </a:lnTo>
                              <a:lnTo>
                                <a:pt x="902" y="2542"/>
                              </a:lnTo>
                              <a:lnTo>
                                <a:pt x="981" y="2593"/>
                              </a:lnTo>
                              <a:lnTo>
                                <a:pt x="1057" y="2653"/>
                              </a:lnTo>
                              <a:lnTo>
                                <a:pt x="1124" y="2725"/>
                              </a:lnTo>
                              <a:lnTo>
                                <a:pt x="1192" y="2804"/>
                              </a:lnTo>
                              <a:lnTo>
                                <a:pt x="1224" y="2760"/>
                              </a:lnTo>
                              <a:lnTo>
                                <a:pt x="1256" y="2725"/>
                              </a:lnTo>
                              <a:lnTo>
                                <a:pt x="1331" y="2653"/>
                              </a:lnTo>
                              <a:lnTo>
                                <a:pt x="1407" y="2593"/>
                              </a:lnTo>
                              <a:lnTo>
                                <a:pt x="1486" y="2542"/>
                              </a:lnTo>
                              <a:lnTo>
                                <a:pt x="1566" y="2498"/>
                              </a:lnTo>
                              <a:lnTo>
                                <a:pt x="1649" y="2462"/>
                              </a:lnTo>
                              <a:lnTo>
                                <a:pt x="1812" y="2390"/>
                              </a:lnTo>
                              <a:lnTo>
                                <a:pt x="1967" y="2335"/>
                              </a:lnTo>
                              <a:lnTo>
                                <a:pt x="2042" y="2303"/>
                              </a:lnTo>
                              <a:lnTo>
                                <a:pt x="2114" y="2267"/>
                              </a:lnTo>
                              <a:lnTo>
                                <a:pt x="2178" y="2231"/>
                              </a:lnTo>
                              <a:lnTo>
                                <a:pt x="2237" y="2188"/>
                              </a:lnTo>
                              <a:lnTo>
                                <a:pt x="2289" y="2136"/>
                              </a:lnTo>
                              <a:lnTo>
                                <a:pt x="2332" y="2076"/>
                              </a:lnTo>
                              <a:lnTo>
                                <a:pt x="2364" y="1993"/>
                              </a:lnTo>
                              <a:lnTo>
                                <a:pt x="2380" y="1909"/>
                              </a:lnTo>
                              <a:lnTo>
                                <a:pt x="2380" y="1814"/>
                              </a:lnTo>
                              <a:lnTo>
                                <a:pt x="2368" y="1730"/>
                              </a:lnTo>
                              <a:lnTo>
                                <a:pt x="2348" y="1655"/>
                              </a:lnTo>
                              <a:lnTo>
                                <a:pt x="2321" y="1579"/>
                              </a:lnTo>
                              <a:lnTo>
                                <a:pt x="2257" y="1420"/>
                              </a:lnTo>
                              <a:lnTo>
                                <a:pt x="2225" y="1336"/>
                              </a:lnTo>
                              <a:lnTo>
                                <a:pt x="2201" y="1241"/>
                              </a:lnTo>
                              <a:lnTo>
                                <a:pt x="2181" y="1137"/>
                              </a:lnTo>
                              <a:lnTo>
                                <a:pt x="2178" y="1026"/>
                              </a:lnTo>
                              <a:lnTo>
                                <a:pt x="2185" y="903"/>
                              </a:lnTo>
                              <a:lnTo>
                                <a:pt x="2193" y="835"/>
                              </a:lnTo>
                              <a:lnTo>
                                <a:pt x="2209" y="764"/>
                              </a:lnTo>
                              <a:lnTo>
                                <a:pt x="2257" y="612"/>
                              </a:lnTo>
                              <a:lnTo>
                                <a:pt x="2321" y="445"/>
                              </a:lnTo>
                              <a:lnTo>
                                <a:pt x="1872" y="0"/>
                              </a:lnTo>
                              <a:lnTo>
                                <a:pt x="1713" y="75"/>
                              </a:lnTo>
                              <a:lnTo>
                                <a:pt x="1534" y="143"/>
                              </a:lnTo>
                              <a:lnTo>
                                <a:pt x="1442" y="167"/>
                              </a:lnTo>
                              <a:lnTo>
                                <a:pt x="1351" y="187"/>
                              </a:lnTo>
                              <a:lnTo>
                                <a:pt x="1267" y="199"/>
                              </a:lnTo>
                              <a:lnTo>
                                <a:pt x="1188" y="203"/>
                              </a:lnTo>
                              <a:close/>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46" name="Freeform 4"/>
                      <wps:cNvSpPr>
                        <a:spLocks/>
                      </wps:cNvSpPr>
                      <wps:spPr bwMode="auto">
                        <a:xfrm>
                          <a:off x="628" y="742"/>
                          <a:ext cx="3122" cy="3626"/>
                        </a:xfrm>
                        <a:custGeom>
                          <a:avLst/>
                          <a:gdLst>
                            <a:gd name="T0" fmla="*/ 1129 w 2130"/>
                            <a:gd name="T1" fmla="*/ 2407 h 2474"/>
                            <a:gd name="T2" fmla="*/ 1268 w 2130"/>
                            <a:gd name="T3" fmla="*/ 2295 h 2474"/>
                            <a:gd name="T4" fmla="*/ 1415 w 2130"/>
                            <a:gd name="T5" fmla="*/ 2212 h 2474"/>
                            <a:gd name="T6" fmla="*/ 1649 w 2130"/>
                            <a:gd name="T7" fmla="*/ 2120 h 2474"/>
                            <a:gd name="T8" fmla="*/ 1923 w 2130"/>
                            <a:gd name="T9" fmla="*/ 2013 h 2474"/>
                            <a:gd name="T10" fmla="*/ 2031 w 2130"/>
                            <a:gd name="T11" fmla="*/ 1941 h 2474"/>
                            <a:gd name="T12" fmla="*/ 2102 w 2130"/>
                            <a:gd name="T13" fmla="*/ 1850 h 2474"/>
                            <a:gd name="T14" fmla="*/ 2130 w 2130"/>
                            <a:gd name="T15" fmla="*/ 1695 h 2474"/>
                            <a:gd name="T16" fmla="*/ 2110 w 2130"/>
                            <a:gd name="T17" fmla="*/ 1543 h 2474"/>
                            <a:gd name="T18" fmla="*/ 1999 w 2130"/>
                            <a:gd name="T19" fmla="*/ 1241 h 2474"/>
                            <a:gd name="T20" fmla="*/ 1947 w 2130"/>
                            <a:gd name="T21" fmla="*/ 1062 h 2474"/>
                            <a:gd name="T22" fmla="*/ 1927 w 2130"/>
                            <a:gd name="T23" fmla="*/ 859 h 2474"/>
                            <a:gd name="T24" fmla="*/ 1931 w 2130"/>
                            <a:gd name="T25" fmla="*/ 744 h 2474"/>
                            <a:gd name="T26" fmla="*/ 1971 w 2130"/>
                            <a:gd name="T27" fmla="*/ 549 h 2474"/>
                            <a:gd name="T28" fmla="*/ 2019 w 2130"/>
                            <a:gd name="T29" fmla="*/ 402 h 2474"/>
                            <a:gd name="T30" fmla="*/ 1725 w 2130"/>
                            <a:gd name="T31" fmla="*/ 0 h 2474"/>
                            <a:gd name="T32" fmla="*/ 1570 w 2130"/>
                            <a:gd name="T33" fmla="*/ 72 h 2474"/>
                            <a:gd name="T34" fmla="*/ 1228 w 2130"/>
                            <a:gd name="T35" fmla="*/ 159 h 2474"/>
                            <a:gd name="T36" fmla="*/ 1065 w 2130"/>
                            <a:gd name="T37" fmla="*/ 171 h 2474"/>
                            <a:gd name="T38" fmla="*/ 902 w 2130"/>
                            <a:gd name="T39" fmla="*/ 159 h 2474"/>
                            <a:gd name="T40" fmla="*/ 560 w 2130"/>
                            <a:gd name="T41" fmla="*/ 72 h 2474"/>
                            <a:gd name="T42" fmla="*/ 401 w 2130"/>
                            <a:gd name="T43" fmla="*/ 0 h 2474"/>
                            <a:gd name="T44" fmla="*/ 135 w 2130"/>
                            <a:gd name="T45" fmla="*/ 477 h 2474"/>
                            <a:gd name="T46" fmla="*/ 175 w 2130"/>
                            <a:gd name="T47" fmla="*/ 617 h 2474"/>
                            <a:gd name="T48" fmla="*/ 203 w 2130"/>
                            <a:gd name="T49" fmla="*/ 803 h 2474"/>
                            <a:gd name="T50" fmla="*/ 195 w 2130"/>
                            <a:gd name="T51" fmla="*/ 967 h 2474"/>
                            <a:gd name="T52" fmla="*/ 159 w 2130"/>
                            <a:gd name="T53" fmla="*/ 1157 h 2474"/>
                            <a:gd name="T54" fmla="*/ 68 w 2130"/>
                            <a:gd name="T55" fmla="*/ 1396 h 2474"/>
                            <a:gd name="T56" fmla="*/ 4 w 2130"/>
                            <a:gd name="T57" fmla="*/ 1619 h 2474"/>
                            <a:gd name="T58" fmla="*/ 4 w 2130"/>
                            <a:gd name="T59" fmla="*/ 1770 h 2474"/>
                            <a:gd name="T60" fmla="*/ 24 w 2130"/>
                            <a:gd name="T61" fmla="*/ 1850 h 2474"/>
                            <a:gd name="T62" fmla="*/ 103 w 2130"/>
                            <a:gd name="T63" fmla="*/ 1941 h 2474"/>
                            <a:gd name="T64" fmla="*/ 207 w 2130"/>
                            <a:gd name="T65" fmla="*/ 2013 h 2474"/>
                            <a:gd name="T66" fmla="*/ 338 w 2130"/>
                            <a:gd name="T67" fmla="*/ 2064 h 2474"/>
                            <a:gd name="T68" fmla="*/ 640 w 2130"/>
                            <a:gd name="T69" fmla="*/ 2176 h 2474"/>
                            <a:gd name="T70" fmla="*/ 799 w 2130"/>
                            <a:gd name="T71" fmla="*/ 2251 h 2474"/>
                            <a:gd name="T72" fmla="*/ 942 w 2130"/>
                            <a:gd name="T73" fmla="*/ 2343 h 2474"/>
                            <a:gd name="T74" fmla="*/ 1069 w 2130"/>
                            <a:gd name="T75" fmla="*/ 2474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30" h="2474">
                              <a:moveTo>
                                <a:pt x="1069" y="2474"/>
                              </a:moveTo>
                              <a:lnTo>
                                <a:pt x="1129" y="2407"/>
                              </a:lnTo>
                              <a:lnTo>
                                <a:pt x="1196" y="2343"/>
                              </a:lnTo>
                              <a:lnTo>
                                <a:pt x="1268" y="2295"/>
                              </a:lnTo>
                              <a:lnTo>
                                <a:pt x="1339" y="2251"/>
                              </a:lnTo>
                              <a:lnTo>
                                <a:pt x="1415" y="2212"/>
                              </a:lnTo>
                              <a:lnTo>
                                <a:pt x="1494" y="2176"/>
                              </a:lnTo>
                              <a:lnTo>
                                <a:pt x="1649" y="2120"/>
                              </a:lnTo>
                              <a:lnTo>
                                <a:pt x="1792" y="2064"/>
                              </a:lnTo>
                              <a:lnTo>
                                <a:pt x="1923" y="2013"/>
                              </a:lnTo>
                              <a:lnTo>
                                <a:pt x="1983" y="1977"/>
                              </a:lnTo>
                              <a:lnTo>
                                <a:pt x="2031" y="1941"/>
                              </a:lnTo>
                              <a:lnTo>
                                <a:pt x="2070" y="1901"/>
                              </a:lnTo>
                              <a:lnTo>
                                <a:pt x="2102" y="1850"/>
                              </a:lnTo>
                              <a:lnTo>
                                <a:pt x="2126" y="1770"/>
                              </a:lnTo>
                              <a:lnTo>
                                <a:pt x="2130" y="1695"/>
                              </a:lnTo>
                              <a:lnTo>
                                <a:pt x="2126" y="1619"/>
                              </a:lnTo>
                              <a:lnTo>
                                <a:pt x="2110" y="1543"/>
                              </a:lnTo>
                              <a:lnTo>
                                <a:pt x="2058" y="1396"/>
                              </a:lnTo>
                              <a:lnTo>
                                <a:pt x="1999" y="1241"/>
                              </a:lnTo>
                              <a:lnTo>
                                <a:pt x="1971" y="1157"/>
                              </a:lnTo>
                              <a:lnTo>
                                <a:pt x="1947" y="1062"/>
                              </a:lnTo>
                              <a:lnTo>
                                <a:pt x="1931" y="967"/>
                              </a:lnTo>
                              <a:lnTo>
                                <a:pt x="1927" y="859"/>
                              </a:lnTo>
                              <a:lnTo>
                                <a:pt x="1931" y="803"/>
                              </a:lnTo>
                              <a:lnTo>
                                <a:pt x="1931" y="744"/>
                              </a:lnTo>
                              <a:lnTo>
                                <a:pt x="1955" y="617"/>
                              </a:lnTo>
                              <a:lnTo>
                                <a:pt x="1971" y="549"/>
                              </a:lnTo>
                              <a:lnTo>
                                <a:pt x="1991" y="477"/>
                              </a:lnTo>
                              <a:lnTo>
                                <a:pt x="2019" y="402"/>
                              </a:lnTo>
                              <a:lnTo>
                                <a:pt x="2051" y="322"/>
                              </a:lnTo>
                              <a:lnTo>
                                <a:pt x="1725" y="0"/>
                              </a:lnTo>
                              <a:lnTo>
                                <a:pt x="1649" y="40"/>
                              </a:lnTo>
                              <a:lnTo>
                                <a:pt x="1570" y="72"/>
                              </a:lnTo>
                              <a:lnTo>
                                <a:pt x="1395" y="123"/>
                              </a:lnTo>
                              <a:lnTo>
                                <a:pt x="1228" y="159"/>
                              </a:lnTo>
                              <a:lnTo>
                                <a:pt x="1144" y="171"/>
                              </a:lnTo>
                              <a:lnTo>
                                <a:pt x="1065" y="171"/>
                              </a:lnTo>
                              <a:lnTo>
                                <a:pt x="986" y="171"/>
                              </a:lnTo>
                              <a:lnTo>
                                <a:pt x="902" y="159"/>
                              </a:lnTo>
                              <a:lnTo>
                                <a:pt x="731" y="123"/>
                              </a:lnTo>
                              <a:lnTo>
                                <a:pt x="560" y="72"/>
                              </a:lnTo>
                              <a:lnTo>
                                <a:pt x="481" y="40"/>
                              </a:lnTo>
                              <a:lnTo>
                                <a:pt x="401" y="0"/>
                              </a:lnTo>
                              <a:lnTo>
                                <a:pt x="76" y="322"/>
                              </a:lnTo>
                              <a:lnTo>
                                <a:pt x="135" y="477"/>
                              </a:lnTo>
                              <a:lnTo>
                                <a:pt x="155" y="549"/>
                              </a:lnTo>
                              <a:lnTo>
                                <a:pt x="175" y="617"/>
                              </a:lnTo>
                              <a:lnTo>
                                <a:pt x="195" y="744"/>
                              </a:lnTo>
                              <a:lnTo>
                                <a:pt x="203" y="803"/>
                              </a:lnTo>
                              <a:lnTo>
                                <a:pt x="203" y="859"/>
                              </a:lnTo>
                              <a:lnTo>
                                <a:pt x="195" y="967"/>
                              </a:lnTo>
                              <a:lnTo>
                                <a:pt x="179" y="1062"/>
                              </a:lnTo>
                              <a:lnTo>
                                <a:pt x="159" y="1157"/>
                              </a:lnTo>
                              <a:lnTo>
                                <a:pt x="131" y="1241"/>
                              </a:lnTo>
                              <a:lnTo>
                                <a:pt x="68" y="1396"/>
                              </a:lnTo>
                              <a:lnTo>
                                <a:pt x="20" y="1543"/>
                              </a:lnTo>
                              <a:lnTo>
                                <a:pt x="4" y="1619"/>
                              </a:lnTo>
                              <a:lnTo>
                                <a:pt x="0" y="1695"/>
                              </a:lnTo>
                              <a:lnTo>
                                <a:pt x="4" y="1770"/>
                              </a:lnTo>
                              <a:lnTo>
                                <a:pt x="16" y="1810"/>
                              </a:lnTo>
                              <a:lnTo>
                                <a:pt x="24" y="1850"/>
                              </a:lnTo>
                              <a:lnTo>
                                <a:pt x="60" y="1901"/>
                              </a:lnTo>
                              <a:lnTo>
                                <a:pt x="103" y="1941"/>
                              </a:lnTo>
                              <a:lnTo>
                                <a:pt x="151" y="1977"/>
                              </a:lnTo>
                              <a:lnTo>
                                <a:pt x="207" y="2013"/>
                              </a:lnTo>
                              <a:lnTo>
                                <a:pt x="266" y="2041"/>
                              </a:lnTo>
                              <a:lnTo>
                                <a:pt x="338" y="2064"/>
                              </a:lnTo>
                              <a:lnTo>
                                <a:pt x="485" y="2120"/>
                              </a:lnTo>
                              <a:lnTo>
                                <a:pt x="640" y="2176"/>
                              </a:lnTo>
                              <a:lnTo>
                                <a:pt x="719" y="2212"/>
                              </a:lnTo>
                              <a:lnTo>
                                <a:pt x="799" y="2251"/>
                              </a:lnTo>
                              <a:lnTo>
                                <a:pt x="870" y="2295"/>
                              </a:lnTo>
                              <a:lnTo>
                                <a:pt x="942" y="2343"/>
                              </a:lnTo>
                              <a:lnTo>
                                <a:pt x="1009" y="2407"/>
                              </a:lnTo>
                              <a:lnTo>
                                <a:pt x="1069" y="2474"/>
                              </a:lnTo>
                              <a:close/>
                            </a:path>
                          </a:pathLst>
                        </a:custGeom>
                        <a:solidFill>
                          <a:srgbClr val="FFFF00"/>
                        </a:solidFill>
                        <a:ln w="28575">
                          <a:solidFill>
                            <a:srgbClr val="000000"/>
                          </a:solidFill>
                          <a:round/>
                          <a:headEnd/>
                          <a:tailEnd/>
                        </a:ln>
                      </wps:spPr>
                      <wps:bodyPr rot="0" vert="horz" wrap="square" lIns="91440" tIns="45720" rIns="91440" bIns="45720" anchor="t" anchorCtr="0" upright="1">
                        <a:noAutofit/>
                      </wps:bodyPr>
                    </wps:wsp>
                    <wpg:grpSp>
                      <wpg:cNvPr id="347" name="Group 5"/>
                      <wpg:cNvGrpSpPr>
                        <a:grpSpLocks/>
                      </wpg:cNvGrpSpPr>
                      <wpg:grpSpPr bwMode="auto">
                        <a:xfrm>
                          <a:off x="1320" y="1614"/>
                          <a:ext cx="1715" cy="2026"/>
                          <a:chOff x="1947" y="1059"/>
                          <a:chExt cx="1862" cy="2198"/>
                        </a:xfrm>
                      </wpg:grpSpPr>
                      <wps:wsp>
                        <wps:cNvPr id="348" name="Freeform 6"/>
                        <wps:cNvSpPr>
                          <a:spLocks/>
                        </wps:cNvSpPr>
                        <wps:spPr bwMode="auto">
                          <a:xfrm>
                            <a:off x="1947" y="1059"/>
                            <a:ext cx="1862" cy="2198"/>
                          </a:xfrm>
                          <a:custGeom>
                            <a:avLst/>
                            <a:gdLst>
                              <a:gd name="T0" fmla="*/ 731 w 1862"/>
                              <a:gd name="T1" fmla="*/ 421 h 2198"/>
                              <a:gd name="T2" fmla="*/ 493 w 1862"/>
                              <a:gd name="T3" fmla="*/ 396 h 2198"/>
                              <a:gd name="T4" fmla="*/ 222 w 1862"/>
                              <a:gd name="T5" fmla="*/ 277 h 2198"/>
                              <a:gd name="T6" fmla="*/ 161 w 1862"/>
                              <a:gd name="T7" fmla="*/ 238 h 2198"/>
                              <a:gd name="T8" fmla="*/ 105 w 1862"/>
                              <a:gd name="T9" fmla="*/ 184 h 2198"/>
                              <a:gd name="T10" fmla="*/ 44 w 1862"/>
                              <a:gd name="T11" fmla="*/ 204 h 2198"/>
                              <a:gd name="T12" fmla="*/ 2 w 1862"/>
                              <a:gd name="T13" fmla="*/ 229 h 2198"/>
                              <a:gd name="T14" fmla="*/ 105 w 1862"/>
                              <a:gd name="T15" fmla="*/ 352 h 2198"/>
                              <a:gd name="T16" fmla="*/ 186 w 1862"/>
                              <a:gd name="T17" fmla="*/ 402 h 2198"/>
                              <a:gd name="T18" fmla="*/ 422 w 1862"/>
                              <a:gd name="T19" fmla="*/ 528 h 2198"/>
                              <a:gd name="T20" fmla="*/ 671 w 1862"/>
                              <a:gd name="T21" fmla="*/ 648 h 2198"/>
                              <a:gd name="T22" fmla="*/ 673 w 1862"/>
                              <a:gd name="T23" fmla="*/ 778 h 2198"/>
                              <a:gd name="T24" fmla="*/ 583 w 1862"/>
                              <a:gd name="T25" fmla="*/ 1080 h 2198"/>
                              <a:gd name="T26" fmla="*/ 656 w 1862"/>
                              <a:gd name="T27" fmla="*/ 1164 h 2198"/>
                              <a:gd name="T28" fmla="*/ 677 w 1862"/>
                              <a:gd name="T29" fmla="*/ 1303 h 2198"/>
                              <a:gd name="T30" fmla="*/ 600 w 1862"/>
                              <a:gd name="T31" fmla="*/ 1647 h 2198"/>
                              <a:gd name="T32" fmla="*/ 529 w 1862"/>
                              <a:gd name="T33" fmla="*/ 1868 h 2198"/>
                              <a:gd name="T34" fmla="*/ 468 w 1862"/>
                              <a:gd name="T35" fmla="*/ 2062 h 2198"/>
                              <a:gd name="T36" fmla="*/ 328 w 1862"/>
                              <a:gd name="T37" fmla="*/ 2148 h 2198"/>
                              <a:gd name="T38" fmla="*/ 368 w 1862"/>
                              <a:gd name="T39" fmla="*/ 2185 h 2198"/>
                              <a:gd name="T40" fmla="*/ 635 w 1862"/>
                              <a:gd name="T41" fmla="*/ 2181 h 2198"/>
                              <a:gd name="T42" fmla="*/ 642 w 1862"/>
                              <a:gd name="T43" fmla="*/ 2133 h 2198"/>
                              <a:gd name="T44" fmla="*/ 675 w 1862"/>
                              <a:gd name="T45" fmla="*/ 2067 h 2198"/>
                              <a:gd name="T46" fmla="*/ 830 w 1862"/>
                              <a:gd name="T47" fmla="*/ 1510 h 2198"/>
                              <a:gd name="T48" fmla="*/ 926 w 1862"/>
                              <a:gd name="T49" fmla="*/ 1247 h 2198"/>
                              <a:gd name="T50" fmla="*/ 944 w 1862"/>
                              <a:gd name="T51" fmla="*/ 1280 h 2198"/>
                              <a:gd name="T52" fmla="*/ 1055 w 1862"/>
                              <a:gd name="T53" fmla="*/ 1591 h 2198"/>
                              <a:gd name="T54" fmla="*/ 1204 w 1862"/>
                              <a:gd name="T55" fmla="*/ 2121 h 2198"/>
                              <a:gd name="T56" fmla="*/ 1220 w 1862"/>
                              <a:gd name="T57" fmla="*/ 2173 h 2198"/>
                              <a:gd name="T58" fmla="*/ 1344 w 1862"/>
                              <a:gd name="T59" fmla="*/ 2194 h 2198"/>
                              <a:gd name="T60" fmla="*/ 1559 w 1862"/>
                              <a:gd name="T61" fmla="*/ 2177 h 2198"/>
                              <a:gd name="T62" fmla="*/ 1406 w 1862"/>
                              <a:gd name="T63" fmla="*/ 2110 h 2198"/>
                              <a:gd name="T64" fmla="*/ 1375 w 1862"/>
                              <a:gd name="T65" fmla="*/ 2016 h 2198"/>
                              <a:gd name="T66" fmla="*/ 1273 w 1862"/>
                              <a:gd name="T67" fmla="*/ 1708 h 2198"/>
                              <a:gd name="T68" fmla="*/ 1206 w 1862"/>
                              <a:gd name="T69" fmla="*/ 1412 h 2198"/>
                              <a:gd name="T70" fmla="*/ 1191 w 1862"/>
                              <a:gd name="T71" fmla="*/ 1178 h 2198"/>
                              <a:gd name="T72" fmla="*/ 1283 w 1862"/>
                              <a:gd name="T73" fmla="*/ 1109 h 2198"/>
                              <a:gd name="T74" fmla="*/ 1201 w 1862"/>
                              <a:gd name="T75" fmla="*/ 824 h 2198"/>
                              <a:gd name="T76" fmla="*/ 1179 w 1862"/>
                              <a:gd name="T77" fmla="*/ 671 h 2198"/>
                              <a:gd name="T78" fmla="*/ 1373 w 1862"/>
                              <a:gd name="T79" fmla="*/ 567 h 2198"/>
                              <a:gd name="T80" fmla="*/ 1653 w 1862"/>
                              <a:gd name="T81" fmla="*/ 423 h 2198"/>
                              <a:gd name="T82" fmla="*/ 1711 w 1862"/>
                              <a:gd name="T83" fmla="*/ 363 h 2198"/>
                              <a:gd name="T84" fmla="*/ 1847 w 1862"/>
                              <a:gd name="T85" fmla="*/ 290 h 2198"/>
                              <a:gd name="T86" fmla="*/ 1833 w 1862"/>
                              <a:gd name="T87" fmla="*/ 206 h 2198"/>
                              <a:gd name="T88" fmla="*/ 1751 w 1862"/>
                              <a:gd name="T89" fmla="*/ 240 h 2198"/>
                              <a:gd name="T90" fmla="*/ 1734 w 1862"/>
                              <a:gd name="T91" fmla="*/ 194 h 2198"/>
                              <a:gd name="T92" fmla="*/ 1642 w 1862"/>
                              <a:gd name="T93" fmla="*/ 284 h 2198"/>
                              <a:gd name="T94" fmla="*/ 1500 w 1862"/>
                              <a:gd name="T95" fmla="*/ 361 h 2198"/>
                              <a:gd name="T96" fmla="*/ 1151 w 1862"/>
                              <a:gd name="T97" fmla="*/ 434 h 2198"/>
                              <a:gd name="T98" fmla="*/ 1047 w 1862"/>
                              <a:gd name="T99" fmla="*/ 392 h 2198"/>
                              <a:gd name="T100" fmla="*/ 1030 w 1862"/>
                              <a:gd name="T101" fmla="*/ 334 h 2198"/>
                              <a:gd name="T102" fmla="*/ 1074 w 1862"/>
                              <a:gd name="T103" fmla="*/ 196 h 2198"/>
                              <a:gd name="T104" fmla="*/ 1013 w 1862"/>
                              <a:gd name="T105" fmla="*/ 13 h 2198"/>
                              <a:gd name="T106" fmla="*/ 828 w 1862"/>
                              <a:gd name="T107" fmla="*/ 23 h 2198"/>
                              <a:gd name="T108" fmla="*/ 782 w 1862"/>
                              <a:gd name="T109" fmla="*/ 221 h 2198"/>
                              <a:gd name="T110" fmla="*/ 832 w 1862"/>
                              <a:gd name="T111" fmla="*/ 355 h 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2" h="2198">
                                <a:moveTo>
                                  <a:pt x="821" y="386"/>
                                </a:moveTo>
                                <a:lnTo>
                                  <a:pt x="798" y="386"/>
                                </a:lnTo>
                                <a:lnTo>
                                  <a:pt x="775" y="392"/>
                                </a:lnTo>
                                <a:lnTo>
                                  <a:pt x="765" y="398"/>
                                </a:lnTo>
                                <a:lnTo>
                                  <a:pt x="756" y="407"/>
                                </a:lnTo>
                                <a:lnTo>
                                  <a:pt x="744" y="415"/>
                                </a:lnTo>
                                <a:lnTo>
                                  <a:pt x="731" y="421"/>
                                </a:lnTo>
                                <a:lnTo>
                                  <a:pt x="711" y="425"/>
                                </a:lnTo>
                                <a:lnTo>
                                  <a:pt x="692" y="425"/>
                                </a:lnTo>
                                <a:lnTo>
                                  <a:pt x="650" y="423"/>
                                </a:lnTo>
                                <a:lnTo>
                                  <a:pt x="604" y="419"/>
                                </a:lnTo>
                                <a:lnTo>
                                  <a:pt x="579" y="417"/>
                                </a:lnTo>
                                <a:lnTo>
                                  <a:pt x="552" y="411"/>
                                </a:lnTo>
                                <a:lnTo>
                                  <a:pt x="493" y="396"/>
                                </a:lnTo>
                                <a:lnTo>
                                  <a:pt x="362" y="352"/>
                                </a:lnTo>
                                <a:lnTo>
                                  <a:pt x="305" y="327"/>
                                </a:lnTo>
                                <a:lnTo>
                                  <a:pt x="282" y="313"/>
                                </a:lnTo>
                                <a:lnTo>
                                  <a:pt x="261" y="302"/>
                                </a:lnTo>
                                <a:lnTo>
                                  <a:pt x="244" y="290"/>
                                </a:lnTo>
                                <a:lnTo>
                                  <a:pt x="232" y="282"/>
                                </a:lnTo>
                                <a:lnTo>
                                  <a:pt x="222" y="277"/>
                                </a:lnTo>
                                <a:lnTo>
                                  <a:pt x="221" y="275"/>
                                </a:lnTo>
                                <a:lnTo>
                                  <a:pt x="209" y="294"/>
                                </a:lnTo>
                                <a:lnTo>
                                  <a:pt x="207" y="292"/>
                                </a:lnTo>
                                <a:lnTo>
                                  <a:pt x="203" y="290"/>
                                </a:lnTo>
                                <a:lnTo>
                                  <a:pt x="192" y="277"/>
                                </a:lnTo>
                                <a:lnTo>
                                  <a:pt x="175" y="259"/>
                                </a:lnTo>
                                <a:lnTo>
                                  <a:pt x="161" y="238"/>
                                </a:lnTo>
                                <a:lnTo>
                                  <a:pt x="146" y="213"/>
                                </a:lnTo>
                                <a:lnTo>
                                  <a:pt x="128" y="184"/>
                                </a:lnTo>
                                <a:lnTo>
                                  <a:pt x="121" y="173"/>
                                </a:lnTo>
                                <a:lnTo>
                                  <a:pt x="113" y="167"/>
                                </a:lnTo>
                                <a:lnTo>
                                  <a:pt x="107" y="165"/>
                                </a:lnTo>
                                <a:lnTo>
                                  <a:pt x="105" y="171"/>
                                </a:lnTo>
                                <a:lnTo>
                                  <a:pt x="105" y="184"/>
                                </a:lnTo>
                                <a:lnTo>
                                  <a:pt x="107" y="200"/>
                                </a:lnTo>
                                <a:lnTo>
                                  <a:pt x="113" y="231"/>
                                </a:lnTo>
                                <a:lnTo>
                                  <a:pt x="113" y="252"/>
                                </a:lnTo>
                                <a:lnTo>
                                  <a:pt x="109" y="254"/>
                                </a:lnTo>
                                <a:lnTo>
                                  <a:pt x="102" y="248"/>
                                </a:lnTo>
                                <a:lnTo>
                                  <a:pt x="75" y="225"/>
                                </a:lnTo>
                                <a:lnTo>
                                  <a:pt x="44" y="204"/>
                                </a:lnTo>
                                <a:lnTo>
                                  <a:pt x="29" y="194"/>
                                </a:lnTo>
                                <a:lnTo>
                                  <a:pt x="15" y="188"/>
                                </a:lnTo>
                                <a:lnTo>
                                  <a:pt x="6" y="186"/>
                                </a:lnTo>
                                <a:lnTo>
                                  <a:pt x="2" y="186"/>
                                </a:lnTo>
                                <a:lnTo>
                                  <a:pt x="0" y="192"/>
                                </a:lnTo>
                                <a:lnTo>
                                  <a:pt x="0" y="213"/>
                                </a:lnTo>
                                <a:lnTo>
                                  <a:pt x="2" y="229"/>
                                </a:lnTo>
                                <a:lnTo>
                                  <a:pt x="10" y="263"/>
                                </a:lnTo>
                                <a:lnTo>
                                  <a:pt x="27" y="300"/>
                                </a:lnTo>
                                <a:lnTo>
                                  <a:pt x="38" y="315"/>
                                </a:lnTo>
                                <a:lnTo>
                                  <a:pt x="48" y="327"/>
                                </a:lnTo>
                                <a:lnTo>
                                  <a:pt x="67" y="344"/>
                                </a:lnTo>
                                <a:lnTo>
                                  <a:pt x="86" y="350"/>
                                </a:lnTo>
                                <a:lnTo>
                                  <a:pt x="105" y="352"/>
                                </a:lnTo>
                                <a:lnTo>
                                  <a:pt x="152" y="354"/>
                                </a:lnTo>
                                <a:lnTo>
                                  <a:pt x="169" y="355"/>
                                </a:lnTo>
                                <a:lnTo>
                                  <a:pt x="176" y="355"/>
                                </a:lnTo>
                                <a:lnTo>
                                  <a:pt x="165" y="390"/>
                                </a:lnTo>
                                <a:lnTo>
                                  <a:pt x="167" y="390"/>
                                </a:lnTo>
                                <a:lnTo>
                                  <a:pt x="171" y="394"/>
                                </a:lnTo>
                                <a:lnTo>
                                  <a:pt x="186" y="402"/>
                                </a:lnTo>
                                <a:lnTo>
                                  <a:pt x="209" y="413"/>
                                </a:lnTo>
                                <a:lnTo>
                                  <a:pt x="238" y="430"/>
                                </a:lnTo>
                                <a:lnTo>
                                  <a:pt x="301" y="465"/>
                                </a:lnTo>
                                <a:lnTo>
                                  <a:pt x="334" y="482"/>
                                </a:lnTo>
                                <a:lnTo>
                                  <a:pt x="362" y="498"/>
                                </a:lnTo>
                                <a:lnTo>
                                  <a:pt x="391" y="513"/>
                                </a:lnTo>
                                <a:lnTo>
                                  <a:pt x="422" y="528"/>
                                </a:lnTo>
                                <a:lnTo>
                                  <a:pt x="489" y="557"/>
                                </a:lnTo>
                                <a:lnTo>
                                  <a:pt x="522" y="573"/>
                                </a:lnTo>
                                <a:lnTo>
                                  <a:pt x="550" y="584"/>
                                </a:lnTo>
                                <a:lnTo>
                                  <a:pt x="577" y="596"/>
                                </a:lnTo>
                                <a:lnTo>
                                  <a:pt x="600" y="605"/>
                                </a:lnTo>
                                <a:lnTo>
                                  <a:pt x="639" y="624"/>
                                </a:lnTo>
                                <a:lnTo>
                                  <a:pt x="671" y="648"/>
                                </a:lnTo>
                                <a:lnTo>
                                  <a:pt x="683" y="659"/>
                                </a:lnTo>
                                <a:lnTo>
                                  <a:pt x="692" y="673"/>
                                </a:lnTo>
                                <a:lnTo>
                                  <a:pt x="696" y="686"/>
                                </a:lnTo>
                                <a:lnTo>
                                  <a:pt x="696" y="701"/>
                                </a:lnTo>
                                <a:lnTo>
                                  <a:pt x="692" y="721"/>
                                </a:lnTo>
                                <a:lnTo>
                                  <a:pt x="685" y="746"/>
                                </a:lnTo>
                                <a:lnTo>
                                  <a:pt x="673" y="778"/>
                                </a:lnTo>
                                <a:lnTo>
                                  <a:pt x="664" y="813"/>
                                </a:lnTo>
                                <a:lnTo>
                                  <a:pt x="639" y="886"/>
                                </a:lnTo>
                                <a:lnTo>
                                  <a:pt x="627" y="920"/>
                                </a:lnTo>
                                <a:lnTo>
                                  <a:pt x="618" y="951"/>
                                </a:lnTo>
                                <a:lnTo>
                                  <a:pt x="600" y="1007"/>
                                </a:lnTo>
                                <a:lnTo>
                                  <a:pt x="587" y="1059"/>
                                </a:lnTo>
                                <a:lnTo>
                                  <a:pt x="583" y="1080"/>
                                </a:lnTo>
                                <a:lnTo>
                                  <a:pt x="579" y="1099"/>
                                </a:lnTo>
                                <a:lnTo>
                                  <a:pt x="579" y="1113"/>
                                </a:lnTo>
                                <a:lnTo>
                                  <a:pt x="581" y="1124"/>
                                </a:lnTo>
                                <a:lnTo>
                                  <a:pt x="587" y="1132"/>
                                </a:lnTo>
                                <a:lnTo>
                                  <a:pt x="596" y="1139"/>
                                </a:lnTo>
                                <a:lnTo>
                                  <a:pt x="625" y="1153"/>
                                </a:lnTo>
                                <a:lnTo>
                                  <a:pt x="656" y="1164"/>
                                </a:lnTo>
                                <a:lnTo>
                                  <a:pt x="671" y="1168"/>
                                </a:lnTo>
                                <a:lnTo>
                                  <a:pt x="683" y="1172"/>
                                </a:lnTo>
                                <a:lnTo>
                                  <a:pt x="687" y="1176"/>
                                </a:lnTo>
                                <a:lnTo>
                                  <a:pt x="690" y="1186"/>
                                </a:lnTo>
                                <a:lnTo>
                                  <a:pt x="690" y="1214"/>
                                </a:lnTo>
                                <a:lnTo>
                                  <a:pt x="685" y="1255"/>
                                </a:lnTo>
                                <a:lnTo>
                                  <a:pt x="677" y="1303"/>
                                </a:lnTo>
                                <a:lnTo>
                                  <a:pt x="656" y="1403"/>
                                </a:lnTo>
                                <a:lnTo>
                                  <a:pt x="646" y="1445"/>
                                </a:lnTo>
                                <a:lnTo>
                                  <a:pt x="642" y="1462"/>
                                </a:lnTo>
                                <a:lnTo>
                                  <a:pt x="641" y="1478"/>
                                </a:lnTo>
                                <a:lnTo>
                                  <a:pt x="629" y="1531"/>
                                </a:lnTo>
                                <a:lnTo>
                                  <a:pt x="616" y="1591"/>
                                </a:lnTo>
                                <a:lnTo>
                                  <a:pt x="600" y="1647"/>
                                </a:lnTo>
                                <a:lnTo>
                                  <a:pt x="595" y="1674"/>
                                </a:lnTo>
                                <a:lnTo>
                                  <a:pt x="589" y="1697"/>
                                </a:lnTo>
                                <a:lnTo>
                                  <a:pt x="583" y="1720"/>
                                </a:lnTo>
                                <a:lnTo>
                                  <a:pt x="573" y="1747"/>
                                </a:lnTo>
                                <a:lnTo>
                                  <a:pt x="564" y="1775"/>
                                </a:lnTo>
                                <a:lnTo>
                                  <a:pt x="552" y="1804"/>
                                </a:lnTo>
                                <a:lnTo>
                                  <a:pt x="529" y="1868"/>
                                </a:lnTo>
                                <a:lnTo>
                                  <a:pt x="510" y="1929"/>
                                </a:lnTo>
                                <a:lnTo>
                                  <a:pt x="495" y="1983"/>
                                </a:lnTo>
                                <a:lnTo>
                                  <a:pt x="487" y="2006"/>
                                </a:lnTo>
                                <a:lnTo>
                                  <a:pt x="479" y="2025"/>
                                </a:lnTo>
                                <a:lnTo>
                                  <a:pt x="474" y="2043"/>
                                </a:lnTo>
                                <a:lnTo>
                                  <a:pt x="470" y="2054"/>
                                </a:lnTo>
                                <a:lnTo>
                                  <a:pt x="468" y="2062"/>
                                </a:lnTo>
                                <a:lnTo>
                                  <a:pt x="466" y="2064"/>
                                </a:lnTo>
                                <a:lnTo>
                                  <a:pt x="458" y="2098"/>
                                </a:lnTo>
                                <a:lnTo>
                                  <a:pt x="456" y="2098"/>
                                </a:lnTo>
                                <a:lnTo>
                                  <a:pt x="451" y="2100"/>
                                </a:lnTo>
                                <a:lnTo>
                                  <a:pt x="430" y="2106"/>
                                </a:lnTo>
                                <a:lnTo>
                                  <a:pt x="376" y="2123"/>
                                </a:lnTo>
                                <a:lnTo>
                                  <a:pt x="328" y="2148"/>
                                </a:lnTo>
                                <a:lnTo>
                                  <a:pt x="311" y="2162"/>
                                </a:lnTo>
                                <a:lnTo>
                                  <a:pt x="305" y="2165"/>
                                </a:lnTo>
                                <a:lnTo>
                                  <a:pt x="303" y="2167"/>
                                </a:lnTo>
                                <a:lnTo>
                                  <a:pt x="303" y="2187"/>
                                </a:lnTo>
                                <a:lnTo>
                                  <a:pt x="322" y="2187"/>
                                </a:lnTo>
                                <a:lnTo>
                                  <a:pt x="336" y="2185"/>
                                </a:lnTo>
                                <a:lnTo>
                                  <a:pt x="368" y="2185"/>
                                </a:lnTo>
                                <a:lnTo>
                                  <a:pt x="407" y="2183"/>
                                </a:lnTo>
                                <a:lnTo>
                                  <a:pt x="485" y="2181"/>
                                </a:lnTo>
                                <a:lnTo>
                                  <a:pt x="518" y="2183"/>
                                </a:lnTo>
                                <a:lnTo>
                                  <a:pt x="537" y="2183"/>
                                </a:lnTo>
                                <a:lnTo>
                                  <a:pt x="598" y="2185"/>
                                </a:lnTo>
                                <a:lnTo>
                                  <a:pt x="625" y="2181"/>
                                </a:lnTo>
                                <a:lnTo>
                                  <a:pt x="635" y="2181"/>
                                </a:lnTo>
                                <a:lnTo>
                                  <a:pt x="641" y="2179"/>
                                </a:lnTo>
                                <a:lnTo>
                                  <a:pt x="646" y="2173"/>
                                </a:lnTo>
                                <a:lnTo>
                                  <a:pt x="644" y="2162"/>
                                </a:lnTo>
                                <a:lnTo>
                                  <a:pt x="641" y="2152"/>
                                </a:lnTo>
                                <a:lnTo>
                                  <a:pt x="637" y="2144"/>
                                </a:lnTo>
                                <a:lnTo>
                                  <a:pt x="637" y="2139"/>
                                </a:lnTo>
                                <a:lnTo>
                                  <a:pt x="642" y="2133"/>
                                </a:lnTo>
                                <a:lnTo>
                                  <a:pt x="648" y="2129"/>
                                </a:lnTo>
                                <a:lnTo>
                                  <a:pt x="652" y="2127"/>
                                </a:lnTo>
                                <a:lnTo>
                                  <a:pt x="652" y="2125"/>
                                </a:lnTo>
                                <a:lnTo>
                                  <a:pt x="656" y="2119"/>
                                </a:lnTo>
                                <a:lnTo>
                                  <a:pt x="658" y="2110"/>
                                </a:lnTo>
                                <a:lnTo>
                                  <a:pt x="664" y="2098"/>
                                </a:lnTo>
                                <a:lnTo>
                                  <a:pt x="675" y="2067"/>
                                </a:lnTo>
                                <a:lnTo>
                                  <a:pt x="690" y="2027"/>
                                </a:lnTo>
                                <a:lnTo>
                                  <a:pt x="756" y="1841"/>
                                </a:lnTo>
                                <a:lnTo>
                                  <a:pt x="777" y="1752"/>
                                </a:lnTo>
                                <a:lnTo>
                                  <a:pt x="794" y="1664"/>
                                </a:lnTo>
                                <a:lnTo>
                                  <a:pt x="809" y="1581"/>
                                </a:lnTo>
                                <a:lnTo>
                                  <a:pt x="819" y="1543"/>
                                </a:lnTo>
                                <a:lnTo>
                                  <a:pt x="830" y="1510"/>
                                </a:lnTo>
                                <a:lnTo>
                                  <a:pt x="846" y="1474"/>
                                </a:lnTo>
                                <a:lnTo>
                                  <a:pt x="861" y="1431"/>
                                </a:lnTo>
                                <a:lnTo>
                                  <a:pt x="894" y="1343"/>
                                </a:lnTo>
                                <a:lnTo>
                                  <a:pt x="907" y="1303"/>
                                </a:lnTo>
                                <a:lnTo>
                                  <a:pt x="919" y="1270"/>
                                </a:lnTo>
                                <a:lnTo>
                                  <a:pt x="922" y="1257"/>
                                </a:lnTo>
                                <a:lnTo>
                                  <a:pt x="926" y="1247"/>
                                </a:lnTo>
                                <a:lnTo>
                                  <a:pt x="928" y="1241"/>
                                </a:lnTo>
                                <a:lnTo>
                                  <a:pt x="928" y="1239"/>
                                </a:lnTo>
                                <a:lnTo>
                                  <a:pt x="934" y="1249"/>
                                </a:lnTo>
                                <a:lnTo>
                                  <a:pt x="934" y="1251"/>
                                </a:lnTo>
                                <a:lnTo>
                                  <a:pt x="936" y="1257"/>
                                </a:lnTo>
                                <a:lnTo>
                                  <a:pt x="940" y="1266"/>
                                </a:lnTo>
                                <a:lnTo>
                                  <a:pt x="944" y="1280"/>
                                </a:lnTo>
                                <a:lnTo>
                                  <a:pt x="955" y="1312"/>
                                </a:lnTo>
                                <a:lnTo>
                                  <a:pt x="970" y="1353"/>
                                </a:lnTo>
                                <a:lnTo>
                                  <a:pt x="1001" y="1441"/>
                                </a:lnTo>
                                <a:lnTo>
                                  <a:pt x="1018" y="1483"/>
                                </a:lnTo>
                                <a:lnTo>
                                  <a:pt x="1032" y="1520"/>
                                </a:lnTo>
                                <a:lnTo>
                                  <a:pt x="1043" y="1554"/>
                                </a:lnTo>
                                <a:lnTo>
                                  <a:pt x="1055" y="1591"/>
                                </a:lnTo>
                                <a:lnTo>
                                  <a:pt x="1070" y="1674"/>
                                </a:lnTo>
                                <a:lnTo>
                                  <a:pt x="1085" y="1762"/>
                                </a:lnTo>
                                <a:lnTo>
                                  <a:pt x="1107" y="1850"/>
                                </a:lnTo>
                                <a:lnTo>
                                  <a:pt x="1172" y="2039"/>
                                </a:lnTo>
                                <a:lnTo>
                                  <a:pt x="1187" y="2077"/>
                                </a:lnTo>
                                <a:lnTo>
                                  <a:pt x="1199" y="2110"/>
                                </a:lnTo>
                                <a:lnTo>
                                  <a:pt x="1204" y="2121"/>
                                </a:lnTo>
                                <a:lnTo>
                                  <a:pt x="1206" y="2131"/>
                                </a:lnTo>
                                <a:lnTo>
                                  <a:pt x="1210" y="2137"/>
                                </a:lnTo>
                                <a:lnTo>
                                  <a:pt x="1210" y="2139"/>
                                </a:lnTo>
                                <a:lnTo>
                                  <a:pt x="1214" y="2141"/>
                                </a:lnTo>
                                <a:lnTo>
                                  <a:pt x="1225" y="2148"/>
                                </a:lnTo>
                                <a:lnTo>
                                  <a:pt x="1227" y="2154"/>
                                </a:lnTo>
                                <a:lnTo>
                                  <a:pt x="1220" y="2173"/>
                                </a:lnTo>
                                <a:lnTo>
                                  <a:pt x="1218" y="2183"/>
                                </a:lnTo>
                                <a:lnTo>
                                  <a:pt x="1224" y="2190"/>
                                </a:lnTo>
                                <a:lnTo>
                                  <a:pt x="1229" y="2192"/>
                                </a:lnTo>
                                <a:lnTo>
                                  <a:pt x="1239" y="2192"/>
                                </a:lnTo>
                                <a:lnTo>
                                  <a:pt x="1264" y="2196"/>
                                </a:lnTo>
                                <a:lnTo>
                                  <a:pt x="1325" y="2194"/>
                                </a:lnTo>
                                <a:lnTo>
                                  <a:pt x="1344" y="2194"/>
                                </a:lnTo>
                                <a:lnTo>
                                  <a:pt x="1377" y="2192"/>
                                </a:lnTo>
                                <a:lnTo>
                                  <a:pt x="1456" y="2194"/>
                                </a:lnTo>
                                <a:lnTo>
                                  <a:pt x="1494" y="2196"/>
                                </a:lnTo>
                                <a:lnTo>
                                  <a:pt x="1527" y="2196"/>
                                </a:lnTo>
                                <a:lnTo>
                                  <a:pt x="1540" y="2198"/>
                                </a:lnTo>
                                <a:lnTo>
                                  <a:pt x="1559" y="2198"/>
                                </a:lnTo>
                                <a:lnTo>
                                  <a:pt x="1559" y="2177"/>
                                </a:lnTo>
                                <a:lnTo>
                                  <a:pt x="1557" y="2175"/>
                                </a:lnTo>
                                <a:lnTo>
                                  <a:pt x="1551" y="2171"/>
                                </a:lnTo>
                                <a:lnTo>
                                  <a:pt x="1534" y="2158"/>
                                </a:lnTo>
                                <a:lnTo>
                                  <a:pt x="1486" y="2133"/>
                                </a:lnTo>
                                <a:lnTo>
                                  <a:pt x="1434" y="2117"/>
                                </a:lnTo>
                                <a:lnTo>
                                  <a:pt x="1411" y="2112"/>
                                </a:lnTo>
                                <a:lnTo>
                                  <a:pt x="1406" y="2110"/>
                                </a:lnTo>
                                <a:lnTo>
                                  <a:pt x="1404" y="2110"/>
                                </a:lnTo>
                                <a:lnTo>
                                  <a:pt x="1396" y="2073"/>
                                </a:lnTo>
                                <a:lnTo>
                                  <a:pt x="1394" y="2071"/>
                                </a:lnTo>
                                <a:lnTo>
                                  <a:pt x="1392" y="2064"/>
                                </a:lnTo>
                                <a:lnTo>
                                  <a:pt x="1388" y="2052"/>
                                </a:lnTo>
                                <a:lnTo>
                                  <a:pt x="1383" y="2035"/>
                                </a:lnTo>
                                <a:lnTo>
                                  <a:pt x="1375" y="2016"/>
                                </a:lnTo>
                                <a:lnTo>
                                  <a:pt x="1369" y="1993"/>
                                </a:lnTo>
                                <a:lnTo>
                                  <a:pt x="1354" y="1939"/>
                                </a:lnTo>
                                <a:lnTo>
                                  <a:pt x="1335" y="1877"/>
                                </a:lnTo>
                                <a:lnTo>
                                  <a:pt x="1310" y="1816"/>
                                </a:lnTo>
                                <a:lnTo>
                                  <a:pt x="1289" y="1758"/>
                                </a:lnTo>
                                <a:lnTo>
                                  <a:pt x="1279" y="1731"/>
                                </a:lnTo>
                                <a:lnTo>
                                  <a:pt x="1273" y="1708"/>
                                </a:lnTo>
                                <a:lnTo>
                                  <a:pt x="1262" y="1658"/>
                                </a:lnTo>
                                <a:lnTo>
                                  <a:pt x="1248" y="1601"/>
                                </a:lnTo>
                                <a:lnTo>
                                  <a:pt x="1233" y="1543"/>
                                </a:lnTo>
                                <a:lnTo>
                                  <a:pt x="1224" y="1487"/>
                                </a:lnTo>
                                <a:lnTo>
                                  <a:pt x="1220" y="1474"/>
                                </a:lnTo>
                                <a:lnTo>
                                  <a:pt x="1216" y="1456"/>
                                </a:lnTo>
                                <a:lnTo>
                                  <a:pt x="1206" y="1412"/>
                                </a:lnTo>
                                <a:lnTo>
                                  <a:pt x="1185" y="1312"/>
                                </a:lnTo>
                                <a:lnTo>
                                  <a:pt x="1178" y="1264"/>
                                </a:lnTo>
                                <a:lnTo>
                                  <a:pt x="1172" y="1224"/>
                                </a:lnTo>
                                <a:lnTo>
                                  <a:pt x="1172" y="1195"/>
                                </a:lnTo>
                                <a:lnTo>
                                  <a:pt x="1176" y="1186"/>
                                </a:lnTo>
                                <a:lnTo>
                                  <a:pt x="1179" y="1182"/>
                                </a:lnTo>
                                <a:lnTo>
                                  <a:pt x="1191" y="1178"/>
                                </a:lnTo>
                                <a:lnTo>
                                  <a:pt x="1206" y="1174"/>
                                </a:lnTo>
                                <a:lnTo>
                                  <a:pt x="1237" y="1164"/>
                                </a:lnTo>
                                <a:lnTo>
                                  <a:pt x="1266" y="1151"/>
                                </a:lnTo>
                                <a:lnTo>
                                  <a:pt x="1275" y="1143"/>
                                </a:lnTo>
                                <a:lnTo>
                                  <a:pt x="1281" y="1134"/>
                                </a:lnTo>
                                <a:lnTo>
                                  <a:pt x="1283" y="1122"/>
                                </a:lnTo>
                                <a:lnTo>
                                  <a:pt x="1283" y="1109"/>
                                </a:lnTo>
                                <a:lnTo>
                                  <a:pt x="1279" y="1089"/>
                                </a:lnTo>
                                <a:lnTo>
                                  <a:pt x="1275" y="1068"/>
                                </a:lnTo>
                                <a:lnTo>
                                  <a:pt x="1262" y="1018"/>
                                </a:lnTo>
                                <a:lnTo>
                                  <a:pt x="1247" y="963"/>
                                </a:lnTo>
                                <a:lnTo>
                                  <a:pt x="1237" y="932"/>
                                </a:lnTo>
                                <a:lnTo>
                                  <a:pt x="1225" y="897"/>
                                </a:lnTo>
                                <a:lnTo>
                                  <a:pt x="1201" y="824"/>
                                </a:lnTo>
                                <a:lnTo>
                                  <a:pt x="1189" y="788"/>
                                </a:lnTo>
                                <a:lnTo>
                                  <a:pt x="1179" y="757"/>
                                </a:lnTo>
                                <a:lnTo>
                                  <a:pt x="1172" y="730"/>
                                </a:lnTo>
                                <a:lnTo>
                                  <a:pt x="1166" y="711"/>
                                </a:lnTo>
                                <a:lnTo>
                                  <a:pt x="1166" y="697"/>
                                </a:lnTo>
                                <a:lnTo>
                                  <a:pt x="1170" y="684"/>
                                </a:lnTo>
                                <a:lnTo>
                                  <a:pt x="1179" y="671"/>
                                </a:lnTo>
                                <a:lnTo>
                                  <a:pt x="1191" y="657"/>
                                </a:lnTo>
                                <a:lnTo>
                                  <a:pt x="1224" y="634"/>
                                </a:lnTo>
                                <a:lnTo>
                                  <a:pt x="1262" y="615"/>
                                </a:lnTo>
                                <a:lnTo>
                                  <a:pt x="1285" y="605"/>
                                </a:lnTo>
                                <a:lnTo>
                                  <a:pt x="1312" y="594"/>
                                </a:lnTo>
                                <a:lnTo>
                                  <a:pt x="1341" y="582"/>
                                </a:lnTo>
                                <a:lnTo>
                                  <a:pt x="1373" y="567"/>
                                </a:lnTo>
                                <a:lnTo>
                                  <a:pt x="1440" y="538"/>
                                </a:lnTo>
                                <a:lnTo>
                                  <a:pt x="1471" y="523"/>
                                </a:lnTo>
                                <a:lnTo>
                                  <a:pt x="1500" y="507"/>
                                </a:lnTo>
                                <a:lnTo>
                                  <a:pt x="1528" y="492"/>
                                </a:lnTo>
                                <a:lnTo>
                                  <a:pt x="1561" y="475"/>
                                </a:lnTo>
                                <a:lnTo>
                                  <a:pt x="1624" y="440"/>
                                </a:lnTo>
                                <a:lnTo>
                                  <a:pt x="1653" y="423"/>
                                </a:lnTo>
                                <a:lnTo>
                                  <a:pt x="1676" y="411"/>
                                </a:lnTo>
                                <a:lnTo>
                                  <a:pt x="1691" y="404"/>
                                </a:lnTo>
                                <a:lnTo>
                                  <a:pt x="1695" y="400"/>
                                </a:lnTo>
                                <a:lnTo>
                                  <a:pt x="1697" y="400"/>
                                </a:lnTo>
                                <a:lnTo>
                                  <a:pt x="1686" y="365"/>
                                </a:lnTo>
                                <a:lnTo>
                                  <a:pt x="1693" y="365"/>
                                </a:lnTo>
                                <a:lnTo>
                                  <a:pt x="1711" y="363"/>
                                </a:lnTo>
                                <a:lnTo>
                                  <a:pt x="1757" y="361"/>
                                </a:lnTo>
                                <a:lnTo>
                                  <a:pt x="1776" y="359"/>
                                </a:lnTo>
                                <a:lnTo>
                                  <a:pt x="1795" y="354"/>
                                </a:lnTo>
                                <a:lnTo>
                                  <a:pt x="1814" y="338"/>
                                </a:lnTo>
                                <a:lnTo>
                                  <a:pt x="1824" y="325"/>
                                </a:lnTo>
                                <a:lnTo>
                                  <a:pt x="1835" y="309"/>
                                </a:lnTo>
                                <a:lnTo>
                                  <a:pt x="1847" y="290"/>
                                </a:lnTo>
                                <a:lnTo>
                                  <a:pt x="1853" y="273"/>
                                </a:lnTo>
                                <a:lnTo>
                                  <a:pt x="1862" y="238"/>
                                </a:lnTo>
                                <a:lnTo>
                                  <a:pt x="1862" y="204"/>
                                </a:lnTo>
                                <a:lnTo>
                                  <a:pt x="1860" y="198"/>
                                </a:lnTo>
                                <a:lnTo>
                                  <a:pt x="1856" y="198"/>
                                </a:lnTo>
                                <a:lnTo>
                                  <a:pt x="1847" y="200"/>
                                </a:lnTo>
                                <a:lnTo>
                                  <a:pt x="1833" y="206"/>
                                </a:lnTo>
                                <a:lnTo>
                                  <a:pt x="1820" y="213"/>
                                </a:lnTo>
                                <a:lnTo>
                                  <a:pt x="1787" y="234"/>
                                </a:lnTo>
                                <a:lnTo>
                                  <a:pt x="1761" y="257"/>
                                </a:lnTo>
                                <a:lnTo>
                                  <a:pt x="1753" y="263"/>
                                </a:lnTo>
                                <a:lnTo>
                                  <a:pt x="1749" y="261"/>
                                </a:lnTo>
                                <a:lnTo>
                                  <a:pt x="1749" y="252"/>
                                </a:lnTo>
                                <a:lnTo>
                                  <a:pt x="1751" y="240"/>
                                </a:lnTo>
                                <a:lnTo>
                                  <a:pt x="1755" y="209"/>
                                </a:lnTo>
                                <a:lnTo>
                                  <a:pt x="1757" y="194"/>
                                </a:lnTo>
                                <a:lnTo>
                                  <a:pt x="1757" y="181"/>
                                </a:lnTo>
                                <a:lnTo>
                                  <a:pt x="1755" y="175"/>
                                </a:lnTo>
                                <a:lnTo>
                                  <a:pt x="1749" y="177"/>
                                </a:lnTo>
                                <a:lnTo>
                                  <a:pt x="1741" y="183"/>
                                </a:lnTo>
                                <a:lnTo>
                                  <a:pt x="1734" y="194"/>
                                </a:lnTo>
                                <a:lnTo>
                                  <a:pt x="1716" y="223"/>
                                </a:lnTo>
                                <a:lnTo>
                                  <a:pt x="1701" y="250"/>
                                </a:lnTo>
                                <a:lnTo>
                                  <a:pt x="1672" y="288"/>
                                </a:lnTo>
                                <a:lnTo>
                                  <a:pt x="1661" y="300"/>
                                </a:lnTo>
                                <a:lnTo>
                                  <a:pt x="1657" y="304"/>
                                </a:lnTo>
                                <a:lnTo>
                                  <a:pt x="1655" y="306"/>
                                </a:lnTo>
                                <a:lnTo>
                                  <a:pt x="1642" y="284"/>
                                </a:lnTo>
                                <a:lnTo>
                                  <a:pt x="1640" y="286"/>
                                </a:lnTo>
                                <a:lnTo>
                                  <a:pt x="1630" y="292"/>
                                </a:lnTo>
                                <a:lnTo>
                                  <a:pt x="1619" y="300"/>
                                </a:lnTo>
                                <a:lnTo>
                                  <a:pt x="1601" y="311"/>
                                </a:lnTo>
                                <a:lnTo>
                                  <a:pt x="1580" y="323"/>
                                </a:lnTo>
                                <a:lnTo>
                                  <a:pt x="1557" y="336"/>
                                </a:lnTo>
                                <a:lnTo>
                                  <a:pt x="1500" y="361"/>
                                </a:lnTo>
                                <a:lnTo>
                                  <a:pt x="1369" y="405"/>
                                </a:lnTo>
                                <a:lnTo>
                                  <a:pt x="1310" y="421"/>
                                </a:lnTo>
                                <a:lnTo>
                                  <a:pt x="1283" y="427"/>
                                </a:lnTo>
                                <a:lnTo>
                                  <a:pt x="1258" y="428"/>
                                </a:lnTo>
                                <a:lnTo>
                                  <a:pt x="1212" y="432"/>
                                </a:lnTo>
                                <a:lnTo>
                                  <a:pt x="1170" y="434"/>
                                </a:lnTo>
                                <a:lnTo>
                                  <a:pt x="1151" y="434"/>
                                </a:lnTo>
                                <a:lnTo>
                                  <a:pt x="1131" y="430"/>
                                </a:lnTo>
                                <a:lnTo>
                                  <a:pt x="1118" y="425"/>
                                </a:lnTo>
                                <a:lnTo>
                                  <a:pt x="1107" y="417"/>
                                </a:lnTo>
                                <a:lnTo>
                                  <a:pt x="1097" y="407"/>
                                </a:lnTo>
                                <a:lnTo>
                                  <a:pt x="1085" y="402"/>
                                </a:lnTo>
                                <a:lnTo>
                                  <a:pt x="1064" y="394"/>
                                </a:lnTo>
                                <a:lnTo>
                                  <a:pt x="1047" y="392"/>
                                </a:lnTo>
                                <a:lnTo>
                                  <a:pt x="1039" y="392"/>
                                </a:lnTo>
                                <a:lnTo>
                                  <a:pt x="1041" y="394"/>
                                </a:lnTo>
                                <a:lnTo>
                                  <a:pt x="1039" y="388"/>
                                </a:lnTo>
                                <a:lnTo>
                                  <a:pt x="1034" y="377"/>
                                </a:lnTo>
                                <a:lnTo>
                                  <a:pt x="1028" y="363"/>
                                </a:lnTo>
                                <a:lnTo>
                                  <a:pt x="1026" y="352"/>
                                </a:lnTo>
                                <a:lnTo>
                                  <a:pt x="1030" y="334"/>
                                </a:lnTo>
                                <a:lnTo>
                                  <a:pt x="1036" y="325"/>
                                </a:lnTo>
                                <a:lnTo>
                                  <a:pt x="1043" y="315"/>
                                </a:lnTo>
                                <a:lnTo>
                                  <a:pt x="1051" y="302"/>
                                </a:lnTo>
                                <a:lnTo>
                                  <a:pt x="1061" y="279"/>
                                </a:lnTo>
                                <a:lnTo>
                                  <a:pt x="1068" y="244"/>
                                </a:lnTo>
                                <a:lnTo>
                                  <a:pt x="1070" y="221"/>
                                </a:lnTo>
                                <a:lnTo>
                                  <a:pt x="1074" y="196"/>
                                </a:lnTo>
                                <a:lnTo>
                                  <a:pt x="1074" y="173"/>
                                </a:lnTo>
                                <a:lnTo>
                                  <a:pt x="1072" y="146"/>
                                </a:lnTo>
                                <a:lnTo>
                                  <a:pt x="1068" y="117"/>
                                </a:lnTo>
                                <a:lnTo>
                                  <a:pt x="1061" y="86"/>
                                </a:lnTo>
                                <a:lnTo>
                                  <a:pt x="1049" y="58"/>
                                </a:lnTo>
                                <a:lnTo>
                                  <a:pt x="1032" y="33"/>
                                </a:lnTo>
                                <a:lnTo>
                                  <a:pt x="1013" y="13"/>
                                </a:lnTo>
                                <a:lnTo>
                                  <a:pt x="990" y="4"/>
                                </a:lnTo>
                                <a:lnTo>
                                  <a:pt x="976" y="2"/>
                                </a:lnTo>
                                <a:lnTo>
                                  <a:pt x="953" y="0"/>
                                </a:lnTo>
                                <a:lnTo>
                                  <a:pt x="894" y="0"/>
                                </a:lnTo>
                                <a:lnTo>
                                  <a:pt x="867" y="2"/>
                                </a:lnTo>
                                <a:lnTo>
                                  <a:pt x="848" y="8"/>
                                </a:lnTo>
                                <a:lnTo>
                                  <a:pt x="828" y="23"/>
                                </a:lnTo>
                                <a:lnTo>
                                  <a:pt x="819" y="33"/>
                                </a:lnTo>
                                <a:lnTo>
                                  <a:pt x="807" y="48"/>
                                </a:lnTo>
                                <a:lnTo>
                                  <a:pt x="796" y="63"/>
                                </a:lnTo>
                                <a:lnTo>
                                  <a:pt x="788" y="81"/>
                                </a:lnTo>
                                <a:lnTo>
                                  <a:pt x="781" y="115"/>
                                </a:lnTo>
                                <a:lnTo>
                                  <a:pt x="781" y="198"/>
                                </a:lnTo>
                                <a:lnTo>
                                  <a:pt x="782" y="221"/>
                                </a:lnTo>
                                <a:lnTo>
                                  <a:pt x="786" y="242"/>
                                </a:lnTo>
                                <a:lnTo>
                                  <a:pt x="798" y="281"/>
                                </a:lnTo>
                                <a:lnTo>
                                  <a:pt x="811" y="309"/>
                                </a:lnTo>
                                <a:lnTo>
                                  <a:pt x="819" y="319"/>
                                </a:lnTo>
                                <a:lnTo>
                                  <a:pt x="823" y="327"/>
                                </a:lnTo>
                                <a:lnTo>
                                  <a:pt x="828" y="340"/>
                                </a:lnTo>
                                <a:lnTo>
                                  <a:pt x="832" y="355"/>
                                </a:lnTo>
                                <a:lnTo>
                                  <a:pt x="832" y="371"/>
                                </a:lnTo>
                                <a:lnTo>
                                  <a:pt x="821" y="3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49" name="Freeform 7"/>
                        <wps:cNvSpPr>
                          <a:spLocks/>
                        </wps:cNvSpPr>
                        <wps:spPr bwMode="auto">
                          <a:xfrm>
                            <a:off x="2074" y="1343"/>
                            <a:ext cx="1622" cy="1914"/>
                          </a:xfrm>
                          <a:custGeom>
                            <a:avLst/>
                            <a:gdLst>
                              <a:gd name="T0" fmla="*/ 648 w 1622"/>
                              <a:gd name="T1" fmla="*/ 362 h 1914"/>
                              <a:gd name="T2" fmla="*/ 483 w 1622"/>
                              <a:gd name="T3" fmla="*/ 356 h 1914"/>
                              <a:gd name="T4" fmla="*/ 213 w 1622"/>
                              <a:gd name="T5" fmla="*/ 252 h 1914"/>
                              <a:gd name="T6" fmla="*/ 167 w 1622"/>
                              <a:gd name="T7" fmla="*/ 241 h 1914"/>
                              <a:gd name="T8" fmla="*/ 92 w 1622"/>
                              <a:gd name="T9" fmla="*/ 148 h 1914"/>
                              <a:gd name="T10" fmla="*/ 96 w 1622"/>
                              <a:gd name="T11" fmla="*/ 219 h 1914"/>
                              <a:gd name="T12" fmla="*/ 6 w 1622"/>
                              <a:gd name="T13" fmla="*/ 160 h 1914"/>
                              <a:gd name="T14" fmla="*/ 23 w 1622"/>
                              <a:gd name="T15" fmla="*/ 260 h 1914"/>
                              <a:gd name="T16" fmla="*/ 132 w 1622"/>
                              <a:gd name="T17" fmla="*/ 306 h 1914"/>
                              <a:gd name="T18" fmla="*/ 161 w 1622"/>
                              <a:gd name="T19" fmla="*/ 348 h 1914"/>
                              <a:gd name="T20" fmla="*/ 368 w 1622"/>
                              <a:gd name="T21" fmla="*/ 460 h 1914"/>
                              <a:gd name="T22" fmla="*/ 556 w 1622"/>
                              <a:gd name="T23" fmla="*/ 542 h 1914"/>
                              <a:gd name="T24" fmla="*/ 602 w 1622"/>
                              <a:gd name="T25" fmla="*/ 627 h 1914"/>
                              <a:gd name="T26" fmla="*/ 537 w 1622"/>
                              <a:gd name="T27" fmla="*/ 829 h 1914"/>
                              <a:gd name="T28" fmla="*/ 506 w 1622"/>
                              <a:gd name="T29" fmla="*/ 978 h 1914"/>
                              <a:gd name="T30" fmla="*/ 598 w 1622"/>
                              <a:gd name="T31" fmla="*/ 1023 h 1914"/>
                              <a:gd name="T32" fmla="*/ 581 w 1622"/>
                              <a:gd name="T33" fmla="*/ 1178 h 1914"/>
                              <a:gd name="T34" fmla="*/ 548 w 1622"/>
                              <a:gd name="T35" fmla="*/ 1334 h 1914"/>
                              <a:gd name="T36" fmla="*/ 491 w 1622"/>
                              <a:gd name="T37" fmla="*/ 1545 h 1914"/>
                              <a:gd name="T38" fmla="*/ 420 w 1622"/>
                              <a:gd name="T39" fmla="*/ 1764 h 1914"/>
                              <a:gd name="T40" fmla="*/ 397 w 1622"/>
                              <a:gd name="T41" fmla="*/ 1828 h 1914"/>
                              <a:gd name="T42" fmla="*/ 267 w 1622"/>
                              <a:gd name="T43" fmla="*/ 1885 h 1914"/>
                              <a:gd name="T44" fmla="*/ 355 w 1622"/>
                              <a:gd name="T45" fmla="*/ 1901 h 1914"/>
                              <a:gd name="T46" fmla="*/ 552 w 1622"/>
                              <a:gd name="T47" fmla="*/ 1899 h 1914"/>
                              <a:gd name="T48" fmla="*/ 560 w 1622"/>
                              <a:gd name="T49" fmla="*/ 1857 h 1914"/>
                              <a:gd name="T50" fmla="*/ 589 w 1622"/>
                              <a:gd name="T51" fmla="*/ 1801 h 1914"/>
                              <a:gd name="T52" fmla="*/ 704 w 1622"/>
                              <a:gd name="T53" fmla="*/ 1376 h 1914"/>
                              <a:gd name="T54" fmla="*/ 790 w 1622"/>
                              <a:gd name="T55" fmla="*/ 1134 h 1914"/>
                              <a:gd name="T56" fmla="*/ 813 w 1622"/>
                              <a:gd name="T57" fmla="*/ 1088 h 1914"/>
                              <a:gd name="T58" fmla="*/ 846 w 1622"/>
                              <a:gd name="T59" fmla="*/ 1178 h 1914"/>
                              <a:gd name="T60" fmla="*/ 932 w 1622"/>
                              <a:gd name="T61" fmla="*/ 1457 h 1914"/>
                              <a:gd name="T62" fmla="*/ 1034 w 1622"/>
                              <a:gd name="T63" fmla="*/ 1808 h 1914"/>
                              <a:gd name="T64" fmla="*/ 1057 w 1622"/>
                              <a:gd name="T65" fmla="*/ 1862 h 1914"/>
                              <a:gd name="T66" fmla="*/ 1080 w 1622"/>
                              <a:gd name="T67" fmla="*/ 1908 h 1914"/>
                              <a:gd name="T68" fmla="*/ 1302 w 1622"/>
                              <a:gd name="T69" fmla="*/ 1912 h 1914"/>
                              <a:gd name="T70" fmla="*/ 1352 w 1622"/>
                              <a:gd name="T71" fmla="*/ 1891 h 1914"/>
                              <a:gd name="T72" fmla="*/ 1224 w 1622"/>
                              <a:gd name="T73" fmla="*/ 1837 h 1914"/>
                              <a:gd name="T74" fmla="*/ 1193 w 1622"/>
                              <a:gd name="T75" fmla="*/ 1735 h 1914"/>
                              <a:gd name="T76" fmla="*/ 1116 w 1622"/>
                              <a:gd name="T77" fmla="*/ 1507 h 1914"/>
                              <a:gd name="T78" fmla="*/ 1059 w 1622"/>
                              <a:gd name="T79" fmla="*/ 1267 h 1914"/>
                              <a:gd name="T80" fmla="*/ 1022 w 1622"/>
                              <a:gd name="T81" fmla="*/ 1065 h 1914"/>
                              <a:gd name="T82" fmla="*/ 1080 w 1622"/>
                              <a:gd name="T83" fmla="*/ 1013 h 1914"/>
                              <a:gd name="T84" fmla="*/ 1116 w 1622"/>
                              <a:gd name="T85" fmla="*/ 948 h 1914"/>
                              <a:gd name="T86" fmla="*/ 1047 w 1622"/>
                              <a:gd name="T87" fmla="*/ 717 h 1914"/>
                              <a:gd name="T88" fmla="*/ 1020 w 1622"/>
                              <a:gd name="T89" fmla="*/ 594 h 1914"/>
                              <a:gd name="T90" fmla="*/ 1143 w 1622"/>
                              <a:gd name="T91" fmla="*/ 517 h 1914"/>
                              <a:gd name="T92" fmla="*/ 1360 w 1622"/>
                              <a:gd name="T93" fmla="*/ 413 h 1914"/>
                              <a:gd name="T94" fmla="*/ 1479 w 1622"/>
                              <a:gd name="T95" fmla="*/ 348 h 1914"/>
                              <a:gd name="T96" fmla="*/ 1565 w 1622"/>
                              <a:gd name="T97" fmla="*/ 306 h 1914"/>
                              <a:gd name="T98" fmla="*/ 1622 w 1622"/>
                              <a:gd name="T99" fmla="*/ 175 h 1914"/>
                              <a:gd name="T100" fmla="*/ 1557 w 1622"/>
                              <a:gd name="T101" fmla="*/ 204 h 1914"/>
                              <a:gd name="T102" fmla="*/ 1530 w 1622"/>
                              <a:gd name="T103" fmla="*/ 168 h 1914"/>
                              <a:gd name="T104" fmla="*/ 1496 w 1622"/>
                              <a:gd name="T105" fmla="*/ 193 h 1914"/>
                              <a:gd name="T106" fmla="*/ 1431 w 1622"/>
                              <a:gd name="T107" fmla="*/ 248 h 1914"/>
                              <a:gd name="T108" fmla="*/ 1356 w 1622"/>
                              <a:gd name="T109" fmla="*/ 291 h 1914"/>
                              <a:gd name="T110" fmla="*/ 1018 w 1622"/>
                              <a:gd name="T111" fmla="*/ 377 h 1914"/>
                              <a:gd name="T112" fmla="*/ 911 w 1622"/>
                              <a:gd name="T113" fmla="*/ 340 h 1914"/>
                              <a:gd name="T114" fmla="*/ 894 w 1622"/>
                              <a:gd name="T115" fmla="*/ 306 h 1914"/>
                              <a:gd name="T116" fmla="*/ 932 w 1622"/>
                              <a:gd name="T117" fmla="*/ 193 h 1914"/>
                              <a:gd name="T118" fmla="*/ 899 w 1622"/>
                              <a:gd name="T119" fmla="*/ 27 h 1914"/>
                              <a:gd name="T120" fmla="*/ 738 w 1622"/>
                              <a:gd name="T121" fmla="*/ 6 h 1914"/>
                              <a:gd name="T122" fmla="*/ 679 w 1622"/>
                              <a:gd name="T123" fmla="*/ 100 h 1914"/>
                              <a:gd name="T124" fmla="*/ 717 w 1622"/>
                              <a:gd name="T125" fmla="*/ 285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2" h="1914">
                                <a:moveTo>
                                  <a:pt x="715" y="337"/>
                                </a:moveTo>
                                <a:lnTo>
                                  <a:pt x="694" y="337"/>
                                </a:lnTo>
                                <a:lnTo>
                                  <a:pt x="675" y="340"/>
                                </a:lnTo>
                                <a:lnTo>
                                  <a:pt x="665" y="346"/>
                                </a:lnTo>
                                <a:lnTo>
                                  <a:pt x="658" y="354"/>
                                </a:lnTo>
                                <a:lnTo>
                                  <a:pt x="648" y="362"/>
                                </a:lnTo>
                                <a:lnTo>
                                  <a:pt x="635" y="365"/>
                                </a:lnTo>
                                <a:lnTo>
                                  <a:pt x="604" y="369"/>
                                </a:lnTo>
                                <a:lnTo>
                                  <a:pt x="566" y="367"/>
                                </a:lnTo>
                                <a:lnTo>
                                  <a:pt x="527" y="364"/>
                                </a:lnTo>
                                <a:lnTo>
                                  <a:pt x="506" y="362"/>
                                </a:lnTo>
                                <a:lnTo>
                                  <a:pt x="483" y="356"/>
                                </a:lnTo>
                                <a:lnTo>
                                  <a:pt x="430" y="342"/>
                                </a:lnTo>
                                <a:lnTo>
                                  <a:pt x="316" y="304"/>
                                </a:lnTo>
                                <a:lnTo>
                                  <a:pt x="267" y="283"/>
                                </a:lnTo>
                                <a:lnTo>
                                  <a:pt x="245" y="271"/>
                                </a:lnTo>
                                <a:lnTo>
                                  <a:pt x="226" y="262"/>
                                </a:lnTo>
                                <a:lnTo>
                                  <a:pt x="213" y="252"/>
                                </a:lnTo>
                                <a:lnTo>
                                  <a:pt x="201" y="244"/>
                                </a:lnTo>
                                <a:lnTo>
                                  <a:pt x="194" y="241"/>
                                </a:lnTo>
                                <a:lnTo>
                                  <a:pt x="192" y="239"/>
                                </a:lnTo>
                                <a:lnTo>
                                  <a:pt x="182" y="256"/>
                                </a:lnTo>
                                <a:lnTo>
                                  <a:pt x="178" y="252"/>
                                </a:lnTo>
                                <a:lnTo>
                                  <a:pt x="167" y="241"/>
                                </a:lnTo>
                                <a:lnTo>
                                  <a:pt x="140" y="206"/>
                                </a:lnTo>
                                <a:lnTo>
                                  <a:pt x="113" y="160"/>
                                </a:lnTo>
                                <a:lnTo>
                                  <a:pt x="105" y="150"/>
                                </a:lnTo>
                                <a:lnTo>
                                  <a:pt x="100" y="144"/>
                                </a:lnTo>
                                <a:lnTo>
                                  <a:pt x="94" y="143"/>
                                </a:lnTo>
                                <a:lnTo>
                                  <a:pt x="92" y="148"/>
                                </a:lnTo>
                                <a:lnTo>
                                  <a:pt x="92" y="158"/>
                                </a:lnTo>
                                <a:lnTo>
                                  <a:pt x="94" y="171"/>
                                </a:lnTo>
                                <a:lnTo>
                                  <a:pt x="98" y="198"/>
                                </a:lnTo>
                                <a:lnTo>
                                  <a:pt x="100" y="210"/>
                                </a:lnTo>
                                <a:lnTo>
                                  <a:pt x="100" y="218"/>
                                </a:lnTo>
                                <a:lnTo>
                                  <a:pt x="96" y="219"/>
                                </a:lnTo>
                                <a:lnTo>
                                  <a:pt x="88" y="214"/>
                                </a:lnTo>
                                <a:lnTo>
                                  <a:pt x="65" y="194"/>
                                </a:lnTo>
                                <a:lnTo>
                                  <a:pt x="38" y="175"/>
                                </a:lnTo>
                                <a:lnTo>
                                  <a:pt x="25" y="168"/>
                                </a:lnTo>
                                <a:lnTo>
                                  <a:pt x="13" y="164"/>
                                </a:lnTo>
                                <a:lnTo>
                                  <a:pt x="6" y="160"/>
                                </a:lnTo>
                                <a:lnTo>
                                  <a:pt x="2" y="162"/>
                                </a:lnTo>
                                <a:lnTo>
                                  <a:pt x="2" y="166"/>
                                </a:lnTo>
                                <a:lnTo>
                                  <a:pt x="0" y="175"/>
                                </a:lnTo>
                                <a:lnTo>
                                  <a:pt x="2" y="198"/>
                                </a:lnTo>
                                <a:lnTo>
                                  <a:pt x="8" y="227"/>
                                </a:lnTo>
                                <a:lnTo>
                                  <a:pt x="23" y="260"/>
                                </a:lnTo>
                                <a:lnTo>
                                  <a:pt x="33" y="273"/>
                                </a:lnTo>
                                <a:lnTo>
                                  <a:pt x="42" y="285"/>
                                </a:lnTo>
                                <a:lnTo>
                                  <a:pt x="59" y="298"/>
                                </a:lnTo>
                                <a:lnTo>
                                  <a:pt x="75" y="304"/>
                                </a:lnTo>
                                <a:lnTo>
                                  <a:pt x="92" y="304"/>
                                </a:lnTo>
                                <a:lnTo>
                                  <a:pt x="132" y="306"/>
                                </a:lnTo>
                                <a:lnTo>
                                  <a:pt x="150" y="308"/>
                                </a:lnTo>
                                <a:lnTo>
                                  <a:pt x="155" y="308"/>
                                </a:lnTo>
                                <a:lnTo>
                                  <a:pt x="144" y="339"/>
                                </a:lnTo>
                                <a:lnTo>
                                  <a:pt x="146" y="339"/>
                                </a:lnTo>
                                <a:lnTo>
                                  <a:pt x="150" y="340"/>
                                </a:lnTo>
                                <a:lnTo>
                                  <a:pt x="161" y="348"/>
                                </a:lnTo>
                                <a:lnTo>
                                  <a:pt x="182" y="360"/>
                                </a:lnTo>
                                <a:lnTo>
                                  <a:pt x="207" y="373"/>
                                </a:lnTo>
                                <a:lnTo>
                                  <a:pt x="263" y="404"/>
                                </a:lnTo>
                                <a:lnTo>
                                  <a:pt x="292" y="419"/>
                                </a:lnTo>
                                <a:lnTo>
                                  <a:pt x="316" y="433"/>
                                </a:lnTo>
                                <a:lnTo>
                                  <a:pt x="368" y="460"/>
                                </a:lnTo>
                                <a:lnTo>
                                  <a:pt x="426" y="485"/>
                                </a:lnTo>
                                <a:lnTo>
                                  <a:pt x="481" y="508"/>
                                </a:lnTo>
                                <a:lnTo>
                                  <a:pt x="504" y="517"/>
                                </a:lnTo>
                                <a:lnTo>
                                  <a:pt x="514" y="523"/>
                                </a:lnTo>
                                <a:lnTo>
                                  <a:pt x="524" y="527"/>
                                </a:lnTo>
                                <a:lnTo>
                                  <a:pt x="556" y="542"/>
                                </a:lnTo>
                                <a:lnTo>
                                  <a:pt x="583" y="563"/>
                                </a:lnTo>
                                <a:lnTo>
                                  <a:pt x="595" y="573"/>
                                </a:lnTo>
                                <a:lnTo>
                                  <a:pt x="602" y="585"/>
                                </a:lnTo>
                                <a:lnTo>
                                  <a:pt x="606" y="596"/>
                                </a:lnTo>
                                <a:lnTo>
                                  <a:pt x="606" y="609"/>
                                </a:lnTo>
                                <a:lnTo>
                                  <a:pt x="602" y="627"/>
                                </a:lnTo>
                                <a:lnTo>
                                  <a:pt x="596" y="650"/>
                                </a:lnTo>
                                <a:lnTo>
                                  <a:pt x="587" y="677"/>
                                </a:lnTo>
                                <a:lnTo>
                                  <a:pt x="577" y="707"/>
                                </a:lnTo>
                                <a:lnTo>
                                  <a:pt x="566" y="740"/>
                                </a:lnTo>
                                <a:lnTo>
                                  <a:pt x="547" y="802"/>
                                </a:lnTo>
                                <a:lnTo>
                                  <a:pt x="537" y="829"/>
                                </a:lnTo>
                                <a:lnTo>
                                  <a:pt x="522" y="877"/>
                                </a:lnTo>
                                <a:lnTo>
                                  <a:pt x="510" y="921"/>
                                </a:lnTo>
                                <a:lnTo>
                                  <a:pt x="506" y="938"/>
                                </a:lnTo>
                                <a:lnTo>
                                  <a:pt x="504" y="955"/>
                                </a:lnTo>
                                <a:lnTo>
                                  <a:pt x="504" y="969"/>
                                </a:lnTo>
                                <a:lnTo>
                                  <a:pt x="506" y="978"/>
                                </a:lnTo>
                                <a:lnTo>
                                  <a:pt x="512" y="986"/>
                                </a:lnTo>
                                <a:lnTo>
                                  <a:pt x="520" y="994"/>
                                </a:lnTo>
                                <a:lnTo>
                                  <a:pt x="545" y="1005"/>
                                </a:lnTo>
                                <a:lnTo>
                                  <a:pt x="571" y="1013"/>
                                </a:lnTo>
                                <a:lnTo>
                                  <a:pt x="595" y="1019"/>
                                </a:lnTo>
                                <a:lnTo>
                                  <a:pt x="598" y="1023"/>
                                </a:lnTo>
                                <a:lnTo>
                                  <a:pt x="600" y="1030"/>
                                </a:lnTo>
                                <a:lnTo>
                                  <a:pt x="602" y="1042"/>
                                </a:lnTo>
                                <a:lnTo>
                                  <a:pt x="600" y="1055"/>
                                </a:lnTo>
                                <a:lnTo>
                                  <a:pt x="596" y="1092"/>
                                </a:lnTo>
                                <a:lnTo>
                                  <a:pt x="589" y="1134"/>
                                </a:lnTo>
                                <a:lnTo>
                                  <a:pt x="581" y="1178"/>
                                </a:lnTo>
                                <a:lnTo>
                                  <a:pt x="571" y="1222"/>
                                </a:lnTo>
                                <a:lnTo>
                                  <a:pt x="568" y="1242"/>
                                </a:lnTo>
                                <a:lnTo>
                                  <a:pt x="564" y="1259"/>
                                </a:lnTo>
                                <a:lnTo>
                                  <a:pt x="560" y="1274"/>
                                </a:lnTo>
                                <a:lnTo>
                                  <a:pt x="558" y="1288"/>
                                </a:lnTo>
                                <a:lnTo>
                                  <a:pt x="548" y="1334"/>
                                </a:lnTo>
                                <a:lnTo>
                                  <a:pt x="537" y="1386"/>
                                </a:lnTo>
                                <a:lnTo>
                                  <a:pt x="524" y="1434"/>
                                </a:lnTo>
                                <a:lnTo>
                                  <a:pt x="514" y="1478"/>
                                </a:lnTo>
                                <a:lnTo>
                                  <a:pt x="508" y="1499"/>
                                </a:lnTo>
                                <a:lnTo>
                                  <a:pt x="501" y="1522"/>
                                </a:lnTo>
                                <a:lnTo>
                                  <a:pt x="491" y="1545"/>
                                </a:lnTo>
                                <a:lnTo>
                                  <a:pt x="481" y="1572"/>
                                </a:lnTo>
                                <a:lnTo>
                                  <a:pt x="462" y="1626"/>
                                </a:lnTo>
                                <a:lnTo>
                                  <a:pt x="445" y="1680"/>
                                </a:lnTo>
                                <a:lnTo>
                                  <a:pt x="432" y="1728"/>
                                </a:lnTo>
                                <a:lnTo>
                                  <a:pt x="426" y="1747"/>
                                </a:lnTo>
                                <a:lnTo>
                                  <a:pt x="420" y="1764"/>
                                </a:lnTo>
                                <a:lnTo>
                                  <a:pt x="414" y="1778"/>
                                </a:lnTo>
                                <a:lnTo>
                                  <a:pt x="410" y="1789"/>
                                </a:lnTo>
                                <a:lnTo>
                                  <a:pt x="407" y="1795"/>
                                </a:lnTo>
                                <a:lnTo>
                                  <a:pt x="407" y="1797"/>
                                </a:lnTo>
                                <a:lnTo>
                                  <a:pt x="399" y="1828"/>
                                </a:lnTo>
                                <a:lnTo>
                                  <a:pt x="397" y="1828"/>
                                </a:lnTo>
                                <a:lnTo>
                                  <a:pt x="391" y="1830"/>
                                </a:lnTo>
                                <a:lnTo>
                                  <a:pt x="374" y="1835"/>
                                </a:lnTo>
                                <a:lnTo>
                                  <a:pt x="326" y="1849"/>
                                </a:lnTo>
                                <a:lnTo>
                                  <a:pt x="286" y="1872"/>
                                </a:lnTo>
                                <a:lnTo>
                                  <a:pt x="270" y="1881"/>
                                </a:lnTo>
                                <a:lnTo>
                                  <a:pt x="267" y="1885"/>
                                </a:lnTo>
                                <a:lnTo>
                                  <a:pt x="265" y="1887"/>
                                </a:lnTo>
                                <a:lnTo>
                                  <a:pt x="265" y="1905"/>
                                </a:lnTo>
                                <a:lnTo>
                                  <a:pt x="272" y="1905"/>
                                </a:lnTo>
                                <a:lnTo>
                                  <a:pt x="292" y="1903"/>
                                </a:lnTo>
                                <a:lnTo>
                                  <a:pt x="320" y="1903"/>
                                </a:lnTo>
                                <a:lnTo>
                                  <a:pt x="355" y="1901"/>
                                </a:lnTo>
                                <a:lnTo>
                                  <a:pt x="424" y="1899"/>
                                </a:lnTo>
                                <a:lnTo>
                                  <a:pt x="451" y="1901"/>
                                </a:lnTo>
                                <a:lnTo>
                                  <a:pt x="468" y="1901"/>
                                </a:lnTo>
                                <a:lnTo>
                                  <a:pt x="522" y="1903"/>
                                </a:lnTo>
                                <a:lnTo>
                                  <a:pt x="545" y="1899"/>
                                </a:lnTo>
                                <a:lnTo>
                                  <a:pt x="552" y="1899"/>
                                </a:lnTo>
                                <a:lnTo>
                                  <a:pt x="558" y="1897"/>
                                </a:lnTo>
                                <a:lnTo>
                                  <a:pt x="562" y="1893"/>
                                </a:lnTo>
                                <a:lnTo>
                                  <a:pt x="562" y="1883"/>
                                </a:lnTo>
                                <a:lnTo>
                                  <a:pt x="554" y="1866"/>
                                </a:lnTo>
                                <a:lnTo>
                                  <a:pt x="554" y="1862"/>
                                </a:lnTo>
                                <a:lnTo>
                                  <a:pt x="560" y="1857"/>
                                </a:lnTo>
                                <a:lnTo>
                                  <a:pt x="566" y="1855"/>
                                </a:lnTo>
                                <a:lnTo>
                                  <a:pt x="568" y="1853"/>
                                </a:lnTo>
                                <a:lnTo>
                                  <a:pt x="568" y="1851"/>
                                </a:lnTo>
                                <a:lnTo>
                                  <a:pt x="570" y="1847"/>
                                </a:lnTo>
                                <a:lnTo>
                                  <a:pt x="577" y="1828"/>
                                </a:lnTo>
                                <a:lnTo>
                                  <a:pt x="589" y="1801"/>
                                </a:lnTo>
                                <a:lnTo>
                                  <a:pt x="602" y="1766"/>
                                </a:lnTo>
                                <a:lnTo>
                                  <a:pt x="658" y="1603"/>
                                </a:lnTo>
                                <a:lnTo>
                                  <a:pt x="677" y="1526"/>
                                </a:lnTo>
                                <a:lnTo>
                                  <a:pt x="685" y="1488"/>
                                </a:lnTo>
                                <a:lnTo>
                                  <a:pt x="690" y="1449"/>
                                </a:lnTo>
                                <a:lnTo>
                                  <a:pt x="704" y="1376"/>
                                </a:lnTo>
                                <a:lnTo>
                                  <a:pt x="713" y="1343"/>
                                </a:lnTo>
                                <a:lnTo>
                                  <a:pt x="723" y="1315"/>
                                </a:lnTo>
                                <a:lnTo>
                                  <a:pt x="736" y="1284"/>
                                </a:lnTo>
                                <a:lnTo>
                                  <a:pt x="750" y="1247"/>
                                </a:lnTo>
                                <a:lnTo>
                                  <a:pt x="779" y="1169"/>
                                </a:lnTo>
                                <a:lnTo>
                                  <a:pt x="790" y="1134"/>
                                </a:lnTo>
                                <a:lnTo>
                                  <a:pt x="800" y="1105"/>
                                </a:lnTo>
                                <a:lnTo>
                                  <a:pt x="804" y="1094"/>
                                </a:lnTo>
                                <a:lnTo>
                                  <a:pt x="807" y="1086"/>
                                </a:lnTo>
                                <a:lnTo>
                                  <a:pt x="809" y="1080"/>
                                </a:lnTo>
                                <a:lnTo>
                                  <a:pt x="809" y="1078"/>
                                </a:lnTo>
                                <a:lnTo>
                                  <a:pt x="813" y="1088"/>
                                </a:lnTo>
                                <a:lnTo>
                                  <a:pt x="813" y="1090"/>
                                </a:lnTo>
                                <a:lnTo>
                                  <a:pt x="815" y="1096"/>
                                </a:lnTo>
                                <a:lnTo>
                                  <a:pt x="819" y="1103"/>
                                </a:lnTo>
                                <a:lnTo>
                                  <a:pt x="823" y="1115"/>
                                </a:lnTo>
                                <a:lnTo>
                                  <a:pt x="832" y="1144"/>
                                </a:lnTo>
                                <a:lnTo>
                                  <a:pt x="846" y="1178"/>
                                </a:lnTo>
                                <a:lnTo>
                                  <a:pt x="873" y="1257"/>
                                </a:lnTo>
                                <a:lnTo>
                                  <a:pt x="886" y="1294"/>
                                </a:lnTo>
                                <a:lnTo>
                                  <a:pt x="899" y="1324"/>
                                </a:lnTo>
                                <a:lnTo>
                                  <a:pt x="909" y="1353"/>
                                </a:lnTo>
                                <a:lnTo>
                                  <a:pt x="919" y="1386"/>
                                </a:lnTo>
                                <a:lnTo>
                                  <a:pt x="932" y="1457"/>
                                </a:lnTo>
                                <a:lnTo>
                                  <a:pt x="938" y="1495"/>
                                </a:lnTo>
                                <a:lnTo>
                                  <a:pt x="945" y="1534"/>
                                </a:lnTo>
                                <a:lnTo>
                                  <a:pt x="965" y="1611"/>
                                </a:lnTo>
                                <a:lnTo>
                                  <a:pt x="991" y="1693"/>
                                </a:lnTo>
                                <a:lnTo>
                                  <a:pt x="1022" y="1774"/>
                                </a:lnTo>
                                <a:lnTo>
                                  <a:pt x="1034" y="1808"/>
                                </a:lnTo>
                                <a:lnTo>
                                  <a:pt x="1045" y="1835"/>
                                </a:lnTo>
                                <a:lnTo>
                                  <a:pt x="1049" y="1847"/>
                                </a:lnTo>
                                <a:lnTo>
                                  <a:pt x="1053" y="1855"/>
                                </a:lnTo>
                                <a:lnTo>
                                  <a:pt x="1055" y="1858"/>
                                </a:lnTo>
                                <a:lnTo>
                                  <a:pt x="1055" y="1860"/>
                                </a:lnTo>
                                <a:lnTo>
                                  <a:pt x="1057" y="1862"/>
                                </a:lnTo>
                                <a:lnTo>
                                  <a:pt x="1068" y="1870"/>
                                </a:lnTo>
                                <a:lnTo>
                                  <a:pt x="1068" y="1876"/>
                                </a:lnTo>
                                <a:lnTo>
                                  <a:pt x="1061" y="1891"/>
                                </a:lnTo>
                                <a:lnTo>
                                  <a:pt x="1061" y="1901"/>
                                </a:lnTo>
                                <a:lnTo>
                                  <a:pt x="1064" y="1906"/>
                                </a:lnTo>
                                <a:lnTo>
                                  <a:pt x="1080" y="1908"/>
                                </a:lnTo>
                                <a:lnTo>
                                  <a:pt x="1103" y="1912"/>
                                </a:lnTo>
                                <a:lnTo>
                                  <a:pt x="1155" y="1910"/>
                                </a:lnTo>
                                <a:lnTo>
                                  <a:pt x="1172" y="1910"/>
                                </a:lnTo>
                                <a:lnTo>
                                  <a:pt x="1201" y="1908"/>
                                </a:lnTo>
                                <a:lnTo>
                                  <a:pt x="1268" y="1910"/>
                                </a:lnTo>
                                <a:lnTo>
                                  <a:pt x="1302" y="1912"/>
                                </a:lnTo>
                                <a:lnTo>
                                  <a:pt x="1331" y="1912"/>
                                </a:lnTo>
                                <a:lnTo>
                                  <a:pt x="1350" y="1914"/>
                                </a:lnTo>
                                <a:lnTo>
                                  <a:pt x="1358" y="1914"/>
                                </a:lnTo>
                                <a:lnTo>
                                  <a:pt x="1358" y="1897"/>
                                </a:lnTo>
                                <a:lnTo>
                                  <a:pt x="1356" y="1895"/>
                                </a:lnTo>
                                <a:lnTo>
                                  <a:pt x="1352" y="1891"/>
                                </a:lnTo>
                                <a:lnTo>
                                  <a:pt x="1337" y="1880"/>
                                </a:lnTo>
                                <a:lnTo>
                                  <a:pt x="1296" y="1858"/>
                                </a:lnTo>
                                <a:lnTo>
                                  <a:pt x="1248" y="1843"/>
                                </a:lnTo>
                                <a:lnTo>
                                  <a:pt x="1231" y="1839"/>
                                </a:lnTo>
                                <a:lnTo>
                                  <a:pt x="1225" y="1837"/>
                                </a:lnTo>
                                <a:lnTo>
                                  <a:pt x="1224" y="1837"/>
                                </a:lnTo>
                                <a:lnTo>
                                  <a:pt x="1216" y="1807"/>
                                </a:lnTo>
                                <a:lnTo>
                                  <a:pt x="1216" y="1805"/>
                                </a:lnTo>
                                <a:lnTo>
                                  <a:pt x="1212" y="1797"/>
                                </a:lnTo>
                                <a:lnTo>
                                  <a:pt x="1208" y="1787"/>
                                </a:lnTo>
                                <a:lnTo>
                                  <a:pt x="1204" y="1774"/>
                                </a:lnTo>
                                <a:lnTo>
                                  <a:pt x="1193" y="1735"/>
                                </a:lnTo>
                                <a:lnTo>
                                  <a:pt x="1179" y="1687"/>
                                </a:lnTo>
                                <a:lnTo>
                                  <a:pt x="1162" y="1634"/>
                                </a:lnTo>
                                <a:lnTo>
                                  <a:pt x="1143" y="1582"/>
                                </a:lnTo>
                                <a:lnTo>
                                  <a:pt x="1131" y="1555"/>
                                </a:lnTo>
                                <a:lnTo>
                                  <a:pt x="1122" y="1530"/>
                                </a:lnTo>
                                <a:lnTo>
                                  <a:pt x="1116" y="1507"/>
                                </a:lnTo>
                                <a:lnTo>
                                  <a:pt x="1110" y="1486"/>
                                </a:lnTo>
                                <a:lnTo>
                                  <a:pt x="1101" y="1443"/>
                                </a:lnTo>
                                <a:lnTo>
                                  <a:pt x="1074" y="1343"/>
                                </a:lnTo>
                                <a:lnTo>
                                  <a:pt x="1064" y="1295"/>
                                </a:lnTo>
                                <a:lnTo>
                                  <a:pt x="1062" y="1282"/>
                                </a:lnTo>
                                <a:lnTo>
                                  <a:pt x="1059" y="1267"/>
                                </a:lnTo>
                                <a:lnTo>
                                  <a:pt x="1055" y="1249"/>
                                </a:lnTo>
                                <a:lnTo>
                                  <a:pt x="1051" y="1230"/>
                                </a:lnTo>
                                <a:lnTo>
                                  <a:pt x="1041" y="1186"/>
                                </a:lnTo>
                                <a:lnTo>
                                  <a:pt x="1034" y="1142"/>
                                </a:lnTo>
                                <a:lnTo>
                                  <a:pt x="1026" y="1101"/>
                                </a:lnTo>
                                <a:lnTo>
                                  <a:pt x="1022" y="1065"/>
                                </a:lnTo>
                                <a:lnTo>
                                  <a:pt x="1020" y="1051"/>
                                </a:lnTo>
                                <a:lnTo>
                                  <a:pt x="1022" y="1040"/>
                                </a:lnTo>
                                <a:lnTo>
                                  <a:pt x="1024" y="1032"/>
                                </a:lnTo>
                                <a:lnTo>
                                  <a:pt x="1028" y="1028"/>
                                </a:lnTo>
                                <a:lnTo>
                                  <a:pt x="1051" y="1021"/>
                                </a:lnTo>
                                <a:lnTo>
                                  <a:pt x="1080" y="1013"/>
                                </a:lnTo>
                                <a:lnTo>
                                  <a:pt x="1105" y="1001"/>
                                </a:lnTo>
                                <a:lnTo>
                                  <a:pt x="1112" y="994"/>
                                </a:lnTo>
                                <a:lnTo>
                                  <a:pt x="1118" y="986"/>
                                </a:lnTo>
                                <a:lnTo>
                                  <a:pt x="1120" y="976"/>
                                </a:lnTo>
                                <a:lnTo>
                                  <a:pt x="1118" y="963"/>
                                </a:lnTo>
                                <a:lnTo>
                                  <a:pt x="1116" y="948"/>
                                </a:lnTo>
                                <a:lnTo>
                                  <a:pt x="1112" y="928"/>
                                </a:lnTo>
                                <a:lnTo>
                                  <a:pt x="1101" y="886"/>
                                </a:lnTo>
                                <a:lnTo>
                                  <a:pt x="1085" y="838"/>
                                </a:lnTo>
                                <a:lnTo>
                                  <a:pt x="1078" y="811"/>
                                </a:lnTo>
                                <a:lnTo>
                                  <a:pt x="1068" y="780"/>
                                </a:lnTo>
                                <a:lnTo>
                                  <a:pt x="1047" y="717"/>
                                </a:lnTo>
                                <a:lnTo>
                                  <a:pt x="1038" y="686"/>
                                </a:lnTo>
                                <a:lnTo>
                                  <a:pt x="1028" y="658"/>
                                </a:lnTo>
                                <a:lnTo>
                                  <a:pt x="1020" y="636"/>
                                </a:lnTo>
                                <a:lnTo>
                                  <a:pt x="1016" y="619"/>
                                </a:lnTo>
                                <a:lnTo>
                                  <a:pt x="1016" y="606"/>
                                </a:lnTo>
                                <a:lnTo>
                                  <a:pt x="1020" y="594"/>
                                </a:lnTo>
                                <a:lnTo>
                                  <a:pt x="1028" y="583"/>
                                </a:lnTo>
                                <a:lnTo>
                                  <a:pt x="1039" y="573"/>
                                </a:lnTo>
                                <a:lnTo>
                                  <a:pt x="1066" y="552"/>
                                </a:lnTo>
                                <a:lnTo>
                                  <a:pt x="1099" y="536"/>
                                </a:lnTo>
                                <a:lnTo>
                                  <a:pt x="1118" y="527"/>
                                </a:lnTo>
                                <a:lnTo>
                                  <a:pt x="1143" y="517"/>
                                </a:lnTo>
                                <a:lnTo>
                                  <a:pt x="1197" y="494"/>
                                </a:lnTo>
                                <a:lnTo>
                                  <a:pt x="1254" y="467"/>
                                </a:lnTo>
                                <a:lnTo>
                                  <a:pt x="1281" y="456"/>
                                </a:lnTo>
                                <a:lnTo>
                                  <a:pt x="1306" y="442"/>
                                </a:lnTo>
                                <a:lnTo>
                                  <a:pt x="1331" y="429"/>
                                </a:lnTo>
                                <a:lnTo>
                                  <a:pt x="1360" y="413"/>
                                </a:lnTo>
                                <a:lnTo>
                                  <a:pt x="1415" y="383"/>
                                </a:lnTo>
                                <a:lnTo>
                                  <a:pt x="1440" y="369"/>
                                </a:lnTo>
                                <a:lnTo>
                                  <a:pt x="1461" y="358"/>
                                </a:lnTo>
                                <a:lnTo>
                                  <a:pt x="1473" y="350"/>
                                </a:lnTo>
                                <a:lnTo>
                                  <a:pt x="1477" y="348"/>
                                </a:lnTo>
                                <a:lnTo>
                                  <a:pt x="1479" y="348"/>
                                </a:lnTo>
                                <a:lnTo>
                                  <a:pt x="1469" y="317"/>
                                </a:lnTo>
                                <a:lnTo>
                                  <a:pt x="1475" y="317"/>
                                </a:lnTo>
                                <a:lnTo>
                                  <a:pt x="1490" y="315"/>
                                </a:lnTo>
                                <a:lnTo>
                                  <a:pt x="1530" y="314"/>
                                </a:lnTo>
                                <a:lnTo>
                                  <a:pt x="1548" y="312"/>
                                </a:lnTo>
                                <a:lnTo>
                                  <a:pt x="1565" y="306"/>
                                </a:lnTo>
                                <a:lnTo>
                                  <a:pt x="1580" y="292"/>
                                </a:lnTo>
                                <a:lnTo>
                                  <a:pt x="1590" y="281"/>
                                </a:lnTo>
                                <a:lnTo>
                                  <a:pt x="1599" y="267"/>
                                </a:lnTo>
                                <a:lnTo>
                                  <a:pt x="1615" y="237"/>
                                </a:lnTo>
                                <a:lnTo>
                                  <a:pt x="1622" y="206"/>
                                </a:lnTo>
                                <a:lnTo>
                                  <a:pt x="1622" y="175"/>
                                </a:lnTo>
                                <a:lnTo>
                                  <a:pt x="1621" y="171"/>
                                </a:lnTo>
                                <a:lnTo>
                                  <a:pt x="1617" y="169"/>
                                </a:lnTo>
                                <a:lnTo>
                                  <a:pt x="1609" y="173"/>
                                </a:lnTo>
                                <a:lnTo>
                                  <a:pt x="1598" y="177"/>
                                </a:lnTo>
                                <a:lnTo>
                                  <a:pt x="1584" y="185"/>
                                </a:lnTo>
                                <a:lnTo>
                                  <a:pt x="1557" y="204"/>
                                </a:lnTo>
                                <a:lnTo>
                                  <a:pt x="1534" y="223"/>
                                </a:lnTo>
                                <a:lnTo>
                                  <a:pt x="1528" y="229"/>
                                </a:lnTo>
                                <a:lnTo>
                                  <a:pt x="1525" y="227"/>
                                </a:lnTo>
                                <a:lnTo>
                                  <a:pt x="1525" y="208"/>
                                </a:lnTo>
                                <a:lnTo>
                                  <a:pt x="1528" y="181"/>
                                </a:lnTo>
                                <a:lnTo>
                                  <a:pt x="1530" y="168"/>
                                </a:lnTo>
                                <a:lnTo>
                                  <a:pt x="1530" y="158"/>
                                </a:lnTo>
                                <a:lnTo>
                                  <a:pt x="1528" y="152"/>
                                </a:lnTo>
                                <a:lnTo>
                                  <a:pt x="1525" y="154"/>
                                </a:lnTo>
                                <a:lnTo>
                                  <a:pt x="1517" y="160"/>
                                </a:lnTo>
                                <a:lnTo>
                                  <a:pt x="1511" y="169"/>
                                </a:lnTo>
                                <a:lnTo>
                                  <a:pt x="1496" y="193"/>
                                </a:lnTo>
                                <a:lnTo>
                                  <a:pt x="1482" y="216"/>
                                </a:lnTo>
                                <a:lnTo>
                                  <a:pt x="1471" y="235"/>
                                </a:lnTo>
                                <a:lnTo>
                                  <a:pt x="1456" y="250"/>
                                </a:lnTo>
                                <a:lnTo>
                                  <a:pt x="1444" y="262"/>
                                </a:lnTo>
                                <a:lnTo>
                                  <a:pt x="1440" y="266"/>
                                </a:lnTo>
                                <a:lnTo>
                                  <a:pt x="1431" y="248"/>
                                </a:lnTo>
                                <a:lnTo>
                                  <a:pt x="1429" y="250"/>
                                </a:lnTo>
                                <a:lnTo>
                                  <a:pt x="1421" y="254"/>
                                </a:lnTo>
                                <a:lnTo>
                                  <a:pt x="1410" y="262"/>
                                </a:lnTo>
                                <a:lnTo>
                                  <a:pt x="1396" y="269"/>
                                </a:lnTo>
                                <a:lnTo>
                                  <a:pt x="1377" y="281"/>
                                </a:lnTo>
                                <a:lnTo>
                                  <a:pt x="1356" y="291"/>
                                </a:lnTo>
                                <a:lnTo>
                                  <a:pt x="1306" y="314"/>
                                </a:lnTo>
                                <a:lnTo>
                                  <a:pt x="1193" y="352"/>
                                </a:lnTo>
                                <a:lnTo>
                                  <a:pt x="1139" y="365"/>
                                </a:lnTo>
                                <a:lnTo>
                                  <a:pt x="1116" y="369"/>
                                </a:lnTo>
                                <a:lnTo>
                                  <a:pt x="1095" y="373"/>
                                </a:lnTo>
                                <a:lnTo>
                                  <a:pt x="1018" y="377"/>
                                </a:lnTo>
                                <a:lnTo>
                                  <a:pt x="988" y="375"/>
                                </a:lnTo>
                                <a:lnTo>
                                  <a:pt x="974" y="369"/>
                                </a:lnTo>
                                <a:lnTo>
                                  <a:pt x="965" y="362"/>
                                </a:lnTo>
                                <a:lnTo>
                                  <a:pt x="947" y="348"/>
                                </a:lnTo>
                                <a:lnTo>
                                  <a:pt x="926" y="342"/>
                                </a:lnTo>
                                <a:lnTo>
                                  <a:pt x="911" y="340"/>
                                </a:lnTo>
                                <a:lnTo>
                                  <a:pt x="905" y="340"/>
                                </a:lnTo>
                                <a:lnTo>
                                  <a:pt x="907" y="342"/>
                                </a:lnTo>
                                <a:lnTo>
                                  <a:pt x="905" y="339"/>
                                </a:lnTo>
                                <a:lnTo>
                                  <a:pt x="901" y="329"/>
                                </a:lnTo>
                                <a:lnTo>
                                  <a:pt x="896" y="317"/>
                                </a:lnTo>
                                <a:lnTo>
                                  <a:pt x="894" y="306"/>
                                </a:lnTo>
                                <a:lnTo>
                                  <a:pt x="898" y="291"/>
                                </a:lnTo>
                                <a:lnTo>
                                  <a:pt x="909" y="273"/>
                                </a:lnTo>
                                <a:lnTo>
                                  <a:pt x="917" y="262"/>
                                </a:lnTo>
                                <a:lnTo>
                                  <a:pt x="924" y="241"/>
                                </a:lnTo>
                                <a:lnTo>
                                  <a:pt x="930" y="212"/>
                                </a:lnTo>
                                <a:lnTo>
                                  <a:pt x="932" y="193"/>
                                </a:lnTo>
                                <a:lnTo>
                                  <a:pt x="936" y="169"/>
                                </a:lnTo>
                                <a:lnTo>
                                  <a:pt x="936" y="127"/>
                                </a:lnTo>
                                <a:lnTo>
                                  <a:pt x="930" y="100"/>
                                </a:lnTo>
                                <a:lnTo>
                                  <a:pt x="924" y="75"/>
                                </a:lnTo>
                                <a:lnTo>
                                  <a:pt x="913" y="50"/>
                                </a:lnTo>
                                <a:lnTo>
                                  <a:pt x="899" y="27"/>
                                </a:lnTo>
                                <a:lnTo>
                                  <a:pt x="882" y="12"/>
                                </a:lnTo>
                                <a:lnTo>
                                  <a:pt x="861" y="2"/>
                                </a:lnTo>
                                <a:lnTo>
                                  <a:pt x="850" y="0"/>
                                </a:lnTo>
                                <a:lnTo>
                                  <a:pt x="779" y="0"/>
                                </a:lnTo>
                                <a:lnTo>
                                  <a:pt x="756" y="0"/>
                                </a:lnTo>
                                <a:lnTo>
                                  <a:pt x="738" y="6"/>
                                </a:lnTo>
                                <a:lnTo>
                                  <a:pt x="721" y="18"/>
                                </a:lnTo>
                                <a:lnTo>
                                  <a:pt x="713" y="27"/>
                                </a:lnTo>
                                <a:lnTo>
                                  <a:pt x="702" y="41"/>
                                </a:lnTo>
                                <a:lnTo>
                                  <a:pt x="692" y="54"/>
                                </a:lnTo>
                                <a:lnTo>
                                  <a:pt x="687" y="70"/>
                                </a:lnTo>
                                <a:lnTo>
                                  <a:pt x="679" y="100"/>
                                </a:lnTo>
                                <a:lnTo>
                                  <a:pt x="679" y="171"/>
                                </a:lnTo>
                                <a:lnTo>
                                  <a:pt x="683" y="210"/>
                                </a:lnTo>
                                <a:lnTo>
                                  <a:pt x="694" y="242"/>
                                </a:lnTo>
                                <a:lnTo>
                                  <a:pt x="708" y="267"/>
                                </a:lnTo>
                                <a:lnTo>
                                  <a:pt x="713" y="277"/>
                                </a:lnTo>
                                <a:lnTo>
                                  <a:pt x="717" y="285"/>
                                </a:lnTo>
                                <a:lnTo>
                                  <a:pt x="723" y="296"/>
                                </a:lnTo>
                                <a:lnTo>
                                  <a:pt x="725" y="308"/>
                                </a:lnTo>
                                <a:lnTo>
                                  <a:pt x="725" y="321"/>
                                </a:lnTo>
                                <a:lnTo>
                                  <a:pt x="715" y="337"/>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350" name="Freeform 8"/>
                        <wps:cNvSpPr>
                          <a:spLocks/>
                        </wps:cNvSpPr>
                        <wps:spPr bwMode="auto">
                          <a:xfrm>
                            <a:off x="2300" y="1895"/>
                            <a:ext cx="1156" cy="1362"/>
                          </a:xfrm>
                          <a:custGeom>
                            <a:avLst/>
                            <a:gdLst>
                              <a:gd name="T0" fmla="*/ 453 w 1156"/>
                              <a:gd name="T1" fmla="*/ 261 h 1362"/>
                              <a:gd name="T2" fmla="*/ 226 w 1156"/>
                              <a:gd name="T3" fmla="*/ 217 h 1362"/>
                              <a:gd name="T4" fmla="*/ 140 w 1156"/>
                              <a:gd name="T5" fmla="*/ 171 h 1362"/>
                              <a:gd name="T6" fmla="*/ 100 w 1156"/>
                              <a:gd name="T7" fmla="*/ 148 h 1362"/>
                              <a:gd name="T8" fmla="*/ 67 w 1156"/>
                              <a:gd name="T9" fmla="*/ 123 h 1362"/>
                              <a:gd name="T10" fmla="*/ 46 w 1156"/>
                              <a:gd name="T11" fmla="*/ 138 h 1362"/>
                              <a:gd name="T12" fmla="*/ 2 w 1156"/>
                              <a:gd name="T13" fmla="*/ 140 h 1362"/>
                              <a:gd name="T14" fmla="*/ 54 w 1156"/>
                              <a:gd name="T15" fmla="*/ 215 h 1362"/>
                              <a:gd name="T16" fmla="*/ 107 w 1156"/>
                              <a:gd name="T17" fmla="*/ 242 h 1362"/>
                              <a:gd name="T18" fmla="*/ 263 w 1156"/>
                              <a:gd name="T19" fmla="*/ 326 h 1362"/>
                              <a:gd name="T20" fmla="*/ 395 w 1156"/>
                              <a:gd name="T21" fmla="*/ 386 h 1362"/>
                              <a:gd name="T22" fmla="*/ 428 w 1156"/>
                              <a:gd name="T23" fmla="*/ 446 h 1362"/>
                              <a:gd name="T24" fmla="*/ 382 w 1156"/>
                              <a:gd name="T25" fmla="*/ 590 h 1362"/>
                              <a:gd name="T26" fmla="*/ 361 w 1156"/>
                              <a:gd name="T27" fmla="*/ 695 h 1362"/>
                              <a:gd name="T28" fmla="*/ 424 w 1156"/>
                              <a:gd name="T29" fmla="*/ 724 h 1362"/>
                              <a:gd name="T30" fmla="*/ 420 w 1156"/>
                              <a:gd name="T31" fmla="*/ 807 h 1362"/>
                              <a:gd name="T32" fmla="*/ 382 w 1156"/>
                              <a:gd name="T33" fmla="*/ 986 h 1362"/>
                              <a:gd name="T34" fmla="*/ 328 w 1156"/>
                              <a:gd name="T35" fmla="*/ 1157 h 1362"/>
                              <a:gd name="T36" fmla="*/ 290 w 1156"/>
                              <a:gd name="T37" fmla="*/ 1276 h 1362"/>
                              <a:gd name="T38" fmla="*/ 232 w 1156"/>
                              <a:gd name="T39" fmla="*/ 1316 h 1362"/>
                              <a:gd name="T40" fmla="*/ 207 w 1156"/>
                              <a:gd name="T41" fmla="*/ 1356 h 1362"/>
                              <a:gd name="T42" fmla="*/ 370 w 1156"/>
                              <a:gd name="T43" fmla="*/ 1354 h 1362"/>
                              <a:gd name="T44" fmla="*/ 395 w 1156"/>
                              <a:gd name="T45" fmla="*/ 1328 h 1362"/>
                              <a:gd name="T46" fmla="*/ 420 w 1156"/>
                              <a:gd name="T47" fmla="*/ 1281 h 1362"/>
                              <a:gd name="T48" fmla="*/ 502 w 1156"/>
                              <a:gd name="T49" fmla="*/ 980 h 1362"/>
                              <a:gd name="T50" fmla="*/ 562 w 1156"/>
                              <a:gd name="T51" fmla="*/ 807 h 1362"/>
                              <a:gd name="T52" fmla="*/ 581 w 1156"/>
                              <a:gd name="T53" fmla="*/ 780 h 1362"/>
                              <a:gd name="T54" fmla="*/ 631 w 1156"/>
                              <a:gd name="T55" fmla="*/ 920 h 1362"/>
                              <a:gd name="T56" fmla="*/ 687 w 1156"/>
                              <a:gd name="T57" fmla="*/ 1147 h 1362"/>
                              <a:gd name="T58" fmla="*/ 750 w 1156"/>
                              <a:gd name="T59" fmla="*/ 1324 h 1362"/>
                              <a:gd name="T60" fmla="*/ 756 w 1156"/>
                              <a:gd name="T61" fmla="*/ 1353 h 1362"/>
                              <a:gd name="T62" fmla="*/ 853 w 1156"/>
                              <a:gd name="T63" fmla="*/ 1358 h 1362"/>
                              <a:gd name="T64" fmla="*/ 967 w 1156"/>
                              <a:gd name="T65" fmla="*/ 1349 h 1362"/>
                              <a:gd name="T66" fmla="*/ 876 w 1156"/>
                              <a:gd name="T67" fmla="*/ 1308 h 1362"/>
                              <a:gd name="T68" fmla="*/ 861 w 1156"/>
                              <a:gd name="T69" fmla="*/ 1272 h 1362"/>
                              <a:gd name="T70" fmla="*/ 800 w 1156"/>
                              <a:gd name="T71" fmla="*/ 1089 h 1362"/>
                              <a:gd name="T72" fmla="*/ 759 w 1156"/>
                              <a:gd name="T73" fmla="*/ 922 h 1362"/>
                              <a:gd name="T74" fmla="*/ 729 w 1156"/>
                              <a:gd name="T75" fmla="*/ 782 h 1362"/>
                              <a:gd name="T76" fmla="*/ 748 w 1156"/>
                              <a:gd name="T77" fmla="*/ 726 h 1362"/>
                              <a:gd name="T78" fmla="*/ 796 w 1156"/>
                              <a:gd name="T79" fmla="*/ 686 h 1362"/>
                              <a:gd name="T80" fmla="*/ 759 w 1156"/>
                              <a:gd name="T81" fmla="*/ 555 h 1362"/>
                              <a:gd name="T82" fmla="*/ 725 w 1156"/>
                              <a:gd name="T83" fmla="*/ 430 h 1362"/>
                              <a:gd name="T84" fmla="*/ 796 w 1156"/>
                              <a:gd name="T85" fmla="*/ 375 h 1362"/>
                              <a:gd name="T86" fmla="*/ 968 w 1156"/>
                              <a:gd name="T87" fmla="*/ 294 h 1362"/>
                              <a:gd name="T88" fmla="*/ 1053 w 1156"/>
                              <a:gd name="T89" fmla="*/ 248 h 1362"/>
                              <a:gd name="T90" fmla="*/ 1114 w 1156"/>
                              <a:gd name="T91" fmla="*/ 217 h 1362"/>
                              <a:gd name="T92" fmla="*/ 1156 w 1156"/>
                              <a:gd name="T93" fmla="*/ 130 h 1362"/>
                              <a:gd name="T94" fmla="*/ 1108 w 1156"/>
                              <a:gd name="T95" fmla="*/ 146 h 1362"/>
                              <a:gd name="T96" fmla="*/ 1085 w 1156"/>
                              <a:gd name="T97" fmla="*/ 148 h 1362"/>
                              <a:gd name="T98" fmla="*/ 1085 w 1156"/>
                              <a:gd name="T99" fmla="*/ 107 h 1362"/>
                              <a:gd name="T100" fmla="*/ 1038 w 1156"/>
                              <a:gd name="T101" fmla="*/ 177 h 1362"/>
                              <a:gd name="T102" fmla="*/ 1013 w 1156"/>
                              <a:gd name="T103" fmla="*/ 180 h 1362"/>
                              <a:gd name="T104" fmla="*/ 850 w 1156"/>
                              <a:gd name="T105" fmla="*/ 250 h 1362"/>
                              <a:gd name="T106" fmla="*/ 694 w 1156"/>
                              <a:gd name="T107" fmla="*/ 263 h 1362"/>
                              <a:gd name="T108" fmla="*/ 644 w 1156"/>
                              <a:gd name="T109" fmla="*/ 242 h 1362"/>
                              <a:gd name="T110" fmla="*/ 639 w 1156"/>
                              <a:gd name="T111" fmla="*/ 211 h 1362"/>
                              <a:gd name="T112" fmla="*/ 662 w 1156"/>
                              <a:gd name="T113" fmla="*/ 150 h 1362"/>
                              <a:gd name="T114" fmla="*/ 650 w 1156"/>
                              <a:gd name="T115" fmla="*/ 34 h 1362"/>
                              <a:gd name="T116" fmla="*/ 539 w 1156"/>
                              <a:gd name="T117" fmla="*/ 0 h 1362"/>
                              <a:gd name="T118" fmla="*/ 483 w 1156"/>
                              <a:gd name="T119" fmla="*/ 69 h 1362"/>
                              <a:gd name="T120" fmla="*/ 510 w 1156"/>
                              <a:gd name="T121" fmla="*/ 20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56" h="1362">
                                <a:moveTo>
                                  <a:pt x="510" y="238"/>
                                </a:moveTo>
                                <a:lnTo>
                                  <a:pt x="495" y="238"/>
                                </a:lnTo>
                                <a:lnTo>
                                  <a:pt x="481" y="242"/>
                                </a:lnTo>
                                <a:lnTo>
                                  <a:pt x="468" y="252"/>
                                </a:lnTo>
                                <a:lnTo>
                                  <a:pt x="453" y="261"/>
                                </a:lnTo>
                                <a:lnTo>
                                  <a:pt x="430" y="263"/>
                                </a:lnTo>
                                <a:lnTo>
                                  <a:pt x="376" y="257"/>
                                </a:lnTo>
                                <a:lnTo>
                                  <a:pt x="343" y="253"/>
                                </a:lnTo>
                                <a:lnTo>
                                  <a:pt x="307" y="244"/>
                                </a:lnTo>
                                <a:lnTo>
                                  <a:pt x="226" y="217"/>
                                </a:lnTo>
                                <a:lnTo>
                                  <a:pt x="190" y="200"/>
                                </a:lnTo>
                                <a:lnTo>
                                  <a:pt x="163" y="184"/>
                                </a:lnTo>
                                <a:lnTo>
                                  <a:pt x="152" y="179"/>
                                </a:lnTo>
                                <a:lnTo>
                                  <a:pt x="144" y="173"/>
                                </a:lnTo>
                                <a:lnTo>
                                  <a:pt x="140" y="171"/>
                                </a:lnTo>
                                <a:lnTo>
                                  <a:pt x="138" y="169"/>
                                </a:lnTo>
                                <a:lnTo>
                                  <a:pt x="128" y="182"/>
                                </a:lnTo>
                                <a:lnTo>
                                  <a:pt x="125" y="179"/>
                                </a:lnTo>
                                <a:lnTo>
                                  <a:pt x="117" y="171"/>
                                </a:lnTo>
                                <a:lnTo>
                                  <a:pt x="100" y="148"/>
                                </a:lnTo>
                                <a:lnTo>
                                  <a:pt x="81" y="113"/>
                                </a:lnTo>
                                <a:lnTo>
                                  <a:pt x="71" y="102"/>
                                </a:lnTo>
                                <a:lnTo>
                                  <a:pt x="67" y="102"/>
                                </a:lnTo>
                                <a:lnTo>
                                  <a:pt x="65" y="106"/>
                                </a:lnTo>
                                <a:lnTo>
                                  <a:pt x="67" y="123"/>
                                </a:lnTo>
                                <a:lnTo>
                                  <a:pt x="71" y="142"/>
                                </a:lnTo>
                                <a:lnTo>
                                  <a:pt x="71" y="154"/>
                                </a:lnTo>
                                <a:lnTo>
                                  <a:pt x="69" y="155"/>
                                </a:lnTo>
                                <a:lnTo>
                                  <a:pt x="63" y="152"/>
                                </a:lnTo>
                                <a:lnTo>
                                  <a:pt x="46" y="138"/>
                                </a:lnTo>
                                <a:lnTo>
                                  <a:pt x="27" y="125"/>
                                </a:lnTo>
                                <a:lnTo>
                                  <a:pt x="10" y="115"/>
                                </a:lnTo>
                                <a:lnTo>
                                  <a:pt x="2" y="115"/>
                                </a:lnTo>
                                <a:lnTo>
                                  <a:pt x="0" y="123"/>
                                </a:lnTo>
                                <a:lnTo>
                                  <a:pt x="2" y="140"/>
                                </a:lnTo>
                                <a:lnTo>
                                  <a:pt x="6" y="161"/>
                                </a:lnTo>
                                <a:lnTo>
                                  <a:pt x="17" y="184"/>
                                </a:lnTo>
                                <a:lnTo>
                                  <a:pt x="31" y="202"/>
                                </a:lnTo>
                                <a:lnTo>
                                  <a:pt x="42" y="211"/>
                                </a:lnTo>
                                <a:lnTo>
                                  <a:pt x="54" y="215"/>
                                </a:lnTo>
                                <a:lnTo>
                                  <a:pt x="65" y="217"/>
                                </a:lnTo>
                                <a:lnTo>
                                  <a:pt x="94" y="219"/>
                                </a:lnTo>
                                <a:lnTo>
                                  <a:pt x="109" y="219"/>
                                </a:lnTo>
                                <a:lnTo>
                                  <a:pt x="104" y="240"/>
                                </a:lnTo>
                                <a:lnTo>
                                  <a:pt x="107" y="242"/>
                                </a:lnTo>
                                <a:lnTo>
                                  <a:pt x="117" y="248"/>
                                </a:lnTo>
                                <a:lnTo>
                                  <a:pt x="130" y="255"/>
                                </a:lnTo>
                                <a:lnTo>
                                  <a:pt x="148" y="265"/>
                                </a:lnTo>
                                <a:lnTo>
                                  <a:pt x="226" y="307"/>
                                </a:lnTo>
                                <a:lnTo>
                                  <a:pt x="263" y="326"/>
                                </a:lnTo>
                                <a:lnTo>
                                  <a:pt x="303" y="344"/>
                                </a:lnTo>
                                <a:lnTo>
                                  <a:pt x="341" y="361"/>
                                </a:lnTo>
                                <a:lnTo>
                                  <a:pt x="359" y="369"/>
                                </a:lnTo>
                                <a:lnTo>
                                  <a:pt x="372" y="375"/>
                                </a:lnTo>
                                <a:lnTo>
                                  <a:pt x="395" y="386"/>
                                </a:lnTo>
                                <a:lnTo>
                                  <a:pt x="416" y="401"/>
                                </a:lnTo>
                                <a:lnTo>
                                  <a:pt x="428" y="417"/>
                                </a:lnTo>
                                <a:lnTo>
                                  <a:pt x="432" y="424"/>
                                </a:lnTo>
                                <a:lnTo>
                                  <a:pt x="432" y="434"/>
                                </a:lnTo>
                                <a:lnTo>
                                  <a:pt x="428" y="446"/>
                                </a:lnTo>
                                <a:lnTo>
                                  <a:pt x="424" y="461"/>
                                </a:lnTo>
                                <a:lnTo>
                                  <a:pt x="410" y="503"/>
                                </a:lnTo>
                                <a:lnTo>
                                  <a:pt x="395" y="547"/>
                                </a:lnTo>
                                <a:lnTo>
                                  <a:pt x="387" y="571"/>
                                </a:lnTo>
                                <a:lnTo>
                                  <a:pt x="382" y="590"/>
                                </a:lnTo>
                                <a:lnTo>
                                  <a:pt x="372" y="624"/>
                                </a:lnTo>
                                <a:lnTo>
                                  <a:pt x="364" y="655"/>
                                </a:lnTo>
                                <a:lnTo>
                                  <a:pt x="359" y="678"/>
                                </a:lnTo>
                                <a:lnTo>
                                  <a:pt x="359" y="688"/>
                                </a:lnTo>
                                <a:lnTo>
                                  <a:pt x="361" y="695"/>
                                </a:lnTo>
                                <a:lnTo>
                                  <a:pt x="364" y="701"/>
                                </a:lnTo>
                                <a:lnTo>
                                  <a:pt x="370" y="705"/>
                                </a:lnTo>
                                <a:lnTo>
                                  <a:pt x="387" y="713"/>
                                </a:lnTo>
                                <a:lnTo>
                                  <a:pt x="407" y="720"/>
                                </a:lnTo>
                                <a:lnTo>
                                  <a:pt x="424" y="724"/>
                                </a:lnTo>
                                <a:lnTo>
                                  <a:pt x="426" y="726"/>
                                </a:lnTo>
                                <a:lnTo>
                                  <a:pt x="428" y="732"/>
                                </a:lnTo>
                                <a:lnTo>
                                  <a:pt x="428" y="751"/>
                                </a:lnTo>
                                <a:lnTo>
                                  <a:pt x="426" y="776"/>
                                </a:lnTo>
                                <a:lnTo>
                                  <a:pt x="420" y="807"/>
                                </a:lnTo>
                                <a:lnTo>
                                  <a:pt x="407" y="868"/>
                                </a:lnTo>
                                <a:lnTo>
                                  <a:pt x="401" y="895"/>
                                </a:lnTo>
                                <a:lnTo>
                                  <a:pt x="397" y="914"/>
                                </a:lnTo>
                                <a:lnTo>
                                  <a:pt x="389" y="949"/>
                                </a:lnTo>
                                <a:lnTo>
                                  <a:pt x="382" y="986"/>
                                </a:lnTo>
                                <a:lnTo>
                                  <a:pt x="372" y="1020"/>
                                </a:lnTo>
                                <a:lnTo>
                                  <a:pt x="364" y="1051"/>
                                </a:lnTo>
                                <a:lnTo>
                                  <a:pt x="357" y="1084"/>
                                </a:lnTo>
                                <a:lnTo>
                                  <a:pt x="343" y="1118"/>
                                </a:lnTo>
                                <a:lnTo>
                                  <a:pt x="328" y="1157"/>
                                </a:lnTo>
                                <a:lnTo>
                                  <a:pt x="316" y="1195"/>
                                </a:lnTo>
                                <a:lnTo>
                                  <a:pt x="307" y="1228"/>
                                </a:lnTo>
                                <a:lnTo>
                                  <a:pt x="297" y="1255"/>
                                </a:lnTo>
                                <a:lnTo>
                                  <a:pt x="292" y="1272"/>
                                </a:lnTo>
                                <a:lnTo>
                                  <a:pt x="290" y="1276"/>
                                </a:lnTo>
                                <a:lnTo>
                                  <a:pt x="290" y="1278"/>
                                </a:lnTo>
                                <a:lnTo>
                                  <a:pt x="284" y="1301"/>
                                </a:lnTo>
                                <a:lnTo>
                                  <a:pt x="278" y="1303"/>
                                </a:lnTo>
                                <a:lnTo>
                                  <a:pt x="265" y="1306"/>
                                </a:lnTo>
                                <a:lnTo>
                                  <a:pt x="232" y="1316"/>
                                </a:lnTo>
                                <a:lnTo>
                                  <a:pt x="203" y="1331"/>
                                </a:lnTo>
                                <a:lnTo>
                                  <a:pt x="192" y="1339"/>
                                </a:lnTo>
                                <a:lnTo>
                                  <a:pt x="188" y="1343"/>
                                </a:lnTo>
                                <a:lnTo>
                                  <a:pt x="188" y="1356"/>
                                </a:lnTo>
                                <a:lnTo>
                                  <a:pt x="207" y="1356"/>
                                </a:lnTo>
                                <a:lnTo>
                                  <a:pt x="228" y="1354"/>
                                </a:lnTo>
                                <a:lnTo>
                                  <a:pt x="253" y="1354"/>
                                </a:lnTo>
                                <a:lnTo>
                                  <a:pt x="301" y="1353"/>
                                </a:lnTo>
                                <a:lnTo>
                                  <a:pt x="334" y="1353"/>
                                </a:lnTo>
                                <a:lnTo>
                                  <a:pt x="370" y="1354"/>
                                </a:lnTo>
                                <a:lnTo>
                                  <a:pt x="387" y="1353"/>
                                </a:lnTo>
                                <a:lnTo>
                                  <a:pt x="397" y="1351"/>
                                </a:lnTo>
                                <a:lnTo>
                                  <a:pt x="401" y="1347"/>
                                </a:lnTo>
                                <a:lnTo>
                                  <a:pt x="399" y="1339"/>
                                </a:lnTo>
                                <a:lnTo>
                                  <a:pt x="395" y="1328"/>
                                </a:lnTo>
                                <a:lnTo>
                                  <a:pt x="399" y="1322"/>
                                </a:lnTo>
                                <a:lnTo>
                                  <a:pt x="405" y="1318"/>
                                </a:lnTo>
                                <a:lnTo>
                                  <a:pt x="407" y="1314"/>
                                </a:lnTo>
                                <a:lnTo>
                                  <a:pt x="412" y="1301"/>
                                </a:lnTo>
                                <a:lnTo>
                                  <a:pt x="420" y="1281"/>
                                </a:lnTo>
                                <a:lnTo>
                                  <a:pt x="428" y="1256"/>
                                </a:lnTo>
                                <a:lnTo>
                                  <a:pt x="468" y="1141"/>
                                </a:lnTo>
                                <a:lnTo>
                                  <a:pt x="481" y="1085"/>
                                </a:lnTo>
                                <a:lnTo>
                                  <a:pt x="491" y="1030"/>
                                </a:lnTo>
                                <a:lnTo>
                                  <a:pt x="502" y="980"/>
                                </a:lnTo>
                                <a:lnTo>
                                  <a:pt x="516" y="936"/>
                                </a:lnTo>
                                <a:lnTo>
                                  <a:pt x="524" y="913"/>
                                </a:lnTo>
                                <a:lnTo>
                                  <a:pt x="533" y="888"/>
                                </a:lnTo>
                                <a:lnTo>
                                  <a:pt x="554" y="832"/>
                                </a:lnTo>
                                <a:lnTo>
                                  <a:pt x="562" y="807"/>
                                </a:lnTo>
                                <a:lnTo>
                                  <a:pt x="570" y="786"/>
                                </a:lnTo>
                                <a:lnTo>
                                  <a:pt x="573" y="772"/>
                                </a:lnTo>
                                <a:lnTo>
                                  <a:pt x="575" y="767"/>
                                </a:lnTo>
                                <a:lnTo>
                                  <a:pt x="579" y="774"/>
                                </a:lnTo>
                                <a:lnTo>
                                  <a:pt x="581" y="780"/>
                                </a:lnTo>
                                <a:lnTo>
                                  <a:pt x="585" y="793"/>
                                </a:lnTo>
                                <a:lnTo>
                                  <a:pt x="593" y="813"/>
                                </a:lnTo>
                                <a:lnTo>
                                  <a:pt x="602" y="838"/>
                                </a:lnTo>
                                <a:lnTo>
                                  <a:pt x="621" y="893"/>
                                </a:lnTo>
                                <a:lnTo>
                                  <a:pt x="631" y="920"/>
                                </a:lnTo>
                                <a:lnTo>
                                  <a:pt x="641" y="941"/>
                                </a:lnTo>
                                <a:lnTo>
                                  <a:pt x="654" y="986"/>
                                </a:lnTo>
                                <a:lnTo>
                                  <a:pt x="664" y="1036"/>
                                </a:lnTo>
                                <a:lnTo>
                                  <a:pt x="673" y="1091"/>
                                </a:lnTo>
                                <a:lnTo>
                                  <a:pt x="687" y="1147"/>
                                </a:lnTo>
                                <a:lnTo>
                                  <a:pt x="727" y="1262"/>
                                </a:lnTo>
                                <a:lnTo>
                                  <a:pt x="736" y="1287"/>
                                </a:lnTo>
                                <a:lnTo>
                                  <a:pt x="744" y="1306"/>
                                </a:lnTo>
                                <a:lnTo>
                                  <a:pt x="748" y="1320"/>
                                </a:lnTo>
                                <a:lnTo>
                                  <a:pt x="750" y="1324"/>
                                </a:lnTo>
                                <a:lnTo>
                                  <a:pt x="752" y="1326"/>
                                </a:lnTo>
                                <a:lnTo>
                                  <a:pt x="759" y="1329"/>
                                </a:lnTo>
                                <a:lnTo>
                                  <a:pt x="761" y="1333"/>
                                </a:lnTo>
                                <a:lnTo>
                                  <a:pt x="756" y="1347"/>
                                </a:lnTo>
                                <a:lnTo>
                                  <a:pt x="756" y="1353"/>
                                </a:lnTo>
                                <a:lnTo>
                                  <a:pt x="759" y="1356"/>
                                </a:lnTo>
                                <a:lnTo>
                                  <a:pt x="769" y="1358"/>
                                </a:lnTo>
                                <a:lnTo>
                                  <a:pt x="784" y="1360"/>
                                </a:lnTo>
                                <a:lnTo>
                                  <a:pt x="823" y="1358"/>
                                </a:lnTo>
                                <a:lnTo>
                                  <a:pt x="853" y="1358"/>
                                </a:lnTo>
                                <a:lnTo>
                                  <a:pt x="903" y="1360"/>
                                </a:lnTo>
                                <a:lnTo>
                                  <a:pt x="926" y="1360"/>
                                </a:lnTo>
                                <a:lnTo>
                                  <a:pt x="947" y="1362"/>
                                </a:lnTo>
                                <a:lnTo>
                                  <a:pt x="967" y="1362"/>
                                </a:lnTo>
                                <a:lnTo>
                                  <a:pt x="967" y="1349"/>
                                </a:lnTo>
                                <a:lnTo>
                                  <a:pt x="963" y="1345"/>
                                </a:lnTo>
                                <a:lnTo>
                                  <a:pt x="951" y="1337"/>
                                </a:lnTo>
                                <a:lnTo>
                                  <a:pt x="922" y="1322"/>
                                </a:lnTo>
                                <a:lnTo>
                                  <a:pt x="890" y="1312"/>
                                </a:lnTo>
                                <a:lnTo>
                                  <a:pt x="876" y="1308"/>
                                </a:lnTo>
                                <a:lnTo>
                                  <a:pt x="871" y="1306"/>
                                </a:lnTo>
                                <a:lnTo>
                                  <a:pt x="867" y="1285"/>
                                </a:lnTo>
                                <a:lnTo>
                                  <a:pt x="867" y="1283"/>
                                </a:lnTo>
                                <a:lnTo>
                                  <a:pt x="865" y="1280"/>
                                </a:lnTo>
                                <a:lnTo>
                                  <a:pt x="861" y="1272"/>
                                </a:lnTo>
                                <a:lnTo>
                                  <a:pt x="857" y="1262"/>
                                </a:lnTo>
                                <a:lnTo>
                                  <a:pt x="850" y="1235"/>
                                </a:lnTo>
                                <a:lnTo>
                                  <a:pt x="840" y="1201"/>
                                </a:lnTo>
                                <a:lnTo>
                                  <a:pt x="813" y="1124"/>
                                </a:lnTo>
                                <a:lnTo>
                                  <a:pt x="800" y="1089"/>
                                </a:lnTo>
                                <a:lnTo>
                                  <a:pt x="790" y="1057"/>
                                </a:lnTo>
                                <a:lnTo>
                                  <a:pt x="782" y="1026"/>
                                </a:lnTo>
                                <a:lnTo>
                                  <a:pt x="775" y="991"/>
                                </a:lnTo>
                                <a:lnTo>
                                  <a:pt x="765" y="957"/>
                                </a:lnTo>
                                <a:lnTo>
                                  <a:pt x="759" y="922"/>
                                </a:lnTo>
                                <a:lnTo>
                                  <a:pt x="756" y="903"/>
                                </a:lnTo>
                                <a:lnTo>
                                  <a:pt x="748" y="876"/>
                                </a:lnTo>
                                <a:lnTo>
                                  <a:pt x="742" y="845"/>
                                </a:lnTo>
                                <a:lnTo>
                                  <a:pt x="735" y="813"/>
                                </a:lnTo>
                                <a:lnTo>
                                  <a:pt x="729" y="782"/>
                                </a:lnTo>
                                <a:lnTo>
                                  <a:pt x="727" y="757"/>
                                </a:lnTo>
                                <a:lnTo>
                                  <a:pt x="727" y="740"/>
                                </a:lnTo>
                                <a:lnTo>
                                  <a:pt x="729" y="734"/>
                                </a:lnTo>
                                <a:lnTo>
                                  <a:pt x="731" y="732"/>
                                </a:lnTo>
                                <a:lnTo>
                                  <a:pt x="748" y="726"/>
                                </a:lnTo>
                                <a:lnTo>
                                  <a:pt x="767" y="720"/>
                                </a:lnTo>
                                <a:lnTo>
                                  <a:pt x="786" y="711"/>
                                </a:lnTo>
                                <a:lnTo>
                                  <a:pt x="792" y="707"/>
                                </a:lnTo>
                                <a:lnTo>
                                  <a:pt x="796" y="701"/>
                                </a:lnTo>
                                <a:lnTo>
                                  <a:pt x="796" y="686"/>
                                </a:lnTo>
                                <a:lnTo>
                                  <a:pt x="792" y="661"/>
                                </a:lnTo>
                                <a:lnTo>
                                  <a:pt x="784" y="630"/>
                                </a:lnTo>
                                <a:lnTo>
                                  <a:pt x="773" y="595"/>
                                </a:lnTo>
                                <a:lnTo>
                                  <a:pt x="767" y="576"/>
                                </a:lnTo>
                                <a:lnTo>
                                  <a:pt x="759" y="555"/>
                                </a:lnTo>
                                <a:lnTo>
                                  <a:pt x="746" y="509"/>
                                </a:lnTo>
                                <a:lnTo>
                                  <a:pt x="733" y="469"/>
                                </a:lnTo>
                                <a:lnTo>
                                  <a:pt x="727" y="451"/>
                                </a:lnTo>
                                <a:lnTo>
                                  <a:pt x="725" y="440"/>
                                </a:lnTo>
                                <a:lnTo>
                                  <a:pt x="725" y="430"/>
                                </a:lnTo>
                                <a:lnTo>
                                  <a:pt x="727" y="423"/>
                                </a:lnTo>
                                <a:lnTo>
                                  <a:pt x="740" y="407"/>
                                </a:lnTo>
                                <a:lnTo>
                                  <a:pt x="759" y="392"/>
                                </a:lnTo>
                                <a:lnTo>
                                  <a:pt x="782" y="380"/>
                                </a:lnTo>
                                <a:lnTo>
                                  <a:pt x="796" y="375"/>
                                </a:lnTo>
                                <a:lnTo>
                                  <a:pt x="813" y="367"/>
                                </a:lnTo>
                                <a:lnTo>
                                  <a:pt x="851" y="350"/>
                                </a:lnTo>
                                <a:lnTo>
                                  <a:pt x="894" y="332"/>
                                </a:lnTo>
                                <a:lnTo>
                                  <a:pt x="930" y="313"/>
                                </a:lnTo>
                                <a:lnTo>
                                  <a:pt x="968" y="294"/>
                                </a:lnTo>
                                <a:lnTo>
                                  <a:pt x="1009" y="273"/>
                                </a:lnTo>
                                <a:lnTo>
                                  <a:pt x="1026" y="263"/>
                                </a:lnTo>
                                <a:lnTo>
                                  <a:pt x="1039" y="255"/>
                                </a:lnTo>
                                <a:lnTo>
                                  <a:pt x="1049" y="250"/>
                                </a:lnTo>
                                <a:lnTo>
                                  <a:pt x="1053" y="248"/>
                                </a:lnTo>
                                <a:lnTo>
                                  <a:pt x="1045" y="225"/>
                                </a:lnTo>
                                <a:lnTo>
                                  <a:pt x="1061" y="225"/>
                                </a:lnTo>
                                <a:lnTo>
                                  <a:pt x="1089" y="223"/>
                                </a:lnTo>
                                <a:lnTo>
                                  <a:pt x="1101" y="221"/>
                                </a:lnTo>
                                <a:lnTo>
                                  <a:pt x="1114" y="217"/>
                                </a:lnTo>
                                <a:lnTo>
                                  <a:pt x="1126" y="207"/>
                                </a:lnTo>
                                <a:lnTo>
                                  <a:pt x="1139" y="190"/>
                                </a:lnTo>
                                <a:lnTo>
                                  <a:pt x="1151" y="167"/>
                                </a:lnTo>
                                <a:lnTo>
                                  <a:pt x="1155" y="148"/>
                                </a:lnTo>
                                <a:lnTo>
                                  <a:pt x="1156" y="130"/>
                                </a:lnTo>
                                <a:lnTo>
                                  <a:pt x="1155" y="121"/>
                                </a:lnTo>
                                <a:lnTo>
                                  <a:pt x="1151" y="121"/>
                                </a:lnTo>
                                <a:lnTo>
                                  <a:pt x="1145" y="123"/>
                                </a:lnTo>
                                <a:lnTo>
                                  <a:pt x="1128" y="132"/>
                                </a:lnTo>
                                <a:lnTo>
                                  <a:pt x="1108" y="146"/>
                                </a:lnTo>
                                <a:lnTo>
                                  <a:pt x="1091" y="159"/>
                                </a:lnTo>
                                <a:lnTo>
                                  <a:pt x="1085" y="163"/>
                                </a:lnTo>
                                <a:lnTo>
                                  <a:pt x="1084" y="161"/>
                                </a:lnTo>
                                <a:lnTo>
                                  <a:pt x="1084" y="155"/>
                                </a:lnTo>
                                <a:lnTo>
                                  <a:pt x="1085" y="148"/>
                                </a:lnTo>
                                <a:lnTo>
                                  <a:pt x="1085" y="138"/>
                                </a:lnTo>
                                <a:lnTo>
                                  <a:pt x="1087" y="129"/>
                                </a:lnTo>
                                <a:lnTo>
                                  <a:pt x="1089" y="111"/>
                                </a:lnTo>
                                <a:lnTo>
                                  <a:pt x="1087" y="107"/>
                                </a:lnTo>
                                <a:lnTo>
                                  <a:pt x="1085" y="107"/>
                                </a:lnTo>
                                <a:lnTo>
                                  <a:pt x="1080" y="113"/>
                                </a:lnTo>
                                <a:lnTo>
                                  <a:pt x="1076" y="119"/>
                                </a:lnTo>
                                <a:lnTo>
                                  <a:pt x="1064" y="138"/>
                                </a:lnTo>
                                <a:lnTo>
                                  <a:pt x="1055" y="154"/>
                                </a:lnTo>
                                <a:lnTo>
                                  <a:pt x="1038" y="177"/>
                                </a:lnTo>
                                <a:lnTo>
                                  <a:pt x="1030" y="184"/>
                                </a:lnTo>
                                <a:lnTo>
                                  <a:pt x="1026" y="188"/>
                                </a:lnTo>
                                <a:lnTo>
                                  <a:pt x="1018" y="177"/>
                                </a:lnTo>
                                <a:lnTo>
                                  <a:pt x="1016" y="179"/>
                                </a:lnTo>
                                <a:lnTo>
                                  <a:pt x="1013" y="180"/>
                                </a:lnTo>
                                <a:lnTo>
                                  <a:pt x="1005" y="186"/>
                                </a:lnTo>
                                <a:lnTo>
                                  <a:pt x="993" y="192"/>
                                </a:lnTo>
                                <a:lnTo>
                                  <a:pt x="967" y="207"/>
                                </a:lnTo>
                                <a:lnTo>
                                  <a:pt x="930" y="223"/>
                                </a:lnTo>
                                <a:lnTo>
                                  <a:pt x="850" y="250"/>
                                </a:lnTo>
                                <a:lnTo>
                                  <a:pt x="811" y="259"/>
                                </a:lnTo>
                                <a:lnTo>
                                  <a:pt x="781" y="265"/>
                                </a:lnTo>
                                <a:lnTo>
                                  <a:pt x="725" y="269"/>
                                </a:lnTo>
                                <a:lnTo>
                                  <a:pt x="702" y="267"/>
                                </a:lnTo>
                                <a:lnTo>
                                  <a:pt x="694" y="263"/>
                                </a:lnTo>
                                <a:lnTo>
                                  <a:pt x="687" y="257"/>
                                </a:lnTo>
                                <a:lnTo>
                                  <a:pt x="675" y="248"/>
                                </a:lnTo>
                                <a:lnTo>
                                  <a:pt x="660" y="244"/>
                                </a:lnTo>
                                <a:lnTo>
                                  <a:pt x="648" y="242"/>
                                </a:lnTo>
                                <a:lnTo>
                                  <a:pt x="644" y="242"/>
                                </a:lnTo>
                                <a:lnTo>
                                  <a:pt x="646" y="244"/>
                                </a:lnTo>
                                <a:lnTo>
                                  <a:pt x="644" y="240"/>
                                </a:lnTo>
                                <a:lnTo>
                                  <a:pt x="642" y="234"/>
                                </a:lnTo>
                                <a:lnTo>
                                  <a:pt x="637" y="217"/>
                                </a:lnTo>
                                <a:lnTo>
                                  <a:pt x="639" y="211"/>
                                </a:lnTo>
                                <a:lnTo>
                                  <a:pt x="639" y="205"/>
                                </a:lnTo>
                                <a:lnTo>
                                  <a:pt x="646" y="194"/>
                                </a:lnTo>
                                <a:lnTo>
                                  <a:pt x="652" y="186"/>
                                </a:lnTo>
                                <a:lnTo>
                                  <a:pt x="658" y="171"/>
                                </a:lnTo>
                                <a:lnTo>
                                  <a:pt x="662" y="150"/>
                                </a:lnTo>
                                <a:lnTo>
                                  <a:pt x="665" y="121"/>
                                </a:lnTo>
                                <a:lnTo>
                                  <a:pt x="667" y="107"/>
                                </a:lnTo>
                                <a:lnTo>
                                  <a:pt x="665" y="90"/>
                                </a:lnTo>
                                <a:lnTo>
                                  <a:pt x="658" y="52"/>
                                </a:lnTo>
                                <a:lnTo>
                                  <a:pt x="650" y="34"/>
                                </a:lnTo>
                                <a:lnTo>
                                  <a:pt x="641" y="19"/>
                                </a:lnTo>
                                <a:lnTo>
                                  <a:pt x="629" y="6"/>
                                </a:lnTo>
                                <a:lnTo>
                                  <a:pt x="614" y="0"/>
                                </a:lnTo>
                                <a:lnTo>
                                  <a:pt x="554" y="0"/>
                                </a:lnTo>
                                <a:lnTo>
                                  <a:pt x="539" y="0"/>
                                </a:lnTo>
                                <a:lnTo>
                                  <a:pt x="525" y="4"/>
                                </a:lnTo>
                                <a:lnTo>
                                  <a:pt x="514" y="11"/>
                                </a:lnTo>
                                <a:lnTo>
                                  <a:pt x="501" y="27"/>
                                </a:lnTo>
                                <a:lnTo>
                                  <a:pt x="489" y="48"/>
                                </a:lnTo>
                                <a:lnTo>
                                  <a:pt x="483" y="69"/>
                                </a:lnTo>
                                <a:lnTo>
                                  <a:pt x="483" y="123"/>
                                </a:lnTo>
                                <a:lnTo>
                                  <a:pt x="487" y="150"/>
                                </a:lnTo>
                                <a:lnTo>
                                  <a:pt x="495" y="171"/>
                                </a:lnTo>
                                <a:lnTo>
                                  <a:pt x="504" y="190"/>
                                </a:lnTo>
                                <a:lnTo>
                                  <a:pt x="510" y="202"/>
                                </a:lnTo>
                                <a:lnTo>
                                  <a:pt x="516" y="219"/>
                                </a:lnTo>
                                <a:lnTo>
                                  <a:pt x="516" y="228"/>
                                </a:lnTo>
                                <a:lnTo>
                                  <a:pt x="510" y="238"/>
                                </a:lnTo>
                                <a:close/>
                              </a:path>
                            </a:pathLst>
                          </a:custGeom>
                          <a:solidFill>
                            <a:srgbClr val="B2B2B2"/>
                          </a:solidFill>
                          <a:ln w="0">
                            <a:solidFill>
                              <a:srgbClr val="000000"/>
                            </a:solidFill>
                            <a:round/>
                            <a:headEnd/>
                            <a:tailEnd/>
                          </a:ln>
                        </wps:spPr>
                        <wps:bodyPr rot="0" vert="horz" wrap="square" lIns="91440" tIns="45720" rIns="91440" bIns="45720" anchor="t" anchorCtr="0" upright="1">
                          <a:noAutofit/>
                        </wps:bodyPr>
                      </wps:wsp>
                      <wps:wsp>
                        <wps:cNvPr id="351" name="Freeform 9"/>
                        <wps:cNvSpPr>
                          <a:spLocks/>
                        </wps:cNvSpPr>
                        <wps:spPr bwMode="auto">
                          <a:xfrm>
                            <a:off x="2448" y="2191"/>
                            <a:ext cx="905" cy="1066"/>
                          </a:xfrm>
                          <a:custGeom>
                            <a:avLst/>
                            <a:gdLst>
                              <a:gd name="T0" fmla="*/ 355 w 905"/>
                              <a:gd name="T1" fmla="*/ 203 h 1066"/>
                              <a:gd name="T2" fmla="*/ 240 w 905"/>
                              <a:gd name="T3" fmla="*/ 192 h 1066"/>
                              <a:gd name="T4" fmla="*/ 109 w 905"/>
                              <a:gd name="T5" fmla="*/ 132 h 1066"/>
                              <a:gd name="T6" fmla="*/ 79 w 905"/>
                              <a:gd name="T7" fmla="*/ 115 h 1066"/>
                              <a:gd name="T8" fmla="*/ 54 w 905"/>
                              <a:gd name="T9" fmla="*/ 79 h 1066"/>
                              <a:gd name="T10" fmla="*/ 54 w 905"/>
                              <a:gd name="T11" fmla="*/ 121 h 1066"/>
                              <a:gd name="T12" fmla="*/ 2 w 905"/>
                              <a:gd name="T13" fmla="*/ 90 h 1066"/>
                              <a:gd name="T14" fmla="*/ 25 w 905"/>
                              <a:gd name="T15" fmla="*/ 159 h 1066"/>
                              <a:gd name="T16" fmla="*/ 81 w 905"/>
                              <a:gd name="T17" fmla="*/ 190 h 1066"/>
                              <a:gd name="T18" fmla="*/ 176 w 905"/>
                              <a:gd name="T19" fmla="*/ 242 h 1066"/>
                              <a:gd name="T20" fmla="*/ 311 w 905"/>
                              <a:gd name="T21" fmla="*/ 303 h 1066"/>
                              <a:gd name="T22" fmla="*/ 332 w 905"/>
                              <a:gd name="T23" fmla="*/ 361 h 1066"/>
                              <a:gd name="T24" fmla="*/ 286 w 905"/>
                              <a:gd name="T25" fmla="*/ 513 h 1066"/>
                              <a:gd name="T26" fmla="*/ 318 w 905"/>
                              <a:gd name="T27" fmla="*/ 565 h 1066"/>
                              <a:gd name="T28" fmla="*/ 328 w 905"/>
                              <a:gd name="T29" fmla="*/ 632 h 1066"/>
                              <a:gd name="T30" fmla="*/ 292 w 905"/>
                              <a:gd name="T31" fmla="*/ 797 h 1066"/>
                              <a:gd name="T32" fmla="*/ 240 w 905"/>
                              <a:gd name="T33" fmla="*/ 962 h 1066"/>
                              <a:gd name="T34" fmla="*/ 219 w 905"/>
                              <a:gd name="T35" fmla="*/ 1020 h 1066"/>
                              <a:gd name="T36" fmla="*/ 148 w 905"/>
                              <a:gd name="T37" fmla="*/ 1051 h 1066"/>
                              <a:gd name="T38" fmla="*/ 303 w 905"/>
                              <a:gd name="T39" fmla="*/ 1058 h 1066"/>
                              <a:gd name="T40" fmla="*/ 313 w 905"/>
                              <a:gd name="T41" fmla="*/ 1033 h 1066"/>
                              <a:gd name="T42" fmla="*/ 336 w 905"/>
                              <a:gd name="T43" fmla="*/ 984 h 1066"/>
                              <a:gd name="T44" fmla="*/ 403 w 905"/>
                              <a:gd name="T45" fmla="*/ 732 h 1066"/>
                              <a:gd name="T46" fmla="*/ 445 w 905"/>
                              <a:gd name="T47" fmla="*/ 617 h 1066"/>
                              <a:gd name="T48" fmla="*/ 464 w 905"/>
                              <a:gd name="T49" fmla="*/ 636 h 1066"/>
                              <a:gd name="T50" fmla="*/ 512 w 905"/>
                              <a:gd name="T51" fmla="*/ 772 h 1066"/>
                              <a:gd name="T52" fmla="*/ 568 w 905"/>
                              <a:gd name="T53" fmla="*/ 987 h 1066"/>
                              <a:gd name="T54" fmla="*/ 591 w 905"/>
                              <a:gd name="T55" fmla="*/ 1039 h 1066"/>
                              <a:gd name="T56" fmla="*/ 600 w 905"/>
                              <a:gd name="T57" fmla="*/ 1064 h 1066"/>
                              <a:gd name="T58" fmla="*/ 756 w 905"/>
                              <a:gd name="T59" fmla="*/ 1055 h 1066"/>
                              <a:gd name="T60" fmla="*/ 685 w 905"/>
                              <a:gd name="T61" fmla="*/ 1026 h 1066"/>
                              <a:gd name="T62" fmla="*/ 664 w 905"/>
                              <a:gd name="T63" fmla="*/ 966 h 1066"/>
                              <a:gd name="T64" fmla="*/ 612 w 905"/>
                              <a:gd name="T65" fmla="*/ 803 h 1066"/>
                              <a:gd name="T66" fmla="*/ 575 w 905"/>
                              <a:gd name="T67" fmla="*/ 636 h 1066"/>
                              <a:gd name="T68" fmla="*/ 577 w 905"/>
                              <a:gd name="T69" fmla="*/ 570 h 1066"/>
                              <a:gd name="T70" fmla="*/ 621 w 905"/>
                              <a:gd name="T71" fmla="*/ 536 h 1066"/>
                              <a:gd name="T72" fmla="*/ 583 w 905"/>
                              <a:gd name="T73" fmla="*/ 399 h 1066"/>
                              <a:gd name="T74" fmla="*/ 577 w 905"/>
                              <a:gd name="T75" fmla="*/ 319 h 1066"/>
                              <a:gd name="T76" fmla="*/ 665 w 905"/>
                              <a:gd name="T77" fmla="*/ 275 h 1066"/>
                              <a:gd name="T78" fmla="*/ 813 w 905"/>
                              <a:gd name="T79" fmla="*/ 200 h 1066"/>
                              <a:gd name="T80" fmla="*/ 851 w 905"/>
                              <a:gd name="T81" fmla="*/ 175 h 1066"/>
                              <a:gd name="T82" fmla="*/ 899 w 905"/>
                              <a:gd name="T83" fmla="*/ 132 h 1066"/>
                              <a:gd name="T84" fmla="*/ 898 w 905"/>
                              <a:gd name="T85" fmla="*/ 98 h 1066"/>
                              <a:gd name="T86" fmla="*/ 848 w 905"/>
                              <a:gd name="T87" fmla="*/ 117 h 1066"/>
                              <a:gd name="T88" fmla="*/ 842 w 905"/>
                              <a:gd name="T89" fmla="*/ 94 h 1066"/>
                              <a:gd name="T90" fmla="*/ 796 w 905"/>
                              <a:gd name="T91" fmla="*/ 138 h 1066"/>
                              <a:gd name="T92" fmla="*/ 727 w 905"/>
                              <a:gd name="T93" fmla="*/ 175 h 1066"/>
                              <a:gd name="T94" fmla="*/ 548 w 905"/>
                              <a:gd name="T95" fmla="*/ 209 h 1066"/>
                              <a:gd name="T96" fmla="*/ 504 w 905"/>
                              <a:gd name="T97" fmla="*/ 192 h 1066"/>
                              <a:gd name="T98" fmla="*/ 506 w 905"/>
                              <a:gd name="T99" fmla="*/ 152 h 1066"/>
                              <a:gd name="T100" fmla="*/ 522 w 905"/>
                              <a:gd name="T101" fmla="*/ 71 h 1066"/>
                              <a:gd name="T102" fmla="*/ 474 w 905"/>
                              <a:gd name="T103" fmla="*/ 0 h 1066"/>
                              <a:gd name="T104" fmla="*/ 391 w 905"/>
                              <a:gd name="T105" fmla="*/ 23 h 1066"/>
                              <a:gd name="T106" fmla="*/ 385 w 905"/>
                              <a:gd name="T107" fmla="*/ 134 h 1066"/>
                              <a:gd name="T108" fmla="*/ 399 w 905"/>
                              <a:gd name="T109" fmla="*/ 188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5" h="1066">
                                <a:moveTo>
                                  <a:pt x="399" y="188"/>
                                </a:moveTo>
                                <a:lnTo>
                                  <a:pt x="387" y="188"/>
                                </a:lnTo>
                                <a:lnTo>
                                  <a:pt x="376" y="190"/>
                                </a:lnTo>
                                <a:lnTo>
                                  <a:pt x="366" y="196"/>
                                </a:lnTo>
                                <a:lnTo>
                                  <a:pt x="355" y="203"/>
                                </a:lnTo>
                                <a:lnTo>
                                  <a:pt x="336" y="205"/>
                                </a:lnTo>
                                <a:lnTo>
                                  <a:pt x="315" y="205"/>
                                </a:lnTo>
                                <a:lnTo>
                                  <a:pt x="293" y="203"/>
                                </a:lnTo>
                                <a:lnTo>
                                  <a:pt x="268" y="200"/>
                                </a:lnTo>
                                <a:lnTo>
                                  <a:pt x="240" y="192"/>
                                </a:lnTo>
                                <a:lnTo>
                                  <a:pt x="176" y="171"/>
                                </a:lnTo>
                                <a:lnTo>
                                  <a:pt x="150" y="157"/>
                                </a:lnTo>
                                <a:lnTo>
                                  <a:pt x="127" y="146"/>
                                </a:lnTo>
                                <a:lnTo>
                                  <a:pt x="113" y="136"/>
                                </a:lnTo>
                                <a:lnTo>
                                  <a:pt x="109" y="132"/>
                                </a:lnTo>
                                <a:lnTo>
                                  <a:pt x="107" y="132"/>
                                </a:lnTo>
                                <a:lnTo>
                                  <a:pt x="102" y="142"/>
                                </a:lnTo>
                                <a:lnTo>
                                  <a:pt x="100" y="140"/>
                                </a:lnTo>
                                <a:lnTo>
                                  <a:pt x="94" y="134"/>
                                </a:lnTo>
                                <a:lnTo>
                                  <a:pt x="79" y="115"/>
                                </a:lnTo>
                                <a:lnTo>
                                  <a:pt x="71" y="102"/>
                                </a:lnTo>
                                <a:lnTo>
                                  <a:pt x="67" y="96"/>
                                </a:lnTo>
                                <a:lnTo>
                                  <a:pt x="63" y="88"/>
                                </a:lnTo>
                                <a:lnTo>
                                  <a:pt x="56" y="80"/>
                                </a:lnTo>
                                <a:lnTo>
                                  <a:pt x="54" y="79"/>
                                </a:lnTo>
                                <a:lnTo>
                                  <a:pt x="52" y="82"/>
                                </a:lnTo>
                                <a:lnTo>
                                  <a:pt x="52" y="96"/>
                                </a:lnTo>
                                <a:lnTo>
                                  <a:pt x="56" y="111"/>
                                </a:lnTo>
                                <a:lnTo>
                                  <a:pt x="56" y="121"/>
                                </a:lnTo>
                                <a:lnTo>
                                  <a:pt x="54" y="121"/>
                                </a:lnTo>
                                <a:lnTo>
                                  <a:pt x="50" y="119"/>
                                </a:lnTo>
                                <a:lnTo>
                                  <a:pt x="21" y="98"/>
                                </a:lnTo>
                                <a:lnTo>
                                  <a:pt x="8" y="92"/>
                                </a:lnTo>
                                <a:lnTo>
                                  <a:pt x="4" y="90"/>
                                </a:lnTo>
                                <a:lnTo>
                                  <a:pt x="2" y="90"/>
                                </a:lnTo>
                                <a:lnTo>
                                  <a:pt x="0" y="98"/>
                                </a:lnTo>
                                <a:lnTo>
                                  <a:pt x="2" y="109"/>
                                </a:lnTo>
                                <a:lnTo>
                                  <a:pt x="6" y="127"/>
                                </a:lnTo>
                                <a:lnTo>
                                  <a:pt x="13" y="144"/>
                                </a:lnTo>
                                <a:lnTo>
                                  <a:pt x="25" y="159"/>
                                </a:lnTo>
                                <a:lnTo>
                                  <a:pt x="33" y="167"/>
                                </a:lnTo>
                                <a:lnTo>
                                  <a:pt x="42" y="171"/>
                                </a:lnTo>
                                <a:lnTo>
                                  <a:pt x="52" y="171"/>
                                </a:lnTo>
                                <a:lnTo>
                                  <a:pt x="86" y="171"/>
                                </a:lnTo>
                                <a:lnTo>
                                  <a:pt x="81" y="190"/>
                                </a:lnTo>
                                <a:lnTo>
                                  <a:pt x="82" y="192"/>
                                </a:lnTo>
                                <a:lnTo>
                                  <a:pt x="90" y="196"/>
                                </a:lnTo>
                                <a:lnTo>
                                  <a:pt x="102" y="201"/>
                                </a:lnTo>
                                <a:lnTo>
                                  <a:pt x="115" y="209"/>
                                </a:lnTo>
                                <a:lnTo>
                                  <a:pt x="176" y="242"/>
                                </a:lnTo>
                                <a:lnTo>
                                  <a:pt x="205" y="257"/>
                                </a:lnTo>
                                <a:lnTo>
                                  <a:pt x="238" y="271"/>
                                </a:lnTo>
                                <a:lnTo>
                                  <a:pt x="268" y="284"/>
                                </a:lnTo>
                                <a:lnTo>
                                  <a:pt x="292" y="294"/>
                                </a:lnTo>
                                <a:lnTo>
                                  <a:pt x="311" y="303"/>
                                </a:lnTo>
                                <a:lnTo>
                                  <a:pt x="326" y="315"/>
                                </a:lnTo>
                                <a:lnTo>
                                  <a:pt x="336" y="326"/>
                                </a:lnTo>
                                <a:lnTo>
                                  <a:pt x="338" y="340"/>
                                </a:lnTo>
                                <a:lnTo>
                                  <a:pt x="336" y="349"/>
                                </a:lnTo>
                                <a:lnTo>
                                  <a:pt x="332" y="361"/>
                                </a:lnTo>
                                <a:lnTo>
                                  <a:pt x="322" y="394"/>
                                </a:lnTo>
                                <a:lnTo>
                                  <a:pt x="309" y="430"/>
                                </a:lnTo>
                                <a:lnTo>
                                  <a:pt x="299" y="461"/>
                                </a:lnTo>
                                <a:lnTo>
                                  <a:pt x="292" y="488"/>
                                </a:lnTo>
                                <a:lnTo>
                                  <a:pt x="286" y="513"/>
                                </a:lnTo>
                                <a:lnTo>
                                  <a:pt x="282" y="532"/>
                                </a:lnTo>
                                <a:lnTo>
                                  <a:pt x="282" y="545"/>
                                </a:lnTo>
                                <a:lnTo>
                                  <a:pt x="290" y="553"/>
                                </a:lnTo>
                                <a:lnTo>
                                  <a:pt x="303" y="559"/>
                                </a:lnTo>
                                <a:lnTo>
                                  <a:pt x="318" y="565"/>
                                </a:lnTo>
                                <a:lnTo>
                                  <a:pt x="332" y="568"/>
                                </a:lnTo>
                                <a:lnTo>
                                  <a:pt x="336" y="574"/>
                                </a:lnTo>
                                <a:lnTo>
                                  <a:pt x="336" y="588"/>
                                </a:lnTo>
                                <a:lnTo>
                                  <a:pt x="332" y="607"/>
                                </a:lnTo>
                                <a:lnTo>
                                  <a:pt x="328" y="632"/>
                                </a:lnTo>
                                <a:lnTo>
                                  <a:pt x="318" y="680"/>
                                </a:lnTo>
                                <a:lnTo>
                                  <a:pt x="315" y="701"/>
                                </a:lnTo>
                                <a:lnTo>
                                  <a:pt x="311" y="716"/>
                                </a:lnTo>
                                <a:lnTo>
                                  <a:pt x="299" y="770"/>
                                </a:lnTo>
                                <a:lnTo>
                                  <a:pt x="292" y="797"/>
                                </a:lnTo>
                                <a:lnTo>
                                  <a:pt x="286" y="822"/>
                                </a:lnTo>
                                <a:lnTo>
                                  <a:pt x="278" y="847"/>
                                </a:lnTo>
                                <a:lnTo>
                                  <a:pt x="268" y="874"/>
                                </a:lnTo>
                                <a:lnTo>
                                  <a:pt x="247" y="935"/>
                                </a:lnTo>
                                <a:lnTo>
                                  <a:pt x="240" y="962"/>
                                </a:lnTo>
                                <a:lnTo>
                                  <a:pt x="234" y="984"/>
                                </a:lnTo>
                                <a:lnTo>
                                  <a:pt x="228" y="997"/>
                                </a:lnTo>
                                <a:lnTo>
                                  <a:pt x="226" y="1001"/>
                                </a:lnTo>
                                <a:lnTo>
                                  <a:pt x="222" y="1018"/>
                                </a:lnTo>
                                <a:lnTo>
                                  <a:pt x="219" y="1020"/>
                                </a:lnTo>
                                <a:lnTo>
                                  <a:pt x="209" y="1022"/>
                                </a:lnTo>
                                <a:lnTo>
                                  <a:pt x="182" y="1030"/>
                                </a:lnTo>
                                <a:lnTo>
                                  <a:pt x="159" y="1041"/>
                                </a:lnTo>
                                <a:lnTo>
                                  <a:pt x="152" y="1047"/>
                                </a:lnTo>
                                <a:lnTo>
                                  <a:pt x="148" y="1051"/>
                                </a:lnTo>
                                <a:lnTo>
                                  <a:pt x="148" y="1060"/>
                                </a:lnTo>
                                <a:lnTo>
                                  <a:pt x="163" y="1060"/>
                                </a:lnTo>
                                <a:lnTo>
                                  <a:pt x="198" y="1058"/>
                                </a:lnTo>
                                <a:lnTo>
                                  <a:pt x="261" y="1058"/>
                                </a:lnTo>
                                <a:lnTo>
                                  <a:pt x="303" y="1058"/>
                                </a:lnTo>
                                <a:lnTo>
                                  <a:pt x="311" y="1057"/>
                                </a:lnTo>
                                <a:lnTo>
                                  <a:pt x="313" y="1053"/>
                                </a:lnTo>
                                <a:lnTo>
                                  <a:pt x="313" y="1049"/>
                                </a:lnTo>
                                <a:lnTo>
                                  <a:pt x="309" y="1039"/>
                                </a:lnTo>
                                <a:lnTo>
                                  <a:pt x="313" y="1033"/>
                                </a:lnTo>
                                <a:lnTo>
                                  <a:pt x="316" y="1032"/>
                                </a:lnTo>
                                <a:lnTo>
                                  <a:pt x="318" y="1028"/>
                                </a:lnTo>
                                <a:lnTo>
                                  <a:pt x="322" y="1018"/>
                                </a:lnTo>
                                <a:lnTo>
                                  <a:pt x="328" y="1003"/>
                                </a:lnTo>
                                <a:lnTo>
                                  <a:pt x="336" y="984"/>
                                </a:lnTo>
                                <a:lnTo>
                                  <a:pt x="366" y="891"/>
                                </a:lnTo>
                                <a:lnTo>
                                  <a:pt x="378" y="849"/>
                                </a:lnTo>
                                <a:lnTo>
                                  <a:pt x="385" y="807"/>
                                </a:lnTo>
                                <a:lnTo>
                                  <a:pt x="393" y="766"/>
                                </a:lnTo>
                                <a:lnTo>
                                  <a:pt x="403" y="732"/>
                                </a:lnTo>
                                <a:lnTo>
                                  <a:pt x="410" y="715"/>
                                </a:lnTo>
                                <a:lnTo>
                                  <a:pt x="418" y="695"/>
                                </a:lnTo>
                                <a:lnTo>
                                  <a:pt x="433" y="651"/>
                                </a:lnTo>
                                <a:lnTo>
                                  <a:pt x="439" y="632"/>
                                </a:lnTo>
                                <a:lnTo>
                                  <a:pt x="445" y="617"/>
                                </a:lnTo>
                                <a:lnTo>
                                  <a:pt x="449" y="605"/>
                                </a:lnTo>
                                <a:lnTo>
                                  <a:pt x="451" y="601"/>
                                </a:lnTo>
                                <a:lnTo>
                                  <a:pt x="455" y="609"/>
                                </a:lnTo>
                                <a:lnTo>
                                  <a:pt x="458" y="620"/>
                                </a:lnTo>
                                <a:lnTo>
                                  <a:pt x="464" y="636"/>
                                </a:lnTo>
                                <a:lnTo>
                                  <a:pt x="470" y="655"/>
                                </a:lnTo>
                                <a:lnTo>
                                  <a:pt x="485" y="699"/>
                                </a:lnTo>
                                <a:lnTo>
                                  <a:pt x="493" y="720"/>
                                </a:lnTo>
                                <a:lnTo>
                                  <a:pt x="501" y="738"/>
                                </a:lnTo>
                                <a:lnTo>
                                  <a:pt x="512" y="772"/>
                                </a:lnTo>
                                <a:lnTo>
                                  <a:pt x="520" y="813"/>
                                </a:lnTo>
                                <a:lnTo>
                                  <a:pt x="522" y="834"/>
                                </a:lnTo>
                                <a:lnTo>
                                  <a:pt x="527" y="855"/>
                                </a:lnTo>
                                <a:lnTo>
                                  <a:pt x="537" y="897"/>
                                </a:lnTo>
                                <a:lnTo>
                                  <a:pt x="568" y="987"/>
                                </a:lnTo>
                                <a:lnTo>
                                  <a:pt x="575" y="1007"/>
                                </a:lnTo>
                                <a:lnTo>
                                  <a:pt x="581" y="1022"/>
                                </a:lnTo>
                                <a:lnTo>
                                  <a:pt x="585" y="1032"/>
                                </a:lnTo>
                                <a:lnTo>
                                  <a:pt x="587" y="1035"/>
                                </a:lnTo>
                                <a:lnTo>
                                  <a:pt x="591" y="1039"/>
                                </a:lnTo>
                                <a:lnTo>
                                  <a:pt x="595" y="1045"/>
                                </a:lnTo>
                                <a:lnTo>
                                  <a:pt x="591" y="1055"/>
                                </a:lnTo>
                                <a:lnTo>
                                  <a:pt x="591" y="1058"/>
                                </a:lnTo>
                                <a:lnTo>
                                  <a:pt x="593" y="1062"/>
                                </a:lnTo>
                                <a:lnTo>
                                  <a:pt x="600" y="1064"/>
                                </a:lnTo>
                                <a:lnTo>
                                  <a:pt x="642" y="1064"/>
                                </a:lnTo>
                                <a:lnTo>
                                  <a:pt x="706" y="1064"/>
                                </a:lnTo>
                                <a:lnTo>
                                  <a:pt x="740" y="1066"/>
                                </a:lnTo>
                                <a:lnTo>
                                  <a:pt x="756" y="1066"/>
                                </a:lnTo>
                                <a:lnTo>
                                  <a:pt x="756" y="1055"/>
                                </a:lnTo>
                                <a:lnTo>
                                  <a:pt x="752" y="1051"/>
                                </a:lnTo>
                                <a:lnTo>
                                  <a:pt x="744" y="1047"/>
                                </a:lnTo>
                                <a:lnTo>
                                  <a:pt x="721" y="1033"/>
                                </a:lnTo>
                                <a:lnTo>
                                  <a:pt x="696" y="1028"/>
                                </a:lnTo>
                                <a:lnTo>
                                  <a:pt x="685" y="1026"/>
                                </a:lnTo>
                                <a:lnTo>
                                  <a:pt x="681" y="1024"/>
                                </a:lnTo>
                                <a:lnTo>
                                  <a:pt x="677" y="1007"/>
                                </a:lnTo>
                                <a:lnTo>
                                  <a:pt x="675" y="1001"/>
                                </a:lnTo>
                                <a:lnTo>
                                  <a:pt x="669" y="987"/>
                                </a:lnTo>
                                <a:lnTo>
                                  <a:pt x="664" y="966"/>
                                </a:lnTo>
                                <a:lnTo>
                                  <a:pt x="656" y="939"/>
                                </a:lnTo>
                                <a:lnTo>
                                  <a:pt x="635" y="880"/>
                                </a:lnTo>
                                <a:lnTo>
                                  <a:pt x="625" y="853"/>
                                </a:lnTo>
                                <a:lnTo>
                                  <a:pt x="618" y="828"/>
                                </a:lnTo>
                                <a:lnTo>
                                  <a:pt x="612" y="803"/>
                                </a:lnTo>
                                <a:lnTo>
                                  <a:pt x="606" y="776"/>
                                </a:lnTo>
                                <a:lnTo>
                                  <a:pt x="593" y="722"/>
                                </a:lnTo>
                                <a:lnTo>
                                  <a:pt x="589" y="707"/>
                                </a:lnTo>
                                <a:lnTo>
                                  <a:pt x="585" y="686"/>
                                </a:lnTo>
                                <a:lnTo>
                                  <a:pt x="575" y="636"/>
                                </a:lnTo>
                                <a:lnTo>
                                  <a:pt x="571" y="613"/>
                                </a:lnTo>
                                <a:lnTo>
                                  <a:pt x="568" y="593"/>
                                </a:lnTo>
                                <a:lnTo>
                                  <a:pt x="568" y="578"/>
                                </a:lnTo>
                                <a:lnTo>
                                  <a:pt x="571" y="572"/>
                                </a:lnTo>
                                <a:lnTo>
                                  <a:pt x="577" y="570"/>
                                </a:lnTo>
                                <a:lnTo>
                                  <a:pt x="585" y="568"/>
                                </a:lnTo>
                                <a:lnTo>
                                  <a:pt x="600" y="565"/>
                                </a:lnTo>
                                <a:lnTo>
                                  <a:pt x="614" y="557"/>
                                </a:lnTo>
                                <a:lnTo>
                                  <a:pt x="621" y="549"/>
                                </a:lnTo>
                                <a:lnTo>
                                  <a:pt x="621" y="536"/>
                                </a:lnTo>
                                <a:lnTo>
                                  <a:pt x="619" y="517"/>
                                </a:lnTo>
                                <a:lnTo>
                                  <a:pt x="612" y="494"/>
                                </a:lnTo>
                                <a:lnTo>
                                  <a:pt x="604" y="467"/>
                                </a:lnTo>
                                <a:lnTo>
                                  <a:pt x="595" y="436"/>
                                </a:lnTo>
                                <a:lnTo>
                                  <a:pt x="583" y="399"/>
                                </a:lnTo>
                                <a:lnTo>
                                  <a:pt x="571" y="367"/>
                                </a:lnTo>
                                <a:lnTo>
                                  <a:pt x="568" y="355"/>
                                </a:lnTo>
                                <a:lnTo>
                                  <a:pt x="566" y="346"/>
                                </a:lnTo>
                                <a:lnTo>
                                  <a:pt x="568" y="332"/>
                                </a:lnTo>
                                <a:lnTo>
                                  <a:pt x="577" y="319"/>
                                </a:lnTo>
                                <a:lnTo>
                                  <a:pt x="593" y="307"/>
                                </a:lnTo>
                                <a:lnTo>
                                  <a:pt x="612" y="298"/>
                                </a:lnTo>
                                <a:lnTo>
                                  <a:pt x="623" y="294"/>
                                </a:lnTo>
                                <a:lnTo>
                                  <a:pt x="635" y="288"/>
                                </a:lnTo>
                                <a:lnTo>
                                  <a:pt x="665" y="275"/>
                                </a:lnTo>
                                <a:lnTo>
                                  <a:pt x="698" y="261"/>
                                </a:lnTo>
                                <a:lnTo>
                                  <a:pt x="727" y="246"/>
                                </a:lnTo>
                                <a:lnTo>
                                  <a:pt x="788" y="213"/>
                                </a:lnTo>
                                <a:lnTo>
                                  <a:pt x="802" y="205"/>
                                </a:lnTo>
                                <a:lnTo>
                                  <a:pt x="813" y="200"/>
                                </a:lnTo>
                                <a:lnTo>
                                  <a:pt x="821" y="196"/>
                                </a:lnTo>
                                <a:lnTo>
                                  <a:pt x="823" y="194"/>
                                </a:lnTo>
                                <a:lnTo>
                                  <a:pt x="817" y="177"/>
                                </a:lnTo>
                                <a:lnTo>
                                  <a:pt x="828" y="177"/>
                                </a:lnTo>
                                <a:lnTo>
                                  <a:pt x="851" y="175"/>
                                </a:lnTo>
                                <a:lnTo>
                                  <a:pt x="861" y="175"/>
                                </a:lnTo>
                                <a:lnTo>
                                  <a:pt x="871" y="171"/>
                                </a:lnTo>
                                <a:lnTo>
                                  <a:pt x="880" y="163"/>
                                </a:lnTo>
                                <a:lnTo>
                                  <a:pt x="890" y="150"/>
                                </a:lnTo>
                                <a:lnTo>
                                  <a:pt x="899" y="132"/>
                                </a:lnTo>
                                <a:lnTo>
                                  <a:pt x="903" y="115"/>
                                </a:lnTo>
                                <a:lnTo>
                                  <a:pt x="905" y="104"/>
                                </a:lnTo>
                                <a:lnTo>
                                  <a:pt x="903" y="96"/>
                                </a:lnTo>
                                <a:lnTo>
                                  <a:pt x="901" y="96"/>
                                </a:lnTo>
                                <a:lnTo>
                                  <a:pt x="898" y="98"/>
                                </a:lnTo>
                                <a:lnTo>
                                  <a:pt x="884" y="104"/>
                                </a:lnTo>
                                <a:lnTo>
                                  <a:pt x="853" y="125"/>
                                </a:lnTo>
                                <a:lnTo>
                                  <a:pt x="850" y="127"/>
                                </a:lnTo>
                                <a:lnTo>
                                  <a:pt x="848" y="127"/>
                                </a:lnTo>
                                <a:lnTo>
                                  <a:pt x="848" y="117"/>
                                </a:lnTo>
                                <a:lnTo>
                                  <a:pt x="851" y="102"/>
                                </a:lnTo>
                                <a:lnTo>
                                  <a:pt x="851" y="88"/>
                                </a:lnTo>
                                <a:lnTo>
                                  <a:pt x="851" y="84"/>
                                </a:lnTo>
                                <a:lnTo>
                                  <a:pt x="848" y="84"/>
                                </a:lnTo>
                                <a:lnTo>
                                  <a:pt x="842" y="94"/>
                                </a:lnTo>
                                <a:lnTo>
                                  <a:pt x="825" y="121"/>
                                </a:lnTo>
                                <a:lnTo>
                                  <a:pt x="811" y="140"/>
                                </a:lnTo>
                                <a:lnTo>
                                  <a:pt x="804" y="146"/>
                                </a:lnTo>
                                <a:lnTo>
                                  <a:pt x="802" y="148"/>
                                </a:lnTo>
                                <a:lnTo>
                                  <a:pt x="796" y="138"/>
                                </a:lnTo>
                                <a:lnTo>
                                  <a:pt x="794" y="138"/>
                                </a:lnTo>
                                <a:lnTo>
                                  <a:pt x="790" y="142"/>
                                </a:lnTo>
                                <a:lnTo>
                                  <a:pt x="777" y="152"/>
                                </a:lnTo>
                                <a:lnTo>
                                  <a:pt x="754" y="163"/>
                                </a:lnTo>
                                <a:lnTo>
                                  <a:pt x="727" y="175"/>
                                </a:lnTo>
                                <a:lnTo>
                                  <a:pt x="664" y="196"/>
                                </a:lnTo>
                                <a:lnTo>
                                  <a:pt x="635" y="203"/>
                                </a:lnTo>
                                <a:lnTo>
                                  <a:pt x="610" y="207"/>
                                </a:lnTo>
                                <a:lnTo>
                                  <a:pt x="568" y="211"/>
                                </a:lnTo>
                                <a:lnTo>
                                  <a:pt x="548" y="209"/>
                                </a:lnTo>
                                <a:lnTo>
                                  <a:pt x="537" y="201"/>
                                </a:lnTo>
                                <a:lnTo>
                                  <a:pt x="527" y="194"/>
                                </a:lnTo>
                                <a:lnTo>
                                  <a:pt x="516" y="190"/>
                                </a:lnTo>
                                <a:lnTo>
                                  <a:pt x="504" y="190"/>
                                </a:lnTo>
                                <a:lnTo>
                                  <a:pt x="504" y="192"/>
                                </a:lnTo>
                                <a:lnTo>
                                  <a:pt x="502" y="190"/>
                                </a:lnTo>
                                <a:lnTo>
                                  <a:pt x="501" y="184"/>
                                </a:lnTo>
                                <a:lnTo>
                                  <a:pt x="499" y="171"/>
                                </a:lnTo>
                                <a:lnTo>
                                  <a:pt x="501" y="161"/>
                                </a:lnTo>
                                <a:lnTo>
                                  <a:pt x="506" y="152"/>
                                </a:lnTo>
                                <a:lnTo>
                                  <a:pt x="510" y="146"/>
                                </a:lnTo>
                                <a:lnTo>
                                  <a:pt x="514" y="134"/>
                                </a:lnTo>
                                <a:lnTo>
                                  <a:pt x="518" y="119"/>
                                </a:lnTo>
                                <a:lnTo>
                                  <a:pt x="522" y="96"/>
                                </a:lnTo>
                                <a:lnTo>
                                  <a:pt x="522" y="71"/>
                                </a:lnTo>
                                <a:lnTo>
                                  <a:pt x="514" y="42"/>
                                </a:lnTo>
                                <a:lnTo>
                                  <a:pt x="501" y="15"/>
                                </a:lnTo>
                                <a:lnTo>
                                  <a:pt x="491" y="7"/>
                                </a:lnTo>
                                <a:lnTo>
                                  <a:pt x="479" y="2"/>
                                </a:lnTo>
                                <a:lnTo>
                                  <a:pt x="474" y="0"/>
                                </a:lnTo>
                                <a:lnTo>
                                  <a:pt x="433" y="0"/>
                                </a:lnTo>
                                <a:lnTo>
                                  <a:pt x="420" y="0"/>
                                </a:lnTo>
                                <a:lnTo>
                                  <a:pt x="410" y="4"/>
                                </a:lnTo>
                                <a:lnTo>
                                  <a:pt x="403" y="9"/>
                                </a:lnTo>
                                <a:lnTo>
                                  <a:pt x="391" y="23"/>
                                </a:lnTo>
                                <a:lnTo>
                                  <a:pt x="382" y="38"/>
                                </a:lnTo>
                                <a:lnTo>
                                  <a:pt x="378" y="55"/>
                                </a:lnTo>
                                <a:lnTo>
                                  <a:pt x="378" y="96"/>
                                </a:lnTo>
                                <a:lnTo>
                                  <a:pt x="380" y="117"/>
                                </a:lnTo>
                                <a:lnTo>
                                  <a:pt x="385" y="134"/>
                                </a:lnTo>
                                <a:lnTo>
                                  <a:pt x="393" y="148"/>
                                </a:lnTo>
                                <a:lnTo>
                                  <a:pt x="399" y="157"/>
                                </a:lnTo>
                                <a:lnTo>
                                  <a:pt x="405" y="171"/>
                                </a:lnTo>
                                <a:lnTo>
                                  <a:pt x="405" y="178"/>
                                </a:lnTo>
                                <a:lnTo>
                                  <a:pt x="399" y="188"/>
                                </a:lnTo>
                                <a:close/>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352" name="Freeform 10"/>
                        <wps:cNvSpPr>
                          <a:spLocks/>
                        </wps:cNvSpPr>
                        <wps:spPr bwMode="auto">
                          <a:xfrm>
                            <a:off x="2592" y="2473"/>
                            <a:ext cx="664" cy="784"/>
                          </a:xfrm>
                          <a:custGeom>
                            <a:avLst/>
                            <a:gdLst>
                              <a:gd name="T0" fmla="*/ 259 w 664"/>
                              <a:gd name="T1" fmla="*/ 150 h 784"/>
                              <a:gd name="T2" fmla="*/ 175 w 664"/>
                              <a:gd name="T3" fmla="*/ 140 h 784"/>
                              <a:gd name="T4" fmla="*/ 82 w 664"/>
                              <a:gd name="T5" fmla="*/ 100 h 784"/>
                              <a:gd name="T6" fmla="*/ 69 w 664"/>
                              <a:gd name="T7" fmla="*/ 100 h 784"/>
                              <a:gd name="T8" fmla="*/ 38 w 664"/>
                              <a:gd name="T9" fmla="*/ 60 h 784"/>
                              <a:gd name="T10" fmla="*/ 38 w 664"/>
                              <a:gd name="T11" fmla="*/ 91 h 784"/>
                              <a:gd name="T12" fmla="*/ 2 w 664"/>
                              <a:gd name="T13" fmla="*/ 67 h 784"/>
                              <a:gd name="T14" fmla="*/ 10 w 664"/>
                              <a:gd name="T15" fmla="*/ 108 h 784"/>
                              <a:gd name="T16" fmla="*/ 54 w 664"/>
                              <a:gd name="T17" fmla="*/ 127 h 784"/>
                              <a:gd name="T18" fmla="*/ 67 w 664"/>
                              <a:gd name="T19" fmla="*/ 144 h 784"/>
                              <a:gd name="T20" fmla="*/ 198 w 664"/>
                              <a:gd name="T21" fmla="*/ 208 h 784"/>
                              <a:gd name="T22" fmla="*/ 247 w 664"/>
                              <a:gd name="T23" fmla="*/ 250 h 784"/>
                              <a:gd name="T24" fmla="*/ 226 w 664"/>
                              <a:gd name="T25" fmla="*/ 317 h 784"/>
                              <a:gd name="T26" fmla="*/ 207 w 664"/>
                              <a:gd name="T27" fmla="*/ 402 h 784"/>
                              <a:gd name="T28" fmla="*/ 244 w 664"/>
                              <a:gd name="T29" fmla="*/ 419 h 784"/>
                              <a:gd name="T30" fmla="*/ 242 w 664"/>
                              <a:gd name="T31" fmla="*/ 465 h 784"/>
                              <a:gd name="T32" fmla="*/ 221 w 664"/>
                              <a:gd name="T33" fmla="*/ 567 h 784"/>
                              <a:gd name="T34" fmla="*/ 198 w 664"/>
                              <a:gd name="T35" fmla="*/ 644 h 784"/>
                              <a:gd name="T36" fmla="*/ 167 w 664"/>
                              <a:gd name="T37" fmla="*/ 732 h 784"/>
                              <a:gd name="T38" fmla="*/ 153 w 664"/>
                              <a:gd name="T39" fmla="*/ 751 h 784"/>
                              <a:gd name="T40" fmla="*/ 107 w 664"/>
                              <a:gd name="T41" fmla="*/ 773 h 784"/>
                              <a:gd name="T42" fmla="*/ 192 w 664"/>
                              <a:gd name="T43" fmla="*/ 778 h 784"/>
                              <a:gd name="T44" fmla="*/ 226 w 664"/>
                              <a:gd name="T45" fmla="*/ 765 h 784"/>
                              <a:gd name="T46" fmla="*/ 240 w 664"/>
                              <a:gd name="T47" fmla="*/ 738 h 784"/>
                              <a:gd name="T48" fmla="*/ 290 w 664"/>
                              <a:gd name="T49" fmla="*/ 563 h 784"/>
                              <a:gd name="T50" fmla="*/ 324 w 664"/>
                              <a:gd name="T51" fmla="*/ 465 h 784"/>
                              <a:gd name="T52" fmla="*/ 334 w 664"/>
                              <a:gd name="T53" fmla="*/ 446 h 784"/>
                              <a:gd name="T54" fmla="*/ 345 w 664"/>
                              <a:gd name="T55" fmla="*/ 482 h 784"/>
                              <a:gd name="T56" fmla="*/ 382 w 664"/>
                              <a:gd name="T57" fmla="*/ 596 h 784"/>
                              <a:gd name="T58" fmla="*/ 424 w 664"/>
                              <a:gd name="T59" fmla="*/ 742 h 784"/>
                              <a:gd name="T60" fmla="*/ 437 w 664"/>
                              <a:gd name="T61" fmla="*/ 767 h 784"/>
                              <a:gd name="T62" fmla="*/ 441 w 664"/>
                              <a:gd name="T63" fmla="*/ 782 h 784"/>
                              <a:gd name="T64" fmla="*/ 556 w 664"/>
                              <a:gd name="T65" fmla="*/ 784 h 784"/>
                              <a:gd name="T66" fmla="*/ 531 w 664"/>
                              <a:gd name="T67" fmla="*/ 761 h 784"/>
                              <a:gd name="T68" fmla="*/ 499 w 664"/>
                              <a:gd name="T69" fmla="*/ 740 h 784"/>
                              <a:gd name="T70" fmla="*/ 481 w 664"/>
                              <a:gd name="T71" fmla="*/ 692 h 784"/>
                              <a:gd name="T72" fmla="*/ 449 w 664"/>
                              <a:gd name="T73" fmla="*/ 592 h 784"/>
                              <a:gd name="T74" fmla="*/ 430 w 664"/>
                              <a:gd name="T75" fmla="*/ 504 h 784"/>
                              <a:gd name="T76" fmla="*/ 418 w 664"/>
                              <a:gd name="T77" fmla="*/ 436 h 784"/>
                              <a:gd name="T78" fmla="*/ 451 w 664"/>
                              <a:gd name="T79" fmla="*/ 409 h 784"/>
                              <a:gd name="T80" fmla="*/ 451 w 664"/>
                              <a:gd name="T81" fmla="*/ 363 h 784"/>
                              <a:gd name="T82" fmla="*/ 420 w 664"/>
                              <a:gd name="T83" fmla="*/ 269 h 784"/>
                              <a:gd name="T84" fmla="*/ 424 w 664"/>
                              <a:gd name="T85" fmla="*/ 235 h 784"/>
                              <a:gd name="T86" fmla="*/ 514 w 664"/>
                              <a:gd name="T87" fmla="*/ 192 h 784"/>
                              <a:gd name="T88" fmla="*/ 602 w 664"/>
                              <a:gd name="T89" fmla="*/ 144 h 784"/>
                              <a:gd name="T90" fmla="*/ 625 w 664"/>
                              <a:gd name="T91" fmla="*/ 129 h 784"/>
                              <a:gd name="T92" fmla="*/ 660 w 664"/>
                              <a:gd name="T93" fmla="*/ 96 h 784"/>
                              <a:gd name="T94" fmla="*/ 658 w 664"/>
                              <a:gd name="T95" fmla="*/ 71 h 784"/>
                              <a:gd name="T96" fmla="*/ 623 w 664"/>
                              <a:gd name="T97" fmla="*/ 94 h 784"/>
                              <a:gd name="T98" fmla="*/ 623 w 664"/>
                              <a:gd name="T99" fmla="*/ 64 h 784"/>
                              <a:gd name="T100" fmla="*/ 591 w 664"/>
                              <a:gd name="T101" fmla="*/ 108 h 784"/>
                              <a:gd name="T102" fmla="*/ 571 w 664"/>
                              <a:gd name="T103" fmla="*/ 112 h 784"/>
                              <a:gd name="T104" fmla="*/ 466 w 664"/>
                              <a:gd name="T105" fmla="*/ 150 h 784"/>
                              <a:gd name="T106" fmla="*/ 405 w 664"/>
                              <a:gd name="T107" fmla="*/ 154 h 784"/>
                              <a:gd name="T108" fmla="*/ 370 w 664"/>
                              <a:gd name="T109" fmla="*/ 140 h 784"/>
                              <a:gd name="T110" fmla="*/ 366 w 664"/>
                              <a:gd name="T111" fmla="*/ 125 h 784"/>
                              <a:gd name="T112" fmla="*/ 378 w 664"/>
                              <a:gd name="T113" fmla="*/ 100 h 784"/>
                              <a:gd name="T114" fmla="*/ 378 w 664"/>
                              <a:gd name="T115" fmla="*/ 31 h 784"/>
                              <a:gd name="T116" fmla="*/ 347 w 664"/>
                              <a:gd name="T117" fmla="*/ 0 h 784"/>
                              <a:gd name="T118" fmla="*/ 295 w 664"/>
                              <a:gd name="T119" fmla="*/ 8 h 784"/>
                              <a:gd name="T120" fmla="*/ 278 w 664"/>
                              <a:gd name="T121" fmla="*/ 71 h 784"/>
                              <a:gd name="T122" fmla="*/ 293 w 664"/>
                              <a:gd name="T123" fmla="*/ 117 h 784"/>
                              <a:gd name="T124" fmla="*/ 292 w 664"/>
                              <a:gd name="T125" fmla="*/ 139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64" h="784">
                                <a:moveTo>
                                  <a:pt x="292" y="139"/>
                                </a:moveTo>
                                <a:lnTo>
                                  <a:pt x="284" y="139"/>
                                </a:lnTo>
                                <a:lnTo>
                                  <a:pt x="268" y="144"/>
                                </a:lnTo>
                                <a:lnTo>
                                  <a:pt x="259" y="150"/>
                                </a:lnTo>
                                <a:lnTo>
                                  <a:pt x="247" y="152"/>
                                </a:lnTo>
                                <a:lnTo>
                                  <a:pt x="215" y="148"/>
                                </a:lnTo>
                                <a:lnTo>
                                  <a:pt x="198" y="146"/>
                                </a:lnTo>
                                <a:lnTo>
                                  <a:pt x="175" y="140"/>
                                </a:lnTo>
                                <a:lnTo>
                                  <a:pt x="128" y="125"/>
                                </a:lnTo>
                                <a:lnTo>
                                  <a:pt x="109" y="117"/>
                                </a:lnTo>
                                <a:lnTo>
                                  <a:pt x="92" y="108"/>
                                </a:lnTo>
                                <a:lnTo>
                                  <a:pt x="82" y="100"/>
                                </a:lnTo>
                                <a:lnTo>
                                  <a:pt x="79" y="98"/>
                                </a:lnTo>
                                <a:lnTo>
                                  <a:pt x="75" y="106"/>
                                </a:lnTo>
                                <a:lnTo>
                                  <a:pt x="73" y="104"/>
                                </a:lnTo>
                                <a:lnTo>
                                  <a:pt x="69" y="100"/>
                                </a:lnTo>
                                <a:lnTo>
                                  <a:pt x="58" y="87"/>
                                </a:lnTo>
                                <a:lnTo>
                                  <a:pt x="46" y="66"/>
                                </a:lnTo>
                                <a:lnTo>
                                  <a:pt x="40" y="60"/>
                                </a:lnTo>
                                <a:lnTo>
                                  <a:pt x="38" y="60"/>
                                </a:lnTo>
                                <a:lnTo>
                                  <a:pt x="38" y="62"/>
                                </a:lnTo>
                                <a:lnTo>
                                  <a:pt x="40" y="83"/>
                                </a:lnTo>
                                <a:lnTo>
                                  <a:pt x="40" y="91"/>
                                </a:lnTo>
                                <a:lnTo>
                                  <a:pt x="38" y="91"/>
                                </a:lnTo>
                                <a:lnTo>
                                  <a:pt x="36" y="89"/>
                                </a:lnTo>
                                <a:lnTo>
                                  <a:pt x="15" y="73"/>
                                </a:lnTo>
                                <a:lnTo>
                                  <a:pt x="6" y="69"/>
                                </a:lnTo>
                                <a:lnTo>
                                  <a:pt x="2" y="67"/>
                                </a:lnTo>
                                <a:lnTo>
                                  <a:pt x="0" y="71"/>
                                </a:lnTo>
                                <a:lnTo>
                                  <a:pt x="0" y="83"/>
                                </a:lnTo>
                                <a:lnTo>
                                  <a:pt x="4" y="94"/>
                                </a:lnTo>
                                <a:lnTo>
                                  <a:pt x="10" y="108"/>
                                </a:lnTo>
                                <a:lnTo>
                                  <a:pt x="17" y="117"/>
                                </a:lnTo>
                                <a:lnTo>
                                  <a:pt x="25" y="123"/>
                                </a:lnTo>
                                <a:lnTo>
                                  <a:pt x="38" y="125"/>
                                </a:lnTo>
                                <a:lnTo>
                                  <a:pt x="54" y="127"/>
                                </a:lnTo>
                                <a:lnTo>
                                  <a:pt x="63" y="127"/>
                                </a:lnTo>
                                <a:lnTo>
                                  <a:pt x="59" y="140"/>
                                </a:lnTo>
                                <a:lnTo>
                                  <a:pt x="61" y="142"/>
                                </a:lnTo>
                                <a:lnTo>
                                  <a:pt x="67" y="144"/>
                                </a:lnTo>
                                <a:lnTo>
                                  <a:pt x="84" y="154"/>
                                </a:lnTo>
                                <a:lnTo>
                                  <a:pt x="128" y="177"/>
                                </a:lnTo>
                                <a:lnTo>
                                  <a:pt x="175" y="200"/>
                                </a:lnTo>
                                <a:lnTo>
                                  <a:pt x="198" y="208"/>
                                </a:lnTo>
                                <a:lnTo>
                                  <a:pt x="215" y="215"/>
                                </a:lnTo>
                                <a:lnTo>
                                  <a:pt x="240" y="231"/>
                                </a:lnTo>
                                <a:lnTo>
                                  <a:pt x="245" y="240"/>
                                </a:lnTo>
                                <a:lnTo>
                                  <a:pt x="247" y="250"/>
                                </a:lnTo>
                                <a:lnTo>
                                  <a:pt x="245" y="258"/>
                                </a:lnTo>
                                <a:lnTo>
                                  <a:pt x="244" y="267"/>
                                </a:lnTo>
                                <a:lnTo>
                                  <a:pt x="236" y="290"/>
                                </a:lnTo>
                                <a:lnTo>
                                  <a:pt x="226" y="317"/>
                                </a:lnTo>
                                <a:lnTo>
                                  <a:pt x="219" y="340"/>
                                </a:lnTo>
                                <a:lnTo>
                                  <a:pt x="209" y="377"/>
                                </a:lnTo>
                                <a:lnTo>
                                  <a:pt x="207" y="392"/>
                                </a:lnTo>
                                <a:lnTo>
                                  <a:pt x="207" y="402"/>
                                </a:lnTo>
                                <a:lnTo>
                                  <a:pt x="213" y="408"/>
                                </a:lnTo>
                                <a:lnTo>
                                  <a:pt x="222" y="411"/>
                                </a:lnTo>
                                <a:lnTo>
                                  <a:pt x="234" y="415"/>
                                </a:lnTo>
                                <a:lnTo>
                                  <a:pt x="244" y="419"/>
                                </a:lnTo>
                                <a:lnTo>
                                  <a:pt x="245" y="423"/>
                                </a:lnTo>
                                <a:lnTo>
                                  <a:pt x="245" y="433"/>
                                </a:lnTo>
                                <a:lnTo>
                                  <a:pt x="244" y="448"/>
                                </a:lnTo>
                                <a:lnTo>
                                  <a:pt x="242" y="465"/>
                                </a:lnTo>
                                <a:lnTo>
                                  <a:pt x="234" y="500"/>
                                </a:lnTo>
                                <a:lnTo>
                                  <a:pt x="230" y="515"/>
                                </a:lnTo>
                                <a:lnTo>
                                  <a:pt x="228" y="527"/>
                                </a:lnTo>
                                <a:lnTo>
                                  <a:pt x="221" y="567"/>
                                </a:lnTo>
                                <a:lnTo>
                                  <a:pt x="215" y="588"/>
                                </a:lnTo>
                                <a:lnTo>
                                  <a:pt x="211" y="605"/>
                                </a:lnTo>
                                <a:lnTo>
                                  <a:pt x="205" y="623"/>
                                </a:lnTo>
                                <a:lnTo>
                                  <a:pt x="198" y="644"/>
                                </a:lnTo>
                                <a:lnTo>
                                  <a:pt x="182" y="688"/>
                                </a:lnTo>
                                <a:lnTo>
                                  <a:pt x="176" y="707"/>
                                </a:lnTo>
                                <a:lnTo>
                                  <a:pt x="171" y="723"/>
                                </a:lnTo>
                                <a:lnTo>
                                  <a:pt x="167" y="732"/>
                                </a:lnTo>
                                <a:lnTo>
                                  <a:pt x="165" y="736"/>
                                </a:lnTo>
                                <a:lnTo>
                                  <a:pt x="163" y="748"/>
                                </a:lnTo>
                                <a:lnTo>
                                  <a:pt x="159" y="750"/>
                                </a:lnTo>
                                <a:lnTo>
                                  <a:pt x="153" y="751"/>
                                </a:lnTo>
                                <a:lnTo>
                                  <a:pt x="132" y="757"/>
                                </a:lnTo>
                                <a:lnTo>
                                  <a:pt x="117" y="765"/>
                                </a:lnTo>
                                <a:lnTo>
                                  <a:pt x="109" y="771"/>
                                </a:lnTo>
                                <a:lnTo>
                                  <a:pt x="107" y="773"/>
                                </a:lnTo>
                                <a:lnTo>
                                  <a:pt x="107" y="780"/>
                                </a:lnTo>
                                <a:lnTo>
                                  <a:pt x="119" y="780"/>
                                </a:lnTo>
                                <a:lnTo>
                                  <a:pt x="144" y="778"/>
                                </a:lnTo>
                                <a:lnTo>
                                  <a:pt x="192" y="778"/>
                                </a:lnTo>
                                <a:lnTo>
                                  <a:pt x="222" y="778"/>
                                </a:lnTo>
                                <a:lnTo>
                                  <a:pt x="228" y="776"/>
                                </a:lnTo>
                                <a:lnTo>
                                  <a:pt x="230" y="771"/>
                                </a:lnTo>
                                <a:lnTo>
                                  <a:pt x="226" y="765"/>
                                </a:lnTo>
                                <a:lnTo>
                                  <a:pt x="232" y="759"/>
                                </a:lnTo>
                                <a:lnTo>
                                  <a:pt x="234" y="757"/>
                                </a:lnTo>
                                <a:lnTo>
                                  <a:pt x="236" y="750"/>
                                </a:lnTo>
                                <a:lnTo>
                                  <a:pt x="240" y="738"/>
                                </a:lnTo>
                                <a:lnTo>
                                  <a:pt x="245" y="723"/>
                                </a:lnTo>
                                <a:lnTo>
                                  <a:pt x="268" y="657"/>
                                </a:lnTo>
                                <a:lnTo>
                                  <a:pt x="284" y="594"/>
                                </a:lnTo>
                                <a:lnTo>
                                  <a:pt x="290" y="563"/>
                                </a:lnTo>
                                <a:lnTo>
                                  <a:pt x="297" y="538"/>
                                </a:lnTo>
                                <a:lnTo>
                                  <a:pt x="307" y="511"/>
                                </a:lnTo>
                                <a:lnTo>
                                  <a:pt x="318" y="479"/>
                                </a:lnTo>
                                <a:lnTo>
                                  <a:pt x="324" y="465"/>
                                </a:lnTo>
                                <a:lnTo>
                                  <a:pt x="328" y="454"/>
                                </a:lnTo>
                                <a:lnTo>
                                  <a:pt x="330" y="446"/>
                                </a:lnTo>
                                <a:lnTo>
                                  <a:pt x="332" y="442"/>
                                </a:lnTo>
                                <a:lnTo>
                                  <a:pt x="334" y="446"/>
                                </a:lnTo>
                                <a:lnTo>
                                  <a:pt x="334" y="450"/>
                                </a:lnTo>
                                <a:lnTo>
                                  <a:pt x="338" y="458"/>
                                </a:lnTo>
                                <a:lnTo>
                                  <a:pt x="341" y="469"/>
                                </a:lnTo>
                                <a:lnTo>
                                  <a:pt x="345" y="482"/>
                                </a:lnTo>
                                <a:lnTo>
                                  <a:pt x="357" y="515"/>
                                </a:lnTo>
                                <a:lnTo>
                                  <a:pt x="368" y="542"/>
                                </a:lnTo>
                                <a:lnTo>
                                  <a:pt x="376" y="567"/>
                                </a:lnTo>
                                <a:lnTo>
                                  <a:pt x="382" y="596"/>
                                </a:lnTo>
                                <a:lnTo>
                                  <a:pt x="387" y="629"/>
                                </a:lnTo>
                                <a:lnTo>
                                  <a:pt x="395" y="659"/>
                                </a:lnTo>
                                <a:lnTo>
                                  <a:pt x="418" y="727"/>
                                </a:lnTo>
                                <a:lnTo>
                                  <a:pt x="424" y="742"/>
                                </a:lnTo>
                                <a:lnTo>
                                  <a:pt x="428" y="753"/>
                                </a:lnTo>
                                <a:lnTo>
                                  <a:pt x="430" y="761"/>
                                </a:lnTo>
                                <a:lnTo>
                                  <a:pt x="432" y="763"/>
                                </a:lnTo>
                                <a:lnTo>
                                  <a:pt x="437" y="767"/>
                                </a:lnTo>
                                <a:lnTo>
                                  <a:pt x="433" y="775"/>
                                </a:lnTo>
                                <a:lnTo>
                                  <a:pt x="433" y="778"/>
                                </a:lnTo>
                                <a:lnTo>
                                  <a:pt x="435" y="780"/>
                                </a:lnTo>
                                <a:lnTo>
                                  <a:pt x="441" y="782"/>
                                </a:lnTo>
                                <a:lnTo>
                                  <a:pt x="474" y="782"/>
                                </a:lnTo>
                                <a:lnTo>
                                  <a:pt x="520" y="782"/>
                                </a:lnTo>
                                <a:lnTo>
                                  <a:pt x="545" y="784"/>
                                </a:lnTo>
                                <a:lnTo>
                                  <a:pt x="556" y="784"/>
                                </a:lnTo>
                                <a:lnTo>
                                  <a:pt x="556" y="776"/>
                                </a:lnTo>
                                <a:lnTo>
                                  <a:pt x="554" y="775"/>
                                </a:lnTo>
                                <a:lnTo>
                                  <a:pt x="547" y="769"/>
                                </a:lnTo>
                                <a:lnTo>
                                  <a:pt x="531" y="761"/>
                                </a:lnTo>
                                <a:lnTo>
                                  <a:pt x="512" y="753"/>
                                </a:lnTo>
                                <a:lnTo>
                                  <a:pt x="504" y="751"/>
                                </a:lnTo>
                                <a:lnTo>
                                  <a:pt x="501" y="751"/>
                                </a:lnTo>
                                <a:lnTo>
                                  <a:pt x="499" y="740"/>
                                </a:lnTo>
                                <a:lnTo>
                                  <a:pt x="497" y="736"/>
                                </a:lnTo>
                                <a:lnTo>
                                  <a:pt x="493" y="727"/>
                                </a:lnTo>
                                <a:lnTo>
                                  <a:pt x="487" y="711"/>
                                </a:lnTo>
                                <a:lnTo>
                                  <a:pt x="481" y="692"/>
                                </a:lnTo>
                                <a:lnTo>
                                  <a:pt x="468" y="648"/>
                                </a:lnTo>
                                <a:lnTo>
                                  <a:pt x="458" y="627"/>
                                </a:lnTo>
                                <a:lnTo>
                                  <a:pt x="453" y="609"/>
                                </a:lnTo>
                                <a:lnTo>
                                  <a:pt x="449" y="592"/>
                                </a:lnTo>
                                <a:lnTo>
                                  <a:pt x="445" y="571"/>
                                </a:lnTo>
                                <a:lnTo>
                                  <a:pt x="435" y="531"/>
                                </a:lnTo>
                                <a:lnTo>
                                  <a:pt x="433" y="519"/>
                                </a:lnTo>
                                <a:lnTo>
                                  <a:pt x="430" y="504"/>
                                </a:lnTo>
                                <a:lnTo>
                                  <a:pt x="426" y="486"/>
                                </a:lnTo>
                                <a:lnTo>
                                  <a:pt x="422" y="467"/>
                                </a:lnTo>
                                <a:lnTo>
                                  <a:pt x="420" y="450"/>
                                </a:lnTo>
                                <a:lnTo>
                                  <a:pt x="418" y="436"/>
                                </a:lnTo>
                                <a:lnTo>
                                  <a:pt x="418" y="425"/>
                                </a:lnTo>
                                <a:lnTo>
                                  <a:pt x="420" y="421"/>
                                </a:lnTo>
                                <a:lnTo>
                                  <a:pt x="441" y="415"/>
                                </a:lnTo>
                                <a:lnTo>
                                  <a:pt x="451" y="409"/>
                                </a:lnTo>
                                <a:lnTo>
                                  <a:pt x="456" y="404"/>
                                </a:lnTo>
                                <a:lnTo>
                                  <a:pt x="456" y="394"/>
                                </a:lnTo>
                                <a:lnTo>
                                  <a:pt x="455" y="381"/>
                                </a:lnTo>
                                <a:lnTo>
                                  <a:pt x="451" y="363"/>
                                </a:lnTo>
                                <a:lnTo>
                                  <a:pt x="445" y="342"/>
                                </a:lnTo>
                                <a:lnTo>
                                  <a:pt x="437" y="319"/>
                                </a:lnTo>
                                <a:lnTo>
                                  <a:pt x="428" y="294"/>
                                </a:lnTo>
                                <a:lnTo>
                                  <a:pt x="420" y="269"/>
                                </a:lnTo>
                                <a:lnTo>
                                  <a:pt x="418" y="260"/>
                                </a:lnTo>
                                <a:lnTo>
                                  <a:pt x="416" y="254"/>
                                </a:lnTo>
                                <a:lnTo>
                                  <a:pt x="418" y="244"/>
                                </a:lnTo>
                                <a:lnTo>
                                  <a:pt x="424" y="235"/>
                                </a:lnTo>
                                <a:lnTo>
                                  <a:pt x="449" y="219"/>
                                </a:lnTo>
                                <a:lnTo>
                                  <a:pt x="466" y="212"/>
                                </a:lnTo>
                                <a:lnTo>
                                  <a:pt x="489" y="204"/>
                                </a:lnTo>
                                <a:lnTo>
                                  <a:pt x="514" y="192"/>
                                </a:lnTo>
                                <a:lnTo>
                                  <a:pt x="535" y="181"/>
                                </a:lnTo>
                                <a:lnTo>
                                  <a:pt x="579" y="156"/>
                                </a:lnTo>
                                <a:lnTo>
                                  <a:pt x="596" y="146"/>
                                </a:lnTo>
                                <a:lnTo>
                                  <a:pt x="602" y="144"/>
                                </a:lnTo>
                                <a:lnTo>
                                  <a:pt x="604" y="142"/>
                                </a:lnTo>
                                <a:lnTo>
                                  <a:pt x="600" y="131"/>
                                </a:lnTo>
                                <a:lnTo>
                                  <a:pt x="610" y="131"/>
                                </a:lnTo>
                                <a:lnTo>
                                  <a:pt x="625" y="129"/>
                                </a:lnTo>
                                <a:lnTo>
                                  <a:pt x="641" y="125"/>
                                </a:lnTo>
                                <a:lnTo>
                                  <a:pt x="646" y="119"/>
                                </a:lnTo>
                                <a:lnTo>
                                  <a:pt x="654" y="110"/>
                                </a:lnTo>
                                <a:lnTo>
                                  <a:pt x="660" y="96"/>
                                </a:lnTo>
                                <a:lnTo>
                                  <a:pt x="664" y="85"/>
                                </a:lnTo>
                                <a:lnTo>
                                  <a:pt x="664" y="75"/>
                                </a:lnTo>
                                <a:lnTo>
                                  <a:pt x="662" y="71"/>
                                </a:lnTo>
                                <a:lnTo>
                                  <a:pt x="658" y="71"/>
                                </a:lnTo>
                                <a:lnTo>
                                  <a:pt x="648" y="77"/>
                                </a:lnTo>
                                <a:lnTo>
                                  <a:pt x="627" y="92"/>
                                </a:lnTo>
                                <a:lnTo>
                                  <a:pt x="625" y="94"/>
                                </a:lnTo>
                                <a:lnTo>
                                  <a:pt x="623" y="94"/>
                                </a:lnTo>
                                <a:lnTo>
                                  <a:pt x="623" y="87"/>
                                </a:lnTo>
                                <a:lnTo>
                                  <a:pt x="625" y="66"/>
                                </a:lnTo>
                                <a:lnTo>
                                  <a:pt x="625" y="64"/>
                                </a:lnTo>
                                <a:lnTo>
                                  <a:pt x="623" y="64"/>
                                </a:lnTo>
                                <a:lnTo>
                                  <a:pt x="618" y="69"/>
                                </a:lnTo>
                                <a:lnTo>
                                  <a:pt x="606" y="89"/>
                                </a:lnTo>
                                <a:lnTo>
                                  <a:pt x="595" y="104"/>
                                </a:lnTo>
                                <a:lnTo>
                                  <a:pt x="591" y="108"/>
                                </a:lnTo>
                                <a:lnTo>
                                  <a:pt x="589" y="110"/>
                                </a:lnTo>
                                <a:lnTo>
                                  <a:pt x="585" y="102"/>
                                </a:lnTo>
                                <a:lnTo>
                                  <a:pt x="581" y="104"/>
                                </a:lnTo>
                                <a:lnTo>
                                  <a:pt x="571" y="112"/>
                                </a:lnTo>
                                <a:lnTo>
                                  <a:pt x="554" y="119"/>
                                </a:lnTo>
                                <a:lnTo>
                                  <a:pt x="535" y="129"/>
                                </a:lnTo>
                                <a:lnTo>
                                  <a:pt x="489" y="144"/>
                                </a:lnTo>
                                <a:lnTo>
                                  <a:pt x="466" y="150"/>
                                </a:lnTo>
                                <a:lnTo>
                                  <a:pt x="449" y="154"/>
                                </a:lnTo>
                                <a:lnTo>
                                  <a:pt x="433" y="154"/>
                                </a:lnTo>
                                <a:lnTo>
                                  <a:pt x="416" y="156"/>
                                </a:lnTo>
                                <a:lnTo>
                                  <a:pt x="405" y="154"/>
                                </a:lnTo>
                                <a:lnTo>
                                  <a:pt x="395" y="148"/>
                                </a:lnTo>
                                <a:lnTo>
                                  <a:pt x="387" y="142"/>
                                </a:lnTo>
                                <a:lnTo>
                                  <a:pt x="380" y="140"/>
                                </a:lnTo>
                                <a:lnTo>
                                  <a:pt x="370" y="140"/>
                                </a:lnTo>
                                <a:lnTo>
                                  <a:pt x="372" y="140"/>
                                </a:lnTo>
                                <a:lnTo>
                                  <a:pt x="370" y="139"/>
                                </a:lnTo>
                                <a:lnTo>
                                  <a:pt x="368" y="135"/>
                                </a:lnTo>
                                <a:lnTo>
                                  <a:pt x="366" y="125"/>
                                </a:lnTo>
                                <a:lnTo>
                                  <a:pt x="368" y="119"/>
                                </a:lnTo>
                                <a:lnTo>
                                  <a:pt x="372" y="112"/>
                                </a:lnTo>
                                <a:lnTo>
                                  <a:pt x="374" y="108"/>
                                </a:lnTo>
                                <a:lnTo>
                                  <a:pt x="378" y="100"/>
                                </a:lnTo>
                                <a:lnTo>
                                  <a:pt x="380" y="87"/>
                                </a:lnTo>
                                <a:lnTo>
                                  <a:pt x="382" y="71"/>
                                </a:lnTo>
                                <a:lnTo>
                                  <a:pt x="382" y="54"/>
                                </a:lnTo>
                                <a:lnTo>
                                  <a:pt x="378" y="31"/>
                                </a:lnTo>
                                <a:lnTo>
                                  <a:pt x="368" y="12"/>
                                </a:lnTo>
                                <a:lnTo>
                                  <a:pt x="361" y="6"/>
                                </a:lnTo>
                                <a:lnTo>
                                  <a:pt x="353" y="2"/>
                                </a:lnTo>
                                <a:lnTo>
                                  <a:pt x="347" y="0"/>
                                </a:lnTo>
                                <a:lnTo>
                                  <a:pt x="318" y="0"/>
                                </a:lnTo>
                                <a:lnTo>
                                  <a:pt x="309" y="0"/>
                                </a:lnTo>
                                <a:lnTo>
                                  <a:pt x="301" y="4"/>
                                </a:lnTo>
                                <a:lnTo>
                                  <a:pt x="295" y="8"/>
                                </a:lnTo>
                                <a:lnTo>
                                  <a:pt x="288" y="17"/>
                                </a:lnTo>
                                <a:lnTo>
                                  <a:pt x="280" y="29"/>
                                </a:lnTo>
                                <a:lnTo>
                                  <a:pt x="278" y="42"/>
                                </a:lnTo>
                                <a:lnTo>
                                  <a:pt x="278" y="71"/>
                                </a:lnTo>
                                <a:lnTo>
                                  <a:pt x="280" y="87"/>
                                </a:lnTo>
                                <a:lnTo>
                                  <a:pt x="284" y="100"/>
                                </a:lnTo>
                                <a:lnTo>
                                  <a:pt x="290" y="112"/>
                                </a:lnTo>
                                <a:lnTo>
                                  <a:pt x="293" y="117"/>
                                </a:lnTo>
                                <a:lnTo>
                                  <a:pt x="297" y="127"/>
                                </a:lnTo>
                                <a:lnTo>
                                  <a:pt x="297" y="131"/>
                                </a:lnTo>
                                <a:lnTo>
                                  <a:pt x="293" y="139"/>
                                </a:lnTo>
                                <a:lnTo>
                                  <a:pt x="292" y="139"/>
                                </a:lnTo>
                                <a:close/>
                              </a:path>
                            </a:pathLst>
                          </a:custGeom>
                          <a:solidFill>
                            <a:srgbClr val="5F5F5F"/>
                          </a:solidFill>
                          <a:ln w="0">
                            <a:solidFill>
                              <a:srgbClr val="000000"/>
                            </a:solidFill>
                            <a:round/>
                            <a:headEnd/>
                            <a:tailEnd/>
                          </a:ln>
                        </wps:spPr>
                        <wps:bodyPr rot="0" vert="horz" wrap="square" lIns="91440" tIns="45720" rIns="91440" bIns="45720" anchor="t" anchorCtr="0" upright="1">
                          <a:noAutofit/>
                        </wps:bodyPr>
                      </wps:wsp>
                    </wpg:grpSp>
                    <wpg:grpSp>
                      <wpg:cNvPr id="353" name="Group 11"/>
                      <wpg:cNvGrpSpPr>
                        <a:grpSpLocks/>
                      </wpg:cNvGrpSpPr>
                      <wpg:grpSpPr bwMode="auto">
                        <a:xfrm rot="18900000">
                          <a:off x="870" y="1421"/>
                          <a:ext cx="1083" cy="686"/>
                          <a:chOff x="248" y="1819"/>
                          <a:chExt cx="3824" cy="2420"/>
                        </a:xfrm>
                      </wpg:grpSpPr>
                      <wps:wsp>
                        <wps:cNvPr id="354" name="Freeform 12"/>
                        <wps:cNvSpPr>
                          <a:spLocks/>
                        </wps:cNvSpPr>
                        <wps:spPr bwMode="auto">
                          <a:xfrm>
                            <a:off x="282" y="3448"/>
                            <a:ext cx="3757" cy="356"/>
                          </a:xfrm>
                          <a:custGeom>
                            <a:avLst/>
                            <a:gdLst>
                              <a:gd name="T0" fmla="*/ 3633 w 3757"/>
                              <a:gd name="T1" fmla="*/ 180 h 356"/>
                              <a:gd name="T2" fmla="*/ 3442 w 3757"/>
                              <a:gd name="T3" fmla="*/ 135 h 356"/>
                              <a:gd name="T4" fmla="*/ 3210 w 3757"/>
                              <a:gd name="T5" fmla="*/ 82 h 356"/>
                              <a:gd name="T6" fmla="*/ 2951 w 3757"/>
                              <a:gd name="T7" fmla="*/ 33 h 356"/>
                              <a:gd name="T8" fmla="*/ 2689 w 3757"/>
                              <a:gd name="T9" fmla="*/ 7 h 356"/>
                              <a:gd name="T10" fmla="*/ 2434 w 3757"/>
                              <a:gd name="T11" fmla="*/ 7 h 356"/>
                              <a:gd name="T12" fmla="*/ 2206 w 3757"/>
                              <a:gd name="T13" fmla="*/ 45 h 356"/>
                              <a:gd name="T14" fmla="*/ 2015 w 3757"/>
                              <a:gd name="T15" fmla="*/ 135 h 356"/>
                              <a:gd name="T16" fmla="*/ 1880 w 3757"/>
                              <a:gd name="T17" fmla="*/ 292 h 356"/>
                              <a:gd name="T18" fmla="*/ 1753 w 3757"/>
                              <a:gd name="T19" fmla="*/ 138 h 356"/>
                              <a:gd name="T20" fmla="*/ 1562 w 3757"/>
                              <a:gd name="T21" fmla="*/ 48 h 356"/>
                              <a:gd name="T22" fmla="*/ 1333 w 3757"/>
                              <a:gd name="T23" fmla="*/ 7 h 356"/>
                              <a:gd name="T24" fmla="*/ 1078 w 3757"/>
                              <a:gd name="T25" fmla="*/ 7 h 356"/>
                              <a:gd name="T26" fmla="*/ 813 w 3757"/>
                              <a:gd name="T27" fmla="*/ 37 h 356"/>
                              <a:gd name="T28" fmla="*/ 554 w 3757"/>
                              <a:gd name="T29" fmla="*/ 86 h 356"/>
                              <a:gd name="T30" fmla="*/ 318 w 3757"/>
                              <a:gd name="T31" fmla="*/ 135 h 356"/>
                              <a:gd name="T32" fmla="*/ 123 w 3757"/>
                              <a:gd name="T33" fmla="*/ 180 h 356"/>
                              <a:gd name="T34" fmla="*/ 232 w 3757"/>
                              <a:gd name="T35" fmla="*/ 300 h 356"/>
                              <a:gd name="T36" fmla="*/ 794 w 3757"/>
                              <a:gd name="T37" fmla="*/ 288 h 356"/>
                              <a:gd name="T38" fmla="*/ 1468 w 3757"/>
                              <a:gd name="T39" fmla="*/ 270 h 356"/>
                              <a:gd name="T40" fmla="*/ 1633 w 3757"/>
                              <a:gd name="T41" fmla="*/ 258 h 356"/>
                              <a:gd name="T42" fmla="*/ 1693 w 3757"/>
                              <a:gd name="T43" fmla="*/ 277 h 356"/>
                              <a:gd name="T44" fmla="*/ 1670 w 3757"/>
                              <a:gd name="T45" fmla="*/ 318 h 356"/>
                              <a:gd name="T46" fmla="*/ 1659 w 3757"/>
                              <a:gd name="T47" fmla="*/ 333 h 356"/>
                              <a:gd name="T48" fmla="*/ 1670 w 3757"/>
                              <a:gd name="T49" fmla="*/ 356 h 356"/>
                              <a:gd name="T50" fmla="*/ 2101 w 3757"/>
                              <a:gd name="T51" fmla="*/ 348 h 356"/>
                              <a:gd name="T52" fmla="*/ 2097 w 3757"/>
                              <a:gd name="T53" fmla="*/ 322 h 356"/>
                              <a:gd name="T54" fmla="*/ 2060 w 3757"/>
                              <a:gd name="T55" fmla="*/ 307 h 356"/>
                              <a:gd name="T56" fmla="*/ 2093 w 3757"/>
                              <a:gd name="T57" fmla="*/ 262 h 356"/>
                              <a:gd name="T58" fmla="*/ 2150 w 3757"/>
                              <a:gd name="T59" fmla="*/ 262 h 356"/>
                              <a:gd name="T60" fmla="*/ 2397 w 3757"/>
                              <a:gd name="T61" fmla="*/ 270 h 356"/>
                              <a:gd name="T62" fmla="*/ 2966 w 3757"/>
                              <a:gd name="T63" fmla="*/ 288 h 356"/>
                              <a:gd name="T64" fmla="*/ 3524 w 3757"/>
                              <a:gd name="T65" fmla="*/ 300 h 356"/>
                              <a:gd name="T66" fmla="*/ 3757 w 3757"/>
                              <a:gd name="T67" fmla="*/ 30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57" h="356">
                                <a:moveTo>
                                  <a:pt x="3757" y="307"/>
                                </a:moveTo>
                                <a:lnTo>
                                  <a:pt x="3633" y="180"/>
                                </a:lnTo>
                                <a:lnTo>
                                  <a:pt x="3543" y="157"/>
                                </a:lnTo>
                                <a:lnTo>
                                  <a:pt x="3442" y="135"/>
                                </a:lnTo>
                                <a:lnTo>
                                  <a:pt x="3330" y="108"/>
                                </a:lnTo>
                                <a:lnTo>
                                  <a:pt x="3210" y="82"/>
                                </a:lnTo>
                                <a:lnTo>
                                  <a:pt x="3082" y="56"/>
                                </a:lnTo>
                                <a:lnTo>
                                  <a:pt x="2951" y="33"/>
                                </a:lnTo>
                                <a:lnTo>
                                  <a:pt x="2820" y="18"/>
                                </a:lnTo>
                                <a:lnTo>
                                  <a:pt x="2689" y="7"/>
                                </a:lnTo>
                                <a:lnTo>
                                  <a:pt x="2562" y="0"/>
                                </a:lnTo>
                                <a:lnTo>
                                  <a:pt x="2434" y="7"/>
                                </a:lnTo>
                                <a:lnTo>
                                  <a:pt x="2318" y="18"/>
                                </a:lnTo>
                                <a:lnTo>
                                  <a:pt x="2206" y="45"/>
                                </a:lnTo>
                                <a:lnTo>
                                  <a:pt x="2105" y="82"/>
                                </a:lnTo>
                                <a:lnTo>
                                  <a:pt x="2015" y="135"/>
                                </a:lnTo>
                                <a:lnTo>
                                  <a:pt x="1936" y="206"/>
                                </a:lnTo>
                                <a:lnTo>
                                  <a:pt x="1880" y="292"/>
                                </a:lnTo>
                                <a:lnTo>
                                  <a:pt x="1824" y="206"/>
                                </a:lnTo>
                                <a:lnTo>
                                  <a:pt x="1753" y="138"/>
                                </a:lnTo>
                                <a:lnTo>
                                  <a:pt x="1663" y="86"/>
                                </a:lnTo>
                                <a:lnTo>
                                  <a:pt x="1562" y="48"/>
                                </a:lnTo>
                                <a:lnTo>
                                  <a:pt x="1453" y="22"/>
                                </a:lnTo>
                                <a:lnTo>
                                  <a:pt x="1333" y="7"/>
                                </a:lnTo>
                                <a:lnTo>
                                  <a:pt x="1206" y="7"/>
                                </a:lnTo>
                                <a:lnTo>
                                  <a:pt x="1078" y="7"/>
                                </a:lnTo>
                                <a:lnTo>
                                  <a:pt x="944" y="22"/>
                                </a:lnTo>
                                <a:lnTo>
                                  <a:pt x="813" y="37"/>
                                </a:lnTo>
                                <a:lnTo>
                                  <a:pt x="678" y="60"/>
                                </a:lnTo>
                                <a:lnTo>
                                  <a:pt x="554" y="86"/>
                                </a:lnTo>
                                <a:lnTo>
                                  <a:pt x="430" y="108"/>
                                </a:lnTo>
                                <a:lnTo>
                                  <a:pt x="318" y="135"/>
                                </a:lnTo>
                                <a:lnTo>
                                  <a:pt x="213" y="157"/>
                                </a:lnTo>
                                <a:lnTo>
                                  <a:pt x="123" y="180"/>
                                </a:lnTo>
                                <a:lnTo>
                                  <a:pt x="0" y="307"/>
                                </a:lnTo>
                                <a:lnTo>
                                  <a:pt x="232" y="300"/>
                                </a:lnTo>
                                <a:lnTo>
                                  <a:pt x="494" y="296"/>
                                </a:lnTo>
                                <a:lnTo>
                                  <a:pt x="794" y="288"/>
                                </a:lnTo>
                                <a:lnTo>
                                  <a:pt x="1093" y="277"/>
                                </a:lnTo>
                                <a:lnTo>
                                  <a:pt x="1468" y="270"/>
                                </a:lnTo>
                                <a:lnTo>
                                  <a:pt x="1610" y="262"/>
                                </a:lnTo>
                                <a:lnTo>
                                  <a:pt x="1633" y="258"/>
                                </a:lnTo>
                                <a:lnTo>
                                  <a:pt x="1667" y="262"/>
                                </a:lnTo>
                                <a:lnTo>
                                  <a:pt x="1693" y="277"/>
                                </a:lnTo>
                                <a:lnTo>
                                  <a:pt x="1696" y="307"/>
                                </a:lnTo>
                                <a:lnTo>
                                  <a:pt x="1670" y="318"/>
                                </a:lnTo>
                                <a:lnTo>
                                  <a:pt x="1663" y="322"/>
                                </a:lnTo>
                                <a:lnTo>
                                  <a:pt x="1659" y="333"/>
                                </a:lnTo>
                                <a:lnTo>
                                  <a:pt x="1659" y="348"/>
                                </a:lnTo>
                                <a:lnTo>
                                  <a:pt x="1670" y="356"/>
                                </a:lnTo>
                                <a:lnTo>
                                  <a:pt x="2086" y="356"/>
                                </a:lnTo>
                                <a:lnTo>
                                  <a:pt x="2101" y="348"/>
                                </a:lnTo>
                                <a:lnTo>
                                  <a:pt x="2101" y="333"/>
                                </a:lnTo>
                                <a:lnTo>
                                  <a:pt x="2097" y="322"/>
                                </a:lnTo>
                                <a:lnTo>
                                  <a:pt x="2086" y="318"/>
                                </a:lnTo>
                                <a:lnTo>
                                  <a:pt x="2060" y="307"/>
                                </a:lnTo>
                                <a:lnTo>
                                  <a:pt x="2067" y="277"/>
                                </a:lnTo>
                                <a:lnTo>
                                  <a:pt x="2093" y="262"/>
                                </a:lnTo>
                                <a:lnTo>
                                  <a:pt x="2123" y="258"/>
                                </a:lnTo>
                                <a:lnTo>
                                  <a:pt x="2150" y="262"/>
                                </a:lnTo>
                                <a:lnTo>
                                  <a:pt x="2206" y="262"/>
                                </a:lnTo>
                                <a:lnTo>
                                  <a:pt x="2397" y="270"/>
                                </a:lnTo>
                                <a:lnTo>
                                  <a:pt x="2667" y="277"/>
                                </a:lnTo>
                                <a:lnTo>
                                  <a:pt x="2966" y="288"/>
                                </a:lnTo>
                                <a:lnTo>
                                  <a:pt x="3266" y="296"/>
                                </a:lnTo>
                                <a:lnTo>
                                  <a:pt x="3524" y="300"/>
                                </a:lnTo>
                                <a:lnTo>
                                  <a:pt x="3708" y="307"/>
                                </a:lnTo>
                                <a:lnTo>
                                  <a:pt x="3757" y="307"/>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355" name="Freeform 13"/>
                        <wps:cNvSpPr>
                          <a:spLocks/>
                        </wps:cNvSpPr>
                        <wps:spPr bwMode="auto">
                          <a:xfrm>
                            <a:off x="405" y="1842"/>
                            <a:ext cx="3510" cy="1898"/>
                          </a:xfrm>
                          <a:custGeom>
                            <a:avLst/>
                            <a:gdLst>
                              <a:gd name="T0" fmla="*/ 742 w 3510"/>
                              <a:gd name="T1" fmla="*/ 135 h 1898"/>
                              <a:gd name="T2" fmla="*/ 836 w 3510"/>
                              <a:gd name="T3" fmla="*/ 71 h 1898"/>
                              <a:gd name="T4" fmla="*/ 963 w 3510"/>
                              <a:gd name="T5" fmla="*/ 45 h 1898"/>
                              <a:gd name="T6" fmla="*/ 1090 w 3510"/>
                              <a:gd name="T7" fmla="*/ 22 h 1898"/>
                              <a:gd name="T8" fmla="*/ 1214 w 3510"/>
                              <a:gd name="T9" fmla="*/ 7 h 1898"/>
                              <a:gd name="T10" fmla="*/ 1341 w 3510"/>
                              <a:gd name="T11" fmla="*/ 3 h 1898"/>
                              <a:gd name="T12" fmla="*/ 1465 w 3510"/>
                              <a:gd name="T13" fmla="*/ 22 h 1898"/>
                              <a:gd name="T14" fmla="*/ 1581 w 3510"/>
                              <a:gd name="T15" fmla="*/ 63 h 1898"/>
                              <a:gd name="T16" fmla="*/ 1693 w 3510"/>
                              <a:gd name="T17" fmla="*/ 127 h 1898"/>
                              <a:gd name="T18" fmla="*/ 1761 w 3510"/>
                              <a:gd name="T19" fmla="*/ 172 h 1898"/>
                              <a:gd name="T20" fmla="*/ 1817 w 3510"/>
                              <a:gd name="T21" fmla="*/ 127 h 1898"/>
                              <a:gd name="T22" fmla="*/ 1929 w 3510"/>
                              <a:gd name="T23" fmla="*/ 63 h 1898"/>
                              <a:gd name="T24" fmla="*/ 2045 w 3510"/>
                              <a:gd name="T25" fmla="*/ 22 h 1898"/>
                              <a:gd name="T26" fmla="*/ 2169 w 3510"/>
                              <a:gd name="T27" fmla="*/ 3 h 1898"/>
                              <a:gd name="T28" fmla="*/ 2293 w 3510"/>
                              <a:gd name="T29" fmla="*/ 7 h 1898"/>
                              <a:gd name="T30" fmla="*/ 2424 w 3510"/>
                              <a:gd name="T31" fmla="*/ 22 h 1898"/>
                              <a:gd name="T32" fmla="*/ 2551 w 3510"/>
                              <a:gd name="T33" fmla="*/ 45 h 1898"/>
                              <a:gd name="T34" fmla="*/ 2678 w 3510"/>
                              <a:gd name="T35" fmla="*/ 71 h 1898"/>
                              <a:gd name="T36" fmla="*/ 2791 w 3510"/>
                              <a:gd name="T37" fmla="*/ 165 h 1898"/>
                              <a:gd name="T38" fmla="*/ 3420 w 3510"/>
                              <a:gd name="T39" fmla="*/ 1763 h 1898"/>
                              <a:gd name="T40" fmla="*/ 3207 w 3510"/>
                              <a:gd name="T41" fmla="*/ 1714 h 1898"/>
                              <a:gd name="T42" fmla="*/ 2959 w 3510"/>
                              <a:gd name="T43" fmla="*/ 1662 h 1898"/>
                              <a:gd name="T44" fmla="*/ 2697 w 3510"/>
                              <a:gd name="T45" fmla="*/ 1624 h 1898"/>
                              <a:gd name="T46" fmla="*/ 2439 w 3510"/>
                              <a:gd name="T47" fmla="*/ 1606 h 1898"/>
                              <a:gd name="T48" fmla="*/ 2195 w 3510"/>
                              <a:gd name="T49" fmla="*/ 1624 h 1898"/>
                              <a:gd name="T50" fmla="*/ 1982 w 3510"/>
                              <a:gd name="T51" fmla="*/ 1688 h 1898"/>
                              <a:gd name="T52" fmla="*/ 1813 w 3510"/>
                              <a:gd name="T53" fmla="*/ 1812 h 1898"/>
                              <a:gd name="T54" fmla="*/ 1701 w 3510"/>
                              <a:gd name="T55" fmla="*/ 1812 h 1898"/>
                              <a:gd name="T56" fmla="*/ 1540 w 3510"/>
                              <a:gd name="T57" fmla="*/ 1692 h 1898"/>
                              <a:gd name="T58" fmla="*/ 1330 w 3510"/>
                              <a:gd name="T59" fmla="*/ 1628 h 1898"/>
                              <a:gd name="T60" fmla="*/ 1083 w 3510"/>
                              <a:gd name="T61" fmla="*/ 1613 h 1898"/>
                              <a:gd name="T62" fmla="*/ 821 w 3510"/>
                              <a:gd name="T63" fmla="*/ 1628 h 1898"/>
                              <a:gd name="T64" fmla="*/ 555 w 3510"/>
                              <a:gd name="T65" fmla="*/ 1666 h 1898"/>
                              <a:gd name="T66" fmla="*/ 307 w 3510"/>
                              <a:gd name="T67" fmla="*/ 1714 h 1898"/>
                              <a:gd name="T68" fmla="*/ 90 w 3510"/>
                              <a:gd name="T69" fmla="*/ 1763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10" h="1898">
                                <a:moveTo>
                                  <a:pt x="0" y="1786"/>
                                </a:moveTo>
                                <a:lnTo>
                                  <a:pt x="742" y="135"/>
                                </a:lnTo>
                                <a:lnTo>
                                  <a:pt x="776" y="86"/>
                                </a:lnTo>
                                <a:lnTo>
                                  <a:pt x="836" y="71"/>
                                </a:lnTo>
                                <a:lnTo>
                                  <a:pt x="899" y="60"/>
                                </a:lnTo>
                                <a:lnTo>
                                  <a:pt x="963" y="45"/>
                                </a:lnTo>
                                <a:lnTo>
                                  <a:pt x="1027" y="33"/>
                                </a:lnTo>
                                <a:lnTo>
                                  <a:pt x="1090" y="22"/>
                                </a:lnTo>
                                <a:lnTo>
                                  <a:pt x="1154" y="15"/>
                                </a:lnTo>
                                <a:lnTo>
                                  <a:pt x="1214" y="7"/>
                                </a:lnTo>
                                <a:lnTo>
                                  <a:pt x="1278" y="3"/>
                                </a:lnTo>
                                <a:lnTo>
                                  <a:pt x="1341" y="3"/>
                                </a:lnTo>
                                <a:lnTo>
                                  <a:pt x="1405" y="7"/>
                                </a:lnTo>
                                <a:lnTo>
                                  <a:pt x="1465" y="22"/>
                                </a:lnTo>
                                <a:lnTo>
                                  <a:pt x="1521" y="37"/>
                                </a:lnTo>
                                <a:lnTo>
                                  <a:pt x="1581" y="63"/>
                                </a:lnTo>
                                <a:lnTo>
                                  <a:pt x="1637" y="93"/>
                                </a:lnTo>
                                <a:lnTo>
                                  <a:pt x="1693" y="127"/>
                                </a:lnTo>
                                <a:lnTo>
                                  <a:pt x="1742" y="168"/>
                                </a:lnTo>
                                <a:lnTo>
                                  <a:pt x="1761" y="172"/>
                                </a:lnTo>
                                <a:lnTo>
                                  <a:pt x="1787" y="150"/>
                                </a:lnTo>
                                <a:lnTo>
                                  <a:pt x="1817" y="127"/>
                                </a:lnTo>
                                <a:lnTo>
                                  <a:pt x="1873" y="93"/>
                                </a:lnTo>
                                <a:lnTo>
                                  <a:pt x="1929" y="63"/>
                                </a:lnTo>
                                <a:lnTo>
                                  <a:pt x="1989" y="37"/>
                                </a:lnTo>
                                <a:lnTo>
                                  <a:pt x="2045" y="22"/>
                                </a:lnTo>
                                <a:lnTo>
                                  <a:pt x="2105" y="7"/>
                                </a:lnTo>
                                <a:lnTo>
                                  <a:pt x="2169" y="3"/>
                                </a:lnTo>
                                <a:lnTo>
                                  <a:pt x="2233" y="0"/>
                                </a:lnTo>
                                <a:lnTo>
                                  <a:pt x="2293" y="7"/>
                                </a:lnTo>
                                <a:lnTo>
                                  <a:pt x="2360" y="15"/>
                                </a:lnTo>
                                <a:lnTo>
                                  <a:pt x="2424" y="22"/>
                                </a:lnTo>
                                <a:lnTo>
                                  <a:pt x="2487" y="33"/>
                                </a:lnTo>
                                <a:lnTo>
                                  <a:pt x="2551" y="45"/>
                                </a:lnTo>
                                <a:lnTo>
                                  <a:pt x="2615" y="60"/>
                                </a:lnTo>
                                <a:lnTo>
                                  <a:pt x="2678" y="71"/>
                                </a:lnTo>
                                <a:lnTo>
                                  <a:pt x="2742" y="71"/>
                                </a:lnTo>
                                <a:lnTo>
                                  <a:pt x="2791" y="165"/>
                                </a:lnTo>
                                <a:lnTo>
                                  <a:pt x="3510" y="1786"/>
                                </a:lnTo>
                                <a:lnTo>
                                  <a:pt x="3420" y="1763"/>
                                </a:lnTo>
                                <a:lnTo>
                                  <a:pt x="3319" y="1741"/>
                                </a:lnTo>
                                <a:lnTo>
                                  <a:pt x="3207" y="1714"/>
                                </a:lnTo>
                                <a:lnTo>
                                  <a:pt x="3087" y="1688"/>
                                </a:lnTo>
                                <a:lnTo>
                                  <a:pt x="2959" y="1662"/>
                                </a:lnTo>
                                <a:lnTo>
                                  <a:pt x="2828" y="1639"/>
                                </a:lnTo>
                                <a:lnTo>
                                  <a:pt x="2697" y="1624"/>
                                </a:lnTo>
                                <a:lnTo>
                                  <a:pt x="2566" y="1613"/>
                                </a:lnTo>
                                <a:lnTo>
                                  <a:pt x="2439" y="1606"/>
                                </a:lnTo>
                                <a:lnTo>
                                  <a:pt x="2311" y="1613"/>
                                </a:lnTo>
                                <a:lnTo>
                                  <a:pt x="2195" y="1624"/>
                                </a:lnTo>
                                <a:lnTo>
                                  <a:pt x="2083" y="1651"/>
                                </a:lnTo>
                                <a:lnTo>
                                  <a:pt x="1982" y="1688"/>
                                </a:lnTo>
                                <a:lnTo>
                                  <a:pt x="1892" y="1741"/>
                                </a:lnTo>
                                <a:lnTo>
                                  <a:pt x="1813" y="1812"/>
                                </a:lnTo>
                                <a:lnTo>
                                  <a:pt x="1757" y="1898"/>
                                </a:lnTo>
                                <a:lnTo>
                                  <a:pt x="1701" y="1812"/>
                                </a:lnTo>
                                <a:lnTo>
                                  <a:pt x="1630" y="1744"/>
                                </a:lnTo>
                                <a:lnTo>
                                  <a:pt x="1540" y="1692"/>
                                </a:lnTo>
                                <a:lnTo>
                                  <a:pt x="1439" y="1654"/>
                                </a:lnTo>
                                <a:lnTo>
                                  <a:pt x="1330" y="1628"/>
                                </a:lnTo>
                                <a:lnTo>
                                  <a:pt x="1210" y="1613"/>
                                </a:lnTo>
                                <a:lnTo>
                                  <a:pt x="1083" y="1613"/>
                                </a:lnTo>
                                <a:lnTo>
                                  <a:pt x="955" y="1613"/>
                                </a:lnTo>
                                <a:lnTo>
                                  <a:pt x="821" y="1628"/>
                                </a:lnTo>
                                <a:lnTo>
                                  <a:pt x="690" y="1643"/>
                                </a:lnTo>
                                <a:lnTo>
                                  <a:pt x="555" y="1666"/>
                                </a:lnTo>
                                <a:lnTo>
                                  <a:pt x="431" y="1692"/>
                                </a:lnTo>
                                <a:lnTo>
                                  <a:pt x="307" y="1714"/>
                                </a:lnTo>
                                <a:lnTo>
                                  <a:pt x="195" y="1741"/>
                                </a:lnTo>
                                <a:lnTo>
                                  <a:pt x="90" y="1763"/>
                                </a:lnTo>
                                <a:lnTo>
                                  <a:pt x="0" y="17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56" name="Freeform 14"/>
                        <wps:cNvSpPr>
                          <a:spLocks/>
                        </wps:cNvSpPr>
                        <wps:spPr bwMode="auto">
                          <a:xfrm>
                            <a:off x="3196" y="2007"/>
                            <a:ext cx="843" cy="1748"/>
                          </a:xfrm>
                          <a:custGeom>
                            <a:avLst/>
                            <a:gdLst>
                              <a:gd name="T0" fmla="*/ 0 w 843"/>
                              <a:gd name="T1" fmla="*/ 0 h 1748"/>
                              <a:gd name="T2" fmla="*/ 719 w 843"/>
                              <a:gd name="T3" fmla="*/ 1621 h 1748"/>
                              <a:gd name="T4" fmla="*/ 843 w 843"/>
                              <a:gd name="T5" fmla="*/ 1748 h 1748"/>
                              <a:gd name="T6" fmla="*/ 26 w 843"/>
                              <a:gd name="T7" fmla="*/ 7 h 1748"/>
                              <a:gd name="T8" fmla="*/ 0 w 843"/>
                              <a:gd name="T9" fmla="*/ 0 h 1748"/>
                            </a:gdLst>
                            <a:ahLst/>
                            <a:cxnLst>
                              <a:cxn ang="0">
                                <a:pos x="T0" y="T1"/>
                              </a:cxn>
                              <a:cxn ang="0">
                                <a:pos x="T2" y="T3"/>
                              </a:cxn>
                              <a:cxn ang="0">
                                <a:pos x="T4" y="T5"/>
                              </a:cxn>
                              <a:cxn ang="0">
                                <a:pos x="T6" y="T7"/>
                              </a:cxn>
                              <a:cxn ang="0">
                                <a:pos x="T8" y="T9"/>
                              </a:cxn>
                            </a:cxnLst>
                            <a:rect l="0" t="0" r="r" b="b"/>
                            <a:pathLst>
                              <a:path w="843" h="1748">
                                <a:moveTo>
                                  <a:pt x="0" y="0"/>
                                </a:moveTo>
                                <a:lnTo>
                                  <a:pt x="719" y="1621"/>
                                </a:lnTo>
                                <a:lnTo>
                                  <a:pt x="843" y="1748"/>
                                </a:lnTo>
                                <a:lnTo>
                                  <a:pt x="26" y="7"/>
                                </a:lnTo>
                                <a:lnTo>
                                  <a:pt x="0" y="0"/>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357" name="Freeform 15"/>
                        <wps:cNvSpPr>
                          <a:spLocks/>
                        </wps:cNvSpPr>
                        <wps:spPr bwMode="auto">
                          <a:xfrm>
                            <a:off x="282" y="1917"/>
                            <a:ext cx="895" cy="1838"/>
                          </a:xfrm>
                          <a:custGeom>
                            <a:avLst/>
                            <a:gdLst>
                              <a:gd name="T0" fmla="*/ 0 w 895"/>
                              <a:gd name="T1" fmla="*/ 1838 h 1838"/>
                              <a:gd name="T2" fmla="*/ 123 w 895"/>
                              <a:gd name="T3" fmla="*/ 1711 h 1838"/>
                              <a:gd name="T4" fmla="*/ 895 w 895"/>
                              <a:gd name="T5" fmla="*/ 0 h 1838"/>
                              <a:gd name="T6" fmla="*/ 820 w 895"/>
                              <a:gd name="T7" fmla="*/ 97 h 1838"/>
                              <a:gd name="T8" fmla="*/ 0 w 895"/>
                              <a:gd name="T9" fmla="*/ 1838 h 1838"/>
                            </a:gdLst>
                            <a:ahLst/>
                            <a:cxnLst>
                              <a:cxn ang="0">
                                <a:pos x="T0" y="T1"/>
                              </a:cxn>
                              <a:cxn ang="0">
                                <a:pos x="T2" y="T3"/>
                              </a:cxn>
                              <a:cxn ang="0">
                                <a:pos x="T4" y="T5"/>
                              </a:cxn>
                              <a:cxn ang="0">
                                <a:pos x="T6" y="T7"/>
                              </a:cxn>
                              <a:cxn ang="0">
                                <a:pos x="T8" y="T9"/>
                              </a:cxn>
                            </a:cxnLst>
                            <a:rect l="0" t="0" r="r" b="b"/>
                            <a:pathLst>
                              <a:path w="895" h="1838">
                                <a:moveTo>
                                  <a:pt x="0" y="1838"/>
                                </a:moveTo>
                                <a:lnTo>
                                  <a:pt x="123" y="1711"/>
                                </a:lnTo>
                                <a:lnTo>
                                  <a:pt x="895" y="0"/>
                                </a:lnTo>
                                <a:lnTo>
                                  <a:pt x="820" y="97"/>
                                </a:lnTo>
                                <a:lnTo>
                                  <a:pt x="0" y="1838"/>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358" name="Freeform 16"/>
                        <wps:cNvSpPr>
                          <a:spLocks/>
                        </wps:cNvSpPr>
                        <wps:spPr bwMode="auto">
                          <a:xfrm>
                            <a:off x="248" y="1819"/>
                            <a:ext cx="3824" cy="2015"/>
                          </a:xfrm>
                          <a:custGeom>
                            <a:avLst/>
                            <a:gdLst>
                              <a:gd name="T0" fmla="*/ 1974 w 3824"/>
                              <a:gd name="T1" fmla="*/ 154 h 2015"/>
                              <a:gd name="T2" fmla="*/ 2146 w 3824"/>
                              <a:gd name="T3" fmla="*/ 64 h 2015"/>
                              <a:gd name="T4" fmla="*/ 2326 w 3824"/>
                              <a:gd name="T5" fmla="*/ 30 h 2015"/>
                              <a:gd name="T6" fmla="*/ 2517 w 3824"/>
                              <a:gd name="T7" fmla="*/ 38 h 2015"/>
                              <a:gd name="T8" fmla="*/ 2708 w 3824"/>
                              <a:gd name="T9" fmla="*/ 71 h 2015"/>
                              <a:gd name="T10" fmla="*/ 2895 w 3824"/>
                              <a:gd name="T11" fmla="*/ 113 h 2015"/>
                              <a:gd name="T12" fmla="*/ 2974 w 3824"/>
                              <a:gd name="T13" fmla="*/ 195 h 2015"/>
                              <a:gd name="T14" fmla="*/ 3558 w 3824"/>
                              <a:gd name="T15" fmla="*/ 1932 h 2015"/>
                              <a:gd name="T16" fmla="*/ 2701 w 3824"/>
                              <a:gd name="T17" fmla="*/ 1910 h 2015"/>
                              <a:gd name="T18" fmla="*/ 2184 w 3824"/>
                              <a:gd name="T19" fmla="*/ 1891 h 2015"/>
                              <a:gd name="T20" fmla="*/ 2101 w 3824"/>
                              <a:gd name="T21" fmla="*/ 1906 h 2015"/>
                              <a:gd name="T22" fmla="*/ 2131 w 3824"/>
                              <a:gd name="T23" fmla="*/ 1955 h 2015"/>
                              <a:gd name="T24" fmla="*/ 2120 w 3824"/>
                              <a:gd name="T25" fmla="*/ 1985 h 2015"/>
                              <a:gd name="T26" fmla="*/ 1693 w 3824"/>
                              <a:gd name="T27" fmla="*/ 1966 h 2015"/>
                              <a:gd name="T28" fmla="*/ 1730 w 3824"/>
                              <a:gd name="T29" fmla="*/ 1940 h 2015"/>
                              <a:gd name="T30" fmla="*/ 1667 w 3824"/>
                              <a:gd name="T31" fmla="*/ 1891 h 2015"/>
                              <a:gd name="T32" fmla="*/ 1127 w 3824"/>
                              <a:gd name="T33" fmla="*/ 1910 h 2015"/>
                              <a:gd name="T34" fmla="*/ 266 w 3824"/>
                              <a:gd name="T35" fmla="*/ 1932 h 2015"/>
                              <a:gd name="T36" fmla="*/ 865 w 3824"/>
                              <a:gd name="T37" fmla="*/ 195 h 2015"/>
                              <a:gd name="T38" fmla="*/ 993 w 3824"/>
                              <a:gd name="T39" fmla="*/ 101 h 2015"/>
                              <a:gd name="T40" fmla="*/ 1184 w 3824"/>
                              <a:gd name="T41" fmla="*/ 56 h 2015"/>
                              <a:gd name="T42" fmla="*/ 1371 w 3824"/>
                              <a:gd name="T43" fmla="*/ 30 h 2015"/>
                              <a:gd name="T44" fmla="*/ 1562 w 3824"/>
                              <a:gd name="T45" fmla="*/ 34 h 2015"/>
                              <a:gd name="T46" fmla="*/ 1738 w 3824"/>
                              <a:gd name="T47" fmla="*/ 86 h 2015"/>
                              <a:gd name="T48" fmla="*/ 1899 w 3824"/>
                              <a:gd name="T49" fmla="*/ 191 h 2015"/>
                              <a:gd name="T50" fmla="*/ 1865 w 3824"/>
                              <a:gd name="T51" fmla="*/ 135 h 2015"/>
                              <a:gd name="T52" fmla="*/ 1689 w 3824"/>
                              <a:gd name="T53" fmla="*/ 38 h 2015"/>
                              <a:gd name="T54" fmla="*/ 1498 w 3824"/>
                              <a:gd name="T55" fmla="*/ 4 h 2015"/>
                              <a:gd name="T56" fmla="*/ 1307 w 3824"/>
                              <a:gd name="T57" fmla="*/ 11 h 2015"/>
                              <a:gd name="T58" fmla="*/ 1112 w 3824"/>
                              <a:gd name="T59" fmla="*/ 49 h 2015"/>
                              <a:gd name="T60" fmla="*/ 925 w 3824"/>
                              <a:gd name="T61" fmla="*/ 86 h 2015"/>
                              <a:gd name="T62" fmla="*/ 847 w 3824"/>
                              <a:gd name="T63" fmla="*/ 173 h 2015"/>
                              <a:gd name="T64" fmla="*/ 15 w 3824"/>
                              <a:gd name="T65" fmla="*/ 1966 h 2015"/>
                              <a:gd name="T66" fmla="*/ 528 w 3824"/>
                              <a:gd name="T67" fmla="*/ 1955 h 2015"/>
                              <a:gd name="T68" fmla="*/ 1502 w 3824"/>
                              <a:gd name="T69" fmla="*/ 1925 h 2015"/>
                              <a:gd name="T70" fmla="*/ 1697 w 3824"/>
                              <a:gd name="T71" fmla="*/ 1917 h 2015"/>
                              <a:gd name="T72" fmla="*/ 1663 w 3824"/>
                              <a:gd name="T73" fmla="*/ 1966 h 2015"/>
                              <a:gd name="T74" fmla="*/ 2120 w 3824"/>
                              <a:gd name="T75" fmla="*/ 2015 h 2015"/>
                              <a:gd name="T76" fmla="*/ 2150 w 3824"/>
                              <a:gd name="T77" fmla="*/ 1940 h 2015"/>
                              <a:gd name="T78" fmla="*/ 2154 w 3824"/>
                              <a:gd name="T79" fmla="*/ 1917 h 2015"/>
                              <a:gd name="T80" fmla="*/ 2431 w 3824"/>
                              <a:gd name="T81" fmla="*/ 1929 h 2015"/>
                              <a:gd name="T82" fmla="*/ 3300 w 3824"/>
                              <a:gd name="T83" fmla="*/ 1955 h 2015"/>
                              <a:gd name="T84" fmla="*/ 3791 w 3824"/>
                              <a:gd name="T85" fmla="*/ 1966 h 2015"/>
                              <a:gd name="T86" fmla="*/ 2993 w 3824"/>
                              <a:gd name="T87" fmla="*/ 180 h 2015"/>
                              <a:gd name="T88" fmla="*/ 2910 w 3824"/>
                              <a:gd name="T89" fmla="*/ 90 h 2015"/>
                              <a:gd name="T90" fmla="*/ 2775 w 3824"/>
                              <a:gd name="T91" fmla="*/ 56 h 2015"/>
                              <a:gd name="T92" fmla="*/ 2581 w 3824"/>
                              <a:gd name="T93" fmla="*/ 19 h 2015"/>
                              <a:gd name="T94" fmla="*/ 2390 w 3824"/>
                              <a:gd name="T95" fmla="*/ 0 h 2015"/>
                              <a:gd name="T96" fmla="*/ 2199 w 3824"/>
                              <a:gd name="T97" fmla="*/ 19 h 2015"/>
                              <a:gd name="T98" fmla="*/ 2015 w 3824"/>
                              <a:gd name="T99" fmla="*/ 94 h 2015"/>
                              <a:gd name="T100" fmla="*/ 1918 w 3824"/>
                              <a:gd name="T101" fmla="*/ 199 h 2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24" h="2015">
                                <a:moveTo>
                                  <a:pt x="1918" y="199"/>
                                </a:moveTo>
                                <a:lnTo>
                                  <a:pt x="1944" y="176"/>
                                </a:lnTo>
                                <a:lnTo>
                                  <a:pt x="1974" y="154"/>
                                </a:lnTo>
                                <a:lnTo>
                                  <a:pt x="2030" y="120"/>
                                </a:lnTo>
                                <a:lnTo>
                                  <a:pt x="2086" y="86"/>
                                </a:lnTo>
                                <a:lnTo>
                                  <a:pt x="2146" y="64"/>
                                </a:lnTo>
                                <a:lnTo>
                                  <a:pt x="2202" y="49"/>
                                </a:lnTo>
                                <a:lnTo>
                                  <a:pt x="2262" y="34"/>
                                </a:lnTo>
                                <a:lnTo>
                                  <a:pt x="2326" y="30"/>
                                </a:lnTo>
                                <a:lnTo>
                                  <a:pt x="2390" y="26"/>
                                </a:lnTo>
                                <a:lnTo>
                                  <a:pt x="2450" y="30"/>
                                </a:lnTo>
                                <a:lnTo>
                                  <a:pt x="2517" y="38"/>
                                </a:lnTo>
                                <a:lnTo>
                                  <a:pt x="2581" y="49"/>
                                </a:lnTo>
                                <a:lnTo>
                                  <a:pt x="2644" y="56"/>
                                </a:lnTo>
                                <a:lnTo>
                                  <a:pt x="2708" y="71"/>
                                </a:lnTo>
                                <a:lnTo>
                                  <a:pt x="2772" y="83"/>
                                </a:lnTo>
                                <a:lnTo>
                                  <a:pt x="2835" y="101"/>
                                </a:lnTo>
                                <a:lnTo>
                                  <a:pt x="2895" y="113"/>
                                </a:lnTo>
                                <a:lnTo>
                                  <a:pt x="2948" y="191"/>
                                </a:lnTo>
                                <a:lnTo>
                                  <a:pt x="2959" y="195"/>
                                </a:lnTo>
                                <a:lnTo>
                                  <a:pt x="2974" y="195"/>
                                </a:lnTo>
                                <a:lnTo>
                                  <a:pt x="3791" y="1940"/>
                                </a:lnTo>
                                <a:lnTo>
                                  <a:pt x="3742" y="1940"/>
                                </a:lnTo>
                                <a:lnTo>
                                  <a:pt x="3558" y="1932"/>
                                </a:lnTo>
                                <a:lnTo>
                                  <a:pt x="3300" y="1929"/>
                                </a:lnTo>
                                <a:lnTo>
                                  <a:pt x="3000" y="1917"/>
                                </a:lnTo>
                                <a:lnTo>
                                  <a:pt x="2701" y="1910"/>
                                </a:lnTo>
                                <a:lnTo>
                                  <a:pt x="2431" y="1902"/>
                                </a:lnTo>
                                <a:lnTo>
                                  <a:pt x="2240" y="1895"/>
                                </a:lnTo>
                                <a:lnTo>
                                  <a:pt x="2184" y="1891"/>
                                </a:lnTo>
                                <a:lnTo>
                                  <a:pt x="2157" y="1891"/>
                                </a:lnTo>
                                <a:lnTo>
                                  <a:pt x="2127" y="1891"/>
                                </a:lnTo>
                                <a:lnTo>
                                  <a:pt x="2101" y="1906"/>
                                </a:lnTo>
                                <a:lnTo>
                                  <a:pt x="2094" y="1940"/>
                                </a:lnTo>
                                <a:lnTo>
                                  <a:pt x="2120" y="1951"/>
                                </a:lnTo>
                                <a:lnTo>
                                  <a:pt x="2131" y="1955"/>
                                </a:lnTo>
                                <a:lnTo>
                                  <a:pt x="2135" y="1966"/>
                                </a:lnTo>
                                <a:lnTo>
                                  <a:pt x="2135" y="1981"/>
                                </a:lnTo>
                                <a:lnTo>
                                  <a:pt x="2120" y="1985"/>
                                </a:lnTo>
                                <a:lnTo>
                                  <a:pt x="1704" y="1985"/>
                                </a:lnTo>
                                <a:lnTo>
                                  <a:pt x="1693" y="1981"/>
                                </a:lnTo>
                                <a:lnTo>
                                  <a:pt x="1693" y="1966"/>
                                </a:lnTo>
                                <a:lnTo>
                                  <a:pt x="1697" y="1955"/>
                                </a:lnTo>
                                <a:lnTo>
                                  <a:pt x="1704" y="1951"/>
                                </a:lnTo>
                                <a:lnTo>
                                  <a:pt x="1730" y="1940"/>
                                </a:lnTo>
                                <a:lnTo>
                                  <a:pt x="1727" y="1906"/>
                                </a:lnTo>
                                <a:lnTo>
                                  <a:pt x="1701" y="1891"/>
                                </a:lnTo>
                                <a:lnTo>
                                  <a:pt x="1667" y="1891"/>
                                </a:lnTo>
                                <a:lnTo>
                                  <a:pt x="1644" y="1891"/>
                                </a:lnTo>
                                <a:lnTo>
                                  <a:pt x="1502" y="1899"/>
                                </a:lnTo>
                                <a:lnTo>
                                  <a:pt x="1127" y="1910"/>
                                </a:lnTo>
                                <a:lnTo>
                                  <a:pt x="828" y="1917"/>
                                </a:lnTo>
                                <a:lnTo>
                                  <a:pt x="528" y="1929"/>
                                </a:lnTo>
                                <a:lnTo>
                                  <a:pt x="266" y="1932"/>
                                </a:lnTo>
                                <a:lnTo>
                                  <a:pt x="34" y="1940"/>
                                </a:lnTo>
                                <a:lnTo>
                                  <a:pt x="854" y="195"/>
                                </a:lnTo>
                                <a:lnTo>
                                  <a:pt x="865" y="195"/>
                                </a:lnTo>
                                <a:lnTo>
                                  <a:pt x="880" y="191"/>
                                </a:lnTo>
                                <a:lnTo>
                                  <a:pt x="933" y="113"/>
                                </a:lnTo>
                                <a:lnTo>
                                  <a:pt x="993" y="101"/>
                                </a:lnTo>
                                <a:lnTo>
                                  <a:pt x="1056" y="86"/>
                                </a:lnTo>
                                <a:lnTo>
                                  <a:pt x="1120" y="71"/>
                                </a:lnTo>
                                <a:lnTo>
                                  <a:pt x="1184" y="56"/>
                                </a:lnTo>
                                <a:lnTo>
                                  <a:pt x="1247" y="49"/>
                                </a:lnTo>
                                <a:lnTo>
                                  <a:pt x="1311" y="41"/>
                                </a:lnTo>
                                <a:lnTo>
                                  <a:pt x="1371" y="30"/>
                                </a:lnTo>
                                <a:lnTo>
                                  <a:pt x="1435" y="30"/>
                                </a:lnTo>
                                <a:lnTo>
                                  <a:pt x="1498" y="30"/>
                                </a:lnTo>
                                <a:lnTo>
                                  <a:pt x="1562" y="34"/>
                                </a:lnTo>
                                <a:lnTo>
                                  <a:pt x="1622" y="49"/>
                                </a:lnTo>
                                <a:lnTo>
                                  <a:pt x="1678" y="64"/>
                                </a:lnTo>
                                <a:lnTo>
                                  <a:pt x="1738" y="86"/>
                                </a:lnTo>
                                <a:lnTo>
                                  <a:pt x="1794" y="120"/>
                                </a:lnTo>
                                <a:lnTo>
                                  <a:pt x="1850" y="154"/>
                                </a:lnTo>
                                <a:lnTo>
                                  <a:pt x="1899" y="191"/>
                                </a:lnTo>
                                <a:lnTo>
                                  <a:pt x="1918" y="199"/>
                                </a:lnTo>
                                <a:lnTo>
                                  <a:pt x="1914" y="161"/>
                                </a:lnTo>
                                <a:lnTo>
                                  <a:pt x="1865" y="135"/>
                                </a:lnTo>
                                <a:lnTo>
                                  <a:pt x="1809" y="94"/>
                                </a:lnTo>
                                <a:lnTo>
                                  <a:pt x="1749" y="64"/>
                                </a:lnTo>
                                <a:lnTo>
                                  <a:pt x="1689" y="38"/>
                                </a:lnTo>
                                <a:lnTo>
                                  <a:pt x="1626" y="23"/>
                                </a:lnTo>
                                <a:lnTo>
                                  <a:pt x="1566" y="11"/>
                                </a:lnTo>
                                <a:lnTo>
                                  <a:pt x="1498" y="4"/>
                                </a:lnTo>
                                <a:lnTo>
                                  <a:pt x="1435" y="4"/>
                                </a:lnTo>
                                <a:lnTo>
                                  <a:pt x="1371" y="4"/>
                                </a:lnTo>
                                <a:lnTo>
                                  <a:pt x="1307" y="11"/>
                                </a:lnTo>
                                <a:lnTo>
                                  <a:pt x="1244" y="23"/>
                                </a:lnTo>
                                <a:lnTo>
                                  <a:pt x="1180" y="30"/>
                                </a:lnTo>
                                <a:lnTo>
                                  <a:pt x="1112" y="49"/>
                                </a:lnTo>
                                <a:lnTo>
                                  <a:pt x="1053" y="60"/>
                                </a:lnTo>
                                <a:lnTo>
                                  <a:pt x="989" y="75"/>
                                </a:lnTo>
                                <a:lnTo>
                                  <a:pt x="925" y="86"/>
                                </a:lnTo>
                                <a:lnTo>
                                  <a:pt x="918" y="94"/>
                                </a:lnTo>
                                <a:lnTo>
                                  <a:pt x="861" y="173"/>
                                </a:lnTo>
                                <a:lnTo>
                                  <a:pt x="847" y="173"/>
                                </a:lnTo>
                                <a:lnTo>
                                  <a:pt x="835" y="180"/>
                                </a:lnTo>
                                <a:lnTo>
                                  <a:pt x="0" y="1947"/>
                                </a:lnTo>
                                <a:lnTo>
                                  <a:pt x="15" y="1966"/>
                                </a:lnTo>
                                <a:lnTo>
                                  <a:pt x="30" y="1966"/>
                                </a:lnTo>
                                <a:lnTo>
                                  <a:pt x="266" y="1959"/>
                                </a:lnTo>
                                <a:lnTo>
                                  <a:pt x="528" y="1955"/>
                                </a:lnTo>
                                <a:lnTo>
                                  <a:pt x="828" y="1947"/>
                                </a:lnTo>
                                <a:lnTo>
                                  <a:pt x="1127" y="1940"/>
                                </a:lnTo>
                                <a:lnTo>
                                  <a:pt x="1502" y="1925"/>
                                </a:lnTo>
                                <a:lnTo>
                                  <a:pt x="1644" y="1921"/>
                                </a:lnTo>
                                <a:lnTo>
                                  <a:pt x="1671" y="1917"/>
                                </a:lnTo>
                                <a:lnTo>
                                  <a:pt x="1697" y="1917"/>
                                </a:lnTo>
                                <a:lnTo>
                                  <a:pt x="1704" y="1925"/>
                                </a:lnTo>
                                <a:lnTo>
                                  <a:pt x="1674" y="1940"/>
                                </a:lnTo>
                                <a:lnTo>
                                  <a:pt x="1663" y="1966"/>
                                </a:lnTo>
                                <a:lnTo>
                                  <a:pt x="1674" y="2000"/>
                                </a:lnTo>
                                <a:lnTo>
                                  <a:pt x="1704" y="2015"/>
                                </a:lnTo>
                                <a:lnTo>
                                  <a:pt x="2120" y="2015"/>
                                </a:lnTo>
                                <a:lnTo>
                                  <a:pt x="2154" y="2000"/>
                                </a:lnTo>
                                <a:lnTo>
                                  <a:pt x="2165" y="1966"/>
                                </a:lnTo>
                                <a:lnTo>
                                  <a:pt x="2150" y="1940"/>
                                </a:lnTo>
                                <a:lnTo>
                                  <a:pt x="2120" y="1925"/>
                                </a:lnTo>
                                <a:lnTo>
                                  <a:pt x="2131" y="1917"/>
                                </a:lnTo>
                                <a:lnTo>
                                  <a:pt x="2154" y="1917"/>
                                </a:lnTo>
                                <a:lnTo>
                                  <a:pt x="2180" y="1921"/>
                                </a:lnTo>
                                <a:lnTo>
                                  <a:pt x="2240" y="1925"/>
                                </a:lnTo>
                                <a:lnTo>
                                  <a:pt x="2431" y="1929"/>
                                </a:lnTo>
                                <a:lnTo>
                                  <a:pt x="2701" y="1940"/>
                                </a:lnTo>
                                <a:lnTo>
                                  <a:pt x="3000" y="1947"/>
                                </a:lnTo>
                                <a:lnTo>
                                  <a:pt x="3300" y="1955"/>
                                </a:lnTo>
                                <a:lnTo>
                                  <a:pt x="3558" y="1959"/>
                                </a:lnTo>
                                <a:lnTo>
                                  <a:pt x="3742" y="1962"/>
                                </a:lnTo>
                                <a:lnTo>
                                  <a:pt x="3791" y="1966"/>
                                </a:lnTo>
                                <a:lnTo>
                                  <a:pt x="3813" y="1966"/>
                                </a:lnTo>
                                <a:lnTo>
                                  <a:pt x="3824" y="1947"/>
                                </a:lnTo>
                                <a:lnTo>
                                  <a:pt x="2993" y="180"/>
                                </a:lnTo>
                                <a:lnTo>
                                  <a:pt x="2978" y="173"/>
                                </a:lnTo>
                                <a:lnTo>
                                  <a:pt x="2967" y="173"/>
                                </a:lnTo>
                                <a:lnTo>
                                  <a:pt x="2910" y="90"/>
                                </a:lnTo>
                                <a:lnTo>
                                  <a:pt x="2903" y="86"/>
                                </a:lnTo>
                                <a:lnTo>
                                  <a:pt x="2839" y="71"/>
                                </a:lnTo>
                                <a:lnTo>
                                  <a:pt x="2775" y="56"/>
                                </a:lnTo>
                                <a:lnTo>
                                  <a:pt x="2716" y="49"/>
                                </a:lnTo>
                                <a:lnTo>
                                  <a:pt x="2648" y="30"/>
                                </a:lnTo>
                                <a:lnTo>
                                  <a:pt x="2581" y="19"/>
                                </a:lnTo>
                                <a:lnTo>
                                  <a:pt x="2517" y="11"/>
                                </a:lnTo>
                                <a:lnTo>
                                  <a:pt x="2450" y="4"/>
                                </a:lnTo>
                                <a:lnTo>
                                  <a:pt x="2390" y="0"/>
                                </a:lnTo>
                                <a:lnTo>
                                  <a:pt x="2326" y="4"/>
                                </a:lnTo>
                                <a:lnTo>
                                  <a:pt x="2259" y="8"/>
                                </a:lnTo>
                                <a:lnTo>
                                  <a:pt x="2199" y="19"/>
                                </a:lnTo>
                                <a:lnTo>
                                  <a:pt x="2135" y="38"/>
                                </a:lnTo>
                                <a:lnTo>
                                  <a:pt x="2075" y="64"/>
                                </a:lnTo>
                                <a:lnTo>
                                  <a:pt x="2015" y="94"/>
                                </a:lnTo>
                                <a:lnTo>
                                  <a:pt x="1959" y="135"/>
                                </a:lnTo>
                                <a:lnTo>
                                  <a:pt x="1914" y="161"/>
                                </a:lnTo>
                                <a:lnTo>
                                  <a:pt x="1918" y="19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9" name="Freeform 17"/>
                        <wps:cNvSpPr>
                          <a:spLocks/>
                        </wps:cNvSpPr>
                        <wps:spPr bwMode="auto">
                          <a:xfrm>
                            <a:off x="656" y="3245"/>
                            <a:ext cx="1427" cy="206"/>
                          </a:xfrm>
                          <a:custGeom>
                            <a:avLst/>
                            <a:gdLst>
                              <a:gd name="T0" fmla="*/ 12 w 1427"/>
                              <a:gd name="T1" fmla="*/ 124 h 206"/>
                              <a:gd name="T2" fmla="*/ 394 w 1427"/>
                              <a:gd name="T3" fmla="*/ 52 h 206"/>
                              <a:gd name="T4" fmla="*/ 581 w 1427"/>
                              <a:gd name="T5" fmla="*/ 22 h 206"/>
                              <a:gd name="T6" fmla="*/ 671 w 1427"/>
                              <a:gd name="T7" fmla="*/ 11 h 206"/>
                              <a:gd name="T8" fmla="*/ 761 w 1427"/>
                              <a:gd name="T9" fmla="*/ 4 h 206"/>
                              <a:gd name="T10" fmla="*/ 851 w 1427"/>
                              <a:gd name="T11" fmla="*/ 0 h 206"/>
                              <a:gd name="T12" fmla="*/ 937 w 1427"/>
                              <a:gd name="T13" fmla="*/ 0 h 206"/>
                              <a:gd name="T14" fmla="*/ 1023 w 1427"/>
                              <a:gd name="T15" fmla="*/ 11 h 206"/>
                              <a:gd name="T16" fmla="*/ 1109 w 1427"/>
                              <a:gd name="T17" fmla="*/ 22 h 206"/>
                              <a:gd name="T18" fmla="*/ 1191 w 1427"/>
                              <a:gd name="T19" fmla="*/ 45 h 206"/>
                              <a:gd name="T20" fmla="*/ 1270 w 1427"/>
                              <a:gd name="T21" fmla="*/ 79 h 206"/>
                              <a:gd name="T22" fmla="*/ 1349 w 1427"/>
                              <a:gd name="T23" fmla="*/ 120 h 206"/>
                              <a:gd name="T24" fmla="*/ 1427 w 1427"/>
                              <a:gd name="T25" fmla="*/ 169 h 206"/>
                              <a:gd name="T26" fmla="*/ 1427 w 1427"/>
                              <a:gd name="T27" fmla="*/ 206 h 206"/>
                              <a:gd name="T28" fmla="*/ 1349 w 1427"/>
                              <a:gd name="T29" fmla="*/ 154 h 206"/>
                              <a:gd name="T30" fmla="*/ 1266 w 1427"/>
                              <a:gd name="T31" fmla="*/ 112 h 206"/>
                              <a:gd name="T32" fmla="*/ 1184 w 1427"/>
                              <a:gd name="T33" fmla="*/ 82 h 206"/>
                              <a:gd name="T34" fmla="*/ 1098 w 1427"/>
                              <a:gd name="T35" fmla="*/ 60 h 206"/>
                              <a:gd name="T36" fmla="*/ 1015 w 1427"/>
                              <a:gd name="T37" fmla="*/ 45 h 206"/>
                              <a:gd name="T38" fmla="*/ 929 w 1427"/>
                              <a:gd name="T39" fmla="*/ 34 h 206"/>
                              <a:gd name="T40" fmla="*/ 839 w 1427"/>
                              <a:gd name="T41" fmla="*/ 34 h 206"/>
                              <a:gd name="T42" fmla="*/ 753 w 1427"/>
                              <a:gd name="T43" fmla="*/ 37 h 206"/>
                              <a:gd name="T44" fmla="*/ 659 w 1427"/>
                              <a:gd name="T45" fmla="*/ 45 h 206"/>
                              <a:gd name="T46" fmla="*/ 570 w 1427"/>
                              <a:gd name="T47" fmla="*/ 56 h 206"/>
                              <a:gd name="T48" fmla="*/ 382 w 1427"/>
                              <a:gd name="T49" fmla="*/ 86 h 206"/>
                              <a:gd name="T50" fmla="*/ 0 w 1427"/>
                              <a:gd name="T51" fmla="*/ 161 h 206"/>
                              <a:gd name="T52" fmla="*/ 12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2" y="124"/>
                                </a:moveTo>
                                <a:lnTo>
                                  <a:pt x="394" y="52"/>
                                </a:lnTo>
                                <a:lnTo>
                                  <a:pt x="581" y="22"/>
                                </a:lnTo>
                                <a:lnTo>
                                  <a:pt x="671" y="11"/>
                                </a:lnTo>
                                <a:lnTo>
                                  <a:pt x="761" y="4"/>
                                </a:lnTo>
                                <a:lnTo>
                                  <a:pt x="851" y="0"/>
                                </a:lnTo>
                                <a:lnTo>
                                  <a:pt x="937" y="0"/>
                                </a:lnTo>
                                <a:lnTo>
                                  <a:pt x="1023" y="11"/>
                                </a:lnTo>
                                <a:lnTo>
                                  <a:pt x="1109" y="22"/>
                                </a:lnTo>
                                <a:lnTo>
                                  <a:pt x="1191" y="45"/>
                                </a:lnTo>
                                <a:lnTo>
                                  <a:pt x="1270" y="79"/>
                                </a:lnTo>
                                <a:lnTo>
                                  <a:pt x="1349" y="120"/>
                                </a:lnTo>
                                <a:lnTo>
                                  <a:pt x="1427" y="169"/>
                                </a:lnTo>
                                <a:lnTo>
                                  <a:pt x="1427" y="206"/>
                                </a:lnTo>
                                <a:lnTo>
                                  <a:pt x="1349" y="154"/>
                                </a:lnTo>
                                <a:lnTo>
                                  <a:pt x="1266" y="112"/>
                                </a:lnTo>
                                <a:lnTo>
                                  <a:pt x="1184" y="82"/>
                                </a:lnTo>
                                <a:lnTo>
                                  <a:pt x="1098" y="60"/>
                                </a:lnTo>
                                <a:lnTo>
                                  <a:pt x="1015" y="45"/>
                                </a:lnTo>
                                <a:lnTo>
                                  <a:pt x="929" y="34"/>
                                </a:lnTo>
                                <a:lnTo>
                                  <a:pt x="839" y="34"/>
                                </a:lnTo>
                                <a:lnTo>
                                  <a:pt x="753" y="37"/>
                                </a:lnTo>
                                <a:lnTo>
                                  <a:pt x="659" y="45"/>
                                </a:lnTo>
                                <a:lnTo>
                                  <a:pt x="570" y="56"/>
                                </a:lnTo>
                                <a:lnTo>
                                  <a:pt x="382" y="86"/>
                                </a:lnTo>
                                <a:lnTo>
                                  <a:pt x="0" y="161"/>
                                </a:lnTo>
                                <a:lnTo>
                                  <a:pt x="12"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8"/>
                        <wps:cNvSpPr>
                          <a:spLocks/>
                        </wps:cNvSpPr>
                        <wps:spPr bwMode="auto">
                          <a:xfrm>
                            <a:off x="690" y="3147"/>
                            <a:ext cx="1393" cy="203"/>
                          </a:xfrm>
                          <a:custGeom>
                            <a:avLst/>
                            <a:gdLst>
                              <a:gd name="T0" fmla="*/ 1393 w 1393"/>
                              <a:gd name="T1" fmla="*/ 203 h 203"/>
                              <a:gd name="T2" fmla="*/ 1318 w 1393"/>
                              <a:gd name="T3" fmla="*/ 154 h 203"/>
                              <a:gd name="T4" fmla="*/ 1236 w 1393"/>
                              <a:gd name="T5" fmla="*/ 113 h 203"/>
                              <a:gd name="T6" fmla="*/ 1157 w 1393"/>
                              <a:gd name="T7" fmla="*/ 83 h 203"/>
                              <a:gd name="T8" fmla="*/ 1075 w 1393"/>
                              <a:gd name="T9" fmla="*/ 60 h 203"/>
                              <a:gd name="T10" fmla="*/ 993 w 1393"/>
                              <a:gd name="T11" fmla="*/ 45 h 203"/>
                              <a:gd name="T12" fmla="*/ 906 w 1393"/>
                              <a:gd name="T13" fmla="*/ 38 h 203"/>
                              <a:gd name="T14" fmla="*/ 820 w 1393"/>
                              <a:gd name="T15" fmla="*/ 34 h 203"/>
                              <a:gd name="T16" fmla="*/ 734 w 1393"/>
                              <a:gd name="T17" fmla="*/ 38 h 203"/>
                              <a:gd name="T18" fmla="*/ 644 w 1393"/>
                              <a:gd name="T19" fmla="*/ 45 h 203"/>
                              <a:gd name="T20" fmla="*/ 558 w 1393"/>
                              <a:gd name="T21" fmla="*/ 57 h 203"/>
                              <a:gd name="T22" fmla="*/ 375 w 1393"/>
                              <a:gd name="T23" fmla="*/ 87 h 203"/>
                              <a:gd name="T24" fmla="*/ 0 w 1393"/>
                              <a:gd name="T25" fmla="*/ 158 h 203"/>
                              <a:gd name="T26" fmla="*/ 11 w 1393"/>
                              <a:gd name="T27" fmla="*/ 124 h 203"/>
                              <a:gd name="T28" fmla="*/ 390 w 1393"/>
                              <a:gd name="T29" fmla="*/ 53 h 203"/>
                              <a:gd name="T30" fmla="*/ 569 w 1393"/>
                              <a:gd name="T31" fmla="*/ 23 h 203"/>
                              <a:gd name="T32" fmla="*/ 659 w 1393"/>
                              <a:gd name="T33" fmla="*/ 12 h 203"/>
                              <a:gd name="T34" fmla="*/ 745 w 1393"/>
                              <a:gd name="T35" fmla="*/ 4 h 203"/>
                              <a:gd name="T36" fmla="*/ 832 w 1393"/>
                              <a:gd name="T37" fmla="*/ 0 h 203"/>
                              <a:gd name="T38" fmla="*/ 918 w 1393"/>
                              <a:gd name="T39" fmla="*/ 4 h 203"/>
                              <a:gd name="T40" fmla="*/ 1004 w 1393"/>
                              <a:gd name="T41" fmla="*/ 12 h 203"/>
                              <a:gd name="T42" fmla="*/ 1082 w 1393"/>
                              <a:gd name="T43" fmla="*/ 27 h 203"/>
                              <a:gd name="T44" fmla="*/ 1165 w 1393"/>
                              <a:gd name="T45" fmla="*/ 49 h 203"/>
                              <a:gd name="T46" fmla="*/ 1244 w 1393"/>
                              <a:gd name="T47" fmla="*/ 79 h 203"/>
                              <a:gd name="T48" fmla="*/ 1318 w 1393"/>
                              <a:gd name="T49" fmla="*/ 120 h 203"/>
                              <a:gd name="T50" fmla="*/ 1393 w 1393"/>
                              <a:gd name="T51" fmla="*/ 169 h 203"/>
                              <a:gd name="T52" fmla="*/ 1393 w 1393"/>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3" h="203">
                                <a:moveTo>
                                  <a:pt x="1393" y="203"/>
                                </a:moveTo>
                                <a:lnTo>
                                  <a:pt x="1318" y="154"/>
                                </a:lnTo>
                                <a:lnTo>
                                  <a:pt x="1236" y="113"/>
                                </a:lnTo>
                                <a:lnTo>
                                  <a:pt x="1157" y="83"/>
                                </a:lnTo>
                                <a:lnTo>
                                  <a:pt x="1075" y="60"/>
                                </a:lnTo>
                                <a:lnTo>
                                  <a:pt x="993" y="45"/>
                                </a:lnTo>
                                <a:lnTo>
                                  <a:pt x="906" y="38"/>
                                </a:lnTo>
                                <a:lnTo>
                                  <a:pt x="820" y="34"/>
                                </a:lnTo>
                                <a:lnTo>
                                  <a:pt x="734" y="38"/>
                                </a:lnTo>
                                <a:lnTo>
                                  <a:pt x="644" y="45"/>
                                </a:lnTo>
                                <a:lnTo>
                                  <a:pt x="558" y="57"/>
                                </a:lnTo>
                                <a:lnTo>
                                  <a:pt x="375" y="87"/>
                                </a:lnTo>
                                <a:lnTo>
                                  <a:pt x="0" y="158"/>
                                </a:lnTo>
                                <a:lnTo>
                                  <a:pt x="11" y="124"/>
                                </a:lnTo>
                                <a:lnTo>
                                  <a:pt x="390" y="53"/>
                                </a:lnTo>
                                <a:lnTo>
                                  <a:pt x="569" y="23"/>
                                </a:lnTo>
                                <a:lnTo>
                                  <a:pt x="659" y="12"/>
                                </a:lnTo>
                                <a:lnTo>
                                  <a:pt x="745" y="4"/>
                                </a:lnTo>
                                <a:lnTo>
                                  <a:pt x="832" y="0"/>
                                </a:lnTo>
                                <a:lnTo>
                                  <a:pt x="918" y="4"/>
                                </a:lnTo>
                                <a:lnTo>
                                  <a:pt x="1004" y="12"/>
                                </a:lnTo>
                                <a:lnTo>
                                  <a:pt x="1082" y="27"/>
                                </a:lnTo>
                                <a:lnTo>
                                  <a:pt x="1165" y="49"/>
                                </a:lnTo>
                                <a:lnTo>
                                  <a:pt x="1244" y="79"/>
                                </a:lnTo>
                                <a:lnTo>
                                  <a:pt x="1318" y="120"/>
                                </a:lnTo>
                                <a:lnTo>
                                  <a:pt x="1393" y="169"/>
                                </a:lnTo>
                                <a:lnTo>
                                  <a:pt x="1393"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9"/>
                        <wps:cNvSpPr>
                          <a:spLocks/>
                        </wps:cNvSpPr>
                        <wps:spPr bwMode="auto">
                          <a:xfrm>
                            <a:off x="724" y="3057"/>
                            <a:ext cx="1363" cy="199"/>
                          </a:xfrm>
                          <a:custGeom>
                            <a:avLst/>
                            <a:gdLst>
                              <a:gd name="T0" fmla="*/ 1363 w 1363"/>
                              <a:gd name="T1" fmla="*/ 199 h 199"/>
                              <a:gd name="T2" fmla="*/ 1284 w 1363"/>
                              <a:gd name="T3" fmla="*/ 150 h 199"/>
                              <a:gd name="T4" fmla="*/ 1210 w 1363"/>
                              <a:gd name="T5" fmla="*/ 109 h 199"/>
                              <a:gd name="T6" fmla="*/ 1131 w 1363"/>
                              <a:gd name="T7" fmla="*/ 79 h 199"/>
                              <a:gd name="T8" fmla="*/ 1048 w 1363"/>
                              <a:gd name="T9" fmla="*/ 57 h 199"/>
                              <a:gd name="T10" fmla="*/ 970 w 1363"/>
                              <a:gd name="T11" fmla="*/ 45 h 199"/>
                              <a:gd name="T12" fmla="*/ 887 w 1363"/>
                              <a:gd name="T13" fmla="*/ 34 h 199"/>
                              <a:gd name="T14" fmla="*/ 801 w 1363"/>
                              <a:gd name="T15" fmla="*/ 30 h 199"/>
                              <a:gd name="T16" fmla="*/ 719 w 1363"/>
                              <a:gd name="T17" fmla="*/ 34 h 199"/>
                              <a:gd name="T18" fmla="*/ 633 w 1363"/>
                              <a:gd name="T19" fmla="*/ 42 h 199"/>
                              <a:gd name="T20" fmla="*/ 543 w 1363"/>
                              <a:gd name="T21" fmla="*/ 53 h 199"/>
                              <a:gd name="T22" fmla="*/ 367 w 1363"/>
                              <a:gd name="T23" fmla="*/ 83 h 199"/>
                              <a:gd name="T24" fmla="*/ 0 w 1363"/>
                              <a:gd name="T25" fmla="*/ 150 h 199"/>
                              <a:gd name="T26" fmla="*/ 11 w 1363"/>
                              <a:gd name="T27" fmla="*/ 117 h 199"/>
                              <a:gd name="T28" fmla="*/ 378 w 1363"/>
                              <a:gd name="T29" fmla="*/ 49 h 199"/>
                              <a:gd name="T30" fmla="*/ 558 w 1363"/>
                              <a:gd name="T31" fmla="*/ 19 h 199"/>
                              <a:gd name="T32" fmla="*/ 644 w 1363"/>
                              <a:gd name="T33" fmla="*/ 8 h 199"/>
                              <a:gd name="T34" fmla="*/ 726 w 1363"/>
                              <a:gd name="T35" fmla="*/ 0 h 199"/>
                              <a:gd name="T36" fmla="*/ 812 w 1363"/>
                              <a:gd name="T37" fmla="*/ 0 h 199"/>
                              <a:gd name="T38" fmla="*/ 895 w 1363"/>
                              <a:gd name="T39" fmla="*/ 0 h 199"/>
                              <a:gd name="T40" fmla="*/ 977 w 1363"/>
                              <a:gd name="T41" fmla="*/ 8 h 199"/>
                              <a:gd name="T42" fmla="*/ 1060 w 1363"/>
                              <a:gd name="T43" fmla="*/ 23 h 199"/>
                              <a:gd name="T44" fmla="*/ 1135 w 1363"/>
                              <a:gd name="T45" fmla="*/ 49 h 199"/>
                              <a:gd name="T46" fmla="*/ 1213 w 1363"/>
                              <a:gd name="T47" fmla="*/ 75 h 199"/>
                              <a:gd name="T48" fmla="*/ 1288 w 1363"/>
                              <a:gd name="T49" fmla="*/ 117 h 199"/>
                              <a:gd name="T50" fmla="*/ 1363 w 1363"/>
                              <a:gd name="T51" fmla="*/ 165 h 199"/>
                              <a:gd name="T52" fmla="*/ 1363 w 1363"/>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3" h="199">
                                <a:moveTo>
                                  <a:pt x="1363" y="199"/>
                                </a:moveTo>
                                <a:lnTo>
                                  <a:pt x="1284" y="150"/>
                                </a:lnTo>
                                <a:lnTo>
                                  <a:pt x="1210" y="109"/>
                                </a:lnTo>
                                <a:lnTo>
                                  <a:pt x="1131" y="79"/>
                                </a:lnTo>
                                <a:lnTo>
                                  <a:pt x="1048" y="57"/>
                                </a:lnTo>
                                <a:lnTo>
                                  <a:pt x="970" y="45"/>
                                </a:lnTo>
                                <a:lnTo>
                                  <a:pt x="887" y="34"/>
                                </a:lnTo>
                                <a:lnTo>
                                  <a:pt x="801" y="30"/>
                                </a:lnTo>
                                <a:lnTo>
                                  <a:pt x="719" y="34"/>
                                </a:lnTo>
                                <a:lnTo>
                                  <a:pt x="633" y="42"/>
                                </a:lnTo>
                                <a:lnTo>
                                  <a:pt x="543" y="53"/>
                                </a:lnTo>
                                <a:lnTo>
                                  <a:pt x="367" y="83"/>
                                </a:lnTo>
                                <a:lnTo>
                                  <a:pt x="0" y="150"/>
                                </a:lnTo>
                                <a:lnTo>
                                  <a:pt x="11" y="117"/>
                                </a:lnTo>
                                <a:lnTo>
                                  <a:pt x="378" y="49"/>
                                </a:lnTo>
                                <a:lnTo>
                                  <a:pt x="558" y="19"/>
                                </a:lnTo>
                                <a:lnTo>
                                  <a:pt x="644" y="8"/>
                                </a:lnTo>
                                <a:lnTo>
                                  <a:pt x="726" y="0"/>
                                </a:lnTo>
                                <a:lnTo>
                                  <a:pt x="812" y="0"/>
                                </a:lnTo>
                                <a:lnTo>
                                  <a:pt x="895" y="0"/>
                                </a:lnTo>
                                <a:lnTo>
                                  <a:pt x="977" y="8"/>
                                </a:lnTo>
                                <a:lnTo>
                                  <a:pt x="1060" y="23"/>
                                </a:lnTo>
                                <a:lnTo>
                                  <a:pt x="1135" y="49"/>
                                </a:lnTo>
                                <a:lnTo>
                                  <a:pt x="1213" y="75"/>
                                </a:lnTo>
                                <a:lnTo>
                                  <a:pt x="1288" y="117"/>
                                </a:lnTo>
                                <a:lnTo>
                                  <a:pt x="1363" y="165"/>
                                </a:lnTo>
                                <a:lnTo>
                                  <a:pt x="1363"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0"/>
                        <wps:cNvSpPr>
                          <a:spLocks/>
                        </wps:cNvSpPr>
                        <wps:spPr bwMode="auto">
                          <a:xfrm>
                            <a:off x="757" y="2971"/>
                            <a:ext cx="1330" cy="199"/>
                          </a:xfrm>
                          <a:custGeom>
                            <a:avLst/>
                            <a:gdLst>
                              <a:gd name="T0" fmla="*/ 1330 w 1330"/>
                              <a:gd name="T1" fmla="*/ 199 h 199"/>
                              <a:gd name="T2" fmla="*/ 1255 w 1330"/>
                              <a:gd name="T3" fmla="*/ 150 h 199"/>
                              <a:gd name="T4" fmla="*/ 1180 w 1330"/>
                              <a:gd name="T5" fmla="*/ 109 h 199"/>
                              <a:gd name="T6" fmla="*/ 1102 w 1330"/>
                              <a:gd name="T7" fmla="*/ 79 h 199"/>
                              <a:gd name="T8" fmla="*/ 1027 w 1330"/>
                              <a:gd name="T9" fmla="*/ 56 h 199"/>
                              <a:gd name="T10" fmla="*/ 948 w 1330"/>
                              <a:gd name="T11" fmla="*/ 41 h 199"/>
                              <a:gd name="T12" fmla="*/ 866 w 1330"/>
                              <a:gd name="T13" fmla="*/ 34 h 199"/>
                              <a:gd name="T14" fmla="*/ 787 w 1330"/>
                              <a:gd name="T15" fmla="*/ 30 h 199"/>
                              <a:gd name="T16" fmla="*/ 701 w 1330"/>
                              <a:gd name="T17" fmla="*/ 34 h 199"/>
                              <a:gd name="T18" fmla="*/ 618 w 1330"/>
                              <a:gd name="T19" fmla="*/ 41 h 199"/>
                              <a:gd name="T20" fmla="*/ 532 w 1330"/>
                              <a:gd name="T21" fmla="*/ 52 h 199"/>
                              <a:gd name="T22" fmla="*/ 360 w 1330"/>
                              <a:gd name="T23" fmla="*/ 79 h 199"/>
                              <a:gd name="T24" fmla="*/ 0 w 1330"/>
                              <a:gd name="T25" fmla="*/ 150 h 199"/>
                              <a:gd name="T26" fmla="*/ 12 w 1330"/>
                              <a:gd name="T27" fmla="*/ 116 h 199"/>
                              <a:gd name="T28" fmla="*/ 371 w 1330"/>
                              <a:gd name="T29" fmla="*/ 45 h 199"/>
                              <a:gd name="T30" fmla="*/ 544 w 1330"/>
                              <a:gd name="T31" fmla="*/ 19 h 199"/>
                              <a:gd name="T32" fmla="*/ 626 w 1330"/>
                              <a:gd name="T33" fmla="*/ 7 h 199"/>
                              <a:gd name="T34" fmla="*/ 712 w 1330"/>
                              <a:gd name="T35" fmla="*/ 4 h 199"/>
                              <a:gd name="T36" fmla="*/ 794 w 1330"/>
                              <a:gd name="T37" fmla="*/ 0 h 199"/>
                              <a:gd name="T38" fmla="*/ 877 w 1330"/>
                              <a:gd name="T39" fmla="*/ 4 h 199"/>
                              <a:gd name="T40" fmla="*/ 956 w 1330"/>
                              <a:gd name="T41" fmla="*/ 11 h 199"/>
                              <a:gd name="T42" fmla="*/ 1034 w 1330"/>
                              <a:gd name="T43" fmla="*/ 26 h 199"/>
                              <a:gd name="T44" fmla="*/ 1113 w 1330"/>
                              <a:gd name="T45" fmla="*/ 45 h 199"/>
                              <a:gd name="T46" fmla="*/ 1184 w 1330"/>
                              <a:gd name="T47" fmla="*/ 79 h 199"/>
                              <a:gd name="T48" fmla="*/ 1259 w 1330"/>
                              <a:gd name="T49" fmla="*/ 116 h 199"/>
                              <a:gd name="T50" fmla="*/ 1330 w 1330"/>
                              <a:gd name="T51" fmla="*/ 165 h 199"/>
                              <a:gd name="T52" fmla="*/ 1330 w 133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30" h="199">
                                <a:moveTo>
                                  <a:pt x="1330" y="199"/>
                                </a:moveTo>
                                <a:lnTo>
                                  <a:pt x="1255" y="150"/>
                                </a:lnTo>
                                <a:lnTo>
                                  <a:pt x="1180" y="109"/>
                                </a:lnTo>
                                <a:lnTo>
                                  <a:pt x="1102" y="79"/>
                                </a:lnTo>
                                <a:lnTo>
                                  <a:pt x="1027" y="56"/>
                                </a:lnTo>
                                <a:lnTo>
                                  <a:pt x="948" y="41"/>
                                </a:lnTo>
                                <a:lnTo>
                                  <a:pt x="866" y="34"/>
                                </a:lnTo>
                                <a:lnTo>
                                  <a:pt x="787" y="30"/>
                                </a:lnTo>
                                <a:lnTo>
                                  <a:pt x="701" y="34"/>
                                </a:lnTo>
                                <a:lnTo>
                                  <a:pt x="618" y="41"/>
                                </a:lnTo>
                                <a:lnTo>
                                  <a:pt x="532" y="52"/>
                                </a:lnTo>
                                <a:lnTo>
                                  <a:pt x="360" y="79"/>
                                </a:lnTo>
                                <a:lnTo>
                                  <a:pt x="0" y="150"/>
                                </a:lnTo>
                                <a:lnTo>
                                  <a:pt x="12" y="116"/>
                                </a:lnTo>
                                <a:lnTo>
                                  <a:pt x="371" y="45"/>
                                </a:lnTo>
                                <a:lnTo>
                                  <a:pt x="544" y="19"/>
                                </a:lnTo>
                                <a:lnTo>
                                  <a:pt x="626" y="7"/>
                                </a:lnTo>
                                <a:lnTo>
                                  <a:pt x="712" y="4"/>
                                </a:lnTo>
                                <a:lnTo>
                                  <a:pt x="794" y="0"/>
                                </a:lnTo>
                                <a:lnTo>
                                  <a:pt x="877" y="4"/>
                                </a:lnTo>
                                <a:lnTo>
                                  <a:pt x="956" y="11"/>
                                </a:lnTo>
                                <a:lnTo>
                                  <a:pt x="1034" y="26"/>
                                </a:lnTo>
                                <a:lnTo>
                                  <a:pt x="1113" y="45"/>
                                </a:lnTo>
                                <a:lnTo>
                                  <a:pt x="1184" y="79"/>
                                </a:lnTo>
                                <a:lnTo>
                                  <a:pt x="1259" y="116"/>
                                </a:lnTo>
                                <a:lnTo>
                                  <a:pt x="1330" y="165"/>
                                </a:lnTo>
                                <a:lnTo>
                                  <a:pt x="133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1"/>
                        <wps:cNvSpPr>
                          <a:spLocks/>
                        </wps:cNvSpPr>
                        <wps:spPr bwMode="auto">
                          <a:xfrm>
                            <a:off x="795" y="2888"/>
                            <a:ext cx="1292" cy="196"/>
                          </a:xfrm>
                          <a:custGeom>
                            <a:avLst/>
                            <a:gdLst>
                              <a:gd name="T0" fmla="*/ 1292 w 1292"/>
                              <a:gd name="T1" fmla="*/ 196 h 196"/>
                              <a:gd name="T2" fmla="*/ 1221 w 1292"/>
                              <a:gd name="T3" fmla="*/ 151 h 196"/>
                              <a:gd name="T4" fmla="*/ 1150 w 1292"/>
                              <a:gd name="T5" fmla="*/ 109 h 196"/>
                              <a:gd name="T6" fmla="*/ 1075 w 1292"/>
                              <a:gd name="T7" fmla="*/ 79 h 196"/>
                              <a:gd name="T8" fmla="*/ 996 w 1292"/>
                              <a:gd name="T9" fmla="*/ 57 h 196"/>
                              <a:gd name="T10" fmla="*/ 921 w 1292"/>
                              <a:gd name="T11" fmla="*/ 45 h 196"/>
                              <a:gd name="T12" fmla="*/ 843 w 1292"/>
                              <a:gd name="T13" fmla="*/ 34 h 196"/>
                              <a:gd name="T14" fmla="*/ 764 w 1292"/>
                              <a:gd name="T15" fmla="*/ 34 h 196"/>
                              <a:gd name="T16" fmla="*/ 682 w 1292"/>
                              <a:gd name="T17" fmla="*/ 34 h 196"/>
                              <a:gd name="T18" fmla="*/ 599 w 1292"/>
                              <a:gd name="T19" fmla="*/ 42 h 196"/>
                              <a:gd name="T20" fmla="*/ 517 w 1292"/>
                              <a:gd name="T21" fmla="*/ 49 h 196"/>
                              <a:gd name="T22" fmla="*/ 348 w 1292"/>
                              <a:gd name="T23" fmla="*/ 75 h 196"/>
                              <a:gd name="T24" fmla="*/ 0 w 1292"/>
                              <a:gd name="T25" fmla="*/ 147 h 196"/>
                              <a:gd name="T26" fmla="*/ 7 w 1292"/>
                              <a:gd name="T27" fmla="*/ 113 h 196"/>
                              <a:gd name="T28" fmla="*/ 359 w 1292"/>
                              <a:gd name="T29" fmla="*/ 45 h 196"/>
                              <a:gd name="T30" fmla="*/ 528 w 1292"/>
                              <a:gd name="T31" fmla="*/ 19 h 196"/>
                              <a:gd name="T32" fmla="*/ 610 w 1292"/>
                              <a:gd name="T33" fmla="*/ 8 h 196"/>
                              <a:gd name="T34" fmla="*/ 693 w 1292"/>
                              <a:gd name="T35" fmla="*/ 4 h 196"/>
                              <a:gd name="T36" fmla="*/ 771 w 1292"/>
                              <a:gd name="T37" fmla="*/ 0 h 196"/>
                              <a:gd name="T38" fmla="*/ 850 w 1292"/>
                              <a:gd name="T39" fmla="*/ 4 h 196"/>
                              <a:gd name="T40" fmla="*/ 929 w 1292"/>
                              <a:gd name="T41" fmla="*/ 12 h 196"/>
                              <a:gd name="T42" fmla="*/ 1004 w 1292"/>
                              <a:gd name="T43" fmla="*/ 27 h 196"/>
                              <a:gd name="T44" fmla="*/ 1079 w 1292"/>
                              <a:gd name="T45" fmla="*/ 49 h 196"/>
                              <a:gd name="T46" fmla="*/ 1154 w 1292"/>
                              <a:gd name="T47" fmla="*/ 79 h 196"/>
                              <a:gd name="T48" fmla="*/ 1225 w 1292"/>
                              <a:gd name="T49" fmla="*/ 117 h 196"/>
                              <a:gd name="T50" fmla="*/ 1292 w 1292"/>
                              <a:gd name="T51" fmla="*/ 166 h 196"/>
                              <a:gd name="T52" fmla="*/ 1292 w 1292"/>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2" h="196">
                                <a:moveTo>
                                  <a:pt x="1292" y="196"/>
                                </a:moveTo>
                                <a:lnTo>
                                  <a:pt x="1221" y="151"/>
                                </a:lnTo>
                                <a:lnTo>
                                  <a:pt x="1150" y="109"/>
                                </a:lnTo>
                                <a:lnTo>
                                  <a:pt x="1075" y="79"/>
                                </a:lnTo>
                                <a:lnTo>
                                  <a:pt x="996" y="57"/>
                                </a:lnTo>
                                <a:lnTo>
                                  <a:pt x="921" y="45"/>
                                </a:lnTo>
                                <a:lnTo>
                                  <a:pt x="843" y="34"/>
                                </a:lnTo>
                                <a:lnTo>
                                  <a:pt x="764" y="34"/>
                                </a:lnTo>
                                <a:lnTo>
                                  <a:pt x="682" y="34"/>
                                </a:lnTo>
                                <a:lnTo>
                                  <a:pt x="599" y="42"/>
                                </a:lnTo>
                                <a:lnTo>
                                  <a:pt x="517" y="49"/>
                                </a:lnTo>
                                <a:lnTo>
                                  <a:pt x="348" y="75"/>
                                </a:lnTo>
                                <a:lnTo>
                                  <a:pt x="0" y="147"/>
                                </a:lnTo>
                                <a:lnTo>
                                  <a:pt x="7" y="113"/>
                                </a:lnTo>
                                <a:lnTo>
                                  <a:pt x="359" y="45"/>
                                </a:lnTo>
                                <a:lnTo>
                                  <a:pt x="528" y="19"/>
                                </a:lnTo>
                                <a:lnTo>
                                  <a:pt x="610" y="8"/>
                                </a:lnTo>
                                <a:lnTo>
                                  <a:pt x="693" y="4"/>
                                </a:lnTo>
                                <a:lnTo>
                                  <a:pt x="771" y="0"/>
                                </a:lnTo>
                                <a:lnTo>
                                  <a:pt x="850" y="4"/>
                                </a:lnTo>
                                <a:lnTo>
                                  <a:pt x="929" y="12"/>
                                </a:lnTo>
                                <a:lnTo>
                                  <a:pt x="1004" y="27"/>
                                </a:lnTo>
                                <a:lnTo>
                                  <a:pt x="1079" y="49"/>
                                </a:lnTo>
                                <a:lnTo>
                                  <a:pt x="1154" y="79"/>
                                </a:lnTo>
                                <a:lnTo>
                                  <a:pt x="1225" y="117"/>
                                </a:lnTo>
                                <a:lnTo>
                                  <a:pt x="1292" y="166"/>
                                </a:lnTo>
                                <a:lnTo>
                                  <a:pt x="1292"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2"/>
                        <wps:cNvSpPr>
                          <a:spLocks/>
                        </wps:cNvSpPr>
                        <wps:spPr bwMode="auto">
                          <a:xfrm>
                            <a:off x="829" y="2810"/>
                            <a:ext cx="1262" cy="191"/>
                          </a:xfrm>
                          <a:custGeom>
                            <a:avLst/>
                            <a:gdLst>
                              <a:gd name="T0" fmla="*/ 1262 w 1262"/>
                              <a:gd name="T1" fmla="*/ 191 h 191"/>
                              <a:gd name="T2" fmla="*/ 1191 w 1262"/>
                              <a:gd name="T3" fmla="*/ 142 h 191"/>
                              <a:gd name="T4" fmla="*/ 1120 w 1262"/>
                              <a:gd name="T5" fmla="*/ 105 h 191"/>
                              <a:gd name="T6" fmla="*/ 1048 w 1262"/>
                              <a:gd name="T7" fmla="*/ 75 h 191"/>
                              <a:gd name="T8" fmla="*/ 973 w 1262"/>
                              <a:gd name="T9" fmla="*/ 56 h 191"/>
                              <a:gd name="T10" fmla="*/ 899 w 1262"/>
                              <a:gd name="T11" fmla="*/ 41 h 191"/>
                              <a:gd name="T12" fmla="*/ 820 w 1262"/>
                              <a:gd name="T13" fmla="*/ 30 h 191"/>
                              <a:gd name="T14" fmla="*/ 741 w 1262"/>
                              <a:gd name="T15" fmla="*/ 30 h 191"/>
                              <a:gd name="T16" fmla="*/ 666 w 1262"/>
                              <a:gd name="T17" fmla="*/ 30 h 191"/>
                              <a:gd name="T18" fmla="*/ 584 w 1262"/>
                              <a:gd name="T19" fmla="*/ 37 h 191"/>
                              <a:gd name="T20" fmla="*/ 505 w 1262"/>
                              <a:gd name="T21" fmla="*/ 45 h 191"/>
                              <a:gd name="T22" fmla="*/ 340 w 1262"/>
                              <a:gd name="T23" fmla="*/ 71 h 191"/>
                              <a:gd name="T24" fmla="*/ 0 w 1262"/>
                              <a:gd name="T25" fmla="*/ 138 h 191"/>
                              <a:gd name="T26" fmla="*/ 11 w 1262"/>
                              <a:gd name="T27" fmla="*/ 105 h 191"/>
                              <a:gd name="T28" fmla="*/ 348 w 1262"/>
                              <a:gd name="T29" fmla="*/ 41 h 191"/>
                              <a:gd name="T30" fmla="*/ 516 w 1262"/>
                              <a:gd name="T31" fmla="*/ 15 h 191"/>
                              <a:gd name="T32" fmla="*/ 595 w 1262"/>
                              <a:gd name="T33" fmla="*/ 7 h 191"/>
                              <a:gd name="T34" fmla="*/ 674 w 1262"/>
                              <a:gd name="T35" fmla="*/ 0 h 191"/>
                              <a:gd name="T36" fmla="*/ 752 w 1262"/>
                              <a:gd name="T37" fmla="*/ 0 h 191"/>
                              <a:gd name="T38" fmla="*/ 827 w 1262"/>
                              <a:gd name="T39" fmla="*/ 3 h 191"/>
                              <a:gd name="T40" fmla="*/ 906 w 1262"/>
                              <a:gd name="T41" fmla="*/ 11 h 191"/>
                              <a:gd name="T42" fmla="*/ 981 w 1262"/>
                              <a:gd name="T43" fmla="*/ 22 h 191"/>
                              <a:gd name="T44" fmla="*/ 1052 w 1262"/>
                              <a:gd name="T45" fmla="*/ 45 h 191"/>
                              <a:gd name="T46" fmla="*/ 1123 w 1262"/>
                              <a:gd name="T47" fmla="*/ 75 h 191"/>
                              <a:gd name="T48" fmla="*/ 1194 w 1262"/>
                              <a:gd name="T49" fmla="*/ 112 h 191"/>
                              <a:gd name="T50" fmla="*/ 1262 w 1262"/>
                              <a:gd name="T51" fmla="*/ 157 h 191"/>
                              <a:gd name="T52" fmla="*/ 1262 w 1262"/>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191">
                                <a:moveTo>
                                  <a:pt x="1262" y="191"/>
                                </a:moveTo>
                                <a:lnTo>
                                  <a:pt x="1191" y="142"/>
                                </a:lnTo>
                                <a:lnTo>
                                  <a:pt x="1120" y="105"/>
                                </a:lnTo>
                                <a:lnTo>
                                  <a:pt x="1048" y="75"/>
                                </a:lnTo>
                                <a:lnTo>
                                  <a:pt x="973" y="56"/>
                                </a:lnTo>
                                <a:lnTo>
                                  <a:pt x="899" y="41"/>
                                </a:lnTo>
                                <a:lnTo>
                                  <a:pt x="820" y="30"/>
                                </a:lnTo>
                                <a:lnTo>
                                  <a:pt x="741" y="30"/>
                                </a:lnTo>
                                <a:lnTo>
                                  <a:pt x="666" y="30"/>
                                </a:lnTo>
                                <a:lnTo>
                                  <a:pt x="584" y="37"/>
                                </a:lnTo>
                                <a:lnTo>
                                  <a:pt x="505" y="45"/>
                                </a:lnTo>
                                <a:lnTo>
                                  <a:pt x="340" y="71"/>
                                </a:lnTo>
                                <a:lnTo>
                                  <a:pt x="0" y="138"/>
                                </a:lnTo>
                                <a:lnTo>
                                  <a:pt x="11" y="105"/>
                                </a:lnTo>
                                <a:lnTo>
                                  <a:pt x="348" y="41"/>
                                </a:lnTo>
                                <a:lnTo>
                                  <a:pt x="516" y="15"/>
                                </a:lnTo>
                                <a:lnTo>
                                  <a:pt x="595" y="7"/>
                                </a:lnTo>
                                <a:lnTo>
                                  <a:pt x="674" y="0"/>
                                </a:lnTo>
                                <a:lnTo>
                                  <a:pt x="752" y="0"/>
                                </a:lnTo>
                                <a:lnTo>
                                  <a:pt x="827" y="3"/>
                                </a:lnTo>
                                <a:lnTo>
                                  <a:pt x="906" y="11"/>
                                </a:lnTo>
                                <a:lnTo>
                                  <a:pt x="981" y="22"/>
                                </a:lnTo>
                                <a:lnTo>
                                  <a:pt x="1052" y="45"/>
                                </a:lnTo>
                                <a:lnTo>
                                  <a:pt x="1123" y="75"/>
                                </a:lnTo>
                                <a:lnTo>
                                  <a:pt x="1194" y="112"/>
                                </a:lnTo>
                                <a:lnTo>
                                  <a:pt x="1262" y="157"/>
                                </a:lnTo>
                                <a:lnTo>
                                  <a:pt x="1262"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3"/>
                        <wps:cNvSpPr>
                          <a:spLocks/>
                        </wps:cNvSpPr>
                        <wps:spPr bwMode="auto">
                          <a:xfrm>
                            <a:off x="862" y="2727"/>
                            <a:ext cx="1229" cy="191"/>
                          </a:xfrm>
                          <a:custGeom>
                            <a:avLst/>
                            <a:gdLst>
                              <a:gd name="T0" fmla="*/ 1229 w 1229"/>
                              <a:gd name="T1" fmla="*/ 191 h 191"/>
                              <a:gd name="T2" fmla="*/ 1161 w 1229"/>
                              <a:gd name="T3" fmla="*/ 143 h 191"/>
                              <a:gd name="T4" fmla="*/ 1090 w 1229"/>
                              <a:gd name="T5" fmla="*/ 105 h 191"/>
                              <a:gd name="T6" fmla="*/ 1019 w 1229"/>
                              <a:gd name="T7" fmla="*/ 79 h 191"/>
                              <a:gd name="T8" fmla="*/ 948 w 1229"/>
                              <a:gd name="T9" fmla="*/ 56 h 191"/>
                              <a:gd name="T10" fmla="*/ 877 w 1229"/>
                              <a:gd name="T11" fmla="*/ 41 h 191"/>
                              <a:gd name="T12" fmla="*/ 802 w 1229"/>
                              <a:gd name="T13" fmla="*/ 34 h 191"/>
                              <a:gd name="T14" fmla="*/ 727 w 1229"/>
                              <a:gd name="T15" fmla="*/ 30 h 191"/>
                              <a:gd name="T16" fmla="*/ 648 w 1229"/>
                              <a:gd name="T17" fmla="*/ 30 h 191"/>
                              <a:gd name="T18" fmla="*/ 570 w 1229"/>
                              <a:gd name="T19" fmla="*/ 38 h 191"/>
                              <a:gd name="T20" fmla="*/ 491 w 1229"/>
                              <a:gd name="T21" fmla="*/ 45 h 191"/>
                              <a:gd name="T22" fmla="*/ 334 w 1229"/>
                              <a:gd name="T23" fmla="*/ 71 h 191"/>
                              <a:gd name="T24" fmla="*/ 0 w 1229"/>
                              <a:gd name="T25" fmla="*/ 135 h 191"/>
                              <a:gd name="T26" fmla="*/ 12 w 1229"/>
                              <a:gd name="T27" fmla="*/ 105 h 191"/>
                              <a:gd name="T28" fmla="*/ 341 w 1229"/>
                              <a:gd name="T29" fmla="*/ 41 h 191"/>
                              <a:gd name="T30" fmla="*/ 424 w 1229"/>
                              <a:gd name="T31" fmla="*/ 26 h 191"/>
                              <a:gd name="T32" fmla="*/ 502 w 1229"/>
                              <a:gd name="T33" fmla="*/ 15 h 191"/>
                              <a:gd name="T34" fmla="*/ 581 w 1229"/>
                              <a:gd name="T35" fmla="*/ 8 h 191"/>
                              <a:gd name="T36" fmla="*/ 660 w 1229"/>
                              <a:gd name="T37" fmla="*/ 0 h 191"/>
                              <a:gd name="T38" fmla="*/ 734 w 1229"/>
                              <a:gd name="T39" fmla="*/ 0 h 191"/>
                              <a:gd name="T40" fmla="*/ 809 w 1229"/>
                              <a:gd name="T41" fmla="*/ 4 h 191"/>
                              <a:gd name="T42" fmla="*/ 884 w 1229"/>
                              <a:gd name="T43" fmla="*/ 11 h 191"/>
                              <a:gd name="T44" fmla="*/ 955 w 1229"/>
                              <a:gd name="T45" fmla="*/ 26 h 191"/>
                              <a:gd name="T46" fmla="*/ 1027 w 1229"/>
                              <a:gd name="T47" fmla="*/ 49 h 191"/>
                              <a:gd name="T48" fmla="*/ 1098 w 1229"/>
                              <a:gd name="T49" fmla="*/ 75 h 191"/>
                              <a:gd name="T50" fmla="*/ 1161 w 1229"/>
                              <a:gd name="T51" fmla="*/ 113 h 191"/>
                              <a:gd name="T52" fmla="*/ 1229 w 1229"/>
                              <a:gd name="T53" fmla="*/ 158 h 191"/>
                              <a:gd name="T54" fmla="*/ 1229 w 1229"/>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9" h="191">
                                <a:moveTo>
                                  <a:pt x="1229" y="191"/>
                                </a:moveTo>
                                <a:lnTo>
                                  <a:pt x="1161" y="143"/>
                                </a:lnTo>
                                <a:lnTo>
                                  <a:pt x="1090" y="105"/>
                                </a:lnTo>
                                <a:lnTo>
                                  <a:pt x="1019" y="79"/>
                                </a:lnTo>
                                <a:lnTo>
                                  <a:pt x="948" y="56"/>
                                </a:lnTo>
                                <a:lnTo>
                                  <a:pt x="877" y="41"/>
                                </a:lnTo>
                                <a:lnTo>
                                  <a:pt x="802" y="34"/>
                                </a:lnTo>
                                <a:lnTo>
                                  <a:pt x="727" y="30"/>
                                </a:lnTo>
                                <a:lnTo>
                                  <a:pt x="648" y="30"/>
                                </a:lnTo>
                                <a:lnTo>
                                  <a:pt x="570" y="38"/>
                                </a:lnTo>
                                <a:lnTo>
                                  <a:pt x="491" y="45"/>
                                </a:lnTo>
                                <a:lnTo>
                                  <a:pt x="334" y="71"/>
                                </a:lnTo>
                                <a:lnTo>
                                  <a:pt x="0" y="135"/>
                                </a:lnTo>
                                <a:lnTo>
                                  <a:pt x="12" y="105"/>
                                </a:lnTo>
                                <a:lnTo>
                                  <a:pt x="341" y="41"/>
                                </a:lnTo>
                                <a:lnTo>
                                  <a:pt x="424" y="26"/>
                                </a:lnTo>
                                <a:lnTo>
                                  <a:pt x="502" y="15"/>
                                </a:lnTo>
                                <a:lnTo>
                                  <a:pt x="581" y="8"/>
                                </a:lnTo>
                                <a:lnTo>
                                  <a:pt x="660" y="0"/>
                                </a:lnTo>
                                <a:lnTo>
                                  <a:pt x="734" y="0"/>
                                </a:lnTo>
                                <a:lnTo>
                                  <a:pt x="809" y="4"/>
                                </a:lnTo>
                                <a:lnTo>
                                  <a:pt x="884" y="11"/>
                                </a:lnTo>
                                <a:lnTo>
                                  <a:pt x="955" y="26"/>
                                </a:lnTo>
                                <a:lnTo>
                                  <a:pt x="1027" y="49"/>
                                </a:lnTo>
                                <a:lnTo>
                                  <a:pt x="1098" y="75"/>
                                </a:lnTo>
                                <a:lnTo>
                                  <a:pt x="1161" y="113"/>
                                </a:lnTo>
                                <a:lnTo>
                                  <a:pt x="1229" y="158"/>
                                </a:lnTo>
                                <a:lnTo>
                                  <a:pt x="1229"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4"/>
                        <wps:cNvSpPr>
                          <a:spLocks/>
                        </wps:cNvSpPr>
                        <wps:spPr bwMode="auto">
                          <a:xfrm>
                            <a:off x="896" y="2645"/>
                            <a:ext cx="1195" cy="187"/>
                          </a:xfrm>
                          <a:custGeom>
                            <a:avLst/>
                            <a:gdLst>
                              <a:gd name="T0" fmla="*/ 1195 w 1195"/>
                              <a:gd name="T1" fmla="*/ 187 h 187"/>
                              <a:gd name="T2" fmla="*/ 1131 w 1195"/>
                              <a:gd name="T3" fmla="*/ 146 h 187"/>
                              <a:gd name="T4" fmla="*/ 1064 w 1195"/>
                              <a:gd name="T5" fmla="*/ 108 h 187"/>
                              <a:gd name="T6" fmla="*/ 993 w 1195"/>
                              <a:gd name="T7" fmla="*/ 78 h 187"/>
                              <a:gd name="T8" fmla="*/ 925 w 1195"/>
                              <a:gd name="T9" fmla="*/ 56 h 187"/>
                              <a:gd name="T10" fmla="*/ 854 w 1195"/>
                              <a:gd name="T11" fmla="*/ 41 h 187"/>
                              <a:gd name="T12" fmla="*/ 779 w 1195"/>
                              <a:gd name="T13" fmla="*/ 33 h 187"/>
                              <a:gd name="T14" fmla="*/ 708 w 1195"/>
                              <a:gd name="T15" fmla="*/ 30 h 187"/>
                              <a:gd name="T16" fmla="*/ 633 w 1195"/>
                              <a:gd name="T17" fmla="*/ 30 h 187"/>
                              <a:gd name="T18" fmla="*/ 558 w 1195"/>
                              <a:gd name="T19" fmla="*/ 37 h 187"/>
                              <a:gd name="T20" fmla="*/ 479 w 1195"/>
                              <a:gd name="T21" fmla="*/ 45 h 187"/>
                              <a:gd name="T22" fmla="*/ 401 w 1195"/>
                              <a:gd name="T23" fmla="*/ 56 h 187"/>
                              <a:gd name="T24" fmla="*/ 326 w 1195"/>
                              <a:gd name="T25" fmla="*/ 71 h 187"/>
                              <a:gd name="T26" fmla="*/ 0 w 1195"/>
                              <a:gd name="T27" fmla="*/ 135 h 187"/>
                              <a:gd name="T28" fmla="*/ 11 w 1195"/>
                              <a:gd name="T29" fmla="*/ 105 h 187"/>
                              <a:gd name="T30" fmla="*/ 172 w 1195"/>
                              <a:gd name="T31" fmla="*/ 71 h 187"/>
                              <a:gd name="T32" fmla="*/ 333 w 1195"/>
                              <a:gd name="T33" fmla="*/ 41 h 187"/>
                              <a:gd name="T34" fmla="*/ 412 w 1195"/>
                              <a:gd name="T35" fmla="*/ 26 h 187"/>
                              <a:gd name="T36" fmla="*/ 487 w 1195"/>
                              <a:gd name="T37" fmla="*/ 15 h 187"/>
                              <a:gd name="T38" fmla="*/ 566 w 1195"/>
                              <a:gd name="T39" fmla="*/ 7 h 187"/>
                              <a:gd name="T40" fmla="*/ 640 w 1195"/>
                              <a:gd name="T41" fmla="*/ 3 h 187"/>
                              <a:gd name="T42" fmla="*/ 715 w 1195"/>
                              <a:gd name="T43" fmla="*/ 0 h 187"/>
                              <a:gd name="T44" fmla="*/ 787 w 1195"/>
                              <a:gd name="T45" fmla="*/ 3 h 187"/>
                              <a:gd name="T46" fmla="*/ 861 w 1195"/>
                              <a:gd name="T47" fmla="*/ 11 h 187"/>
                              <a:gd name="T48" fmla="*/ 929 w 1195"/>
                              <a:gd name="T49" fmla="*/ 26 h 187"/>
                              <a:gd name="T50" fmla="*/ 1000 w 1195"/>
                              <a:gd name="T51" fmla="*/ 48 h 187"/>
                              <a:gd name="T52" fmla="*/ 1067 w 1195"/>
                              <a:gd name="T53" fmla="*/ 78 h 187"/>
                              <a:gd name="T54" fmla="*/ 1101 w 1195"/>
                              <a:gd name="T55" fmla="*/ 93 h 187"/>
                              <a:gd name="T56" fmla="*/ 1131 w 1195"/>
                              <a:gd name="T57" fmla="*/ 112 h 187"/>
                              <a:gd name="T58" fmla="*/ 1195 w 1195"/>
                              <a:gd name="T59" fmla="*/ 157 h 187"/>
                              <a:gd name="T60" fmla="*/ 1195 w 1195"/>
                              <a:gd name="T6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5" h="187">
                                <a:moveTo>
                                  <a:pt x="1195" y="187"/>
                                </a:moveTo>
                                <a:lnTo>
                                  <a:pt x="1131" y="146"/>
                                </a:lnTo>
                                <a:lnTo>
                                  <a:pt x="1064" y="108"/>
                                </a:lnTo>
                                <a:lnTo>
                                  <a:pt x="993" y="78"/>
                                </a:lnTo>
                                <a:lnTo>
                                  <a:pt x="925" y="56"/>
                                </a:lnTo>
                                <a:lnTo>
                                  <a:pt x="854" y="41"/>
                                </a:lnTo>
                                <a:lnTo>
                                  <a:pt x="779" y="33"/>
                                </a:lnTo>
                                <a:lnTo>
                                  <a:pt x="708" y="30"/>
                                </a:lnTo>
                                <a:lnTo>
                                  <a:pt x="633" y="30"/>
                                </a:lnTo>
                                <a:lnTo>
                                  <a:pt x="558" y="37"/>
                                </a:lnTo>
                                <a:lnTo>
                                  <a:pt x="479" y="45"/>
                                </a:lnTo>
                                <a:lnTo>
                                  <a:pt x="401" y="56"/>
                                </a:lnTo>
                                <a:lnTo>
                                  <a:pt x="326" y="71"/>
                                </a:lnTo>
                                <a:lnTo>
                                  <a:pt x="0" y="135"/>
                                </a:lnTo>
                                <a:lnTo>
                                  <a:pt x="11" y="105"/>
                                </a:lnTo>
                                <a:lnTo>
                                  <a:pt x="172" y="71"/>
                                </a:lnTo>
                                <a:lnTo>
                                  <a:pt x="333" y="41"/>
                                </a:lnTo>
                                <a:lnTo>
                                  <a:pt x="412" y="26"/>
                                </a:lnTo>
                                <a:lnTo>
                                  <a:pt x="487" y="15"/>
                                </a:lnTo>
                                <a:lnTo>
                                  <a:pt x="566" y="7"/>
                                </a:lnTo>
                                <a:lnTo>
                                  <a:pt x="640" y="3"/>
                                </a:lnTo>
                                <a:lnTo>
                                  <a:pt x="715" y="0"/>
                                </a:lnTo>
                                <a:lnTo>
                                  <a:pt x="787" y="3"/>
                                </a:lnTo>
                                <a:lnTo>
                                  <a:pt x="861" y="11"/>
                                </a:lnTo>
                                <a:lnTo>
                                  <a:pt x="929" y="26"/>
                                </a:lnTo>
                                <a:lnTo>
                                  <a:pt x="1000" y="48"/>
                                </a:lnTo>
                                <a:lnTo>
                                  <a:pt x="1067" y="78"/>
                                </a:lnTo>
                                <a:lnTo>
                                  <a:pt x="1101" y="93"/>
                                </a:lnTo>
                                <a:lnTo>
                                  <a:pt x="1131" y="112"/>
                                </a:lnTo>
                                <a:lnTo>
                                  <a:pt x="1195" y="157"/>
                                </a:lnTo>
                                <a:lnTo>
                                  <a:pt x="1195"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5"/>
                        <wps:cNvSpPr>
                          <a:spLocks/>
                        </wps:cNvSpPr>
                        <wps:spPr bwMode="auto">
                          <a:xfrm>
                            <a:off x="930" y="2562"/>
                            <a:ext cx="1165" cy="188"/>
                          </a:xfrm>
                          <a:custGeom>
                            <a:avLst/>
                            <a:gdLst>
                              <a:gd name="T0" fmla="*/ 1165 w 1165"/>
                              <a:gd name="T1" fmla="*/ 188 h 188"/>
                              <a:gd name="T2" fmla="*/ 1101 w 1165"/>
                              <a:gd name="T3" fmla="*/ 143 h 188"/>
                              <a:gd name="T4" fmla="*/ 1033 w 1165"/>
                              <a:gd name="T5" fmla="*/ 109 h 188"/>
                              <a:gd name="T6" fmla="*/ 966 w 1165"/>
                              <a:gd name="T7" fmla="*/ 79 h 188"/>
                              <a:gd name="T8" fmla="*/ 899 w 1165"/>
                              <a:gd name="T9" fmla="*/ 56 h 188"/>
                              <a:gd name="T10" fmla="*/ 831 w 1165"/>
                              <a:gd name="T11" fmla="*/ 41 h 188"/>
                              <a:gd name="T12" fmla="*/ 760 w 1165"/>
                              <a:gd name="T13" fmla="*/ 34 h 188"/>
                              <a:gd name="T14" fmla="*/ 689 w 1165"/>
                              <a:gd name="T15" fmla="*/ 30 h 188"/>
                              <a:gd name="T16" fmla="*/ 618 w 1165"/>
                              <a:gd name="T17" fmla="*/ 30 h 188"/>
                              <a:gd name="T18" fmla="*/ 543 w 1165"/>
                              <a:gd name="T19" fmla="*/ 37 h 188"/>
                              <a:gd name="T20" fmla="*/ 468 w 1165"/>
                              <a:gd name="T21" fmla="*/ 45 h 188"/>
                              <a:gd name="T22" fmla="*/ 389 w 1165"/>
                              <a:gd name="T23" fmla="*/ 52 h 188"/>
                              <a:gd name="T24" fmla="*/ 314 w 1165"/>
                              <a:gd name="T25" fmla="*/ 68 h 188"/>
                              <a:gd name="T26" fmla="*/ 0 w 1165"/>
                              <a:gd name="T27" fmla="*/ 128 h 188"/>
                              <a:gd name="T28" fmla="*/ 11 w 1165"/>
                              <a:gd name="T29" fmla="*/ 101 h 188"/>
                              <a:gd name="T30" fmla="*/ 326 w 1165"/>
                              <a:gd name="T31" fmla="*/ 41 h 188"/>
                              <a:gd name="T32" fmla="*/ 400 w 1165"/>
                              <a:gd name="T33" fmla="*/ 26 h 188"/>
                              <a:gd name="T34" fmla="*/ 475 w 1165"/>
                              <a:gd name="T35" fmla="*/ 15 h 188"/>
                              <a:gd name="T36" fmla="*/ 550 w 1165"/>
                              <a:gd name="T37" fmla="*/ 7 h 188"/>
                              <a:gd name="T38" fmla="*/ 625 w 1165"/>
                              <a:gd name="T39" fmla="*/ 4 h 188"/>
                              <a:gd name="T40" fmla="*/ 696 w 1165"/>
                              <a:gd name="T41" fmla="*/ 0 h 188"/>
                              <a:gd name="T42" fmla="*/ 768 w 1165"/>
                              <a:gd name="T43" fmla="*/ 4 h 188"/>
                              <a:gd name="T44" fmla="*/ 835 w 1165"/>
                              <a:gd name="T45" fmla="*/ 15 h 188"/>
                              <a:gd name="T46" fmla="*/ 906 w 1165"/>
                              <a:gd name="T47" fmla="*/ 30 h 188"/>
                              <a:gd name="T48" fmla="*/ 974 w 1165"/>
                              <a:gd name="T49" fmla="*/ 49 h 188"/>
                              <a:gd name="T50" fmla="*/ 1007 w 1165"/>
                              <a:gd name="T51" fmla="*/ 64 h 188"/>
                              <a:gd name="T52" fmla="*/ 1037 w 1165"/>
                              <a:gd name="T53" fmla="*/ 79 h 188"/>
                              <a:gd name="T54" fmla="*/ 1101 w 1165"/>
                              <a:gd name="T55" fmla="*/ 113 h 188"/>
                              <a:gd name="T56" fmla="*/ 1165 w 1165"/>
                              <a:gd name="T57" fmla="*/ 158 h 188"/>
                              <a:gd name="T58" fmla="*/ 1165 w 1165"/>
                              <a:gd name="T59"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65" h="188">
                                <a:moveTo>
                                  <a:pt x="1165" y="188"/>
                                </a:moveTo>
                                <a:lnTo>
                                  <a:pt x="1101" y="143"/>
                                </a:lnTo>
                                <a:lnTo>
                                  <a:pt x="1033" y="109"/>
                                </a:lnTo>
                                <a:lnTo>
                                  <a:pt x="966" y="79"/>
                                </a:lnTo>
                                <a:lnTo>
                                  <a:pt x="899" y="56"/>
                                </a:lnTo>
                                <a:lnTo>
                                  <a:pt x="831" y="41"/>
                                </a:lnTo>
                                <a:lnTo>
                                  <a:pt x="760" y="34"/>
                                </a:lnTo>
                                <a:lnTo>
                                  <a:pt x="689" y="30"/>
                                </a:lnTo>
                                <a:lnTo>
                                  <a:pt x="618" y="30"/>
                                </a:lnTo>
                                <a:lnTo>
                                  <a:pt x="543" y="37"/>
                                </a:lnTo>
                                <a:lnTo>
                                  <a:pt x="468" y="45"/>
                                </a:lnTo>
                                <a:lnTo>
                                  <a:pt x="389" y="52"/>
                                </a:lnTo>
                                <a:lnTo>
                                  <a:pt x="314" y="68"/>
                                </a:lnTo>
                                <a:lnTo>
                                  <a:pt x="0" y="128"/>
                                </a:lnTo>
                                <a:lnTo>
                                  <a:pt x="11" y="101"/>
                                </a:lnTo>
                                <a:lnTo>
                                  <a:pt x="326" y="41"/>
                                </a:lnTo>
                                <a:lnTo>
                                  <a:pt x="400" y="26"/>
                                </a:lnTo>
                                <a:lnTo>
                                  <a:pt x="475" y="15"/>
                                </a:lnTo>
                                <a:lnTo>
                                  <a:pt x="550" y="7"/>
                                </a:lnTo>
                                <a:lnTo>
                                  <a:pt x="625" y="4"/>
                                </a:lnTo>
                                <a:lnTo>
                                  <a:pt x="696" y="0"/>
                                </a:lnTo>
                                <a:lnTo>
                                  <a:pt x="768" y="4"/>
                                </a:lnTo>
                                <a:lnTo>
                                  <a:pt x="835" y="15"/>
                                </a:lnTo>
                                <a:lnTo>
                                  <a:pt x="906" y="30"/>
                                </a:lnTo>
                                <a:lnTo>
                                  <a:pt x="974" y="49"/>
                                </a:lnTo>
                                <a:lnTo>
                                  <a:pt x="1007" y="64"/>
                                </a:lnTo>
                                <a:lnTo>
                                  <a:pt x="1037" y="79"/>
                                </a:lnTo>
                                <a:lnTo>
                                  <a:pt x="1101" y="113"/>
                                </a:lnTo>
                                <a:lnTo>
                                  <a:pt x="1165" y="158"/>
                                </a:lnTo>
                                <a:lnTo>
                                  <a:pt x="1165"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
                        <wps:cNvSpPr>
                          <a:spLocks/>
                        </wps:cNvSpPr>
                        <wps:spPr bwMode="auto">
                          <a:xfrm>
                            <a:off x="967" y="2483"/>
                            <a:ext cx="1128" cy="184"/>
                          </a:xfrm>
                          <a:custGeom>
                            <a:avLst/>
                            <a:gdLst>
                              <a:gd name="T0" fmla="*/ 1128 w 1128"/>
                              <a:gd name="T1" fmla="*/ 184 h 184"/>
                              <a:gd name="T2" fmla="*/ 1064 w 1128"/>
                              <a:gd name="T3" fmla="*/ 139 h 184"/>
                              <a:gd name="T4" fmla="*/ 1000 w 1128"/>
                              <a:gd name="T5" fmla="*/ 105 h 184"/>
                              <a:gd name="T6" fmla="*/ 937 w 1128"/>
                              <a:gd name="T7" fmla="*/ 75 h 184"/>
                              <a:gd name="T8" fmla="*/ 869 w 1128"/>
                              <a:gd name="T9" fmla="*/ 53 h 184"/>
                              <a:gd name="T10" fmla="*/ 805 w 1128"/>
                              <a:gd name="T11" fmla="*/ 41 h 184"/>
                              <a:gd name="T12" fmla="*/ 734 w 1128"/>
                              <a:gd name="T13" fmla="*/ 30 h 184"/>
                              <a:gd name="T14" fmla="*/ 667 w 1128"/>
                              <a:gd name="T15" fmla="*/ 26 h 184"/>
                              <a:gd name="T16" fmla="*/ 596 w 1128"/>
                              <a:gd name="T17" fmla="*/ 26 h 184"/>
                              <a:gd name="T18" fmla="*/ 525 w 1128"/>
                              <a:gd name="T19" fmla="*/ 30 h 184"/>
                              <a:gd name="T20" fmla="*/ 453 w 1128"/>
                              <a:gd name="T21" fmla="*/ 41 h 184"/>
                              <a:gd name="T22" fmla="*/ 378 w 1128"/>
                              <a:gd name="T23" fmla="*/ 49 h 184"/>
                              <a:gd name="T24" fmla="*/ 304 w 1128"/>
                              <a:gd name="T25" fmla="*/ 64 h 184"/>
                              <a:gd name="T26" fmla="*/ 154 w 1128"/>
                              <a:gd name="T27" fmla="*/ 94 h 184"/>
                              <a:gd name="T28" fmla="*/ 0 w 1128"/>
                              <a:gd name="T29" fmla="*/ 124 h 184"/>
                              <a:gd name="T30" fmla="*/ 8 w 1128"/>
                              <a:gd name="T31" fmla="*/ 94 h 184"/>
                              <a:gd name="T32" fmla="*/ 161 w 1128"/>
                              <a:gd name="T33" fmla="*/ 64 h 184"/>
                              <a:gd name="T34" fmla="*/ 315 w 1128"/>
                              <a:gd name="T35" fmla="*/ 34 h 184"/>
                              <a:gd name="T36" fmla="*/ 386 w 1128"/>
                              <a:gd name="T37" fmla="*/ 23 h 184"/>
                              <a:gd name="T38" fmla="*/ 461 w 1128"/>
                              <a:gd name="T39" fmla="*/ 11 h 184"/>
                              <a:gd name="T40" fmla="*/ 532 w 1128"/>
                              <a:gd name="T41" fmla="*/ 4 h 184"/>
                              <a:gd name="T42" fmla="*/ 603 w 1128"/>
                              <a:gd name="T43" fmla="*/ 0 h 184"/>
                              <a:gd name="T44" fmla="*/ 674 w 1128"/>
                              <a:gd name="T45" fmla="*/ 0 h 184"/>
                              <a:gd name="T46" fmla="*/ 742 w 1128"/>
                              <a:gd name="T47" fmla="*/ 4 h 184"/>
                              <a:gd name="T48" fmla="*/ 813 w 1128"/>
                              <a:gd name="T49" fmla="*/ 11 h 184"/>
                              <a:gd name="T50" fmla="*/ 877 w 1128"/>
                              <a:gd name="T51" fmla="*/ 26 h 184"/>
                              <a:gd name="T52" fmla="*/ 940 w 1128"/>
                              <a:gd name="T53" fmla="*/ 49 h 184"/>
                              <a:gd name="T54" fmla="*/ 1008 w 1128"/>
                              <a:gd name="T55" fmla="*/ 75 h 184"/>
                              <a:gd name="T56" fmla="*/ 1068 w 1128"/>
                              <a:gd name="T57" fmla="*/ 113 h 184"/>
                              <a:gd name="T58" fmla="*/ 1098 w 1128"/>
                              <a:gd name="T59" fmla="*/ 131 h 184"/>
                              <a:gd name="T60" fmla="*/ 1128 w 1128"/>
                              <a:gd name="T61" fmla="*/ 154 h 184"/>
                              <a:gd name="T62" fmla="*/ 1128 w 1128"/>
                              <a:gd name="T63"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28" h="184">
                                <a:moveTo>
                                  <a:pt x="1128" y="184"/>
                                </a:moveTo>
                                <a:lnTo>
                                  <a:pt x="1064" y="139"/>
                                </a:lnTo>
                                <a:lnTo>
                                  <a:pt x="1000" y="105"/>
                                </a:lnTo>
                                <a:lnTo>
                                  <a:pt x="937" y="75"/>
                                </a:lnTo>
                                <a:lnTo>
                                  <a:pt x="869" y="53"/>
                                </a:lnTo>
                                <a:lnTo>
                                  <a:pt x="805" y="41"/>
                                </a:lnTo>
                                <a:lnTo>
                                  <a:pt x="734" y="30"/>
                                </a:lnTo>
                                <a:lnTo>
                                  <a:pt x="667" y="26"/>
                                </a:lnTo>
                                <a:lnTo>
                                  <a:pt x="596" y="26"/>
                                </a:lnTo>
                                <a:lnTo>
                                  <a:pt x="525" y="30"/>
                                </a:lnTo>
                                <a:lnTo>
                                  <a:pt x="453" y="41"/>
                                </a:lnTo>
                                <a:lnTo>
                                  <a:pt x="378" y="49"/>
                                </a:lnTo>
                                <a:lnTo>
                                  <a:pt x="304" y="64"/>
                                </a:lnTo>
                                <a:lnTo>
                                  <a:pt x="154" y="94"/>
                                </a:lnTo>
                                <a:lnTo>
                                  <a:pt x="0" y="124"/>
                                </a:lnTo>
                                <a:lnTo>
                                  <a:pt x="8" y="94"/>
                                </a:lnTo>
                                <a:lnTo>
                                  <a:pt x="161" y="64"/>
                                </a:lnTo>
                                <a:lnTo>
                                  <a:pt x="315" y="34"/>
                                </a:lnTo>
                                <a:lnTo>
                                  <a:pt x="386" y="23"/>
                                </a:lnTo>
                                <a:lnTo>
                                  <a:pt x="461" y="11"/>
                                </a:lnTo>
                                <a:lnTo>
                                  <a:pt x="532" y="4"/>
                                </a:lnTo>
                                <a:lnTo>
                                  <a:pt x="603" y="0"/>
                                </a:lnTo>
                                <a:lnTo>
                                  <a:pt x="674" y="0"/>
                                </a:lnTo>
                                <a:lnTo>
                                  <a:pt x="742" y="4"/>
                                </a:lnTo>
                                <a:lnTo>
                                  <a:pt x="813" y="11"/>
                                </a:lnTo>
                                <a:lnTo>
                                  <a:pt x="877" y="26"/>
                                </a:lnTo>
                                <a:lnTo>
                                  <a:pt x="940" y="49"/>
                                </a:lnTo>
                                <a:lnTo>
                                  <a:pt x="1008" y="75"/>
                                </a:lnTo>
                                <a:lnTo>
                                  <a:pt x="1068" y="113"/>
                                </a:lnTo>
                                <a:lnTo>
                                  <a:pt x="1098" y="131"/>
                                </a:lnTo>
                                <a:lnTo>
                                  <a:pt x="1128" y="154"/>
                                </a:lnTo>
                                <a:lnTo>
                                  <a:pt x="1128"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7"/>
                        <wps:cNvSpPr>
                          <a:spLocks/>
                        </wps:cNvSpPr>
                        <wps:spPr bwMode="auto">
                          <a:xfrm>
                            <a:off x="1001" y="2401"/>
                            <a:ext cx="1094" cy="180"/>
                          </a:xfrm>
                          <a:custGeom>
                            <a:avLst/>
                            <a:gdLst>
                              <a:gd name="T0" fmla="*/ 1094 w 1094"/>
                              <a:gd name="T1" fmla="*/ 180 h 180"/>
                              <a:gd name="T2" fmla="*/ 1034 w 1094"/>
                              <a:gd name="T3" fmla="*/ 138 h 180"/>
                              <a:gd name="T4" fmla="*/ 974 w 1094"/>
                              <a:gd name="T5" fmla="*/ 101 h 180"/>
                              <a:gd name="T6" fmla="*/ 910 w 1094"/>
                              <a:gd name="T7" fmla="*/ 75 h 180"/>
                              <a:gd name="T8" fmla="*/ 846 w 1094"/>
                              <a:gd name="T9" fmla="*/ 56 h 180"/>
                              <a:gd name="T10" fmla="*/ 779 w 1094"/>
                              <a:gd name="T11" fmla="*/ 37 h 180"/>
                              <a:gd name="T12" fmla="*/ 715 w 1094"/>
                              <a:gd name="T13" fmla="*/ 30 h 180"/>
                              <a:gd name="T14" fmla="*/ 648 w 1094"/>
                              <a:gd name="T15" fmla="*/ 26 h 180"/>
                              <a:gd name="T16" fmla="*/ 577 w 1094"/>
                              <a:gd name="T17" fmla="*/ 26 h 180"/>
                              <a:gd name="T18" fmla="*/ 509 w 1094"/>
                              <a:gd name="T19" fmla="*/ 30 h 180"/>
                              <a:gd name="T20" fmla="*/ 438 w 1094"/>
                              <a:gd name="T21" fmla="*/ 37 h 180"/>
                              <a:gd name="T22" fmla="*/ 296 w 1094"/>
                              <a:gd name="T23" fmla="*/ 60 h 180"/>
                              <a:gd name="T24" fmla="*/ 0 w 1094"/>
                              <a:gd name="T25" fmla="*/ 120 h 180"/>
                              <a:gd name="T26" fmla="*/ 7 w 1094"/>
                              <a:gd name="T27" fmla="*/ 90 h 180"/>
                              <a:gd name="T28" fmla="*/ 157 w 1094"/>
                              <a:gd name="T29" fmla="*/ 63 h 180"/>
                              <a:gd name="T30" fmla="*/ 303 w 1094"/>
                              <a:gd name="T31" fmla="*/ 33 h 180"/>
                              <a:gd name="T32" fmla="*/ 446 w 1094"/>
                              <a:gd name="T33" fmla="*/ 11 h 180"/>
                              <a:gd name="T34" fmla="*/ 517 w 1094"/>
                              <a:gd name="T35" fmla="*/ 3 h 180"/>
                              <a:gd name="T36" fmla="*/ 588 w 1094"/>
                              <a:gd name="T37" fmla="*/ 0 h 180"/>
                              <a:gd name="T38" fmla="*/ 655 w 1094"/>
                              <a:gd name="T39" fmla="*/ 0 h 180"/>
                              <a:gd name="T40" fmla="*/ 723 w 1094"/>
                              <a:gd name="T41" fmla="*/ 3 h 180"/>
                              <a:gd name="T42" fmla="*/ 786 w 1094"/>
                              <a:gd name="T43" fmla="*/ 11 h 180"/>
                              <a:gd name="T44" fmla="*/ 850 w 1094"/>
                              <a:gd name="T45" fmla="*/ 26 h 180"/>
                              <a:gd name="T46" fmla="*/ 914 w 1094"/>
                              <a:gd name="T47" fmla="*/ 48 h 180"/>
                              <a:gd name="T48" fmla="*/ 977 w 1094"/>
                              <a:gd name="T49" fmla="*/ 75 h 180"/>
                              <a:gd name="T50" fmla="*/ 1037 w 1094"/>
                              <a:gd name="T51" fmla="*/ 112 h 180"/>
                              <a:gd name="T52" fmla="*/ 1094 w 1094"/>
                              <a:gd name="T53" fmla="*/ 153 h 180"/>
                              <a:gd name="T54" fmla="*/ 1094 w 1094"/>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4" h="180">
                                <a:moveTo>
                                  <a:pt x="1094" y="180"/>
                                </a:moveTo>
                                <a:lnTo>
                                  <a:pt x="1034" y="138"/>
                                </a:lnTo>
                                <a:lnTo>
                                  <a:pt x="974" y="101"/>
                                </a:lnTo>
                                <a:lnTo>
                                  <a:pt x="910" y="75"/>
                                </a:lnTo>
                                <a:lnTo>
                                  <a:pt x="846" y="56"/>
                                </a:lnTo>
                                <a:lnTo>
                                  <a:pt x="779" y="37"/>
                                </a:lnTo>
                                <a:lnTo>
                                  <a:pt x="715" y="30"/>
                                </a:lnTo>
                                <a:lnTo>
                                  <a:pt x="648" y="26"/>
                                </a:lnTo>
                                <a:lnTo>
                                  <a:pt x="577" y="26"/>
                                </a:lnTo>
                                <a:lnTo>
                                  <a:pt x="509" y="30"/>
                                </a:lnTo>
                                <a:lnTo>
                                  <a:pt x="438" y="37"/>
                                </a:lnTo>
                                <a:lnTo>
                                  <a:pt x="296" y="60"/>
                                </a:lnTo>
                                <a:lnTo>
                                  <a:pt x="0" y="120"/>
                                </a:lnTo>
                                <a:lnTo>
                                  <a:pt x="7" y="90"/>
                                </a:lnTo>
                                <a:lnTo>
                                  <a:pt x="157" y="63"/>
                                </a:lnTo>
                                <a:lnTo>
                                  <a:pt x="303" y="33"/>
                                </a:lnTo>
                                <a:lnTo>
                                  <a:pt x="446" y="11"/>
                                </a:lnTo>
                                <a:lnTo>
                                  <a:pt x="517" y="3"/>
                                </a:lnTo>
                                <a:lnTo>
                                  <a:pt x="588" y="0"/>
                                </a:lnTo>
                                <a:lnTo>
                                  <a:pt x="655" y="0"/>
                                </a:lnTo>
                                <a:lnTo>
                                  <a:pt x="723" y="3"/>
                                </a:lnTo>
                                <a:lnTo>
                                  <a:pt x="786" y="11"/>
                                </a:lnTo>
                                <a:lnTo>
                                  <a:pt x="850" y="26"/>
                                </a:lnTo>
                                <a:lnTo>
                                  <a:pt x="914" y="48"/>
                                </a:lnTo>
                                <a:lnTo>
                                  <a:pt x="977" y="75"/>
                                </a:lnTo>
                                <a:lnTo>
                                  <a:pt x="1037" y="112"/>
                                </a:lnTo>
                                <a:lnTo>
                                  <a:pt x="1094" y="153"/>
                                </a:lnTo>
                                <a:lnTo>
                                  <a:pt x="1094"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8"/>
                        <wps:cNvSpPr>
                          <a:spLocks/>
                        </wps:cNvSpPr>
                        <wps:spPr bwMode="auto">
                          <a:xfrm>
                            <a:off x="1035" y="2318"/>
                            <a:ext cx="1063" cy="180"/>
                          </a:xfrm>
                          <a:custGeom>
                            <a:avLst/>
                            <a:gdLst>
                              <a:gd name="T0" fmla="*/ 1063 w 1063"/>
                              <a:gd name="T1" fmla="*/ 180 h 180"/>
                              <a:gd name="T2" fmla="*/ 1003 w 1063"/>
                              <a:gd name="T3" fmla="*/ 139 h 180"/>
                              <a:gd name="T4" fmla="*/ 943 w 1063"/>
                              <a:gd name="T5" fmla="*/ 101 h 180"/>
                              <a:gd name="T6" fmla="*/ 884 w 1063"/>
                              <a:gd name="T7" fmla="*/ 75 h 180"/>
                              <a:gd name="T8" fmla="*/ 820 w 1063"/>
                              <a:gd name="T9" fmla="*/ 56 h 180"/>
                              <a:gd name="T10" fmla="*/ 756 w 1063"/>
                              <a:gd name="T11" fmla="*/ 41 h 180"/>
                              <a:gd name="T12" fmla="*/ 693 w 1063"/>
                              <a:gd name="T13" fmla="*/ 30 h 180"/>
                              <a:gd name="T14" fmla="*/ 629 w 1063"/>
                              <a:gd name="T15" fmla="*/ 26 h 180"/>
                              <a:gd name="T16" fmla="*/ 561 w 1063"/>
                              <a:gd name="T17" fmla="*/ 26 h 180"/>
                              <a:gd name="T18" fmla="*/ 494 w 1063"/>
                              <a:gd name="T19" fmla="*/ 30 h 180"/>
                              <a:gd name="T20" fmla="*/ 427 w 1063"/>
                              <a:gd name="T21" fmla="*/ 38 h 180"/>
                              <a:gd name="T22" fmla="*/ 355 w 1063"/>
                              <a:gd name="T23" fmla="*/ 45 h 180"/>
                              <a:gd name="T24" fmla="*/ 288 w 1063"/>
                              <a:gd name="T25" fmla="*/ 60 h 180"/>
                              <a:gd name="T26" fmla="*/ 146 w 1063"/>
                              <a:gd name="T27" fmla="*/ 86 h 180"/>
                              <a:gd name="T28" fmla="*/ 0 w 1063"/>
                              <a:gd name="T29" fmla="*/ 116 h 180"/>
                              <a:gd name="T30" fmla="*/ 7 w 1063"/>
                              <a:gd name="T31" fmla="*/ 90 h 180"/>
                              <a:gd name="T32" fmla="*/ 153 w 1063"/>
                              <a:gd name="T33" fmla="*/ 60 h 180"/>
                              <a:gd name="T34" fmla="*/ 295 w 1063"/>
                              <a:gd name="T35" fmla="*/ 34 h 180"/>
                              <a:gd name="T36" fmla="*/ 367 w 1063"/>
                              <a:gd name="T37" fmla="*/ 19 h 180"/>
                              <a:gd name="T38" fmla="*/ 434 w 1063"/>
                              <a:gd name="T39" fmla="*/ 11 h 180"/>
                              <a:gd name="T40" fmla="*/ 501 w 1063"/>
                              <a:gd name="T41" fmla="*/ 4 h 180"/>
                              <a:gd name="T42" fmla="*/ 569 w 1063"/>
                              <a:gd name="T43" fmla="*/ 0 h 180"/>
                              <a:gd name="T44" fmla="*/ 636 w 1063"/>
                              <a:gd name="T45" fmla="*/ 0 h 180"/>
                              <a:gd name="T46" fmla="*/ 700 w 1063"/>
                              <a:gd name="T47" fmla="*/ 4 h 180"/>
                              <a:gd name="T48" fmla="*/ 764 w 1063"/>
                              <a:gd name="T49" fmla="*/ 15 h 180"/>
                              <a:gd name="T50" fmla="*/ 827 w 1063"/>
                              <a:gd name="T51" fmla="*/ 30 h 180"/>
                              <a:gd name="T52" fmla="*/ 887 w 1063"/>
                              <a:gd name="T53" fmla="*/ 49 h 180"/>
                              <a:gd name="T54" fmla="*/ 947 w 1063"/>
                              <a:gd name="T55" fmla="*/ 75 h 180"/>
                              <a:gd name="T56" fmla="*/ 977 w 1063"/>
                              <a:gd name="T57" fmla="*/ 94 h 180"/>
                              <a:gd name="T58" fmla="*/ 1007 w 1063"/>
                              <a:gd name="T59" fmla="*/ 109 h 180"/>
                              <a:gd name="T60" fmla="*/ 1063 w 1063"/>
                              <a:gd name="T61" fmla="*/ 154 h 180"/>
                              <a:gd name="T62" fmla="*/ 1063 w 1063"/>
                              <a:gd name="T6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180">
                                <a:moveTo>
                                  <a:pt x="1063" y="180"/>
                                </a:moveTo>
                                <a:lnTo>
                                  <a:pt x="1003" y="139"/>
                                </a:lnTo>
                                <a:lnTo>
                                  <a:pt x="943" y="101"/>
                                </a:lnTo>
                                <a:lnTo>
                                  <a:pt x="884" y="75"/>
                                </a:lnTo>
                                <a:lnTo>
                                  <a:pt x="820" y="56"/>
                                </a:lnTo>
                                <a:lnTo>
                                  <a:pt x="756" y="41"/>
                                </a:lnTo>
                                <a:lnTo>
                                  <a:pt x="693" y="30"/>
                                </a:lnTo>
                                <a:lnTo>
                                  <a:pt x="629" y="26"/>
                                </a:lnTo>
                                <a:lnTo>
                                  <a:pt x="561" y="26"/>
                                </a:lnTo>
                                <a:lnTo>
                                  <a:pt x="494" y="30"/>
                                </a:lnTo>
                                <a:lnTo>
                                  <a:pt x="427" y="38"/>
                                </a:lnTo>
                                <a:lnTo>
                                  <a:pt x="355" y="45"/>
                                </a:lnTo>
                                <a:lnTo>
                                  <a:pt x="288" y="60"/>
                                </a:lnTo>
                                <a:lnTo>
                                  <a:pt x="146" y="86"/>
                                </a:lnTo>
                                <a:lnTo>
                                  <a:pt x="0" y="116"/>
                                </a:lnTo>
                                <a:lnTo>
                                  <a:pt x="7" y="90"/>
                                </a:lnTo>
                                <a:lnTo>
                                  <a:pt x="153" y="60"/>
                                </a:lnTo>
                                <a:lnTo>
                                  <a:pt x="295" y="34"/>
                                </a:lnTo>
                                <a:lnTo>
                                  <a:pt x="367" y="19"/>
                                </a:lnTo>
                                <a:lnTo>
                                  <a:pt x="434" y="11"/>
                                </a:lnTo>
                                <a:lnTo>
                                  <a:pt x="501" y="4"/>
                                </a:lnTo>
                                <a:lnTo>
                                  <a:pt x="569" y="0"/>
                                </a:lnTo>
                                <a:lnTo>
                                  <a:pt x="636" y="0"/>
                                </a:lnTo>
                                <a:lnTo>
                                  <a:pt x="700" y="4"/>
                                </a:lnTo>
                                <a:lnTo>
                                  <a:pt x="764" y="15"/>
                                </a:lnTo>
                                <a:lnTo>
                                  <a:pt x="827" y="30"/>
                                </a:lnTo>
                                <a:lnTo>
                                  <a:pt x="887" y="49"/>
                                </a:lnTo>
                                <a:lnTo>
                                  <a:pt x="947" y="75"/>
                                </a:lnTo>
                                <a:lnTo>
                                  <a:pt x="977" y="94"/>
                                </a:lnTo>
                                <a:lnTo>
                                  <a:pt x="1007" y="109"/>
                                </a:lnTo>
                                <a:lnTo>
                                  <a:pt x="1063" y="154"/>
                                </a:lnTo>
                                <a:lnTo>
                                  <a:pt x="1063"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9"/>
                        <wps:cNvSpPr>
                          <a:spLocks/>
                        </wps:cNvSpPr>
                        <wps:spPr bwMode="auto">
                          <a:xfrm>
                            <a:off x="1068" y="2236"/>
                            <a:ext cx="1030" cy="176"/>
                          </a:xfrm>
                          <a:custGeom>
                            <a:avLst/>
                            <a:gdLst>
                              <a:gd name="T0" fmla="*/ 1030 w 1030"/>
                              <a:gd name="T1" fmla="*/ 176 h 176"/>
                              <a:gd name="T2" fmla="*/ 974 w 1030"/>
                              <a:gd name="T3" fmla="*/ 135 h 176"/>
                              <a:gd name="T4" fmla="*/ 914 w 1030"/>
                              <a:gd name="T5" fmla="*/ 101 h 176"/>
                              <a:gd name="T6" fmla="*/ 854 w 1030"/>
                              <a:gd name="T7" fmla="*/ 75 h 176"/>
                              <a:gd name="T8" fmla="*/ 794 w 1030"/>
                              <a:gd name="T9" fmla="*/ 56 h 176"/>
                              <a:gd name="T10" fmla="*/ 734 w 1030"/>
                              <a:gd name="T11" fmla="*/ 41 h 176"/>
                              <a:gd name="T12" fmla="*/ 674 w 1030"/>
                              <a:gd name="T13" fmla="*/ 30 h 176"/>
                              <a:gd name="T14" fmla="*/ 611 w 1030"/>
                              <a:gd name="T15" fmla="*/ 26 h 176"/>
                              <a:gd name="T16" fmla="*/ 547 w 1030"/>
                              <a:gd name="T17" fmla="*/ 26 h 176"/>
                              <a:gd name="T18" fmla="*/ 480 w 1030"/>
                              <a:gd name="T19" fmla="*/ 30 h 176"/>
                              <a:gd name="T20" fmla="*/ 416 w 1030"/>
                              <a:gd name="T21" fmla="*/ 37 h 176"/>
                              <a:gd name="T22" fmla="*/ 349 w 1030"/>
                              <a:gd name="T23" fmla="*/ 45 h 176"/>
                              <a:gd name="T24" fmla="*/ 281 w 1030"/>
                              <a:gd name="T25" fmla="*/ 56 h 176"/>
                              <a:gd name="T26" fmla="*/ 143 w 1030"/>
                              <a:gd name="T27" fmla="*/ 86 h 176"/>
                              <a:gd name="T28" fmla="*/ 0 w 1030"/>
                              <a:gd name="T29" fmla="*/ 112 h 176"/>
                              <a:gd name="T30" fmla="*/ 12 w 1030"/>
                              <a:gd name="T31" fmla="*/ 86 h 176"/>
                              <a:gd name="T32" fmla="*/ 150 w 1030"/>
                              <a:gd name="T33" fmla="*/ 56 h 176"/>
                              <a:gd name="T34" fmla="*/ 289 w 1030"/>
                              <a:gd name="T35" fmla="*/ 30 h 176"/>
                              <a:gd name="T36" fmla="*/ 356 w 1030"/>
                              <a:gd name="T37" fmla="*/ 18 h 176"/>
                              <a:gd name="T38" fmla="*/ 424 w 1030"/>
                              <a:gd name="T39" fmla="*/ 11 h 176"/>
                              <a:gd name="T40" fmla="*/ 487 w 1030"/>
                              <a:gd name="T41" fmla="*/ 3 h 176"/>
                              <a:gd name="T42" fmla="*/ 555 w 1030"/>
                              <a:gd name="T43" fmla="*/ 0 h 176"/>
                              <a:gd name="T44" fmla="*/ 618 w 1030"/>
                              <a:gd name="T45" fmla="*/ 0 h 176"/>
                              <a:gd name="T46" fmla="*/ 682 w 1030"/>
                              <a:gd name="T47" fmla="*/ 3 h 176"/>
                              <a:gd name="T48" fmla="*/ 742 w 1030"/>
                              <a:gd name="T49" fmla="*/ 15 h 176"/>
                              <a:gd name="T50" fmla="*/ 806 w 1030"/>
                              <a:gd name="T51" fmla="*/ 30 h 176"/>
                              <a:gd name="T52" fmla="*/ 862 w 1030"/>
                              <a:gd name="T53" fmla="*/ 48 h 176"/>
                              <a:gd name="T54" fmla="*/ 918 w 1030"/>
                              <a:gd name="T55" fmla="*/ 78 h 176"/>
                              <a:gd name="T56" fmla="*/ 978 w 1030"/>
                              <a:gd name="T57" fmla="*/ 112 h 176"/>
                              <a:gd name="T58" fmla="*/ 1030 w 1030"/>
                              <a:gd name="T59" fmla="*/ 153 h 176"/>
                              <a:gd name="T60" fmla="*/ 103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1030" y="176"/>
                                </a:moveTo>
                                <a:lnTo>
                                  <a:pt x="974" y="135"/>
                                </a:lnTo>
                                <a:lnTo>
                                  <a:pt x="914" y="101"/>
                                </a:lnTo>
                                <a:lnTo>
                                  <a:pt x="854" y="75"/>
                                </a:lnTo>
                                <a:lnTo>
                                  <a:pt x="794" y="56"/>
                                </a:lnTo>
                                <a:lnTo>
                                  <a:pt x="734" y="41"/>
                                </a:lnTo>
                                <a:lnTo>
                                  <a:pt x="674" y="30"/>
                                </a:lnTo>
                                <a:lnTo>
                                  <a:pt x="611" y="26"/>
                                </a:lnTo>
                                <a:lnTo>
                                  <a:pt x="547" y="26"/>
                                </a:lnTo>
                                <a:lnTo>
                                  <a:pt x="480" y="30"/>
                                </a:lnTo>
                                <a:lnTo>
                                  <a:pt x="416" y="37"/>
                                </a:lnTo>
                                <a:lnTo>
                                  <a:pt x="349" y="45"/>
                                </a:lnTo>
                                <a:lnTo>
                                  <a:pt x="281" y="56"/>
                                </a:lnTo>
                                <a:lnTo>
                                  <a:pt x="143" y="86"/>
                                </a:lnTo>
                                <a:lnTo>
                                  <a:pt x="0" y="112"/>
                                </a:lnTo>
                                <a:lnTo>
                                  <a:pt x="12" y="86"/>
                                </a:lnTo>
                                <a:lnTo>
                                  <a:pt x="150" y="56"/>
                                </a:lnTo>
                                <a:lnTo>
                                  <a:pt x="289" y="30"/>
                                </a:lnTo>
                                <a:lnTo>
                                  <a:pt x="356" y="18"/>
                                </a:lnTo>
                                <a:lnTo>
                                  <a:pt x="424" y="11"/>
                                </a:lnTo>
                                <a:lnTo>
                                  <a:pt x="487" y="3"/>
                                </a:lnTo>
                                <a:lnTo>
                                  <a:pt x="555" y="0"/>
                                </a:lnTo>
                                <a:lnTo>
                                  <a:pt x="618" y="0"/>
                                </a:lnTo>
                                <a:lnTo>
                                  <a:pt x="682" y="3"/>
                                </a:lnTo>
                                <a:lnTo>
                                  <a:pt x="742" y="15"/>
                                </a:lnTo>
                                <a:lnTo>
                                  <a:pt x="806" y="30"/>
                                </a:lnTo>
                                <a:lnTo>
                                  <a:pt x="862" y="48"/>
                                </a:lnTo>
                                <a:lnTo>
                                  <a:pt x="918" y="78"/>
                                </a:lnTo>
                                <a:lnTo>
                                  <a:pt x="978" y="112"/>
                                </a:lnTo>
                                <a:lnTo>
                                  <a:pt x="1030" y="153"/>
                                </a:lnTo>
                                <a:lnTo>
                                  <a:pt x="103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0"/>
                        <wps:cNvSpPr>
                          <a:spLocks/>
                        </wps:cNvSpPr>
                        <wps:spPr bwMode="auto">
                          <a:xfrm>
                            <a:off x="1102" y="2153"/>
                            <a:ext cx="996" cy="176"/>
                          </a:xfrm>
                          <a:custGeom>
                            <a:avLst/>
                            <a:gdLst>
                              <a:gd name="T0" fmla="*/ 996 w 996"/>
                              <a:gd name="T1" fmla="*/ 176 h 176"/>
                              <a:gd name="T2" fmla="*/ 944 w 996"/>
                              <a:gd name="T3" fmla="*/ 135 h 176"/>
                              <a:gd name="T4" fmla="*/ 888 w 996"/>
                              <a:gd name="T5" fmla="*/ 105 h 176"/>
                              <a:gd name="T6" fmla="*/ 832 w 996"/>
                              <a:gd name="T7" fmla="*/ 75 h 176"/>
                              <a:gd name="T8" fmla="*/ 772 w 996"/>
                              <a:gd name="T9" fmla="*/ 56 h 176"/>
                              <a:gd name="T10" fmla="*/ 715 w 996"/>
                              <a:gd name="T11" fmla="*/ 41 h 176"/>
                              <a:gd name="T12" fmla="*/ 652 w 996"/>
                              <a:gd name="T13" fmla="*/ 34 h 176"/>
                              <a:gd name="T14" fmla="*/ 592 w 996"/>
                              <a:gd name="T15" fmla="*/ 26 h 176"/>
                              <a:gd name="T16" fmla="*/ 528 w 996"/>
                              <a:gd name="T17" fmla="*/ 26 h 176"/>
                              <a:gd name="T18" fmla="*/ 468 w 996"/>
                              <a:gd name="T19" fmla="*/ 30 h 176"/>
                              <a:gd name="T20" fmla="*/ 405 w 996"/>
                              <a:gd name="T21" fmla="*/ 34 h 176"/>
                              <a:gd name="T22" fmla="*/ 337 w 996"/>
                              <a:gd name="T23" fmla="*/ 45 h 176"/>
                              <a:gd name="T24" fmla="*/ 270 w 996"/>
                              <a:gd name="T25" fmla="*/ 56 h 176"/>
                              <a:gd name="T26" fmla="*/ 139 w 996"/>
                              <a:gd name="T27" fmla="*/ 83 h 176"/>
                              <a:gd name="T28" fmla="*/ 0 w 996"/>
                              <a:gd name="T29" fmla="*/ 109 h 176"/>
                              <a:gd name="T30" fmla="*/ 11 w 996"/>
                              <a:gd name="T31" fmla="*/ 83 h 176"/>
                              <a:gd name="T32" fmla="*/ 146 w 996"/>
                              <a:gd name="T33" fmla="*/ 56 h 176"/>
                              <a:gd name="T34" fmla="*/ 281 w 996"/>
                              <a:gd name="T35" fmla="*/ 30 h 176"/>
                              <a:gd name="T36" fmla="*/ 345 w 996"/>
                              <a:gd name="T37" fmla="*/ 19 h 176"/>
                              <a:gd name="T38" fmla="*/ 408 w 996"/>
                              <a:gd name="T39" fmla="*/ 11 h 176"/>
                              <a:gd name="T40" fmla="*/ 472 w 996"/>
                              <a:gd name="T41" fmla="*/ 4 h 176"/>
                              <a:gd name="T42" fmla="*/ 536 w 996"/>
                              <a:gd name="T43" fmla="*/ 0 h 176"/>
                              <a:gd name="T44" fmla="*/ 599 w 996"/>
                              <a:gd name="T45" fmla="*/ 0 h 176"/>
                              <a:gd name="T46" fmla="*/ 659 w 996"/>
                              <a:gd name="T47" fmla="*/ 7 h 176"/>
                              <a:gd name="T48" fmla="*/ 719 w 996"/>
                              <a:gd name="T49" fmla="*/ 15 h 176"/>
                              <a:gd name="T50" fmla="*/ 779 w 996"/>
                              <a:gd name="T51" fmla="*/ 30 h 176"/>
                              <a:gd name="T52" fmla="*/ 835 w 996"/>
                              <a:gd name="T53" fmla="*/ 52 h 176"/>
                              <a:gd name="T54" fmla="*/ 891 w 996"/>
                              <a:gd name="T55" fmla="*/ 79 h 176"/>
                              <a:gd name="T56" fmla="*/ 944 w 996"/>
                              <a:gd name="T57" fmla="*/ 113 h 176"/>
                              <a:gd name="T58" fmla="*/ 996 w 996"/>
                              <a:gd name="T59" fmla="*/ 150 h 176"/>
                              <a:gd name="T60" fmla="*/ 996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996" y="176"/>
                                </a:moveTo>
                                <a:lnTo>
                                  <a:pt x="944" y="135"/>
                                </a:lnTo>
                                <a:lnTo>
                                  <a:pt x="888" y="105"/>
                                </a:lnTo>
                                <a:lnTo>
                                  <a:pt x="832" y="75"/>
                                </a:lnTo>
                                <a:lnTo>
                                  <a:pt x="772" y="56"/>
                                </a:lnTo>
                                <a:lnTo>
                                  <a:pt x="715" y="41"/>
                                </a:lnTo>
                                <a:lnTo>
                                  <a:pt x="652" y="34"/>
                                </a:lnTo>
                                <a:lnTo>
                                  <a:pt x="592" y="26"/>
                                </a:lnTo>
                                <a:lnTo>
                                  <a:pt x="528" y="26"/>
                                </a:lnTo>
                                <a:lnTo>
                                  <a:pt x="468" y="30"/>
                                </a:lnTo>
                                <a:lnTo>
                                  <a:pt x="405" y="34"/>
                                </a:lnTo>
                                <a:lnTo>
                                  <a:pt x="337" y="45"/>
                                </a:lnTo>
                                <a:lnTo>
                                  <a:pt x="270" y="56"/>
                                </a:lnTo>
                                <a:lnTo>
                                  <a:pt x="139" y="83"/>
                                </a:lnTo>
                                <a:lnTo>
                                  <a:pt x="0" y="109"/>
                                </a:lnTo>
                                <a:lnTo>
                                  <a:pt x="11" y="83"/>
                                </a:lnTo>
                                <a:lnTo>
                                  <a:pt x="146" y="56"/>
                                </a:lnTo>
                                <a:lnTo>
                                  <a:pt x="281" y="30"/>
                                </a:lnTo>
                                <a:lnTo>
                                  <a:pt x="345" y="19"/>
                                </a:lnTo>
                                <a:lnTo>
                                  <a:pt x="408" y="11"/>
                                </a:lnTo>
                                <a:lnTo>
                                  <a:pt x="472" y="4"/>
                                </a:lnTo>
                                <a:lnTo>
                                  <a:pt x="536" y="0"/>
                                </a:lnTo>
                                <a:lnTo>
                                  <a:pt x="599" y="0"/>
                                </a:lnTo>
                                <a:lnTo>
                                  <a:pt x="659" y="7"/>
                                </a:lnTo>
                                <a:lnTo>
                                  <a:pt x="719" y="15"/>
                                </a:lnTo>
                                <a:lnTo>
                                  <a:pt x="779" y="30"/>
                                </a:lnTo>
                                <a:lnTo>
                                  <a:pt x="835" y="52"/>
                                </a:lnTo>
                                <a:lnTo>
                                  <a:pt x="891" y="79"/>
                                </a:lnTo>
                                <a:lnTo>
                                  <a:pt x="944" y="113"/>
                                </a:lnTo>
                                <a:lnTo>
                                  <a:pt x="996" y="150"/>
                                </a:lnTo>
                                <a:lnTo>
                                  <a:pt x="996"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1"/>
                        <wps:cNvSpPr>
                          <a:spLocks/>
                        </wps:cNvSpPr>
                        <wps:spPr bwMode="auto">
                          <a:xfrm>
                            <a:off x="1136" y="2078"/>
                            <a:ext cx="962" cy="176"/>
                          </a:xfrm>
                          <a:custGeom>
                            <a:avLst/>
                            <a:gdLst>
                              <a:gd name="T0" fmla="*/ 962 w 962"/>
                              <a:gd name="T1" fmla="*/ 176 h 176"/>
                              <a:gd name="T2" fmla="*/ 910 w 962"/>
                              <a:gd name="T3" fmla="*/ 135 h 176"/>
                              <a:gd name="T4" fmla="*/ 857 w 962"/>
                              <a:gd name="T5" fmla="*/ 101 h 176"/>
                              <a:gd name="T6" fmla="*/ 805 w 962"/>
                              <a:gd name="T7" fmla="*/ 75 h 176"/>
                              <a:gd name="T8" fmla="*/ 749 w 962"/>
                              <a:gd name="T9" fmla="*/ 56 h 176"/>
                              <a:gd name="T10" fmla="*/ 689 w 962"/>
                              <a:gd name="T11" fmla="*/ 41 h 176"/>
                              <a:gd name="T12" fmla="*/ 633 w 962"/>
                              <a:gd name="T13" fmla="*/ 30 h 176"/>
                              <a:gd name="T14" fmla="*/ 573 w 962"/>
                              <a:gd name="T15" fmla="*/ 26 h 176"/>
                              <a:gd name="T16" fmla="*/ 513 w 962"/>
                              <a:gd name="T17" fmla="*/ 22 h 176"/>
                              <a:gd name="T18" fmla="*/ 449 w 962"/>
                              <a:gd name="T19" fmla="*/ 26 h 176"/>
                              <a:gd name="T20" fmla="*/ 389 w 962"/>
                              <a:gd name="T21" fmla="*/ 34 h 176"/>
                              <a:gd name="T22" fmla="*/ 326 w 962"/>
                              <a:gd name="T23" fmla="*/ 41 h 176"/>
                              <a:gd name="T24" fmla="*/ 262 w 962"/>
                              <a:gd name="T25" fmla="*/ 52 h 176"/>
                              <a:gd name="T26" fmla="*/ 135 w 962"/>
                              <a:gd name="T27" fmla="*/ 79 h 176"/>
                              <a:gd name="T28" fmla="*/ 0 w 962"/>
                              <a:gd name="T29" fmla="*/ 105 h 176"/>
                              <a:gd name="T30" fmla="*/ 11 w 962"/>
                              <a:gd name="T31" fmla="*/ 82 h 176"/>
                              <a:gd name="T32" fmla="*/ 142 w 962"/>
                              <a:gd name="T33" fmla="*/ 56 h 176"/>
                              <a:gd name="T34" fmla="*/ 273 w 962"/>
                              <a:gd name="T35" fmla="*/ 30 h 176"/>
                              <a:gd name="T36" fmla="*/ 337 w 962"/>
                              <a:gd name="T37" fmla="*/ 19 h 176"/>
                              <a:gd name="T38" fmla="*/ 397 w 962"/>
                              <a:gd name="T39" fmla="*/ 11 h 176"/>
                              <a:gd name="T40" fmla="*/ 457 w 962"/>
                              <a:gd name="T41" fmla="*/ 4 h 176"/>
                              <a:gd name="T42" fmla="*/ 520 w 962"/>
                              <a:gd name="T43" fmla="*/ 0 h 176"/>
                              <a:gd name="T44" fmla="*/ 580 w 962"/>
                              <a:gd name="T45" fmla="*/ 4 h 176"/>
                              <a:gd name="T46" fmla="*/ 636 w 962"/>
                              <a:gd name="T47" fmla="*/ 7 h 176"/>
                              <a:gd name="T48" fmla="*/ 696 w 962"/>
                              <a:gd name="T49" fmla="*/ 15 h 176"/>
                              <a:gd name="T50" fmla="*/ 753 w 962"/>
                              <a:gd name="T51" fmla="*/ 30 h 176"/>
                              <a:gd name="T52" fmla="*/ 809 w 962"/>
                              <a:gd name="T53" fmla="*/ 52 h 176"/>
                              <a:gd name="T54" fmla="*/ 861 w 962"/>
                              <a:gd name="T55" fmla="*/ 79 h 176"/>
                              <a:gd name="T56" fmla="*/ 914 w 962"/>
                              <a:gd name="T57" fmla="*/ 109 h 176"/>
                              <a:gd name="T58" fmla="*/ 962 w 962"/>
                              <a:gd name="T59" fmla="*/ 150 h 176"/>
                              <a:gd name="T60" fmla="*/ 962 w 962"/>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2" h="176">
                                <a:moveTo>
                                  <a:pt x="962" y="176"/>
                                </a:moveTo>
                                <a:lnTo>
                                  <a:pt x="910" y="135"/>
                                </a:lnTo>
                                <a:lnTo>
                                  <a:pt x="857" y="101"/>
                                </a:lnTo>
                                <a:lnTo>
                                  <a:pt x="805" y="75"/>
                                </a:lnTo>
                                <a:lnTo>
                                  <a:pt x="749" y="56"/>
                                </a:lnTo>
                                <a:lnTo>
                                  <a:pt x="689" y="41"/>
                                </a:lnTo>
                                <a:lnTo>
                                  <a:pt x="633" y="30"/>
                                </a:lnTo>
                                <a:lnTo>
                                  <a:pt x="573" y="26"/>
                                </a:lnTo>
                                <a:lnTo>
                                  <a:pt x="513" y="22"/>
                                </a:lnTo>
                                <a:lnTo>
                                  <a:pt x="449" y="26"/>
                                </a:lnTo>
                                <a:lnTo>
                                  <a:pt x="389" y="34"/>
                                </a:lnTo>
                                <a:lnTo>
                                  <a:pt x="326" y="41"/>
                                </a:lnTo>
                                <a:lnTo>
                                  <a:pt x="262" y="52"/>
                                </a:lnTo>
                                <a:lnTo>
                                  <a:pt x="135" y="79"/>
                                </a:lnTo>
                                <a:lnTo>
                                  <a:pt x="0" y="105"/>
                                </a:lnTo>
                                <a:lnTo>
                                  <a:pt x="11" y="82"/>
                                </a:lnTo>
                                <a:lnTo>
                                  <a:pt x="142" y="56"/>
                                </a:lnTo>
                                <a:lnTo>
                                  <a:pt x="273" y="30"/>
                                </a:lnTo>
                                <a:lnTo>
                                  <a:pt x="337" y="19"/>
                                </a:lnTo>
                                <a:lnTo>
                                  <a:pt x="397" y="11"/>
                                </a:lnTo>
                                <a:lnTo>
                                  <a:pt x="457" y="4"/>
                                </a:lnTo>
                                <a:lnTo>
                                  <a:pt x="520" y="0"/>
                                </a:lnTo>
                                <a:lnTo>
                                  <a:pt x="580" y="4"/>
                                </a:lnTo>
                                <a:lnTo>
                                  <a:pt x="636" y="7"/>
                                </a:lnTo>
                                <a:lnTo>
                                  <a:pt x="696" y="15"/>
                                </a:lnTo>
                                <a:lnTo>
                                  <a:pt x="753" y="30"/>
                                </a:lnTo>
                                <a:lnTo>
                                  <a:pt x="809" y="52"/>
                                </a:lnTo>
                                <a:lnTo>
                                  <a:pt x="861" y="79"/>
                                </a:lnTo>
                                <a:lnTo>
                                  <a:pt x="914" y="109"/>
                                </a:lnTo>
                                <a:lnTo>
                                  <a:pt x="962" y="150"/>
                                </a:lnTo>
                                <a:lnTo>
                                  <a:pt x="962"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2"/>
                        <wps:cNvSpPr>
                          <a:spLocks/>
                        </wps:cNvSpPr>
                        <wps:spPr bwMode="auto">
                          <a:xfrm>
                            <a:off x="1173" y="1999"/>
                            <a:ext cx="929" cy="173"/>
                          </a:xfrm>
                          <a:custGeom>
                            <a:avLst/>
                            <a:gdLst>
                              <a:gd name="T0" fmla="*/ 929 w 929"/>
                              <a:gd name="T1" fmla="*/ 173 h 173"/>
                              <a:gd name="T2" fmla="*/ 877 w 929"/>
                              <a:gd name="T3" fmla="*/ 135 h 173"/>
                              <a:gd name="T4" fmla="*/ 828 w 929"/>
                              <a:gd name="T5" fmla="*/ 101 h 173"/>
                              <a:gd name="T6" fmla="*/ 776 w 929"/>
                              <a:gd name="T7" fmla="*/ 75 h 173"/>
                              <a:gd name="T8" fmla="*/ 719 w 929"/>
                              <a:gd name="T9" fmla="*/ 56 h 173"/>
                              <a:gd name="T10" fmla="*/ 663 w 929"/>
                              <a:gd name="T11" fmla="*/ 41 h 173"/>
                              <a:gd name="T12" fmla="*/ 607 w 929"/>
                              <a:gd name="T13" fmla="*/ 30 h 173"/>
                              <a:gd name="T14" fmla="*/ 551 w 929"/>
                              <a:gd name="T15" fmla="*/ 26 h 173"/>
                              <a:gd name="T16" fmla="*/ 491 w 929"/>
                              <a:gd name="T17" fmla="*/ 26 h 173"/>
                              <a:gd name="T18" fmla="*/ 435 w 929"/>
                              <a:gd name="T19" fmla="*/ 26 h 173"/>
                              <a:gd name="T20" fmla="*/ 375 w 929"/>
                              <a:gd name="T21" fmla="*/ 34 h 173"/>
                              <a:gd name="T22" fmla="*/ 251 w 929"/>
                              <a:gd name="T23" fmla="*/ 53 h 173"/>
                              <a:gd name="T24" fmla="*/ 128 w 929"/>
                              <a:gd name="T25" fmla="*/ 75 h 173"/>
                              <a:gd name="T26" fmla="*/ 0 w 929"/>
                              <a:gd name="T27" fmla="*/ 101 h 173"/>
                              <a:gd name="T28" fmla="*/ 8 w 929"/>
                              <a:gd name="T29" fmla="*/ 79 h 173"/>
                              <a:gd name="T30" fmla="*/ 135 w 929"/>
                              <a:gd name="T31" fmla="*/ 53 h 173"/>
                              <a:gd name="T32" fmla="*/ 259 w 929"/>
                              <a:gd name="T33" fmla="*/ 26 h 173"/>
                              <a:gd name="T34" fmla="*/ 382 w 929"/>
                              <a:gd name="T35" fmla="*/ 11 h 173"/>
                              <a:gd name="T36" fmla="*/ 442 w 929"/>
                              <a:gd name="T37" fmla="*/ 4 h 173"/>
                              <a:gd name="T38" fmla="*/ 498 w 929"/>
                              <a:gd name="T39" fmla="*/ 0 h 173"/>
                              <a:gd name="T40" fmla="*/ 558 w 929"/>
                              <a:gd name="T41" fmla="*/ 4 h 173"/>
                              <a:gd name="T42" fmla="*/ 614 w 929"/>
                              <a:gd name="T43" fmla="*/ 8 h 173"/>
                              <a:gd name="T44" fmla="*/ 671 w 929"/>
                              <a:gd name="T45" fmla="*/ 19 h 173"/>
                              <a:gd name="T46" fmla="*/ 723 w 929"/>
                              <a:gd name="T47" fmla="*/ 34 h 173"/>
                              <a:gd name="T48" fmla="*/ 779 w 929"/>
                              <a:gd name="T49" fmla="*/ 53 h 173"/>
                              <a:gd name="T50" fmla="*/ 832 w 929"/>
                              <a:gd name="T51" fmla="*/ 79 h 173"/>
                              <a:gd name="T52" fmla="*/ 880 w 929"/>
                              <a:gd name="T53" fmla="*/ 109 h 173"/>
                              <a:gd name="T54" fmla="*/ 929 w 929"/>
                              <a:gd name="T55" fmla="*/ 150 h 173"/>
                              <a:gd name="T56" fmla="*/ 929 w 929"/>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9" h="173">
                                <a:moveTo>
                                  <a:pt x="929" y="173"/>
                                </a:moveTo>
                                <a:lnTo>
                                  <a:pt x="877" y="135"/>
                                </a:lnTo>
                                <a:lnTo>
                                  <a:pt x="828" y="101"/>
                                </a:lnTo>
                                <a:lnTo>
                                  <a:pt x="776" y="75"/>
                                </a:lnTo>
                                <a:lnTo>
                                  <a:pt x="719" y="56"/>
                                </a:lnTo>
                                <a:lnTo>
                                  <a:pt x="663" y="41"/>
                                </a:lnTo>
                                <a:lnTo>
                                  <a:pt x="607" y="30"/>
                                </a:lnTo>
                                <a:lnTo>
                                  <a:pt x="551" y="26"/>
                                </a:lnTo>
                                <a:lnTo>
                                  <a:pt x="491" y="26"/>
                                </a:lnTo>
                                <a:lnTo>
                                  <a:pt x="435" y="26"/>
                                </a:lnTo>
                                <a:lnTo>
                                  <a:pt x="375" y="34"/>
                                </a:lnTo>
                                <a:lnTo>
                                  <a:pt x="251" y="53"/>
                                </a:lnTo>
                                <a:lnTo>
                                  <a:pt x="128" y="75"/>
                                </a:lnTo>
                                <a:lnTo>
                                  <a:pt x="0" y="101"/>
                                </a:lnTo>
                                <a:lnTo>
                                  <a:pt x="8" y="79"/>
                                </a:lnTo>
                                <a:lnTo>
                                  <a:pt x="135" y="53"/>
                                </a:lnTo>
                                <a:lnTo>
                                  <a:pt x="259" y="26"/>
                                </a:lnTo>
                                <a:lnTo>
                                  <a:pt x="382" y="11"/>
                                </a:lnTo>
                                <a:lnTo>
                                  <a:pt x="442" y="4"/>
                                </a:lnTo>
                                <a:lnTo>
                                  <a:pt x="498" y="0"/>
                                </a:lnTo>
                                <a:lnTo>
                                  <a:pt x="558" y="4"/>
                                </a:lnTo>
                                <a:lnTo>
                                  <a:pt x="614" y="8"/>
                                </a:lnTo>
                                <a:lnTo>
                                  <a:pt x="671" y="19"/>
                                </a:lnTo>
                                <a:lnTo>
                                  <a:pt x="723" y="34"/>
                                </a:lnTo>
                                <a:lnTo>
                                  <a:pt x="779" y="53"/>
                                </a:lnTo>
                                <a:lnTo>
                                  <a:pt x="832" y="79"/>
                                </a:lnTo>
                                <a:lnTo>
                                  <a:pt x="880" y="109"/>
                                </a:lnTo>
                                <a:lnTo>
                                  <a:pt x="929" y="150"/>
                                </a:lnTo>
                                <a:lnTo>
                                  <a:pt x="929"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3"/>
                        <wps:cNvSpPr>
                          <a:spLocks/>
                        </wps:cNvSpPr>
                        <wps:spPr bwMode="auto">
                          <a:xfrm>
                            <a:off x="1207" y="1935"/>
                            <a:ext cx="895" cy="169"/>
                          </a:xfrm>
                          <a:custGeom>
                            <a:avLst/>
                            <a:gdLst>
                              <a:gd name="T0" fmla="*/ 7 w 895"/>
                              <a:gd name="T1" fmla="*/ 75 h 169"/>
                              <a:gd name="T2" fmla="*/ 127 w 895"/>
                              <a:gd name="T3" fmla="*/ 49 h 169"/>
                              <a:gd name="T4" fmla="*/ 251 w 895"/>
                              <a:gd name="T5" fmla="*/ 23 h 169"/>
                              <a:gd name="T6" fmla="*/ 307 w 895"/>
                              <a:gd name="T7" fmla="*/ 15 h 169"/>
                              <a:gd name="T8" fmla="*/ 367 w 895"/>
                              <a:gd name="T9" fmla="*/ 8 h 169"/>
                              <a:gd name="T10" fmla="*/ 427 w 895"/>
                              <a:gd name="T11" fmla="*/ 4 h 169"/>
                              <a:gd name="T12" fmla="*/ 483 w 895"/>
                              <a:gd name="T13" fmla="*/ 0 h 169"/>
                              <a:gd name="T14" fmla="*/ 539 w 895"/>
                              <a:gd name="T15" fmla="*/ 0 h 169"/>
                              <a:gd name="T16" fmla="*/ 592 w 895"/>
                              <a:gd name="T17" fmla="*/ 8 h 169"/>
                              <a:gd name="T18" fmla="*/ 648 w 895"/>
                              <a:gd name="T19" fmla="*/ 19 h 169"/>
                              <a:gd name="T20" fmla="*/ 700 w 895"/>
                              <a:gd name="T21" fmla="*/ 34 h 169"/>
                              <a:gd name="T22" fmla="*/ 753 w 895"/>
                              <a:gd name="T23" fmla="*/ 53 h 169"/>
                              <a:gd name="T24" fmla="*/ 801 w 895"/>
                              <a:gd name="T25" fmla="*/ 79 h 169"/>
                              <a:gd name="T26" fmla="*/ 850 w 895"/>
                              <a:gd name="T27" fmla="*/ 109 h 169"/>
                              <a:gd name="T28" fmla="*/ 895 w 895"/>
                              <a:gd name="T29" fmla="*/ 147 h 169"/>
                              <a:gd name="T30" fmla="*/ 895 w 895"/>
                              <a:gd name="T31" fmla="*/ 169 h 169"/>
                              <a:gd name="T32" fmla="*/ 846 w 895"/>
                              <a:gd name="T33" fmla="*/ 132 h 169"/>
                              <a:gd name="T34" fmla="*/ 798 w 895"/>
                              <a:gd name="T35" fmla="*/ 102 h 169"/>
                              <a:gd name="T36" fmla="*/ 745 w 895"/>
                              <a:gd name="T37" fmla="*/ 75 h 169"/>
                              <a:gd name="T38" fmla="*/ 693 w 895"/>
                              <a:gd name="T39" fmla="*/ 57 h 169"/>
                              <a:gd name="T40" fmla="*/ 640 w 895"/>
                              <a:gd name="T41" fmla="*/ 38 h 169"/>
                              <a:gd name="T42" fmla="*/ 588 w 895"/>
                              <a:gd name="T43" fmla="*/ 30 h 169"/>
                              <a:gd name="T44" fmla="*/ 532 w 895"/>
                              <a:gd name="T45" fmla="*/ 23 h 169"/>
                              <a:gd name="T46" fmla="*/ 476 w 895"/>
                              <a:gd name="T47" fmla="*/ 23 h 169"/>
                              <a:gd name="T48" fmla="*/ 419 w 895"/>
                              <a:gd name="T49" fmla="*/ 27 h 169"/>
                              <a:gd name="T50" fmla="*/ 359 w 895"/>
                              <a:gd name="T51" fmla="*/ 30 h 169"/>
                              <a:gd name="T52" fmla="*/ 303 w 895"/>
                              <a:gd name="T53" fmla="*/ 38 h 169"/>
                              <a:gd name="T54" fmla="*/ 243 w 895"/>
                              <a:gd name="T55" fmla="*/ 49 h 169"/>
                              <a:gd name="T56" fmla="*/ 123 w 895"/>
                              <a:gd name="T57" fmla="*/ 72 h 169"/>
                              <a:gd name="T58" fmla="*/ 0 w 895"/>
                              <a:gd name="T59" fmla="*/ 98 h 169"/>
                              <a:gd name="T60" fmla="*/ 7 w 895"/>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5" h="169">
                                <a:moveTo>
                                  <a:pt x="7" y="75"/>
                                </a:moveTo>
                                <a:lnTo>
                                  <a:pt x="127" y="49"/>
                                </a:lnTo>
                                <a:lnTo>
                                  <a:pt x="251" y="23"/>
                                </a:lnTo>
                                <a:lnTo>
                                  <a:pt x="307" y="15"/>
                                </a:lnTo>
                                <a:lnTo>
                                  <a:pt x="367" y="8"/>
                                </a:lnTo>
                                <a:lnTo>
                                  <a:pt x="427" y="4"/>
                                </a:lnTo>
                                <a:lnTo>
                                  <a:pt x="483" y="0"/>
                                </a:lnTo>
                                <a:lnTo>
                                  <a:pt x="539" y="0"/>
                                </a:lnTo>
                                <a:lnTo>
                                  <a:pt x="592" y="8"/>
                                </a:lnTo>
                                <a:lnTo>
                                  <a:pt x="648" y="19"/>
                                </a:lnTo>
                                <a:lnTo>
                                  <a:pt x="700" y="34"/>
                                </a:lnTo>
                                <a:lnTo>
                                  <a:pt x="753" y="53"/>
                                </a:lnTo>
                                <a:lnTo>
                                  <a:pt x="801" y="79"/>
                                </a:lnTo>
                                <a:lnTo>
                                  <a:pt x="850" y="109"/>
                                </a:lnTo>
                                <a:lnTo>
                                  <a:pt x="895" y="147"/>
                                </a:lnTo>
                                <a:lnTo>
                                  <a:pt x="895" y="169"/>
                                </a:lnTo>
                                <a:lnTo>
                                  <a:pt x="846" y="132"/>
                                </a:lnTo>
                                <a:lnTo>
                                  <a:pt x="798" y="102"/>
                                </a:lnTo>
                                <a:lnTo>
                                  <a:pt x="745" y="75"/>
                                </a:lnTo>
                                <a:lnTo>
                                  <a:pt x="693" y="57"/>
                                </a:lnTo>
                                <a:lnTo>
                                  <a:pt x="640" y="38"/>
                                </a:lnTo>
                                <a:lnTo>
                                  <a:pt x="588" y="30"/>
                                </a:lnTo>
                                <a:lnTo>
                                  <a:pt x="532" y="23"/>
                                </a:lnTo>
                                <a:lnTo>
                                  <a:pt x="476" y="23"/>
                                </a:lnTo>
                                <a:lnTo>
                                  <a:pt x="419" y="27"/>
                                </a:lnTo>
                                <a:lnTo>
                                  <a:pt x="359" y="30"/>
                                </a:lnTo>
                                <a:lnTo>
                                  <a:pt x="303" y="38"/>
                                </a:lnTo>
                                <a:lnTo>
                                  <a:pt x="243" y="49"/>
                                </a:lnTo>
                                <a:lnTo>
                                  <a:pt x="123" y="72"/>
                                </a:lnTo>
                                <a:lnTo>
                                  <a:pt x="0" y="98"/>
                                </a:lnTo>
                                <a:lnTo>
                                  <a:pt x="7"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4"/>
                        <wps:cNvSpPr>
                          <a:spLocks/>
                        </wps:cNvSpPr>
                        <wps:spPr bwMode="auto">
                          <a:xfrm>
                            <a:off x="2252" y="3245"/>
                            <a:ext cx="1427" cy="206"/>
                          </a:xfrm>
                          <a:custGeom>
                            <a:avLst/>
                            <a:gdLst>
                              <a:gd name="T0" fmla="*/ 1416 w 1427"/>
                              <a:gd name="T1" fmla="*/ 124 h 206"/>
                              <a:gd name="T2" fmla="*/ 1030 w 1427"/>
                              <a:gd name="T3" fmla="*/ 52 h 206"/>
                              <a:gd name="T4" fmla="*/ 846 w 1427"/>
                              <a:gd name="T5" fmla="*/ 22 h 206"/>
                              <a:gd name="T6" fmla="*/ 753 w 1427"/>
                              <a:gd name="T7" fmla="*/ 11 h 206"/>
                              <a:gd name="T8" fmla="*/ 663 w 1427"/>
                              <a:gd name="T9" fmla="*/ 4 h 206"/>
                              <a:gd name="T10" fmla="*/ 573 w 1427"/>
                              <a:gd name="T11" fmla="*/ 0 h 206"/>
                              <a:gd name="T12" fmla="*/ 487 w 1427"/>
                              <a:gd name="T13" fmla="*/ 0 h 206"/>
                              <a:gd name="T14" fmla="*/ 401 w 1427"/>
                              <a:gd name="T15" fmla="*/ 11 h 206"/>
                              <a:gd name="T16" fmla="*/ 318 w 1427"/>
                              <a:gd name="T17" fmla="*/ 22 h 206"/>
                              <a:gd name="T18" fmla="*/ 236 w 1427"/>
                              <a:gd name="T19" fmla="*/ 45 h 206"/>
                              <a:gd name="T20" fmla="*/ 157 w 1427"/>
                              <a:gd name="T21" fmla="*/ 79 h 206"/>
                              <a:gd name="T22" fmla="*/ 79 w 1427"/>
                              <a:gd name="T23" fmla="*/ 120 h 206"/>
                              <a:gd name="T24" fmla="*/ 0 w 1427"/>
                              <a:gd name="T25" fmla="*/ 169 h 206"/>
                              <a:gd name="T26" fmla="*/ 0 w 1427"/>
                              <a:gd name="T27" fmla="*/ 206 h 206"/>
                              <a:gd name="T28" fmla="*/ 79 w 1427"/>
                              <a:gd name="T29" fmla="*/ 154 h 206"/>
                              <a:gd name="T30" fmla="*/ 161 w 1427"/>
                              <a:gd name="T31" fmla="*/ 112 h 206"/>
                              <a:gd name="T32" fmla="*/ 243 w 1427"/>
                              <a:gd name="T33" fmla="*/ 82 h 206"/>
                              <a:gd name="T34" fmla="*/ 326 w 1427"/>
                              <a:gd name="T35" fmla="*/ 60 h 206"/>
                              <a:gd name="T36" fmla="*/ 412 w 1427"/>
                              <a:gd name="T37" fmla="*/ 45 h 206"/>
                              <a:gd name="T38" fmla="*/ 498 w 1427"/>
                              <a:gd name="T39" fmla="*/ 34 h 206"/>
                              <a:gd name="T40" fmla="*/ 584 w 1427"/>
                              <a:gd name="T41" fmla="*/ 34 h 206"/>
                              <a:gd name="T42" fmla="*/ 674 w 1427"/>
                              <a:gd name="T43" fmla="*/ 37 h 206"/>
                              <a:gd name="T44" fmla="*/ 764 w 1427"/>
                              <a:gd name="T45" fmla="*/ 45 h 206"/>
                              <a:gd name="T46" fmla="*/ 858 w 1427"/>
                              <a:gd name="T47" fmla="*/ 56 h 206"/>
                              <a:gd name="T48" fmla="*/ 1041 w 1427"/>
                              <a:gd name="T49" fmla="*/ 86 h 206"/>
                              <a:gd name="T50" fmla="*/ 1427 w 1427"/>
                              <a:gd name="T51" fmla="*/ 161 h 206"/>
                              <a:gd name="T52" fmla="*/ 1416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416" y="124"/>
                                </a:moveTo>
                                <a:lnTo>
                                  <a:pt x="1030" y="52"/>
                                </a:lnTo>
                                <a:lnTo>
                                  <a:pt x="846" y="22"/>
                                </a:lnTo>
                                <a:lnTo>
                                  <a:pt x="753" y="11"/>
                                </a:lnTo>
                                <a:lnTo>
                                  <a:pt x="663" y="4"/>
                                </a:lnTo>
                                <a:lnTo>
                                  <a:pt x="573" y="0"/>
                                </a:lnTo>
                                <a:lnTo>
                                  <a:pt x="487" y="0"/>
                                </a:lnTo>
                                <a:lnTo>
                                  <a:pt x="401" y="11"/>
                                </a:lnTo>
                                <a:lnTo>
                                  <a:pt x="318" y="22"/>
                                </a:lnTo>
                                <a:lnTo>
                                  <a:pt x="236" y="45"/>
                                </a:lnTo>
                                <a:lnTo>
                                  <a:pt x="157" y="79"/>
                                </a:lnTo>
                                <a:lnTo>
                                  <a:pt x="79" y="120"/>
                                </a:lnTo>
                                <a:lnTo>
                                  <a:pt x="0" y="169"/>
                                </a:lnTo>
                                <a:lnTo>
                                  <a:pt x="0" y="206"/>
                                </a:lnTo>
                                <a:lnTo>
                                  <a:pt x="79" y="154"/>
                                </a:lnTo>
                                <a:lnTo>
                                  <a:pt x="161" y="112"/>
                                </a:lnTo>
                                <a:lnTo>
                                  <a:pt x="243" y="82"/>
                                </a:lnTo>
                                <a:lnTo>
                                  <a:pt x="326" y="60"/>
                                </a:lnTo>
                                <a:lnTo>
                                  <a:pt x="412" y="45"/>
                                </a:lnTo>
                                <a:lnTo>
                                  <a:pt x="498" y="34"/>
                                </a:lnTo>
                                <a:lnTo>
                                  <a:pt x="584" y="34"/>
                                </a:lnTo>
                                <a:lnTo>
                                  <a:pt x="674" y="37"/>
                                </a:lnTo>
                                <a:lnTo>
                                  <a:pt x="764" y="45"/>
                                </a:lnTo>
                                <a:lnTo>
                                  <a:pt x="858" y="56"/>
                                </a:lnTo>
                                <a:lnTo>
                                  <a:pt x="1041" y="86"/>
                                </a:lnTo>
                                <a:lnTo>
                                  <a:pt x="1427" y="161"/>
                                </a:lnTo>
                                <a:lnTo>
                                  <a:pt x="1416"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5"/>
                        <wps:cNvSpPr>
                          <a:spLocks/>
                        </wps:cNvSpPr>
                        <wps:spPr bwMode="auto">
                          <a:xfrm>
                            <a:off x="2248" y="3147"/>
                            <a:ext cx="1394" cy="203"/>
                          </a:xfrm>
                          <a:custGeom>
                            <a:avLst/>
                            <a:gdLst>
                              <a:gd name="T0" fmla="*/ 0 w 1394"/>
                              <a:gd name="T1" fmla="*/ 203 h 203"/>
                              <a:gd name="T2" fmla="*/ 79 w 1394"/>
                              <a:gd name="T3" fmla="*/ 154 h 203"/>
                              <a:gd name="T4" fmla="*/ 157 w 1394"/>
                              <a:gd name="T5" fmla="*/ 113 h 203"/>
                              <a:gd name="T6" fmla="*/ 240 w 1394"/>
                              <a:gd name="T7" fmla="*/ 83 h 203"/>
                              <a:gd name="T8" fmla="*/ 322 w 1394"/>
                              <a:gd name="T9" fmla="*/ 60 h 203"/>
                              <a:gd name="T10" fmla="*/ 405 w 1394"/>
                              <a:gd name="T11" fmla="*/ 45 h 203"/>
                              <a:gd name="T12" fmla="*/ 491 w 1394"/>
                              <a:gd name="T13" fmla="*/ 38 h 203"/>
                              <a:gd name="T14" fmla="*/ 573 w 1394"/>
                              <a:gd name="T15" fmla="*/ 34 h 203"/>
                              <a:gd name="T16" fmla="*/ 659 w 1394"/>
                              <a:gd name="T17" fmla="*/ 38 h 203"/>
                              <a:gd name="T18" fmla="*/ 749 w 1394"/>
                              <a:gd name="T19" fmla="*/ 45 h 203"/>
                              <a:gd name="T20" fmla="*/ 839 w 1394"/>
                              <a:gd name="T21" fmla="*/ 57 h 203"/>
                              <a:gd name="T22" fmla="*/ 1019 w 1394"/>
                              <a:gd name="T23" fmla="*/ 87 h 203"/>
                              <a:gd name="T24" fmla="*/ 1394 w 1394"/>
                              <a:gd name="T25" fmla="*/ 158 h 203"/>
                              <a:gd name="T26" fmla="*/ 1382 w 1394"/>
                              <a:gd name="T27" fmla="*/ 124 h 203"/>
                              <a:gd name="T28" fmla="*/ 1008 w 1394"/>
                              <a:gd name="T29" fmla="*/ 53 h 203"/>
                              <a:gd name="T30" fmla="*/ 828 w 1394"/>
                              <a:gd name="T31" fmla="*/ 23 h 203"/>
                              <a:gd name="T32" fmla="*/ 738 w 1394"/>
                              <a:gd name="T33" fmla="*/ 12 h 203"/>
                              <a:gd name="T34" fmla="*/ 648 w 1394"/>
                              <a:gd name="T35" fmla="*/ 4 h 203"/>
                              <a:gd name="T36" fmla="*/ 562 w 1394"/>
                              <a:gd name="T37" fmla="*/ 0 h 203"/>
                              <a:gd name="T38" fmla="*/ 480 w 1394"/>
                              <a:gd name="T39" fmla="*/ 4 h 203"/>
                              <a:gd name="T40" fmla="*/ 393 w 1394"/>
                              <a:gd name="T41" fmla="*/ 12 h 203"/>
                              <a:gd name="T42" fmla="*/ 311 w 1394"/>
                              <a:gd name="T43" fmla="*/ 27 h 203"/>
                              <a:gd name="T44" fmla="*/ 232 w 1394"/>
                              <a:gd name="T45" fmla="*/ 49 h 203"/>
                              <a:gd name="T46" fmla="*/ 154 w 1394"/>
                              <a:gd name="T47" fmla="*/ 79 h 203"/>
                              <a:gd name="T48" fmla="*/ 75 w 1394"/>
                              <a:gd name="T49" fmla="*/ 120 h 203"/>
                              <a:gd name="T50" fmla="*/ 0 w 1394"/>
                              <a:gd name="T51" fmla="*/ 169 h 203"/>
                              <a:gd name="T52" fmla="*/ 0 w 1394"/>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4" h="203">
                                <a:moveTo>
                                  <a:pt x="0" y="203"/>
                                </a:moveTo>
                                <a:lnTo>
                                  <a:pt x="79" y="154"/>
                                </a:lnTo>
                                <a:lnTo>
                                  <a:pt x="157" y="113"/>
                                </a:lnTo>
                                <a:lnTo>
                                  <a:pt x="240" y="83"/>
                                </a:lnTo>
                                <a:lnTo>
                                  <a:pt x="322" y="60"/>
                                </a:lnTo>
                                <a:lnTo>
                                  <a:pt x="405" y="45"/>
                                </a:lnTo>
                                <a:lnTo>
                                  <a:pt x="491" y="38"/>
                                </a:lnTo>
                                <a:lnTo>
                                  <a:pt x="573" y="34"/>
                                </a:lnTo>
                                <a:lnTo>
                                  <a:pt x="659" y="38"/>
                                </a:lnTo>
                                <a:lnTo>
                                  <a:pt x="749" y="45"/>
                                </a:lnTo>
                                <a:lnTo>
                                  <a:pt x="839" y="57"/>
                                </a:lnTo>
                                <a:lnTo>
                                  <a:pt x="1019" y="87"/>
                                </a:lnTo>
                                <a:lnTo>
                                  <a:pt x="1394" y="158"/>
                                </a:lnTo>
                                <a:lnTo>
                                  <a:pt x="1382" y="124"/>
                                </a:lnTo>
                                <a:lnTo>
                                  <a:pt x="1008" y="53"/>
                                </a:lnTo>
                                <a:lnTo>
                                  <a:pt x="828" y="23"/>
                                </a:lnTo>
                                <a:lnTo>
                                  <a:pt x="738" y="12"/>
                                </a:lnTo>
                                <a:lnTo>
                                  <a:pt x="648" y="4"/>
                                </a:lnTo>
                                <a:lnTo>
                                  <a:pt x="562" y="0"/>
                                </a:lnTo>
                                <a:lnTo>
                                  <a:pt x="480" y="4"/>
                                </a:lnTo>
                                <a:lnTo>
                                  <a:pt x="393" y="12"/>
                                </a:lnTo>
                                <a:lnTo>
                                  <a:pt x="311" y="27"/>
                                </a:lnTo>
                                <a:lnTo>
                                  <a:pt x="232" y="49"/>
                                </a:lnTo>
                                <a:lnTo>
                                  <a:pt x="154" y="79"/>
                                </a:lnTo>
                                <a:lnTo>
                                  <a:pt x="75" y="120"/>
                                </a:lnTo>
                                <a:lnTo>
                                  <a:pt x="0" y="169"/>
                                </a:lnTo>
                                <a:lnTo>
                                  <a:pt x="0"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
                        <wps:cNvSpPr>
                          <a:spLocks/>
                        </wps:cNvSpPr>
                        <wps:spPr bwMode="auto">
                          <a:xfrm>
                            <a:off x="2248" y="3057"/>
                            <a:ext cx="1360" cy="199"/>
                          </a:xfrm>
                          <a:custGeom>
                            <a:avLst/>
                            <a:gdLst>
                              <a:gd name="T0" fmla="*/ 0 w 1360"/>
                              <a:gd name="T1" fmla="*/ 199 h 199"/>
                              <a:gd name="T2" fmla="*/ 75 w 1360"/>
                              <a:gd name="T3" fmla="*/ 150 h 199"/>
                              <a:gd name="T4" fmla="*/ 154 w 1360"/>
                              <a:gd name="T5" fmla="*/ 109 h 199"/>
                              <a:gd name="T6" fmla="*/ 232 w 1360"/>
                              <a:gd name="T7" fmla="*/ 79 h 199"/>
                              <a:gd name="T8" fmla="*/ 311 w 1360"/>
                              <a:gd name="T9" fmla="*/ 57 h 199"/>
                              <a:gd name="T10" fmla="*/ 393 w 1360"/>
                              <a:gd name="T11" fmla="*/ 45 h 199"/>
                              <a:gd name="T12" fmla="*/ 476 w 1360"/>
                              <a:gd name="T13" fmla="*/ 34 h 199"/>
                              <a:gd name="T14" fmla="*/ 558 w 1360"/>
                              <a:gd name="T15" fmla="*/ 30 h 199"/>
                              <a:gd name="T16" fmla="*/ 644 w 1360"/>
                              <a:gd name="T17" fmla="*/ 34 h 199"/>
                              <a:gd name="T18" fmla="*/ 727 w 1360"/>
                              <a:gd name="T19" fmla="*/ 42 h 199"/>
                              <a:gd name="T20" fmla="*/ 817 w 1360"/>
                              <a:gd name="T21" fmla="*/ 53 h 199"/>
                              <a:gd name="T22" fmla="*/ 993 w 1360"/>
                              <a:gd name="T23" fmla="*/ 83 h 199"/>
                              <a:gd name="T24" fmla="*/ 1360 w 1360"/>
                              <a:gd name="T25" fmla="*/ 150 h 199"/>
                              <a:gd name="T26" fmla="*/ 1349 w 1360"/>
                              <a:gd name="T27" fmla="*/ 117 h 199"/>
                              <a:gd name="T28" fmla="*/ 981 w 1360"/>
                              <a:gd name="T29" fmla="*/ 49 h 199"/>
                              <a:gd name="T30" fmla="*/ 805 w 1360"/>
                              <a:gd name="T31" fmla="*/ 19 h 199"/>
                              <a:gd name="T32" fmla="*/ 719 w 1360"/>
                              <a:gd name="T33" fmla="*/ 8 h 199"/>
                              <a:gd name="T34" fmla="*/ 633 w 1360"/>
                              <a:gd name="T35" fmla="*/ 0 h 199"/>
                              <a:gd name="T36" fmla="*/ 551 w 1360"/>
                              <a:gd name="T37" fmla="*/ 0 h 199"/>
                              <a:gd name="T38" fmla="*/ 465 w 1360"/>
                              <a:gd name="T39" fmla="*/ 0 h 199"/>
                              <a:gd name="T40" fmla="*/ 382 w 1360"/>
                              <a:gd name="T41" fmla="*/ 8 h 199"/>
                              <a:gd name="T42" fmla="*/ 304 w 1360"/>
                              <a:gd name="T43" fmla="*/ 23 h 199"/>
                              <a:gd name="T44" fmla="*/ 225 w 1360"/>
                              <a:gd name="T45" fmla="*/ 49 h 199"/>
                              <a:gd name="T46" fmla="*/ 150 w 1360"/>
                              <a:gd name="T47" fmla="*/ 75 h 199"/>
                              <a:gd name="T48" fmla="*/ 75 w 1360"/>
                              <a:gd name="T49" fmla="*/ 117 h 199"/>
                              <a:gd name="T50" fmla="*/ 0 w 1360"/>
                              <a:gd name="T51" fmla="*/ 165 h 199"/>
                              <a:gd name="T52" fmla="*/ 0 w 136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0" h="199">
                                <a:moveTo>
                                  <a:pt x="0" y="199"/>
                                </a:moveTo>
                                <a:lnTo>
                                  <a:pt x="75" y="150"/>
                                </a:lnTo>
                                <a:lnTo>
                                  <a:pt x="154" y="109"/>
                                </a:lnTo>
                                <a:lnTo>
                                  <a:pt x="232" y="79"/>
                                </a:lnTo>
                                <a:lnTo>
                                  <a:pt x="311" y="57"/>
                                </a:lnTo>
                                <a:lnTo>
                                  <a:pt x="393" y="45"/>
                                </a:lnTo>
                                <a:lnTo>
                                  <a:pt x="476" y="34"/>
                                </a:lnTo>
                                <a:lnTo>
                                  <a:pt x="558" y="30"/>
                                </a:lnTo>
                                <a:lnTo>
                                  <a:pt x="644" y="34"/>
                                </a:lnTo>
                                <a:lnTo>
                                  <a:pt x="727" y="42"/>
                                </a:lnTo>
                                <a:lnTo>
                                  <a:pt x="817" y="53"/>
                                </a:lnTo>
                                <a:lnTo>
                                  <a:pt x="993" y="83"/>
                                </a:lnTo>
                                <a:lnTo>
                                  <a:pt x="1360" y="150"/>
                                </a:lnTo>
                                <a:lnTo>
                                  <a:pt x="1349" y="117"/>
                                </a:lnTo>
                                <a:lnTo>
                                  <a:pt x="981" y="49"/>
                                </a:lnTo>
                                <a:lnTo>
                                  <a:pt x="805" y="19"/>
                                </a:lnTo>
                                <a:lnTo>
                                  <a:pt x="719" y="8"/>
                                </a:lnTo>
                                <a:lnTo>
                                  <a:pt x="633" y="0"/>
                                </a:lnTo>
                                <a:lnTo>
                                  <a:pt x="551" y="0"/>
                                </a:lnTo>
                                <a:lnTo>
                                  <a:pt x="465" y="0"/>
                                </a:lnTo>
                                <a:lnTo>
                                  <a:pt x="382" y="8"/>
                                </a:lnTo>
                                <a:lnTo>
                                  <a:pt x="304" y="23"/>
                                </a:lnTo>
                                <a:lnTo>
                                  <a:pt x="225" y="49"/>
                                </a:lnTo>
                                <a:lnTo>
                                  <a:pt x="150" y="75"/>
                                </a:lnTo>
                                <a:lnTo>
                                  <a:pt x="75" y="117"/>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
                        <wps:cNvSpPr>
                          <a:spLocks/>
                        </wps:cNvSpPr>
                        <wps:spPr bwMode="auto">
                          <a:xfrm>
                            <a:off x="2248" y="2971"/>
                            <a:ext cx="1326" cy="199"/>
                          </a:xfrm>
                          <a:custGeom>
                            <a:avLst/>
                            <a:gdLst>
                              <a:gd name="T0" fmla="*/ 0 w 1326"/>
                              <a:gd name="T1" fmla="*/ 199 h 199"/>
                              <a:gd name="T2" fmla="*/ 71 w 1326"/>
                              <a:gd name="T3" fmla="*/ 150 h 199"/>
                              <a:gd name="T4" fmla="*/ 150 w 1326"/>
                              <a:gd name="T5" fmla="*/ 109 h 199"/>
                              <a:gd name="T6" fmla="*/ 225 w 1326"/>
                              <a:gd name="T7" fmla="*/ 79 h 199"/>
                              <a:gd name="T8" fmla="*/ 304 w 1326"/>
                              <a:gd name="T9" fmla="*/ 56 h 199"/>
                              <a:gd name="T10" fmla="*/ 382 w 1326"/>
                              <a:gd name="T11" fmla="*/ 41 h 199"/>
                              <a:gd name="T12" fmla="*/ 461 w 1326"/>
                              <a:gd name="T13" fmla="*/ 34 h 199"/>
                              <a:gd name="T14" fmla="*/ 543 w 1326"/>
                              <a:gd name="T15" fmla="*/ 30 h 199"/>
                              <a:gd name="T16" fmla="*/ 626 w 1326"/>
                              <a:gd name="T17" fmla="*/ 34 h 199"/>
                              <a:gd name="T18" fmla="*/ 712 w 1326"/>
                              <a:gd name="T19" fmla="*/ 41 h 199"/>
                              <a:gd name="T20" fmla="*/ 794 w 1326"/>
                              <a:gd name="T21" fmla="*/ 52 h 199"/>
                              <a:gd name="T22" fmla="*/ 967 w 1326"/>
                              <a:gd name="T23" fmla="*/ 79 h 199"/>
                              <a:gd name="T24" fmla="*/ 1326 w 1326"/>
                              <a:gd name="T25" fmla="*/ 150 h 199"/>
                              <a:gd name="T26" fmla="*/ 1315 w 1326"/>
                              <a:gd name="T27" fmla="*/ 116 h 199"/>
                              <a:gd name="T28" fmla="*/ 959 w 1326"/>
                              <a:gd name="T29" fmla="*/ 45 h 199"/>
                              <a:gd name="T30" fmla="*/ 783 w 1326"/>
                              <a:gd name="T31" fmla="*/ 19 h 199"/>
                              <a:gd name="T32" fmla="*/ 701 w 1326"/>
                              <a:gd name="T33" fmla="*/ 7 h 199"/>
                              <a:gd name="T34" fmla="*/ 618 w 1326"/>
                              <a:gd name="T35" fmla="*/ 4 h 199"/>
                              <a:gd name="T36" fmla="*/ 532 w 1326"/>
                              <a:gd name="T37" fmla="*/ 0 h 199"/>
                              <a:gd name="T38" fmla="*/ 453 w 1326"/>
                              <a:gd name="T39" fmla="*/ 4 h 199"/>
                              <a:gd name="T40" fmla="*/ 375 w 1326"/>
                              <a:gd name="T41" fmla="*/ 11 h 199"/>
                              <a:gd name="T42" fmla="*/ 296 w 1326"/>
                              <a:gd name="T43" fmla="*/ 26 h 199"/>
                              <a:gd name="T44" fmla="*/ 217 w 1326"/>
                              <a:gd name="T45" fmla="*/ 45 h 199"/>
                              <a:gd name="T46" fmla="*/ 142 w 1326"/>
                              <a:gd name="T47" fmla="*/ 79 h 199"/>
                              <a:gd name="T48" fmla="*/ 71 w 1326"/>
                              <a:gd name="T49" fmla="*/ 116 h 199"/>
                              <a:gd name="T50" fmla="*/ 0 w 1326"/>
                              <a:gd name="T51" fmla="*/ 165 h 199"/>
                              <a:gd name="T52" fmla="*/ 0 w 1326"/>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26" h="199">
                                <a:moveTo>
                                  <a:pt x="0" y="199"/>
                                </a:moveTo>
                                <a:lnTo>
                                  <a:pt x="71" y="150"/>
                                </a:lnTo>
                                <a:lnTo>
                                  <a:pt x="150" y="109"/>
                                </a:lnTo>
                                <a:lnTo>
                                  <a:pt x="225" y="79"/>
                                </a:lnTo>
                                <a:lnTo>
                                  <a:pt x="304" y="56"/>
                                </a:lnTo>
                                <a:lnTo>
                                  <a:pt x="382" y="41"/>
                                </a:lnTo>
                                <a:lnTo>
                                  <a:pt x="461" y="34"/>
                                </a:lnTo>
                                <a:lnTo>
                                  <a:pt x="543" y="30"/>
                                </a:lnTo>
                                <a:lnTo>
                                  <a:pt x="626" y="34"/>
                                </a:lnTo>
                                <a:lnTo>
                                  <a:pt x="712" y="41"/>
                                </a:lnTo>
                                <a:lnTo>
                                  <a:pt x="794" y="52"/>
                                </a:lnTo>
                                <a:lnTo>
                                  <a:pt x="967" y="79"/>
                                </a:lnTo>
                                <a:lnTo>
                                  <a:pt x="1326" y="150"/>
                                </a:lnTo>
                                <a:lnTo>
                                  <a:pt x="1315" y="116"/>
                                </a:lnTo>
                                <a:lnTo>
                                  <a:pt x="959" y="45"/>
                                </a:lnTo>
                                <a:lnTo>
                                  <a:pt x="783" y="19"/>
                                </a:lnTo>
                                <a:lnTo>
                                  <a:pt x="701" y="7"/>
                                </a:lnTo>
                                <a:lnTo>
                                  <a:pt x="618" y="4"/>
                                </a:lnTo>
                                <a:lnTo>
                                  <a:pt x="532" y="0"/>
                                </a:lnTo>
                                <a:lnTo>
                                  <a:pt x="453" y="4"/>
                                </a:lnTo>
                                <a:lnTo>
                                  <a:pt x="375" y="11"/>
                                </a:lnTo>
                                <a:lnTo>
                                  <a:pt x="296" y="26"/>
                                </a:lnTo>
                                <a:lnTo>
                                  <a:pt x="217" y="45"/>
                                </a:lnTo>
                                <a:lnTo>
                                  <a:pt x="142" y="79"/>
                                </a:lnTo>
                                <a:lnTo>
                                  <a:pt x="71" y="116"/>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
                        <wps:cNvSpPr>
                          <a:spLocks/>
                        </wps:cNvSpPr>
                        <wps:spPr bwMode="auto">
                          <a:xfrm>
                            <a:off x="2244" y="2888"/>
                            <a:ext cx="1296" cy="196"/>
                          </a:xfrm>
                          <a:custGeom>
                            <a:avLst/>
                            <a:gdLst>
                              <a:gd name="T0" fmla="*/ 0 w 1296"/>
                              <a:gd name="T1" fmla="*/ 196 h 196"/>
                              <a:gd name="T2" fmla="*/ 72 w 1296"/>
                              <a:gd name="T3" fmla="*/ 151 h 196"/>
                              <a:gd name="T4" fmla="*/ 146 w 1296"/>
                              <a:gd name="T5" fmla="*/ 109 h 196"/>
                              <a:gd name="T6" fmla="*/ 221 w 1296"/>
                              <a:gd name="T7" fmla="*/ 79 h 196"/>
                              <a:gd name="T8" fmla="*/ 296 w 1296"/>
                              <a:gd name="T9" fmla="*/ 57 h 196"/>
                              <a:gd name="T10" fmla="*/ 375 w 1296"/>
                              <a:gd name="T11" fmla="*/ 45 h 196"/>
                              <a:gd name="T12" fmla="*/ 454 w 1296"/>
                              <a:gd name="T13" fmla="*/ 34 h 196"/>
                              <a:gd name="T14" fmla="*/ 532 w 1296"/>
                              <a:gd name="T15" fmla="*/ 34 h 196"/>
                              <a:gd name="T16" fmla="*/ 615 w 1296"/>
                              <a:gd name="T17" fmla="*/ 34 h 196"/>
                              <a:gd name="T18" fmla="*/ 693 w 1296"/>
                              <a:gd name="T19" fmla="*/ 42 h 196"/>
                              <a:gd name="T20" fmla="*/ 779 w 1296"/>
                              <a:gd name="T21" fmla="*/ 49 h 196"/>
                              <a:gd name="T22" fmla="*/ 948 w 1296"/>
                              <a:gd name="T23" fmla="*/ 75 h 196"/>
                              <a:gd name="T24" fmla="*/ 1296 w 1296"/>
                              <a:gd name="T25" fmla="*/ 147 h 196"/>
                              <a:gd name="T26" fmla="*/ 1285 w 1296"/>
                              <a:gd name="T27" fmla="*/ 113 h 196"/>
                              <a:gd name="T28" fmla="*/ 937 w 1296"/>
                              <a:gd name="T29" fmla="*/ 45 h 196"/>
                              <a:gd name="T30" fmla="*/ 768 w 1296"/>
                              <a:gd name="T31" fmla="*/ 19 h 196"/>
                              <a:gd name="T32" fmla="*/ 686 w 1296"/>
                              <a:gd name="T33" fmla="*/ 8 h 196"/>
                              <a:gd name="T34" fmla="*/ 603 w 1296"/>
                              <a:gd name="T35" fmla="*/ 4 h 196"/>
                              <a:gd name="T36" fmla="*/ 521 w 1296"/>
                              <a:gd name="T37" fmla="*/ 0 h 196"/>
                              <a:gd name="T38" fmla="*/ 442 w 1296"/>
                              <a:gd name="T39" fmla="*/ 4 h 196"/>
                              <a:gd name="T40" fmla="*/ 367 w 1296"/>
                              <a:gd name="T41" fmla="*/ 12 h 196"/>
                              <a:gd name="T42" fmla="*/ 289 w 1296"/>
                              <a:gd name="T43" fmla="*/ 27 h 196"/>
                              <a:gd name="T44" fmla="*/ 214 w 1296"/>
                              <a:gd name="T45" fmla="*/ 49 h 196"/>
                              <a:gd name="T46" fmla="*/ 143 w 1296"/>
                              <a:gd name="T47" fmla="*/ 79 h 196"/>
                              <a:gd name="T48" fmla="*/ 72 w 1296"/>
                              <a:gd name="T49" fmla="*/ 117 h 196"/>
                              <a:gd name="T50" fmla="*/ 0 w 1296"/>
                              <a:gd name="T51" fmla="*/ 166 h 196"/>
                              <a:gd name="T52" fmla="*/ 0 w 1296"/>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6" h="196">
                                <a:moveTo>
                                  <a:pt x="0" y="196"/>
                                </a:moveTo>
                                <a:lnTo>
                                  <a:pt x="72" y="151"/>
                                </a:lnTo>
                                <a:lnTo>
                                  <a:pt x="146" y="109"/>
                                </a:lnTo>
                                <a:lnTo>
                                  <a:pt x="221" y="79"/>
                                </a:lnTo>
                                <a:lnTo>
                                  <a:pt x="296" y="57"/>
                                </a:lnTo>
                                <a:lnTo>
                                  <a:pt x="375" y="45"/>
                                </a:lnTo>
                                <a:lnTo>
                                  <a:pt x="454" y="34"/>
                                </a:lnTo>
                                <a:lnTo>
                                  <a:pt x="532" y="34"/>
                                </a:lnTo>
                                <a:lnTo>
                                  <a:pt x="615" y="34"/>
                                </a:lnTo>
                                <a:lnTo>
                                  <a:pt x="693" y="42"/>
                                </a:lnTo>
                                <a:lnTo>
                                  <a:pt x="779" y="49"/>
                                </a:lnTo>
                                <a:lnTo>
                                  <a:pt x="948" y="75"/>
                                </a:lnTo>
                                <a:lnTo>
                                  <a:pt x="1296" y="147"/>
                                </a:lnTo>
                                <a:lnTo>
                                  <a:pt x="1285" y="113"/>
                                </a:lnTo>
                                <a:lnTo>
                                  <a:pt x="937" y="45"/>
                                </a:lnTo>
                                <a:lnTo>
                                  <a:pt x="768" y="19"/>
                                </a:lnTo>
                                <a:lnTo>
                                  <a:pt x="686" y="8"/>
                                </a:lnTo>
                                <a:lnTo>
                                  <a:pt x="603" y="4"/>
                                </a:lnTo>
                                <a:lnTo>
                                  <a:pt x="521" y="0"/>
                                </a:lnTo>
                                <a:lnTo>
                                  <a:pt x="442" y="4"/>
                                </a:lnTo>
                                <a:lnTo>
                                  <a:pt x="367" y="12"/>
                                </a:lnTo>
                                <a:lnTo>
                                  <a:pt x="289" y="27"/>
                                </a:lnTo>
                                <a:lnTo>
                                  <a:pt x="214" y="49"/>
                                </a:lnTo>
                                <a:lnTo>
                                  <a:pt x="143" y="79"/>
                                </a:lnTo>
                                <a:lnTo>
                                  <a:pt x="72" y="117"/>
                                </a:lnTo>
                                <a:lnTo>
                                  <a:pt x="0" y="166"/>
                                </a:lnTo>
                                <a:lnTo>
                                  <a:pt x="0"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9"/>
                        <wps:cNvSpPr>
                          <a:spLocks/>
                        </wps:cNvSpPr>
                        <wps:spPr bwMode="auto">
                          <a:xfrm>
                            <a:off x="2244" y="2810"/>
                            <a:ext cx="1259" cy="191"/>
                          </a:xfrm>
                          <a:custGeom>
                            <a:avLst/>
                            <a:gdLst>
                              <a:gd name="T0" fmla="*/ 0 w 1259"/>
                              <a:gd name="T1" fmla="*/ 191 h 191"/>
                              <a:gd name="T2" fmla="*/ 68 w 1259"/>
                              <a:gd name="T3" fmla="*/ 142 h 191"/>
                              <a:gd name="T4" fmla="*/ 143 w 1259"/>
                              <a:gd name="T5" fmla="*/ 105 h 191"/>
                              <a:gd name="T6" fmla="*/ 214 w 1259"/>
                              <a:gd name="T7" fmla="*/ 75 h 191"/>
                              <a:gd name="T8" fmla="*/ 289 w 1259"/>
                              <a:gd name="T9" fmla="*/ 56 h 191"/>
                              <a:gd name="T10" fmla="*/ 364 w 1259"/>
                              <a:gd name="T11" fmla="*/ 41 h 191"/>
                              <a:gd name="T12" fmla="*/ 439 w 1259"/>
                              <a:gd name="T13" fmla="*/ 30 h 191"/>
                              <a:gd name="T14" fmla="*/ 517 w 1259"/>
                              <a:gd name="T15" fmla="*/ 30 h 191"/>
                              <a:gd name="T16" fmla="*/ 596 w 1259"/>
                              <a:gd name="T17" fmla="*/ 30 h 191"/>
                              <a:gd name="T18" fmla="*/ 675 w 1259"/>
                              <a:gd name="T19" fmla="*/ 37 h 191"/>
                              <a:gd name="T20" fmla="*/ 757 w 1259"/>
                              <a:gd name="T21" fmla="*/ 45 h 191"/>
                              <a:gd name="T22" fmla="*/ 922 w 1259"/>
                              <a:gd name="T23" fmla="*/ 71 h 191"/>
                              <a:gd name="T24" fmla="*/ 1259 w 1259"/>
                              <a:gd name="T25" fmla="*/ 138 h 191"/>
                              <a:gd name="T26" fmla="*/ 1251 w 1259"/>
                              <a:gd name="T27" fmla="*/ 105 h 191"/>
                              <a:gd name="T28" fmla="*/ 911 w 1259"/>
                              <a:gd name="T29" fmla="*/ 41 h 191"/>
                              <a:gd name="T30" fmla="*/ 746 w 1259"/>
                              <a:gd name="T31" fmla="*/ 15 h 191"/>
                              <a:gd name="T32" fmla="*/ 667 w 1259"/>
                              <a:gd name="T33" fmla="*/ 7 h 191"/>
                              <a:gd name="T34" fmla="*/ 585 w 1259"/>
                              <a:gd name="T35" fmla="*/ 0 h 191"/>
                              <a:gd name="T36" fmla="*/ 506 w 1259"/>
                              <a:gd name="T37" fmla="*/ 0 h 191"/>
                              <a:gd name="T38" fmla="*/ 431 w 1259"/>
                              <a:gd name="T39" fmla="*/ 3 h 191"/>
                              <a:gd name="T40" fmla="*/ 356 w 1259"/>
                              <a:gd name="T41" fmla="*/ 11 h 191"/>
                              <a:gd name="T42" fmla="*/ 278 w 1259"/>
                              <a:gd name="T43" fmla="*/ 22 h 191"/>
                              <a:gd name="T44" fmla="*/ 206 w 1259"/>
                              <a:gd name="T45" fmla="*/ 45 h 191"/>
                              <a:gd name="T46" fmla="*/ 135 w 1259"/>
                              <a:gd name="T47" fmla="*/ 75 h 191"/>
                              <a:gd name="T48" fmla="*/ 68 w 1259"/>
                              <a:gd name="T49" fmla="*/ 112 h 191"/>
                              <a:gd name="T50" fmla="*/ 0 w 1259"/>
                              <a:gd name="T51" fmla="*/ 157 h 191"/>
                              <a:gd name="T52" fmla="*/ 0 w 1259"/>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59" h="191">
                                <a:moveTo>
                                  <a:pt x="0" y="191"/>
                                </a:moveTo>
                                <a:lnTo>
                                  <a:pt x="68" y="142"/>
                                </a:lnTo>
                                <a:lnTo>
                                  <a:pt x="143" y="105"/>
                                </a:lnTo>
                                <a:lnTo>
                                  <a:pt x="214" y="75"/>
                                </a:lnTo>
                                <a:lnTo>
                                  <a:pt x="289" y="56"/>
                                </a:lnTo>
                                <a:lnTo>
                                  <a:pt x="364" y="41"/>
                                </a:lnTo>
                                <a:lnTo>
                                  <a:pt x="439" y="30"/>
                                </a:lnTo>
                                <a:lnTo>
                                  <a:pt x="517" y="30"/>
                                </a:lnTo>
                                <a:lnTo>
                                  <a:pt x="596" y="30"/>
                                </a:lnTo>
                                <a:lnTo>
                                  <a:pt x="675" y="37"/>
                                </a:lnTo>
                                <a:lnTo>
                                  <a:pt x="757" y="45"/>
                                </a:lnTo>
                                <a:lnTo>
                                  <a:pt x="922" y="71"/>
                                </a:lnTo>
                                <a:lnTo>
                                  <a:pt x="1259" y="138"/>
                                </a:lnTo>
                                <a:lnTo>
                                  <a:pt x="1251" y="105"/>
                                </a:lnTo>
                                <a:lnTo>
                                  <a:pt x="911" y="41"/>
                                </a:lnTo>
                                <a:lnTo>
                                  <a:pt x="746" y="15"/>
                                </a:lnTo>
                                <a:lnTo>
                                  <a:pt x="667" y="7"/>
                                </a:lnTo>
                                <a:lnTo>
                                  <a:pt x="585" y="0"/>
                                </a:lnTo>
                                <a:lnTo>
                                  <a:pt x="506" y="0"/>
                                </a:lnTo>
                                <a:lnTo>
                                  <a:pt x="431" y="3"/>
                                </a:lnTo>
                                <a:lnTo>
                                  <a:pt x="356" y="11"/>
                                </a:lnTo>
                                <a:lnTo>
                                  <a:pt x="278" y="22"/>
                                </a:lnTo>
                                <a:lnTo>
                                  <a:pt x="206" y="45"/>
                                </a:lnTo>
                                <a:lnTo>
                                  <a:pt x="135" y="75"/>
                                </a:lnTo>
                                <a:lnTo>
                                  <a:pt x="68" y="112"/>
                                </a:lnTo>
                                <a:lnTo>
                                  <a:pt x="0" y="157"/>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0"/>
                        <wps:cNvSpPr>
                          <a:spLocks/>
                        </wps:cNvSpPr>
                        <wps:spPr bwMode="auto">
                          <a:xfrm>
                            <a:off x="2244" y="2727"/>
                            <a:ext cx="1225" cy="191"/>
                          </a:xfrm>
                          <a:custGeom>
                            <a:avLst/>
                            <a:gdLst>
                              <a:gd name="T0" fmla="*/ 0 w 1225"/>
                              <a:gd name="T1" fmla="*/ 191 h 191"/>
                              <a:gd name="T2" fmla="*/ 68 w 1225"/>
                              <a:gd name="T3" fmla="*/ 143 h 191"/>
                              <a:gd name="T4" fmla="*/ 135 w 1225"/>
                              <a:gd name="T5" fmla="*/ 105 h 191"/>
                              <a:gd name="T6" fmla="*/ 206 w 1225"/>
                              <a:gd name="T7" fmla="*/ 79 h 191"/>
                              <a:gd name="T8" fmla="*/ 278 w 1225"/>
                              <a:gd name="T9" fmla="*/ 56 h 191"/>
                              <a:gd name="T10" fmla="*/ 352 w 1225"/>
                              <a:gd name="T11" fmla="*/ 41 h 191"/>
                              <a:gd name="T12" fmla="*/ 427 w 1225"/>
                              <a:gd name="T13" fmla="*/ 34 h 191"/>
                              <a:gd name="T14" fmla="*/ 502 w 1225"/>
                              <a:gd name="T15" fmla="*/ 30 h 191"/>
                              <a:gd name="T16" fmla="*/ 577 w 1225"/>
                              <a:gd name="T17" fmla="*/ 30 h 191"/>
                              <a:gd name="T18" fmla="*/ 656 w 1225"/>
                              <a:gd name="T19" fmla="*/ 38 h 191"/>
                              <a:gd name="T20" fmla="*/ 735 w 1225"/>
                              <a:gd name="T21" fmla="*/ 45 h 191"/>
                              <a:gd name="T22" fmla="*/ 896 w 1225"/>
                              <a:gd name="T23" fmla="*/ 71 h 191"/>
                              <a:gd name="T24" fmla="*/ 1225 w 1225"/>
                              <a:gd name="T25" fmla="*/ 135 h 191"/>
                              <a:gd name="T26" fmla="*/ 1218 w 1225"/>
                              <a:gd name="T27" fmla="*/ 105 h 191"/>
                              <a:gd name="T28" fmla="*/ 888 w 1225"/>
                              <a:gd name="T29" fmla="*/ 41 h 191"/>
                              <a:gd name="T30" fmla="*/ 806 w 1225"/>
                              <a:gd name="T31" fmla="*/ 26 h 191"/>
                              <a:gd name="T32" fmla="*/ 727 w 1225"/>
                              <a:gd name="T33" fmla="*/ 15 h 191"/>
                              <a:gd name="T34" fmla="*/ 648 w 1225"/>
                              <a:gd name="T35" fmla="*/ 8 h 191"/>
                              <a:gd name="T36" fmla="*/ 570 w 1225"/>
                              <a:gd name="T37" fmla="*/ 0 h 191"/>
                              <a:gd name="T38" fmla="*/ 495 w 1225"/>
                              <a:gd name="T39" fmla="*/ 0 h 191"/>
                              <a:gd name="T40" fmla="*/ 420 w 1225"/>
                              <a:gd name="T41" fmla="*/ 4 h 191"/>
                              <a:gd name="T42" fmla="*/ 345 w 1225"/>
                              <a:gd name="T43" fmla="*/ 11 h 191"/>
                              <a:gd name="T44" fmla="*/ 270 w 1225"/>
                              <a:gd name="T45" fmla="*/ 26 h 191"/>
                              <a:gd name="T46" fmla="*/ 203 w 1225"/>
                              <a:gd name="T47" fmla="*/ 49 h 191"/>
                              <a:gd name="T48" fmla="*/ 131 w 1225"/>
                              <a:gd name="T49" fmla="*/ 75 h 191"/>
                              <a:gd name="T50" fmla="*/ 64 w 1225"/>
                              <a:gd name="T51" fmla="*/ 113 h 191"/>
                              <a:gd name="T52" fmla="*/ 0 w 1225"/>
                              <a:gd name="T53" fmla="*/ 158 h 191"/>
                              <a:gd name="T54" fmla="*/ 0 w 1225"/>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5" h="191">
                                <a:moveTo>
                                  <a:pt x="0" y="191"/>
                                </a:moveTo>
                                <a:lnTo>
                                  <a:pt x="68" y="143"/>
                                </a:lnTo>
                                <a:lnTo>
                                  <a:pt x="135" y="105"/>
                                </a:lnTo>
                                <a:lnTo>
                                  <a:pt x="206" y="79"/>
                                </a:lnTo>
                                <a:lnTo>
                                  <a:pt x="278" y="56"/>
                                </a:lnTo>
                                <a:lnTo>
                                  <a:pt x="352" y="41"/>
                                </a:lnTo>
                                <a:lnTo>
                                  <a:pt x="427" y="34"/>
                                </a:lnTo>
                                <a:lnTo>
                                  <a:pt x="502" y="30"/>
                                </a:lnTo>
                                <a:lnTo>
                                  <a:pt x="577" y="30"/>
                                </a:lnTo>
                                <a:lnTo>
                                  <a:pt x="656" y="38"/>
                                </a:lnTo>
                                <a:lnTo>
                                  <a:pt x="735" y="45"/>
                                </a:lnTo>
                                <a:lnTo>
                                  <a:pt x="896" y="71"/>
                                </a:lnTo>
                                <a:lnTo>
                                  <a:pt x="1225" y="135"/>
                                </a:lnTo>
                                <a:lnTo>
                                  <a:pt x="1218" y="105"/>
                                </a:lnTo>
                                <a:lnTo>
                                  <a:pt x="888" y="41"/>
                                </a:lnTo>
                                <a:lnTo>
                                  <a:pt x="806" y="26"/>
                                </a:lnTo>
                                <a:lnTo>
                                  <a:pt x="727" y="15"/>
                                </a:lnTo>
                                <a:lnTo>
                                  <a:pt x="648" y="8"/>
                                </a:lnTo>
                                <a:lnTo>
                                  <a:pt x="570" y="0"/>
                                </a:lnTo>
                                <a:lnTo>
                                  <a:pt x="495" y="0"/>
                                </a:lnTo>
                                <a:lnTo>
                                  <a:pt x="420" y="4"/>
                                </a:lnTo>
                                <a:lnTo>
                                  <a:pt x="345" y="11"/>
                                </a:lnTo>
                                <a:lnTo>
                                  <a:pt x="270" y="26"/>
                                </a:lnTo>
                                <a:lnTo>
                                  <a:pt x="203" y="49"/>
                                </a:lnTo>
                                <a:lnTo>
                                  <a:pt x="131" y="75"/>
                                </a:lnTo>
                                <a:lnTo>
                                  <a:pt x="64" y="113"/>
                                </a:lnTo>
                                <a:lnTo>
                                  <a:pt x="0" y="158"/>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1"/>
                        <wps:cNvSpPr>
                          <a:spLocks/>
                        </wps:cNvSpPr>
                        <wps:spPr bwMode="auto">
                          <a:xfrm>
                            <a:off x="2241" y="2645"/>
                            <a:ext cx="1195" cy="187"/>
                          </a:xfrm>
                          <a:custGeom>
                            <a:avLst/>
                            <a:gdLst>
                              <a:gd name="T0" fmla="*/ 0 w 1195"/>
                              <a:gd name="T1" fmla="*/ 187 h 187"/>
                              <a:gd name="T2" fmla="*/ 67 w 1195"/>
                              <a:gd name="T3" fmla="*/ 146 h 187"/>
                              <a:gd name="T4" fmla="*/ 134 w 1195"/>
                              <a:gd name="T5" fmla="*/ 108 h 187"/>
                              <a:gd name="T6" fmla="*/ 202 w 1195"/>
                              <a:gd name="T7" fmla="*/ 78 h 187"/>
                              <a:gd name="T8" fmla="*/ 273 w 1195"/>
                              <a:gd name="T9" fmla="*/ 56 h 187"/>
                              <a:gd name="T10" fmla="*/ 344 w 1195"/>
                              <a:gd name="T11" fmla="*/ 41 h 187"/>
                              <a:gd name="T12" fmla="*/ 419 w 1195"/>
                              <a:gd name="T13" fmla="*/ 33 h 187"/>
                              <a:gd name="T14" fmla="*/ 490 w 1195"/>
                              <a:gd name="T15" fmla="*/ 30 h 187"/>
                              <a:gd name="T16" fmla="*/ 565 w 1195"/>
                              <a:gd name="T17" fmla="*/ 30 h 187"/>
                              <a:gd name="T18" fmla="*/ 640 w 1195"/>
                              <a:gd name="T19" fmla="*/ 37 h 187"/>
                              <a:gd name="T20" fmla="*/ 715 w 1195"/>
                              <a:gd name="T21" fmla="*/ 45 h 187"/>
                              <a:gd name="T22" fmla="*/ 794 w 1195"/>
                              <a:gd name="T23" fmla="*/ 56 h 187"/>
                              <a:gd name="T24" fmla="*/ 872 w 1195"/>
                              <a:gd name="T25" fmla="*/ 71 h 187"/>
                              <a:gd name="T26" fmla="*/ 1195 w 1195"/>
                              <a:gd name="T27" fmla="*/ 135 h 187"/>
                              <a:gd name="T28" fmla="*/ 1183 w 1195"/>
                              <a:gd name="T29" fmla="*/ 105 h 187"/>
                              <a:gd name="T30" fmla="*/ 1022 w 1195"/>
                              <a:gd name="T31" fmla="*/ 71 h 187"/>
                              <a:gd name="T32" fmla="*/ 865 w 1195"/>
                              <a:gd name="T33" fmla="*/ 41 h 187"/>
                              <a:gd name="T34" fmla="*/ 786 w 1195"/>
                              <a:gd name="T35" fmla="*/ 26 h 187"/>
                              <a:gd name="T36" fmla="*/ 708 w 1195"/>
                              <a:gd name="T37" fmla="*/ 15 h 187"/>
                              <a:gd name="T38" fmla="*/ 633 w 1195"/>
                              <a:gd name="T39" fmla="*/ 7 h 187"/>
                              <a:gd name="T40" fmla="*/ 554 w 1195"/>
                              <a:gd name="T41" fmla="*/ 3 h 187"/>
                              <a:gd name="T42" fmla="*/ 479 w 1195"/>
                              <a:gd name="T43" fmla="*/ 0 h 187"/>
                              <a:gd name="T44" fmla="*/ 408 w 1195"/>
                              <a:gd name="T45" fmla="*/ 3 h 187"/>
                              <a:gd name="T46" fmla="*/ 337 w 1195"/>
                              <a:gd name="T47" fmla="*/ 11 h 187"/>
                              <a:gd name="T48" fmla="*/ 266 w 1195"/>
                              <a:gd name="T49" fmla="*/ 26 h 187"/>
                              <a:gd name="T50" fmla="*/ 198 w 1195"/>
                              <a:gd name="T51" fmla="*/ 48 h 187"/>
                              <a:gd name="T52" fmla="*/ 131 w 1195"/>
                              <a:gd name="T53" fmla="*/ 78 h 187"/>
                              <a:gd name="T54" fmla="*/ 63 w 1195"/>
                              <a:gd name="T55" fmla="*/ 112 h 187"/>
                              <a:gd name="T56" fmla="*/ 0 w 1195"/>
                              <a:gd name="T57" fmla="*/ 157 h 187"/>
                              <a:gd name="T58" fmla="*/ 0 w 1195"/>
                              <a:gd name="T5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95" h="187">
                                <a:moveTo>
                                  <a:pt x="0" y="187"/>
                                </a:moveTo>
                                <a:lnTo>
                                  <a:pt x="67" y="146"/>
                                </a:lnTo>
                                <a:lnTo>
                                  <a:pt x="134" y="108"/>
                                </a:lnTo>
                                <a:lnTo>
                                  <a:pt x="202" y="78"/>
                                </a:lnTo>
                                <a:lnTo>
                                  <a:pt x="273" y="56"/>
                                </a:lnTo>
                                <a:lnTo>
                                  <a:pt x="344" y="41"/>
                                </a:lnTo>
                                <a:lnTo>
                                  <a:pt x="419" y="33"/>
                                </a:lnTo>
                                <a:lnTo>
                                  <a:pt x="490" y="30"/>
                                </a:lnTo>
                                <a:lnTo>
                                  <a:pt x="565" y="30"/>
                                </a:lnTo>
                                <a:lnTo>
                                  <a:pt x="640" y="37"/>
                                </a:lnTo>
                                <a:lnTo>
                                  <a:pt x="715" y="45"/>
                                </a:lnTo>
                                <a:lnTo>
                                  <a:pt x="794" y="56"/>
                                </a:lnTo>
                                <a:lnTo>
                                  <a:pt x="872" y="71"/>
                                </a:lnTo>
                                <a:lnTo>
                                  <a:pt x="1195" y="135"/>
                                </a:lnTo>
                                <a:lnTo>
                                  <a:pt x="1183" y="105"/>
                                </a:lnTo>
                                <a:lnTo>
                                  <a:pt x="1022" y="71"/>
                                </a:lnTo>
                                <a:lnTo>
                                  <a:pt x="865" y="41"/>
                                </a:lnTo>
                                <a:lnTo>
                                  <a:pt x="786" y="26"/>
                                </a:lnTo>
                                <a:lnTo>
                                  <a:pt x="708" y="15"/>
                                </a:lnTo>
                                <a:lnTo>
                                  <a:pt x="633" y="7"/>
                                </a:lnTo>
                                <a:lnTo>
                                  <a:pt x="554" y="3"/>
                                </a:lnTo>
                                <a:lnTo>
                                  <a:pt x="479" y="0"/>
                                </a:lnTo>
                                <a:lnTo>
                                  <a:pt x="408" y="3"/>
                                </a:lnTo>
                                <a:lnTo>
                                  <a:pt x="337" y="11"/>
                                </a:lnTo>
                                <a:lnTo>
                                  <a:pt x="266" y="26"/>
                                </a:lnTo>
                                <a:lnTo>
                                  <a:pt x="198" y="48"/>
                                </a:lnTo>
                                <a:lnTo>
                                  <a:pt x="131" y="78"/>
                                </a:lnTo>
                                <a:lnTo>
                                  <a:pt x="63" y="112"/>
                                </a:lnTo>
                                <a:lnTo>
                                  <a:pt x="0" y="157"/>
                                </a:lnTo>
                                <a:lnTo>
                                  <a:pt x="0"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2"/>
                        <wps:cNvSpPr>
                          <a:spLocks/>
                        </wps:cNvSpPr>
                        <wps:spPr bwMode="auto">
                          <a:xfrm>
                            <a:off x="2241" y="2562"/>
                            <a:ext cx="1161" cy="188"/>
                          </a:xfrm>
                          <a:custGeom>
                            <a:avLst/>
                            <a:gdLst>
                              <a:gd name="T0" fmla="*/ 0 w 1161"/>
                              <a:gd name="T1" fmla="*/ 188 h 188"/>
                              <a:gd name="T2" fmla="*/ 63 w 1161"/>
                              <a:gd name="T3" fmla="*/ 143 h 188"/>
                              <a:gd name="T4" fmla="*/ 131 w 1161"/>
                              <a:gd name="T5" fmla="*/ 109 h 188"/>
                              <a:gd name="T6" fmla="*/ 194 w 1161"/>
                              <a:gd name="T7" fmla="*/ 79 h 188"/>
                              <a:gd name="T8" fmla="*/ 262 w 1161"/>
                              <a:gd name="T9" fmla="*/ 56 h 188"/>
                              <a:gd name="T10" fmla="*/ 333 w 1161"/>
                              <a:gd name="T11" fmla="*/ 41 h 188"/>
                              <a:gd name="T12" fmla="*/ 404 w 1161"/>
                              <a:gd name="T13" fmla="*/ 34 h 188"/>
                              <a:gd name="T14" fmla="*/ 475 w 1161"/>
                              <a:gd name="T15" fmla="*/ 30 h 188"/>
                              <a:gd name="T16" fmla="*/ 547 w 1161"/>
                              <a:gd name="T17" fmla="*/ 30 h 188"/>
                              <a:gd name="T18" fmla="*/ 621 w 1161"/>
                              <a:gd name="T19" fmla="*/ 37 h 188"/>
                              <a:gd name="T20" fmla="*/ 696 w 1161"/>
                              <a:gd name="T21" fmla="*/ 45 h 188"/>
                              <a:gd name="T22" fmla="*/ 771 w 1161"/>
                              <a:gd name="T23" fmla="*/ 52 h 188"/>
                              <a:gd name="T24" fmla="*/ 846 w 1161"/>
                              <a:gd name="T25" fmla="*/ 68 h 188"/>
                              <a:gd name="T26" fmla="*/ 1161 w 1161"/>
                              <a:gd name="T27" fmla="*/ 128 h 188"/>
                              <a:gd name="T28" fmla="*/ 1150 w 1161"/>
                              <a:gd name="T29" fmla="*/ 101 h 188"/>
                              <a:gd name="T30" fmla="*/ 839 w 1161"/>
                              <a:gd name="T31" fmla="*/ 41 h 188"/>
                              <a:gd name="T32" fmla="*/ 764 w 1161"/>
                              <a:gd name="T33" fmla="*/ 26 h 188"/>
                              <a:gd name="T34" fmla="*/ 685 w 1161"/>
                              <a:gd name="T35" fmla="*/ 15 h 188"/>
                              <a:gd name="T36" fmla="*/ 610 w 1161"/>
                              <a:gd name="T37" fmla="*/ 7 h 188"/>
                              <a:gd name="T38" fmla="*/ 539 w 1161"/>
                              <a:gd name="T39" fmla="*/ 4 h 188"/>
                              <a:gd name="T40" fmla="*/ 464 w 1161"/>
                              <a:gd name="T41" fmla="*/ 0 h 188"/>
                              <a:gd name="T42" fmla="*/ 397 w 1161"/>
                              <a:gd name="T43" fmla="*/ 4 h 188"/>
                              <a:gd name="T44" fmla="*/ 326 w 1161"/>
                              <a:gd name="T45" fmla="*/ 15 h 188"/>
                              <a:gd name="T46" fmla="*/ 258 w 1161"/>
                              <a:gd name="T47" fmla="*/ 30 h 188"/>
                              <a:gd name="T48" fmla="*/ 191 w 1161"/>
                              <a:gd name="T49" fmla="*/ 49 h 188"/>
                              <a:gd name="T50" fmla="*/ 123 w 1161"/>
                              <a:gd name="T51" fmla="*/ 79 h 188"/>
                              <a:gd name="T52" fmla="*/ 60 w 1161"/>
                              <a:gd name="T53" fmla="*/ 113 h 188"/>
                              <a:gd name="T54" fmla="*/ 0 w 1161"/>
                              <a:gd name="T55" fmla="*/ 158 h 188"/>
                              <a:gd name="T56" fmla="*/ 0 w 1161"/>
                              <a:gd name="T5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1" h="188">
                                <a:moveTo>
                                  <a:pt x="0" y="188"/>
                                </a:moveTo>
                                <a:lnTo>
                                  <a:pt x="63" y="143"/>
                                </a:lnTo>
                                <a:lnTo>
                                  <a:pt x="131" y="109"/>
                                </a:lnTo>
                                <a:lnTo>
                                  <a:pt x="194" y="79"/>
                                </a:lnTo>
                                <a:lnTo>
                                  <a:pt x="262" y="56"/>
                                </a:lnTo>
                                <a:lnTo>
                                  <a:pt x="333" y="41"/>
                                </a:lnTo>
                                <a:lnTo>
                                  <a:pt x="404" y="34"/>
                                </a:lnTo>
                                <a:lnTo>
                                  <a:pt x="475" y="30"/>
                                </a:lnTo>
                                <a:lnTo>
                                  <a:pt x="547" y="30"/>
                                </a:lnTo>
                                <a:lnTo>
                                  <a:pt x="621" y="37"/>
                                </a:lnTo>
                                <a:lnTo>
                                  <a:pt x="696" y="45"/>
                                </a:lnTo>
                                <a:lnTo>
                                  <a:pt x="771" y="52"/>
                                </a:lnTo>
                                <a:lnTo>
                                  <a:pt x="846" y="68"/>
                                </a:lnTo>
                                <a:lnTo>
                                  <a:pt x="1161" y="128"/>
                                </a:lnTo>
                                <a:lnTo>
                                  <a:pt x="1150" y="101"/>
                                </a:lnTo>
                                <a:lnTo>
                                  <a:pt x="839" y="41"/>
                                </a:lnTo>
                                <a:lnTo>
                                  <a:pt x="764" y="26"/>
                                </a:lnTo>
                                <a:lnTo>
                                  <a:pt x="685" y="15"/>
                                </a:lnTo>
                                <a:lnTo>
                                  <a:pt x="610" y="7"/>
                                </a:lnTo>
                                <a:lnTo>
                                  <a:pt x="539" y="4"/>
                                </a:lnTo>
                                <a:lnTo>
                                  <a:pt x="464" y="0"/>
                                </a:lnTo>
                                <a:lnTo>
                                  <a:pt x="397" y="4"/>
                                </a:lnTo>
                                <a:lnTo>
                                  <a:pt x="326" y="15"/>
                                </a:lnTo>
                                <a:lnTo>
                                  <a:pt x="258" y="30"/>
                                </a:lnTo>
                                <a:lnTo>
                                  <a:pt x="191" y="49"/>
                                </a:lnTo>
                                <a:lnTo>
                                  <a:pt x="123" y="79"/>
                                </a:lnTo>
                                <a:lnTo>
                                  <a:pt x="60" y="113"/>
                                </a:lnTo>
                                <a:lnTo>
                                  <a:pt x="0" y="158"/>
                                </a:lnTo>
                                <a:lnTo>
                                  <a:pt x="0"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3"/>
                        <wps:cNvSpPr>
                          <a:spLocks/>
                        </wps:cNvSpPr>
                        <wps:spPr bwMode="auto">
                          <a:xfrm>
                            <a:off x="2237" y="2483"/>
                            <a:ext cx="1131" cy="184"/>
                          </a:xfrm>
                          <a:custGeom>
                            <a:avLst/>
                            <a:gdLst>
                              <a:gd name="T0" fmla="*/ 0 w 1131"/>
                              <a:gd name="T1" fmla="*/ 184 h 184"/>
                              <a:gd name="T2" fmla="*/ 64 w 1131"/>
                              <a:gd name="T3" fmla="*/ 139 h 184"/>
                              <a:gd name="T4" fmla="*/ 127 w 1131"/>
                              <a:gd name="T5" fmla="*/ 105 h 184"/>
                              <a:gd name="T6" fmla="*/ 195 w 1131"/>
                              <a:gd name="T7" fmla="*/ 75 h 184"/>
                              <a:gd name="T8" fmla="*/ 258 w 1131"/>
                              <a:gd name="T9" fmla="*/ 53 h 184"/>
                              <a:gd name="T10" fmla="*/ 326 w 1131"/>
                              <a:gd name="T11" fmla="*/ 41 h 184"/>
                              <a:gd name="T12" fmla="*/ 393 w 1131"/>
                              <a:gd name="T13" fmla="*/ 30 h 184"/>
                              <a:gd name="T14" fmla="*/ 464 w 1131"/>
                              <a:gd name="T15" fmla="*/ 26 h 184"/>
                              <a:gd name="T16" fmla="*/ 532 w 1131"/>
                              <a:gd name="T17" fmla="*/ 26 h 184"/>
                              <a:gd name="T18" fmla="*/ 607 w 1131"/>
                              <a:gd name="T19" fmla="*/ 30 h 184"/>
                              <a:gd name="T20" fmla="*/ 678 w 1131"/>
                              <a:gd name="T21" fmla="*/ 41 h 184"/>
                              <a:gd name="T22" fmla="*/ 753 w 1131"/>
                              <a:gd name="T23" fmla="*/ 49 h 184"/>
                              <a:gd name="T24" fmla="*/ 824 w 1131"/>
                              <a:gd name="T25" fmla="*/ 64 h 184"/>
                              <a:gd name="T26" fmla="*/ 978 w 1131"/>
                              <a:gd name="T27" fmla="*/ 94 h 184"/>
                              <a:gd name="T28" fmla="*/ 1131 w 1131"/>
                              <a:gd name="T29" fmla="*/ 124 h 184"/>
                              <a:gd name="T30" fmla="*/ 1120 w 1131"/>
                              <a:gd name="T31" fmla="*/ 94 h 184"/>
                              <a:gd name="T32" fmla="*/ 966 w 1131"/>
                              <a:gd name="T33" fmla="*/ 64 h 184"/>
                              <a:gd name="T34" fmla="*/ 816 w 1131"/>
                              <a:gd name="T35" fmla="*/ 34 h 184"/>
                              <a:gd name="T36" fmla="*/ 742 w 1131"/>
                              <a:gd name="T37" fmla="*/ 23 h 184"/>
                              <a:gd name="T38" fmla="*/ 670 w 1131"/>
                              <a:gd name="T39" fmla="*/ 11 h 184"/>
                              <a:gd name="T40" fmla="*/ 595 w 1131"/>
                              <a:gd name="T41" fmla="*/ 4 h 184"/>
                              <a:gd name="T42" fmla="*/ 524 w 1131"/>
                              <a:gd name="T43" fmla="*/ 0 h 184"/>
                              <a:gd name="T44" fmla="*/ 453 w 1131"/>
                              <a:gd name="T45" fmla="*/ 0 h 184"/>
                              <a:gd name="T46" fmla="*/ 386 w 1131"/>
                              <a:gd name="T47" fmla="*/ 4 h 184"/>
                              <a:gd name="T48" fmla="*/ 318 w 1131"/>
                              <a:gd name="T49" fmla="*/ 11 h 184"/>
                              <a:gd name="T50" fmla="*/ 251 w 1131"/>
                              <a:gd name="T51" fmla="*/ 26 h 184"/>
                              <a:gd name="T52" fmla="*/ 187 w 1131"/>
                              <a:gd name="T53" fmla="*/ 49 h 184"/>
                              <a:gd name="T54" fmla="*/ 124 w 1131"/>
                              <a:gd name="T55" fmla="*/ 75 h 184"/>
                              <a:gd name="T56" fmla="*/ 60 w 1131"/>
                              <a:gd name="T57" fmla="*/ 113 h 184"/>
                              <a:gd name="T58" fmla="*/ 0 w 1131"/>
                              <a:gd name="T59" fmla="*/ 154 h 184"/>
                              <a:gd name="T60" fmla="*/ 0 w 1131"/>
                              <a:gd name="T6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31" h="184">
                                <a:moveTo>
                                  <a:pt x="0" y="184"/>
                                </a:moveTo>
                                <a:lnTo>
                                  <a:pt x="64" y="139"/>
                                </a:lnTo>
                                <a:lnTo>
                                  <a:pt x="127" y="105"/>
                                </a:lnTo>
                                <a:lnTo>
                                  <a:pt x="195" y="75"/>
                                </a:lnTo>
                                <a:lnTo>
                                  <a:pt x="258" y="53"/>
                                </a:lnTo>
                                <a:lnTo>
                                  <a:pt x="326" y="41"/>
                                </a:lnTo>
                                <a:lnTo>
                                  <a:pt x="393" y="30"/>
                                </a:lnTo>
                                <a:lnTo>
                                  <a:pt x="464" y="26"/>
                                </a:lnTo>
                                <a:lnTo>
                                  <a:pt x="532" y="26"/>
                                </a:lnTo>
                                <a:lnTo>
                                  <a:pt x="607" y="30"/>
                                </a:lnTo>
                                <a:lnTo>
                                  <a:pt x="678" y="41"/>
                                </a:lnTo>
                                <a:lnTo>
                                  <a:pt x="753" y="49"/>
                                </a:lnTo>
                                <a:lnTo>
                                  <a:pt x="824" y="64"/>
                                </a:lnTo>
                                <a:lnTo>
                                  <a:pt x="978" y="94"/>
                                </a:lnTo>
                                <a:lnTo>
                                  <a:pt x="1131" y="124"/>
                                </a:lnTo>
                                <a:lnTo>
                                  <a:pt x="1120" y="94"/>
                                </a:lnTo>
                                <a:lnTo>
                                  <a:pt x="966" y="64"/>
                                </a:lnTo>
                                <a:lnTo>
                                  <a:pt x="816" y="34"/>
                                </a:lnTo>
                                <a:lnTo>
                                  <a:pt x="742" y="23"/>
                                </a:lnTo>
                                <a:lnTo>
                                  <a:pt x="670" y="11"/>
                                </a:lnTo>
                                <a:lnTo>
                                  <a:pt x="595" y="4"/>
                                </a:lnTo>
                                <a:lnTo>
                                  <a:pt x="524" y="0"/>
                                </a:lnTo>
                                <a:lnTo>
                                  <a:pt x="453" y="0"/>
                                </a:lnTo>
                                <a:lnTo>
                                  <a:pt x="386" y="4"/>
                                </a:lnTo>
                                <a:lnTo>
                                  <a:pt x="318" y="11"/>
                                </a:lnTo>
                                <a:lnTo>
                                  <a:pt x="251" y="26"/>
                                </a:lnTo>
                                <a:lnTo>
                                  <a:pt x="187" y="49"/>
                                </a:lnTo>
                                <a:lnTo>
                                  <a:pt x="124" y="75"/>
                                </a:lnTo>
                                <a:lnTo>
                                  <a:pt x="60" y="113"/>
                                </a:lnTo>
                                <a:lnTo>
                                  <a:pt x="0" y="154"/>
                                </a:lnTo>
                                <a:lnTo>
                                  <a:pt x="0"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4"/>
                        <wps:cNvSpPr>
                          <a:spLocks/>
                        </wps:cNvSpPr>
                        <wps:spPr bwMode="auto">
                          <a:xfrm>
                            <a:off x="2237" y="2401"/>
                            <a:ext cx="1097" cy="180"/>
                          </a:xfrm>
                          <a:custGeom>
                            <a:avLst/>
                            <a:gdLst>
                              <a:gd name="T0" fmla="*/ 0 w 1097"/>
                              <a:gd name="T1" fmla="*/ 180 h 180"/>
                              <a:gd name="T2" fmla="*/ 60 w 1097"/>
                              <a:gd name="T3" fmla="*/ 138 h 180"/>
                              <a:gd name="T4" fmla="*/ 124 w 1097"/>
                              <a:gd name="T5" fmla="*/ 101 h 180"/>
                              <a:gd name="T6" fmla="*/ 187 w 1097"/>
                              <a:gd name="T7" fmla="*/ 75 h 180"/>
                              <a:gd name="T8" fmla="*/ 251 w 1097"/>
                              <a:gd name="T9" fmla="*/ 56 h 180"/>
                              <a:gd name="T10" fmla="*/ 315 w 1097"/>
                              <a:gd name="T11" fmla="*/ 37 h 180"/>
                              <a:gd name="T12" fmla="*/ 382 w 1097"/>
                              <a:gd name="T13" fmla="*/ 30 h 180"/>
                              <a:gd name="T14" fmla="*/ 449 w 1097"/>
                              <a:gd name="T15" fmla="*/ 26 h 180"/>
                              <a:gd name="T16" fmla="*/ 517 w 1097"/>
                              <a:gd name="T17" fmla="*/ 26 h 180"/>
                              <a:gd name="T18" fmla="*/ 588 w 1097"/>
                              <a:gd name="T19" fmla="*/ 30 h 180"/>
                              <a:gd name="T20" fmla="*/ 655 w 1097"/>
                              <a:gd name="T21" fmla="*/ 37 h 180"/>
                              <a:gd name="T22" fmla="*/ 798 w 1097"/>
                              <a:gd name="T23" fmla="*/ 60 h 180"/>
                              <a:gd name="T24" fmla="*/ 1097 w 1097"/>
                              <a:gd name="T25" fmla="*/ 120 h 180"/>
                              <a:gd name="T26" fmla="*/ 1086 w 1097"/>
                              <a:gd name="T27" fmla="*/ 90 h 180"/>
                              <a:gd name="T28" fmla="*/ 936 w 1097"/>
                              <a:gd name="T29" fmla="*/ 63 h 180"/>
                              <a:gd name="T30" fmla="*/ 790 w 1097"/>
                              <a:gd name="T31" fmla="*/ 33 h 180"/>
                              <a:gd name="T32" fmla="*/ 648 w 1097"/>
                              <a:gd name="T33" fmla="*/ 11 h 180"/>
                              <a:gd name="T34" fmla="*/ 577 w 1097"/>
                              <a:gd name="T35" fmla="*/ 3 h 180"/>
                              <a:gd name="T36" fmla="*/ 509 w 1097"/>
                              <a:gd name="T37" fmla="*/ 0 h 180"/>
                              <a:gd name="T38" fmla="*/ 442 w 1097"/>
                              <a:gd name="T39" fmla="*/ 0 h 180"/>
                              <a:gd name="T40" fmla="*/ 374 w 1097"/>
                              <a:gd name="T41" fmla="*/ 3 h 180"/>
                              <a:gd name="T42" fmla="*/ 307 w 1097"/>
                              <a:gd name="T43" fmla="*/ 11 h 180"/>
                              <a:gd name="T44" fmla="*/ 243 w 1097"/>
                              <a:gd name="T45" fmla="*/ 26 h 180"/>
                              <a:gd name="T46" fmla="*/ 180 w 1097"/>
                              <a:gd name="T47" fmla="*/ 48 h 180"/>
                              <a:gd name="T48" fmla="*/ 120 w 1097"/>
                              <a:gd name="T49" fmla="*/ 75 h 180"/>
                              <a:gd name="T50" fmla="*/ 60 w 1097"/>
                              <a:gd name="T51" fmla="*/ 112 h 180"/>
                              <a:gd name="T52" fmla="*/ 0 w 1097"/>
                              <a:gd name="T53" fmla="*/ 153 h 180"/>
                              <a:gd name="T54" fmla="*/ 0 w 1097"/>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7" h="180">
                                <a:moveTo>
                                  <a:pt x="0" y="180"/>
                                </a:moveTo>
                                <a:lnTo>
                                  <a:pt x="60" y="138"/>
                                </a:lnTo>
                                <a:lnTo>
                                  <a:pt x="124" y="101"/>
                                </a:lnTo>
                                <a:lnTo>
                                  <a:pt x="187" y="75"/>
                                </a:lnTo>
                                <a:lnTo>
                                  <a:pt x="251" y="56"/>
                                </a:lnTo>
                                <a:lnTo>
                                  <a:pt x="315" y="37"/>
                                </a:lnTo>
                                <a:lnTo>
                                  <a:pt x="382" y="30"/>
                                </a:lnTo>
                                <a:lnTo>
                                  <a:pt x="449" y="26"/>
                                </a:lnTo>
                                <a:lnTo>
                                  <a:pt x="517" y="26"/>
                                </a:lnTo>
                                <a:lnTo>
                                  <a:pt x="588" y="30"/>
                                </a:lnTo>
                                <a:lnTo>
                                  <a:pt x="655" y="37"/>
                                </a:lnTo>
                                <a:lnTo>
                                  <a:pt x="798" y="60"/>
                                </a:lnTo>
                                <a:lnTo>
                                  <a:pt x="1097" y="120"/>
                                </a:lnTo>
                                <a:lnTo>
                                  <a:pt x="1086" y="90"/>
                                </a:lnTo>
                                <a:lnTo>
                                  <a:pt x="936" y="63"/>
                                </a:lnTo>
                                <a:lnTo>
                                  <a:pt x="790" y="33"/>
                                </a:lnTo>
                                <a:lnTo>
                                  <a:pt x="648" y="11"/>
                                </a:lnTo>
                                <a:lnTo>
                                  <a:pt x="577" y="3"/>
                                </a:lnTo>
                                <a:lnTo>
                                  <a:pt x="509" y="0"/>
                                </a:lnTo>
                                <a:lnTo>
                                  <a:pt x="442" y="0"/>
                                </a:lnTo>
                                <a:lnTo>
                                  <a:pt x="374" y="3"/>
                                </a:lnTo>
                                <a:lnTo>
                                  <a:pt x="307" y="11"/>
                                </a:lnTo>
                                <a:lnTo>
                                  <a:pt x="243" y="26"/>
                                </a:lnTo>
                                <a:lnTo>
                                  <a:pt x="180" y="48"/>
                                </a:lnTo>
                                <a:lnTo>
                                  <a:pt x="120" y="75"/>
                                </a:lnTo>
                                <a:lnTo>
                                  <a:pt x="60" y="112"/>
                                </a:lnTo>
                                <a:lnTo>
                                  <a:pt x="0" y="153"/>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5"/>
                        <wps:cNvSpPr>
                          <a:spLocks/>
                        </wps:cNvSpPr>
                        <wps:spPr bwMode="auto">
                          <a:xfrm>
                            <a:off x="2237" y="2318"/>
                            <a:ext cx="1060" cy="180"/>
                          </a:xfrm>
                          <a:custGeom>
                            <a:avLst/>
                            <a:gdLst>
                              <a:gd name="T0" fmla="*/ 0 w 1060"/>
                              <a:gd name="T1" fmla="*/ 180 h 180"/>
                              <a:gd name="T2" fmla="*/ 56 w 1060"/>
                              <a:gd name="T3" fmla="*/ 139 h 180"/>
                              <a:gd name="T4" fmla="*/ 116 w 1060"/>
                              <a:gd name="T5" fmla="*/ 101 h 180"/>
                              <a:gd name="T6" fmla="*/ 180 w 1060"/>
                              <a:gd name="T7" fmla="*/ 75 h 180"/>
                              <a:gd name="T8" fmla="*/ 240 w 1060"/>
                              <a:gd name="T9" fmla="*/ 56 h 180"/>
                              <a:gd name="T10" fmla="*/ 303 w 1060"/>
                              <a:gd name="T11" fmla="*/ 41 h 180"/>
                              <a:gd name="T12" fmla="*/ 367 w 1060"/>
                              <a:gd name="T13" fmla="*/ 30 h 180"/>
                              <a:gd name="T14" fmla="*/ 434 w 1060"/>
                              <a:gd name="T15" fmla="*/ 26 h 180"/>
                              <a:gd name="T16" fmla="*/ 502 w 1060"/>
                              <a:gd name="T17" fmla="*/ 26 h 180"/>
                              <a:gd name="T18" fmla="*/ 565 w 1060"/>
                              <a:gd name="T19" fmla="*/ 30 h 180"/>
                              <a:gd name="T20" fmla="*/ 637 w 1060"/>
                              <a:gd name="T21" fmla="*/ 38 h 180"/>
                              <a:gd name="T22" fmla="*/ 704 w 1060"/>
                              <a:gd name="T23" fmla="*/ 45 h 180"/>
                              <a:gd name="T24" fmla="*/ 775 w 1060"/>
                              <a:gd name="T25" fmla="*/ 60 h 180"/>
                              <a:gd name="T26" fmla="*/ 918 w 1060"/>
                              <a:gd name="T27" fmla="*/ 86 h 180"/>
                              <a:gd name="T28" fmla="*/ 1060 w 1060"/>
                              <a:gd name="T29" fmla="*/ 116 h 180"/>
                              <a:gd name="T30" fmla="*/ 1052 w 1060"/>
                              <a:gd name="T31" fmla="*/ 90 h 180"/>
                              <a:gd name="T32" fmla="*/ 906 w 1060"/>
                              <a:gd name="T33" fmla="*/ 60 h 180"/>
                              <a:gd name="T34" fmla="*/ 768 w 1060"/>
                              <a:gd name="T35" fmla="*/ 34 h 180"/>
                              <a:gd name="T36" fmla="*/ 697 w 1060"/>
                              <a:gd name="T37" fmla="*/ 19 h 180"/>
                              <a:gd name="T38" fmla="*/ 625 w 1060"/>
                              <a:gd name="T39" fmla="*/ 11 h 180"/>
                              <a:gd name="T40" fmla="*/ 558 w 1060"/>
                              <a:gd name="T41" fmla="*/ 4 h 180"/>
                              <a:gd name="T42" fmla="*/ 491 w 1060"/>
                              <a:gd name="T43" fmla="*/ 0 h 180"/>
                              <a:gd name="T44" fmla="*/ 427 w 1060"/>
                              <a:gd name="T45" fmla="*/ 0 h 180"/>
                              <a:gd name="T46" fmla="*/ 363 w 1060"/>
                              <a:gd name="T47" fmla="*/ 4 h 180"/>
                              <a:gd name="T48" fmla="*/ 296 w 1060"/>
                              <a:gd name="T49" fmla="*/ 15 h 180"/>
                              <a:gd name="T50" fmla="*/ 236 w 1060"/>
                              <a:gd name="T51" fmla="*/ 30 h 180"/>
                              <a:gd name="T52" fmla="*/ 172 w 1060"/>
                              <a:gd name="T53" fmla="*/ 49 h 180"/>
                              <a:gd name="T54" fmla="*/ 112 w 1060"/>
                              <a:gd name="T55" fmla="*/ 75 h 180"/>
                              <a:gd name="T56" fmla="*/ 56 w 1060"/>
                              <a:gd name="T57" fmla="*/ 109 h 180"/>
                              <a:gd name="T58" fmla="*/ 0 w 1060"/>
                              <a:gd name="T59" fmla="*/ 154 h 180"/>
                              <a:gd name="T60" fmla="*/ 0 w 1060"/>
                              <a:gd name="T61"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60" h="180">
                                <a:moveTo>
                                  <a:pt x="0" y="180"/>
                                </a:moveTo>
                                <a:lnTo>
                                  <a:pt x="56" y="139"/>
                                </a:lnTo>
                                <a:lnTo>
                                  <a:pt x="116" y="101"/>
                                </a:lnTo>
                                <a:lnTo>
                                  <a:pt x="180" y="75"/>
                                </a:lnTo>
                                <a:lnTo>
                                  <a:pt x="240" y="56"/>
                                </a:lnTo>
                                <a:lnTo>
                                  <a:pt x="303" y="41"/>
                                </a:lnTo>
                                <a:lnTo>
                                  <a:pt x="367" y="30"/>
                                </a:lnTo>
                                <a:lnTo>
                                  <a:pt x="434" y="26"/>
                                </a:lnTo>
                                <a:lnTo>
                                  <a:pt x="502" y="26"/>
                                </a:lnTo>
                                <a:lnTo>
                                  <a:pt x="565" y="30"/>
                                </a:lnTo>
                                <a:lnTo>
                                  <a:pt x="637" y="38"/>
                                </a:lnTo>
                                <a:lnTo>
                                  <a:pt x="704" y="45"/>
                                </a:lnTo>
                                <a:lnTo>
                                  <a:pt x="775" y="60"/>
                                </a:lnTo>
                                <a:lnTo>
                                  <a:pt x="918" y="86"/>
                                </a:lnTo>
                                <a:lnTo>
                                  <a:pt x="1060" y="116"/>
                                </a:lnTo>
                                <a:lnTo>
                                  <a:pt x="1052" y="90"/>
                                </a:lnTo>
                                <a:lnTo>
                                  <a:pt x="906" y="60"/>
                                </a:lnTo>
                                <a:lnTo>
                                  <a:pt x="768" y="34"/>
                                </a:lnTo>
                                <a:lnTo>
                                  <a:pt x="697" y="19"/>
                                </a:lnTo>
                                <a:lnTo>
                                  <a:pt x="625" y="11"/>
                                </a:lnTo>
                                <a:lnTo>
                                  <a:pt x="558" y="4"/>
                                </a:lnTo>
                                <a:lnTo>
                                  <a:pt x="491" y="0"/>
                                </a:lnTo>
                                <a:lnTo>
                                  <a:pt x="427" y="0"/>
                                </a:lnTo>
                                <a:lnTo>
                                  <a:pt x="363" y="4"/>
                                </a:lnTo>
                                <a:lnTo>
                                  <a:pt x="296" y="15"/>
                                </a:lnTo>
                                <a:lnTo>
                                  <a:pt x="236" y="30"/>
                                </a:lnTo>
                                <a:lnTo>
                                  <a:pt x="172" y="49"/>
                                </a:lnTo>
                                <a:lnTo>
                                  <a:pt x="112" y="75"/>
                                </a:lnTo>
                                <a:lnTo>
                                  <a:pt x="56" y="109"/>
                                </a:lnTo>
                                <a:lnTo>
                                  <a:pt x="0" y="154"/>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6"/>
                        <wps:cNvSpPr>
                          <a:spLocks/>
                        </wps:cNvSpPr>
                        <wps:spPr bwMode="auto">
                          <a:xfrm>
                            <a:off x="2233" y="2236"/>
                            <a:ext cx="1030" cy="176"/>
                          </a:xfrm>
                          <a:custGeom>
                            <a:avLst/>
                            <a:gdLst>
                              <a:gd name="T0" fmla="*/ 0 w 1030"/>
                              <a:gd name="T1" fmla="*/ 176 h 176"/>
                              <a:gd name="T2" fmla="*/ 60 w 1030"/>
                              <a:gd name="T3" fmla="*/ 135 h 176"/>
                              <a:gd name="T4" fmla="*/ 116 w 1030"/>
                              <a:gd name="T5" fmla="*/ 101 h 176"/>
                              <a:gd name="T6" fmla="*/ 176 w 1030"/>
                              <a:gd name="T7" fmla="*/ 75 h 176"/>
                              <a:gd name="T8" fmla="*/ 236 w 1030"/>
                              <a:gd name="T9" fmla="*/ 56 h 176"/>
                              <a:gd name="T10" fmla="*/ 296 w 1030"/>
                              <a:gd name="T11" fmla="*/ 41 h 176"/>
                              <a:gd name="T12" fmla="*/ 360 w 1030"/>
                              <a:gd name="T13" fmla="*/ 30 h 176"/>
                              <a:gd name="T14" fmla="*/ 423 w 1030"/>
                              <a:gd name="T15" fmla="*/ 26 h 176"/>
                              <a:gd name="T16" fmla="*/ 487 w 1030"/>
                              <a:gd name="T17" fmla="*/ 26 h 176"/>
                              <a:gd name="T18" fmla="*/ 551 w 1030"/>
                              <a:gd name="T19" fmla="*/ 30 h 176"/>
                              <a:gd name="T20" fmla="*/ 618 w 1030"/>
                              <a:gd name="T21" fmla="*/ 37 h 176"/>
                              <a:gd name="T22" fmla="*/ 686 w 1030"/>
                              <a:gd name="T23" fmla="*/ 45 h 176"/>
                              <a:gd name="T24" fmla="*/ 753 w 1030"/>
                              <a:gd name="T25" fmla="*/ 56 h 176"/>
                              <a:gd name="T26" fmla="*/ 892 w 1030"/>
                              <a:gd name="T27" fmla="*/ 86 h 176"/>
                              <a:gd name="T28" fmla="*/ 1030 w 1030"/>
                              <a:gd name="T29" fmla="*/ 112 h 176"/>
                              <a:gd name="T30" fmla="*/ 1023 w 1030"/>
                              <a:gd name="T31" fmla="*/ 86 h 176"/>
                              <a:gd name="T32" fmla="*/ 880 w 1030"/>
                              <a:gd name="T33" fmla="*/ 56 h 176"/>
                              <a:gd name="T34" fmla="*/ 742 w 1030"/>
                              <a:gd name="T35" fmla="*/ 30 h 176"/>
                              <a:gd name="T36" fmla="*/ 678 w 1030"/>
                              <a:gd name="T37" fmla="*/ 18 h 176"/>
                              <a:gd name="T38" fmla="*/ 611 w 1030"/>
                              <a:gd name="T39" fmla="*/ 11 h 176"/>
                              <a:gd name="T40" fmla="*/ 543 w 1030"/>
                              <a:gd name="T41" fmla="*/ 3 h 176"/>
                              <a:gd name="T42" fmla="*/ 480 w 1030"/>
                              <a:gd name="T43" fmla="*/ 0 h 176"/>
                              <a:gd name="T44" fmla="*/ 416 w 1030"/>
                              <a:gd name="T45" fmla="*/ 0 h 176"/>
                              <a:gd name="T46" fmla="*/ 352 w 1030"/>
                              <a:gd name="T47" fmla="*/ 3 h 176"/>
                              <a:gd name="T48" fmla="*/ 289 w 1030"/>
                              <a:gd name="T49" fmla="*/ 15 h 176"/>
                              <a:gd name="T50" fmla="*/ 229 w 1030"/>
                              <a:gd name="T51" fmla="*/ 30 h 176"/>
                              <a:gd name="T52" fmla="*/ 169 w 1030"/>
                              <a:gd name="T53" fmla="*/ 48 h 176"/>
                              <a:gd name="T54" fmla="*/ 113 w 1030"/>
                              <a:gd name="T55" fmla="*/ 78 h 176"/>
                              <a:gd name="T56" fmla="*/ 56 w 1030"/>
                              <a:gd name="T57" fmla="*/ 112 h 176"/>
                              <a:gd name="T58" fmla="*/ 0 w 1030"/>
                              <a:gd name="T59" fmla="*/ 153 h 176"/>
                              <a:gd name="T60" fmla="*/ 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0" y="176"/>
                                </a:moveTo>
                                <a:lnTo>
                                  <a:pt x="60" y="135"/>
                                </a:lnTo>
                                <a:lnTo>
                                  <a:pt x="116" y="101"/>
                                </a:lnTo>
                                <a:lnTo>
                                  <a:pt x="176" y="75"/>
                                </a:lnTo>
                                <a:lnTo>
                                  <a:pt x="236" y="56"/>
                                </a:lnTo>
                                <a:lnTo>
                                  <a:pt x="296" y="41"/>
                                </a:lnTo>
                                <a:lnTo>
                                  <a:pt x="360" y="30"/>
                                </a:lnTo>
                                <a:lnTo>
                                  <a:pt x="423" y="26"/>
                                </a:lnTo>
                                <a:lnTo>
                                  <a:pt x="487" y="26"/>
                                </a:lnTo>
                                <a:lnTo>
                                  <a:pt x="551" y="30"/>
                                </a:lnTo>
                                <a:lnTo>
                                  <a:pt x="618" y="37"/>
                                </a:lnTo>
                                <a:lnTo>
                                  <a:pt x="686" y="45"/>
                                </a:lnTo>
                                <a:lnTo>
                                  <a:pt x="753" y="56"/>
                                </a:lnTo>
                                <a:lnTo>
                                  <a:pt x="892" y="86"/>
                                </a:lnTo>
                                <a:lnTo>
                                  <a:pt x="1030" y="112"/>
                                </a:lnTo>
                                <a:lnTo>
                                  <a:pt x="1023" y="86"/>
                                </a:lnTo>
                                <a:lnTo>
                                  <a:pt x="880" y="56"/>
                                </a:lnTo>
                                <a:lnTo>
                                  <a:pt x="742" y="30"/>
                                </a:lnTo>
                                <a:lnTo>
                                  <a:pt x="678" y="18"/>
                                </a:lnTo>
                                <a:lnTo>
                                  <a:pt x="611" y="11"/>
                                </a:lnTo>
                                <a:lnTo>
                                  <a:pt x="543" y="3"/>
                                </a:lnTo>
                                <a:lnTo>
                                  <a:pt x="480" y="0"/>
                                </a:lnTo>
                                <a:lnTo>
                                  <a:pt x="416" y="0"/>
                                </a:lnTo>
                                <a:lnTo>
                                  <a:pt x="352" y="3"/>
                                </a:lnTo>
                                <a:lnTo>
                                  <a:pt x="289" y="15"/>
                                </a:lnTo>
                                <a:lnTo>
                                  <a:pt x="229" y="30"/>
                                </a:lnTo>
                                <a:lnTo>
                                  <a:pt x="169" y="48"/>
                                </a:lnTo>
                                <a:lnTo>
                                  <a:pt x="113" y="78"/>
                                </a:lnTo>
                                <a:lnTo>
                                  <a:pt x="56" y="112"/>
                                </a:lnTo>
                                <a:lnTo>
                                  <a:pt x="0" y="153"/>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7"/>
                        <wps:cNvSpPr>
                          <a:spLocks/>
                        </wps:cNvSpPr>
                        <wps:spPr bwMode="auto">
                          <a:xfrm>
                            <a:off x="2233" y="2153"/>
                            <a:ext cx="996" cy="176"/>
                          </a:xfrm>
                          <a:custGeom>
                            <a:avLst/>
                            <a:gdLst>
                              <a:gd name="T0" fmla="*/ 0 w 996"/>
                              <a:gd name="T1" fmla="*/ 176 h 176"/>
                              <a:gd name="T2" fmla="*/ 56 w 996"/>
                              <a:gd name="T3" fmla="*/ 135 h 176"/>
                              <a:gd name="T4" fmla="*/ 113 w 996"/>
                              <a:gd name="T5" fmla="*/ 105 h 176"/>
                              <a:gd name="T6" fmla="*/ 169 w 996"/>
                              <a:gd name="T7" fmla="*/ 75 h 176"/>
                              <a:gd name="T8" fmla="*/ 229 w 996"/>
                              <a:gd name="T9" fmla="*/ 56 h 176"/>
                              <a:gd name="T10" fmla="*/ 285 w 996"/>
                              <a:gd name="T11" fmla="*/ 41 h 176"/>
                              <a:gd name="T12" fmla="*/ 345 w 996"/>
                              <a:gd name="T13" fmla="*/ 34 h 176"/>
                              <a:gd name="T14" fmla="*/ 408 w 996"/>
                              <a:gd name="T15" fmla="*/ 26 h 176"/>
                              <a:gd name="T16" fmla="*/ 468 w 996"/>
                              <a:gd name="T17" fmla="*/ 26 h 176"/>
                              <a:gd name="T18" fmla="*/ 532 w 996"/>
                              <a:gd name="T19" fmla="*/ 30 h 176"/>
                              <a:gd name="T20" fmla="*/ 596 w 996"/>
                              <a:gd name="T21" fmla="*/ 34 h 176"/>
                              <a:gd name="T22" fmla="*/ 659 w 996"/>
                              <a:gd name="T23" fmla="*/ 45 h 176"/>
                              <a:gd name="T24" fmla="*/ 727 w 996"/>
                              <a:gd name="T25" fmla="*/ 56 h 176"/>
                              <a:gd name="T26" fmla="*/ 862 w 996"/>
                              <a:gd name="T27" fmla="*/ 83 h 176"/>
                              <a:gd name="T28" fmla="*/ 996 w 996"/>
                              <a:gd name="T29" fmla="*/ 109 h 176"/>
                              <a:gd name="T30" fmla="*/ 989 w 996"/>
                              <a:gd name="T31" fmla="*/ 83 h 176"/>
                              <a:gd name="T32" fmla="*/ 854 w 996"/>
                              <a:gd name="T33" fmla="*/ 56 h 176"/>
                              <a:gd name="T34" fmla="*/ 719 w 996"/>
                              <a:gd name="T35" fmla="*/ 30 h 176"/>
                              <a:gd name="T36" fmla="*/ 656 w 996"/>
                              <a:gd name="T37" fmla="*/ 19 h 176"/>
                              <a:gd name="T38" fmla="*/ 588 w 996"/>
                              <a:gd name="T39" fmla="*/ 11 h 176"/>
                              <a:gd name="T40" fmla="*/ 525 w 996"/>
                              <a:gd name="T41" fmla="*/ 4 h 176"/>
                              <a:gd name="T42" fmla="*/ 461 w 996"/>
                              <a:gd name="T43" fmla="*/ 0 h 176"/>
                              <a:gd name="T44" fmla="*/ 401 w 996"/>
                              <a:gd name="T45" fmla="*/ 0 h 176"/>
                              <a:gd name="T46" fmla="*/ 337 w 996"/>
                              <a:gd name="T47" fmla="*/ 7 h 176"/>
                              <a:gd name="T48" fmla="*/ 277 w 996"/>
                              <a:gd name="T49" fmla="*/ 15 h 176"/>
                              <a:gd name="T50" fmla="*/ 221 w 996"/>
                              <a:gd name="T51" fmla="*/ 30 h 176"/>
                              <a:gd name="T52" fmla="*/ 165 w 996"/>
                              <a:gd name="T53" fmla="*/ 52 h 176"/>
                              <a:gd name="T54" fmla="*/ 109 w 996"/>
                              <a:gd name="T55" fmla="*/ 79 h 176"/>
                              <a:gd name="T56" fmla="*/ 53 w 996"/>
                              <a:gd name="T57" fmla="*/ 113 h 176"/>
                              <a:gd name="T58" fmla="*/ 0 w 996"/>
                              <a:gd name="T59" fmla="*/ 150 h 176"/>
                              <a:gd name="T60" fmla="*/ 0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0" y="176"/>
                                </a:moveTo>
                                <a:lnTo>
                                  <a:pt x="56" y="135"/>
                                </a:lnTo>
                                <a:lnTo>
                                  <a:pt x="113" y="105"/>
                                </a:lnTo>
                                <a:lnTo>
                                  <a:pt x="169" y="75"/>
                                </a:lnTo>
                                <a:lnTo>
                                  <a:pt x="229" y="56"/>
                                </a:lnTo>
                                <a:lnTo>
                                  <a:pt x="285" y="41"/>
                                </a:lnTo>
                                <a:lnTo>
                                  <a:pt x="345" y="34"/>
                                </a:lnTo>
                                <a:lnTo>
                                  <a:pt x="408" y="26"/>
                                </a:lnTo>
                                <a:lnTo>
                                  <a:pt x="468" y="26"/>
                                </a:lnTo>
                                <a:lnTo>
                                  <a:pt x="532" y="30"/>
                                </a:lnTo>
                                <a:lnTo>
                                  <a:pt x="596" y="34"/>
                                </a:lnTo>
                                <a:lnTo>
                                  <a:pt x="659" y="45"/>
                                </a:lnTo>
                                <a:lnTo>
                                  <a:pt x="727" y="56"/>
                                </a:lnTo>
                                <a:lnTo>
                                  <a:pt x="862" y="83"/>
                                </a:lnTo>
                                <a:lnTo>
                                  <a:pt x="996" y="109"/>
                                </a:lnTo>
                                <a:lnTo>
                                  <a:pt x="989" y="83"/>
                                </a:lnTo>
                                <a:lnTo>
                                  <a:pt x="854" y="56"/>
                                </a:lnTo>
                                <a:lnTo>
                                  <a:pt x="719" y="30"/>
                                </a:lnTo>
                                <a:lnTo>
                                  <a:pt x="656" y="19"/>
                                </a:lnTo>
                                <a:lnTo>
                                  <a:pt x="588" y="11"/>
                                </a:lnTo>
                                <a:lnTo>
                                  <a:pt x="525" y="4"/>
                                </a:lnTo>
                                <a:lnTo>
                                  <a:pt x="461" y="0"/>
                                </a:lnTo>
                                <a:lnTo>
                                  <a:pt x="401" y="0"/>
                                </a:lnTo>
                                <a:lnTo>
                                  <a:pt x="337" y="7"/>
                                </a:lnTo>
                                <a:lnTo>
                                  <a:pt x="277" y="15"/>
                                </a:lnTo>
                                <a:lnTo>
                                  <a:pt x="221" y="30"/>
                                </a:lnTo>
                                <a:lnTo>
                                  <a:pt x="165" y="52"/>
                                </a:lnTo>
                                <a:lnTo>
                                  <a:pt x="109" y="79"/>
                                </a:lnTo>
                                <a:lnTo>
                                  <a:pt x="53" y="113"/>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8"/>
                        <wps:cNvSpPr>
                          <a:spLocks/>
                        </wps:cNvSpPr>
                        <wps:spPr bwMode="auto">
                          <a:xfrm>
                            <a:off x="2233" y="2078"/>
                            <a:ext cx="963" cy="176"/>
                          </a:xfrm>
                          <a:custGeom>
                            <a:avLst/>
                            <a:gdLst>
                              <a:gd name="T0" fmla="*/ 0 w 963"/>
                              <a:gd name="T1" fmla="*/ 176 h 176"/>
                              <a:gd name="T2" fmla="*/ 53 w 963"/>
                              <a:gd name="T3" fmla="*/ 135 h 176"/>
                              <a:gd name="T4" fmla="*/ 105 w 963"/>
                              <a:gd name="T5" fmla="*/ 101 h 176"/>
                              <a:gd name="T6" fmla="*/ 161 w 963"/>
                              <a:gd name="T7" fmla="*/ 75 h 176"/>
                              <a:gd name="T8" fmla="*/ 217 w 963"/>
                              <a:gd name="T9" fmla="*/ 56 h 176"/>
                              <a:gd name="T10" fmla="*/ 274 w 963"/>
                              <a:gd name="T11" fmla="*/ 41 h 176"/>
                              <a:gd name="T12" fmla="*/ 334 w 963"/>
                              <a:gd name="T13" fmla="*/ 30 h 176"/>
                              <a:gd name="T14" fmla="*/ 393 w 963"/>
                              <a:gd name="T15" fmla="*/ 26 h 176"/>
                              <a:gd name="T16" fmla="*/ 453 w 963"/>
                              <a:gd name="T17" fmla="*/ 22 h 176"/>
                              <a:gd name="T18" fmla="*/ 513 w 963"/>
                              <a:gd name="T19" fmla="*/ 26 h 176"/>
                              <a:gd name="T20" fmla="*/ 573 w 963"/>
                              <a:gd name="T21" fmla="*/ 34 h 176"/>
                              <a:gd name="T22" fmla="*/ 637 w 963"/>
                              <a:gd name="T23" fmla="*/ 41 h 176"/>
                              <a:gd name="T24" fmla="*/ 701 w 963"/>
                              <a:gd name="T25" fmla="*/ 52 h 176"/>
                              <a:gd name="T26" fmla="*/ 832 w 963"/>
                              <a:gd name="T27" fmla="*/ 79 h 176"/>
                              <a:gd name="T28" fmla="*/ 963 w 963"/>
                              <a:gd name="T29" fmla="*/ 105 h 176"/>
                              <a:gd name="T30" fmla="*/ 955 w 963"/>
                              <a:gd name="T31" fmla="*/ 82 h 176"/>
                              <a:gd name="T32" fmla="*/ 824 w 963"/>
                              <a:gd name="T33" fmla="*/ 56 h 176"/>
                              <a:gd name="T34" fmla="*/ 693 w 963"/>
                              <a:gd name="T35" fmla="*/ 30 h 176"/>
                              <a:gd name="T36" fmla="*/ 629 w 963"/>
                              <a:gd name="T37" fmla="*/ 19 h 176"/>
                              <a:gd name="T38" fmla="*/ 569 w 963"/>
                              <a:gd name="T39" fmla="*/ 11 h 176"/>
                              <a:gd name="T40" fmla="*/ 506 w 963"/>
                              <a:gd name="T41" fmla="*/ 4 h 176"/>
                              <a:gd name="T42" fmla="*/ 446 w 963"/>
                              <a:gd name="T43" fmla="*/ 0 h 176"/>
                              <a:gd name="T44" fmla="*/ 386 w 963"/>
                              <a:gd name="T45" fmla="*/ 4 h 176"/>
                              <a:gd name="T46" fmla="*/ 326 w 963"/>
                              <a:gd name="T47" fmla="*/ 7 h 176"/>
                              <a:gd name="T48" fmla="*/ 270 w 963"/>
                              <a:gd name="T49" fmla="*/ 15 h 176"/>
                              <a:gd name="T50" fmla="*/ 214 w 963"/>
                              <a:gd name="T51" fmla="*/ 30 h 176"/>
                              <a:gd name="T52" fmla="*/ 157 w 963"/>
                              <a:gd name="T53" fmla="*/ 52 h 176"/>
                              <a:gd name="T54" fmla="*/ 105 w 963"/>
                              <a:gd name="T55" fmla="*/ 79 h 176"/>
                              <a:gd name="T56" fmla="*/ 53 w 963"/>
                              <a:gd name="T57" fmla="*/ 109 h 176"/>
                              <a:gd name="T58" fmla="*/ 0 w 963"/>
                              <a:gd name="T59" fmla="*/ 150 h 176"/>
                              <a:gd name="T60" fmla="*/ 0 w 963"/>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3" h="176">
                                <a:moveTo>
                                  <a:pt x="0" y="176"/>
                                </a:moveTo>
                                <a:lnTo>
                                  <a:pt x="53" y="135"/>
                                </a:lnTo>
                                <a:lnTo>
                                  <a:pt x="105" y="101"/>
                                </a:lnTo>
                                <a:lnTo>
                                  <a:pt x="161" y="75"/>
                                </a:lnTo>
                                <a:lnTo>
                                  <a:pt x="217" y="56"/>
                                </a:lnTo>
                                <a:lnTo>
                                  <a:pt x="274" y="41"/>
                                </a:lnTo>
                                <a:lnTo>
                                  <a:pt x="334" y="30"/>
                                </a:lnTo>
                                <a:lnTo>
                                  <a:pt x="393" y="26"/>
                                </a:lnTo>
                                <a:lnTo>
                                  <a:pt x="453" y="22"/>
                                </a:lnTo>
                                <a:lnTo>
                                  <a:pt x="513" y="26"/>
                                </a:lnTo>
                                <a:lnTo>
                                  <a:pt x="573" y="34"/>
                                </a:lnTo>
                                <a:lnTo>
                                  <a:pt x="637" y="41"/>
                                </a:lnTo>
                                <a:lnTo>
                                  <a:pt x="701" y="52"/>
                                </a:lnTo>
                                <a:lnTo>
                                  <a:pt x="832" y="79"/>
                                </a:lnTo>
                                <a:lnTo>
                                  <a:pt x="963" y="105"/>
                                </a:lnTo>
                                <a:lnTo>
                                  <a:pt x="955" y="82"/>
                                </a:lnTo>
                                <a:lnTo>
                                  <a:pt x="824" y="56"/>
                                </a:lnTo>
                                <a:lnTo>
                                  <a:pt x="693" y="30"/>
                                </a:lnTo>
                                <a:lnTo>
                                  <a:pt x="629" y="19"/>
                                </a:lnTo>
                                <a:lnTo>
                                  <a:pt x="569" y="11"/>
                                </a:lnTo>
                                <a:lnTo>
                                  <a:pt x="506" y="4"/>
                                </a:lnTo>
                                <a:lnTo>
                                  <a:pt x="446" y="0"/>
                                </a:lnTo>
                                <a:lnTo>
                                  <a:pt x="386" y="4"/>
                                </a:lnTo>
                                <a:lnTo>
                                  <a:pt x="326" y="7"/>
                                </a:lnTo>
                                <a:lnTo>
                                  <a:pt x="270" y="15"/>
                                </a:lnTo>
                                <a:lnTo>
                                  <a:pt x="214" y="30"/>
                                </a:lnTo>
                                <a:lnTo>
                                  <a:pt x="157" y="52"/>
                                </a:lnTo>
                                <a:lnTo>
                                  <a:pt x="105" y="79"/>
                                </a:lnTo>
                                <a:lnTo>
                                  <a:pt x="53" y="109"/>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9"/>
                        <wps:cNvSpPr>
                          <a:spLocks/>
                        </wps:cNvSpPr>
                        <wps:spPr bwMode="auto">
                          <a:xfrm>
                            <a:off x="2229" y="1999"/>
                            <a:ext cx="933" cy="173"/>
                          </a:xfrm>
                          <a:custGeom>
                            <a:avLst/>
                            <a:gdLst>
                              <a:gd name="T0" fmla="*/ 0 w 933"/>
                              <a:gd name="T1" fmla="*/ 173 h 173"/>
                              <a:gd name="T2" fmla="*/ 53 w 933"/>
                              <a:gd name="T3" fmla="*/ 135 h 173"/>
                              <a:gd name="T4" fmla="*/ 105 w 933"/>
                              <a:gd name="T5" fmla="*/ 101 h 173"/>
                              <a:gd name="T6" fmla="*/ 158 w 933"/>
                              <a:gd name="T7" fmla="*/ 75 h 173"/>
                              <a:gd name="T8" fmla="*/ 210 w 933"/>
                              <a:gd name="T9" fmla="*/ 56 h 173"/>
                              <a:gd name="T10" fmla="*/ 266 w 933"/>
                              <a:gd name="T11" fmla="*/ 41 h 173"/>
                              <a:gd name="T12" fmla="*/ 323 w 933"/>
                              <a:gd name="T13" fmla="*/ 30 h 173"/>
                              <a:gd name="T14" fmla="*/ 382 w 933"/>
                              <a:gd name="T15" fmla="*/ 26 h 173"/>
                              <a:gd name="T16" fmla="*/ 439 w 933"/>
                              <a:gd name="T17" fmla="*/ 26 h 173"/>
                              <a:gd name="T18" fmla="*/ 499 w 933"/>
                              <a:gd name="T19" fmla="*/ 26 h 173"/>
                              <a:gd name="T20" fmla="*/ 559 w 933"/>
                              <a:gd name="T21" fmla="*/ 34 h 173"/>
                              <a:gd name="T22" fmla="*/ 678 w 933"/>
                              <a:gd name="T23" fmla="*/ 53 h 173"/>
                              <a:gd name="T24" fmla="*/ 806 w 933"/>
                              <a:gd name="T25" fmla="*/ 75 h 173"/>
                              <a:gd name="T26" fmla="*/ 933 w 933"/>
                              <a:gd name="T27" fmla="*/ 101 h 173"/>
                              <a:gd name="T28" fmla="*/ 926 w 933"/>
                              <a:gd name="T29" fmla="*/ 79 h 173"/>
                              <a:gd name="T30" fmla="*/ 798 w 933"/>
                              <a:gd name="T31" fmla="*/ 53 h 173"/>
                              <a:gd name="T32" fmla="*/ 671 w 933"/>
                              <a:gd name="T33" fmla="*/ 26 h 173"/>
                              <a:gd name="T34" fmla="*/ 551 w 933"/>
                              <a:gd name="T35" fmla="*/ 11 h 173"/>
                              <a:gd name="T36" fmla="*/ 491 w 933"/>
                              <a:gd name="T37" fmla="*/ 4 h 173"/>
                              <a:gd name="T38" fmla="*/ 431 w 933"/>
                              <a:gd name="T39" fmla="*/ 0 h 173"/>
                              <a:gd name="T40" fmla="*/ 375 w 933"/>
                              <a:gd name="T41" fmla="*/ 4 h 173"/>
                              <a:gd name="T42" fmla="*/ 319 w 933"/>
                              <a:gd name="T43" fmla="*/ 8 h 173"/>
                              <a:gd name="T44" fmla="*/ 263 w 933"/>
                              <a:gd name="T45" fmla="*/ 19 h 173"/>
                              <a:gd name="T46" fmla="*/ 206 w 933"/>
                              <a:gd name="T47" fmla="*/ 34 h 173"/>
                              <a:gd name="T48" fmla="*/ 154 w 933"/>
                              <a:gd name="T49" fmla="*/ 53 h 173"/>
                              <a:gd name="T50" fmla="*/ 102 w 933"/>
                              <a:gd name="T51" fmla="*/ 79 h 173"/>
                              <a:gd name="T52" fmla="*/ 53 w 933"/>
                              <a:gd name="T53" fmla="*/ 109 h 173"/>
                              <a:gd name="T54" fmla="*/ 0 w 933"/>
                              <a:gd name="T55" fmla="*/ 150 h 173"/>
                              <a:gd name="T56" fmla="*/ 0 w 933"/>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3" h="173">
                                <a:moveTo>
                                  <a:pt x="0" y="173"/>
                                </a:moveTo>
                                <a:lnTo>
                                  <a:pt x="53" y="135"/>
                                </a:lnTo>
                                <a:lnTo>
                                  <a:pt x="105" y="101"/>
                                </a:lnTo>
                                <a:lnTo>
                                  <a:pt x="158" y="75"/>
                                </a:lnTo>
                                <a:lnTo>
                                  <a:pt x="210" y="56"/>
                                </a:lnTo>
                                <a:lnTo>
                                  <a:pt x="266" y="41"/>
                                </a:lnTo>
                                <a:lnTo>
                                  <a:pt x="323" y="30"/>
                                </a:lnTo>
                                <a:lnTo>
                                  <a:pt x="382" y="26"/>
                                </a:lnTo>
                                <a:lnTo>
                                  <a:pt x="439" y="26"/>
                                </a:lnTo>
                                <a:lnTo>
                                  <a:pt x="499" y="26"/>
                                </a:lnTo>
                                <a:lnTo>
                                  <a:pt x="559" y="34"/>
                                </a:lnTo>
                                <a:lnTo>
                                  <a:pt x="678" y="53"/>
                                </a:lnTo>
                                <a:lnTo>
                                  <a:pt x="806" y="75"/>
                                </a:lnTo>
                                <a:lnTo>
                                  <a:pt x="933" y="101"/>
                                </a:lnTo>
                                <a:lnTo>
                                  <a:pt x="926" y="79"/>
                                </a:lnTo>
                                <a:lnTo>
                                  <a:pt x="798" y="53"/>
                                </a:lnTo>
                                <a:lnTo>
                                  <a:pt x="671" y="26"/>
                                </a:lnTo>
                                <a:lnTo>
                                  <a:pt x="551" y="11"/>
                                </a:lnTo>
                                <a:lnTo>
                                  <a:pt x="491" y="4"/>
                                </a:lnTo>
                                <a:lnTo>
                                  <a:pt x="431" y="0"/>
                                </a:lnTo>
                                <a:lnTo>
                                  <a:pt x="375" y="4"/>
                                </a:lnTo>
                                <a:lnTo>
                                  <a:pt x="319" y="8"/>
                                </a:lnTo>
                                <a:lnTo>
                                  <a:pt x="263" y="19"/>
                                </a:lnTo>
                                <a:lnTo>
                                  <a:pt x="206" y="34"/>
                                </a:lnTo>
                                <a:lnTo>
                                  <a:pt x="154" y="53"/>
                                </a:lnTo>
                                <a:lnTo>
                                  <a:pt x="102" y="79"/>
                                </a:lnTo>
                                <a:lnTo>
                                  <a:pt x="53" y="109"/>
                                </a:lnTo>
                                <a:lnTo>
                                  <a:pt x="0" y="150"/>
                                </a:lnTo>
                                <a:lnTo>
                                  <a:pt x="0"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0"/>
                        <wps:cNvSpPr>
                          <a:spLocks/>
                        </wps:cNvSpPr>
                        <wps:spPr bwMode="auto">
                          <a:xfrm>
                            <a:off x="2229" y="1935"/>
                            <a:ext cx="899" cy="169"/>
                          </a:xfrm>
                          <a:custGeom>
                            <a:avLst/>
                            <a:gdLst>
                              <a:gd name="T0" fmla="*/ 892 w 899"/>
                              <a:gd name="T1" fmla="*/ 75 h 169"/>
                              <a:gd name="T2" fmla="*/ 768 w 899"/>
                              <a:gd name="T3" fmla="*/ 49 h 169"/>
                              <a:gd name="T4" fmla="*/ 648 w 899"/>
                              <a:gd name="T5" fmla="*/ 23 h 169"/>
                              <a:gd name="T6" fmla="*/ 588 w 899"/>
                              <a:gd name="T7" fmla="*/ 15 h 169"/>
                              <a:gd name="T8" fmla="*/ 529 w 899"/>
                              <a:gd name="T9" fmla="*/ 8 h 169"/>
                              <a:gd name="T10" fmla="*/ 472 w 899"/>
                              <a:gd name="T11" fmla="*/ 4 h 169"/>
                              <a:gd name="T12" fmla="*/ 416 w 899"/>
                              <a:gd name="T13" fmla="*/ 0 h 169"/>
                              <a:gd name="T14" fmla="*/ 360 w 899"/>
                              <a:gd name="T15" fmla="*/ 0 h 169"/>
                              <a:gd name="T16" fmla="*/ 308 w 899"/>
                              <a:gd name="T17" fmla="*/ 8 h 169"/>
                              <a:gd name="T18" fmla="*/ 251 w 899"/>
                              <a:gd name="T19" fmla="*/ 19 h 169"/>
                              <a:gd name="T20" fmla="*/ 199 w 899"/>
                              <a:gd name="T21" fmla="*/ 34 h 169"/>
                              <a:gd name="T22" fmla="*/ 146 w 899"/>
                              <a:gd name="T23" fmla="*/ 53 h 169"/>
                              <a:gd name="T24" fmla="*/ 98 w 899"/>
                              <a:gd name="T25" fmla="*/ 79 h 169"/>
                              <a:gd name="T26" fmla="*/ 49 w 899"/>
                              <a:gd name="T27" fmla="*/ 109 h 169"/>
                              <a:gd name="T28" fmla="*/ 0 w 899"/>
                              <a:gd name="T29" fmla="*/ 147 h 169"/>
                              <a:gd name="T30" fmla="*/ 0 w 899"/>
                              <a:gd name="T31" fmla="*/ 169 h 169"/>
                              <a:gd name="T32" fmla="*/ 49 w 899"/>
                              <a:gd name="T33" fmla="*/ 132 h 169"/>
                              <a:gd name="T34" fmla="*/ 102 w 899"/>
                              <a:gd name="T35" fmla="*/ 102 h 169"/>
                              <a:gd name="T36" fmla="*/ 150 w 899"/>
                              <a:gd name="T37" fmla="*/ 75 h 169"/>
                              <a:gd name="T38" fmla="*/ 203 w 899"/>
                              <a:gd name="T39" fmla="*/ 57 h 169"/>
                              <a:gd name="T40" fmla="*/ 255 w 899"/>
                              <a:gd name="T41" fmla="*/ 38 h 169"/>
                              <a:gd name="T42" fmla="*/ 311 w 899"/>
                              <a:gd name="T43" fmla="*/ 30 h 169"/>
                              <a:gd name="T44" fmla="*/ 367 w 899"/>
                              <a:gd name="T45" fmla="*/ 23 h 169"/>
                              <a:gd name="T46" fmla="*/ 420 w 899"/>
                              <a:gd name="T47" fmla="*/ 23 h 169"/>
                              <a:gd name="T48" fmla="*/ 480 w 899"/>
                              <a:gd name="T49" fmla="*/ 27 h 169"/>
                              <a:gd name="T50" fmla="*/ 536 w 899"/>
                              <a:gd name="T51" fmla="*/ 30 h 169"/>
                              <a:gd name="T52" fmla="*/ 596 w 899"/>
                              <a:gd name="T53" fmla="*/ 38 h 169"/>
                              <a:gd name="T54" fmla="*/ 656 w 899"/>
                              <a:gd name="T55" fmla="*/ 49 h 169"/>
                              <a:gd name="T56" fmla="*/ 776 w 899"/>
                              <a:gd name="T57" fmla="*/ 72 h 169"/>
                              <a:gd name="T58" fmla="*/ 899 w 899"/>
                              <a:gd name="T59" fmla="*/ 98 h 169"/>
                              <a:gd name="T60" fmla="*/ 892 w 899"/>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9" h="169">
                                <a:moveTo>
                                  <a:pt x="892" y="75"/>
                                </a:moveTo>
                                <a:lnTo>
                                  <a:pt x="768" y="49"/>
                                </a:lnTo>
                                <a:lnTo>
                                  <a:pt x="648" y="23"/>
                                </a:lnTo>
                                <a:lnTo>
                                  <a:pt x="588" y="15"/>
                                </a:lnTo>
                                <a:lnTo>
                                  <a:pt x="529" y="8"/>
                                </a:lnTo>
                                <a:lnTo>
                                  <a:pt x="472" y="4"/>
                                </a:lnTo>
                                <a:lnTo>
                                  <a:pt x="416" y="0"/>
                                </a:lnTo>
                                <a:lnTo>
                                  <a:pt x="360" y="0"/>
                                </a:lnTo>
                                <a:lnTo>
                                  <a:pt x="308" y="8"/>
                                </a:lnTo>
                                <a:lnTo>
                                  <a:pt x="251" y="19"/>
                                </a:lnTo>
                                <a:lnTo>
                                  <a:pt x="199" y="34"/>
                                </a:lnTo>
                                <a:lnTo>
                                  <a:pt x="146" y="53"/>
                                </a:lnTo>
                                <a:lnTo>
                                  <a:pt x="98" y="79"/>
                                </a:lnTo>
                                <a:lnTo>
                                  <a:pt x="49" y="109"/>
                                </a:lnTo>
                                <a:lnTo>
                                  <a:pt x="0" y="147"/>
                                </a:lnTo>
                                <a:lnTo>
                                  <a:pt x="0" y="169"/>
                                </a:lnTo>
                                <a:lnTo>
                                  <a:pt x="49" y="132"/>
                                </a:lnTo>
                                <a:lnTo>
                                  <a:pt x="102" y="102"/>
                                </a:lnTo>
                                <a:lnTo>
                                  <a:pt x="150" y="75"/>
                                </a:lnTo>
                                <a:lnTo>
                                  <a:pt x="203" y="57"/>
                                </a:lnTo>
                                <a:lnTo>
                                  <a:pt x="255" y="38"/>
                                </a:lnTo>
                                <a:lnTo>
                                  <a:pt x="311" y="30"/>
                                </a:lnTo>
                                <a:lnTo>
                                  <a:pt x="367" y="23"/>
                                </a:lnTo>
                                <a:lnTo>
                                  <a:pt x="420" y="23"/>
                                </a:lnTo>
                                <a:lnTo>
                                  <a:pt x="480" y="27"/>
                                </a:lnTo>
                                <a:lnTo>
                                  <a:pt x="536" y="30"/>
                                </a:lnTo>
                                <a:lnTo>
                                  <a:pt x="596" y="38"/>
                                </a:lnTo>
                                <a:lnTo>
                                  <a:pt x="656" y="49"/>
                                </a:lnTo>
                                <a:lnTo>
                                  <a:pt x="776" y="72"/>
                                </a:lnTo>
                                <a:lnTo>
                                  <a:pt x="899" y="98"/>
                                </a:lnTo>
                                <a:lnTo>
                                  <a:pt x="892"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
                        <wps:cNvSpPr>
                          <a:spLocks/>
                        </wps:cNvSpPr>
                        <wps:spPr bwMode="auto">
                          <a:xfrm>
                            <a:off x="2162" y="1857"/>
                            <a:ext cx="963" cy="2382"/>
                          </a:xfrm>
                          <a:custGeom>
                            <a:avLst/>
                            <a:gdLst>
                              <a:gd name="T0" fmla="*/ 0 w 963"/>
                              <a:gd name="T1" fmla="*/ 123 h 2382"/>
                              <a:gd name="T2" fmla="*/ 49 w 963"/>
                              <a:gd name="T3" fmla="*/ 82 h 2382"/>
                              <a:gd name="T4" fmla="*/ 86 w 963"/>
                              <a:gd name="T5" fmla="*/ 52 h 2382"/>
                              <a:gd name="T6" fmla="*/ 131 w 963"/>
                              <a:gd name="T7" fmla="*/ 26 h 2382"/>
                              <a:gd name="T8" fmla="*/ 180 w 963"/>
                              <a:gd name="T9" fmla="*/ 0 h 2382"/>
                              <a:gd name="T10" fmla="*/ 551 w 963"/>
                              <a:gd name="T11" fmla="*/ 1598 h 2382"/>
                              <a:gd name="T12" fmla="*/ 551 w 963"/>
                              <a:gd name="T13" fmla="*/ 1669 h 2382"/>
                              <a:gd name="T14" fmla="*/ 554 w 963"/>
                              <a:gd name="T15" fmla="*/ 1737 h 2382"/>
                              <a:gd name="T16" fmla="*/ 569 w 963"/>
                              <a:gd name="T17" fmla="*/ 1801 h 2382"/>
                              <a:gd name="T18" fmla="*/ 588 w 963"/>
                              <a:gd name="T19" fmla="*/ 1861 h 2382"/>
                              <a:gd name="T20" fmla="*/ 611 w 963"/>
                              <a:gd name="T21" fmla="*/ 1917 h 2382"/>
                              <a:gd name="T22" fmla="*/ 637 w 963"/>
                              <a:gd name="T23" fmla="*/ 1969 h 2382"/>
                              <a:gd name="T24" fmla="*/ 700 w 963"/>
                              <a:gd name="T25" fmla="*/ 2060 h 2382"/>
                              <a:gd name="T26" fmla="*/ 768 w 963"/>
                              <a:gd name="T27" fmla="*/ 2135 h 2382"/>
                              <a:gd name="T28" fmla="*/ 839 w 963"/>
                              <a:gd name="T29" fmla="*/ 2195 h 2382"/>
                              <a:gd name="T30" fmla="*/ 906 w 963"/>
                              <a:gd name="T31" fmla="*/ 2240 h 2382"/>
                              <a:gd name="T32" fmla="*/ 963 w 963"/>
                              <a:gd name="T33" fmla="*/ 2273 h 2382"/>
                              <a:gd name="T34" fmla="*/ 899 w 963"/>
                              <a:gd name="T35" fmla="*/ 2262 h 2382"/>
                              <a:gd name="T36" fmla="*/ 824 w 963"/>
                              <a:gd name="T37" fmla="*/ 2247 h 2382"/>
                              <a:gd name="T38" fmla="*/ 749 w 963"/>
                              <a:gd name="T39" fmla="*/ 2225 h 2382"/>
                              <a:gd name="T40" fmla="*/ 670 w 963"/>
                              <a:gd name="T41" fmla="*/ 2198 h 2382"/>
                              <a:gd name="T42" fmla="*/ 596 w 963"/>
                              <a:gd name="T43" fmla="*/ 2165 h 2382"/>
                              <a:gd name="T44" fmla="*/ 524 w 963"/>
                              <a:gd name="T45" fmla="*/ 2127 h 2382"/>
                              <a:gd name="T46" fmla="*/ 461 w 963"/>
                              <a:gd name="T47" fmla="*/ 2078 h 2382"/>
                              <a:gd name="T48" fmla="*/ 405 w 963"/>
                              <a:gd name="T49" fmla="*/ 2030 h 2382"/>
                              <a:gd name="T50" fmla="*/ 397 w 963"/>
                              <a:gd name="T51" fmla="*/ 2056 h 2382"/>
                              <a:gd name="T52" fmla="*/ 397 w 963"/>
                              <a:gd name="T53" fmla="*/ 2093 h 2382"/>
                              <a:gd name="T54" fmla="*/ 408 w 963"/>
                              <a:gd name="T55" fmla="*/ 2142 h 2382"/>
                              <a:gd name="T56" fmla="*/ 420 w 963"/>
                              <a:gd name="T57" fmla="*/ 2195 h 2382"/>
                              <a:gd name="T58" fmla="*/ 457 w 963"/>
                              <a:gd name="T59" fmla="*/ 2300 h 2382"/>
                              <a:gd name="T60" fmla="*/ 487 w 963"/>
                              <a:gd name="T61" fmla="*/ 2382 h 2382"/>
                              <a:gd name="T62" fmla="*/ 416 w 963"/>
                              <a:gd name="T63" fmla="*/ 2333 h 2382"/>
                              <a:gd name="T64" fmla="*/ 348 w 963"/>
                              <a:gd name="T65" fmla="*/ 2281 h 2382"/>
                              <a:gd name="T66" fmla="*/ 285 w 963"/>
                              <a:gd name="T67" fmla="*/ 2225 h 2382"/>
                              <a:gd name="T68" fmla="*/ 228 w 963"/>
                              <a:gd name="T69" fmla="*/ 2157 h 2382"/>
                              <a:gd name="T70" fmla="*/ 184 w 963"/>
                              <a:gd name="T71" fmla="*/ 2082 h 2382"/>
                              <a:gd name="T72" fmla="*/ 139 w 963"/>
                              <a:gd name="T73" fmla="*/ 2000 h 2382"/>
                              <a:gd name="T74" fmla="*/ 109 w 963"/>
                              <a:gd name="T75" fmla="*/ 1902 h 2382"/>
                              <a:gd name="T76" fmla="*/ 82 w 963"/>
                              <a:gd name="T77" fmla="*/ 1789 h 2382"/>
                              <a:gd name="T78" fmla="*/ 0 w 963"/>
                              <a:gd name="T79" fmla="*/ 123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63" h="2382">
                                <a:moveTo>
                                  <a:pt x="0" y="123"/>
                                </a:moveTo>
                                <a:lnTo>
                                  <a:pt x="49" y="82"/>
                                </a:lnTo>
                                <a:lnTo>
                                  <a:pt x="86" y="52"/>
                                </a:lnTo>
                                <a:lnTo>
                                  <a:pt x="131" y="26"/>
                                </a:lnTo>
                                <a:lnTo>
                                  <a:pt x="180" y="0"/>
                                </a:lnTo>
                                <a:lnTo>
                                  <a:pt x="551" y="1598"/>
                                </a:lnTo>
                                <a:lnTo>
                                  <a:pt x="551" y="1669"/>
                                </a:lnTo>
                                <a:lnTo>
                                  <a:pt x="554" y="1737"/>
                                </a:lnTo>
                                <a:lnTo>
                                  <a:pt x="569" y="1801"/>
                                </a:lnTo>
                                <a:lnTo>
                                  <a:pt x="588" y="1861"/>
                                </a:lnTo>
                                <a:lnTo>
                                  <a:pt x="611" y="1917"/>
                                </a:lnTo>
                                <a:lnTo>
                                  <a:pt x="637" y="1969"/>
                                </a:lnTo>
                                <a:lnTo>
                                  <a:pt x="700" y="2060"/>
                                </a:lnTo>
                                <a:lnTo>
                                  <a:pt x="768" y="2135"/>
                                </a:lnTo>
                                <a:lnTo>
                                  <a:pt x="839" y="2195"/>
                                </a:lnTo>
                                <a:lnTo>
                                  <a:pt x="906" y="2240"/>
                                </a:lnTo>
                                <a:lnTo>
                                  <a:pt x="963" y="2273"/>
                                </a:lnTo>
                                <a:lnTo>
                                  <a:pt x="899" y="2262"/>
                                </a:lnTo>
                                <a:lnTo>
                                  <a:pt x="824" y="2247"/>
                                </a:lnTo>
                                <a:lnTo>
                                  <a:pt x="749" y="2225"/>
                                </a:lnTo>
                                <a:lnTo>
                                  <a:pt x="670" y="2198"/>
                                </a:lnTo>
                                <a:lnTo>
                                  <a:pt x="596" y="2165"/>
                                </a:lnTo>
                                <a:lnTo>
                                  <a:pt x="524" y="2127"/>
                                </a:lnTo>
                                <a:lnTo>
                                  <a:pt x="461" y="2078"/>
                                </a:lnTo>
                                <a:lnTo>
                                  <a:pt x="405" y="2030"/>
                                </a:lnTo>
                                <a:lnTo>
                                  <a:pt x="397" y="2056"/>
                                </a:lnTo>
                                <a:lnTo>
                                  <a:pt x="397" y="2093"/>
                                </a:lnTo>
                                <a:lnTo>
                                  <a:pt x="408" y="2142"/>
                                </a:lnTo>
                                <a:lnTo>
                                  <a:pt x="420" y="2195"/>
                                </a:lnTo>
                                <a:lnTo>
                                  <a:pt x="457" y="2300"/>
                                </a:lnTo>
                                <a:lnTo>
                                  <a:pt x="487" y="2382"/>
                                </a:lnTo>
                                <a:lnTo>
                                  <a:pt x="416" y="2333"/>
                                </a:lnTo>
                                <a:lnTo>
                                  <a:pt x="348" y="2281"/>
                                </a:lnTo>
                                <a:lnTo>
                                  <a:pt x="285" y="2225"/>
                                </a:lnTo>
                                <a:lnTo>
                                  <a:pt x="228" y="2157"/>
                                </a:lnTo>
                                <a:lnTo>
                                  <a:pt x="184" y="2082"/>
                                </a:lnTo>
                                <a:lnTo>
                                  <a:pt x="139" y="2000"/>
                                </a:lnTo>
                                <a:lnTo>
                                  <a:pt x="109" y="1902"/>
                                </a:lnTo>
                                <a:lnTo>
                                  <a:pt x="82" y="1789"/>
                                </a:lnTo>
                                <a:lnTo>
                                  <a:pt x="0" y="123"/>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94" name="Line 52"/>
                        <wps:cNvCnPr>
                          <a:cxnSpLocks noChangeShapeType="1"/>
                        </wps:cNvCnPr>
                        <wps:spPr bwMode="auto">
                          <a:xfrm>
                            <a:off x="2147" y="2007"/>
                            <a:ext cx="15" cy="17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395" name="Group 53"/>
                      <wpg:cNvGrpSpPr>
                        <a:grpSpLocks/>
                      </wpg:cNvGrpSpPr>
                      <wpg:grpSpPr bwMode="auto">
                        <a:xfrm>
                          <a:off x="2514" y="1183"/>
                          <a:ext cx="748" cy="768"/>
                          <a:chOff x="1802" y="1052"/>
                          <a:chExt cx="1819" cy="1868"/>
                        </a:xfrm>
                      </wpg:grpSpPr>
                      <wps:wsp>
                        <wps:cNvPr id="396" name="Freeform 54"/>
                        <wps:cNvSpPr>
                          <a:spLocks/>
                        </wps:cNvSpPr>
                        <wps:spPr bwMode="auto">
                          <a:xfrm>
                            <a:off x="1802" y="1052"/>
                            <a:ext cx="1819" cy="1868"/>
                          </a:xfrm>
                          <a:custGeom>
                            <a:avLst/>
                            <a:gdLst>
                              <a:gd name="T0" fmla="*/ 1759 w 1819"/>
                              <a:gd name="T1" fmla="*/ 1269 h 1868"/>
                              <a:gd name="T2" fmla="*/ 1804 w 1819"/>
                              <a:gd name="T3" fmla="*/ 1112 h 1868"/>
                              <a:gd name="T4" fmla="*/ 1819 w 1819"/>
                              <a:gd name="T5" fmla="*/ 951 h 1868"/>
                              <a:gd name="T6" fmla="*/ 1808 w 1819"/>
                              <a:gd name="T7" fmla="*/ 786 h 1868"/>
                              <a:gd name="T8" fmla="*/ 1770 w 1819"/>
                              <a:gd name="T9" fmla="*/ 629 h 1868"/>
                              <a:gd name="T10" fmla="*/ 1707 w 1819"/>
                              <a:gd name="T11" fmla="*/ 483 h 1868"/>
                              <a:gd name="T12" fmla="*/ 1617 w 1819"/>
                              <a:gd name="T13" fmla="*/ 348 h 1868"/>
                              <a:gd name="T14" fmla="*/ 1508 w 1819"/>
                              <a:gd name="T15" fmla="*/ 228 h 1868"/>
                              <a:gd name="T16" fmla="*/ 1377 w 1819"/>
                              <a:gd name="T17" fmla="*/ 131 h 1868"/>
                              <a:gd name="T18" fmla="*/ 1239 w 1819"/>
                              <a:gd name="T19" fmla="*/ 60 h 1868"/>
                              <a:gd name="T20" fmla="*/ 1085 w 1819"/>
                              <a:gd name="T21" fmla="*/ 15 h 1868"/>
                              <a:gd name="T22" fmla="*/ 928 w 1819"/>
                              <a:gd name="T23" fmla="*/ 0 h 1868"/>
                              <a:gd name="T24" fmla="*/ 767 w 1819"/>
                              <a:gd name="T25" fmla="*/ 11 h 1868"/>
                              <a:gd name="T26" fmla="*/ 614 w 1819"/>
                              <a:gd name="T27" fmla="*/ 48 h 1868"/>
                              <a:gd name="T28" fmla="*/ 468 w 1819"/>
                              <a:gd name="T29" fmla="*/ 116 h 1868"/>
                              <a:gd name="T30" fmla="*/ 371 w 1819"/>
                              <a:gd name="T31" fmla="*/ 183 h 1868"/>
                              <a:gd name="T32" fmla="*/ 311 w 1819"/>
                              <a:gd name="T33" fmla="*/ 232 h 1868"/>
                              <a:gd name="T34" fmla="*/ 296 w 1819"/>
                              <a:gd name="T35" fmla="*/ 243 h 1868"/>
                              <a:gd name="T36" fmla="*/ 225 w 1819"/>
                              <a:gd name="T37" fmla="*/ 322 h 1868"/>
                              <a:gd name="T38" fmla="*/ 131 w 1819"/>
                              <a:gd name="T39" fmla="*/ 453 h 1868"/>
                              <a:gd name="T40" fmla="*/ 60 w 1819"/>
                              <a:gd name="T41" fmla="*/ 599 h 1868"/>
                              <a:gd name="T42" fmla="*/ 19 w 1819"/>
                              <a:gd name="T43" fmla="*/ 756 h 1868"/>
                              <a:gd name="T44" fmla="*/ 0 w 1819"/>
                              <a:gd name="T45" fmla="*/ 917 h 1868"/>
                              <a:gd name="T46" fmla="*/ 11 w 1819"/>
                              <a:gd name="T47" fmla="*/ 1082 h 1868"/>
                              <a:gd name="T48" fmla="*/ 49 w 1819"/>
                              <a:gd name="T49" fmla="*/ 1239 h 1868"/>
                              <a:gd name="T50" fmla="*/ 116 w 1819"/>
                              <a:gd name="T51" fmla="*/ 1389 h 1868"/>
                              <a:gd name="T52" fmla="*/ 202 w 1819"/>
                              <a:gd name="T53" fmla="*/ 1524 h 1868"/>
                              <a:gd name="T54" fmla="*/ 315 w 1819"/>
                              <a:gd name="T55" fmla="*/ 1640 h 1868"/>
                              <a:gd name="T56" fmla="*/ 442 w 1819"/>
                              <a:gd name="T57" fmla="*/ 1737 h 1868"/>
                              <a:gd name="T58" fmla="*/ 584 w 1819"/>
                              <a:gd name="T59" fmla="*/ 1808 h 1868"/>
                              <a:gd name="T60" fmla="*/ 737 w 1819"/>
                              <a:gd name="T61" fmla="*/ 1853 h 1868"/>
                              <a:gd name="T62" fmla="*/ 895 w 1819"/>
                              <a:gd name="T63" fmla="*/ 1868 h 1868"/>
                              <a:gd name="T64" fmla="*/ 1052 w 1819"/>
                              <a:gd name="T65" fmla="*/ 1857 h 1868"/>
                              <a:gd name="T66" fmla="*/ 1205 w 1819"/>
                              <a:gd name="T67" fmla="*/ 1819 h 1868"/>
                              <a:gd name="T68" fmla="*/ 1351 w 1819"/>
                              <a:gd name="T69" fmla="*/ 1752 h 1868"/>
                              <a:gd name="T70" fmla="*/ 1482 w 1819"/>
                              <a:gd name="T71" fmla="*/ 1662 h 1868"/>
                              <a:gd name="T72" fmla="*/ 1598 w 1819"/>
                              <a:gd name="T73" fmla="*/ 1550 h 1868"/>
                              <a:gd name="T74" fmla="*/ 1692 w 1819"/>
                              <a:gd name="T75" fmla="*/ 1415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19" h="1868">
                                <a:moveTo>
                                  <a:pt x="1729" y="1344"/>
                                </a:moveTo>
                                <a:lnTo>
                                  <a:pt x="1759" y="1269"/>
                                </a:lnTo>
                                <a:lnTo>
                                  <a:pt x="1785" y="1194"/>
                                </a:lnTo>
                                <a:lnTo>
                                  <a:pt x="1804" y="1112"/>
                                </a:lnTo>
                                <a:lnTo>
                                  <a:pt x="1815" y="1033"/>
                                </a:lnTo>
                                <a:lnTo>
                                  <a:pt x="1819" y="951"/>
                                </a:lnTo>
                                <a:lnTo>
                                  <a:pt x="1819" y="868"/>
                                </a:lnTo>
                                <a:lnTo>
                                  <a:pt x="1808" y="786"/>
                                </a:lnTo>
                                <a:lnTo>
                                  <a:pt x="1793" y="707"/>
                                </a:lnTo>
                                <a:lnTo>
                                  <a:pt x="1770" y="629"/>
                                </a:lnTo>
                                <a:lnTo>
                                  <a:pt x="1740" y="554"/>
                                </a:lnTo>
                                <a:lnTo>
                                  <a:pt x="1707" y="483"/>
                                </a:lnTo>
                                <a:lnTo>
                                  <a:pt x="1666" y="412"/>
                                </a:lnTo>
                                <a:lnTo>
                                  <a:pt x="1617" y="348"/>
                                </a:lnTo>
                                <a:lnTo>
                                  <a:pt x="1565" y="284"/>
                                </a:lnTo>
                                <a:lnTo>
                                  <a:pt x="1508" y="228"/>
                                </a:lnTo>
                                <a:lnTo>
                                  <a:pt x="1445" y="176"/>
                                </a:lnTo>
                                <a:lnTo>
                                  <a:pt x="1377" y="131"/>
                                </a:lnTo>
                                <a:lnTo>
                                  <a:pt x="1310" y="93"/>
                                </a:lnTo>
                                <a:lnTo>
                                  <a:pt x="1239" y="60"/>
                                </a:lnTo>
                                <a:lnTo>
                                  <a:pt x="1160" y="33"/>
                                </a:lnTo>
                                <a:lnTo>
                                  <a:pt x="1085" y="15"/>
                                </a:lnTo>
                                <a:lnTo>
                                  <a:pt x="1007" y="3"/>
                                </a:lnTo>
                                <a:lnTo>
                                  <a:pt x="928" y="0"/>
                                </a:lnTo>
                                <a:lnTo>
                                  <a:pt x="850" y="0"/>
                                </a:lnTo>
                                <a:lnTo>
                                  <a:pt x="767" y="11"/>
                                </a:lnTo>
                                <a:lnTo>
                                  <a:pt x="689" y="26"/>
                                </a:lnTo>
                                <a:lnTo>
                                  <a:pt x="614" y="48"/>
                                </a:lnTo>
                                <a:lnTo>
                                  <a:pt x="539" y="78"/>
                                </a:lnTo>
                                <a:lnTo>
                                  <a:pt x="468" y="116"/>
                                </a:lnTo>
                                <a:lnTo>
                                  <a:pt x="401" y="161"/>
                                </a:lnTo>
                                <a:lnTo>
                                  <a:pt x="371" y="183"/>
                                </a:lnTo>
                                <a:lnTo>
                                  <a:pt x="337" y="206"/>
                                </a:lnTo>
                                <a:lnTo>
                                  <a:pt x="311" y="232"/>
                                </a:lnTo>
                                <a:lnTo>
                                  <a:pt x="315" y="228"/>
                                </a:lnTo>
                                <a:lnTo>
                                  <a:pt x="296" y="243"/>
                                </a:lnTo>
                                <a:lnTo>
                                  <a:pt x="277" y="262"/>
                                </a:lnTo>
                                <a:lnTo>
                                  <a:pt x="225" y="322"/>
                                </a:lnTo>
                                <a:lnTo>
                                  <a:pt x="172" y="385"/>
                                </a:lnTo>
                                <a:lnTo>
                                  <a:pt x="131" y="453"/>
                                </a:lnTo>
                                <a:lnTo>
                                  <a:pt x="94" y="524"/>
                                </a:lnTo>
                                <a:lnTo>
                                  <a:pt x="60" y="599"/>
                                </a:lnTo>
                                <a:lnTo>
                                  <a:pt x="34" y="677"/>
                                </a:lnTo>
                                <a:lnTo>
                                  <a:pt x="19" y="756"/>
                                </a:lnTo>
                                <a:lnTo>
                                  <a:pt x="8" y="835"/>
                                </a:lnTo>
                                <a:lnTo>
                                  <a:pt x="0" y="917"/>
                                </a:lnTo>
                                <a:lnTo>
                                  <a:pt x="4" y="999"/>
                                </a:lnTo>
                                <a:lnTo>
                                  <a:pt x="11" y="1082"/>
                                </a:lnTo>
                                <a:lnTo>
                                  <a:pt x="26" y="1160"/>
                                </a:lnTo>
                                <a:lnTo>
                                  <a:pt x="49" y="1239"/>
                                </a:lnTo>
                                <a:lnTo>
                                  <a:pt x="79" y="1314"/>
                                </a:lnTo>
                                <a:lnTo>
                                  <a:pt x="116" y="1389"/>
                                </a:lnTo>
                                <a:lnTo>
                                  <a:pt x="157" y="1456"/>
                                </a:lnTo>
                                <a:lnTo>
                                  <a:pt x="202" y="1524"/>
                                </a:lnTo>
                                <a:lnTo>
                                  <a:pt x="255" y="1584"/>
                                </a:lnTo>
                                <a:lnTo>
                                  <a:pt x="315" y="1640"/>
                                </a:lnTo>
                                <a:lnTo>
                                  <a:pt x="374" y="1692"/>
                                </a:lnTo>
                                <a:lnTo>
                                  <a:pt x="442" y="1737"/>
                                </a:lnTo>
                                <a:lnTo>
                                  <a:pt x="513" y="1774"/>
                                </a:lnTo>
                                <a:lnTo>
                                  <a:pt x="584" y="1808"/>
                                </a:lnTo>
                                <a:lnTo>
                                  <a:pt x="659" y="1834"/>
                                </a:lnTo>
                                <a:lnTo>
                                  <a:pt x="737" y="1853"/>
                                </a:lnTo>
                                <a:lnTo>
                                  <a:pt x="816" y="1864"/>
                                </a:lnTo>
                                <a:lnTo>
                                  <a:pt x="895" y="1868"/>
                                </a:lnTo>
                                <a:lnTo>
                                  <a:pt x="973" y="1868"/>
                                </a:lnTo>
                                <a:lnTo>
                                  <a:pt x="1052" y="1857"/>
                                </a:lnTo>
                                <a:lnTo>
                                  <a:pt x="1130" y="1842"/>
                                </a:lnTo>
                                <a:lnTo>
                                  <a:pt x="1205" y="1819"/>
                                </a:lnTo>
                                <a:lnTo>
                                  <a:pt x="1280" y="1789"/>
                                </a:lnTo>
                                <a:lnTo>
                                  <a:pt x="1351" y="1752"/>
                                </a:lnTo>
                                <a:lnTo>
                                  <a:pt x="1419" y="1711"/>
                                </a:lnTo>
                                <a:lnTo>
                                  <a:pt x="1482" y="1662"/>
                                </a:lnTo>
                                <a:lnTo>
                                  <a:pt x="1542" y="1606"/>
                                </a:lnTo>
                                <a:lnTo>
                                  <a:pt x="1598" y="1550"/>
                                </a:lnTo>
                                <a:lnTo>
                                  <a:pt x="1647" y="1486"/>
                                </a:lnTo>
                                <a:lnTo>
                                  <a:pt x="1692" y="1415"/>
                                </a:lnTo>
                                <a:lnTo>
                                  <a:pt x="1729" y="1344"/>
                                </a:lnTo>
                                <a:close/>
                              </a:path>
                            </a:pathLst>
                          </a:custGeom>
                          <a:solidFill>
                            <a:srgbClr val="0000FF"/>
                          </a:solidFill>
                          <a:ln w="6350">
                            <a:solidFill>
                              <a:srgbClr val="000000"/>
                            </a:solidFill>
                            <a:round/>
                            <a:headEnd/>
                            <a:tailEnd/>
                          </a:ln>
                        </wps:spPr>
                        <wps:bodyPr rot="0" vert="horz" wrap="square" lIns="91440" tIns="45720" rIns="91440" bIns="45720" anchor="t" anchorCtr="0" upright="1">
                          <a:noAutofit/>
                        </wps:bodyPr>
                      </wps:wsp>
                      <wps:wsp>
                        <wps:cNvPr id="397" name="Freeform 55"/>
                        <wps:cNvSpPr>
                          <a:spLocks/>
                        </wps:cNvSpPr>
                        <wps:spPr bwMode="auto">
                          <a:xfrm>
                            <a:off x="2925" y="1280"/>
                            <a:ext cx="427" cy="536"/>
                          </a:xfrm>
                          <a:custGeom>
                            <a:avLst/>
                            <a:gdLst>
                              <a:gd name="T0" fmla="*/ 30 w 427"/>
                              <a:gd name="T1" fmla="*/ 127 h 536"/>
                              <a:gd name="T2" fmla="*/ 49 w 427"/>
                              <a:gd name="T3" fmla="*/ 105 h 536"/>
                              <a:gd name="T4" fmla="*/ 97 w 427"/>
                              <a:gd name="T5" fmla="*/ 90 h 536"/>
                              <a:gd name="T6" fmla="*/ 93 w 427"/>
                              <a:gd name="T7" fmla="*/ 56 h 536"/>
                              <a:gd name="T8" fmla="*/ 123 w 427"/>
                              <a:gd name="T9" fmla="*/ 41 h 536"/>
                              <a:gd name="T10" fmla="*/ 157 w 427"/>
                              <a:gd name="T11" fmla="*/ 11 h 536"/>
                              <a:gd name="T12" fmla="*/ 168 w 427"/>
                              <a:gd name="T13" fmla="*/ 15 h 536"/>
                              <a:gd name="T14" fmla="*/ 209 w 427"/>
                              <a:gd name="T15" fmla="*/ 30 h 536"/>
                              <a:gd name="T16" fmla="*/ 228 w 427"/>
                              <a:gd name="T17" fmla="*/ 11 h 536"/>
                              <a:gd name="T18" fmla="*/ 243 w 427"/>
                              <a:gd name="T19" fmla="*/ 49 h 536"/>
                              <a:gd name="T20" fmla="*/ 266 w 427"/>
                              <a:gd name="T21" fmla="*/ 45 h 536"/>
                              <a:gd name="T22" fmla="*/ 277 w 427"/>
                              <a:gd name="T23" fmla="*/ 23 h 536"/>
                              <a:gd name="T24" fmla="*/ 296 w 427"/>
                              <a:gd name="T25" fmla="*/ 11 h 536"/>
                              <a:gd name="T26" fmla="*/ 340 w 427"/>
                              <a:gd name="T27" fmla="*/ 8 h 536"/>
                              <a:gd name="T28" fmla="*/ 389 w 427"/>
                              <a:gd name="T29" fmla="*/ 53 h 536"/>
                              <a:gd name="T30" fmla="*/ 344 w 427"/>
                              <a:gd name="T31" fmla="*/ 41 h 536"/>
                              <a:gd name="T32" fmla="*/ 389 w 427"/>
                              <a:gd name="T33" fmla="*/ 90 h 536"/>
                              <a:gd name="T34" fmla="*/ 329 w 427"/>
                              <a:gd name="T35" fmla="*/ 90 h 536"/>
                              <a:gd name="T36" fmla="*/ 352 w 427"/>
                              <a:gd name="T37" fmla="*/ 127 h 536"/>
                              <a:gd name="T38" fmla="*/ 355 w 427"/>
                              <a:gd name="T39" fmla="*/ 150 h 536"/>
                              <a:gd name="T40" fmla="*/ 370 w 427"/>
                              <a:gd name="T41" fmla="*/ 157 h 536"/>
                              <a:gd name="T42" fmla="*/ 400 w 427"/>
                              <a:gd name="T43" fmla="*/ 157 h 536"/>
                              <a:gd name="T44" fmla="*/ 423 w 427"/>
                              <a:gd name="T45" fmla="*/ 169 h 536"/>
                              <a:gd name="T46" fmla="*/ 400 w 427"/>
                              <a:gd name="T47" fmla="*/ 191 h 536"/>
                              <a:gd name="T48" fmla="*/ 367 w 427"/>
                              <a:gd name="T49" fmla="*/ 214 h 536"/>
                              <a:gd name="T50" fmla="*/ 337 w 427"/>
                              <a:gd name="T51" fmla="*/ 232 h 536"/>
                              <a:gd name="T52" fmla="*/ 307 w 427"/>
                              <a:gd name="T53" fmla="*/ 281 h 536"/>
                              <a:gd name="T54" fmla="*/ 318 w 427"/>
                              <a:gd name="T55" fmla="*/ 307 h 536"/>
                              <a:gd name="T56" fmla="*/ 292 w 427"/>
                              <a:gd name="T57" fmla="*/ 322 h 536"/>
                              <a:gd name="T58" fmla="*/ 288 w 427"/>
                              <a:gd name="T59" fmla="*/ 348 h 536"/>
                              <a:gd name="T60" fmla="*/ 273 w 427"/>
                              <a:gd name="T61" fmla="*/ 367 h 536"/>
                              <a:gd name="T62" fmla="*/ 251 w 427"/>
                              <a:gd name="T63" fmla="*/ 386 h 536"/>
                              <a:gd name="T64" fmla="*/ 232 w 427"/>
                              <a:gd name="T65" fmla="*/ 367 h 536"/>
                              <a:gd name="T66" fmla="*/ 224 w 427"/>
                              <a:gd name="T67" fmla="*/ 397 h 536"/>
                              <a:gd name="T68" fmla="*/ 224 w 427"/>
                              <a:gd name="T69" fmla="*/ 423 h 536"/>
                              <a:gd name="T70" fmla="*/ 217 w 427"/>
                              <a:gd name="T71" fmla="*/ 427 h 536"/>
                              <a:gd name="T72" fmla="*/ 198 w 427"/>
                              <a:gd name="T73" fmla="*/ 434 h 536"/>
                              <a:gd name="T74" fmla="*/ 187 w 427"/>
                              <a:gd name="T75" fmla="*/ 457 h 536"/>
                              <a:gd name="T76" fmla="*/ 146 w 427"/>
                              <a:gd name="T77" fmla="*/ 457 h 536"/>
                              <a:gd name="T78" fmla="*/ 97 w 427"/>
                              <a:gd name="T79" fmla="*/ 472 h 536"/>
                              <a:gd name="T80" fmla="*/ 49 w 427"/>
                              <a:gd name="T81" fmla="*/ 502 h 536"/>
                              <a:gd name="T82" fmla="*/ 26 w 427"/>
                              <a:gd name="T83" fmla="*/ 536 h 536"/>
                              <a:gd name="T84" fmla="*/ 0 w 427"/>
                              <a:gd name="T85" fmla="*/ 502 h 536"/>
                              <a:gd name="T86" fmla="*/ 15 w 427"/>
                              <a:gd name="T87" fmla="*/ 457 h 536"/>
                              <a:gd name="T88" fmla="*/ 22 w 427"/>
                              <a:gd name="T89" fmla="*/ 427 h 536"/>
                              <a:gd name="T90" fmla="*/ 49 w 427"/>
                              <a:gd name="T91" fmla="*/ 386 h 536"/>
                              <a:gd name="T92" fmla="*/ 45 w 427"/>
                              <a:gd name="T93" fmla="*/ 352 h 536"/>
                              <a:gd name="T94" fmla="*/ 67 w 427"/>
                              <a:gd name="T95" fmla="*/ 352 h 536"/>
                              <a:gd name="T96" fmla="*/ 41 w 427"/>
                              <a:gd name="T97" fmla="*/ 326 h 536"/>
                              <a:gd name="T98" fmla="*/ 64 w 427"/>
                              <a:gd name="T99" fmla="*/ 27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7" h="536">
                                <a:moveTo>
                                  <a:pt x="41" y="150"/>
                                </a:moveTo>
                                <a:lnTo>
                                  <a:pt x="30" y="142"/>
                                </a:lnTo>
                                <a:lnTo>
                                  <a:pt x="37" y="131"/>
                                </a:lnTo>
                                <a:lnTo>
                                  <a:pt x="30" y="127"/>
                                </a:lnTo>
                                <a:lnTo>
                                  <a:pt x="26" y="127"/>
                                </a:lnTo>
                                <a:lnTo>
                                  <a:pt x="26" y="112"/>
                                </a:lnTo>
                                <a:lnTo>
                                  <a:pt x="41" y="105"/>
                                </a:lnTo>
                                <a:lnTo>
                                  <a:pt x="49" y="105"/>
                                </a:lnTo>
                                <a:lnTo>
                                  <a:pt x="60" y="94"/>
                                </a:lnTo>
                                <a:lnTo>
                                  <a:pt x="75" y="101"/>
                                </a:lnTo>
                                <a:lnTo>
                                  <a:pt x="86" y="97"/>
                                </a:lnTo>
                                <a:lnTo>
                                  <a:pt x="97" y="90"/>
                                </a:lnTo>
                                <a:lnTo>
                                  <a:pt x="105" y="75"/>
                                </a:lnTo>
                                <a:lnTo>
                                  <a:pt x="101" y="68"/>
                                </a:lnTo>
                                <a:lnTo>
                                  <a:pt x="82" y="64"/>
                                </a:lnTo>
                                <a:lnTo>
                                  <a:pt x="93" y="56"/>
                                </a:lnTo>
                                <a:lnTo>
                                  <a:pt x="101" y="53"/>
                                </a:lnTo>
                                <a:lnTo>
                                  <a:pt x="116" y="41"/>
                                </a:lnTo>
                                <a:lnTo>
                                  <a:pt x="123" y="45"/>
                                </a:lnTo>
                                <a:lnTo>
                                  <a:pt x="123" y="41"/>
                                </a:lnTo>
                                <a:lnTo>
                                  <a:pt x="135" y="45"/>
                                </a:lnTo>
                                <a:lnTo>
                                  <a:pt x="138" y="49"/>
                                </a:lnTo>
                                <a:lnTo>
                                  <a:pt x="138" y="30"/>
                                </a:lnTo>
                                <a:lnTo>
                                  <a:pt x="157" y="11"/>
                                </a:lnTo>
                                <a:lnTo>
                                  <a:pt x="165" y="8"/>
                                </a:lnTo>
                                <a:lnTo>
                                  <a:pt x="168" y="15"/>
                                </a:lnTo>
                                <a:lnTo>
                                  <a:pt x="165" y="19"/>
                                </a:lnTo>
                                <a:lnTo>
                                  <a:pt x="168" y="15"/>
                                </a:lnTo>
                                <a:lnTo>
                                  <a:pt x="172" y="8"/>
                                </a:lnTo>
                                <a:lnTo>
                                  <a:pt x="209" y="15"/>
                                </a:lnTo>
                                <a:lnTo>
                                  <a:pt x="202" y="26"/>
                                </a:lnTo>
                                <a:lnTo>
                                  <a:pt x="209" y="30"/>
                                </a:lnTo>
                                <a:lnTo>
                                  <a:pt x="213" y="41"/>
                                </a:lnTo>
                                <a:lnTo>
                                  <a:pt x="217" y="45"/>
                                </a:lnTo>
                                <a:lnTo>
                                  <a:pt x="224" y="23"/>
                                </a:lnTo>
                                <a:lnTo>
                                  <a:pt x="228" y="11"/>
                                </a:lnTo>
                                <a:lnTo>
                                  <a:pt x="232" y="15"/>
                                </a:lnTo>
                                <a:lnTo>
                                  <a:pt x="232" y="26"/>
                                </a:lnTo>
                                <a:lnTo>
                                  <a:pt x="239" y="45"/>
                                </a:lnTo>
                                <a:lnTo>
                                  <a:pt x="243" y="49"/>
                                </a:lnTo>
                                <a:lnTo>
                                  <a:pt x="243" y="60"/>
                                </a:lnTo>
                                <a:lnTo>
                                  <a:pt x="251" y="68"/>
                                </a:lnTo>
                                <a:lnTo>
                                  <a:pt x="254" y="53"/>
                                </a:lnTo>
                                <a:lnTo>
                                  <a:pt x="266" y="45"/>
                                </a:lnTo>
                                <a:lnTo>
                                  <a:pt x="262" y="34"/>
                                </a:lnTo>
                                <a:lnTo>
                                  <a:pt x="262" y="23"/>
                                </a:lnTo>
                                <a:lnTo>
                                  <a:pt x="273" y="15"/>
                                </a:lnTo>
                                <a:lnTo>
                                  <a:pt x="277" y="23"/>
                                </a:lnTo>
                                <a:lnTo>
                                  <a:pt x="277" y="11"/>
                                </a:lnTo>
                                <a:lnTo>
                                  <a:pt x="266" y="0"/>
                                </a:lnTo>
                                <a:lnTo>
                                  <a:pt x="296" y="0"/>
                                </a:lnTo>
                                <a:lnTo>
                                  <a:pt x="296" y="11"/>
                                </a:lnTo>
                                <a:lnTo>
                                  <a:pt x="307" y="19"/>
                                </a:lnTo>
                                <a:lnTo>
                                  <a:pt x="314" y="11"/>
                                </a:lnTo>
                                <a:lnTo>
                                  <a:pt x="318" y="4"/>
                                </a:lnTo>
                                <a:lnTo>
                                  <a:pt x="340" y="8"/>
                                </a:lnTo>
                                <a:lnTo>
                                  <a:pt x="370" y="23"/>
                                </a:lnTo>
                                <a:lnTo>
                                  <a:pt x="378" y="30"/>
                                </a:lnTo>
                                <a:lnTo>
                                  <a:pt x="382" y="45"/>
                                </a:lnTo>
                                <a:lnTo>
                                  <a:pt x="389" y="53"/>
                                </a:lnTo>
                                <a:lnTo>
                                  <a:pt x="378" y="45"/>
                                </a:lnTo>
                                <a:lnTo>
                                  <a:pt x="363" y="49"/>
                                </a:lnTo>
                                <a:lnTo>
                                  <a:pt x="355" y="34"/>
                                </a:lnTo>
                                <a:lnTo>
                                  <a:pt x="344" y="41"/>
                                </a:lnTo>
                                <a:lnTo>
                                  <a:pt x="367" y="56"/>
                                </a:lnTo>
                                <a:lnTo>
                                  <a:pt x="382" y="64"/>
                                </a:lnTo>
                                <a:lnTo>
                                  <a:pt x="385" y="71"/>
                                </a:lnTo>
                                <a:lnTo>
                                  <a:pt x="389" y="90"/>
                                </a:lnTo>
                                <a:lnTo>
                                  <a:pt x="385" y="101"/>
                                </a:lnTo>
                                <a:lnTo>
                                  <a:pt x="370" y="101"/>
                                </a:lnTo>
                                <a:lnTo>
                                  <a:pt x="355" y="101"/>
                                </a:lnTo>
                                <a:lnTo>
                                  <a:pt x="329" y="90"/>
                                </a:lnTo>
                                <a:lnTo>
                                  <a:pt x="325" y="101"/>
                                </a:lnTo>
                                <a:lnTo>
                                  <a:pt x="355" y="105"/>
                                </a:lnTo>
                                <a:lnTo>
                                  <a:pt x="344" y="124"/>
                                </a:lnTo>
                                <a:lnTo>
                                  <a:pt x="352" y="127"/>
                                </a:lnTo>
                                <a:lnTo>
                                  <a:pt x="359" y="112"/>
                                </a:lnTo>
                                <a:lnTo>
                                  <a:pt x="378" y="116"/>
                                </a:lnTo>
                                <a:lnTo>
                                  <a:pt x="374" y="139"/>
                                </a:lnTo>
                                <a:lnTo>
                                  <a:pt x="355" y="150"/>
                                </a:lnTo>
                                <a:lnTo>
                                  <a:pt x="340" y="165"/>
                                </a:lnTo>
                                <a:lnTo>
                                  <a:pt x="337" y="172"/>
                                </a:lnTo>
                                <a:lnTo>
                                  <a:pt x="355" y="165"/>
                                </a:lnTo>
                                <a:lnTo>
                                  <a:pt x="370" y="157"/>
                                </a:lnTo>
                                <a:lnTo>
                                  <a:pt x="378" y="146"/>
                                </a:lnTo>
                                <a:lnTo>
                                  <a:pt x="378" y="161"/>
                                </a:lnTo>
                                <a:lnTo>
                                  <a:pt x="385" y="161"/>
                                </a:lnTo>
                                <a:lnTo>
                                  <a:pt x="400" y="157"/>
                                </a:lnTo>
                                <a:lnTo>
                                  <a:pt x="412" y="150"/>
                                </a:lnTo>
                                <a:lnTo>
                                  <a:pt x="412" y="157"/>
                                </a:lnTo>
                                <a:lnTo>
                                  <a:pt x="419" y="161"/>
                                </a:lnTo>
                                <a:lnTo>
                                  <a:pt x="423" y="169"/>
                                </a:lnTo>
                                <a:lnTo>
                                  <a:pt x="427" y="180"/>
                                </a:lnTo>
                                <a:lnTo>
                                  <a:pt x="423" y="184"/>
                                </a:lnTo>
                                <a:lnTo>
                                  <a:pt x="404" y="191"/>
                                </a:lnTo>
                                <a:lnTo>
                                  <a:pt x="400" y="191"/>
                                </a:lnTo>
                                <a:lnTo>
                                  <a:pt x="389" y="199"/>
                                </a:lnTo>
                                <a:lnTo>
                                  <a:pt x="370" y="191"/>
                                </a:lnTo>
                                <a:lnTo>
                                  <a:pt x="370" y="199"/>
                                </a:lnTo>
                                <a:lnTo>
                                  <a:pt x="367" y="214"/>
                                </a:lnTo>
                                <a:lnTo>
                                  <a:pt x="355" y="221"/>
                                </a:lnTo>
                                <a:lnTo>
                                  <a:pt x="348" y="221"/>
                                </a:lnTo>
                                <a:lnTo>
                                  <a:pt x="344" y="225"/>
                                </a:lnTo>
                                <a:lnTo>
                                  <a:pt x="337" y="232"/>
                                </a:lnTo>
                                <a:lnTo>
                                  <a:pt x="325" y="243"/>
                                </a:lnTo>
                                <a:lnTo>
                                  <a:pt x="318" y="258"/>
                                </a:lnTo>
                                <a:lnTo>
                                  <a:pt x="314" y="266"/>
                                </a:lnTo>
                                <a:lnTo>
                                  <a:pt x="307" y="281"/>
                                </a:lnTo>
                                <a:lnTo>
                                  <a:pt x="322" y="281"/>
                                </a:lnTo>
                                <a:lnTo>
                                  <a:pt x="314" y="292"/>
                                </a:lnTo>
                                <a:lnTo>
                                  <a:pt x="311" y="300"/>
                                </a:lnTo>
                                <a:lnTo>
                                  <a:pt x="318" y="307"/>
                                </a:lnTo>
                                <a:lnTo>
                                  <a:pt x="314" y="311"/>
                                </a:lnTo>
                                <a:lnTo>
                                  <a:pt x="303" y="315"/>
                                </a:lnTo>
                                <a:lnTo>
                                  <a:pt x="296" y="303"/>
                                </a:lnTo>
                                <a:lnTo>
                                  <a:pt x="292" y="322"/>
                                </a:lnTo>
                                <a:lnTo>
                                  <a:pt x="284" y="330"/>
                                </a:lnTo>
                                <a:lnTo>
                                  <a:pt x="281" y="333"/>
                                </a:lnTo>
                                <a:lnTo>
                                  <a:pt x="296" y="337"/>
                                </a:lnTo>
                                <a:lnTo>
                                  <a:pt x="288" y="348"/>
                                </a:lnTo>
                                <a:lnTo>
                                  <a:pt x="281" y="352"/>
                                </a:lnTo>
                                <a:lnTo>
                                  <a:pt x="273" y="352"/>
                                </a:lnTo>
                                <a:lnTo>
                                  <a:pt x="277" y="367"/>
                                </a:lnTo>
                                <a:lnTo>
                                  <a:pt x="273" y="367"/>
                                </a:lnTo>
                                <a:lnTo>
                                  <a:pt x="266" y="363"/>
                                </a:lnTo>
                                <a:lnTo>
                                  <a:pt x="262" y="363"/>
                                </a:lnTo>
                                <a:lnTo>
                                  <a:pt x="262" y="375"/>
                                </a:lnTo>
                                <a:lnTo>
                                  <a:pt x="251" y="386"/>
                                </a:lnTo>
                                <a:lnTo>
                                  <a:pt x="247" y="382"/>
                                </a:lnTo>
                                <a:lnTo>
                                  <a:pt x="243" y="371"/>
                                </a:lnTo>
                                <a:lnTo>
                                  <a:pt x="239" y="371"/>
                                </a:lnTo>
                                <a:lnTo>
                                  <a:pt x="232" y="367"/>
                                </a:lnTo>
                                <a:lnTo>
                                  <a:pt x="228" y="375"/>
                                </a:lnTo>
                                <a:lnTo>
                                  <a:pt x="224" y="386"/>
                                </a:lnTo>
                                <a:lnTo>
                                  <a:pt x="224" y="397"/>
                                </a:lnTo>
                                <a:lnTo>
                                  <a:pt x="232" y="397"/>
                                </a:lnTo>
                                <a:lnTo>
                                  <a:pt x="236" y="404"/>
                                </a:lnTo>
                                <a:lnTo>
                                  <a:pt x="228" y="419"/>
                                </a:lnTo>
                                <a:lnTo>
                                  <a:pt x="224" y="423"/>
                                </a:lnTo>
                                <a:lnTo>
                                  <a:pt x="224" y="431"/>
                                </a:lnTo>
                                <a:lnTo>
                                  <a:pt x="217" y="438"/>
                                </a:lnTo>
                                <a:lnTo>
                                  <a:pt x="213" y="438"/>
                                </a:lnTo>
                                <a:lnTo>
                                  <a:pt x="217" y="427"/>
                                </a:lnTo>
                                <a:lnTo>
                                  <a:pt x="213" y="419"/>
                                </a:lnTo>
                                <a:lnTo>
                                  <a:pt x="206" y="419"/>
                                </a:lnTo>
                                <a:lnTo>
                                  <a:pt x="195" y="431"/>
                                </a:lnTo>
                                <a:lnTo>
                                  <a:pt x="198" y="434"/>
                                </a:lnTo>
                                <a:lnTo>
                                  <a:pt x="202" y="442"/>
                                </a:lnTo>
                                <a:lnTo>
                                  <a:pt x="213" y="449"/>
                                </a:lnTo>
                                <a:lnTo>
                                  <a:pt x="198" y="453"/>
                                </a:lnTo>
                                <a:lnTo>
                                  <a:pt x="187" y="457"/>
                                </a:lnTo>
                                <a:lnTo>
                                  <a:pt x="176" y="457"/>
                                </a:lnTo>
                                <a:lnTo>
                                  <a:pt x="165" y="457"/>
                                </a:lnTo>
                                <a:lnTo>
                                  <a:pt x="153" y="457"/>
                                </a:lnTo>
                                <a:lnTo>
                                  <a:pt x="146" y="457"/>
                                </a:lnTo>
                                <a:lnTo>
                                  <a:pt x="135" y="468"/>
                                </a:lnTo>
                                <a:lnTo>
                                  <a:pt x="123" y="464"/>
                                </a:lnTo>
                                <a:lnTo>
                                  <a:pt x="108" y="468"/>
                                </a:lnTo>
                                <a:lnTo>
                                  <a:pt x="97" y="472"/>
                                </a:lnTo>
                                <a:lnTo>
                                  <a:pt x="82" y="472"/>
                                </a:lnTo>
                                <a:lnTo>
                                  <a:pt x="71" y="479"/>
                                </a:lnTo>
                                <a:lnTo>
                                  <a:pt x="60" y="494"/>
                                </a:lnTo>
                                <a:lnTo>
                                  <a:pt x="49" y="502"/>
                                </a:lnTo>
                                <a:lnTo>
                                  <a:pt x="45" y="513"/>
                                </a:lnTo>
                                <a:lnTo>
                                  <a:pt x="41" y="521"/>
                                </a:lnTo>
                                <a:lnTo>
                                  <a:pt x="34" y="528"/>
                                </a:lnTo>
                                <a:lnTo>
                                  <a:pt x="26" y="536"/>
                                </a:lnTo>
                                <a:lnTo>
                                  <a:pt x="19" y="528"/>
                                </a:lnTo>
                                <a:lnTo>
                                  <a:pt x="7" y="517"/>
                                </a:lnTo>
                                <a:lnTo>
                                  <a:pt x="0" y="513"/>
                                </a:lnTo>
                                <a:lnTo>
                                  <a:pt x="0" y="502"/>
                                </a:lnTo>
                                <a:lnTo>
                                  <a:pt x="4" y="487"/>
                                </a:lnTo>
                                <a:lnTo>
                                  <a:pt x="7" y="476"/>
                                </a:lnTo>
                                <a:lnTo>
                                  <a:pt x="11" y="468"/>
                                </a:lnTo>
                                <a:lnTo>
                                  <a:pt x="15" y="457"/>
                                </a:lnTo>
                                <a:lnTo>
                                  <a:pt x="7" y="453"/>
                                </a:lnTo>
                                <a:lnTo>
                                  <a:pt x="7" y="442"/>
                                </a:lnTo>
                                <a:lnTo>
                                  <a:pt x="11" y="427"/>
                                </a:lnTo>
                                <a:lnTo>
                                  <a:pt x="22" y="427"/>
                                </a:lnTo>
                                <a:lnTo>
                                  <a:pt x="19" y="419"/>
                                </a:lnTo>
                                <a:lnTo>
                                  <a:pt x="26" y="401"/>
                                </a:lnTo>
                                <a:lnTo>
                                  <a:pt x="34" y="401"/>
                                </a:lnTo>
                                <a:lnTo>
                                  <a:pt x="49" y="386"/>
                                </a:lnTo>
                                <a:lnTo>
                                  <a:pt x="56" y="375"/>
                                </a:lnTo>
                                <a:lnTo>
                                  <a:pt x="49" y="367"/>
                                </a:lnTo>
                                <a:lnTo>
                                  <a:pt x="45" y="360"/>
                                </a:lnTo>
                                <a:lnTo>
                                  <a:pt x="45" y="352"/>
                                </a:lnTo>
                                <a:lnTo>
                                  <a:pt x="45" y="337"/>
                                </a:lnTo>
                                <a:lnTo>
                                  <a:pt x="60" y="348"/>
                                </a:lnTo>
                                <a:lnTo>
                                  <a:pt x="64" y="360"/>
                                </a:lnTo>
                                <a:lnTo>
                                  <a:pt x="67" y="352"/>
                                </a:lnTo>
                                <a:lnTo>
                                  <a:pt x="56" y="337"/>
                                </a:lnTo>
                                <a:lnTo>
                                  <a:pt x="60" y="322"/>
                                </a:lnTo>
                                <a:lnTo>
                                  <a:pt x="49" y="333"/>
                                </a:lnTo>
                                <a:lnTo>
                                  <a:pt x="41" y="326"/>
                                </a:lnTo>
                                <a:lnTo>
                                  <a:pt x="56" y="307"/>
                                </a:lnTo>
                                <a:lnTo>
                                  <a:pt x="67" y="307"/>
                                </a:lnTo>
                                <a:lnTo>
                                  <a:pt x="64" y="296"/>
                                </a:lnTo>
                                <a:lnTo>
                                  <a:pt x="64" y="277"/>
                                </a:lnTo>
                                <a:lnTo>
                                  <a:pt x="41" y="1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98" name="Freeform 56"/>
                        <wps:cNvSpPr>
                          <a:spLocks/>
                        </wps:cNvSpPr>
                        <wps:spPr bwMode="auto">
                          <a:xfrm>
                            <a:off x="2558" y="2104"/>
                            <a:ext cx="11" cy="11"/>
                          </a:xfrm>
                          <a:custGeom>
                            <a:avLst/>
                            <a:gdLst>
                              <a:gd name="T0" fmla="*/ 4 w 11"/>
                              <a:gd name="T1" fmla="*/ 0 h 11"/>
                              <a:gd name="T2" fmla="*/ 11 w 11"/>
                              <a:gd name="T3" fmla="*/ 4 h 11"/>
                              <a:gd name="T4" fmla="*/ 8 w 11"/>
                              <a:gd name="T5" fmla="*/ 11 h 11"/>
                              <a:gd name="T6" fmla="*/ 4 w 11"/>
                              <a:gd name="T7" fmla="*/ 11 h 11"/>
                              <a:gd name="T8" fmla="*/ 0 w 11"/>
                              <a:gd name="T9" fmla="*/ 4 h 11"/>
                              <a:gd name="T10" fmla="*/ 4 w 11"/>
                              <a:gd name="T11" fmla="*/ 0 h 11"/>
                            </a:gdLst>
                            <a:ahLst/>
                            <a:cxnLst>
                              <a:cxn ang="0">
                                <a:pos x="T0" y="T1"/>
                              </a:cxn>
                              <a:cxn ang="0">
                                <a:pos x="T2" y="T3"/>
                              </a:cxn>
                              <a:cxn ang="0">
                                <a:pos x="T4" y="T5"/>
                              </a:cxn>
                              <a:cxn ang="0">
                                <a:pos x="T6" y="T7"/>
                              </a:cxn>
                              <a:cxn ang="0">
                                <a:pos x="T8" y="T9"/>
                              </a:cxn>
                              <a:cxn ang="0">
                                <a:pos x="T10" y="T11"/>
                              </a:cxn>
                            </a:cxnLst>
                            <a:rect l="0" t="0" r="r" b="b"/>
                            <a:pathLst>
                              <a:path w="11" h="11">
                                <a:moveTo>
                                  <a:pt x="4" y="0"/>
                                </a:moveTo>
                                <a:lnTo>
                                  <a:pt x="11" y="4"/>
                                </a:lnTo>
                                <a:lnTo>
                                  <a:pt x="8" y="11"/>
                                </a:lnTo>
                                <a:lnTo>
                                  <a:pt x="4" y="11"/>
                                </a:lnTo>
                                <a:lnTo>
                                  <a:pt x="0" y="4"/>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399" name="Freeform 57"/>
                        <wps:cNvSpPr>
                          <a:spLocks/>
                        </wps:cNvSpPr>
                        <wps:spPr bwMode="auto">
                          <a:xfrm>
                            <a:off x="2364" y="2104"/>
                            <a:ext cx="389" cy="453"/>
                          </a:xfrm>
                          <a:custGeom>
                            <a:avLst/>
                            <a:gdLst>
                              <a:gd name="T0" fmla="*/ 198 w 389"/>
                              <a:gd name="T1" fmla="*/ 7 h 453"/>
                              <a:gd name="T2" fmla="*/ 202 w 389"/>
                              <a:gd name="T3" fmla="*/ 7 h 453"/>
                              <a:gd name="T4" fmla="*/ 220 w 389"/>
                              <a:gd name="T5" fmla="*/ 0 h 453"/>
                              <a:gd name="T6" fmla="*/ 239 w 389"/>
                              <a:gd name="T7" fmla="*/ 4 h 453"/>
                              <a:gd name="T8" fmla="*/ 220 w 389"/>
                              <a:gd name="T9" fmla="*/ 15 h 453"/>
                              <a:gd name="T10" fmla="*/ 232 w 389"/>
                              <a:gd name="T11" fmla="*/ 15 h 453"/>
                              <a:gd name="T12" fmla="*/ 250 w 389"/>
                              <a:gd name="T13" fmla="*/ 22 h 453"/>
                              <a:gd name="T14" fmla="*/ 288 w 389"/>
                              <a:gd name="T15" fmla="*/ 34 h 453"/>
                              <a:gd name="T16" fmla="*/ 291 w 389"/>
                              <a:gd name="T17" fmla="*/ 45 h 453"/>
                              <a:gd name="T18" fmla="*/ 295 w 389"/>
                              <a:gd name="T19" fmla="*/ 60 h 453"/>
                              <a:gd name="T20" fmla="*/ 325 w 389"/>
                              <a:gd name="T21" fmla="*/ 86 h 453"/>
                              <a:gd name="T22" fmla="*/ 329 w 389"/>
                              <a:gd name="T23" fmla="*/ 108 h 453"/>
                              <a:gd name="T24" fmla="*/ 325 w 389"/>
                              <a:gd name="T25" fmla="*/ 131 h 453"/>
                              <a:gd name="T26" fmla="*/ 321 w 389"/>
                              <a:gd name="T27" fmla="*/ 135 h 453"/>
                              <a:gd name="T28" fmla="*/ 318 w 389"/>
                              <a:gd name="T29" fmla="*/ 146 h 453"/>
                              <a:gd name="T30" fmla="*/ 344 w 389"/>
                              <a:gd name="T31" fmla="*/ 150 h 453"/>
                              <a:gd name="T32" fmla="*/ 359 w 389"/>
                              <a:gd name="T33" fmla="*/ 172 h 453"/>
                              <a:gd name="T34" fmla="*/ 366 w 389"/>
                              <a:gd name="T35" fmla="*/ 191 h 453"/>
                              <a:gd name="T36" fmla="*/ 389 w 389"/>
                              <a:gd name="T37" fmla="*/ 202 h 453"/>
                              <a:gd name="T38" fmla="*/ 385 w 389"/>
                              <a:gd name="T39" fmla="*/ 224 h 453"/>
                              <a:gd name="T40" fmla="*/ 370 w 389"/>
                              <a:gd name="T41" fmla="*/ 239 h 453"/>
                              <a:gd name="T42" fmla="*/ 348 w 389"/>
                              <a:gd name="T43" fmla="*/ 243 h 453"/>
                              <a:gd name="T44" fmla="*/ 329 w 389"/>
                              <a:gd name="T45" fmla="*/ 269 h 453"/>
                              <a:gd name="T46" fmla="*/ 310 w 389"/>
                              <a:gd name="T47" fmla="*/ 296 h 453"/>
                              <a:gd name="T48" fmla="*/ 288 w 389"/>
                              <a:gd name="T49" fmla="*/ 296 h 453"/>
                              <a:gd name="T50" fmla="*/ 254 w 389"/>
                              <a:gd name="T51" fmla="*/ 292 h 453"/>
                              <a:gd name="T52" fmla="*/ 235 w 389"/>
                              <a:gd name="T53" fmla="*/ 322 h 453"/>
                              <a:gd name="T54" fmla="*/ 209 w 389"/>
                              <a:gd name="T55" fmla="*/ 329 h 453"/>
                              <a:gd name="T56" fmla="*/ 183 w 389"/>
                              <a:gd name="T57" fmla="*/ 341 h 453"/>
                              <a:gd name="T58" fmla="*/ 175 w 389"/>
                              <a:gd name="T59" fmla="*/ 329 h 453"/>
                              <a:gd name="T60" fmla="*/ 164 w 389"/>
                              <a:gd name="T61" fmla="*/ 341 h 453"/>
                              <a:gd name="T62" fmla="*/ 153 w 389"/>
                              <a:gd name="T63" fmla="*/ 363 h 453"/>
                              <a:gd name="T64" fmla="*/ 134 w 389"/>
                              <a:gd name="T65" fmla="*/ 359 h 453"/>
                              <a:gd name="T66" fmla="*/ 123 w 389"/>
                              <a:gd name="T67" fmla="*/ 363 h 453"/>
                              <a:gd name="T68" fmla="*/ 104 w 389"/>
                              <a:gd name="T69" fmla="*/ 363 h 453"/>
                              <a:gd name="T70" fmla="*/ 97 w 389"/>
                              <a:gd name="T71" fmla="*/ 363 h 453"/>
                              <a:gd name="T72" fmla="*/ 104 w 389"/>
                              <a:gd name="T73" fmla="*/ 378 h 453"/>
                              <a:gd name="T74" fmla="*/ 78 w 389"/>
                              <a:gd name="T75" fmla="*/ 382 h 453"/>
                              <a:gd name="T76" fmla="*/ 59 w 389"/>
                              <a:gd name="T77" fmla="*/ 400 h 453"/>
                              <a:gd name="T78" fmla="*/ 63 w 389"/>
                              <a:gd name="T79" fmla="*/ 419 h 453"/>
                              <a:gd name="T80" fmla="*/ 44 w 389"/>
                              <a:gd name="T81" fmla="*/ 430 h 453"/>
                              <a:gd name="T82" fmla="*/ 29 w 389"/>
                              <a:gd name="T83" fmla="*/ 449 h 453"/>
                              <a:gd name="T84" fmla="*/ 15 w 389"/>
                              <a:gd name="T85" fmla="*/ 453 h 453"/>
                              <a:gd name="T86" fmla="*/ 0 w 389"/>
                              <a:gd name="T87" fmla="*/ 434 h 453"/>
                              <a:gd name="T88" fmla="*/ 11 w 389"/>
                              <a:gd name="T89" fmla="*/ 427 h 453"/>
                              <a:gd name="T90" fmla="*/ 15 w 389"/>
                              <a:gd name="T91" fmla="*/ 400 h 453"/>
                              <a:gd name="T92" fmla="*/ 22 w 389"/>
                              <a:gd name="T93" fmla="*/ 382 h 453"/>
                              <a:gd name="T94" fmla="*/ 33 w 389"/>
                              <a:gd name="T95" fmla="*/ 378 h 453"/>
                              <a:gd name="T96" fmla="*/ 59 w 389"/>
                              <a:gd name="T97" fmla="*/ 344 h 453"/>
                              <a:gd name="T98" fmla="*/ 48 w 389"/>
                              <a:gd name="T99" fmla="*/ 333 h 453"/>
                              <a:gd name="T100" fmla="*/ 59 w 389"/>
                              <a:gd name="T101" fmla="*/ 307 h 453"/>
                              <a:gd name="T102" fmla="*/ 78 w 389"/>
                              <a:gd name="T103" fmla="*/ 288 h 453"/>
                              <a:gd name="T104" fmla="*/ 89 w 389"/>
                              <a:gd name="T105" fmla="*/ 269 h 453"/>
                              <a:gd name="T106" fmla="*/ 112 w 389"/>
                              <a:gd name="T107" fmla="*/ 243 h 453"/>
                              <a:gd name="T108" fmla="*/ 134 w 389"/>
                              <a:gd name="T109" fmla="*/ 206 h 453"/>
                              <a:gd name="T110" fmla="*/ 149 w 389"/>
                              <a:gd name="T111" fmla="*/ 180 h 453"/>
                              <a:gd name="T112" fmla="*/ 142 w 389"/>
                              <a:gd name="T113" fmla="*/ 157 h 453"/>
                              <a:gd name="T114" fmla="*/ 131 w 389"/>
                              <a:gd name="T115" fmla="*/ 127 h 453"/>
                              <a:gd name="T116" fmla="*/ 138 w 389"/>
                              <a:gd name="T117" fmla="*/ 90 h 453"/>
                              <a:gd name="T118" fmla="*/ 146 w 389"/>
                              <a:gd name="T119" fmla="*/ 52 h 453"/>
                              <a:gd name="T120" fmla="*/ 164 w 389"/>
                              <a:gd name="T121" fmla="*/ 37 h 453"/>
                              <a:gd name="T122" fmla="*/ 179 w 389"/>
                              <a:gd name="T123" fmla="*/ 26 h 453"/>
                              <a:gd name="T124" fmla="*/ 194 w 389"/>
                              <a:gd name="T125" fmla="*/ 2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9" h="453">
                                <a:moveTo>
                                  <a:pt x="202" y="0"/>
                                </a:moveTo>
                                <a:lnTo>
                                  <a:pt x="190" y="4"/>
                                </a:lnTo>
                                <a:lnTo>
                                  <a:pt x="198" y="7"/>
                                </a:lnTo>
                                <a:lnTo>
                                  <a:pt x="198" y="11"/>
                                </a:lnTo>
                                <a:lnTo>
                                  <a:pt x="202" y="11"/>
                                </a:lnTo>
                                <a:lnTo>
                                  <a:pt x="202" y="7"/>
                                </a:lnTo>
                                <a:lnTo>
                                  <a:pt x="205" y="4"/>
                                </a:lnTo>
                                <a:lnTo>
                                  <a:pt x="213" y="4"/>
                                </a:lnTo>
                                <a:lnTo>
                                  <a:pt x="220" y="0"/>
                                </a:lnTo>
                                <a:lnTo>
                                  <a:pt x="224" y="7"/>
                                </a:lnTo>
                                <a:lnTo>
                                  <a:pt x="235" y="0"/>
                                </a:lnTo>
                                <a:lnTo>
                                  <a:pt x="239" y="4"/>
                                </a:lnTo>
                                <a:lnTo>
                                  <a:pt x="235" y="7"/>
                                </a:lnTo>
                                <a:lnTo>
                                  <a:pt x="228" y="11"/>
                                </a:lnTo>
                                <a:lnTo>
                                  <a:pt x="220" y="15"/>
                                </a:lnTo>
                                <a:lnTo>
                                  <a:pt x="224" y="19"/>
                                </a:lnTo>
                                <a:lnTo>
                                  <a:pt x="232" y="22"/>
                                </a:lnTo>
                                <a:lnTo>
                                  <a:pt x="232" y="15"/>
                                </a:lnTo>
                                <a:lnTo>
                                  <a:pt x="235" y="15"/>
                                </a:lnTo>
                                <a:lnTo>
                                  <a:pt x="254" y="15"/>
                                </a:lnTo>
                                <a:lnTo>
                                  <a:pt x="250" y="22"/>
                                </a:lnTo>
                                <a:lnTo>
                                  <a:pt x="258" y="26"/>
                                </a:lnTo>
                                <a:lnTo>
                                  <a:pt x="273" y="37"/>
                                </a:lnTo>
                                <a:lnTo>
                                  <a:pt x="288" y="34"/>
                                </a:lnTo>
                                <a:lnTo>
                                  <a:pt x="280" y="37"/>
                                </a:lnTo>
                                <a:lnTo>
                                  <a:pt x="284" y="41"/>
                                </a:lnTo>
                                <a:lnTo>
                                  <a:pt x="291" y="45"/>
                                </a:lnTo>
                                <a:lnTo>
                                  <a:pt x="295" y="52"/>
                                </a:lnTo>
                                <a:lnTo>
                                  <a:pt x="291" y="60"/>
                                </a:lnTo>
                                <a:lnTo>
                                  <a:pt x="295" y="60"/>
                                </a:lnTo>
                                <a:lnTo>
                                  <a:pt x="295" y="71"/>
                                </a:lnTo>
                                <a:lnTo>
                                  <a:pt x="310" y="78"/>
                                </a:lnTo>
                                <a:lnTo>
                                  <a:pt x="325" y="86"/>
                                </a:lnTo>
                                <a:lnTo>
                                  <a:pt x="329" y="93"/>
                                </a:lnTo>
                                <a:lnTo>
                                  <a:pt x="325" y="105"/>
                                </a:lnTo>
                                <a:lnTo>
                                  <a:pt x="329" y="108"/>
                                </a:lnTo>
                                <a:lnTo>
                                  <a:pt x="329" y="116"/>
                                </a:lnTo>
                                <a:lnTo>
                                  <a:pt x="329" y="120"/>
                                </a:lnTo>
                                <a:lnTo>
                                  <a:pt x="325" y="131"/>
                                </a:lnTo>
                                <a:lnTo>
                                  <a:pt x="318" y="135"/>
                                </a:lnTo>
                                <a:lnTo>
                                  <a:pt x="310" y="135"/>
                                </a:lnTo>
                                <a:lnTo>
                                  <a:pt x="321" y="135"/>
                                </a:lnTo>
                                <a:lnTo>
                                  <a:pt x="329" y="138"/>
                                </a:lnTo>
                                <a:lnTo>
                                  <a:pt x="321" y="138"/>
                                </a:lnTo>
                                <a:lnTo>
                                  <a:pt x="318" y="146"/>
                                </a:lnTo>
                                <a:lnTo>
                                  <a:pt x="325" y="142"/>
                                </a:lnTo>
                                <a:lnTo>
                                  <a:pt x="336" y="150"/>
                                </a:lnTo>
                                <a:lnTo>
                                  <a:pt x="344" y="150"/>
                                </a:lnTo>
                                <a:lnTo>
                                  <a:pt x="348" y="161"/>
                                </a:lnTo>
                                <a:lnTo>
                                  <a:pt x="351" y="168"/>
                                </a:lnTo>
                                <a:lnTo>
                                  <a:pt x="359" y="172"/>
                                </a:lnTo>
                                <a:lnTo>
                                  <a:pt x="366" y="180"/>
                                </a:lnTo>
                                <a:lnTo>
                                  <a:pt x="378" y="187"/>
                                </a:lnTo>
                                <a:lnTo>
                                  <a:pt x="366" y="191"/>
                                </a:lnTo>
                                <a:lnTo>
                                  <a:pt x="381" y="187"/>
                                </a:lnTo>
                                <a:lnTo>
                                  <a:pt x="381" y="202"/>
                                </a:lnTo>
                                <a:lnTo>
                                  <a:pt x="389" y="202"/>
                                </a:lnTo>
                                <a:lnTo>
                                  <a:pt x="385" y="206"/>
                                </a:lnTo>
                                <a:lnTo>
                                  <a:pt x="385" y="221"/>
                                </a:lnTo>
                                <a:lnTo>
                                  <a:pt x="385" y="224"/>
                                </a:lnTo>
                                <a:lnTo>
                                  <a:pt x="381" y="228"/>
                                </a:lnTo>
                                <a:lnTo>
                                  <a:pt x="374" y="236"/>
                                </a:lnTo>
                                <a:lnTo>
                                  <a:pt x="370" y="239"/>
                                </a:lnTo>
                                <a:lnTo>
                                  <a:pt x="366" y="239"/>
                                </a:lnTo>
                                <a:lnTo>
                                  <a:pt x="351" y="239"/>
                                </a:lnTo>
                                <a:lnTo>
                                  <a:pt x="348" y="243"/>
                                </a:lnTo>
                                <a:lnTo>
                                  <a:pt x="344" y="254"/>
                                </a:lnTo>
                                <a:lnTo>
                                  <a:pt x="333" y="262"/>
                                </a:lnTo>
                                <a:lnTo>
                                  <a:pt x="329" y="269"/>
                                </a:lnTo>
                                <a:lnTo>
                                  <a:pt x="325" y="281"/>
                                </a:lnTo>
                                <a:lnTo>
                                  <a:pt x="314" y="284"/>
                                </a:lnTo>
                                <a:lnTo>
                                  <a:pt x="310" y="296"/>
                                </a:lnTo>
                                <a:lnTo>
                                  <a:pt x="299" y="296"/>
                                </a:lnTo>
                                <a:lnTo>
                                  <a:pt x="299" y="303"/>
                                </a:lnTo>
                                <a:lnTo>
                                  <a:pt x="288" y="296"/>
                                </a:lnTo>
                                <a:lnTo>
                                  <a:pt x="276" y="296"/>
                                </a:lnTo>
                                <a:lnTo>
                                  <a:pt x="265" y="292"/>
                                </a:lnTo>
                                <a:lnTo>
                                  <a:pt x="254" y="292"/>
                                </a:lnTo>
                                <a:lnTo>
                                  <a:pt x="243" y="303"/>
                                </a:lnTo>
                                <a:lnTo>
                                  <a:pt x="239" y="311"/>
                                </a:lnTo>
                                <a:lnTo>
                                  <a:pt x="235" y="322"/>
                                </a:lnTo>
                                <a:lnTo>
                                  <a:pt x="224" y="326"/>
                                </a:lnTo>
                                <a:lnTo>
                                  <a:pt x="224" y="333"/>
                                </a:lnTo>
                                <a:lnTo>
                                  <a:pt x="209" y="329"/>
                                </a:lnTo>
                                <a:lnTo>
                                  <a:pt x="205" y="329"/>
                                </a:lnTo>
                                <a:lnTo>
                                  <a:pt x="205" y="341"/>
                                </a:lnTo>
                                <a:lnTo>
                                  <a:pt x="183" y="341"/>
                                </a:lnTo>
                                <a:lnTo>
                                  <a:pt x="175" y="341"/>
                                </a:lnTo>
                                <a:lnTo>
                                  <a:pt x="179" y="337"/>
                                </a:lnTo>
                                <a:lnTo>
                                  <a:pt x="175" y="329"/>
                                </a:lnTo>
                                <a:lnTo>
                                  <a:pt x="164" y="326"/>
                                </a:lnTo>
                                <a:lnTo>
                                  <a:pt x="160" y="329"/>
                                </a:lnTo>
                                <a:lnTo>
                                  <a:pt x="164" y="341"/>
                                </a:lnTo>
                                <a:lnTo>
                                  <a:pt x="168" y="348"/>
                                </a:lnTo>
                                <a:lnTo>
                                  <a:pt x="160" y="359"/>
                                </a:lnTo>
                                <a:lnTo>
                                  <a:pt x="153" y="363"/>
                                </a:lnTo>
                                <a:lnTo>
                                  <a:pt x="146" y="367"/>
                                </a:lnTo>
                                <a:lnTo>
                                  <a:pt x="142" y="363"/>
                                </a:lnTo>
                                <a:lnTo>
                                  <a:pt x="134" y="359"/>
                                </a:lnTo>
                                <a:lnTo>
                                  <a:pt x="127" y="356"/>
                                </a:lnTo>
                                <a:lnTo>
                                  <a:pt x="123" y="359"/>
                                </a:lnTo>
                                <a:lnTo>
                                  <a:pt x="123" y="363"/>
                                </a:lnTo>
                                <a:lnTo>
                                  <a:pt x="116" y="367"/>
                                </a:lnTo>
                                <a:lnTo>
                                  <a:pt x="112" y="367"/>
                                </a:lnTo>
                                <a:lnTo>
                                  <a:pt x="104" y="363"/>
                                </a:lnTo>
                                <a:lnTo>
                                  <a:pt x="101" y="356"/>
                                </a:lnTo>
                                <a:lnTo>
                                  <a:pt x="97" y="352"/>
                                </a:lnTo>
                                <a:lnTo>
                                  <a:pt x="97" y="363"/>
                                </a:lnTo>
                                <a:lnTo>
                                  <a:pt x="101" y="371"/>
                                </a:lnTo>
                                <a:lnTo>
                                  <a:pt x="104" y="374"/>
                                </a:lnTo>
                                <a:lnTo>
                                  <a:pt x="104" y="378"/>
                                </a:lnTo>
                                <a:lnTo>
                                  <a:pt x="97" y="382"/>
                                </a:lnTo>
                                <a:lnTo>
                                  <a:pt x="89" y="382"/>
                                </a:lnTo>
                                <a:lnTo>
                                  <a:pt x="78" y="382"/>
                                </a:lnTo>
                                <a:lnTo>
                                  <a:pt x="74" y="385"/>
                                </a:lnTo>
                                <a:lnTo>
                                  <a:pt x="63" y="389"/>
                                </a:lnTo>
                                <a:lnTo>
                                  <a:pt x="59" y="400"/>
                                </a:lnTo>
                                <a:lnTo>
                                  <a:pt x="59" y="412"/>
                                </a:lnTo>
                                <a:lnTo>
                                  <a:pt x="71" y="419"/>
                                </a:lnTo>
                                <a:lnTo>
                                  <a:pt x="63" y="419"/>
                                </a:lnTo>
                                <a:lnTo>
                                  <a:pt x="52" y="430"/>
                                </a:lnTo>
                                <a:lnTo>
                                  <a:pt x="48" y="427"/>
                                </a:lnTo>
                                <a:lnTo>
                                  <a:pt x="44" y="430"/>
                                </a:lnTo>
                                <a:lnTo>
                                  <a:pt x="41" y="442"/>
                                </a:lnTo>
                                <a:lnTo>
                                  <a:pt x="29" y="442"/>
                                </a:lnTo>
                                <a:lnTo>
                                  <a:pt x="29" y="449"/>
                                </a:lnTo>
                                <a:lnTo>
                                  <a:pt x="26" y="453"/>
                                </a:lnTo>
                                <a:lnTo>
                                  <a:pt x="18" y="453"/>
                                </a:lnTo>
                                <a:lnTo>
                                  <a:pt x="15" y="453"/>
                                </a:lnTo>
                                <a:lnTo>
                                  <a:pt x="7" y="449"/>
                                </a:lnTo>
                                <a:lnTo>
                                  <a:pt x="0" y="453"/>
                                </a:lnTo>
                                <a:lnTo>
                                  <a:pt x="0" y="434"/>
                                </a:lnTo>
                                <a:lnTo>
                                  <a:pt x="7" y="434"/>
                                </a:lnTo>
                                <a:lnTo>
                                  <a:pt x="11" y="430"/>
                                </a:lnTo>
                                <a:lnTo>
                                  <a:pt x="11" y="427"/>
                                </a:lnTo>
                                <a:lnTo>
                                  <a:pt x="7" y="415"/>
                                </a:lnTo>
                                <a:lnTo>
                                  <a:pt x="11" y="412"/>
                                </a:lnTo>
                                <a:lnTo>
                                  <a:pt x="15" y="400"/>
                                </a:lnTo>
                                <a:lnTo>
                                  <a:pt x="15" y="393"/>
                                </a:lnTo>
                                <a:lnTo>
                                  <a:pt x="18" y="389"/>
                                </a:lnTo>
                                <a:lnTo>
                                  <a:pt x="22" y="382"/>
                                </a:lnTo>
                                <a:lnTo>
                                  <a:pt x="26" y="371"/>
                                </a:lnTo>
                                <a:lnTo>
                                  <a:pt x="29" y="378"/>
                                </a:lnTo>
                                <a:lnTo>
                                  <a:pt x="33" y="378"/>
                                </a:lnTo>
                                <a:lnTo>
                                  <a:pt x="48" y="363"/>
                                </a:lnTo>
                                <a:lnTo>
                                  <a:pt x="52" y="352"/>
                                </a:lnTo>
                                <a:lnTo>
                                  <a:pt x="59" y="344"/>
                                </a:lnTo>
                                <a:lnTo>
                                  <a:pt x="59" y="341"/>
                                </a:lnTo>
                                <a:lnTo>
                                  <a:pt x="56" y="337"/>
                                </a:lnTo>
                                <a:lnTo>
                                  <a:pt x="48" y="333"/>
                                </a:lnTo>
                                <a:lnTo>
                                  <a:pt x="56" y="322"/>
                                </a:lnTo>
                                <a:lnTo>
                                  <a:pt x="63" y="318"/>
                                </a:lnTo>
                                <a:lnTo>
                                  <a:pt x="59" y="307"/>
                                </a:lnTo>
                                <a:lnTo>
                                  <a:pt x="63" y="303"/>
                                </a:lnTo>
                                <a:lnTo>
                                  <a:pt x="74" y="296"/>
                                </a:lnTo>
                                <a:lnTo>
                                  <a:pt x="78" y="288"/>
                                </a:lnTo>
                                <a:lnTo>
                                  <a:pt x="86" y="284"/>
                                </a:lnTo>
                                <a:lnTo>
                                  <a:pt x="97" y="277"/>
                                </a:lnTo>
                                <a:lnTo>
                                  <a:pt x="89" y="269"/>
                                </a:lnTo>
                                <a:lnTo>
                                  <a:pt x="97" y="262"/>
                                </a:lnTo>
                                <a:lnTo>
                                  <a:pt x="108" y="254"/>
                                </a:lnTo>
                                <a:lnTo>
                                  <a:pt x="112" y="243"/>
                                </a:lnTo>
                                <a:lnTo>
                                  <a:pt x="127" y="224"/>
                                </a:lnTo>
                                <a:lnTo>
                                  <a:pt x="131" y="217"/>
                                </a:lnTo>
                                <a:lnTo>
                                  <a:pt x="134" y="206"/>
                                </a:lnTo>
                                <a:lnTo>
                                  <a:pt x="142" y="198"/>
                                </a:lnTo>
                                <a:lnTo>
                                  <a:pt x="146" y="183"/>
                                </a:lnTo>
                                <a:lnTo>
                                  <a:pt x="149" y="180"/>
                                </a:lnTo>
                                <a:lnTo>
                                  <a:pt x="149" y="168"/>
                                </a:lnTo>
                                <a:lnTo>
                                  <a:pt x="146" y="161"/>
                                </a:lnTo>
                                <a:lnTo>
                                  <a:pt x="142" y="157"/>
                                </a:lnTo>
                                <a:lnTo>
                                  <a:pt x="134" y="150"/>
                                </a:lnTo>
                                <a:lnTo>
                                  <a:pt x="123" y="138"/>
                                </a:lnTo>
                                <a:lnTo>
                                  <a:pt x="131" y="127"/>
                                </a:lnTo>
                                <a:lnTo>
                                  <a:pt x="127" y="120"/>
                                </a:lnTo>
                                <a:lnTo>
                                  <a:pt x="131" y="101"/>
                                </a:lnTo>
                                <a:lnTo>
                                  <a:pt x="138" y="90"/>
                                </a:lnTo>
                                <a:lnTo>
                                  <a:pt x="134" y="78"/>
                                </a:lnTo>
                                <a:lnTo>
                                  <a:pt x="127" y="60"/>
                                </a:lnTo>
                                <a:lnTo>
                                  <a:pt x="146" y="52"/>
                                </a:lnTo>
                                <a:lnTo>
                                  <a:pt x="142" y="45"/>
                                </a:lnTo>
                                <a:lnTo>
                                  <a:pt x="142" y="41"/>
                                </a:lnTo>
                                <a:lnTo>
                                  <a:pt x="164" y="37"/>
                                </a:lnTo>
                                <a:lnTo>
                                  <a:pt x="168" y="37"/>
                                </a:lnTo>
                                <a:lnTo>
                                  <a:pt x="172" y="30"/>
                                </a:lnTo>
                                <a:lnTo>
                                  <a:pt x="179" y="26"/>
                                </a:lnTo>
                                <a:lnTo>
                                  <a:pt x="183" y="19"/>
                                </a:lnTo>
                                <a:lnTo>
                                  <a:pt x="194" y="26"/>
                                </a:lnTo>
                                <a:lnTo>
                                  <a:pt x="194" y="22"/>
                                </a:lnTo>
                                <a:lnTo>
                                  <a:pt x="198" y="11"/>
                                </a:lnTo>
                                <a:lnTo>
                                  <a:pt x="202"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0" name="Freeform 58"/>
                        <wps:cNvSpPr>
                          <a:spLocks/>
                        </wps:cNvSpPr>
                        <wps:spPr bwMode="auto">
                          <a:xfrm>
                            <a:off x="2360" y="2568"/>
                            <a:ext cx="37" cy="38"/>
                          </a:xfrm>
                          <a:custGeom>
                            <a:avLst/>
                            <a:gdLst>
                              <a:gd name="T0" fmla="*/ 11 w 37"/>
                              <a:gd name="T1" fmla="*/ 11 h 38"/>
                              <a:gd name="T2" fmla="*/ 19 w 37"/>
                              <a:gd name="T3" fmla="*/ 0 h 38"/>
                              <a:gd name="T4" fmla="*/ 22 w 37"/>
                              <a:gd name="T5" fmla="*/ 4 h 38"/>
                              <a:gd name="T6" fmla="*/ 26 w 37"/>
                              <a:gd name="T7" fmla="*/ 11 h 38"/>
                              <a:gd name="T8" fmla="*/ 22 w 37"/>
                              <a:gd name="T9" fmla="*/ 19 h 38"/>
                              <a:gd name="T10" fmla="*/ 30 w 37"/>
                              <a:gd name="T11" fmla="*/ 23 h 38"/>
                              <a:gd name="T12" fmla="*/ 26 w 37"/>
                              <a:gd name="T13" fmla="*/ 30 h 38"/>
                              <a:gd name="T14" fmla="*/ 33 w 37"/>
                              <a:gd name="T15" fmla="*/ 30 h 38"/>
                              <a:gd name="T16" fmla="*/ 37 w 37"/>
                              <a:gd name="T17" fmla="*/ 34 h 38"/>
                              <a:gd name="T18" fmla="*/ 33 w 37"/>
                              <a:gd name="T19" fmla="*/ 38 h 38"/>
                              <a:gd name="T20" fmla="*/ 30 w 37"/>
                              <a:gd name="T21" fmla="*/ 34 h 38"/>
                              <a:gd name="T22" fmla="*/ 22 w 37"/>
                              <a:gd name="T23" fmla="*/ 34 h 38"/>
                              <a:gd name="T24" fmla="*/ 19 w 37"/>
                              <a:gd name="T25" fmla="*/ 30 h 38"/>
                              <a:gd name="T26" fmla="*/ 15 w 37"/>
                              <a:gd name="T27" fmla="*/ 23 h 38"/>
                              <a:gd name="T28" fmla="*/ 7 w 37"/>
                              <a:gd name="T29" fmla="*/ 19 h 38"/>
                              <a:gd name="T30" fmla="*/ 4 w 37"/>
                              <a:gd name="T31" fmla="*/ 15 h 38"/>
                              <a:gd name="T32" fmla="*/ 0 w 37"/>
                              <a:gd name="T33" fmla="*/ 8 h 38"/>
                              <a:gd name="T34" fmla="*/ 7 w 37"/>
                              <a:gd name="T35" fmla="*/ 11 h 38"/>
                              <a:gd name="T36" fmla="*/ 11 w 37"/>
                              <a:gd name="T37" fmla="*/ 15 h 38"/>
                              <a:gd name="T38" fmla="*/ 11 w 37"/>
                              <a:gd name="T39" fmla="*/ 1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38">
                                <a:moveTo>
                                  <a:pt x="11" y="11"/>
                                </a:moveTo>
                                <a:lnTo>
                                  <a:pt x="19" y="0"/>
                                </a:lnTo>
                                <a:lnTo>
                                  <a:pt x="22" y="4"/>
                                </a:lnTo>
                                <a:lnTo>
                                  <a:pt x="26" y="11"/>
                                </a:lnTo>
                                <a:lnTo>
                                  <a:pt x="22" y="19"/>
                                </a:lnTo>
                                <a:lnTo>
                                  <a:pt x="30" y="23"/>
                                </a:lnTo>
                                <a:lnTo>
                                  <a:pt x="26" y="30"/>
                                </a:lnTo>
                                <a:lnTo>
                                  <a:pt x="33" y="30"/>
                                </a:lnTo>
                                <a:lnTo>
                                  <a:pt x="37" y="34"/>
                                </a:lnTo>
                                <a:lnTo>
                                  <a:pt x="33" y="38"/>
                                </a:lnTo>
                                <a:lnTo>
                                  <a:pt x="30" y="34"/>
                                </a:lnTo>
                                <a:lnTo>
                                  <a:pt x="22" y="34"/>
                                </a:lnTo>
                                <a:lnTo>
                                  <a:pt x="19" y="30"/>
                                </a:lnTo>
                                <a:lnTo>
                                  <a:pt x="15" y="23"/>
                                </a:lnTo>
                                <a:lnTo>
                                  <a:pt x="7" y="19"/>
                                </a:lnTo>
                                <a:lnTo>
                                  <a:pt x="4" y="15"/>
                                </a:lnTo>
                                <a:lnTo>
                                  <a:pt x="0" y="8"/>
                                </a:lnTo>
                                <a:lnTo>
                                  <a:pt x="7" y="11"/>
                                </a:lnTo>
                                <a:lnTo>
                                  <a:pt x="11" y="15"/>
                                </a:lnTo>
                                <a:lnTo>
                                  <a:pt x="11"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1" name="Freeform 59"/>
                        <wps:cNvSpPr>
                          <a:spLocks/>
                        </wps:cNvSpPr>
                        <wps:spPr bwMode="auto">
                          <a:xfrm>
                            <a:off x="2427" y="2583"/>
                            <a:ext cx="23" cy="8"/>
                          </a:xfrm>
                          <a:custGeom>
                            <a:avLst/>
                            <a:gdLst>
                              <a:gd name="T0" fmla="*/ 4 w 23"/>
                              <a:gd name="T1" fmla="*/ 0 h 8"/>
                              <a:gd name="T2" fmla="*/ 23 w 23"/>
                              <a:gd name="T3" fmla="*/ 4 h 8"/>
                              <a:gd name="T4" fmla="*/ 19 w 23"/>
                              <a:gd name="T5" fmla="*/ 8 h 8"/>
                              <a:gd name="T6" fmla="*/ 0 w 23"/>
                              <a:gd name="T7" fmla="*/ 8 h 8"/>
                              <a:gd name="T8" fmla="*/ 4 w 23"/>
                              <a:gd name="T9" fmla="*/ 0 h 8"/>
                            </a:gdLst>
                            <a:ahLst/>
                            <a:cxnLst>
                              <a:cxn ang="0">
                                <a:pos x="T0" y="T1"/>
                              </a:cxn>
                              <a:cxn ang="0">
                                <a:pos x="T2" y="T3"/>
                              </a:cxn>
                              <a:cxn ang="0">
                                <a:pos x="T4" y="T5"/>
                              </a:cxn>
                              <a:cxn ang="0">
                                <a:pos x="T6" y="T7"/>
                              </a:cxn>
                              <a:cxn ang="0">
                                <a:pos x="T8" y="T9"/>
                              </a:cxn>
                            </a:cxnLst>
                            <a:rect l="0" t="0" r="r" b="b"/>
                            <a:pathLst>
                              <a:path w="23" h="8">
                                <a:moveTo>
                                  <a:pt x="4" y="0"/>
                                </a:moveTo>
                                <a:lnTo>
                                  <a:pt x="23" y="4"/>
                                </a:lnTo>
                                <a:lnTo>
                                  <a:pt x="19" y="8"/>
                                </a:lnTo>
                                <a:lnTo>
                                  <a:pt x="0" y="8"/>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2" name="Freeform 60"/>
                        <wps:cNvSpPr>
                          <a:spLocks/>
                        </wps:cNvSpPr>
                        <wps:spPr bwMode="auto">
                          <a:xfrm>
                            <a:off x="2442" y="2591"/>
                            <a:ext cx="11" cy="11"/>
                          </a:xfrm>
                          <a:custGeom>
                            <a:avLst/>
                            <a:gdLst>
                              <a:gd name="T0" fmla="*/ 0 w 11"/>
                              <a:gd name="T1" fmla="*/ 11 h 11"/>
                              <a:gd name="T2" fmla="*/ 8 w 11"/>
                              <a:gd name="T3" fmla="*/ 7 h 11"/>
                              <a:gd name="T4" fmla="*/ 8 w 11"/>
                              <a:gd name="T5" fmla="*/ 3 h 11"/>
                              <a:gd name="T6" fmla="*/ 11 w 11"/>
                              <a:gd name="T7" fmla="*/ 0 h 11"/>
                              <a:gd name="T8" fmla="*/ 8 w 11"/>
                              <a:gd name="T9" fmla="*/ 3 h 11"/>
                              <a:gd name="T10" fmla="*/ 8 w 11"/>
                              <a:gd name="T11" fmla="*/ 7 h 11"/>
                              <a:gd name="T12" fmla="*/ 0 w 11"/>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1" h="11">
                                <a:moveTo>
                                  <a:pt x="0" y="11"/>
                                </a:moveTo>
                                <a:lnTo>
                                  <a:pt x="8" y="7"/>
                                </a:lnTo>
                                <a:lnTo>
                                  <a:pt x="8" y="3"/>
                                </a:lnTo>
                                <a:lnTo>
                                  <a:pt x="11" y="0"/>
                                </a:lnTo>
                                <a:lnTo>
                                  <a:pt x="8" y="3"/>
                                </a:lnTo>
                                <a:lnTo>
                                  <a:pt x="8"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3" name="Freeform 61"/>
                        <wps:cNvSpPr>
                          <a:spLocks/>
                        </wps:cNvSpPr>
                        <wps:spPr bwMode="auto">
                          <a:xfrm>
                            <a:off x="2397" y="2452"/>
                            <a:ext cx="15" cy="11"/>
                          </a:xfrm>
                          <a:custGeom>
                            <a:avLst/>
                            <a:gdLst>
                              <a:gd name="T0" fmla="*/ 0 w 15"/>
                              <a:gd name="T1" fmla="*/ 11 h 11"/>
                              <a:gd name="T2" fmla="*/ 4 w 15"/>
                              <a:gd name="T3" fmla="*/ 4 h 11"/>
                              <a:gd name="T4" fmla="*/ 15 w 15"/>
                              <a:gd name="T5" fmla="*/ 0 h 11"/>
                              <a:gd name="T6" fmla="*/ 11 w 15"/>
                              <a:gd name="T7" fmla="*/ 11 h 11"/>
                              <a:gd name="T8" fmla="*/ 0 w 15"/>
                              <a:gd name="T9" fmla="*/ 11 h 11"/>
                            </a:gdLst>
                            <a:ahLst/>
                            <a:cxnLst>
                              <a:cxn ang="0">
                                <a:pos x="T0" y="T1"/>
                              </a:cxn>
                              <a:cxn ang="0">
                                <a:pos x="T2" y="T3"/>
                              </a:cxn>
                              <a:cxn ang="0">
                                <a:pos x="T4" y="T5"/>
                              </a:cxn>
                              <a:cxn ang="0">
                                <a:pos x="T6" y="T7"/>
                              </a:cxn>
                              <a:cxn ang="0">
                                <a:pos x="T8" y="T9"/>
                              </a:cxn>
                            </a:cxnLst>
                            <a:rect l="0" t="0" r="r" b="b"/>
                            <a:pathLst>
                              <a:path w="15" h="11">
                                <a:moveTo>
                                  <a:pt x="0" y="11"/>
                                </a:moveTo>
                                <a:lnTo>
                                  <a:pt x="4" y="4"/>
                                </a:lnTo>
                                <a:lnTo>
                                  <a:pt x="15" y="0"/>
                                </a:lnTo>
                                <a:lnTo>
                                  <a:pt x="11"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4" name="Freeform 62"/>
                        <wps:cNvSpPr>
                          <a:spLocks/>
                        </wps:cNvSpPr>
                        <wps:spPr bwMode="auto">
                          <a:xfrm>
                            <a:off x="2349" y="2531"/>
                            <a:ext cx="3" cy="7"/>
                          </a:xfrm>
                          <a:custGeom>
                            <a:avLst/>
                            <a:gdLst>
                              <a:gd name="T0" fmla="*/ 0 w 3"/>
                              <a:gd name="T1" fmla="*/ 7 h 7"/>
                              <a:gd name="T2" fmla="*/ 3 w 3"/>
                              <a:gd name="T3" fmla="*/ 3 h 7"/>
                              <a:gd name="T4" fmla="*/ 3 w 3"/>
                              <a:gd name="T5" fmla="*/ 0 h 7"/>
                              <a:gd name="T6" fmla="*/ 0 w 3"/>
                              <a:gd name="T7" fmla="*/ 7 h 7"/>
                            </a:gdLst>
                            <a:ahLst/>
                            <a:cxnLst>
                              <a:cxn ang="0">
                                <a:pos x="T0" y="T1"/>
                              </a:cxn>
                              <a:cxn ang="0">
                                <a:pos x="T2" y="T3"/>
                              </a:cxn>
                              <a:cxn ang="0">
                                <a:pos x="T4" y="T5"/>
                              </a:cxn>
                              <a:cxn ang="0">
                                <a:pos x="T6" y="T7"/>
                              </a:cxn>
                            </a:cxnLst>
                            <a:rect l="0" t="0" r="r" b="b"/>
                            <a:pathLst>
                              <a:path w="3" h="7">
                                <a:moveTo>
                                  <a:pt x="0" y="7"/>
                                </a:moveTo>
                                <a:lnTo>
                                  <a:pt x="3" y="3"/>
                                </a:lnTo>
                                <a:lnTo>
                                  <a:pt x="3" y="0"/>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5" name="Freeform 63"/>
                        <wps:cNvSpPr>
                          <a:spLocks/>
                        </wps:cNvSpPr>
                        <wps:spPr bwMode="auto">
                          <a:xfrm>
                            <a:off x="2356" y="2504"/>
                            <a:ext cx="4" cy="8"/>
                          </a:xfrm>
                          <a:custGeom>
                            <a:avLst/>
                            <a:gdLst>
                              <a:gd name="T0" fmla="*/ 0 w 4"/>
                              <a:gd name="T1" fmla="*/ 8 h 8"/>
                              <a:gd name="T2" fmla="*/ 0 w 4"/>
                              <a:gd name="T3" fmla="*/ 4 h 8"/>
                              <a:gd name="T4" fmla="*/ 4 w 4"/>
                              <a:gd name="T5" fmla="*/ 0 h 8"/>
                              <a:gd name="T6" fmla="*/ 0 w 4"/>
                              <a:gd name="T7" fmla="*/ 8 h 8"/>
                            </a:gdLst>
                            <a:ahLst/>
                            <a:cxnLst>
                              <a:cxn ang="0">
                                <a:pos x="T0" y="T1"/>
                              </a:cxn>
                              <a:cxn ang="0">
                                <a:pos x="T2" y="T3"/>
                              </a:cxn>
                              <a:cxn ang="0">
                                <a:pos x="T4" y="T5"/>
                              </a:cxn>
                              <a:cxn ang="0">
                                <a:pos x="T6" y="T7"/>
                              </a:cxn>
                            </a:cxnLst>
                            <a:rect l="0" t="0" r="r" b="b"/>
                            <a:pathLst>
                              <a:path w="4" h="8">
                                <a:moveTo>
                                  <a:pt x="0" y="8"/>
                                </a:moveTo>
                                <a:lnTo>
                                  <a:pt x="0" y="4"/>
                                </a:lnTo>
                                <a:lnTo>
                                  <a:pt x="4"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6" name="Freeform 64"/>
                        <wps:cNvSpPr>
                          <a:spLocks/>
                        </wps:cNvSpPr>
                        <wps:spPr bwMode="auto">
                          <a:xfrm>
                            <a:off x="3045" y="2201"/>
                            <a:ext cx="366" cy="558"/>
                          </a:xfrm>
                          <a:custGeom>
                            <a:avLst/>
                            <a:gdLst>
                              <a:gd name="T0" fmla="*/ 41 w 366"/>
                              <a:gd name="T1" fmla="*/ 528 h 558"/>
                              <a:gd name="T2" fmla="*/ 48 w 366"/>
                              <a:gd name="T3" fmla="*/ 498 h 558"/>
                              <a:gd name="T4" fmla="*/ 48 w 366"/>
                              <a:gd name="T5" fmla="*/ 479 h 558"/>
                              <a:gd name="T6" fmla="*/ 56 w 366"/>
                              <a:gd name="T7" fmla="*/ 442 h 558"/>
                              <a:gd name="T8" fmla="*/ 60 w 366"/>
                              <a:gd name="T9" fmla="*/ 408 h 558"/>
                              <a:gd name="T10" fmla="*/ 82 w 366"/>
                              <a:gd name="T11" fmla="*/ 371 h 558"/>
                              <a:gd name="T12" fmla="*/ 101 w 366"/>
                              <a:gd name="T13" fmla="*/ 337 h 558"/>
                              <a:gd name="T14" fmla="*/ 93 w 366"/>
                              <a:gd name="T15" fmla="*/ 292 h 558"/>
                              <a:gd name="T16" fmla="*/ 112 w 366"/>
                              <a:gd name="T17" fmla="*/ 262 h 558"/>
                              <a:gd name="T18" fmla="*/ 97 w 366"/>
                              <a:gd name="T19" fmla="*/ 240 h 558"/>
                              <a:gd name="T20" fmla="*/ 78 w 366"/>
                              <a:gd name="T21" fmla="*/ 221 h 558"/>
                              <a:gd name="T22" fmla="*/ 52 w 366"/>
                              <a:gd name="T23" fmla="*/ 217 h 558"/>
                              <a:gd name="T24" fmla="*/ 33 w 366"/>
                              <a:gd name="T25" fmla="*/ 202 h 558"/>
                              <a:gd name="T26" fmla="*/ 3 w 366"/>
                              <a:gd name="T27" fmla="*/ 165 h 558"/>
                              <a:gd name="T28" fmla="*/ 0 w 366"/>
                              <a:gd name="T29" fmla="*/ 116 h 558"/>
                              <a:gd name="T30" fmla="*/ 18 w 366"/>
                              <a:gd name="T31" fmla="*/ 71 h 558"/>
                              <a:gd name="T32" fmla="*/ 48 w 366"/>
                              <a:gd name="T33" fmla="*/ 38 h 558"/>
                              <a:gd name="T34" fmla="*/ 82 w 366"/>
                              <a:gd name="T35" fmla="*/ 26 h 558"/>
                              <a:gd name="T36" fmla="*/ 97 w 366"/>
                              <a:gd name="T37" fmla="*/ 8 h 558"/>
                              <a:gd name="T38" fmla="*/ 134 w 366"/>
                              <a:gd name="T39" fmla="*/ 4 h 558"/>
                              <a:gd name="T40" fmla="*/ 168 w 366"/>
                              <a:gd name="T41" fmla="*/ 11 h 558"/>
                              <a:gd name="T42" fmla="*/ 213 w 366"/>
                              <a:gd name="T43" fmla="*/ 26 h 558"/>
                              <a:gd name="T44" fmla="*/ 224 w 366"/>
                              <a:gd name="T45" fmla="*/ 45 h 558"/>
                              <a:gd name="T46" fmla="*/ 220 w 366"/>
                              <a:gd name="T47" fmla="*/ 68 h 558"/>
                              <a:gd name="T48" fmla="*/ 239 w 366"/>
                              <a:gd name="T49" fmla="*/ 98 h 558"/>
                              <a:gd name="T50" fmla="*/ 250 w 366"/>
                              <a:gd name="T51" fmla="*/ 113 h 558"/>
                              <a:gd name="T52" fmla="*/ 277 w 366"/>
                              <a:gd name="T53" fmla="*/ 109 h 558"/>
                              <a:gd name="T54" fmla="*/ 295 w 366"/>
                              <a:gd name="T55" fmla="*/ 135 h 558"/>
                              <a:gd name="T56" fmla="*/ 325 w 366"/>
                              <a:gd name="T57" fmla="*/ 146 h 558"/>
                              <a:gd name="T58" fmla="*/ 322 w 366"/>
                              <a:gd name="T59" fmla="*/ 210 h 558"/>
                              <a:gd name="T60" fmla="*/ 314 w 366"/>
                              <a:gd name="T61" fmla="*/ 251 h 558"/>
                              <a:gd name="T62" fmla="*/ 318 w 366"/>
                              <a:gd name="T63" fmla="*/ 303 h 558"/>
                              <a:gd name="T64" fmla="*/ 344 w 366"/>
                              <a:gd name="T65" fmla="*/ 337 h 558"/>
                              <a:gd name="T66" fmla="*/ 366 w 366"/>
                              <a:gd name="T67" fmla="*/ 345 h 558"/>
                              <a:gd name="T68" fmla="*/ 344 w 366"/>
                              <a:gd name="T69" fmla="*/ 360 h 558"/>
                              <a:gd name="T70" fmla="*/ 325 w 366"/>
                              <a:gd name="T71" fmla="*/ 375 h 558"/>
                              <a:gd name="T72" fmla="*/ 292 w 366"/>
                              <a:gd name="T73" fmla="*/ 382 h 558"/>
                              <a:gd name="T74" fmla="*/ 262 w 366"/>
                              <a:gd name="T75" fmla="*/ 397 h 558"/>
                              <a:gd name="T76" fmla="*/ 243 w 366"/>
                              <a:gd name="T77" fmla="*/ 423 h 558"/>
                              <a:gd name="T78" fmla="*/ 224 w 366"/>
                              <a:gd name="T79" fmla="*/ 453 h 558"/>
                              <a:gd name="T80" fmla="*/ 209 w 366"/>
                              <a:gd name="T81" fmla="*/ 476 h 558"/>
                              <a:gd name="T82" fmla="*/ 194 w 366"/>
                              <a:gd name="T83" fmla="*/ 483 h 558"/>
                              <a:gd name="T84" fmla="*/ 183 w 366"/>
                              <a:gd name="T85" fmla="*/ 491 h 558"/>
                              <a:gd name="T86" fmla="*/ 172 w 366"/>
                              <a:gd name="T87" fmla="*/ 513 h 558"/>
                              <a:gd name="T88" fmla="*/ 146 w 366"/>
                              <a:gd name="T89" fmla="*/ 524 h 558"/>
                              <a:gd name="T90" fmla="*/ 127 w 366"/>
                              <a:gd name="T91" fmla="*/ 532 h 558"/>
                              <a:gd name="T92" fmla="*/ 101 w 366"/>
                              <a:gd name="T93" fmla="*/ 547 h 558"/>
                              <a:gd name="T94" fmla="*/ 75 w 366"/>
                              <a:gd name="T95" fmla="*/ 558 h 558"/>
                              <a:gd name="T96" fmla="*/ 56 w 366"/>
                              <a:gd name="T97" fmla="*/ 543 h 558"/>
                              <a:gd name="T98" fmla="*/ 41 w 366"/>
                              <a:gd name="T99" fmla="*/ 539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66" h="558">
                                <a:moveTo>
                                  <a:pt x="41" y="539"/>
                                </a:moveTo>
                                <a:lnTo>
                                  <a:pt x="37" y="532"/>
                                </a:lnTo>
                                <a:lnTo>
                                  <a:pt x="41" y="528"/>
                                </a:lnTo>
                                <a:lnTo>
                                  <a:pt x="45" y="517"/>
                                </a:lnTo>
                                <a:lnTo>
                                  <a:pt x="45" y="506"/>
                                </a:lnTo>
                                <a:lnTo>
                                  <a:pt x="48" y="498"/>
                                </a:lnTo>
                                <a:lnTo>
                                  <a:pt x="48" y="494"/>
                                </a:lnTo>
                                <a:lnTo>
                                  <a:pt x="45" y="487"/>
                                </a:lnTo>
                                <a:lnTo>
                                  <a:pt x="48" y="479"/>
                                </a:lnTo>
                                <a:lnTo>
                                  <a:pt x="48" y="472"/>
                                </a:lnTo>
                                <a:lnTo>
                                  <a:pt x="45" y="461"/>
                                </a:lnTo>
                                <a:lnTo>
                                  <a:pt x="56" y="442"/>
                                </a:lnTo>
                                <a:lnTo>
                                  <a:pt x="60" y="431"/>
                                </a:lnTo>
                                <a:lnTo>
                                  <a:pt x="63" y="416"/>
                                </a:lnTo>
                                <a:lnTo>
                                  <a:pt x="60" y="408"/>
                                </a:lnTo>
                                <a:lnTo>
                                  <a:pt x="56" y="393"/>
                                </a:lnTo>
                                <a:lnTo>
                                  <a:pt x="71" y="382"/>
                                </a:lnTo>
                                <a:lnTo>
                                  <a:pt x="82" y="371"/>
                                </a:lnTo>
                                <a:lnTo>
                                  <a:pt x="89" y="363"/>
                                </a:lnTo>
                                <a:lnTo>
                                  <a:pt x="93" y="348"/>
                                </a:lnTo>
                                <a:lnTo>
                                  <a:pt x="101" y="337"/>
                                </a:lnTo>
                                <a:lnTo>
                                  <a:pt x="104" y="322"/>
                                </a:lnTo>
                                <a:lnTo>
                                  <a:pt x="97" y="307"/>
                                </a:lnTo>
                                <a:lnTo>
                                  <a:pt x="93" y="292"/>
                                </a:lnTo>
                                <a:lnTo>
                                  <a:pt x="97" y="281"/>
                                </a:lnTo>
                                <a:lnTo>
                                  <a:pt x="104" y="270"/>
                                </a:lnTo>
                                <a:lnTo>
                                  <a:pt x="112" y="262"/>
                                </a:lnTo>
                                <a:lnTo>
                                  <a:pt x="112" y="247"/>
                                </a:lnTo>
                                <a:lnTo>
                                  <a:pt x="104" y="244"/>
                                </a:lnTo>
                                <a:lnTo>
                                  <a:pt x="97" y="240"/>
                                </a:lnTo>
                                <a:lnTo>
                                  <a:pt x="93" y="232"/>
                                </a:lnTo>
                                <a:lnTo>
                                  <a:pt x="89" y="229"/>
                                </a:lnTo>
                                <a:lnTo>
                                  <a:pt x="78" y="221"/>
                                </a:lnTo>
                                <a:lnTo>
                                  <a:pt x="75" y="214"/>
                                </a:lnTo>
                                <a:lnTo>
                                  <a:pt x="67" y="214"/>
                                </a:lnTo>
                                <a:lnTo>
                                  <a:pt x="52" y="217"/>
                                </a:lnTo>
                                <a:lnTo>
                                  <a:pt x="48" y="210"/>
                                </a:lnTo>
                                <a:lnTo>
                                  <a:pt x="41" y="202"/>
                                </a:lnTo>
                                <a:lnTo>
                                  <a:pt x="33" y="202"/>
                                </a:lnTo>
                                <a:lnTo>
                                  <a:pt x="22" y="199"/>
                                </a:lnTo>
                                <a:lnTo>
                                  <a:pt x="7" y="187"/>
                                </a:lnTo>
                                <a:lnTo>
                                  <a:pt x="3" y="165"/>
                                </a:lnTo>
                                <a:lnTo>
                                  <a:pt x="0" y="142"/>
                                </a:lnTo>
                                <a:lnTo>
                                  <a:pt x="0" y="124"/>
                                </a:lnTo>
                                <a:lnTo>
                                  <a:pt x="0" y="116"/>
                                </a:lnTo>
                                <a:lnTo>
                                  <a:pt x="3" y="101"/>
                                </a:lnTo>
                                <a:lnTo>
                                  <a:pt x="18" y="90"/>
                                </a:lnTo>
                                <a:lnTo>
                                  <a:pt x="18" y="71"/>
                                </a:lnTo>
                                <a:lnTo>
                                  <a:pt x="22" y="60"/>
                                </a:lnTo>
                                <a:lnTo>
                                  <a:pt x="30" y="49"/>
                                </a:lnTo>
                                <a:lnTo>
                                  <a:pt x="48" y="38"/>
                                </a:lnTo>
                                <a:lnTo>
                                  <a:pt x="56" y="34"/>
                                </a:lnTo>
                                <a:lnTo>
                                  <a:pt x="67" y="26"/>
                                </a:lnTo>
                                <a:lnTo>
                                  <a:pt x="82" y="26"/>
                                </a:lnTo>
                                <a:lnTo>
                                  <a:pt x="89" y="26"/>
                                </a:lnTo>
                                <a:lnTo>
                                  <a:pt x="93" y="15"/>
                                </a:lnTo>
                                <a:lnTo>
                                  <a:pt x="97" y="8"/>
                                </a:lnTo>
                                <a:lnTo>
                                  <a:pt x="119" y="8"/>
                                </a:lnTo>
                                <a:lnTo>
                                  <a:pt x="127" y="4"/>
                                </a:lnTo>
                                <a:lnTo>
                                  <a:pt x="134" y="4"/>
                                </a:lnTo>
                                <a:lnTo>
                                  <a:pt x="142" y="0"/>
                                </a:lnTo>
                                <a:lnTo>
                                  <a:pt x="149" y="8"/>
                                </a:lnTo>
                                <a:lnTo>
                                  <a:pt x="168" y="11"/>
                                </a:lnTo>
                                <a:lnTo>
                                  <a:pt x="191" y="15"/>
                                </a:lnTo>
                                <a:lnTo>
                                  <a:pt x="198" y="26"/>
                                </a:lnTo>
                                <a:lnTo>
                                  <a:pt x="213" y="26"/>
                                </a:lnTo>
                                <a:lnTo>
                                  <a:pt x="220" y="30"/>
                                </a:lnTo>
                                <a:lnTo>
                                  <a:pt x="224" y="38"/>
                                </a:lnTo>
                                <a:lnTo>
                                  <a:pt x="224" y="45"/>
                                </a:lnTo>
                                <a:lnTo>
                                  <a:pt x="213" y="49"/>
                                </a:lnTo>
                                <a:lnTo>
                                  <a:pt x="209" y="56"/>
                                </a:lnTo>
                                <a:lnTo>
                                  <a:pt x="220" y="68"/>
                                </a:lnTo>
                                <a:lnTo>
                                  <a:pt x="224" y="75"/>
                                </a:lnTo>
                                <a:lnTo>
                                  <a:pt x="232" y="86"/>
                                </a:lnTo>
                                <a:lnTo>
                                  <a:pt x="239" y="98"/>
                                </a:lnTo>
                                <a:lnTo>
                                  <a:pt x="235" y="105"/>
                                </a:lnTo>
                                <a:lnTo>
                                  <a:pt x="247" y="109"/>
                                </a:lnTo>
                                <a:lnTo>
                                  <a:pt x="250" y="113"/>
                                </a:lnTo>
                                <a:lnTo>
                                  <a:pt x="258" y="101"/>
                                </a:lnTo>
                                <a:lnTo>
                                  <a:pt x="265" y="98"/>
                                </a:lnTo>
                                <a:lnTo>
                                  <a:pt x="277" y="109"/>
                                </a:lnTo>
                                <a:lnTo>
                                  <a:pt x="284" y="120"/>
                                </a:lnTo>
                                <a:lnTo>
                                  <a:pt x="292" y="127"/>
                                </a:lnTo>
                                <a:lnTo>
                                  <a:pt x="295" y="135"/>
                                </a:lnTo>
                                <a:lnTo>
                                  <a:pt x="307" y="142"/>
                                </a:lnTo>
                                <a:lnTo>
                                  <a:pt x="322" y="142"/>
                                </a:lnTo>
                                <a:lnTo>
                                  <a:pt x="325" y="146"/>
                                </a:lnTo>
                                <a:lnTo>
                                  <a:pt x="325" y="154"/>
                                </a:lnTo>
                                <a:lnTo>
                                  <a:pt x="314" y="191"/>
                                </a:lnTo>
                                <a:lnTo>
                                  <a:pt x="322" y="210"/>
                                </a:lnTo>
                                <a:lnTo>
                                  <a:pt x="318" y="225"/>
                                </a:lnTo>
                                <a:lnTo>
                                  <a:pt x="314" y="232"/>
                                </a:lnTo>
                                <a:lnTo>
                                  <a:pt x="314" y="251"/>
                                </a:lnTo>
                                <a:lnTo>
                                  <a:pt x="314" y="266"/>
                                </a:lnTo>
                                <a:lnTo>
                                  <a:pt x="318" y="292"/>
                                </a:lnTo>
                                <a:lnTo>
                                  <a:pt x="318" y="303"/>
                                </a:lnTo>
                                <a:lnTo>
                                  <a:pt x="325" y="318"/>
                                </a:lnTo>
                                <a:lnTo>
                                  <a:pt x="333" y="330"/>
                                </a:lnTo>
                                <a:lnTo>
                                  <a:pt x="344" y="337"/>
                                </a:lnTo>
                                <a:lnTo>
                                  <a:pt x="348" y="337"/>
                                </a:lnTo>
                                <a:lnTo>
                                  <a:pt x="355" y="337"/>
                                </a:lnTo>
                                <a:lnTo>
                                  <a:pt x="366" y="345"/>
                                </a:lnTo>
                                <a:lnTo>
                                  <a:pt x="366" y="348"/>
                                </a:lnTo>
                                <a:lnTo>
                                  <a:pt x="355" y="352"/>
                                </a:lnTo>
                                <a:lnTo>
                                  <a:pt x="344" y="360"/>
                                </a:lnTo>
                                <a:lnTo>
                                  <a:pt x="336" y="360"/>
                                </a:lnTo>
                                <a:lnTo>
                                  <a:pt x="329" y="371"/>
                                </a:lnTo>
                                <a:lnTo>
                                  <a:pt x="325" y="375"/>
                                </a:lnTo>
                                <a:lnTo>
                                  <a:pt x="318" y="378"/>
                                </a:lnTo>
                                <a:lnTo>
                                  <a:pt x="307" y="386"/>
                                </a:lnTo>
                                <a:lnTo>
                                  <a:pt x="292" y="382"/>
                                </a:lnTo>
                                <a:lnTo>
                                  <a:pt x="284" y="386"/>
                                </a:lnTo>
                                <a:lnTo>
                                  <a:pt x="269" y="390"/>
                                </a:lnTo>
                                <a:lnTo>
                                  <a:pt x="262" y="397"/>
                                </a:lnTo>
                                <a:lnTo>
                                  <a:pt x="250" y="401"/>
                                </a:lnTo>
                                <a:lnTo>
                                  <a:pt x="239" y="408"/>
                                </a:lnTo>
                                <a:lnTo>
                                  <a:pt x="243" y="423"/>
                                </a:lnTo>
                                <a:lnTo>
                                  <a:pt x="235" y="435"/>
                                </a:lnTo>
                                <a:lnTo>
                                  <a:pt x="232" y="446"/>
                                </a:lnTo>
                                <a:lnTo>
                                  <a:pt x="224" y="453"/>
                                </a:lnTo>
                                <a:lnTo>
                                  <a:pt x="220" y="464"/>
                                </a:lnTo>
                                <a:lnTo>
                                  <a:pt x="217" y="472"/>
                                </a:lnTo>
                                <a:lnTo>
                                  <a:pt x="209" y="476"/>
                                </a:lnTo>
                                <a:lnTo>
                                  <a:pt x="205" y="479"/>
                                </a:lnTo>
                                <a:lnTo>
                                  <a:pt x="198" y="479"/>
                                </a:lnTo>
                                <a:lnTo>
                                  <a:pt x="194" y="483"/>
                                </a:lnTo>
                                <a:lnTo>
                                  <a:pt x="187" y="479"/>
                                </a:lnTo>
                                <a:lnTo>
                                  <a:pt x="187" y="487"/>
                                </a:lnTo>
                                <a:lnTo>
                                  <a:pt x="183" y="491"/>
                                </a:lnTo>
                                <a:lnTo>
                                  <a:pt x="179" y="494"/>
                                </a:lnTo>
                                <a:lnTo>
                                  <a:pt x="168" y="498"/>
                                </a:lnTo>
                                <a:lnTo>
                                  <a:pt x="172" y="513"/>
                                </a:lnTo>
                                <a:lnTo>
                                  <a:pt x="161" y="517"/>
                                </a:lnTo>
                                <a:lnTo>
                                  <a:pt x="153" y="524"/>
                                </a:lnTo>
                                <a:lnTo>
                                  <a:pt x="146" y="524"/>
                                </a:lnTo>
                                <a:lnTo>
                                  <a:pt x="138" y="528"/>
                                </a:lnTo>
                                <a:lnTo>
                                  <a:pt x="134" y="536"/>
                                </a:lnTo>
                                <a:lnTo>
                                  <a:pt x="127" y="532"/>
                                </a:lnTo>
                                <a:lnTo>
                                  <a:pt x="116" y="543"/>
                                </a:lnTo>
                                <a:lnTo>
                                  <a:pt x="112" y="543"/>
                                </a:lnTo>
                                <a:lnTo>
                                  <a:pt x="101" y="547"/>
                                </a:lnTo>
                                <a:lnTo>
                                  <a:pt x="89" y="554"/>
                                </a:lnTo>
                                <a:lnTo>
                                  <a:pt x="82" y="558"/>
                                </a:lnTo>
                                <a:lnTo>
                                  <a:pt x="75" y="558"/>
                                </a:lnTo>
                                <a:lnTo>
                                  <a:pt x="71" y="554"/>
                                </a:lnTo>
                                <a:lnTo>
                                  <a:pt x="60" y="543"/>
                                </a:lnTo>
                                <a:lnTo>
                                  <a:pt x="56" y="543"/>
                                </a:lnTo>
                                <a:lnTo>
                                  <a:pt x="48" y="539"/>
                                </a:lnTo>
                                <a:lnTo>
                                  <a:pt x="48" y="543"/>
                                </a:lnTo>
                                <a:lnTo>
                                  <a:pt x="41" y="539"/>
                                </a:lnTo>
                                <a:lnTo>
                                  <a:pt x="37" y="536"/>
                                </a:lnTo>
                                <a:lnTo>
                                  <a:pt x="41" y="53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7" name="Freeform 65"/>
                        <wps:cNvSpPr>
                          <a:spLocks/>
                        </wps:cNvSpPr>
                        <wps:spPr bwMode="auto">
                          <a:xfrm>
                            <a:off x="3363" y="2269"/>
                            <a:ext cx="179" cy="239"/>
                          </a:xfrm>
                          <a:custGeom>
                            <a:avLst/>
                            <a:gdLst>
                              <a:gd name="T0" fmla="*/ 22 w 179"/>
                              <a:gd name="T1" fmla="*/ 89 h 239"/>
                              <a:gd name="T2" fmla="*/ 30 w 179"/>
                              <a:gd name="T3" fmla="*/ 74 h 239"/>
                              <a:gd name="T4" fmla="*/ 48 w 179"/>
                              <a:gd name="T5" fmla="*/ 59 h 239"/>
                              <a:gd name="T6" fmla="*/ 30 w 179"/>
                              <a:gd name="T7" fmla="*/ 56 h 239"/>
                              <a:gd name="T8" fmla="*/ 18 w 179"/>
                              <a:gd name="T9" fmla="*/ 41 h 239"/>
                              <a:gd name="T10" fmla="*/ 0 w 179"/>
                              <a:gd name="T11" fmla="*/ 37 h 239"/>
                              <a:gd name="T12" fmla="*/ 4 w 179"/>
                              <a:gd name="T13" fmla="*/ 7 h 239"/>
                              <a:gd name="T14" fmla="*/ 18 w 179"/>
                              <a:gd name="T15" fmla="*/ 7 h 239"/>
                              <a:gd name="T16" fmla="*/ 45 w 179"/>
                              <a:gd name="T17" fmla="*/ 7 h 239"/>
                              <a:gd name="T18" fmla="*/ 67 w 179"/>
                              <a:gd name="T19" fmla="*/ 18 h 239"/>
                              <a:gd name="T20" fmla="*/ 86 w 179"/>
                              <a:gd name="T21" fmla="*/ 26 h 239"/>
                              <a:gd name="T22" fmla="*/ 97 w 179"/>
                              <a:gd name="T23" fmla="*/ 33 h 239"/>
                              <a:gd name="T24" fmla="*/ 123 w 179"/>
                              <a:gd name="T25" fmla="*/ 86 h 239"/>
                              <a:gd name="T26" fmla="*/ 131 w 179"/>
                              <a:gd name="T27" fmla="*/ 104 h 239"/>
                              <a:gd name="T28" fmla="*/ 149 w 179"/>
                              <a:gd name="T29" fmla="*/ 108 h 239"/>
                              <a:gd name="T30" fmla="*/ 179 w 179"/>
                              <a:gd name="T31" fmla="*/ 101 h 239"/>
                              <a:gd name="T32" fmla="*/ 108 w 179"/>
                              <a:gd name="T33" fmla="*/ 179 h 239"/>
                              <a:gd name="T34" fmla="*/ 101 w 179"/>
                              <a:gd name="T35" fmla="*/ 153 h 239"/>
                              <a:gd name="T36" fmla="*/ 93 w 179"/>
                              <a:gd name="T37" fmla="*/ 131 h 239"/>
                              <a:gd name="T38" fmla="*/ 86 w 179"/>
                              <a:gd name="T39" fmla="*/ 146 h 239"/>
                              <a:gd name="T40" fmla="*/ 78 w 179"/>
                              <a:gd name="T41" fmla="*/ 172 h 239"/>
                              <a:gd name="T42" fmla="*/ 97 w 179"/>
                              <a:gd name="T43" fmla="*/ 179 h 239"/>
                              <a:gd name="T44" fmla="*/ 108 w 179"/>
                              <a:gd name="T45" fmla="*/ 191 h 239"/>
                              <a:gd name="T46" fmla="*/ 75 w 179"/>
                              <a:gd name="T47" fmla="*/ 239 h 239"/>
                              <a:gd name="T48" fmla="*/ 52 w 179"/>
                              <a:gd name="T49" fmla="*/ 239 h 239"/>
                              <a:gd name="T50" fmla="*/ 41 w 179"/>
                              <a:gd name="T51" fmla="*/ 239 h 239"/>
                              <a:gd name="T52" fmla="*/ 26 w 179"/>
                              <a:gd name="T53" fmla="*/ 235 h 239"/>
                              <a:gd name="T54" fmla="*/ 22 w 179"/>
                              <a:gd name="T55" fmla="*/ 232 h 239"/>
                              <a:gd name="T56" fmla="*/ 15 w 179"/>
                              <a:gd name="T57" fmla="*/ 232 h 239"/>
                              <a:gd name="T58" fmla="*/ 11 w 179"/>
                              <a:gd name="T59" fmla="*/ 224 h 239"/>
                              <a:gd name="T60" fmla="*/ 18 w 179"/>
                              <a:gd name="T61" fmla="*/ 198 h 239"/>
                              <a:gd name="T62" fmla="*/ 11 w 179"/>
                              <a:gd name="T63" fmla="*/ 172 h 239"/>
                              <a:gd name="T64" fmla="*/ 18 w 179"/>
                              <a:gd name="T65" fmla="*/ 153 h 239"/>
                              <a:gd name="T66" fmla="*/ 11 w 179"/>
                              <a:gd name="T67" fmla="*/ 134 h 239"/>
                              <a:gd name="T68" fmla="*/ 11 w 179"/>
                              <a:gd name="T69" fmla="*/ 116 h 239"/>
                              <a:gd name="T70" fmla="*/ 18 w 179"/>
                              <a:gd name="T71" fmla="*/ 97 h 239"/>
                              <a:gd name="T72" fmla="*/ 11 w 179"/>
                              <a:gd name="T73" fmla="*/ 101 h 239"/>
                              <a:gd name="T74" fmla="*/ 0 w 179"/>
                              <a:gd name="T75" fmla="*/ 97 h 239"/>
                              <a:gd name="T76" fmla="*/ 11 w 179"/>
                              <a:gd name="T77" fmla="*/ 8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9" h="239">
                                <a:moveTo>
                                  <a:pt x="11" y="82"/>
                                </a:moveTo>
                                <a:lnTo>
                                  <a:pt x="22" y="89"/>
                                </a:lnTo>
                                <a:lnTo>
                                  <a:pt x="26" y="86"/>
                                </a:lnTo>
                                <a:lnTo>
                                  <a:pt x="30" y="74"/>
                                </a:lnTo>
                                <a:lnTo>
                                  <a:pt x="41" y="67"/>
                                </a:lnTo>
                                <a:lnTo>
                                  <a:pt x="48" y="59"/>
                                </a:lnTo>
                                <a:lnTo>
                                  <a:pt x="41" y="52"/>
                                </a:lnTo>
                                <a:lnTo>
                                  <a:pt x="30" y="56"/>
                                </a:lnTo>
                                <a:lnTo>
                                  <a:pt x="22" y="45"/>
                                </a:lnTo>
                                <a:lnTo>
                                  <a:pt x="18" y="41"/>
                                </a:lnTo>
                                <a:lnTo>
                                  <a:pt x="4" y="41"/>
                                </a:lnTo>
                                <a:lnTo>
                                  <a:pt x="0" y="37"/>
                                </a:lnTo>
                                <a:lnTo>
                                  <a:pt x="0" y="22"/>
                                </a:lnTo>
                                <a:lnTo>
                                  <a:pt x="4" y="7"/>
                                </a:lnTo>
                                <a:lnTo>
                                  <a:pt x="15" y="7"/>
                                </a:lnTo>
                                <a:lnTo>
                                  <a:pt x="18" y="7"/>
                                </a:lnTo>
                                <a:lnTo>
                                  <a:pt x="30" y="0"/>
                                </a:lnTo>
                                <a:lnTo>
                                  <a:pt x="45" y="7"/>
                                </a:lnTo>
                                <a:lnTo>
                                  <a:pt x="52" y="11"/>
                                </a:lnTo>
                                <a:lnTo>
                                  <a:pt x="67" y="18"/>
                                </a:lnTo>
                                <a:lnTo>
                                  <a:pt x="82" y="26"/>
                                </a:lnTo>
                                <a:lnTo>
                                  <a:pt x="86" y="26"/>
                                </a:lnTo>
                                <a:lnTo>
                                  <a:pt x="93" y="30"/>
                                </a:lnTo>
                                <a:lnTo>
                                  <a:pt x="97" y="33"/>
                                </a:lnTo>
                                <a:lnTo>
                                  <a:pt x="131" y="71"/>
                                </a:lnTo>
                                <a:lnTo>
                                  <a:pt x="123" y="86"/>
                                </a:lnTo>
                                <a:lnTo>
                                  <a:pt x="127" y="97"/>
                                </a:lnTo>
                                <a:lnTo>
                                  <a:pt x="131" y="104"/>
                                </a:lnTo>
                                <a:lnTo>
                                  <a:pt x="138" y="112"/>
                                </a:lnTo>
                                <a:lnTo>
                                  <a:pt x="149" y="108"/>
                                </a:lnTo>
                                <a:lnTo>
                                  <a:pt x="149" y="104"/>
                                </a:lnTo>
                                <a:lnTo>
                                  <a:pt x="179" y="101"/>
                                </a:lnTo>
                                <a:lnTo>
                                  <a:pt x="142" y="176"/>
                                </a:lnTo>
                                <a:lnTo>
                                  <a:pt x="108" y="179"/>
                                </a:lnTo>
                                <a:lnTo>
                                  <a:pt x="101" y="168"/>
                                </a:lnTo>
                                <a:lnTo>
                                  <a:pt x="101" y="153"/>
                                </a:lnTo>
                                <a:lnTo>
                                  <a:pt x="101" y="134"/>
                                </a:lnTo>
                                <a:lnTo>
                                  <a:pt x="93" y="131"/>
                                </a:lnTo>
                                <a:lnTo>
                                  <a:pt x="82" y="131"/>
                                </a:lnTo>
                                <a:lnTo>
                                  <a:pt x="86" y="146"/>
                                </a:lnTo>
                                <a:lnTo>
                                  <a:pt x="82" y="157"/>
                                </a:lnTo>
                                <a:lnTo>
                                  <a:pt x="78" y="172"/>
                                </a:lnTo>
                                <a:lnTo>
                                  <a:pt x="90" y="176"/>
                                </a:lnTo>
                                <a:lnTo>
                                  <a:pt x="97" y="179"/>
                                </a:lnTo>
                                <a:lnTo>
                                  <a:pt x="101" y="183"/>
                                </a:lnTo>
                                <a:lnTo>
                                  <a:pt x="108" y="191"/>
                                </a:lnTo>
                                <a:lnTo>
                                  <a:pt x="101" y="213"/>
                                </a:lnTo>
                                <a:lnTo>
                                  <a:pt x="75" y="239"/>
                                </a:lnTo>
                                <a:lnTo>
                                  <a:pt x="67" y="239"/>
                                </a:lnTo>
                                <a:lnTo>
                                  <a:pt x="52" y="239"/>
                                </a:lnTo>
                                <a:lnTo>
                                  <a:pt x="48" y="235"/>
                                </a:lnTo>
                                <a:lnTo>
                                  <a:pt x="41" y="239"/>
                                </a:lnTo>
                                <a:lnTo>
                                  <a:pt x="33" y="239"/>
                                </a:lnTo>
                                <a:lnTo>
                                  <a:pt x="26" y="235"/>
                                </a:lnTo>
                                <a:lnTo>
                                  <a:pt x="18" y="239"/>
                                </a:lnTo>
                                <a:lnTo>
                                  <a:pt x="22" y="232"/>
                                </a:lnTo>
                                <a:lnTo>
                                  <a:pt x="15" y="235"/>
                                </a:lnTo>
                                <a:lnTo>
                                  <a:pt x="15" y="232"/>
                                </a:lnTo>
                                <a:lnTo>
                                  <a:pt x="11" y="228"/>
                                </a:lnTo>
                                <a:lnTo>
                                  <a:pt x="11" y="224"/>
                                </a:lnTo>
                                <a:lnTo>
                                  <a:pt x="11" y="213"/>
                                </a:lnTo>
                                <a:lnTo>
                                  <a:pt x="18" y="198"/>
                                </a:lnTo>
                                <a:lnTo>
                                  <a:pt x="18" y="187"/>
                                </a:lnTo>
                                <a:lnTo>
                                  <a:pt x="11" y="172"/>
                                </a:lnTo>
                                <a:lnTo>
                                  <a:pt x="15" y="164"/>
                                </a:lnTo>
                                <a:lnTo>
                                  <a:pt x="18" y="153"/>
                                </a:lnTo>
                                <a:lnTo>
                                  <a:pt x="18" y="142"/>
                                </a:lnTo>
                                <a:lnTo>
                                  <a:pt x="11" y="134"/>
                                </a:lnTo>
                                <a:lnTo>
                                  <a:pt x="15" y="123"/>
                                </a:lnTo>
                                <a:lnTo>
                                  <a:pt x="11" y="116"/>
                                </a:lnTo>
                                <a:lnTo>
                                  <a:pt x="11" y="112"/>
                                </a:lnTo>
                                <a:lnTo>
                                  <a:pt x="18" y="97"/>
                                </a:lnTo>
                                <a:lnTo>
                                  <a:pt x="22" y="93"/>
                                </a:lnTo>
                                <a:lnTo>
                                  <a:pt x="11" y="101"/>
                                </a:lnTo>
                                <a:lnTo>
                                  <a:pt x="7" y="104"/>
                                </a:lnTo>
                                <a:lnTo>
                                  <a:pt x="0" y="97"/>
                                </a:lnTo>
                                <a:lnTo>
                                  <a:pt x="0" y="82"/>
                                </a:lnTo>
                                <a:lnTo>
                                  <a:pt x="11"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8" name="Freeform 66"/>
                        <wps:cNvSpPr>
                          <a:spLocks/>
                        </wps:cNvSpPr>
                        <wps:spPr bwMode="auto">
                          <a:xfrm>
                            <a:off x="3161" y="2081"/>
                            <a:ext cx="434" cy="292"/>
                          </a:xfrm>
                          <a:custGeom>
                            <a:avLst/>
                            <a:gdLst>
                              <a:gd name="T0" fmla="*/ 348 w 434"/>
                              <a:gd name="T1" fmla="*/ 274 h 292"/>
                              <a:gd name="T2" fmla="*/ 363 w 434"/>
                              <a:gd name="T3" fmla="*/ 262 h 292"/>
                              <a:gd name="T4" fmla="*/ 359 w 434"/>
                              <a:gd name="T5" fmla="*/ 229 h 292"/>
                              <a:gd name="T6" fmla="*/ 374 w 434"/>
                              <a:gd name="T7" fmla="*/ 199 h 292"/>
                              <a:gd name="T8" fmla="*/ 340 w 434"/>
                              <a:gd name="T9" fmla="*/ 206 h 292"/>
                              <a:gd name="T10" fmla="*/ 340 w 434"/>
                              <a:gd name="T11" fmla="*/ 233 h 292"/>
                              <a:gd name="T12" fmla="*/ 333 w 434"/>
                              <a:gd name="T13" fmla="*/ 262 h 292"/>
                              <a:gd name="T14" fmla="*/ 307 w 434"/>
                              <a:gd name="T15" fmla="*/ 274 h 292"/>
                              <a:gd name="T16" fmla="*/ 295 w 434"/>
                              <a:gd name="T17" fmla="*/ 210 h 292"/>
                              <a:gd name="T18" fmla="*/ 284 w 434"/>
                              <a:gd name="T19" fmla="*/ 184 h 292"/>
                              <a:gd name="T20" fmla="*/ 299 w 434"/>
                              <a:gd name="T21" fmla="*/ 173 h 292"/>
                              <a:gd name="T22" fmla="*/ 284 w 434"/>
                              <a:gd name="T23" fmla="*/ 158 h 292"/>
                              <a:gd name="T24" fmla="*/ 284 w 434"/>
                              <a:gd name="T25" fmla="*/ 173 h 292"/>
                              <a:gd name="T26" fmla="*/ 262 w 434"/>
                              <a:gd name="T27" fmla="*/ 173 h 292"/>
                              <a:gd name="T28" fmla="*/ 269 w 434"/>
                              <a:gd name="T29" fmla="*/ 154 h 292"/>
                              <a:gd name="T30" fmla="*/ 235 w 434"/>
                              <a:gd name="T31" fmla="*/ 154 h 292"/>
                              <a:gd name="T32" fmla="*/ 220 w 434"/>
                              <a:gd name="T33" fmla="*/ 176 h 292"/>
                              <a:gd name="T34" fmla="*/ 213 w 434"/>
                              <a:gd name="T35" fmla="*/ 191 h 292"/>
                              <a:gd name="T36" fmla="*/ 202 w 434"/>
                              <a:gd name="T37" fmla="*/ 188 h 292"/>
                              <a:gd name="T38" fmla="*/ 187 w 434"/>
                              <a:gd name="T39" fmla="*/ 199 h 292"/>
                              <a:gd name="T40" fmla="*/ 164 w 434"/>
                              <a:gd name="T41" fmla="*/ 199 h 292"/>
                              <a:gd name="T42" fmla="*/ 176 w 434"/>
                              <a:gd name="T43" fmla="*/ 184 h 292"/>
                              <a:gd name="T44" fmla="*/ 176 w 434"/>
                              <a:gd name="T45" fmla="*/ 161 h 292"/>
                              <a:gd name="T46" fmla="*/ 164 w 434"/>
                              <a:gd name="T47" fmla="*/ 105 h 292"/>
                              <a:gd name="T48" fmla="*/ 157 w 434"/>
                              <a:gd name="T49" fmla="*/ 116 h 292"/>
                              <a:gd name="T50" fmla="*/ 157 w 434"/>
                              <a:gd name="T51" fmla="*/ 146 h 292"/>
                              <a:gd name="T52" fmla="*/ 157 w 434"/>
                              <a:gd name="T53" fmla="*/ 154 h 292"/>
                              <a:gd name="T54" fmla="*/ 142 w 434"/>
                              <a:gd name="T55" fmla="*/ 146 h 292"/>
                              <a:gd name="T56" fmla="*/ 142 w 434"/>
                              <a:gd name="T57" fmla="*/ 101 h 292"/>
                              <a:gd name="T58" fmla="*/ 123 w 434"/>
                              <a:gd name="T59" fmla="*/ 105 h 292"/>
                              <a:gd name="T60" fmla="*/ 101 w 434"/>
                              <a:gd name="T61" fmla="*/ 94 h 292"/>
                              <a:gd name="T62" fmla="*/ 82 w 434"/>
                              <a:gd name="T63" fmla="*/ 98 h 292"/>
                              <a:gd name="T64" fmla="*/ 63 w 434"/>
                              <a:gd name="T65" fmla="*/ 98 h 292"/>
                              <a:gd name="T66" fmla="*/ 56 w 434"/>
                              <a:gd name="T67" fmla="*/ 113 h 292"/>
                              <a:gd name="T68" fmla="*/ 33 w 434"/>
                              <a:gd name="T69" fmla="*/ 116 h 292"/>
                              <a:gd name="T70" fmla="*/ 11 w 434"/>
                              <a:gd name="T71" fmla="*/ 113 h 292"/>
                              <a:gd name="T72" fmla="*/ 0 w 434"/>
                              <a:gd name="T73" fmla="*/ 98 h 292"/>
                              <a:gd name="T74" fmla="*/ 22 w 434"/>
                              <a:gd name="T75" fmla="*/ 68 h 292"/>
                              <a:gd name="T76" fmla="*/ 22 w 434"/>
                              <a:gd name="T77" fmla="*/ 49 h 292"/>
                              <a:gd name="T78" fmla="*/ 41 w 434"/>
                              <a:gd name="T79" fmla="*/ 57 h 292"/>
                              <a:gd name="T80" fmla="*/ 63 w 434"/>
                              <a:gd name="T81" fmla="*/ 53 h 292"/>
                              <a:gd name="T82" fmla="*/ 67 w 434"/>
                              <a:gd name="T83" fmla="*/ 45 h 292"/>
                              <a:gd name="T84" fmla="*/ 63 w 434"/>
                              <a:gd name="T85" fmla="*/ 23 h 292"/>
                              <a:gd name="T86" fmla="*/ 97 w 434"/>
                              <a:gd name="T87" fmla="*/ 12 h 292"/>
                              <a:gd name="T88" fmla="*/ 127 w 434"/>
                              <a:gd name="T89" fmla="*/ 8 h 292"/>
                              <a:gd name="T90" fmla="*/ 142 w 434"/>
                              <a:gd name="T91" fmla="*/ 0 h 292"/>
                              <a:gd name="T92" fmla="*/ 157 w 434"/>
                              <a:gd name="T93" fmla="*/ 0 h 292"/>
                              <a:gd name="T94" fmla="*/ 434 w 434"/>
                              <a:gd name="T95" fmla="*/ 128 h 292"/>
                              <a:gd name="T96" fmla="*/ 411 w 434"/>
                              <a:gd name="T97" fmla="*/ 214 h 292"/>
                              <a:gd name="T98" fmla="*/ 378 w 434"/>
                              <a:gd name="T99"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4" h="292">
                                <a:moveTo>
                                  <a:pt x="351" y="289"/>
                                </a:moveTo>
                                <a:lnTo>
                                  <a:pt x="348" y="274"/>
                                </a:lnTo>
                                <a:lnTo>
                                  <a:pt x="351" y="266"/>
                                </a:lnTo>
                                <a:lnTo>
                                  <a:pt x="363" y="262"/>
                                </a:lnTo>
                                <a:lnTo>
                                  <a:pt x="351" y="236"/>
                                </a:lnTo>
                                <a:lnTo>
                                  <a:pt x="359" y="229"/>
                                </a:lnTo>
                                <a:lnTo>
                                  <a:pt x="366" y="225"/>
                                </a:lnTo>
                                <a:lnTo>
                                  <a:pt x="374" y="199"/>
                                </a:lnTo>
                                <a:lnTo>
                                  <a:pt x="366" y="191"/>
                                </a:lnTo>
                                <a:lnTo>
                                  <a:pt x="340" y="206"/>
                                </a:lnTo>
                                <a:lnTo>
                                  <a:pt x="348" y="221"/>
                                </a:lnTo>
                                <a:lnTo>
                                  <a:pt x="340" y="233"/>
                                </a:lnTo>
                                <a:lnTo>
                                  <a:pt x="340" y="240"/>
                                </a:lnTo>
                                <a:lnTo>
                                  <a:pt x="333" y="262"/>
                                </a:lnTo>
                                <a:lnTo>
                                  <a:pt x="325" y="259"/>
                                </a:lnTo>
                                <a:lnTo>
                                  <a:pt x="307" y="274"/>
                                </a:lnTo>
                                <a:lnTo>
                                  <a:pt x="280" y="214"/>
                                </a:lnTo>
                                <a:lnTo>
                                  <a:pt x="295" y="210"/>
                                </a:lnTo>
                                <a:lnTo>
                                  <a:pt x="295" y="206"/>
                                </a:lnTo>
                                <a:lnTo>
                                  <a:pt x="284" y="184"/>
                                </a:lnTo>
                                <a:lnTo>
                                  <a:pt x="288" y="176"/>
                                </a:lnTo>
                                <a:lnTo>
                                  <a:pt x="299" y="173"/>
                                </a:lnTo>
                                <a:lnTo>
                                  <a:pt x="303" y="161"/>
                                </a:lnTo>
                                <a:lnTo>
                                  <a:pt x="284" y="158"/>
                                </a:lnTo>
                                <a:lnTo>
                                  <a:pt x="288" y="165"/>
                                </a:lnTo>
                                <a:lnTo>
                                  <a:pt x="284" y="173"/>
                                </a:lnTo>
                                <a:lnTo>
                                  <a:pt x="273" y="176"/>
                                </a:lnTo>
                                <a:lnTo>
                                  <a:pt x="262" y="173"/>
                                </a:lnTo>
                                <a:lnTo>
                                  <a:pt x="258" y="165"/>
                                </a:lnTo>
                                <a:lnTo>
                                  <a:pt x="269" y="154"/>
                                </a:lnTo>
                                <a:lnTo>
                                  <a:pt x="254" y="146"/>
                                </a:lnTo>
                                <a:lnTo>
                                  <a:pt x="235" y="154"/>
                                </a:lnTo>
                                <a:lnTo>
                                  <a:pt x="232" y="165"/>
                                </a:lnTo>
                                <a:lnTo>
                                  <a:pt x="220" y="176"/>
                                </a:lnTo>
                                <a:lnTo>
                                  <a:pt x="213" y="176"/>
                                </a:lnTo>
                                <a:lnTo>
                                  <a:pt x="213" y="191"/>
                                </a:lnTo>
                                <a:lnTo>
                                  <a:pt x="209" y="195"/>
                                </a:lnTo>
                                <a:lnTo>
                                  <a:pt x="202" y="188"/>
                                </a:lnTo>
                                <a:lnTo>
                                  <a:pt x="194" y="203"/>
                                </a:lnTo>
                                <a:lnTo>
                                  <a:pt x="187" y="199"/>
                                </a:lnTo>
                                <a:lnTo>
                                  <a:pt x="164" y="199"/>
                                </a:lnTo>
                                <a:lnTo>
                                  <a:pt x="172" y="195"/>
                                </a:lnTo>
                                <a:lnTo>
                                  <a:pt x="176" y="184"/>
                                </a:lnTo>
                                <a:lnTo>
                                  <a:pt x="168" y="176"/>
                                </a:lnTo>
                                <a:lnTo>
                                  <a:pt x="176" y="161"/>
                                </a:lnTo>
                                <a:lnTo>
                                  <a:pt x="164" y="128"/>
                                </a:lnTo>
                                <a:lnTo>
                                  <a:pt x="164" y="105"/>
                                </a:lnTo>
                                <a:lnTo>
                                  <a:pt x="153" y="90"/>
                                </a:lnTo>
                                <a:lnTo>
                                  <a:pt x="157" y="116"/>
                                </a:lnTo>
                                <a:lnTo>
                                  <a:pt x="149" y="135"/>
                                </a:lnTo>
                                <a:lnTo>
                                  <a:pt x="157" y="146"/>
                                </a:lnTo>
                                <a:lnTo>
                                  <a:pt x="161" y="158"/>
                                </a:lnTo>
                                <a:lnTo>
                                  <a:pt x="157" y="154"/>
                                </a:lnTo>
                                <a:lnTo>
                                  <a:pt x="138" y="161"/>
                                </a:lnTo>
                                <a:lnTo>
                                  <a:pt x="142" y="146"/>
                                </a:lnTo>
                                <a:lnTo>
                                  <a:pt x="138" y="128"/>
                                </a:lnTo>
                                <a:lnTo>
                                  <a:pt x="142" y="101"/>
                                </a:lnTo>
                                <a:lnTo>
                                  <a:pt x="131" y="101"/>
                                </a:lnTo>
                                <a:lnTo>
                                  <a:pt x="123" y="105"/>
                                </a:lnTo>
                                <a:lnTo>
                                  <a:pt x="108" y="101"/>
                                </a:lnTo>
                                <a:lnTo>
                                  <a:pt x="101" y="94"/>
                                </a:lnTo>
                                <a:lnTo>
                                  <a:pt x="97" y="98"/>
                                </a:lnTo>
                                <a:lnTo>
                                  <a:pt x="82" y="98"/>
                                </a:lnTo>
                                <a:lnTo>
                                  <a:pt x="71" y="101"/>
                                </a:lnTo>
                                <a:lnTo>
                                  <a:pt x="63" y="98"/>
                                </a:lnTo>
                                <a:lnTo>
                                  <a:pt x="60" y="109"/>
                                </a:lnTo>
                                <a:lnTo>
                                  <a:pt x="56" y="113"/>
                                </a:lnTo>
                                <a:lnTo>
                                  <a:pt x="45" y="116"/>
                                </a:lnTo>
                                <a:lnTo>
                                  <a:pt x="33" y="116"/>
                                </a:lnTo>
                                <a:lnTo>
                                  <a:pt x="22" y="113"/>
                                </a:lnTo>
                                <a:lnTo>
                                  <a:pt x="11" y="113"/>
                                </a:lnTo>
                                <a:lnTo>
                                  <a:pt x="3" y="109"/>
                                </a:lnTo>
                                <a:lnTo>
                                  <a:pt x="0" y="98"/>
                                </a:lnTo>
                                <a:lnTo>
                                  <a:pt x="11" y="75"/>
                                </a:lnTo>
                                <a:lnTo>
                                  <a:pt x="22" y="68"/>
                                </a:lnTo>
                                <a:lnTo>
                                  <a:pt x="15" y="64"/>
                                </a:lnTo>
                                <a:lnTo>
                                  <a:pt x="22" y="49"/>
                                </a:lnTo>
                                <a:lnTo>
                                  <a:pt x="37" y="53"/>
                                </a:lnTo>
                                <a:lnTo>
                                  <a:pt x="41" y="57"/>
                                </a:lnTo>
                                <a:lnTo>
                                  <a:pt x="60" y="68"/>
                                </a:lnTo>
                                <a:lnTo>
                                  <a:pt x="63" y="53"/>
                                </a:lnTo>
                                <a:lnTo>
                                  <a:pt x="75" y="57"/>
                                </a:lnTo>
                                <a:lnTo>
                                  <a:pt x="67" y="45"/>
                                </a:lnTo>
                                <a:lnTo>
                                  <a:pt x="75" y="34"/>
                                </a:lnTo>
                                <a:lnTo>
                                  <a:pt x="63" y="23"/>
                                </a:lnTo>
                                <a:lnTo>
                                  <a:pt x="89" y="8"/>
                                </a:lnTo>
                                <a:lnTo>
                                  <a:pt x="97" y="12"/>
                                </a:lnTo>
                                <a:lnTo>
                                  <a:pt x="116" y="8"/>
                                </a:lnTo>
                                <a:lnTo>
                                  <a:pt x="127" y="8"/>
                                </a:lnTo>
                                <a:lnTo>
                                  <a:pt x="134" y="12"/>
                                </a:lnTo>
                                <a:lnTo>
                                  <a:pt x="142" y="0"/>
                                </a:lnTo>
                                <a:lnTo>
                                  <a:pt x="149" y="4"/>
                                </a:lnTo>
                                <a:lnTo>
                                  <a:pt x="157" y="0"/>
                                </a:lnTo>
                                <a:lnTo>
                                  <a:pt x="168" y="4"/>
                                </a:lnTo>
                                <a:lnTo>
                                  <a:pt x="434" y="128"/>
                                </a:lnTo>
                                <a:lnTo>
                                  <a:pt x="423" y="169"/>
                                </a:lnTo>
                                <a:lnTo>
                                  <a:pt x="411" y="214"/>
                                </a:lnTo>
                                <a:lnTo>
                                  <a:pt x="393" y="251"/>
                                </a:lnTo>
                                <a:lnTo>
                                  <a:pt x="378" y="292"/>
                                </a:lnTo>
                                <a:lnTo>
                                  <a:pt x="351" y="28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09" name="Freeform 67"/>
                        <wps:cNvSpPr>
                          <a:spLocks/>
                        </wps:cNvSpPr>
                        <wps:spPr bwMode="auto">
                          <a:xfrm>
                            <a:off x="3213" y="2036"/>
                            <a:ext cx="45" cy="42"/>
                          </a:xfrm>
                          <a:custGeom>
                            <a:avLst/>
                            <a:gdLst>
                              <a:gd name="T0" fmla="*/ 0 w 45"/>
                              <a:gd name="T1" fmla="*/ 38 h 42"/>
                              <a:gd name="T2" fmla="*/ 4 w 45"/>
                              <a:gd name="T3" fmla="*/ 19 h 42"/>
                              <a:gd name="T4" fmla="*/ 15 w 45"/>
                              <a:gd name="T5" fmla="*/ 12 h 42"/>
                              <a:gd name="T6" fmla="*/ 23 w 45"/>
                              <a:gd name="T7" fmla="*/ 4 h 42"/>
                              <a:gd name="T8" fmla="*/ 45 w 45"/>
                              <a:gd name="T9" fmla="*/ 0 h 42"/>
                              <a:gd name="T10" fmla="*/ 45 w 45"/>
                              <a:gd name="T11" fmla="*/ 15 h 42"/>
                              <a:gd name="T12" fmla="*/ 34 w 45"/>
                              <a:gd name="T13" fmla="*/ 27 h 42"/>
                              <a:gd name="T14" fmla="*/ 30 w 45"/>
                              <a:gd name="T15" fmla="*/ 38 h 42"/>
                              <a:gd name="T16" fmla="*/ 15 w 45"/>
                              <a:gd name="T17" fmla="*/ 42 h 42"/>
                              <a:gd name="T18" fmla="*/ 4 w 45"/>
                              <a:gd name="T19" fmla="*/ 42 h 42"/>
                              <a:gd name="T20" fmla="*/ 0 w 45"/>
                              <a:gd name="T21"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42">
                                <a:moveTo>
                                  <a:pt x="0" y="38"/>
                                </a:moveTo>
                                <a:lnTo>
                                  <a:pt x="4" y="19"/>
                                </a:lnTo>
                                <a:lnTo>
                                  <a:pt x="15" y="12"/>
                                </a:lnTo>
                                <a:lnTo>
                                  <a:pt x="23" y="4"/>
                                </a:lnTo>
                                <a:lnTo>
                                  <a:pt x="45" y="0"/>
                                </a:lnTo>
                                <a:lnTo>
                                  <a:pt x="45" y="15"/>
                                </a:lnTo>
                                <a:lnTo>
                                  <a:pt x="34" y="27"/>
                                </a:lnTo>
                                <a:lnTo>
                                  <a:pt x="30" y="38"/>
                                </a:lnTo>
                                <a:lnTo>
                                  <a:pt x="15" y="42"/>
                                </a:lnTo>
                                <a:lnTo>
                                  <a:pt x="4" y="42"/>
                                </a:lnTo>
                                <a:lnTo>
                                  <a:pt x="0"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0" name="Freeform 68"/>
                        <wps:cNvSpPr>
                          <a:spLocks/>
                        </wps:cNvSpPr>
                        <wps:spPr bwMode="auto">
                          <a:xfrm>
                            <a:off x="3262" y="2010"/>
                            <a:ext cx="41" cy="71"/>
                          </a:xfrm>
                          <a:custGeom>
                            <a:avLst/>
                            <a:gdLst>
                              <a:gd name="T0" fmla="*/ 3 w 41"/>
                              <a:gd name="T1" fmla="*/ 68 h 71"/>
                              <a:gd name="T2" fmla="*/ 7 w 41"/>
                              <a:gd name="T3" fmla="*/ 71 h 71"/>
                              <a:gd name="T4" fmla="*/ 18 w 41"/>
                              <a:gd name="T5" fmla="*/ 68 h 71"/>
                              <a:gd name="T6" fmla="*/ 33 w 41"/>
                              <a:gd name="T7" fmla="*/ 64 h 71"/>
                              <a:gd name="T8" fmla="*/ 30 w 41"/>
                              <a:gd name="T9" fmla="*/ 53 h 71"/>
                              <a:gd name="T10" fmla="*/ 22 w 41"/>
                              <a:gd name="T11" fmla="*/ 45 h 71"/>
                              <a:gd name="T12" fmla="*/ 18 w 41"/>
                              <a:gd name="T13" fmla="*/ 38 h 71"/>
                              <a:gd name="T14" fmla="*/ 33 w 41"/>
                              <a:gd name="T15" fmla="*/ 26 h 71"/>
                              <a:gd name="T16" fmla="*/ 41 w 41"/>
                              <a:gd name="T17" fmla="*/ 23 h 71"/>
                              <a:gd name="T18" fmla="*/ 33 w 41"/>
                              <a:gd name="T19" fmla="*/ 19 h 71"/>
                              <a:gd name="T20" fmla="*/ 26 w 41"/>
                              <a:gd name="T21" fmla="*/ 19 h 71"/>
                              <a:gd name="T22" fmla="*/ 22 w 41"/>
                              <a:gd name="T23" fmla="*/ 11 h 71"/>
                              <a:gd name="T24" fmla="*/ 37 w 41"/>
                              <a:gd name="T25" fmla="*/ 4 h 71"/>
                              <a:gd name="T26" fmla="*/ 33 w 41"/>
                              <a:gd name="T27" fmla="*/ 0 h 71"/>
                              <a:gd name="T28" fmla="*/ 30 w 41"/>
                              <a:gd name="T29" fmla="*/ 0 h 71"/>
                              <a:gd name="T30" fmla="*/ 22 w 41"/>
                              <a:gd name="T31" fmla="*/ 0 h 71"/>
                              <a:gd name="T32" fmla="*/ 15 w 41"/>
                              <a:gd name="T33" fmla="*/ 4 h 71"/>
                              <a:gd name="T34" fmla="*/ 3 w 41"/>
                              <a:gd name="T35" fmla="*/ 11 h 71"/>
                              <a:gd name="T36" fmla="*/ 0 w 41"/>
                              <a:gd name="T37" fmla="*/ 15 h 71"/>
                              <a:gd name="T38" fmla="*/ 7 w 41"/>
                              <a:gd name="T39" fmla="*/ 15 h 71"/>
                              <a:gd name="T40" fmla="*/ 3 w 41"/>
                              <a:gd name="T41" fmla="*/ 26 h 71"/>
                              <a:gd name="T42" fmla="*/ 3 w 41"/>
                              <a:gd name="T43" fmla="*/ 38 h 71"/>
                              <a:gd name="T44" fmla="*/ 11 w 41"/>
                              <a:gd name="T45" fmla="*/ 53 h 71"/>
                              <a:gd name="T46" fmla="*/ 7 w 41"/>
                              <a:gd name="T47" fmla="*/ 60 h 71"/>
                              <a:gd name="T48" fmla="*/ 0 w 41"/>
                              <a:gd name="T49" fmla="*/ 64 h 71"/>
                              <a:gd name="T50" fmla="*/ 3 w 41"/>
                              <a:gd name="T51" fmla="*/ 6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71">
                                <a:moveTo>
                                  <a:pt x="3" y="68"/>
                                </a:moveTo>
                                <a:lnTo>
                                  <a:pt x="7" y="71"/>
                                </a:lnTo>
                                <a:lnTo>
                                  <a:pt x="18" y="68"/>
                                </a:lnTo>
                                <a:lnTo>
                                  <a:pt x="33" y="64"/>
                                </a:lnTo>
                                <a:lnTo>
                                  <a:pt x="30" y="53"/>
                                </a:lnTo>
                                <a:lnTo>
                                  <a:pt x="22" y="45"/>
                                </a:lnTo>
                                <a:lnTo>
                                  <a:pt x="18" y="38"/>
                                </a:lnTo>
                                <a:lnTo>
                                  <a:pt x="33" y="26"/>
                                </a:lnTo>
                                <a:lnTo>
                                  <a:pt x="41" y="23"/>
                                </a:lnTo>
                                <a:lnTo>
                                  <a:pt x="33" y="19"/>
                                </a:lnTo>
                                <a:lnTo>
                                  <a:pt x="26" y="19"/>
                                </a:lnTo>
                                <a:lnTo>
                                  <a:pt x="22" y="11"/>
                                </a:lnTo>
                                <a:lnTo>
                                  <a:pt x="37" y="4"/>
                                </a:lnTo>
                                <a:lnTo>
                                  <a:pt x="33" y="0"/>
                                </a:lnTo>
                                <a:lnTo>
                                  <a:pt x="30" y="0"/>
                                </a:lnTo>
                                <a:lnTo>
                                  <a:pt x="22" y="0"/>
                                </a:lnTo>
                                <a:lnTo>
                                  <a:pt x="15" y="4"/>
                                </a:lnTo>
                                <a:lnTo>
                                  <a:pt x="3" y="11"/>
                                </a:lnTo>
                                <a:lnTo>
                                  <a:pt x="0" y="15"/>
                                </a:lnTo>
                                <a:lnTo>
                                  <a:pt x="7" y="15"/>
                                </a:lnTo>
                                <a:lnTo>
                                  <a:pt x="3" y="26"/>
                                </a:lnTo>
                                <a:lnTo>
                                  <a:pt x="3" y="38"/>
                                </a:lnTo>
                                <a:lnTo>
                                  <a:pt x="11" y="53"/>
                                </a:lnTo>
                                <a:lnTo>
                                  <a:pt x="7" y="60"/>
                                </a:lnTo>
                                <a:lnTo>
                                  <a:pt x="0" y="64"/>
                                </a:lnTo>
                                <a:lnTo>
                                  <a:pt x="3" y="6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1" name="Freeform 69"/>
                        <wps:cNvSpPr>
                          <a:spLocks/>
                        </wps:cNvSpPr>
                        <wps:spPr bwMode="auto">
                          <a:xfrm>
                            <a:off x="3329" y="2299"/>
                            <a:ext cx="15" cy="18"/>
                          </a:xfrm>
                          <a:custGeom>
                            <a:avLst/>
                            <a:gdLst>
                              <a:gd name="T0" fmla="*/ 4 w 15"/>
                              <a:gd name="T1" fmla="*/ 0 h 18"/>
                              <a:gd name="T2" fmla="*/ 0 w 15"/>
                              <a:gd name="T3" fmla="*/ 11 h 18"/>
                              <a:gd name="T4" fmla="*/ 8 w 15"/>
                              <a:gd name="T5" fmla="*/ 18 h 18"/>
                              <a:gd name="T6" fmla="*/ 15 w 15"/>
                              <a:gd name="T7" fmla="*/ 18 h 18"/>
                              <a:gd name="T8" fmla="*/ 15 w 15"/>
                              <a:gd name="T9" fmla="*/ 11 h 18"/>
                              <a:gd name="T10" fmla="*/ 8 w 15"/>
                              <a:gd name="T11" fmla="*/ 3 h 18"/>
                              <a:gd name="T12" fmla="*/ 8 w 15"/>
                              <a:gd name="T13" fmla="*/ 3 h 18"/>
                              <a:gd name="T14" fmla="*/ 4 w 15"/>
                              <a:gd name="T15" fmla="*/ 0 h 18"/>
                              <a:gd name="T16" fmla="*/ 4 w 15"/>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8">
                                <a:moveTo>
                                  <a:pt x="4" y="0"/>
                                </a:moveTo>
                                <a:lnTo>
                                  <a:pt x="0" y="11"/>
                                </a:lnTo>
                                <a:lnTo>
                                  <a:pt x="8" y="18"/>
                                </a:lnTo>
                                <a:lnTo>
                                  <a:pt x="15" y="18"/>
                                </a:lnTo>
                                <a:lnTo>
                                  <a:pt x="15" y="11"/>
                                </a:lnTo>
                                <a:lnTo>
                                  <a:pt x="8" y="3"/>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2" name="Freeform 70"/>
                        <wps:cNvSpPr>
                          <a:spLocks/>
                        </wps:cNvSpPr>
                        <wps:spPr bwMode="auto">
                          <a:xfrm>
                            <a:off x="3280" y="2246"/>
                            <a:ext cx="15" cy="8"/>
                          </a:xfrm>
                          <a:custGeom>
                            <a:avLst/>
                            <a:gdLst>
                              <a:gd name="T0" fmla="*/ 8 w 15"/>
                              <a:gd name="T1" fmla="*/ 0 h 8"/>
                              <a:gd name="T2" fmla="*/ 0 w 15"/>
                              <a:gd name="T3" fmla="*/ 0 h 8"/>
                              <a:gd name="T4" fmla="*/ 15 w 15"/>
                              <a:gd name="T5" fmla="*/ 8 h 8"/>
                              <a:gd name="T6" fmla="*/ 15 w 15"/>
                              <a:gd name="T7" fmla="*/ 4 h 8"/>
                              <a:gd name="T8" fmla="*/ 15 w 15"/>
                              <a:gd name="T9" fmla="*/ 4 h 8"/>
                              <a:gd name="T10" fmla="*/ 12 w 15"/>
                              <a:gd name="T11" fmla="*/ 0 h 8"/>
                              <a:gd name="T12" fmla="*/ 12 w 15"/>
                              <a:gd name="T13" fmla="*/ 0 h 8"/>
                              <a:gd name="T14" fmla="*/ 8 w 15"/>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8">
                                <a:moveTo>
                                  <a:pt x="8" y="0"/>
                                </a:moveTo>
                                <a:lnTo>
                                  <a:pt x="0" y="0"/>
                                </a:lnTo>
                                <a:lnTo>
                                  <a:pt x="15" y="8"/>
                                </a:lnTo>
                                <a:lnTo>
                                  <a:pt x="15" y="4"/>
                                </a:lnTo>
                                <a:lnTo>
                                  <a:pt x="12" y="0"/>
                                </a:lnTo>
                                <a:lnTo>
                                  <a:pt x="8"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3" name="Freeform 71"/>
                        <wps:cNvSpPr>
                          <a:spLocks/>
                        </wps:cNvSpPr>
                        <wps:spPr bwMode="auto">
                          <a:xfrm>
                            <a:off x="3280" y="2201"/>
                            <a:ext cx="4" cy="11"/>
                          </a:xfrm>
                          <a:custGeom>
                            <a:avLst/>
                            <a:gdLst>
                              <a:gd name="T0" fmla="*/ 0 w 4"/>
                              <a:gd name="T1" fmla="*/ 11 h 11"/>
                              <a:gd name="T2" fmla="*/ 0 w 4"/>
                              <a:gd name="T3" fmla="*/ 4 h 11"/>
                              <a:gd name="T4" fmla="*/ 0 w 4"/>
                              <a:gd name="T5" fmla="*/ 0 h 11"/>
                              <a:gd name="T6" fmla="*/ 4 w 4"/>
                              <a:gd name="T7" fmla="*/ 11 h 11"/>
                              <a:gd name="T8" fmla="*/ 0 w 4"/>
                              <a:gd name="T9" fmla="*/ 11 h 11"/>
                            </a:gdLst>
                            <a:ahLst/>
                            <a:cxnLst>
                              <a:cxn ang="0">
                                <a:pos x="T0" y="T1"/>
                              </a:cxn>
                              <a:cxn ang="0">
                                <a:pos x="T2" y="T3"/>
                              </a:cxn>
                              <a:cxn ang="0">
                                <a:pos x="T4" y="T5"/>
                              </a:cxn>
                              <a:cxn ang="0">
                                <a:pos x="T6" y="T7"/>
                              </a:cxn>
                              <a:cxn ang="0">
                                <a:pos x="T8" y="T9"/>
                              </a:cxn>
                            </a:cxnLst>
                            <a:rect l="0" t="0" r="r" b="b"/>
                            <a:pathLst>
                              <a:path w="4" h="11">
                                <a:moveTo>
                                  <a:pt x="0" y="11"/>
                                </a:moveTo>
                                <a:lnTo>
                                  <a:pt x="0" y="4"/>
                                </a:lnTo>
                                <a:lnTo>
                                  <a:pt x="0" y="0"/>
                                </a:lnTo>
                                <a:lnTo>
                                  <a:pt x="4"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4" name="Freeform 72"/>
                        <wps:cNvSpPr>
                          <a:spLocks/>
                        </wps:cNvSpPr>
                        <wps:spPr bwMode="auto">
                          <a:xfrm>
                            <a:off x="3265" y="2212"/>
                            <a:ext cx="8" cy="8"/>
                          </a:xfrm>
                          <a:custGeom>
                            <a:avLst/>
                            <a:gdLst>
                              <a:gd name="T0" fmla="*/ 8 w 8"/>
                              <a:gd name="T1" fmla="*/ 8 h 8"/>
                              <a:gd name="T2" fmla="*/ 0 w 8"/>
                              <a:gd name="T3" fmla="*/ 0 h 8"/>
                              <a:gd name="T4" fmla="*/ 4 w 8"/>
                              <a:gd name="T5" fmla="*/ 0 h 8"/>
                              <a:gd name="T6" fmla="*/ 8 w 8"/>
                              <a:gd name="T7" fmla="*/ 8 h 8"/>
                            </a:gdLst>
                            <a:ahLst/>
                            <a:cxnLst>
                              <a:cxn ang="0">
                                <a:pos x="T0" y="T1"/>
                              </a:cxn>
                              <a:cxn ang="0">
                                <a:pos x="T2" y="T3"/>
                              </a:cxn>
                              <a:cxn ang="0">
                                <a:pos x="T4" y="T5"/>
                              </a:cxn>
                              <a:cxn ang="0">
                                <a:pos x="T6" y="T7"/>
                              </a:cxn>
                            </a:cxnLst>
                            <a:rect l="0" t="0" r="r" b="b"/>
                            <a:pathLst>
                              <a:path w="8" h="8">
                                <a:moveTo>
                                  <a:pt x="8" y="8"/>
                                </a:moveTo>
                                <a:lnTo>
                                  <a:pt x="0" y="0"/>
                                </a:lnTo>
                                <a:lnTo>
                                  <a:pt x="4" y="0"/>
                                </a:lnTo>
                                <a:lnTo>
                                  <a:pt x="8"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5" name="Freeform 73"/>
                        <wps:cNvSpPr>
                          <a:spLocks/>
                        </wps:cNvSpPr>
                        <wps:spPr bwMode="auto">
                          <a:xfrm>
                            <a:off x="3329" y="1917"/>
                            <a:ext cx="292" cy="292"/>
                          </a:xfrm>
                          <a:custGeom>
                            <a:avLst/>
                            <a:gdLst>
                              <a:gd name="T0" fmla="*/ 4 w 292"/>
                              <a:gd name="T1" fmla="*/ 161 h 292"/>
                              <a:gd name="T2" fmla="*/ 8 w 292"/>
                              <a:gd name="T3" fmla="*/ 138 h 292"/>
                              <a:gd name="T4" fmla="*/ 15 w 292"/>
                              <a:gd name="T5" fmla="*/ 134 h 292"/>
                              <a:gd name="T6" fmla="*/ 41 w 292"/>
                              <a:gd name="T7" fmla="*/ 75 h 292"/>
                              <a:gd name="T8" fmla="*/ 64 w 292"/>
                              <a:gd name="T9" fmla="*/ 78 h 292"/>
                              <a:gd name="T10" fmla="*/ 82 w 292"/>
                              <a:gd name="T11" fmla="*/ 56 h 292"/>
                              <a:gd name="T12" fmla="*/ 97 w 292"/>
                              <a:gd name="T13" fmla="*/ 56 h 292"/>
                              <a:gd name="T14" fmla="*/ 105 w 292"/>
                              <a:gd name="T15" fmla="*/ 41 h 292"/>
                              <a:gd name="T16" fmla="*/ 135 w 292"/>
                              <a:gd name="T17" fmla="*/ 18 h 292"/>
                              <a:gd name="T18" fmla="*/ 172 w 292"/>
                              <a:gd name="T19" fmla="*/ 0 h 292"/>
                              <a:gd name="T20" fmla="*/ 198 w 292"/>
                              <a:gd name="T21" fmla="*/ 7 h 292"/>
                              <a:gd name="T22" fmla="*/ 247 w 292"/>
                              <a:gd name="T23" fmla="*/ 15 h 292"/>
                              <a:gd name="T24" fmla="*/ 243 w 292"/>
                              <a:gd name="T25" fmla="*/ 41 h 292"/>
                              <a:gd name="T26" fmla="*/ 221 w 292"/>
                              <a:gd name="T27" fmla="*/ 63 h 292"/>
                              <a:gd name="T28" fmla="*/ 232 w 292"/>
                              <a:gd name="T29" fmla="*/ 82 h 292"/>
                              <a:gd name="T30" fmla="*/ 251 w 292"/>
                              <a:gd name="T31" fmla="*/ 89 h 292"/>
                              <a:gd name="T32" fmla="*/ 243 w 292"/>
                              <a:gd name="T33" fmla="*/ 104 h 292"/>
                              <a:gd name="T34" fmla="*/ 236 w 292"/>
                              <a:gd name="T35" fmla="*/ 108 h 292"/>
                              <a:gd name="T36" fmla="*/ 225 w 292"/>
                              <a:gd name="T37" fmla="*/ 138 h 292"/>
                              <a:gd name="T38" fmla="*/ 247 w 292"/>
                              <a:gd name="T39" fmla="*/ 123 h 292"/>
                              <a:gd name="T40" fmla="*/ 266 w 292"/>
                              <a:gd name="T41" fmla="*/ 123 h 292"/>
                              <a:gd name="T42" fmla="*/ 262 w 292"/>
                              <a:gd name="T43" fmla="*/ 108 h 292"/>
                              <a:gd name="T44" fmla="*/ 255 w 292"/>
                              <a:gd name="T45" fmla="*/ 97 h 292"/>
                              <a:gd name="T46" fmla="*/ 273 w 292"/>
                              <a:gd name="T47" fmla="*/ 104 h 292"/>
                              <a:gd name="T48" fmla="*/ 292 w 292"/>
                              <a:gd name="T49" fmla="*/ 157 h 292"/>
                              <a:gd name="T50" fmla="*/ 277 w 292"/>
                              <a:gd name="T51" fmla="*/ 243 h 292"/>
                              <a:gd name="T52" fmla="*/ 150 w 292"/>
                              <a:gd name="T53" fmla="*/ 149 h 292"/>
                              <a:gd name="T54" fmla="*/ 172 w 292"/>
                              <a:gd name="T55" fmla="*/ 67 h 292"/>
                              <a:gd name="T56" fmla="*/ 67 w 292"/>
                              <a:gd name="T57" fmla="*/ 146 h 292"/>
                              <a:gd name="T58" fmla="*/ 34 w 292"/>
                              <a:gd name="T59" fmla="*/ 127 h 292"/>
                              <a:gd name="T60" fmla="*/ 19 w 292"/>
                              <a:gd name="T61" fmla="*/ 164 h 292"/>
                              <a:gd name="T62" fmla="*/ 11 w 292"/>
                              <a:gd name="T63"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2" h="292">
                                <a:moveTo>
                                  <a:pt x="11" y="149"/>
                                </a:moveTo>
                                <a:lnTo>
                                  <a:pt x="4" y="161"/>
                                </a:lnTo>
                                <a:lnTo>
                                  <a:pt x="4" y="153"/>
                                </a:lnTo>
                                <a:lnTo>
                                  <a:pt x="8" y="138"/>
                                </a:lnTo>
                                <a:lnTo>
                                  <a:pt x="19" y="138"/>
                                </a:lnTo>
                                <a:lnTo>
                                  <a:pt x="15" y="134"/>
                                </a:lnTo>
                                <a:lnTo>
                                  <a:pt x="11" y="123"/>
                                </a:lnTo>
                                <a:lnTo>
                                  <a:pt x="41" y="75"/>
                                </a:lnTo>
                                <a:lnTo>
                                  <a:pt x="56" y="78"/>
                                </a:lnTo>
                                <a:lnTo>
                                  <a:pt x="64" y="78"/>
                                </a:lnTo>
                                <a:lnTo>
                                  <a:pt x="67" y="75"/>
                                </a:lnTo>
                                <a:lnTo>
                                  <a:pt x="82" y="56"/>
                                </a:lnTo>
                                <a:lnTo>
                                  <a:pt x="94" y="63"/>
                                </a:lnTo>
                                <a:lnTo>
                                  <a:pt x="97" y="56"/>
                                </a:lnTo>
                                <a:lnTo>
                                  <a:pt x="97" y="52"/>
                                </a:lnTo>
                                <a:lnTo>
                                  <a:pt x="105" y="41"/>
                                </a:lnTo>
                                <a:lnTo>
                                  <a:pt x="112" y="41"/>
                                </a:lnTo>
                                <a:lnTo>
                                  <a:pt x="135" y="18"/>
                                </a:lnTo>
                                <a:lnTo>
                                  <a:pt x="154" y="11"/>
                                </a:lnTo>
                                <a:lnTo>
                                  <a:pt x="172" y="0"/>
                                </a:lnTo>
                                <a:lnTo>
                                  <a:pt x="191" y="3"/>
                                </a:lnTo>
                                <a:lnTo>
                                  <a:pt x="198" y="7"/>
                                </a:lnTo>
                                <a:lnTo>
                                  <a:pt x="221" y="3"/>
                                </a:lnTo>
                                <a:lnTo>
                                  <a:pt x="247" y="15"/>
                                </a:lnTo>
                                <a:lnTo>
                                  <a:pt x="247" y="33"/>
                                </a:lnTo>
                                <a:lnTo>
                                  <a:pt x="243" y="41"/>
                                </a:lnTo>
                                <a:lnTo>
                                  <a:pt x="232" y="48"/>
                                </a:lnTo>
                                <a:lnTo>
                                  <a:pt x="221" y="63"/>
                                </a:lnTo>
                                <a:lnTo>
                                  <a:pt x="225" y="71"/>
                                </a:lnTo>
                                <a:lnTo>
                                  <a:pt x="232" y="82"/>
                                </a:lnTo>
                                <a:lnTo>
                                  <a:pt x="240" y="89"/>
                                </a:lnTo>
                                <a:lnTo>
                                  <a:pt x="251" y="89"/>
                                </a:lnTo>
                                <a:lnTo>
                                  <a:pt x="243" y="97"/>
                                </a:lnTo>
                                <a:lnTo>
                                  <a:pt x="243" y="104"/>
                                </a:lnTo>
                                <a:lnTo>
                                  <a:pt x="243" y="108"/>
                                </a:lnTo>
                                <a:lnTo>
                                  <a:pt x="236" y="108"/>
                                </a:lnTo>
                                <a:lnTo>
                                  <a:pt x="228" y="127"/>
                                </a:lnTo>
                                <a:lnTo>
                                  <a:pt x="225" y="138"/>
                                </a:lnTo>
                                <a:lnTo>
                                  <a:pt x="236" y="119"/>
                                </a:lnTo>
                                <a:lnTo>
                                  <a:pt x="247" y="123"/>
                                </a:lnTo>
                                <a:lnTo>
                                  <a:pt x="258" y="123"/>
                                </a:lnTo>
                                <a:lnTo>
                                  <a:pt x="266" y="123"/>
                                </a:lnTo>
                                <a:lnTo>
                                  <a:pt x="262" y="119"/>
                                </a:lnTo>
                                <a:lnTo>
                                  <a:pt x="262" y="108"/>
                                </a:lnTo>
                                <a:lnTo>
                                  <a:pt x="258" y="101"/>
                                </a:lnTo>
                                <a:lnTo>
                                  <a:pt x="255" y="97"/>
                                </a:lnTo>
                                <a:lnTo>
                                  <a:pt x="266" y="101"/>
                                </a:lnTo>
                                <a:lnTo>
                                  <a:pt x="273" y="104"/>
                                </a:lnTo>
                                <a:lnTo>
                                  <a:pt x="292" y="112"/>
                                </a:lnTo>
                                <a:lnTo>
                                  <a:pt x="292" y="157"/>
                                </a:lnTo>
                                <a:lnTo>
                                  <a:pt x="285" y="198"/>
                                </a:lnTo>
                                <a:lnTo>
                                  <a:pt x="277" y="243"/>
                                </a:lnTo>
                                <a:lnTo>
                                  <a:pt x="270" y="292"/>
                                </a:lnTo>
                                <a:lnTo>
                                  <a:pt x="150" y="149"/>
                                </a:lnTo>
                                <a:lnTo>
                                  <a:pt x="176" y="86"/>
                                </a:lnTo>
                                <a:lnTo>
                                  <a:pt x="172" y="67"/>
                                </a:lnTo>
                                <a:lnTo>
                                  <a:pt x="109" y="86"/>
                                </a:lnTo>
                                <a:lnTo>
                                  <a:pt x="67" y="146"/>
                                </a:lnTo>
                                <a:lnTo>
                                  <a:pt x="52" y="127"/>
                                </a:lnTo>
                                <a:lnTo>
                                  <a:pt x="34" y="127"/>
                                </a:lnTo>
                                <a:lnTo>
                                  <a:pt x="23" y="138"/>
                                </a:lnTo>
                                <a:lnTo>
                                  <a:pt x="19" y="164"/>
                                </a:lnTo>
                                <a:lnTo>
                                  <a:pt x="0" y="168"/>
                                </a:lnTo>
                                <a:lnTo>
                                  <a:pt x="11" y="1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6" name="Freeform 74"/>
                        <wps:cNvSpPr>
                          <a:spLocks/>
                        </wps:cNvSpPr>
                        <wps:spPr bwMode="auto">
                          <a:xfrm>
                            <a:off x="3363" y="2036"/>
                            <a:ext cx="63" cy="53"/>
                          </a:xfrm>
                          <a:custGeom>
                            <a:avLst/>
                            <a:gdLst>
                              <a:gd name="T0" fmla="*/ 0 w 63"/>
                              <a:gd name="T1" fmla="*/ 0 h 53"/>
                              <a:gd name="T2" fmla="*/ 60 w 63"/>
                              <a:gd name="T3" fmla="*/ 12 h 53"/>
                              <a:gd name="T4" fmla="*/ 63 w 63"/>
                              <a:gd name="T5" fmla="*/ 30 h 53"/>
                              <a:gd name="T6" fmla="*/ 52 w 63"/>
                              <a:gd name="T7" fmla="*/ 38 h 53"/>
                              <a:gd name="T8" fmla="*/ 37 w 63"/>
                              <a:gd name="T9" fmla="*/ 49 h 53"/>
                              <a:gd name="T10" fmla="*/ 33 w 63"/>
                              <a:gd name="T11" fmla="*/ 53 h 53"/>
                              <a:gd name="T12" fmla="*/ 0 w 63"/>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63" h="53">
                                <a:moveTo>
                                  <a:pt x="0" y="0"/>
                                </a:moveTo>
                                <a:lnTo>
                                  <a:pt x="60" y="12"/>
                                </a:lnTo>
                                <a:lnTo>
                                  <a:pt x="63" y="30"/>
                                </a:lnTo>
                                <a:lnTo>
                                  <a:pt x="52" y="38"/>
                                </a:lnTo>
                                <a:lnTo>
                                  <a:pt x="37" y="49"/>
                                </a:lnTo>
                                <a:lnTo>
                                  <a:pt x="33" y="53"/>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7" name="Freeform 75"/>
                        <wps:cNvSpPr>
                          <a:spLocks/>
                        </wps:cNvSpPr>
                        <wps:spPr bwMode="auto">
                          <a:xfrm>
                            <a:off x="3400" y="1973"/>
                            <a:ext cx="124" cy="82"/>
                          </a:xfrm>
                          <a:custGeom>
                            <a:avLst/>
                            <a:gdLst>
                              <a:gd name="T0" fmla="*/ 19 w 124"/>
                              <a:gd name="T1" fmla="*/ 82 h 82"/>
                              <a:gd name="T2" fmla="*/ 23 w 124"/>
                              <a:gd name="T3" fmla="*/ 60 h 82"/>
                              <a:gd name="T4" fmla="*/ 41 w 124"/>
                              <a:gd name="T5" fmla="*/ 52 h 82"/>
                              <a:gd name="T6" fmla="*/ 49 w 124"/>
                              <a:gd name="T7" fmla="*/ 37 h 82"/>
                              <a:gd name="T8" fmla="*/ 56 w 124"/>
                              <a:gd name="T9" fmla="*/ 37 h 82"/>
                              <a:gd name="T10" fmla="*/ 56 w 124"/>
                              <a:gd name="T11" fmla="*/ 30 h 82"/>
                              <a:gd name="T12" fmla="*/ 71 w 124"/>
                              <a:gd name="T13" fmla="*/ 30 h 82"/>
                              <a:gd name="T14" fmla="*/ 75 w 124"/>
                              <a:gd name="T15" fmla="*/ 26 h 82"/>
                              <a:gd name="T16" fmla="*/ 83 w 124"/>
                              <a:gd name="T17" fmla="*/ 15 h 82"/>
                              <a:gd name="T18" fmla="*/ 94 w 124"/>
                              <a:gd name="T19" fmla="*/ 26 h 82"/>
                              <a:gd name="T20" fmla="*/ 124 w 124"/>
                              <a:gd name="T21" fmla="*/ 30 h 82"/>
                              <a:gd name="T22" fmla="*/ 101 w 124"/>
                              <a:gd name="T23" fmla="*/ 0 h 82"/>
                              <a:gd name="T24" fmla="*/ 26 w 124"/>
                              <a:gd name="T25" fmla="*/ 22 h 82"/>
                              <a:gd name="T26" fmla="*/ 0 w 124"/>
                              <a:gd name="T27" fmla="*/ 71 h 82"/>
                              <a:gd name="T28" fmla="*/ 19 w 124"/>
                              <a:gd name="T29" fmla="*/ 82 h 82"/>
                              <a:gd name="T30" fmla="*/ 19 w 124"/>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82">
                                <a:moveTo>
                                  <a:pt x="19" y="82"/>
                                </a:moveTo>
                                <a:lnTo>
                                  <a:pt x="23" y="60"/>
                                </a:lnTo>
                                <a:lnTo>
                                  <a:pt x="41" y="52"/>
                                </a:lnTo>
                                <a:lnTo>
                                  <a:pt x="49" y="37"/>
                                </a:lnTo>
                                <a:lnTo>
                                  <a:pt x="56" y="37"/>
                                </a:lnTo>
                                <a:lnTo>
                                  <a:pt x="56" y="30"/>
                                </a:lnTo>
                                <a:lnTo>
                                  <a:pt x="71" y="30"/>
                                </a:lnTo>
                                <a:lnTo>
                                  <a:pt x="75" y="26"/>
                                </a:lnTo>
                                <a:lnTo>
                                  <a:pt x="83" y="15"/>
                                </a:lnTo>
                                <a:lnTo>
                                  <a:pt x="94" y="26"/>
                                </a:lnTo>
                                <a:lnTo>
                                  <a:pt x="124" y="30"/>
                                </a:lnTo>
                                <a:lnTo>
                                  <a:pt x="101" y="0"/>
                                </a:lnTo>
                                <a:lnTo>
                                  <a:pt x="26" y="22"/>
                                </a:lnTo>
                                <a:lnTo>
                                  <a:pt x="0" y="71"/>
                                </a:lnTo>
                                <a:lnTo>
                                  <a:pt x="19"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8" name="Freeform 76"/>
                        <wps:cNvSpPr>
                          <a:spLocks/>
                        </wps:cNvSpPr>
                        <wps:spPr bwMode="auto">
                          <a:xfrm>
                            <a:off x="3445" y="1999"/>
                            <a:ext cx="79" cy="86"/>
                          </a:xfrm>
                          <a:custGeom>
                            <a:avLst/>
                            <a:gdLst>
                              <a:gd name="T0" fmla="*/ 49 w 79"/>
                              <a:gd name="T1" fmla="*/ 0 h 86"/>
                              <a:gd name="T2" fmla="*/ 45 w 79"/>
                              <a:gd name="T3" fmla="*/ 11 h 86"/>
                              <a:gd name="T4" fmla="*/ 41 w 79"/>
                              <a:gd name="T5" fmla="*/ 22 h 86"/>
                              <a:gd name="T6" fmla="*/ 15 w 79"/>
                              <a:gd name="T7" fmla="*/ 34 h 86"/>
                              <a:gd name="T8" fmla="*/ 11 w 79"/>
                              <a:gd name="T9" fmla="*/ 37 h 86"/>
                              <a:gd name="T10" fmla="*/ 8 w 79"/>
                              <a:gd name="T11" fmla="*/ 49 h 86"/>
                              <a:gd name="T12" fmla="*/ 0 w 79"/>
                              <a:gd name="T13" fmla="*/ 67 h 86"/>
                              <a:gd name="T14" fmla="*/ 4 w 79"/>
                              <a:gd name="T15" fmla="*/ 79 h 86"/>
                              <a:gd name="T16" fmla="*/ 19 w 79"/>
                              <a:gd name="T17" fmla="*/ 79 h 86"/>
                              <a:gd name="T18" fmla="*/ 34 w 79"/>
                              <a:gd name="T19" fmla="*/ 79 h 86"/>
                              <a:gd name="T20" fmla="*/ 52 w 79"/>
                              <a:gd name="T21" fmla="*/ 86 h 86"/>
                              <a:gd name="T22" fmla="*/ 79 w 79"/>
                              <a:gd name="T23" fmla="*/ 60 h 86"/>
                              <a:gd name="T24" fmla="*/ 49 w 79"/>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86">
                                <a:moveTo>
                                  <a:pt x="49" y="0"/>
                                </a:moveTo>
                                <a:lnTo>
                                  <a:pt x="45" y="11"/>
                                </a:lnTo>
                                <a:lnTo>
                                  <a:pt x="41" y="22"/>
                                </a:lnTo>
                                <a:lnTo>
                                  <a:pt x="15" y="34"/>
                                </a:lnTo>
                                <a:lnTo>
                                  <a:pt x="11" y="37"/>
                                </a:lnTo>
                                <a:lnTo>
                                  <a:pt x="8" y="49"/>
                                </a:lnTo>
                                <a:lnTo>
                                  <a:pt x="0" y="67"/>
                                </a:lnTo>
                                <a:lnTo>
                                  <a:pt x="4" y="79"/>
                                </a:lnTo>
                                <a:lnTo>
                                  <a:pt x="19" y="79"/>
                                </a:lnTo>
                                <a:lnTo>
                                  <a:pt x="34" y="79"/>
                                </a:lnTo>
                                <a:lnTo>
                                  <a:pt x="52" y="86"/>
                                </a:lnTo>
                                <a:lnTo>
                                  <a:pt x="79" y="60"/>
                                </a:lnTo>
                                <a:lnTo>
                                  <a:pt x="49"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19" name="Freeform 77"/>
                        <wps:cNvSpPr>
                          <a:spLocks/>
                        </wps:cNvSpPr>
                        <wps:spPr bwMode="auto">
                          <a:xfrm>
                            <a:off x="3367" y="2070"/>
                            <a:ext cx="235" cy="150"/>
                          </a:xfrm>
                          <a:custGeom>
                            <a:avLst/>
                            <a:gdLst>
                              <a:gd name="T0" fmla="*/ 112 w 235"/>
                              <a:gd name="T1" fmla="*/ 4 h 150"/>
                              <a:gd name="T2" fmla="*/ 108 w 235"/>
                              <a:gd name="T3" fmla="*/ 19 h 150"/>
                              <a:gd name="T4" fmla="*/ 112 w 235"/>
                              <a:gd name="T5" fmla="*/ 26 h 150"/>
                              <a:gd name="T6" fmla="*/ 104 w 235"/>
                              <a:gd name="T7" fmla="*/ 26 h 150"/>
                              <a:gd name="T8" fmla="*/ 86 w 235"/>
                              <a:gd name="T9" fmla="*/ 23 h 150"/>
                              <a:gd name="T10" fmla="*/ 74 w 235"/>
                              <a:gd name="T11" fmla="*/ 23 h 150"/>
                              <a:gd name="T12" fmla="*/ 67 w 235"/>
                              <a:gd name="T13" fmla="*/ 26 h 150"/>
                              <a:gd name="T14" fmla="*/ 67 w 235"/>
                              <a:gd name="T15" fmla="*/ 19 h 150"/>
                              <a:gd name="T16" fmla="*/ 63 w 235"/>
                              <a:gd name="T17" fmla="*/ 15 h 150"/>
                              <a:gd name="T18" fmla="*/ 48 w 235"/>
                              <a:gd name="T19" fmla="*/ 19 h 150"/>
                              <a:gd name="T20" fmla="*/ 37 w 235"/>
                              <a:gd name="T21" fmla="*/ 30 h 150"/>
                              <a:gd name="T22" fmla="*/ 33 w 235"/>
                              <a:gd name="T23" fmla="*/ 38 h 150"/>
                              <a:gd name="T24" fmla="*/ 11 w 235"/>
                              <a:gd name="T25" fmla="*/ 30 h 150"/>
                              <a:gd name="T26" fmla="*/ 0 w 235"/>
                              <a:gd name="T27" fmla="*/ 49 h 150"/>
                              <a:gd name="T28" fmla="*/ 228 w 235"/>
                              <a:gd name="T29" fmla="*/ 150 h 150"/>
                              <a:gd name="T30" fmla="*/ 235 w 235"/>
                              <a:gd name="T31" fmla="*/ 124 h 150"/>
                              <a:gd name="T32" fmla="*/ 119 w 235"/>
                              <a:gd name="T33" fmla="*/ 0 h 150"/>
                              <a:gd name="T34" fmla="*/ 112 w 235"/>
                              <a:gd name="T35"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 h="150">
                                <a:moveTo>
                                  <a:pt x="112" y="4"/>
                                </a:moveTo>
                                <a:lnTo>
                                  <a:pt x="108" y="19"/>
                                </a:lnTo>
                                <a:lnTo>
                                  <a:pt x="112" y="26"/>
                                </a:lnTo>
                                <a:lnTo>
                                  <a:pt x="104" y="26"/>
                                </a:lnTo>
                                <a:lnTo>
                                  <a:pt x="86" y="23"/>
                                </a:lnTo>
                                <a:lnTo>
                                  <a:pt x="74" y="23"/>
                                </a:lnTo>
                                <a:lnTo>
                                  <a:pt x="67" y="26"/>
                                </a:lnTo>
                                <a:lnTo>
                                  <a:pt x="67" y="19"/>
                                </a:lnTo>
                                <a:lnTo>
                                  <a:pt x="63" y="15"/>
                                </a:lnTo>
                                <a:lnTo>
                                  <a:pt x="48" y="19"/>
                                </a:lnTo>
                                <a:lnTo>
                                  <a:pt x="37" y="30"/>
                                </a:lnTo>
                                <a:lnTo>
                                  <a:pt x="33" y="38"/>
                                </a:lnTo>
                                <a:lnTo>
                                  <a:pt x="11" y="30"/>
                                </a:lnTo>
                                <a:lnTo>
                                  <a:pt x="0" y="49"/>
                                </a:lnTo>
                                <a:lnTo>
                                  <a:pt x="228" y="150"/>
                                </a:lnTo>
                                <a:lnTo>
                                  <a:pt x="235" y="124"/>
                                </a:lnTo>
                                <a:lnTo>
                                  <a:pt x="119" y="0"/>
                                </a:lnTo>
                                <a:lnTo>
                                  <a:pt x="112"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0" name="Freeform 78"/>
                        <wps:cNvSpPr>
                          <a:spLocks/>
                        </wps:cNvSpPr>
                        <wps:spPr bwMode="auto">
                          <a:xfrm>
                            <a:off x="2045" y="1172"/>
                            <a:ext cx="225" cy="198"/>
                          </a:xfrm>
                          <a:custGeom>
                            <a:avLst/>
                            <a:gdLst>
                              <a:gd name="T0" fmla="*/ 225 w 225"/>
                              <a:gd name="T1" fmla="*/ 7 h 198"/>
                              <a:gd name="T2" fmla="*/ 206 w 225"/>
                              <a:gd name="T3" fmla="*/ 63 h 198"/>
                              <a:gd name="T4" fmla="*/ 158 w 225"/>
                              <a:gd name="T5" fmla="*/ 134 h 198"/>
                              <a:gd name="T6" fmla="*/ 90 w 225"/>
                              <a:gd name="T7" fmla="*/ 134 h 198"/>
                              <a:gd name="T8" fmla="*/ 45 w 225"/>
                              <a:gd name="T9" fmla="*/ 194 h 198"/>
                              <a:gd name="T10" fmla="*/ 4 w 225"/>
                              <a:gd name="T11" fmla="*/ 198 h 198"/>
                              <a:gd name="T12" fmla="*/ 0 w 225"/>
                              <a:gd name="T13" fmla="*/ 176 h 198"/>
                              <a:gd name="T14" fmla="*/ 42 w 225"/>
                              <a:gd name="T15" fmla="*/ 134 h 198"/>
                              <a:gd name="T16" fmla="*/ 75 w 225"/>
                              <a:gd name="T17" fmla="*/ 104 h 198"/>
                              <a:gd name="T18" fmla="*/ 113 w 225"/>
                              <a:gd name="T19" fmla="*/ 74 h 198"/>
                              <a:gd name="T20" fmla="*/ 146 w 225"/>
                              <a:gd name="T21" fmla="*/ 48 h 198"/>
                              <a:gd name="T22" fmla="*/ 221 w 225"/>
                              <a:gd name="T23" fmla="*/ 0 h 198"/>
                              <a:gd name="T24" fmla="*/ 225 w 225"/>
                              <a:gd name="T25" fmla="*/ 7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98">
                                <a:moveTo>
                                  <a:pt x="225" y="7"/>
                                </a:moveTo>
                                <a:lnTo>
                                  <a:pt x="206" y="63"/>
                                </a:lnTo>
                                <a:lnTo>
                                  <a:pt x="158" y="134"/>
                                </a:lnTo>
                                <a:lnTo>
                                  <a:pt x="90" y="134"/>
                                </a:lnTo>
                                <a:lnTo>
                                  <a:pt x="45" y="194"/>
                                </a:lnTo>
                                <a:lnTo>
                                  <a:pt x="4" y="198"/>
                                </a:lnTo>
                                <a:lnTo>
                                  <a:pt x="0" y="176"/>
                                </a:lnTo>
                                <a:lnTo>
                                  <a:pt x="42" y="134"/>
                                </a:lnTo>
                                <a:lnTo>
                                  <a:pt x="75" y="104"/>
                                </a:lnTo>
                                <a:lnTo>
                                  <a:pt x="113" y="74"/>
                                </a:lnTo>
                                <a:lnTo>
                                  <a:pt x="146" y="48"/>
                                </a:lnTo>
                                <a:lnTo>
                                  <a:pt x="221" y="0"/>
                                </a:lnTo>
                                <a:lnTo>
                                  <a:pt x="225"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1" name="Freeform 79"/>
                        <wps:cNvSpPr>
                          <a:spLocks/>
                        </wps:cNvSpPr>
                        <wps:spPr bwMode="auto">
                          <a:xfrm>
                            <a:off x="3322" y="2066"/>
                            <a:ext cx="280" cy="173"/>
                          </a:xfrm>
                          <a:custGeom>
                            <a:avLst/>
                            <a:gdLst>
                              <a:gd name="T0" fmla="*/ 0 w 280"/>
                              <a:gd name="T1" fmla="*/ 60 h 173"/>
                              <a:gd name="T2" fmla="*/ 123 w 280"/>
                              <a:gd name="T3" fmla="*/ 49 h 173"/>
                              <a:gd name="T4" fmla="*/ 217 w 280"/>
                              <a:gd name="T5" fmla="*/ 0 h 173"/>
                              <a:gd name="T6" fmla="*/ 280 w 280"/>
                              <a:gd name="T7" fmla="*/ 128 h 173"/>
                              <a:gd name="T8" fmla="*/ 265 w 280"/>
                              <a:gd name="T9" fmla="*/ 173 h 173"/>
                              <a:gd name="T10" fmla="*/ 37 w 280"/>
                              <a:gd name="T11" fmla="*/ 109 h 173"/>
                              <a:gd name="T12" fmla="*/ 0 w 280"/>
                              <a:gd name="T13" fmla="*/ 60 h 173"/>
                            </a:gdLst>
                            <a:ahLst/>
                            <a:cxnLst>
                              <a:cxn ang="0">
                                <a:pos x="T0" y="T1"/>
                              </a:cxn>
                              <a:cxn ang="0">
                                <a:pos x="T2" y="T3"/>
                              </a:cxn>
                              <a:cxn ang="0">
                                <a:pos x="T4" y="T5"/>
                              </a:cxn>
                              <a:cxn ang="0">
                                <a:pos x="T6" y="T7"/>
                              </a:cxn>
                              <a:cxn ang="0">
                                <a:pos x="T8" y="T9"/>
                              </a:cxn>
                              <a:cxn ang="0">
                                <a:pos x="T10" y="T11"/>
                              </a:cxn>
                              <a:cxn ang="0">
                                <a:pos x="T12" y="T13"/>
                              </a:cxn>
                            </a:cxnLst>
                            <a:rect l="0" t="0" r="r" b="b"/>
                            <a:pathLst>
                              <a:path w="280" h="173">
                                <a:moveTo>
                                  <a:pt x="0" y="60"/>
                                </a:moveTo>
                                <a:lnTo>
                                  <a:pt x="123" y="49"/>
                                </a:lnTo>
                                <a:lnTo>
                                  <a:pt x="217" y="0"/>
                                </a:lnTo>
                                <a:lnTo>
                                  <a:pt x="280" y="128"/>
                                </a:lnTo>
                                <a:lnTo>
                                  <a:pt x="265" y="173"/>
                                </a:lnTo>
                                <a:lnTo>
                                  <a:pt x="37" y="109"/>
                                </a:lnTo>
                                <a:lnTo>
                                  <a:pt x="0" y="6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80"/>
                        <wps:cNvSpPr>
                          <a:spLocks/>
                        </wps:cNvSpPr>
                        <wps:spPr bwMode="auto">
                          <a:xfrm>
                            <a:off x="3082" y="1774"/>
                            <a:ext cx="71" cy="64"/>
                          </a:xfrm>
                          <a:custGeom>
                            <a:avLst/>
                            <a:gdLst>
                              <a:gd name="T0" fmla="*/ 38 w 71"/>
                              <a:gd name="T1" fmla="*/ 23 h 64"/>
                              <a:gd name="T2" fmla="*/ 45 w 71"/>
                              <a:gd name="T3" fmla="*/ 23 h 64"/>
                              <a:gd name="T4" fmla="*/ 60 w 71"/>
                              <a:gd name="T5" fmla="*/ 27 h 64"/>
                              <a:gd name="T6" fmla="*/ 67 w 71"/>
                              <a:gd name="T7" fmla="*/ 19 h 64"/>
                              <a:gd name="T8" fmla="*/ 64 w 71"/>
                              <a:gd name="T9" fmla="*/ 27 h 64"/>
                              <a:gd name="T10" fmla="*/ 67 w 71"/>
                              <a:gd name="T11" fmla="*/ 34 h 64"/>
                              <a:gd name="T12" fmla="*/ 64 w 71"/>
                              <a:gd name="T13" fmla="*/ 38 h 64"/>
                              <a:gd name="T14" fmla="*/ 71 w 71"/>
                              <a:gd name="T15" fmla="*/ 45 h 64"/>
                              <a:gd name="T16" fmla="*/ 67 w 71"/>
                              <a:gd name="T17" fmla="*/ 57 h 64"/>
                              <a:gd name="T18" fmla="*/ 52 w 71"/>
                              <a:gd name="T19" fmla="*/ 57 h 64"/>
                              <a:gd name="T20" fmla="*/ 49 w 71"/>
                              <a:gd name="T21" fmla="*/ 57 h 64"/>
                              <a:gd name="T22" fmla="*/ 45 w 71"/>
                              <a:gd name="T23" fmla="*/ 57 h 64"/>
                              <a:gd name="T24" fmla="*/ 30 w 71"/>
                              <a:gd name="T25" fmla="*/ 64 h 64"/>
                              <a:gd name="T26" fmla="*/ 26 w 71"/>
                              <a:gd name="T27" fmla="*/ 60 h 64"/>
                              <a:gd name="T28" fmla="*/ 19 w 71"/>
                              <a:gd name="T29" fmla="*/ 49 h 64"/>
                              <a:gd name="T30" fmla="*/ 0 w 71"/>
                              <a:gd name="T31" fmla="*/ 42 h 64"/>
                              <a:gd name="T32" fmla="*/ 11 w 71"/>
                              <a:gd name="T33" fmla="*/ 34 h 64"/>
                              <a:gd name="T34" fmla="*/ 11 w 71"/>
                              <a:gd name="T35" fmla="*/ 30 h 64"/>
                              <a:gd name="T36" fmla="*/ 4 w 71"/>
                              <a:gd name="T37" fmla="*/ 19 h 64"/>
                              <a:gd name="T38" fmla="*/ 11 w 71"/>
                              <a:gd name="T39" fmla="*/ 15 h 64"/>
                              <a:gd name="T40" fmla="*/ 19 w 71"/>
                              <a:gd name="T41" fmla="*/ 15 h 64"/>
                              <a:gd name="T42" fmla="*/ 11 w 71"/>
                              <a:gd name="T43" fmla="*/ 8 h 64"/>
                              <a:gd name="T44" fmla="*/ 19 w 71"/>
                              <a:gd name="T45" fmla="*/ 8 h 64"/>
                              <a:gd name="T46" fmla="*/ 30 w 71"/>
                              <a:gd name="T47" fmla="*/ 0 h 64"/>
                              <a:gd name="T48" fmla="*/ 38 w 71"/>
                              <a:gd name="T49" fmla="*/ 8 h 64"/>
                              <a:gd name="T50" fmla="*/ 38 w 71"/>
                              <a:gd name="T51" fmla="*/ 2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64">
                                <a:moveTo>
                                  <a:pt x="38" y="23"/>
                                </a:moveTo>
                                <a:lnTo>
                                  <a:pt x="45" y="23"/>
                                </a:lnTo>
                                <a:lnTo>
                                  <a:pt x="60" y="27"/>
                                </a:lnTo>
                                <a:lnTo>
                                  <a:pt x="67" y="19"/>
                                </a:lnTo>
                                <a:lnTo>
                                  <a:pt x="64" y="27"/>
                                </a:lnTo>
                                <a:lnTo>
                                  <a:pt x="67" y="34"/>
                                </a:lnTo>
                                <a:lnTo>
                                  <a:pt x="64" y="38"/>
                                </a:lnTo>
                                <a:lnTo>
                                  <a:pt x="71" y="45"/>
                                </a:lnTo>
                                <a:lnTo>
                                  <a:pt x="67" y="57"/>
                                </a:lnTo>
                                <a:lnTo>
                                  <a:pt x="52" y="57"/>
                                </a:lnTo>
                                <a:lnTo>
                                  <a:pt x="49" y="57"/>
                                </a:lnTo>
                                <a:lnTo>
                                  <a:pt x="45" y="57"/>
                                </a:lnTo>
                                <a:lnTo>
                                  <a:pt x="30" y="64"/>
                                </a:lnTo>
                                <a:lnTo>
                                  <a:pt x="26" y="60"/>
                                </a:lnTo>
                                <a:lnTo>
                                  <a:pt x="19" y="49"/>
                                </a:lnTo>
                                <a:lnTo>
                                  <a:pt x="0" y="42"/>
                                </a:lnTo>
                                <a:lnTo>
                                  <a:pt x="11" y="34"/>
                                </a:lnTo>
                                <a:lnTo>
                                  <a:pt x="11" y="30"/>
                                </a:lnTo>
                                <a:lnTo>
                                  <a:pt x="4" y="19"/>
                                </a:lnTo>
                                <a:lnTo>
                                  <a:pt x="11" y="15"/>
                                </a:lnTo>
                                <a:lnTo>
                                  <a:pt x="19" y="15"/>
                                </a:lnTo>
                                <a:lnTo>
                                  <a:pt x="11" y="8"/>
                                </a:lnTo>
                                <a:lnTo>
                                  <a:pt x="19" y="8"/>
                                </a:lnTo>
                                <a:lnTo>
                                  <a:pt x="30" y="0"/>
                                </a:lnTo>
                                <a:lnTo>
                                  <a:pt x="38" y="8"/>
                                </a:lnTo>
                                <a:lnTo>
                                  <a:pt x="38" y="2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3" name="Freeform 81"/>
                        <wps:cNvSpPr>
                          <a:spLocks/>
                        </wps:cNvSpPr>
                        <wps:spPr bwMode="auto">
                          <a:xfrm>
                            <a:off x="3168" y="1681"/>
                            <a:ext cx="15" cy="26"/>
                          </a:xfrm>
                          <a:custGeom>
                            <a:avLst/>
                            <a:gdLst>
                              <a:gd name="T0" fmla="*/ 4 w 15"/>
                              <a:gd name="T1" fmla="*/ 7 h 26"/>
                              <a:gd name="T2" fmla="*/ 0 w 15"/>
                              <a:gd name="T3" fmla="*/ 11 h 26"/>
                              <a:gd name="T4" fmla="*/ 4 w 15"/>
                              <a:gd name="T5" fmla="*/ 26 h 26"/>
                              <a:gd name="T6" fmla="*/ 15 w 15"/>
                              <a:gd name="T7" fmla="*/ 11 h 26"/>
                              <a:gd name="T8" fmla="*/ 15 w 15"/>
                              <a:gd name="T9" fmla="*/ 11 h 26"/>
                              <a:gd name="T10" fmla="*/ 15 w 15"/>
                              <a:gd name="T11" fmla="*/ 0 h 26"/>
                              <a:gd name="T12" fmla="*/ 4 w 15"/>
                              <a:gd name="T13" fmla="*/ 3 h 26"/>
                              <a:gd name="T14" fmla="*/ 4 w 15"/>
                              <a:gd name="T15" fmla="*/ 7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4" y="7"/>
                                </a:moveTo>
                                <a:lnTo>
                                  <a:pt x="0" y="11"/>
                                </a:lnTo>
                                <a:lnTo>
                                  <a:pt x="4" y="26"/>
                                </a:lnTo>
                                <a:lnTo>
                                  <a:pt x="15" y="11"/>
                                </a:lnTo>
                                <a:lnTo>
                                  <a:pt x="15" y="0"/>
                                </a:lnTo>
                                <a:lnTo>
                                  <a:pt x="4" y="3"/>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4" name="Freeform 82"/>
                        <wps:cNvSpPr>
                          <a:spLocks/>
                        </wps:cNvSpPr>
                        <wps:spPr bwMode="auto">
                          <a:xfrm>
                            <a:off x="3164" y="1718"/>
                            <a:ext cx="12" cy="11"/>
                          </a:xfrm>
                          <a:custGeom>
                            <a:avLst/>
                            <a:gdLst>
                              <a:gd name="T0" fmla="*/ 0 w 12"/>
                              <a:gd name="T1" fmla="*/ 8 h 11"/>
                              <a:gd name="T2" fmla="*/ 0 w 12"/>
                              <a:gd name="T3" fmla="*/ 11 h 11"/>
                              <a:gd name="T4" fmla="*/ 12 w 12"/>
                              <a:gd name="T5" fmla="*/ 11 h 11"/>
                              <a:gd name="T6" fmla="*/ 12 w 12"/>
                              <a:gd name="T7" fmla="*/ 8 h 11"/>
                              <a:gd name="T8" fmla="*/ 0 w 12"/>
                              <a:gd name="T9" fmla="*/ 0 h 11"/>
                              <a:gd name="T10" fmla="*/ 0 w 12"/>
                              <a:gd name="T11" fmla="*/ 8 h 11"/>
                            </a:gdLst>
                            <a:ahLst/>
                            <a:cxnLst>
                              <a:cxn ang="0">
                                <a:pos x="T0" y="T1"/>
                              </a:cxn>
                              <a:cxn ang="0">
                                <a:pos x="T2" y="T3"/>
                              </a:cxn>
                              <a:cxn ang="0">
                                <a:pos x="T4" y="T5"/>
                              </a:cxn>
                              <a:cxn ang="0">
                                <a:pos x="T6" y="T7"/>
                              </a:cxn>
                              <a:cxn ang="0">
                                <a:pos x="T8" y="T9"/>
                              </a:cxn>
                              <a:cxn ang="0">
                                <a:pos x="T10" y="T11"/>
                              </a:cxn>
                            </a:cxnLst>
                            <a:rect l="0" t="0" r="r" b="b"/>
                            <a:pathLst>
                              <a:path w="12" h="11">
                                <a:moveTo>
                                  <a:pt x="0" y="8"/>
                                </a:moveTo>
                                <a:lnTo>
                                  <a:pt x="0" y="11"/>
                                </a:lnTo>
                                <a:lnTo>
                                  <a:pt x="12" y="11"/>
                                </a:lnTo>
                                <a:lnTo>
                                  <a:pt x="12" y="8"/>
                                </a:lnTo>
                                <a:lnTo>
                                  <a:pt x="0"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5" name="Freeform 83"/>
                        <wps:cNvSpPr>
                          <a:spLocks/>
                        </wps:cNvSpPr>
                        <wps:spPr bwMode="auto">
                          <a:xfrm>
                            <a:off x="2839" y="1179"/>
                            <a:ext cx="254" cy="243"/>
                          </a:xfrm>
                          <a:custGeom>
                            <a:avLst/>
                            <a:gdLst>
                              <a:gd name="T0" fmla="*/ 112 w 254"/>
                              <a:gd name="T1" fmla="*/ 34 h 243"/>
                              <a:gd name="T2" fmla="*/ 108 w 254"/>
                              <a:gd name="T3" fmla="*/ 23 h 243"/>
                              <a:gd name="T4" fmla="*/ 127 w 254"/>
                              <a:gd name="T5" fmla="*/ 19 h 243"/>
                              <a:gd name="T6" fmla="*/ 135 w 254"/>
                              <a:gd name="T7" fmla="*/ 19 h 243"/>
                              <a:gd name="T8" fmla="*/ 146 w 254"/>
                              <a:gd name="T9" fmla="*/ 8 h 243"/>
                              <a:gd name="T10" fmla="*/ 164 w 254"/>
                              <a:gd name="T11" fmla="*/ 4 h 243"/>
                              <a:gd name="T12" fmla="*/ 183 w 254"/>
                              <a:gd name="T13" fmla="*/ 15 h 243"/>
                              <a:gd name="T14" fmla="*/ 198 w 254"/>
                              <a:gd name="T15" fmla="*/ 15 h 243"/>
                              <a:gd name="T16" fmla="*/ 217 w 254"/>
                              <a:gd name="T17" fmla="*/ 15 h 243"/>
                              <a:gd name="T18" fmla="*/ 232 w 254"/>
                              <a:gd name="T19" fmla="*/ 34 h 243"/>
                              <a:gd name="T20" fmla="*/ 236 w 254"/>
                              <a:gd name="T21" fmla="*/ 49 h 243"/>
                              <a:gd name="T22" fmla="*/ 251 w 254"/>
                              <a:gd name="T23" fmla="*/ 56 h 243"/>
                              <a:gd name="T24" fmla="*/ 251 w 254"/>
                              <a:gd name="T25" fmla="*/ 75 h 243"/>
                              <a:gd name="T26" fmla="*/ 251 w 254"/>
                              <a:gd name="T27" fmla="*/ 94 h 243"/>
                              <a:gd name="T28" fmla="*/ 228 w 254"/>
                              <a:gd name="T29" fmla="*/ 97 h 243"/>
                              <a:gd name="T30" fmla="*/ 202 w 254"/>
                              <a:gd name="T31" fmla="*/ 101 h 243"/>
                              <a:gd name="T32" fmla="*/ 179 w 254"/>
                              <a:gd name="T33" fmla="*/ 112 h 243"/>
                              <a:gd name="T34" fmla="*/ 206 w 254"/>
                              <a:gd name="T35" fmla="*/ 112 h 243"/>
                              <a:gd name="T36" fmla="*/ 209 w 254"/>
                              <a:gd name="T37" fmla="*/ 127 h 243"/>
                              <a:gd name="T38" fmla="*/ 187 w 254"/>
                              <a:gd name="T39" fmla="*/ 127 h 243"/>
                              <a:gd name="T40" fmla="*/ 172 w 254"/>
                              <a:gd name="T41" fmla="*/ 146 h 243"/>
                              <a:gd name="T42" fmla="*/ 164 w 254"/>
                              <a:gd name="T43" fmla="*/ 142 h 243"/>
                              <a:gd name="T44" fmla="*/ 161 w 254"/>
                              <a:gd name="T45" fmla="*/ 154 h 243"/>
                              <a:gd name="T46" fmla="*/ 150 w 254"/>
                              <a:gd name="T47" fmla="*/ 161 h 243"/>
                              <a:gd name="T48" fmla="*/ 138 w 254"/>
                              <a:gd name="T49" fmla="*/ 157 h 243"/>
                              <a:gd name="T50" fmla="*/ 120 w 254"/>
                              <a:gd name="T51" fmla="*/ 165 h 243"/>
                              <a:gd name="T52" fmla="*/ 116 w 254"/>
                              <a:gd name="T53" fmla="*/ 172 h 243"/>
                              <a:gd name="T54" fmla="*/ 112 w 254"/>
                              <a:gd name="T55" fmla="*/ 184 h 243"/>
                              <a:gd name="T56" fmla="*/ 105 w 254"/>
                              <a:gd name="T57" fmla="*/ 198 h 243"/>
                              <a:gd name="T58" fmla="*/ 101 w 254"/>
                              <a:gd name="T59" fmla="*/ 206 h 243"/>
                              <a:gd name="T60" fmla="*/ 71 w 254"/>
                              <a:gd name="T61" fmla="*/ 213 h 243"/>
                              <a:gd name="T62" fmla="*/ 60 w 254"/>
                              <a:gd name="T63" fmla="*/ 232 h 243"/>
                              <a:gd name="T64" fmla="*/ 78 w 254"/>
                              <a:gd name="T65" fmla="*/ 240 h 243"/>
                              <a:gd name="T66" fmla="*/ 56 w 254"/>
                              <a:gd name="T67" fmla="*/ 240 h 243"/>
                              <a:gd name="T68" fmla="*/ 37 w 254"/>
                              <a:gd name="T69" fmla="*/ 236 h 243"/>
                              <a:gd name="T70" fmla="*/ 41 w 254"/>
                              <a:gd name="T71" fmla="*/ 228 h 243"/>
                              <a:gd name="T72" fmla="*/ 26 w 254"/>
                              <a:gd name="T73" fmla="*/ 228 h 243"/>
                              <a:gd name="T74" fmla="*/ 15 w 254"/>
                              <a:gd name="T75" fmla="*/ 225 h 243"/>
                              <a:gd name="T76" fmla="*/ 4 w 254"/>
                              <a:gd name="T77" fmla="*/ 217 h 243"/>
                              <a:gd name="T78" fmla="*/ 7 w 254"/>
                              <a:gd name="T79" fmla="*/ 198 h 243"/>
                              <a:gd name="T80" fmla="*/ 26 w 254"/>
                              <a:gd name="T81" fmla="*/ 202 h 243"/>
                              <a:gd name="T82" fmla="*/ 30 w 254"/>
                              <a:gd name="T83" fmla="*/ 176 h 243"/>
                              <a:gd name="T84" fmla="*/ 30 w 254"/>
                              <a:gd name="T85" fmla="*/ 191 h 243"/>
                              <a:gd name="T86" fmla="*/ 41 w 254"/>
                              <a:gd name="T87" fmla="*/ 172 h 243"/>
                              <a:gd name="T88" fmla="*/ 48 w 254"/>
                              <a:gd name="T89" fmla="*/ 157 h 243"/>
                              <a:gd name="T90" fmla="*/ 67 w 254"/>
                              <a:gd name="T91" fmla="*/ 161 h 243"/>
                              <a:gd name="T92" fmla="*/ 60 w 254"/>
                              <a:gd name="T93" fmla="*/ 142 h 243"/>
                              <a:gd name="T94" fmla="*/ 63 w 254"/>
                              <a:gd name="T95" fmla="*/ 131 h 243"/>
                              <a:gd name="T96" fmla="*/ 75 w 254"/>
                              <a:gd name="T97" fmla="*/ 112 h 243"/>
                              <a:gd name="T98" fmla="*/ 75 w 254"/>
                              <a:gd name="T99" fmla="*/ 101 h 243"/>
                              <a:gd name="T100" fmla="*/ 86 w 254"/>
                              <a:gd name="T101" fmla="*/ 105 h 243"/>
                              <a:gd name="T102" fmla="*/ 97 w 254"/>
                              <a:gd name="T103" fmla="*/ 109 h 243"/>
                              <a:gd name="T104" fmla="*/ 120 w 254"/>
                              <a:gd name="T105" fmla="*/ 105 h 243"/>
                              <a:gd name="T106" fmla="*/ 142 w 254"/>
                              <a:gd name="T107" fmla="*/ 105 h 243"/>
                              <a:gd name="T108" fmla="*/ 120 w 254"/>
                              <a:gd name="T109" fmla="*/ 97 h 243"/>
                              <a:gd name="T110" fmla="*/ 101 w 254"/>
                              <a:gd name="T111" fmla="*/ 90 h 243"/>
                              <a:gd name="T112" fmla="*/ 78 w 254"/>
                              <a:gd name="T113" fmla="*/ 79 h 243"/>
                              <a:gd name="T114" fmla="*/ 75 w 254"/>
                              <a:gd name="T115" fmla="*/ 67 h 243"/>
                              <a:gd name="T116" fmla="*/ 60 w 254"/>
                              <a:gd name="T117" fmla="*/ 52 h 243"/>
                              <a:gd name="T118" fmla="*/ 78 w 254"/>
                              <a:gd name="T119" fmla="*/ 49 h 243"/>
                              <a:gd name="T120" fmla="*/ 60 w 254"/>
                              <a:gd name="T121" fmla="*/ 30 h 243"/>
                              <a:gd name="T122" fmla="*/ 97 w 254"/>
                              <a:gd name="T123" fmla="*/ 19 h 243"/>
                              <a:gd name="T124" fmla="*/ 101 w 254"/>
                              <a:gd name="T125" fmla="*/ 3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4" h="243">
                                <a:moveTo>
                                  <a:pt x="101" y="41"/>
                                </a:moveTo>
                                <a:lnTo>
                                  <a:pt x="112" y="34"/>
                                </a:lnTo>
                                <a:lnTo>
                                  <a:pt x="120" y="34"/>
                                </a:lnTo>
                                <a:lnTo>
                                  <a:pt x="108" y="23"/>
                                </a:lnTo>
                                <a:lnTo>
                                  <a:pt x="116" y="19"/>
                                </a:lnTo>
                                <a:lnTo>
                                  <a:pt x="127" y="19"/>
                                </a:lnTo>
                                <a:lnTo>
                                  <a:pt x="135" y="23"/>
                                </a:lnTo>
                                <a:lnTo>
                                  <a:pt x="135" y="19"/>
                                </a:lnTo>
                                <a:lnTo>
                                  <a:pt x="142" y="8"/>
                                </a:lnTo>
                                <a:lnTo>
                                  <a:pt x="146" y="8"/>
                                </a:lnTo>
                                <a:lnTo>
                                  <a:pt x="153" y="0"/>
                                </a:lnTo>
                                <a:lnTo>
                                  <a:pt x="164" y="4"/>
                                </a:lnTo>
                                <a:lnTo>
                                  <a:pt x="172" y="11"/>
                                </a:lnTo>
                                <a:lnTo>
                                  <a:pt x="183" y="15"/>
                                </a:lnTo>
                                <a:lnTo>
                                  <a:pt x="191" y="11"/>
                                </a:lnTo>
                                <a:lnTo>
                                  <a:pt x="198" y="15"/>
                                </a:lnTo>
                                <a:lnTo>
                                  <a:pt x="213" y="11"/>
                                </a:lnTo>
                                <a:lnTo>
                                  <a:pt x="217" y="15"/>
                                </a:lnTo>
                                <a:lnTo>
                                  <a:pt x="224" y="23"/>
                                </a:lnTo>
                                <a:lnTo>
                                  <a:pt x="232" y="34"/>
                                </a:lnTo>
                                <a:lnTo>
                                  <a:pt x="239" y="45"/>
                                </a:lnTo>
                                <a:lnTo>
                                  <a:pt x="236" y="49"/>
                                </a:lnTo>
                                <a:lnTo>
                                  <a:pt x="228" y="52"/>
                                </a:lnTo>
                                <a:lnTo>
                                  <a:pt x="251" y="56"/>
                                </a:lnTo>
                                <a:lnTo>
                                  <a:pt x="251" y="67"/>
                                </a:lnTo>
                                <a:lnTo>
                                  <a:pt x="251" y="75"/>
                                </a:lnTo>
                                <a:lnTo>
                                  <a:pt x="254" y="86"/>
                                </a:lnTo>
                                <a:lnTo>
                                  <a:pt x="251" y="94"/>
                                </a:lnTo>
                                <a:lnTo>
                                  <a:pt x="243" y="101"/>
                                </a:lnTo>
                                <a:lnTo>
                                  <a:pt x="228" y="97"/>
                                </a:lnTo>
                                <a:lnTo>
                                  <a:pt x="217" y="105"/>
                                </a:lnTo>
                                <a:lnTo>
                                  <a:pt x="202" y="101"/>
                                </a:lnTo>
                                <a:lnTo>
                                  <a:pt x="187" y="109"/>
                                </a:lnTo>
                                <a:lnTo>
                                  <a:pt x="179" y="112"/>
                                </a:lnTo>
                                <a:lnTo>
                                  <a:pt x="191" y="120"/>
                                </a:lnTo>
                                <a:lnTo>
                                  <a:pt x="206" y="112"/>
                                </a:lnTo>
                                <a:lnTo>
                                  <a:pt x="217" y="109"/>
                                </a:lnTo>
                                <a:lnTo>
                                  <a:pt x="209" y="127"/>
                                </a:lnTo>
                                <a:lnTo>
                                  <a:pt x="198" y="127"/>
                                </a:lnTo>
                                <a:lnTo>
                                  <a:pt x="187" y="127"/>
                                </a:lnTo>
                                <a:lnTo>
                                  <a:pt x="183" y="135"/>
                                </a:lnTo>
                                <a:lnTo>
                                  <a:pt x="172" y="146"/>
                                </a:lnTo>
                                <a:lnTo>
                                  <a:pt x="168" y="150"/>
                                </a:lnTo>
                                <a:lnTo>
                                  <a:pt x="164" y="142"/>
                                </a:lnTo>
                                <a:lnTo>
                                  <a:pt x="161" y="150"/>
                                </a:lnTo>
                                <a:lnTo>
                                  <a:pt x="161" y="154"/>
                                </a:lnTo>
                                <a:lnTo>
                                  <a:pt x="150" y="146"/>
                                </a:lnTo>
                                <a:lnTo>
                                  <a:pt x="150" y="161"/>
                                </a:lnTo>
                                <a:lnTo>
                                  <a:pt x="138" y="169"/>
                                </a:lnTo>
                                <a:lnTo>
                                  <a:pt x="138" y="157"/>
                                </a:lnTo>
                                <a:lnTo>
                                  <a:pt x="131" y="157"/>
                                </a:lnTo>
                                <a:lnTo>
                                  <a:pt x="120" y="165"/>
                                </a:lnTo>
                                <a:lnTo>
                                  <a:pt x="105" y="165"/>
                                </a:lnTo>
                                <a:lnTo>
                                  <a:pt x="116" y="172"/>
                                </a:lnTo>
                                <a:lnTo>
                                  <a:pt x="105" y="172"/>
                                </a:lnTo>
                                <a:lnTo>
                                  <a:pt x="112" y="184"/>
                                </a:lnTo>
                                <a:lnTo>
                                  <a:pt x="108" y="187"/>
                                </a:lnTo>
                                <a:lnTo>
                                  <a:pt x="105" y="198"/>
                                </a:lnTo>
                                <a:lnTo>
                                  <a:pt x="97" y="198"/>
                                </a:lnTo>
                                <a:lnTo>
                                  <a:pt x="101" y="206"/>
                                </a:lnTo>
                                <a:lnTo>
                                  <a:pt x="82" y="213"/>
                                </a:lnTo>
                                <a:lnTo>
                                  <a:pt x="71" y="213"/>
                                </a:lnTo>
                                <a:lnTo>
                                  <a:pt x="60" y="225"/>
                                </a:lnTo>
                                <a:lnTo>
                                  <a:pt x="60" y="232"/>
                                </a:lnTo>
                                <a:lnTo>
                                  <a:pt x="75" y="232"/>
                                </a:lnTo>
                                <a:lnTo>
                                  <a:pt x="78" y="240"/>
                                </a:lnTo>
                                <a:lnTo>
                                  <a:pt x="63" y="240"/>
                                </a:lnTo>
                                <a:lnTo>
                                  <a:pt x="56" y="240"/>
                                </a:lnTo>
                                <a:lnTo>
                                  <a:pt x="41" y="243"/>
                                </a:lnTo>
                                <a:lnTo>
                                  <a:pt x="37" y="236"/>
                                </a:lnTo>
                                <a:lnTo>
                                  <a:pt x="41" y="232"/>
                                </a:lnTo>
                                <a:lnTo>
                                  <a:pt x="41" y="228"/>
                                </a:lnTo>
                                <a:lnTo>
                                  <a:pt x="37" y="225"/>
                                </a:lnTo>
                                <a:lnTo>
                                  <a:pt x="26" y="228"/>
                                </a:lnTo>
                                <a:lnTo>
                                  <a:pt x="22" y="232"/>
                                </a:lnTo>
                                <a:lnTo>
                                  <a:pt x="15" y="225"/>
                                </a:lnTo>
                                <a:lnTo>
                                  <a:pt x="11" y="217"/>
                                </a:lnTo>
                                <a:lnTo>
                                  <a:pt x="4" y="217"/>
                                </a:lnTo>
                                <a:lnTo>
                                  <a:pt x="0" y="213"/>
                                </a:lnTo>
                                <a:lnTo>
                                  <a:pt x="7" y="198"/>
                                </a:lnTo>
                                <a:lnTo>
                                  <a:pt x="19" y="202"/>
                                </a:lnTo>
                                <a:lnTo>
                                  <a:pt x="26" y="202"/>
                                </a:lnTo>
                                <a:lnTo>
                                  <a:pt x="19" y="187"/>
                                </a:lnTo>
                                <a:lnTo>
                                  <a:pt x="30" y="176"/>
                                </a:lnTo>
                                <a:lnTo>
                                  <a:pt x="34" y="184"/>
                                </a:lnTo>
                                <a:lnTo>
                                  <a:pt x="30" y="191"/>
                                </a:lnTo>
                                <a:lnTo>
                                  <a:pt x="41" y="184"/>
                                </a:lnTo>
                                <a:lnTo>
                                  <a:pt x="41" y="172"/>
                                </a:lnTo>
                                <a:lnTo>
                                  <a:pt x="41" y="165"/>
                                </a:lnTo>
                                <a:lnTo>
                                  <a:pt x="48" y="157"/>
                                </a:lnTo>
                                <a:lnTo>
                                  <a:pt x="60" y="157"/>
                                </a:lnTo>
                                <a:lnTo>
                                  <a:pt x="67" y="161"/>
                                </a:lnTo>
                                <a:lnTo>
                                  <a:pt x="67" y="146"/>
                                </a:lnTo>
                                <a:lnTo>
                                  <a:pt x="60" y="142"/>
                                </a:lnTo>
                                <a:lnTo>
                                  <a:pt x="63" y="135"/>
                                </a:lnTo>
                                <a:lnTo>
                                  <a:pt x="63" y="131"/>
                                </a:lnTo>
                                <a:lnTo>
                                  <a:pt x="67" y="120"/>
                                </a:lnTo>
                                <a:lnTo>
                                  <a:pt x="75" y="112"/>
                                </a:lnTo>
                                <a:lnTo>
                                  <a:pt x="75" y="109"/>
                                </a:lnTo>
                                <a:lnTo>
                                  <a:pt x="75" y="101"/>
                                </a:lnTo>
                                <a:lnTo>
                                  <a:pt x="82" y="101"/>
                                </a:lnTo>
                                <a:lnTo>
                                  <a:pt x="86" y="105"/>
                                </a:lnTo>
                                <a:lnTo>
                                  <a:pt x="93" y="112"/>
                                </a:lnTo>
                                <a:lnTo>
                                  <a:pt x="97" y="109"/>
                                </a:lnTo>
                                <a:lnTo>
                                  <a:pt x="105" y="101"/>
                                </a:lnTo>
                                <a:lnTo>
                                  <a:pt x="120" y="105"/>
                                </a:lnTo>
                                <a:lnTo>
                                  <a:pt x="135" y="109"/>
                                </a:lnTo>
                                <a:lnTo>
                                  <a:pt x="142" y="105"/>
                                </a:lnTo>
                                <a:lnTo>
                                  <a:pt x="138" y="97"/>
                                </a:lnTo>
                                <a:lnTo>
                                  <a:pt x="120" y="97"/>
                                </a:lnTo>
                                <a:lnTo>
                                  <a:pt x="108" y="97"/>
                                </a:lnTo>
                                <a:lnTo>
                                  <a:pt x="101" y="90"/>
                                </a:lnTo>
                                <a:lnTo>
                                  <a:pt x="86" y="86"/>
                                </a:lnTo>
                                <a:lnTo>
                                  <a:pt x="78" y="79"/>
                                </a:lnTo>
                                <a:lnTo>
                                  <a:pt x="71" y="75"/>
                                </a:lnTo>
                                <a:lnTo>
                                  <a:pt x="75" y="67"/>
                                </a:lnTo>
                                <a:lnTo>
                                  <a:pt x="63" y="60"/>
                                </a:lnTo>
                                <a:lnTo>
                                  <a:pt x="60" y="52"/>
                                </a:lnTo>
                                <a:lnTo>
                                  <a:pt x="71" y="45"/>
                                </a:lnTo>
                                <a:lnTo>
                                  <a:pt x="78" y="49"/>
                                </a:lnTo>
                                <a:lnTo>
                                  <a:pt x="67" y="34"/>
                                </a:lnTo>
                                <a:lnTo>
                                  <a:pt x="60" y="30"/>
                                </a:lnTo>
                                <a:lnTo>
                                  <a:pt x="75" y="23"/>
                                </a:lnTo>
                                <a:lnTo>
                                  <a:pt x="97" y="19"/>
                                </a:lnTo>
                                <a:lnTo>
                                  <a:pt x="105" y="19"/>
                                </a:lnTo>
                                <a:lnTo>
                                  <a:pt x="101" y="30"/>
                                </a:lnTo>
                                <a:lnTo>
                                  <a:pt x="101" y="4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6" name="Freeform 84"/>
                        <wps:cNvSpPr>
                          <a:spLocks/>
                        </wps:cNvSpPr>
                        <wps:spPr bwMode="auto">
                          <a:xfrm>
                            <a:off x="2401" y="1677"/>
                            <a:ext cx="385" cy="434"/>
                          </a:xfrm>
                          <a:custGeom>
                            <a:avLst/>
                            <a:gdLst>
                              <a:gd name="T0" fmla="*/ 206 w 385"/>
                              <a:gd name="T1" fmla="*/ 82 h 434"/>
                              <a:gd name="T2" fmla="*/ 243 w 385"/>
                              <a:gd name="T3" fmla="*/ 120 h 434"/>
                              <a:gd name="T4" fmla="*/ 254 w 385"/>
                              <a:gd name="T5" fmla="*/ 172 h 434"/>
                              <a:gd name="T6" fmla="*/ 254 w 385"/>
                              <a:gd name="T7" fmla="*/ 191 h 434"/>
                              <a:gd name="T8" fmla="*/ 326 w 385"/>
                              <a:gd name="T9" fmla="*/ 187 h 434"/>
                              <a:gd name="T10" fmla="*/ 367 w 385"/>
                              <a:gd name="T11" fmla="*/ 176 h 434"/>
                              <a:gd name="T12" fmla="*/ 382 w 385"/>
                              <a:gd name="T13" fmla="*/ 183 h 434"/>
                              <a:gd name="T14" fmla="*/ 363 w 385"/>
                              <a:gd name="T15" fmla="*/ 195 h 434"/>
                              <a:gd name="T16" fmla="*/ 367 w 385"/>
                              <a:gd name="T17" fmla="*/ 210 h 434"/>
                              <a:gd name="T18" fmla="*/ 359 w 385"/>
                              <a:gd name="T19" fmla="*/ 213 h 434"/>
                              <a:gd name="T20" fmla="*/ 352 w 385"/>
                              <a:gd name="T21" fmla="*/ 221 h 434"/>
                              <a:gd name="T22" fmla="*/ 329 w 385"/>
                              <a:gd name="T23" fmla="*/ 206 h 434"/>
                              <a:gd name="T24" fmla="*/ 322 w 385"/>
                              <a:gd name="T25" fmla="*/ 225 h 434"/>
                              <a:gd name="T26" fmla="*/ 314 w 385"/>
                              <a:gd name="T27" fmla="*/ 225 h 434"/>
                              <a:gd name="T28" fmla="*/ 292 w 385"/>
                              <a:gd name="T29" fmla="*/ 228 h 434"/>
                              <a:gd name="T30" fmla="*/ 269 w 385"/>
                              <a:gd name="T31" fmla="*/ 240 h 434"/>
                              <a:gd name="T32" fmla="*/ 254 w 385"/>
                              <a:gd name="T33" fmla="*/ 247 h 434"/>
                              <a:gd name="T34" fmla="*/ 243 w 385"/>
                              <a:gd name="T35" fmla="*/ 266 h 434"/>
                              <a:gd name="T36" fmla="*/ 210 w 385"/>
                              <a:gd name="T37" fmla="*/ 266 h 434"/>
                              <a:gd name="T38" fmla="*/ 198 w 385"/>
                              <a:gd name="T39" fmla="*/ 288 h 434"/>
                              <a:gd name="T40" fmla="*/ 195 w 385"/>
                              <a:gd name="T41" fmla="*/ 311 h 434"/>
                              <a:gd name="T42" fmla="*/ 183 w 385"/>
                              <a:gd name="T43" fmla="*/ 315 h 434"/>
                              <a:gd name="T44" fmla="*/ 187 w 385"/>
                              <a:gd name="T45" fmla="*/ 296 h 434"/>
                              <a:gd name="T46" fmla="*/ 187 w 385"/>
                              <a:gd name="T47" fmla="*/ 277 h 434"/>
                              <a:gd name="T48" fmla="*/ 168 w 385"/>
                              <a:gd name="T49" fmla="*/ 258 h 434"/>
                              <a:gd name="T50" fmla="*/ 157 w 385"/>
                              <a:gd name="T51" fmla="*/ 262 h 434"/>
                              <a:gd name="T52" fmla="*/ 127 w 385"/>
                              <a:gd name="T53" fmla="*/ 247 h 434"/>
                              <a:gd name="T54" fmla="*/ 97 w 385"/>
                              <a:gd name="T55" fmla="*/ 262 h 434"/>
                              <a:gd name="T56" fmla="*/ 94 w 385"/>
                              <a:gd name="T57" fmla="*/ 307 h 434"/>
                              <a:gd name="T58" fmla="*/ 101 w 385"/>
                              <a:gd name="T59" fmla="*/ 322 h 434"/>
                              <a:gd name="T60" fmla="*/ 123 w 385"/>
                              <a:gd name="T61" fmla="*/ 318 h 434"/>
                              <a:gd name="T62" fmla="*/ 135 w 385"/>
                              <a:gd name="T63" fmla="*/ 326 h 434"/>
                              <a:gd name="T64" fmla="*/ 135 w 385"/>
                              <a:gd name="T65" fmla="*/ 359 h 434"/>
                              <a:gd name="T66" fmla="*/ 135 w 385"/>
                              <a:gd name="T67" fmla="*/ 397 h 434"/>
                              <a:gd name="T68" fmla="*/ 165 w 385"/>
                              <a:gd name="T69" fmla="*/ 427 h 434"/>
                              <a:gd name="T70" fmla="*/ 127 w 385"/>
                              <a:gd name="T71" fmla="*/ 423 h 434"/>
                              <a:gd name="T72" fmla="*/ 116 w 385"/>
                              <a:gd name="T73" fmla="*/ 371 h 434"/>
                              <a:gd name="T74" fmla="*/ 86 w 385"/>
                              <a:gd name="T75" fmla="*/ 333 h 434"/>
                              <a:gd name="T76" fmla="*/ 52 w 385"/>
                              <a:gd name="T77" fmla="*/ 307 h 434"/>
                              <a:gd name="T78" fmla="*/ 41 w 385"/>
                              <a:gd name="T79" fmla="*/ 262 h 434"/>
                              <a:gd name="T80" fmla="*/ 34 w 385"/>
                              <a:gd name="T81" fmla="*/ 198 h 434"/>
                              <a:gd name="T82" fmla="*/ 19 w 385"/>
                              <a:gd name="T83" fmla="*/ 168 h 434"/>
                              <a:gd name="T84" fmla="*/ 22 w 385"/>
                              <a:gd name="T85" fmla="*/ 225 h 434"/>
                              <a:gd name="T86" fmla="*/ 11 w 385"/>
                              <a:gd name="T87" fmla="*/ 232 h 434"/>
                              <a:gd name="T88" fmla="*/ 4 w 385"/>
                              <a:gd name="T89" fmla="*/ 187 h 434"/>
                              <a:gd name="T90" fmla="*/ 7 w 385"/>
                              <a:gd name="T91" fmla="*/ 139 h 434"/>
                              <a:gd name="T92" fmla="*/ 0 w 385"/>
                              <a:gd name="T93" fmla="*/ 109 h 434"/>
                              <a:gd name="T94" fmla="*/ 0 w 385"/>
                              <a:gd name="T95" fmla="*/ 67 h 434"/>
                              <a:gd name="T96" fmla="*/ 26 w 385"/>
                              <a:gd name="T97" fmla="*/ 11 h 434"/>
                              <a:gd name="T98" fmla="*/ 45 w 385"/>
                              <a:gd name="T99"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5" h="434">
                                <a:moveTo>
                                  <a:pt x="45" y="0"/>
                                </a:moveTo>
                                <a:lnTo>
                                  <a:pt x="198" y="86"/>
                                </a:lnTo>
                                <a:lnTo>
                                  <a:pt x="202" y="79"/>
                                </a:lnTo>
                                <a:lnTo>
                                  <a:pt x="206" y="82"/>
                                </a:lnTo>
                                <a:lnTo>
                                  <a:pt x="217" y="97"/>
                                </a:lnTo>
                                <a:lnTo>
                                  <a:pt x="225" y="105"/>
                                </a:lnTo>
                                <a:lnTo>
                                  <a:pt x="239" y="112"/>
                                </a:lnTo>
                                <a:lnTo>
                                  <a:pt x="243" y="120"/>
                                </a:lnTo>
                                <a:lnTo>
                                  <a:pt x="251" y="139"/>
                                </a:lnTo>
                                <a:lnTo>
                                  <a:pt x="251" y="142"/>
                                </a:lnTo>
                                <a:lnTo>
                                  <a:pt x="254" y="154"/>
                                </a:lnTo>
                                <a:lnTo>
                                  <a:pt x="254" y="172"/>
                                </a:lnTo>
                                <a:lnTo>
                                  <a:pt x="243" y="183"/>
                                </a:lnTo>
                                <a:lnTo>
                                  <a:pt x="247" y="191"/>
                                </a:lnTo>
                                <a:lnTo>
                                  <a:pt x="243" y="195"/>
                                </a:lnTo>
                                <a:lnTo>
                                  <a:pt x="254" y="191"/>
                                </a:lnTo>
                                <a:lnTo>
                                  <a:pt x="266" y="191"/>
                                </a:lnTo>
                                <a:lnTo>
                                  <a:pt x="288" y="191"/>
                                </a:lnTo>
                                <a:lnTo>
                                  <a:pt x="307" y="191"/>
                                </a:lnTo>
                                <a:lnTo>
                                  <a:pt x="326" y="187"/>
                                </a:lnTo>
                                <a:lnTo>
                                  <a:pt x="333" y="183"/>
                                </a:lnTo>
                                <a:lnTo>
                                  <a:pt x="344" y="180"/>
                                </a:lnTo>
                                <a:lnTo>
                                  <a:pt x="359" y="176"/>
                                </a:lnTo>
                                <a:lnTo>
                                  <a:pt x="367" y="176"/>
                                </a:lnTo>
                                <a:lnTo>
                                  <a:pt x="374" y="176"/>
                                </a:lnTo>
                                <a:lnTo>
                                  <a:pt x="370" y="180"/>
                                </a:lnTo>
                                <a:lnTo>
                                  <a:pt x="385" y="180"/>
                                </a:lnTo>
                                <a:lnTo>
                                  <a:pt x="382" y="183"/>
                                </a:lnTo>
                                <a:lnTo>
                                  <a:pt x="378" y="187"/>
                                </a:lnTo>
                                <a:lnTo>
                                  <a:pt x="370" y="183"/>
                                </a:lnTo>
                                <a:lnTo>
                                  <a:pt x="363" y="180"/>
                                </a:lnTo>
                                <a:lnTo>
                                  <a:pt x="363" y="195"/>
                                </a:lnTo>
                                <a:lnTo>
                                  <a:pt x="367" y="198"/>
                                </a:lnTo>
                                <a:lnTo>
                                  <a:pt x="370" y="202"/>
                                </a:lnTo>
                                <a:lnTo>
                                  <a:pt x="378" y="210"/>
                                </a:lnTo>
                                <a:lnTo>
                                  <a:pt x="367" y="210"/>
                                </a:lnTo>
                                <a:lnTo>
                                  <a:pt x="382" y="217"/>
                                </a:lnTo>
                                <a:lnTo>
                                  <a:pt x="370" y="225"/>
                                </a:lnTo>
                                <a:lnTo>
                                  <a:pt x="363" y="221"/>
                                </a:lnTo>
                                <a:lnTo>
                                  <a:pt x="359" y="213"/>
                                </a:lnTo>
                                <a:lnTo>
                                  <a:pt x="359" y="206"/>
                                </a:lnTo>
                                <a:lnTo>
                                  <a:pt x="359" y="217"/>
                                </a:lnTo>
                                <a:lnTo>
                                  <a:pt x="359" y="228"/>
                                </a:lnTo>
                                <a:lnTo>
                                  <a:pt x="352" y="221"/>
                                </a:lnTo>
                                <a:lnTo>
                                  <a:pt x="348" y="213"/>
                                </a:lnTo>
                                <a:lnTo>
                                  <a:pt x="341" y="210"/>
                                </a:lnTo>
                                <a:lnTo>
                                  <a:pt x="337" y="210"/>
                                </a:lnTo>
                                <a:lnTo>
                                  <a:pt x="329" y="206"/>
                                </a:lnTo>
                                <a:lnTo>
                                  <a:pt x="322" y="206"/>
                                </a:lnTo>
                                <a:lnTo>
                                  <a:pt x="322" y="210"/>
                                </a:lnTo>
                                <a:lnTo>
                                  <a:pt x="318" y="221"/>
                                </a:lnTo>
                                <a:lnTo>
                                  <a:pt x="322" y="225"/>
                                </a:lnTo>
                                <a:lnTo>
                                  <a:pt x="326" y="228"/>
                                </a:lnTo>
                                <a:lnTo>
                                  <a:pt x="326" y="232"/>
                                </a:lnTo>
                                <a:lnTo>
                                  <a:pt x="318" y="228"/>
                                </a:lnTo>
                                <a:lnTo>
                                  <a:pt x="314" y="225"/>
                                </a:lnTo>
                                <a:lnTo>
                                  <a:pt x="307" y="225"/>
                                </a:lnTo>
                                <a:lnTo>
                                  <a:pt x="303" y="217"/>
                                </a:lnTo>
                                <a:lnTo>
                                  <a:pt x="296" y="221"/>
                                </a:lnTo>
                                <a:lnTo>
                                  <a:pt x="292" y="228"/>
                                </a:lnTo>
                                <a:lnTo>
                                  <a:pt x="292" y="232"/>
                                </a:lnTo>
                                <a:lnTo>
                                  <a:pt x="288" y="236"/>
                                </a:lnTo>
                                <a:lnTo>
                                  <a:pt x="277" y="236"/>
                                </a:lnTo>
                                <a:lnTo>
                                  <a:pt x="269" y="240"/>
                                </a:lnTo>
                                <a:lnTo>
                                  <a:pt x="266" y="243"/>
                                </a:lnTo>
                                <a:lnTo>
                                  <a:pt x="254" y="236"/>
                                </a:lnTo>
                                <a:lnTo>
                                  <a:pt x="258" y="243"/>
                                </a:lnTo>
                                <a:lnTo>
                                  <a:pt x="254" y="247"/>
                                </a:lnTo>
                                <a:lnTo>
                                  <a:pt x="251" y="251"/>
                                </a:lnTo>
                                <a:lnTo>
                                  <a:pt x="251" y="258"/>
                                </a:lnTo>
                                <a:lnTo>
                                  <a:pt x="243" y="258"/>
                                </a:lnTo>
                                <a:lnTo>
                                  <a:pt x="243" y="266"/>
                                </a:lnTo>
                                <a:lnTo>
                                  <a:pt x="232" y="266"/>
                                </a:lnTo>
                                <a:lnTo>
                                  <a:pt x="225" y="262"/>
                                </a:lnTo>
                                <a:lnTo>
                                  <a:pt x="221" y="266"/>
                                </a:lnTo>
                                <a:lnTo>
                                  <a:pt x="210" y="266"/>
                                </a:lnTo>
                                <a:lnTo>
                                  <a:pt x="210" y="270"/>
                                </a:lnTo>
                                <a:lnTo>
                                  <a:pt x="206" y="273"/>
                                </a:lnTo>
                                <a:lnTo>
                                  <a:pt x="206" y="277"/>
                                </a:lnTo>
                                <a:lnTo>
                                  <a:pt x="198" y="288"/>
                                </a:lnTo>
                                <a:lnTo>
                                  <a:pt x="202" y="292"/>
                                </a:lnTo>
                                <a:lnTo>
                                  <a:pt x="198" y="303"/>
                                </a:lnTo>
                                <a:lnTo>
                                  <a:pt x="198" y="307"/>
                                </a:lnTo>
                                <a:lnTo>
                                  <a:pt x="195" y="311"/>
                                </a:lnTo>
                                <a:lnTo>
                                  <a:pt x="195" y="315"/>
                                </a:lnTo>
                                <a:lnTo>
                                  <a:pt x="191" y="315"/>
                                </a:lnTo>
                                <a:lnTo>
                                  <a:pt x="187" y="318"/>
                                </a:lnTo>
                                <a:lnTo>
                                  <a:pt x="183" y="315"/>
                                </a:lnTo>
                                <a:lnTo>
                                  <a:pt x="180" y="311"/>
                                </a:lnTo>
                                <a:lnTo>
                                  <a:pt x="183" y="307"/>
                                </a:lnTo>
                                <a:lnTo>
                                  <a:pt x="183" y="303"/>
                                </a:lnTo>
                                <a:lnTo>
                                  <a:pt x="187" y="296"/>
                                </a:lnTo>
                                <a:lnTo>
                                  <a:pt x="191" y="292"/>
                                </a:lnTo>
                                <a:lnTo>
                                  <a:pt x="191" y="288"/>
                                </a:lnTo>
                                <a:lnTo>
                                  <a:pt x="187" y="277"/>
                                </a:lnTo>
                                <a:lnTo>
                                  <a:pt x="176" y="270"/>
                                </a:lnTo>
                                <a:lnTo>
                                  <a:pt x="172" y="262"/>
                                </a:lnTo>
                                <a:lnTo>
                                  <a:pt x="168" y="258"/>
                                </a:lnTo>
                                <a:lnTo>
                                  <a:pt x="161" y="255"/>
                                </a:lnTo>
                                <a:lnTo>
                                  <a:pt x="165" y="266"/>
                                </a:lnTo>
                                <a:lnTo>
                                  <a:pt x="161" y="270"/>
                                </a:lnTo>
                                <a:lnTo>
                                  <a:pt x="157" y="262"/>
                                </a:lnTo>
                                <a:lnTo>
                                  <a:pt x="153" y="258"/>
                                </a:lnTo>
                                <a:lnTo>
                                  <a:pt x="142" y="247"/>
                                </a:lnTo>
                                <a:lnTo>
                                  <a:pt x="138" y="243"/>
                                </a:lnTo>
                                <a:lnTo>
                                  <a:pt x="127" y="247"/>
                                </a:lnTo>
                                <a:lnTo>
                                  <a:pt x="120" y="243"/>
                                </a:lnTo>
                                <a:lnTo>
                                  <a:pt x="109" y="243"/>
                                </a:lnTo>
                                <a:lnTo>
                                  <a:pt x="101" y="251"/>
                                </a:lnTo>
                                <a:lnTo>
                                  <a:pt x="97" y="262"/>
                                </a:lnTo>
                                <a:lnTo>
                                  <a:pt x="90" y="273"/>
                                </a:lnTo>
                                <a:lnTo>
                                  <a:pt x="90" y="285"/>
                                </a:lnTo>
                                <a:lnTo>
                                  <a:pt x="90" y="300"/>
                                </a:lnTo>
                                <a:lnTo>
                                  <a:pt x="94" y="307"/>
                                </a:lnTo>
                                <a:lnTo>
                                  <a:pt x="90" y="311"/>
                                </a:lnTo>
                                <a:lnTo>
                                  <a:pt x="90" y="318"/>
                                </a:lnTo>
                                <a:lnTo>
                                  <a:pt x="94" y="322"/>
                                </a:lnTo>
                                <a:lnTo>
                                  <a:pt x="101" y="322"/>
                                </a:lnTo>
                                <a:lnTo>
                                  <a:pt x="105" y="326"/>
                                </a:lnTo>
                                <a:lnTo>
                                  <a:pt x="109" y="322"/>
                                </a:lnTo>
                                <a:lnTo>
                                  <a:pt x="116" y="318"/>
                                </a:lnTo>
                                <a:lnTo>
                                  <a:pt x="123" y="318"/>
                                </a:lnTo>
                                <a:lnTo>
                                  <a:pt x="127" y="315"/>
                                </a:lnTo>
                                <a:lnTo>
                                  <a:pt x="146" y="329"/>
                                </a:lnTo>
                                <a:lnTo>
                                  <a:pt x="131" y="333"/>
                                </a:lnTo>
                                <a:lnTo>
                                  <a:pt x="135" y="326"/>
                                </a:lnTo>
                                <a:lnTo>
                                  <a:pt x="131" y="337"/>
                                </a:lnTo>
                                <a:lnTo>
                                  <a:pt x="127" y="344"/>
                                </a:lnTo>
                                <a:lnTo>
                                  <a:pt x="120" y="344"/>
                                </a:lnTo>
                                <a:lnTo>
                                  <a:pt x="135" y="359"/>
                                </a:lnTo>
                                <a:lnTo>
                                  <a:pt x="142" y="367"/>
                                </a:lnTo>
                                <a:lnTo>
                                  <a:pt x="146" y="374"/>
                                </a:lnTo>
                                <a:lnTo>
                                  <a:pt x="138" y="389"/>
                                </a:lnTo>
                                <a:lnTo>
                                  <a:pt x="135" y="397"/>
                                </a:lnTo>
                                <a:lnTo>
                                  <a:pt x="131" y="401"/>
                                </a:lnTo>
                                <a:lnTo>
                                  <a:pt x="142" y="412"/>
                                </a:lnTo>
                                <a:lnTo>
                                  <a:pt x="153" y="419"/>
                                </a:lnTo>
                                <a:lnTo>
                                  <a:pt x="165" y="427"/>
                                </a:lnTo>
                                <a:lnTo>
                                  <a:pt x="150" y="434"/>
                                </a:lnTo>
                                <a:lnTo>
                                  <a:pt x="150" y="427"/>
                                </a:lnTo>
                                <a:lnTo>
                                  <a:pt x="142" y="431"/>
                                </a:lnTo>
                                <a:lnTo>
                                  <a:pt x="127" y="423"/>
                                </a:lnTo>
                                <a:lnTo>
                                  <a:pt x="116" y="404"/>
                                </a:lnTo>
                                <a:lnTo>
                                  <a:pt x="116" y="393"/>
                                </a:lnTo>
                                <a:lnTo>
                                  <a:pt x="112" y="386"/>
                                </a:lnTo>
                                <a:lnTo>
                                  <a:pt x="116" y="371"/>
                                </a:lnTo>
                                <a:lnTo>
                                  <a:pt x="109" y="367"/>
                                </a:lnTo>
                                <a:lnTo>
                                  <a:pt x="101" y="356"/>
                                </a:lnTo>
                                <a:lnTo>
                                  <a:pt x="90" y="348"/>
                                </a:lnTo>
                                <a:lnTo>
                                  <a:pt x="86" y="333"/>
                                </a:lnTo>
                                <a:lnTo>
                                  <a:pt x="86" y="322"/>
                                </a:lnTo>
                                <a:lnTo>
                                  <a:pt x="67" y="322"/>
                                </a:lnTo>
                                <a:lnTo>
                                  <a:pt x="64" y="311"/>
                                </a:lnTo>
                                <a:lnTo>
                                  <a:pt x="52" y="307"/>
                                </a:lnTo>
                                <a:lnTo>
                                  <a:pt x="49" y="292"/>
                                </a:lnTo>
                                <a:lnTo>
                                  <a:pt x="34" y="285"/>
                                </a:lnTo>
                                <a:lnTo>
                                  <a:pt x="41" y="277"/>
                                </a:lnTo>
                                <a:lnTo>
                                  <a:pt x="41" y="262"/>
                                </a:lnTo>
                                <a:lnTo>
                                  <a:pt x="41" y="247"/>
                                </a:lnTo>
                                <a:lnTo>
                                  <a:pt x="34" y="228"/>
                                </a:lnTo>
                                <a:lnTo>
                                  <a:pt x="34" y="217"/>
                                </a:lnTo>
                                <a:lnTo>
                                  <a:pt x="34" y="198"/>
                                </a:lnTo>
                                <a:lnTo>
                                  <a:pt x="34" y="187"/>
                                </a:lnTo>
                                <a:lnTo>
                                  <a:pt x="30" y="161"/>
                                </a:lnTo>
                                <a:lnTo>
                                  <a:pt x="22" y="161"/>
                                </a:lnTo>
                                <a:lnTo>
                                  <a:pt x="19" y="168"/>
                                </a:lnTo>
                                <a:lnTo>
                                  <a:pt x="26" y="191"/>
                                </a:lnTo>
                                <a:lnTo>
                                  <a:pt x="26" y="202"/>
                                </a:lnTo>
                                <a:lnTo>
                                  <a:pt x="19" y="221"/>
                                </a:lnTo>
                                <a:lnTo>
                                  <a:pt x="22" y="225"/>
                                </a:lnTo>
                                <a:lnTo>
                                  <a:pt x="22" y="236"/>
                                </a:lnTo>
                                <a:lnTo>
                                  <a:pt x="19" y="243"/>
                                </a:lnTo>
                                <a:lnTo>
                                  <a:pt x="15" y="240"/>
                                </a:lnTo>
                                <a:lnTo>
                                  <a:pt x="11" y="232"/>
                                </a:lnTo>
                                <a:lnTo>
                                  <a:pt x="11" y="225"/>
                                </a:lnTo>
                                <a:lnTo>
                                  <a:pt x="11" y="202"/>
                                </a:lnTo>
                                <a:lnTo>
                                  <a:pt x="4" y="202"/>
                                </a:lnTo>
                                <a:lnTo>
                                  <a:pt x="4" y="187"/>
                                </a:lnTo>
                                <a:lnTo>
                                  <a:pt x="11" y="183"/>
                                </a:lnTo>
                                <a:lnTo>
                                  <a:pt x="15" y="168"/>
                                </a:lnTo>
                                <a:lnTo>
                                  <a:pt x="7" y="146"/>
                                </a:lnTo>
                                <a:lnTo>
                                  <a:pt x="7" y="139"/>
                                </a:lnTo>
                                <a:lnTo>
                                  <a:pt x="4" y="135"/>
                                </a:lnTo>
                                <a:lnTo>
                                  <a:pt x="0" y="124"/>
                                </a:lnTo>
                                <a:lnTo>
                                  <a:pt x="4" y="116"/>
                                </a:lnTo>
                                <a:lnTo>
                                  <a:pt x="0" y="109"/>
                                </a:lnTo>
                                <a:lnTo>
                                  <a:pt x="0" y="97"/>
                                </a:lnTo>
                                <a:lnTo>
                                  <a:pt x="4" y="86"/>
                                </a:lnTo>
                                <a:lnTo>
                                  <a:pt x="0" y="82"/>
                                </a:lnTo>
                                <a:lnTo>
                                  <a:pt x="0" y="67"/>
                                </a:lnTo>
                                <a:lnTo>
                                  <a:pt x="7" y="52"/>
                                </a:lnTo>
                                <a:lnTo>
                                  <a:pt x="11" y="41"/>
                                </a:lnTo>
                                <a:lnTo>
                                  <a:pt x="19" y="26"/>
                                </a:lnTo>
                                <a:lnTo>
                                  <a:pt x="26" y="11"/>
                                </a:lnTo>
                                <a:lnTo>
                                  <a:pt x="34" y="11"/>
                                </a:lnTo>
                                <a:lnTo>
                                  <a:pt x="34" y="4"/>
                                </a:lnTo>
                                <a:lnTo>
                                  <a:pt x="41" y="7"/>
                                </a:lnTo>
                                <a:lnTo>
                                  <a:pt x="45"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7" name="Freeform 85"/>
                        <wps:cNvSpPr>
                          <a:spLocks/>
                        </wps:cNvSpPr>
                        <wps:spPr bwMode="auto">
                          <a:xfrm>
                            <a:off x="2566" y="2006"/>
                            <a:ext cx="41" cy="38"/>
                          </a:xfrm>
                          <a:custGeom>
                            <a:avLst/>
                            <a:gdLst>
                              <a:gd name="T0" fmla="*/ 3 w 41"/>
                              <a:gd name="T1" fmla="*/ 4 h 38"/>
                              <a:gd name="T2" fmla="*/ 7 w 41"/>
                              <a:gd name="T3" fmla="*/ 0 h 38"/>
                              <a:gd name="T4" fmla="*/ 11 w 41"/>
                              <a:gd name="T5" fmla="*/ 0 h 38"/>
                              <a:gd name="T6" fmla="*/ 15 w 41"/>
                              <a:gd name="T7" fmla="*/ 4 h 38"/>
                              <a:gd name="T8" fmla="*/ 18 w 41"/>
                              <a:gd name="T9" fmla="*/ 4 h 38"/>
                              <a:gd name="T10" fmla="*/ 18 w 41"/>
                              <a:gd name="T11" fmla="*/ 8 h 38"/>
                              <a:gd name="T12" fmla="*/ 22 w 41"/>
                              <a:gd name="T13" fmla="*/ 8 h 38"/>
                              <a:gd name="T14" fmla="*/ 22 w 41"/>
                              <a:gd name="T15" fmla="*/ 12 h 38"/>
                              <a:gd name="T16" fmla="*/ 22 w 41"/>
                              <a:gd name="T17" fmla="*/ 12 h 38"/>
                              <a:gd name="T18" fmla="*/ 26 w 41"/>
                              <a:gd name="T19" fmla="*/ 15 h 38"/>
                              <a:gd name="T20" fmla="*/ 26 w 41"/>
                              <a:gd name="T21" fmla="*/ 19 h 38"/>
                              <a:gd name="T22" fmla="*/ 30 w 41"/>
                              <a:gd name="T23" fmla="*/ 19 h 38"/>
                              <a:gd name="T24" fmla="*/ 30 w 41"/>
                              <a:gd name="T25" fmla="*/ 23 h 38"/>
                              <a:gd name="T26" fmla="*/ 33 w 41"/>
                              <a:gd name="T27" fmla="*/ 27 h 38"/>
                              <a:gd name="T28" fmla="*/ 37 w 41"/>
                              <a:gd name="T29" fmla="*/ 30 h 38"/>
                              <a:gd name="T30" fmla="*/ 37 w 41"/>
                              <a:gd name="T31" fmla="*/ 34 h 38"/>
                              <a:gd name="T32" fmla="*/ 41 w 41"/>
                              <a:gd name="T33" fmla="*/ 34 h 38"/>
                              <a:gd name="T34" fmla="*/ 41 w 41"/>
                              <a:gd name="T35" fmla="*/ 38 h 38"/>
                              <a:gd name="T36" fmla="*/ 37 w 41"/>
                              <a:gd name="T37" fmla="*/ 38 h 38"/>
                              <a:gd name="T38" fmla="*/ 33 w 41"/>
                              <a:gd name="T39" fmla="*/ 38 h 38"/>
                              <a:gd name="T40" fmla="*/ 30 w 41"/>
                              <a:gd name="T41" fmla="*/ 34 h 38"/>
                              <a:gd name="T42" fmla="*/ 26 w 41"/>
                              <a:gd name="T43" fmla="*/ 30 h 38"/>
                              <a:gd name="T44" fmla="*/ 26 w 41"/>
                              <a:gd name="T45" fmla="*/ 30 h 38"/>
                              <a:gd name="T46" fmla="*/ 30 w 41"/>
                              <a:gd name="T47" fmla="*/ 27 h 38"/>
                              <a:gd name="T48" fmla="*/ 22 w 41"/>
                              <a:gd name="T49" fmla="*/ 23 h 38"/>
                              <a:gd name="T50" fmla="*/ 26 w 41"/>
                              <a:gd name="T51" fmla="*/ 19 h 38"/>
                              <a:gd name="T52" fmla="*/ 22 w 41"/>
                              <a:gd name="T53" fmla="*/ 15 h 38"/>
                              <a:gd name="T54" fmla="*/ 18 w 41"/>
                              <a:gd name="T55" fmla="*/ 12 h 38"/>
                              <a:gd name="T56" fmla="*/ 15 w 41"/>
                              <a:gd name="T57" fmla="*/ 8 h 38"/>
                              <a:gd name="T58" fmla="*/ 15 w 41"/>
                              <a:gd name="T59" fmla="*/ 4 h 38"/>
                              <a:gd name="T60" fmla="*/ 15 w 41"/>
                              <a:gd name="T61" fmla="*/ 4 h 38"/>
                              <a:gd name="T62" fmla="*/ 11 w 41"/>
                              <a:gd name="T63" fmla="*/ 4 h 38"/>
                              <a:gd name="T64" fmla="*/ 7 w 41"/>
                              <a:gd name="T65" fmla="*/ 4 h 38"/>
                              <a:gd name="T66" fmla="*/ 3 w 41"/>
                              <a:gd name="T67" fmla="*/ 4 h 38"/>
                              <a:gd name="T68" fmla="*/ 0 w 41"/>
                              <a:gd name="T69" fmla="*/ 4 h 38"/>
                              <a:gd name="T70" fmla="*/ 0 w 41"/>
                              <a:gd name="T71" fmla="*/ 0 h 38"/>
                              <a:gd name="T72" fmla="*/ 3 w 41"/>
                              <a:gd name="T73" fmla="*/ 4 h 38"/>
                              <a:gd name="T74" fmla="*/ 3 w 41"/>
                              <a:gd name="T75" fmla="*/ 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38">
                                <a:moveTo>
                                  <a:pt x="3" y="4"/>
                                </a:moveTo>
                                <a:lnTo>
                                  <a:pt x="3" y="4"/>
                                </a:lnTo>
                                <a:lnTo>
                                  <a:pt x="3" y="0"/>
                                </a:lnTo>
                                <a:lnTo>
                                  <a:pt x="7" y="0"/>
                                </a:lnTo>
                                <a:lnTo>
                                  <a:pt x="11" y="0"/>
                                </a:lnTo>
                                <a:lnTo>
                                  <a:pt x="15" y="4"/>
                                </a:lnTo>
                                <a:lnTo>
                                  <a:pt x="18" y="4"/>
                                </a:lnTo>
                                <a:lnTo>
                                  <a:pt x="18" y="8"/>
                                </a:lnTo>
                                <a:lnTo>
                                  <a:pt x="22" y="8"/>
                                </a:lnTo>
                                <a:lnTo>
                                  <a:pt x="22" y="12"/>
                                </a:lnTo>
                                <a:lnTo>
                                  <a:pt x="22" y="15"/>
                                </a:lnTo>
                                <a:lnTo>
                                  <a:pt x="26" y="15"/>
                                </a:lnTo>
                                <a:lnTo>
                                  <a:pt x="30" y="15"/>
                                </a:lnTo>
                                <a:lnTo>
                                  <a:pt x="26" y="19"/>
                                </a:lnTo>
                                <a:lnTo>
                                  <a:pt x="30" y="19"/>
                                </a:lnTo>
                                <a:lnTo>
                                  <a:pt x="30" y="23"/>
                                </a:lnTo>
                                <a:lnTo>
                                  <a:pt x="33" y="27"/>
                                </a:lnTo>
                                <a:lnTo>
                                  <a:pt x="37" y="27"/>
                                </a:lnTo>
                                <a:lnTo>
                                  <a:pt x="37" y="30"/>
                                </a:lnTo>
                                <a:lnTo>
                                  <a:pt x="37" y="34"/>
                                </a:lnTo>
                                <a:lnTo>
                                  <a:pt x="41" y="34"/>
                                </a:lnTo>
                                <a:lnTo>
                                  <a:pt x="41" y="38"/>
                                </a:lnTo>
                                <a:lnTo>
                                  <a:pt x="37" y="38"/>
                                </a:lnTo>
                                <a:lnTo>
                                  <a:pt x="37" y="34"/>
                                </a:lnTo>
                                <a:lnTo>
                                  <a:pt x="33" y="38"/>
                                </a:lnTo>
                                <a:lnTo>
                                  <a:pt x="33" y="34"/>
                                </a:lnTo>
                                <a:lnTo>
                                  <a:pt x="30" y="34"/>
                                </a:lnTo>
                                <a:lnTo>
                                  <a:pt x="26" y="30"/>
                                </a:lnTo>
                                <a:lnTo>
                                  <a:pt x="22" y="30"/>
                                </a:lnTo>
                                <a:lnTo>
                                  <a:pt x="26" y="30"/>
                                </a:lnTo>
                                <a:lnTo>
                                  <a:pt x="30" y="30"/>
                                </a:lnTo>
                                <a:lnTo>
                                  <a:pt x="30" y="27"/>
                                </a:lnTo>
                                <a:lnTo>
                                  <a:pt x="26" y="27"/>
                                </a:lnTo>
                                <a:lnTo>
                                  <a:pt x="22" y="23"/>
                                </a:lnTo>
                                <a:lnTo>
                                  <a:pt x="26" y="23"/>
                                </a:lnTo>
                                <a:lnTo>
                                  <a:pt x="26" y="19"/>
                                </a:lnTo>
                                <a:lnTo>
                                  <a:pt x="22" y="19"/>
                                </a:lnTo>
                                <a:lnTo>
                                  <a:pt x="22" y="15"/>
                                </a:lnTo>
                                <a:lnTo>
                                  <a:pt x="18" y="15"/>
                                </a:lnTo>
                                <a:lnTo>
                                  <a:pt x="18" y="12"/>
                                </a:lnTo>
                                <a:lnTo>
                                  <a:pt x="15" y="12"/>
                                </a:lnTo>
                                <a:lnTo>
                                  <a:pt x="15" y="8"/>
                                </a:lnTo>
                                <a:lnTo>
                                  <a:pt x="11" y="8"/>
                                </a:lnTo>
                                <a:lnTo>
                                  <a:pt x="15" y="4"/>
                                </a:lnTo>
                                <a:lnTo>
                                  <a:pt x="15" y="8"/>
                                </a:lnTo>
                                <a:lnTo>
                                  <a:pt x="15" y="4"/>
                                </a:lnTo>
                                <a:lnTo>
                                  <a:pt x="11" y="4"/>
                                </a:lnTo>
                                <a:lnTo>
                                  <a:pt x="7" y="4"/>
                                </a:lnTo>
                                <a:lnTo>
                                  <a:pt x="3" y="4"/>
                                </a:lnTo>
                                <a:lnTo>
                                  <a:pt x="0" y="4"/>
                                </a:lnTo>
                                <a:lnTo>
                                  <a:pt x="0" y="0"/>
                                </a:lnTo>
                                <a:lnTo>
                                  <a:pt x="3" y="4"/>
                                </a:lnTo>
                                <a:lnTo>
                                  <a:pt x="3" y="0"/>
                                </a:lnTo>
                                <a:lnTo>
                                  <a:pt x="3"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8" name="Freeform 86"/>
                        <wps:cNvSpPr>
                          <a:spLocks/>
                        </wps:cNvSpPr>
                        <wps:spPr bwMode="auto">
                          <a:xfrm>
                            <a:off x="2584" y="2044"/>
                            <a:ext cx="8" cy="7"/>
                          </a:xfrm>
                          <a:custGeom>
                            <a:avLst/>
                            <a:gdLst>
                              <a:gd name="T0" fmla="*/ 4 w 8"/>
                              <a:gd name="T1" fmla="*/ 7 h 7"/>
                              <a:gd name="T2" fmla="*/ 8 w 8"/>
                              <a:gd name="T3" fmla="*/ 7 h 7"/>
                              <a:gd name="T4" fmla="*/ 8 w 8"/>
                              <a:gd name="T5" fmla="*/ 7 h 7"/>
                              <a:gd name="T6" fmla="*/ 8 w 8"/>
                              <a:gd name="T7" fmla="*/ 7 h 7"/>
                              <a:gd name="T8" fmla="*/ 4 w 8"/>
                              <a:gd name="T9" fmla="*/ 4 h 7"/>
                              <a:gd name="T10" fmla="*/ 4 w 8"/>
                              <a:gd name="T11" fmla="*/ 0 h 7"/>
                              <a:gd name="T12" fmla="*/ 0 w 8"/>
                              <a:gd name="T13" fmla="*/ 0 h 7"/>
                              <a:gd name="T14" fmla="*/ 0 w 8"/>
                              <a:gd name="T15" fmla="*/ 0 h 7"/>
                              <a:gd name="T16" fmla="*/ 0 w 8"/>
                              <a:gd name="T17" fmla="*/ 0 h 7"/>
                              <a:gd name="T18" fmla="*/ 0 w 8"/>
                              <a:gd name="T19" fmla="*/ 0 h 7"/>
                              <a:gd name="T20" fmla="*/ 0 w 8"/>
                              <a:gd name="T21" fmla="*/ 4 h 7"/>
                              <a:gd name="T22" fmla="*/ 0 w 8"/>
                              <a:gd name="T23" fmla="*/ 7 h 7"/>
                              <a:gd name="T24" fmla="*/ 4 w 8"/>
                              <a:gd name="T2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
                                <a:moveTo>
                                  <a:pt x="4" y="7"/>
                                </a:moveTo>
                                <a:lnTo>
                                  <a:pt x="8" y="7"/>
                                </a:lnTo>
                                <a:lnTo>
                                  <a:pt x="4" y="4"/>
                                </a:lnTo>
                                <a:lnTo>
                                  <a:pt x="4" y="0"/>
                                </a:lnTo>
                                <a:lnTo>
                                  <a:pt x="0" y="0"/>
                                </a:lnTo>
                                <a:lnTo>
                                  <a:pt x="0" y="4"/>
                                </a:lnTo>
                                <a:lnTo>
                                  <a:pt x="0" y="7"/>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29" name="Freeform 87"/>
                        <wps:cNvSpPr>
                          <a:spLocks/>
                        </wps:cNvSpPr>
                        <wps:spPr bwMode="auto">
                          <a:xfrm>
                            <a:off x="2603" y="2048"/>
                            <a:ext cx="26" cy="22"/>
                          </a:xfrm>
                          <a:custGeom>
                            <a:avLst/>
                            <a:gdLst>
                              <a:gd name="T0" fmla="*/ 0 w 26"/>
                              <a:gd name="T1" fmla="*/ 3 h 22"/>
                              <a:gd name="T2" fmla="*/ 0 w 26"/>
                              <a:gd name="T3" fmla="*/ 3 h 22"/>
                              <a:gd name="T4" fmla="*/ 4 w 26"/>
                              <a:gd name="T5" fmla="*/ 7 h 22"/>
                              <a:gd name="T6" fmla="*/ 8 w 26"/>
                              <a:gd name="T7" fmla="*/ 7 h 22"/>
                              <a:gd name="T8" fmla="*/ 8 w 26"/>
                              <a:gd name="T9" fmla="*/ 7 h 22"/>
                              <a:gd name="T10" fmla="*/ 8 w 26"/>
                              <a:gd name="T11" fmla="*/ 3 h 22"/>
                              <a:gd name="T12" fmla="*/ 4 w 26"/>
                              <a:gd name="T13" fmla="*/ 0 h 22"/>
                              <a:gd name="T14" fmla="*/ 11 w 26"/>
                              <a:gd name="T15" fmla="*/ 0 h 22"/>
                              <a:gd name="T16" fmla="*/ 11 w 26"/>
                              <a:gd name="T17" fmla="*/ 3 h 22"/>
                              <a:gd name="T18" fmla="*/ 15 w 26"/>
                              <a:gd name="T19" fmla="*/ 3 h 22"/>
                              <a:gd name="T20" fmla="*/ 19 w 26"/>
                              <a:gd name="T21" fmla="*/ 3 h 22"/>
                              <a:gd name="T22" fmla="*/ 19 w 26"/>
                              <a:gd name="T23" fmla="*/ 7 h 22"/>
                              <a:gd name="T24" fmla="*/ 23 w 26"/>
                              <a:gd name="T25" fmla="*/ 11 h 22"/>
                              <a:gd name="T26" fmla="*/ 26 w 26"/>
                              <a:gd name="T27" fmla="*/ 11 h 22"/>
                              <a:gd name="T28" fmla="*/ 23 w 26"/>
                              <a:gd name="T29" fmla="*/ 11 h 22"/>
                              <a:gd name="T30" fmla="*/ 26 w 26"/>
                              <a:gd name="T31" fmla="*/ 15 h 22"/>
                              <a:gd name="T32" fmla="*/ 26 w 26"/>
                              <a:gd name="T33" fmla="*/ 18 h 22"/>
                              <a:gd name="T34" fmla="*/ 23 w 26"/>
                              <a:gd name="T35" fmla="*/ 22 h 22"/>
                              <a:gd name="T36" fmla="*/ 23 w 26"/>
                              <a:gd name="T37" fmla="*/ 15 h 22"/>
                              <a:gd name="T38" fmla="*/ 19 w 26"/>
                              <a:gd name="T39" fmla="*/ 15 h 22"/>
                              <a:gd name="T40" fmla="*/ 15 w 26"/>
                              <a:gd name="T41" fmla="*/ 18 h 22"/>
                              <a:gd name="T42" fmla="*/ 15 w 26"/>
                              <a:gd name="T43" fmla="*/ 15 h 22"/>
                              <a:gd name="T44" fmla="*/ 15 w 26"/>
                              <a:gd name="T45" fmla="*/ 15 h 22"/>
                              <a:gd name="T46" fmla="*/ 11 w 26"/>
                              <a:gd name="T47" fmla="*/ 15 h 22"/>
                              <a:gd name="T48" fmla="*/ 11 w 26"/>
                              <a:gd name="T49" fmla="*/ 15 h 22"/>
                              <a:gd name="T50" fmla="*/ 11 w 26"/>
                              <a:gd name="T51" fmla="*/ 15 h 22"/>
                              <a:gd name="T52" fmla="*/ 11 w 26"/>
                              <a:gd name="T53" fmla="*/ 11 h 22"/>
                              <a:gd name="T54" fmla="*/ 8 w 26"/>
                              <a:gd name="T55" fmla="*/ 11 h 22"/>
                              <a:gd name="T56" fmla="*/ 4 w 26"/>
                              <a:gd name="T57" fmla="*/ 7 h 22"/>
                              <a:gd name="T58" fmla="*/ 0 w 26"/>
                              <a:gd name="T59" fmla="*/ 7 h 22"/>
                              <a:gd name="T60" fmla="*/ 0 w 26"/>
                              <a:gd name="T61" fmla="*/ 11 h 22"/>
                              <a:gd name="T62" fmla="*/ 0 w 26"/>
                              <a:gd name="T63" fmla="*/ 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 h="22">
                                <a:moveTo>
                                  <a:pt x="0" y="7"/>
                                </a:moveTo>
                                <a:lnTo>
                                  <a:pt x="0" y="3"/>
                                </a:lnTo>
                                <a:lnTo>
                                  <a:pt x="0" y="7"/>
                                </a:lnTo>
                                <a:lnTo>
                                  <a:pt x="4" y="7"/>
                                </a:lnTo>
                                <a:lnTo>
                                  <a:pt x="8" y="7"/>
                                </a:lnTo>
                                <a:lnTo>
                                  <a:pt x="8" y="3"/>
                                </a:lnTo>
                                <a:lnTo>
                                  <a:pt x="8" y="0"/>
                                </a:lnTo>
                                <a:lnTo>
                                  <a:pt x="4" y="0"/>
                                </a:lnTo>
                                <a:lnTo>
                                  <a:pt x="8" y="0"/>
                                </a:lnTo>
                                <a:lnTo>
                                  <a:pt x="11" y="0"/>
                                </a:lnTo>
                                <a:lnTo>
                                  <a:pt x="11" y="3"/>
                                </a:lnTo>
                                <a:lnTo>
                                  <a:pt x="15" y="3"/>
                                </a:lnTo>
                                <a:lnTo>
                                  <a:pt x="19" y="3"/>
                                </a:lnTo>
                                <a:lnTo>
                                  <a:pt x="19" y="7"/>
                                </a:lnTo>
                                <a:lnTo>
                                  <a:pt x="23" y="7"/>
                                </a:lnTo>
                                <a:lnTo>
                                  <a:pt x="23" y="11"/>
                                </a:lnTo>
                                <a:lnTo>
                                  <a:pt x="26" y="11"/>
                                </a:lnTo>
                                <a:lnTo>
                                  <a:pt x="26" y="15"/>
                                </a:lnTo>
                                <a:lnTo>
                                  <a:pt x="23" y="11"/>
                                </a:lnTo>
                                <a:lnTo>
                                  <a:pt x="26" y="15"/>
                                </a:lnTo>
                                <a:lnTo>
                                  <a:pt x="26" y="18"/>
                                </a:lnTo>
                                <a:lnTo>
                                  <a:pt x="23" y="22"/>
                                </a:lnTo>
                                <a:lnTo>
                                  <a:pt x="23" y="18"/>
                                </a:lnTo>
                                <a:lnTo>
                                  <a:pt x="23" y="15"/>
                                </a:lnTo>
                                <a:lnTo>
                                  <a:pt x="19" y="18"/>
                                </a:lnTo>
                                <a:lnTo>
                                  <a:pt x="19" y="15"/>
                                </a:lnTo>
                                <a:lnTo>
                                  <a:pt x="15" y="15"/>
                                </a:lnTo>
                                <a:lnTo>
                                  <a:pt x="15" y="18"/>
                                </a:lnTo>
                                <a:lnTo>
                                  <a:pt x="15" y="15"/>
                                </a:lnTo>
                                <a:lnTo>
                                  <a:pt x="11" y="15"/>
                                </a:lnTo>
                                <a:lnTo>
                                  <a:pt x="8" y="15"/>
                                </a:lnTo>
                                <a:lnTo>
                                  <a:pt x="11" y="15"/>
                                </a:lnTo>
                                <a:lnTo>
                                  <a:pt x="8" y="15"/>
                                </a:lnTo>
                                <a:lnTo>
                                  <a:pt x="11" y="11"/>
                                </a:lnTo>
                                <a:lnTo>
                                  <a:pt x="8" y="11"/>
                                </a:lnTo>
                                <a:lnTo>
                                  <a:pt x="4" y="11"/>
                                </a:lnTo>
                                <a:lnTo>
                                  <a:pt x="4" y="7"/>
                                </a:lnTo>
                                <a:lnTo>
                                  <a:pt x="0" y="7"/>
                                </a:lnTo>
                                <a:lnTo>
                                  <a:pt x="0" y="11"/>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0" name="Freeform 88"/>
                        <wps:cNvSpPr>
                          <a:spLocks/>
                        </wps:cNvSpPr>
                        <wps:spPr bwMode="auto">
                          <a:xfrm>
                            <a:off x="2633" y="2070"/>
                            <a:ext cx="7" cy="4"/>
                          </a:xfrm>
                          <a:custGeom>
                            <a:avLst/>
                            <a:gdLst>
                              <a:gd name="T0" fmla="*/ 0 w 7"/>
                              <a:gd name="T1" fmla="*/ 4 h 4"/>
                              <a:gd name="T2" fmla="*/ 4 w 7"/>
                              <a:gd name="T3" fmla="*/ 4 h 4"/>
                              <a:gd name="T4" fmla="*/ 4 w 7"/>
                              <a:gd name="T5" fmla="*/ 4 h 4"/>
                              <a:gd name="T6" fmla="*/ 7 w 7"/>
                              <a:gd name="T7" fmla="*/ 4 h 4"/>
                              <a:gd name="T8" fmla="*/ 7 w 7"/>
                              <a:gd name="T9" fmla="*/ 4 h 4"/>
                              <a:gd name="T10" fmla="*/ 7 w 7"/>
                              <a:gd name="T11" fmla="*/ 4 h 4"/>
                              <a:gd name="T12" fmla="*/ 7 w 7"/>
                              <a:gd name="T13" fmla="*/ 0 h 4"/>
                              <a:gd name="T14" fmla="*/ 7 w 7"/>
                              <a:gd name="T15" fmla="*/ 0 h 4"/>
                              <a:gd name="T16" fmla="*/ 4 w 7"/>
                              <a:gd name="T17" fmla="*/ 0 h 4"/>
                              <a:gd name="T18" fmla="*/ 0 w 7"/>
                              <a:gd name="T19" fmla="*/ 0 h 4"/>
                              <a:gd name="T20" fmla="*/ 4 w 7"/>
                              <a:gd name="T21" fmla="*/ 0 h 4"/>
                              <a:gd name="T22" fmla="*/ 0 w 7"/>
                              <a:gd name="T23" fmla="*/ 4 h 4"/>
                              <a:gd name="T24" fmla="*/ 0 w 7"/>
                              <a:gd name="T25"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0" y="4"/>
                                </a:moveTo>
                                <a:lnTo>
                                  <a:pt x="4" y="4"/>
                                </a:lnTo>
                                <a:lnTo>
                                  <a:pt x="7" y="4"/>
                                </a:lnTo>
                                <a:lnTo>
                                  <a:pt x="7" y="0"/>
                                </a:lnTo>
                                <a:lnTo>
                                  <a:pt x="4" y="0"/>
                                </a:lnTo>
                                <a:lnTo>
                                  <a:pt x="0" y="0"/>
                                </a:lnTo>
                                <a:lnTo>
                                  <a:pt x="4"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1" name="Freeform 89"/>
                        <wps:cNvSpPr>
                          <a:spLocks/>
                        </wps:cNvSpPr>
                        <wps:spPr bwMode="auto">
                          <a:xfrm>
                            <a:off x="2611" y="2040"/>
                            <a:ext cx="7" cy="4"/>
                          </a:xfrm>
                          <a:custGeom>
                            <a:avLst/>
                            <a:gdLst>
                              <a:gd name="T0" fmla="*/ 0 w 7"/>
                              <a:gd name="T1" fmla="*/ 0 h 4"/>
                              <a:gd name="T2" fmla="*/ 3 w 7"/>
                              <a:gd name="T3" fmla="*/ 4 h 4"/>
                              <a:gd name="T4" fmla="*/ 3 w 7"/>
                              <a:gd name="T5" fmla="*/ 0 h 4"/>
                              <a:gd name="T6" fmla="*/ 7 w 7"/>
                              <a:gd name="T7" fmla="*/ 0 h 4"/>
                              <a:gd name="T8" fmla="*/ 3 w 7"/>
                              <a:gd name="T9" fmla="*/ 0 h 4"/>
                              <a:gd name="T10" fmla="*/ 3 w 7"/>
                              <a:gd name="T11" fmla="*/ 0 h 4"/>
                              <a:gd name="T12" fmla="*/ 0 w 7"/>
                              <a:gd name="T13" fmla="*/ 0 h 4"/>
                              <a:gd name="T14" fmla="*/ 0 w 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4">
                                <a:moveTo>
                                  <a:pt x="0" y="0"/>
                                </a:moveTo>
                                <a:lnTo>
                                  <a:pt x="3" y="4"/>
                                </a:lnTo>
                                <a:lnTo>
                                  <a:pt x="3" y="0"/>
                                </a:lnTo>
                                <a:lnTo>
                                  <a:pt x="7" y="0"/>
                                </a:ln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2" name="Freeform 90"/>
                        <wps:cNvSpPr>
                          <a:spLocks/>
                        </wps:cNvSpPr>
                        <wps:spPr bwMode="auto">
                          <a:xfrm>
                            <a:off x="2599" y="2006"/>
                            <a:ext cx="4" cy="8"/>
                          </a:xfrm>
                          <a:custGeom>
                            <a:avLst/>
                            <a:gdLst>
                              <a:gd name="T0" fmla="*/ 4 w 4"/>
                              <a:gd name="T1" fmla="*/ 4 h 8"/>
                              <a:gd name="T2" fmla="*/ 4 w 4"/>
                              <a:gd name="T3" fmla="*/ 4 h 8"/>
                              <a:gd name="T4" fmla="*/ 4 w 4"/>
                              <a:gd name="T5" fmla="*/ 0 h 8"/>
                              <a:gd name="T6" fmla="*/ 4 w 4"/>
                              <a:gd name="T7" fmla="*/ 4 h 8"/>
                              <a:gd name="T8" fmla="*/ 4 w 4"/>
                              <a:gd name="T9" fmla="*/ 4 h 8"/>
                              <a:gd name="T10" fmla="*/ 4 w 4"/>
                              <a:gd name="T11" fmla="*/ 8 h 8"/>
                              <a:gd name="T12" fmla="*/ 4 w 4"/>
                              <a:gd name="T13" fmla="*/ 8 h 8"/>
                              <a:gd name="T14" fmla="*/ 4 w 4"/>
                              <a:gd name="T15" fmla="*/ 8 h 8"/>
                              <a:gd name="T16" fmla="*/ 4 w 4"/>
                              <a:gd name="T17" fmla="*/ 4 h 8"/>
                              <a:gd name="T18" fmla="*/ 0 w 4"/>
                              <a:gd name="T19" fmla="*/ 8 h 8"/>
                              <a:gd name="T20" fmla="*/ 4 w 4"/>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8">
                                <a:moveTo>
                                  <a:pt x="4" y="4"/>
                                </a:moveTo>
                                <a:lnTo>
                                  <a:pt x="4" y="4"/>
                                </a:lnTo>
                                <a:lnTo>
                                  <a:pt x="4" y="0"/>
                                </a:lnTo>
                                <a:lnTo>
                                  <a:pt x="4" y="4"/>
                                </a:lnTo>
                                <a:lnTo>
                                  <a:pt x="4" y="8"/>
                                </a:lnTo>
                                <a:lnTo>
                                  <a:pt x="4" y="4"/>
                                </a:lnTo>
                                <a:lnTo>
                                  <a:pt x="0" y="8"/>
                                </a:lnTo>
                                <a:lnTo>
                                  <a:pt x="4"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3" name="Freeform 91"/>
                        <wps:cNvSpPr>
                          <a:spLocks/>
                        </wps:cNvSpPr>
                        <wps:spPr bwMode="auto">
                          <a:xfrm>
                            <a:off x="2603" y="1999"/>
                            <a:ext cx="8" cy="4"/>
                          </a:xfrm>
                          <a:custGeom>
                            <a:avLst/>
                            <a:gdLst>
                              <a:gd name="T0" fmla="*/ 4 w 8"/>
                              <a:gd name="T1" fmla="*/ 0 h 4"/>
                              <a:gd name="T2" fmla="*/ 4 w 8"/>
                              <a:gd name="T3" fmla="*/ 4 h 4"/>
                              <a:gd name="T4" fmla="*/ 4 w 8"/>
                              <a:gd name="T5" fmla="*/ 4 h 4"/>
                              <a:gd name="T6" fmla="*/ 8 w 8"/>
                              <a:gd name="T7" fmla="*/ 4 h 4"/>
                              <a:gd name="T8" fmla="*/ 4 w 8"/>
                              <a:gd name="T9" fmla="*/ 4 h 4"/>
                              <a:gd name="T10" fmla="*/ 4 w 8"/>
                              <a:gd name="T11" fmla="*/ 0 h 4"/>
                              <a:gd name="T12" fmla="*/ 0 w 8"/>
                              <a:gd name="T13" fmla="*/ 0 h 4"/>
                              <a:gd name="T14" fmla="*/ 4 w 8"/>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4">
                                <a:moveTo>
                                  <a:pt x="4" y="0"/>
                                </a:moveTo>
                                <a:lnTo>
                                  <a:pt x="4" y="4"/>
                                </a:lnTo>
                                <a:lnTo>
                                  <a:pt x="8" y="4"/>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4" name="Freeform 92"/>
                        <wps:cNvSpPr>
                          <a:spLocks/>
                        </wps:cNvSpPr>
                        <wps:spPr bwMode="auto">
                          <a:xfrm>
                            <a:off x="2607" y="2006"/>
                            <a:ext cx="4" cy="4"/>
                          </a:xfrm>
                          <a:custGeom>
                            <a:avLst/>
                            <a:gdLst>
                              <a:gd name="T0" fmla="*/ 4 w 4"/>
                              <a:gd name="T1" fmla="*/ 0 h 4"/>
                              <a:gd name="T2" fmla="*/ 4 w 4"/>
                              <a:gd name="T3" fmla="*/ 0 h 4"/>
                              <a:gd name="T4" fmla="*/ 4 w 4"/>
                              <a:gd name="T5" fmla="*/ 0 h 4"/>
                              <a:gd name="T6" fmla="*/ 4 w 4"/>
                              <a:gd name="T7" fmla="*/ 4 h 4"/>
                              <a:gd name="T8" fmla="*/ 4 w 4"/>
                              <a:gd name="T9" fmla="*/ 0 h 4"/>
                              <a:gd name="T10" fmla="*/ 0 w 4"/>
                              <a:gd name="T11" fmla="*/ 0 h 4"/>
                              <a:gd name="T12" fmla="*/ 4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4" y="0"/>
                                </a:moveTo>
                                <a:lnTo>
                                  <a:pt x="4" y="0"/>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5" name="Freeform 93"/>
                        <wps:cNvSpPr>
                          <a:spLocks/>
                        </wps:cNvSpPr>
                        <wps:spPr bwMode="auto">
                          <a:xfrm>
                            <a:off x="2611" y="1999"/>
                            <a:ext cx="3" cy="7"/>
                          </a:xfrm>
                          <a:custGeom>
                            <a:avLst/>
                            <a:gdLst>
                              <a:gd name="T0" fmla="*/ 0 w 3"/>
                              <a:gd name="T1" fmla="*/ 7 h 7"/>
                              <a:gd name="T2" fmla="*/ 3 w 3"/>
                              <a:gd name="T3" fmla="*/ 7 h 7"/>
                              <a:gd name="T4" fmla="*/ 3 w 3"/>
                              <a:gd name="T5" fmla="*/ 4 h 7"/>
                              <a:gd name="T6" fmla="*/ 0 w 3"/>
                              <a:gd name="T7" fmla="*/ 4 h 7"/>
                              <a:gd name="T8" fmla="*/ 0 w 3"/>
                              <a:gd name="T9" fmla="*/ 0 h 7"/>
                              <a:gd name="T10" fmla="*/ 0 w 3"/>
                              <a:gd name="T11" fmla="*/ 0 h 7"/>
                              <a:gd name="T12" fmla="*/ 0 w 3"/>
                              <a:gd name="T13" fmla="*/ 0 h 7"/>
                              <a:gd name="T14" fmla="*/ 3 w 3"/>
                              <a:gd name="T15" fmla="*/ 4 h 7"/>
                              <a:gd name="T16" fmla="*/ 3 w 3"/>
                              <a:gd name="T17" fmla="*/ 7 h 7"/>
                              <a:gd name="T18" fmla="*/ 0 w 3"/>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7">
                                <a:moveTo>
                                  <a:pt x="0" y="7"/>
                                </a:moveTo>
                                <a:lnTo>
                                  <a:pt x="3" y="7"/>
                                </a:lnTo>
                                <a:lnTo>
                                  <a:pt x="3" y="4"/>
                                </a:lnTo>
                                <a:lnTo>
                                  <a:pt x="0" y="4"/>
                                </a:lnTo>
                                <a:lnTo>
                                  <a:pt x="0" y="0"/>
                                </a:lnTo>
                                <a:lnTo>
                                  <a:pt x="3" y="4"/>
                                </a:lnTo>
                                <a:lnTo>
                                  <a:pt x="3" y="7"/>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6" name="Freeform 94"/>
                        <wps:cNvSpPr>
                          <a:spLocks/>
                        </wps:cNvSpPr>
                        <wps:spPr bwMode="auto">
                          <a:xfrm>
                            <a:off x="2618" y="2036"/>
                            <a:ext cx="4" cy="1"/>
                          </a:xfrm>
                          <a:custGeom>
                            <a:avLst/>
                            <a:gdLst>
                              <a:gd name="T0" fmla="*/ 0 w 4"/>
                              <a:gd name="T1" fmla="*/ 4 w 4"/>
                              <a:gd name="T2" fmla="*/ 0 w 4"/>
                              <a:gd name="T3" fmla="*/ 0 w 4"/>
                              <a:gd name="T4" fmla="*/ 0 w 4"/>
                            </a:gdLst>
                            <a:ahLst/>
                            <a:cxnLst>
                              <a:cxn ang="0">
                                <a:pos x="T0" y="0"/>
                              </a:cxn>
                              <a:cxn ang="0">
                                <a:pos x="T1" y="0"/>
                              </a:cxn>
                              <a:cxn ang="0">
                                <a:pos x="T2" y="0"/>
                              </a:cxn>
                              <a:cxn ang="0">
                                <a:pos x="T3" y="0"/>
                              </a:cxn>
                              <a:cxn ang="0">
                                <a:pos x="T4"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7" name="Freeform 95"/>
                        <wps:cNvSpPr>
                          <a:spLocks/>
                        </wps:cNvSpPr>
                        <wps:spPr bwMode="auto">
                          <a:xfrm>
                            <a:off x="2611" y="2033"/>
                            <a:ext cx="3" cy="1"/>
                          </a:xfrm>
                          <a:custGeom>
                            <a:avLst/>
                            <a:gdLst>
                              <a:gd name="T0" fmla="*/ 0 w 3"/>
                              <a:gd name="T1" fmla="*/ 3 w 3"/>
                              <a:gd name="T2" fmla="*/ 3 w 3"/>
                              <a:gd name="T3" fmla="*/ 3 w 3"/>
                              <a:gd name="T4" fmla="*/ 3 w 3"/>
                              <a:gd name="T5" fmla="*/ 3 w 3"/>
                              <a:gd name="T6" fmla="*/ 3 w 3"/>
                              <a:gd name="T7" fmla="*/ 0 w 3"/>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
                                <a:moveTo>
                                  <a:pt x="0" y="0"/>
                                </a:move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8" name="Freeform 96"/>
                        <wps:cNvSpPr>
                          <a:spLocks/>
                        </wps:cNvSpPr>
                        <wps:spPr bwMode="auto">
                          <a:xfrm>
                            <a:off x="2614" y="2029"/>
                            <a:ext cx="1" cy="4"/>
                          </a:xfrm>
                          <a:custGeom>
                            <a:avLst/>
                            <a:gdLst>
                              <a:gd name="T0" fmla="*/ 4 h 4"/>
                              <a:gd name="T1" fmla="*/ 0 h 4"/>
                              <a:gd name="T2" fmla="*/ 4 h 4"/>
                              <a:gd name="T3" fmla="*/ 4 h 4"/>
                            </a:gdLst>
                            <a:ahLst/>
                            <a:cxnLst>
                              <a:cxn ang="0">
                                <a:pos x="0" y="T0"/>
                              </a:cxn>
                              <a:cxn ang="0">
                                <a:pos x="0" y="T1"/>
                              </a:cxn>
                              <a:cxn ang="0">
                                <a:pos x="0" y="T2"/>
                              </a:cxn>
                              <a:cxn ang="0">
                                <a:pos x="0" y="T3"/>
                              </a:cxn>
                            </a:cxnLst>
                            <a:rect l="0" t="0" r="r" b="b"/>
                            <a:pathLst>
                              <a:path h="4">
                                <a:moveTo>
                                  <a:pt x="0" y="4"/>
                                </a:moveTo>
                                <a:lnTo>
                                  <a:pt x="0"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39" name="Freeform 97"/>
                        <wps:cNvSpPr>
                          <a:spLocks/>
                        </wps:cNvSpPr>
                        <wps:spPr bwMode="auto">
                          <a:xfrm>
                            <a:off x="2611" y="2021"/>
                            <a:ext cx="3" cy="8"/>
                          </a:xfrm>
                          <a:custGeom>
                            <a:avLst/>
                            <a:gdLst>
                              <a:gd name="T0" fmla="*/ 3 w 3"/>
                              <a:gd name="T1" fmla="*/ 8 h 8"/>
                              <a:gd name="T2" fmla="*/ 0 w 3"/>
                              <a:gd name="T3" fmla="*/ 4 h 8"/>
                              <a:gd name="T4" fmla="*/ 0 w 3"/>
                              <a:gd name="T5" fmla="*/ 4 h 8"/>
                              <a:gd name="T6" fmla="*/ 0 w 3"/>
                              <a:gd name="T7" fmla="*/ 0 h 8"/>
                              <a:gd name="T8" fmla="*/ 0 w 3"/>
                              <a:gd name="T9" fmla="*/ 4 h 8"/>
                              <a:gd name="T10" fmla="*/ 0 w 3"/>
                              <a:gd name="T11" fmla="*/ 4 h 8"/>
                              <a:gd name="T12" fmla="*/ 0 w 3"/>
                              <a:gd name="T13" fmla="*/ 4 h 8"/>
                              <a:gd name="T14" fmla="*/ 0 w 3"/>
                              <a:gd name="T15" fmla="*/ 4 h 8"/>
                              <a:gd name="T16" fmla="*/ 3 w 3"/>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8">
                                <a:moveTo>
                                  <a:pt x="3" y="8"/>
                                </a:moveTo>
                                <a:lnTo>
                                  <a:pt x="0" y="4"/>
                                </a:lnTo>
                                <a:lnTo>
                                  <a:pt x="0" y="0"/>
                                </a:lnTo>
                                <a:lnTo>
                                  <a:pt x="0" y="4"/>
                                </a:lnTo>
                                <a:lnTo>
                                  <a:pt x="3"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0" name="Rectangle 98"/>
                        <wps:cNvSpPr>
                          <a:spLocks noChangeArrowheads="1"/>
                        </wps:cNvSpPr>
                        <wps:spPr bwMode="auto">
                          <a:xfrm>
                            <a:off x="2607" y="2025"/>
                            <a:ext cx="4" cy="1"/>
                          </a:xfrm>
                          <a:prstGeom prst="rect">
                            <a:avLst/>
                          </a:prstGeom>
                          <a:solidFill>
                            <a:srgbClr val="00FF00"/>
                          </a:solidFill>
                          <a:ln w="6350">
                            <a:solidFill>
                              <a:srgbClr val="000000"/>
                            </a:solidFill>
                            <a:miter lim="800000"/>
                            <a:headEnd/>
                            <a:tailEnd/>
                          </a:ln>
                        </wps:spPr>
                        <wps:bodyPr rot="0" vert="horz" wrap="square" lIns="91440" tIns="45720" rIns="91440" bIns="45720" anchor="t" anchorCtr="0" upright="1">
                          <a:noAutofit/>
                        </wps:bodyPr>
                      </wps:wsp>
                      <wps:wsp>
                        <wps:cNvPr id="441" name="Freeform 99"/>
                        <wps:cNvSpPr>
                          <a:spLocks/>
                        </wps:cNvSpPr>
                        <wps:spPr bwMode="auto">
                          <a:xfrm>
                            <a:off x="2611" y="2018"/>
                            <a:ext cx="3" cy="3"/>
                          </a:xfrm>
                          <a:custGeom>
                            <a:avLst/>
                            <a:gdLst>
                              <a:gd name="T0" fmla="*/ 0 w 3"/>
                              <a:gd name="T1" fmla="*/ 3 h 3"/>
                              <a:gd name="T2" fmla="*/ 3 w 3"/>
                              <a:gd name="T3" fmla="*/ 3 h 3"/>
                              <a:gd name="T4" fmla="*/ 0 w 3"/>
                              <a:gd name="T5" fmla="*/ 3 h 3"/>
                              <a:gd name="T6" fmla="*/ 3 w 3"/>
                              <a:gd name="T7" fmla="*/ 0 h 3"/>
                              <a:gd name="T8" fmla="*/ 3 w 3"/>
                              <a:gd name="T9" fmla="*/ 0 h 3"/>
                              <a:gd name="T10" fmla="*/ 0 w 3"/>
                              <a:gd name="T11" fmla="*/ 0 h 3"/>
                              <a:gd name="T12" fmla="*/ 3 w 3"/>
                              <a:gd name="T13" fmla="*/ 0 h 3"/>
                              <a:gd name="T14" fmla="*/ 0 w 3"/>
                              <a:gd name="T15" fmla="*/ 3 h 3"/>
                              <a:gd name="T16" fmla="*/ 0 w 3"/>
                              <a:gd name="T17"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
                                <a:moveTo>
                                  <a:pt x="0" y="3"/>
                                </a:moveTo>
                                <a:lnTo>
                                  <a:pt x="3" y="3"/>
                                </a:lnTo>
                                <a:lnTo>
                                  <a:pt x="0" y="3"/>
                                </a:lnTo>
                                <a:lnTo>
                                  <a:pt x="3" y="0"/>
                                </a:lnTo>
                                <a:lnTo>
                                  <a:pt x="0" y="0"/>
                                </a:lnTo>
                                <a:lnTo>
                                  <a:pt x="3" y="0"/>
                                </a:lnTo>
                                <a:lnTo>
                                  <a:pt x="0"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2" name="Freeform 100"/>
                        <wps:cNvSpPr>
                          <a:spLocks/>
                        </wps:cNvSpPr>
                        <wps:spPr bwMode="auto">
                          <a:xfrm>
                            <a:off x="2611" y="2010"/>
                            <a:ext cx="3" cy="8"/>
                          </a:xfrm>
                          <a:custGeom>
                            <a:avLst/>
                            <a:gdLst>
                              <a:gd name="T0" fmla="*/ 0 w 3"/>
                              <a:gd name="T1" fmla="*/ 8 h 8"/>
                              <a:gd name="T2" fmla="*/ 0 w 3"/>
                              <a:gd name="T3" fmla="*/ 4 h 8"/>
                              <a:gd name="T4" fmla="*/ 3 w 3"/>
                              <a:gd name="T5" fmla="*/ 4 h 8"/>
                              <a:gd name="T6" fmla="*/ 0 w 3"/>
                              <a:gd name="T7" fmla="*/ 4 h 8"/>
                              <a:gd name="T8" fmla="*/ 0 w 3"/>
                              <a:gd name="T9" fmla="*/ 0 h 8"/>
                              <a:gd name="T10" fmla="*/ 0 w 3"/>
                              <a:gd name="T11" fmla="*/ 4 h 8"/>
                              <a:gd name="T12" fmla="*/ 0 w 3"/>
                              <a:gd name="T13" fmla="*/ 4 h 8"/>
                              <a:gd name="T14" fmla="*/ 3 w 3"/>
                              <a:gd name="T15" fmla="*/ 4 h 8"/>
                              <a:gd name="T16" fmla="*/ 0 w 3"/>
                              <a:gd name="T17" fmla="*/ 4 h 8"/>
                              <a:gd name="T18" fmla="*/ 0 w 3"/>
                              <a:gd name="T19" fmla="*/ 8 h 8"/>
                              <a:gd name="T20" fmla="*/ 0 w 3"/>
                              <a:gd name="T21" fmla="*/ 8 h 8"/>
                              <a:gd name="T22" fmla="*/ 0 w 3"/>
                              <a:gd name="T2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8">
                                <a:moveTo>
                                  <a:pt x="0" y="8"/>
                                </a:moveTo>
                                <a:lnTo>
                                  <a:pt x="0" y="4"/>
                                </a:lnTo>
                                <a:lnTo>
                                  <a:pt x="3" y="4"/>
                                </a:lnTo>
                                <a:lnTo>
                                  <a:pt x="0" y="4"/>
                                </a:lnTo>
                                <a:lnTo>
                                  <a:pt x="0" y="0"/>
                                </a:lnTo>
                                <a:lnTo>
                                  <a:pt x="0" y="4"/>
                                </a:lnTo>
                                <a:lnTo>
                                  <a:pt x="3" y="4"/>
                                </a:lnTo>
                                <a:lnTo>
                                  <a:pt x="0" y="4"/>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3" name="Freeform 101"/>
                        <wps:cNvSpPr>
                          <a:spLocks/>
                        </wps:cNvSpPr>
                        <wps:spPr bwMode="auto">
                          <a:xfrm>
                            <a:off x="2644" y="2085"/>
                            <a:ext cx="4" cy="1"/>
                          </a:xfrm>
                          <a:custGeom>
                            <a:avLst/>
                            <a:gdLst>
                              <a:gd name="T0" fmla="*/ 0 w 4"/>
                              <a:gd name="T1" fmla="*/ 4 w 4"/>
                              <a:gd name="T2" fmla="*/ 0 w 4"/>
                              <a:gd name="T3" fmla="*/ 0 w 4"/>
                            </a:gdLst>
                            <a:ahLst/>
                            <a:cxnLst>
                              <a:cxn ang="0">
                                <a:pos x="T0" y="0"/>
                              </a:cxn>
                              <a:cxn ang="0">
                                <a:pos x="T1" y="0"/>
                              </a:cxn>
                              <a:cxn ang="0">
                                <a:pos x="T2" y="0"/>
                              </a:cxn>
                              <a:cxn ang="0">
                                <a:pos x="T3"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4" name="Freeform 102"/>
                        <wps:cNvSpPr>
                          <a:spLocks/>
                        </wps:cNvSpPr>
                        <wps:spPr bwMode="auto">
                          <a:xfrm>
                            <a:off x="2146" y="1793"/>
                            <a:ext cx="12" cy="15"/>
                          </a:xfrm>
                          <a:custGeom>
                            <a:avLst/>
                            <a:gdLst>
                              <a:gd name="T0" fmla="*/ 4 w 12"/>
                              <a:gd name="T1" fmla="*/ 8 h 15"/>
                              <a:gd name="T2" fmla="*/ 12 w 12"/>
                              <a:gd name="T3" fmla="*/ 11 h 15"/>
                              <a:gd name="T4" fmla="*/ 8 w 12"/>
                              <a:gd name="T5" fmla="*/ 15 h 15"/>
                              <a:gd name="T6" fmla="*/ 0 w 12"/>
                              <a:gd name="T7" fmla="*/ 15 h 15"/>
                              <a:gd name="T8" fmla="*/ 0 w 12"/>
                              <a:gd name="T9" fmla="*/ 11 h 15"/>
                              <a:gd name="T10" fmla="*/ 4 w 12"/>
                              <a:gd name="T11" fmla="*/ 8 h 15"/>
                              <a:gd name="T12" fmla="*/ 0 w 12"/>
                              <a:gd name="T13" fmla="*/ 0 h 15"/>
                              <a:gd name="T14" fmla="*/ 4 w 12"/>
                              <a:gd name="T15" fmla="*/ 8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5">
                                <a:moveTo>
                                  <a:pt x="4" y="8"/>
                                </a:moveTo>
                                <a:lnTo>
                                  <a:pt x="12" y="11"/>
                                </a:lnTo>
                                <a:lnTo>
                                  <a:pt x="8" y="15"/>
                                </a:lnTo>
                                <a:lnTo>
                                  <a:pt x="0" y="15"/>
                                </a:lnTo>
                                <a:lnTo>
                                  <a:pt x="0" y="11"/>
                                </a:lnTo>
                                <a:lnTo>
                                  <a:pt x="4" y="8"/>
                                </a:lnTo>
                                <a:lnTo>
                                  <a:pt x="0" y="0"/>
                                </a:lnTo>
                                <a:lnTo>
                                  <a:pt x="4"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5" name="Freeform 103"/>
                        <wps:cNvSpPr>
                          <a:spLocks/>
                        </wps:cNvSpPr>
                        <wps:spPr bwMode="auto">
                          <a:xfrm>
                            <a:off x="2139" y="1771"/>
                            <a:ext cx="11" cy="7"/>
                          </a:xfrm>
                          <a:custGeom>
                            <a:avLst/>
                            <a:gdLst>
                              <a:gd name="T0" fmla="*/ 11 w 11"/>
                              <a:gd name="T1" fmla="*/ 3 h 7"/>
                              <a:gd name="T2" fmla="*/ 0 w 11"/>
                              <a:gd name="T3" fmla="*/ 7 h 7"/>
                              <a:gd name="T4" fmla="*/ 7 w 11"/>
                              <a:gd name="T5" fmla="*/ 0 h 7"/>
                              <a:gd name="T6" fmla="*/ 11 w 11"/>
                              <a:gd name="T7" fmla="*/ 3 h 7"/>
                            </a:gdLst>
                            <a:ahLst/>
                            <a:cxnLst>
                              <a:cxn ang="0">
                                <a:pos x="T0" y="T1"/>
                              </a:cxn>
                              <a:cxn ang="0">
                                <a:pos x="T2" y="T3"/>
                              </a:cxn>
                              <a:cxn ang="0">
                                <a:pos x="T4" y="T5"/>
                              </a:cxn>
                              <a:cxn ang="0">
                                <a:pos x="T6" y="T7"/>
                              </a:cxn>
                            </a:cxnLst>
                            <a:rect l="0" t="0" r="r" b="b"/>
                            <a:pathLst>
                              <a:path w="11" h="7">
                                <a:moveTo>
                                  <a:pt x="11" y="3"/>
                                </a:moveTo>
                                <a:lnTo>
                                  <a:pt x="0" y="7"/>
                                </a:lnTo>
                                <a:lnTo>
                                  <a:pt x="7" y="0"/>
                                </a:lnTo>
                                <a:lnTo>
                                  <a:pt x="11"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6" name="Freeform 104"/>
                        <wps:cNvSpPr>
                          <a:spLocks/>
                        </wps:cNvSpPr>
                        <wps:spPr bwMode="auto">
                          <a:xfrm>
                            <a:off x="2113" y="1696"/>
                            <a:ext cx="15" cy="11"/>
                          </a:xfrm>
                          <a:custGeom>
                            <a:avLst/>
                            <a:gdLst>
                              <a:gd name="T0" fmla="*/ 15 w 15"/>
                              <a:gd name="T1" fmla="*/ 11 h 11"/>
                              <a:gd name="T2" fmla="*/ 7 w 15"/>
                              <a:gd name="T3" fmla="*/ 0 h 11"/>
                              <a:gd name="T4" fmla="*/ 0 w 15"/>
                              <a:gd name="T5" fmla="*/ 11 h 11"/>
                              <a:gd name="T6" fmla="*/ 7 w 15"/>
                              <a:gd name="T7" fmla="*/ 3 h 11"/>
                              <a:gd name="T8" fmla="*/ 15 w 15"/>
                              <a:gd name="T9" fmla="*/ 11 h 11"/>
                            </a:gdLst>
                            <a:ahLst/>
                            <a:cxnLst>
                              <a:cxn ang="0">
                                <a:pos x="T0" y="T1"/>
                              </a:cxn>
                              <a:cxn ang="0">
                                <a:pos x="T2" y="T3"/>
                              </a:cxn>
                              <a:cxn ang="0">
                                <a:pos x="T4" y="T5"/>
                              </a:cxn>
                              <a:cxn ang="0">
                                <a:pos x="T6" y="T7"/>
                              </a:cxn>
                              <a:cxn ang="0">
                                <a:pos x="T8" y="T9"/>
                              </a:cxn>
                            </a:cxnLst>
                            <a:rect l="0" t="0" r="r" b="b"/>
                            <a:pathLst>
                              <a:path w="15" h="11">
                                <a:moveTo>
                                  <a:pt x="15" y="11"/>
                                </a:moveTo>
                                <a:lnTo>
                                  <a:pt x="7" y="0"/>
                                </a:lnTo>
                                <a:lnTo>
                                  <a:pt x="0" y="11"/>
                                </a:lnTo>
                                <a:lnTo>
                                  <a:pt x="7" y="3"/>
                                </a:lnTo>
                                <a:lnTo>
                                  <a:pt x="15"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7" name="Freeform 105"/>
                        <wps:cNvSpPr>
                          <a:spLocks/>
                        </wps:cNvSpPr>
                        <wps:spPr bwMode="auto">
                          <a:xfrm>
                            <a:off x="2165" y="1505"/>
                            <a:ext cx="11" cy="4"/>
                          </a:xfrm>
                          <a:custGeom>
                            <a:avLst/>
                            <a:gdLst>
                              <a:gd name="T0" fmla="*/ 0 w 11"/>
                              <a:gd name="T1" fmla="*/ 4 h 4"/>
                              <a:gd name="T2" fmla="*/ 11 w 11"/>
                              <a:gd name="T3" fmla="*/ 4 h 4"/>
                              <a:gd name="T4" fmla="*/ 8 w 11"/>
                              <a:gd name="T5" fmla="*/ 0 h 4"/>
                              <a:gd name="T6" fmla="*/ 0 w 11"/>
                              <a:gd name="T7" fmla="*/ 4 h 4"/>
                            </a:gdLst>
                            <a:ahLst/>
                            <a:cxnLst>
                              <a:cxn ang="0">
                                <a:pos x="T0" y="T1"/>
                              </a:cxn>
                              <a:cxn ang="0">
                                <a:pos x="T2" y="T3"/>
                              </a:cxn>
                              <a:cxn ang="0">
                                <a:pos x="T4" y="T5"/>
                              </a:cxn>
                              <a:cxn ang="0">
                                <a:pos x="T6" y="T7"/>
                              </a:cxn>
                            </a:cxnLst>
                            <a:rect l="0" t="0" r="r" b="b"/>
                            <a:pathLst>
                              <a:path w="11" h="4">
                                <a:moveTo>
                                  <a:pt x="0" y="4"/>
                                </a:moveTo>
                                <a:lnTo>
                                  <a:pt x="11" y="4"/>
                                </a:lnTo>
                                <a:lnTo>
                                  <a:pt x="8"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8" name="Freeform 106"/>
                        <wps:cNvSpPr>
                          <a:spLocks/>
                        </wps:cNvSpPr>
                        <wps:spPr bwMode="auto">
                          <a:xfrm>
                            <a:off x="2139" y="1486"/>
                            <a:ext cx="1" cy="15"/>
                          </a:xfrm>
                          <a:custGeom>
                            <a:avLst/>
                            <a:gdLst>
                              <a:gd name="T0" fmla="*/ 15 h 15"/>
                              <a:gd name="T1" fmla="*/ 11 h 15"/>
                              <a:gd name="T2" fmla="*/ 0 h 15"/>
                              <a:gd name="T3" fmla="*/ 15 h 15"/>
                            </a:gdLst>
                            <a:ahLst/>
                            <a:cxnLst>
                              <a:cxn ang="0">
                                <a:pos x="0" y="T0"/>
                              </a:cxn>
                              <a:cxn ang="0">
                                <a:pos x="0" y="T1"/>
                              </a:cxn>
                              <a:cxn ang="0">
                                <a:pos x="0" y="T2"/>
                              </a:cxn>
                              <a:cxn ang="0">
                                <a:pos x="0" y="T3"/>
                              </a:cxn>
                            </a:cxnLst>
                            <a:rect l="0" t="0" r="r" b="b"/>
                            <a:pathLst>
                              <a:path h="15">
                                <a:moveTo>
                                  <a:pt x="0" y="15"/>
                                </a:moveTo>
                                <a:lnTo>
                                  <a:pt x="0" y="11"/>
                                </a:lnTo>
                                <a:lnTo>
                                  <a:pt x="0" y="0"/>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49" name="Freeform 107"/>
                        <wps:cNvSpPr>
                          <a:spLocks/>
                        </wps:cNvSpPr>
                        <wps:spPr bwMode="auto">
                          <a:xfrm>
                            <a:off x="2843" y="1231"/>
                            <a:ext cx="59" cy="109"/>
                          </a:xfrm>
                          <a:custGeom>
                            <a:avLst/>
                            <a:gdLst>
                              <a:gd name="T0" fmla="*/ 11 w 59"/>
                              <a:gd name="T1" fmla="*/ 72 h 109"/>
                              <a:gd name="T2" fmla="*/ 11 w 59"/>
                              <a:gd name="T3" fmla="*/ 68 h 109"/>
                              <a:gd name="T4" fmla="*/ 11 w 59"/>
                              <a:gd name="T5" fmla="*/ 53 h 109"/>
                              <a:gd name="T6" fmla="*/ 18 w 59"/>
                              <a:gd name="T7" fmla="*/ 42 h 109"/>
                              <a:gd name="T8" fmla="*/ 30 w 59"/>
                              <a:gd name="T9" fmla="*/ 34 h 109"/>
                              <a:gd name="T10" fmla="*/ 26 w 59"/>
                              <a:gd name="T11" fmla="*/ 27 h 109"/>
                              <a:gd name="T12" fmla="*/ 15 w 59"/>
                              <a:gd name="T13" fmla="*/ 15 h 109"/>
                              <a:gd name="T14" fmla="*/ 26 w 59"/>
                              <a:gd name="T15" fmla="*/ 12 h 109"/>
                              <a:gd name="T16" fmla="*/ 33 w 59"/>
                              <a:gd name="T17" fmla="*/ 12 h 109"/>
                              <a:gd name="T18" fmla="*/ 37 w 59"/>
                              <a:gd name="T19" fmla="*/ 8 h 109"/>
                              <a:gd name="T20" fmla="*/ 44 w 59"/>
                              <a:gd name="T21" fmla="*/ 0 h 109"/>
                              <a:gd name="T22" fmla="*/ 52 w 59"/>
                              <a:gd name="T23" fmla="*/ 4 h 109"/>
                              <a:gd name="T24" fmla="*/ 52 w 59"/>
                              <a:gd name="T25" fmla="*/ 15 h 109"/>
                              <a:gd name="T26" fmla="*/ 59 w 59"/>
                              <a:gd name="T27" fmla="*/ 30 h 109"/>
                              <a:gd name="T28" fmla="*/ 56 w 59"/>
                              <a:gd name="T29" fmla="*/ 38 h 109"/>
                              <a:gd name="T30" fmla="*/ 59 w 59"/>
                              <a:gd name="T31" fmla="*/ 57 h 109"/>
                              <a:gd name="T32" fmla="*/ 52 w 59"/>
                              <a:gd name="T33" fmla="*/ 57 h 109"/>
                              <a:gd name="T34" fmla="*/ 59 w 59"/>
                              <a:gd name="T35" fmla="*/ 72 h 109"/>
                              <a:gd name="T36" fmla="*/ 52 w 59"/>
                              <a:gd name="T37" fmla="*/ 83 h 109"/>
                              <a:gd name="T38" fmla="*/ 44 w 59"/>
                              <a:gd name="T39" fmla="*/ 90 h 109"/>
                              <a:gd name="T40" fmla="*/ 30 w 59"/>
                              <a:gd name="T41" fmla="*/ 102 h 109"/>
                              <a:gd name="T42" fmla="*/ 15 w 59"/>
                              <a:gd name="T43" fmla="*/ 109 h 109"/>
                              <a:gd name="T44" fmla="*/ 3 w 59"/>
                              <a:gd name="T45" fmla="*/ 102 h 109"/>
                              <a:gd name="T46" fmla="*/ 0 w 59"/>
                              <a:gd name="T47" fmla="*/ 83 h 109"/>
                              <a:gd name="T48" fmla="*/ 3 w 59"/>
                              <a:gd name="T49" fmla="*/ 72 h 109"/>
                              <a:gd name="T50" fmla="*/ 11 w 59"/>
                              <a:gd name="T51" fmla="*/ 7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09">
                                <a:moveTo>
                                  <a:pt x="11" y="72"/>
                                </a:moveTo>
                                <a:lnTo>
                                  <a:pt x="11" y="68"/>
                                </a:lnTo>
                                <a:lnTo>
                                  <a:pt x="11" y="53"/>
                                </a:lnTo>
                                <a:lnTo>
                                  <a:pt x="18" y="42"/>
                                </a:lnTo>
                                <a:lnTo>
                                  <a:pt x="30" y="34"/>
                                </a:lnTo>
                                <a:lnTo>
                                  <a:pt x="26" y="27"/>
                                </a:lnTo>
                                <a:lnTo>
                                  <a:pt x="15" y="15"/>
                                </a:lnTo>
                                <a:lnTo>
                                  <a:pt x="26" y="12"/>
                                </a:lnTo>
                                <a:lnTo>
                                  <a:pt x="33" y="12"/>
                                </a:lnTo>
                                <a:lnTo>
                                  <a:pt x="37" y="8"/>
                                </a:lnTo>
                                <a:lnTo>
                                  <a:pt x="44" y="0"/>
                                </a:lnTo>
                                <a:lnTo>
                                  <a:pt x="52" y="4"/>
                                </a:lnTo>
                                <a:lnTo>
                                  <a:pt x="52" y="15"/>
                                </a:lnTo>
                                <a:lnTo>
                                  <a:pt x="59" y="30"/>
                                </a:lnTo>
                                <a:lnTo>
                                  <a:pt x="56" y="38"/>
                                </a:lnTo>
                                <a:lnTo>
                                  <a:pt x="59" y="57"/>
                                </a:lnTo>
                                <a:lnTo>
                                  <a:pt x="52" y="57"/>
                                </a:lnTo>
                                <a:lnTo>
                                  <a:pt x="59" y="72"/>
                                </a:lnTo>
                                <a:lnTo>
                                  <a:pt x="52" y="83"/>
                                </a:lnTo>
                                <a:lnTo>
                                  <a:pt x="44" y="90"/>
                                </a:lnTo>
                                <a:lnTo>
                                  <a:pt x="30" y="102"/>
                                </a:lnTo>
                                <a:lnTo>
                                  <a:pt x="15" y="109"/>
                                </a:lnTo>
                                <a:lnTo>
                                  <a:pt x="3" y="102"/>
                                </a:lnTo>
                                <a:lnTo>
                                  <a:pt x="0" y="83"/>
                                </a:lnTo>
                                <a:lnTo>
                                  <a:pt x="3" y="72"/>
                                </a:lnTo>
                                <a:lnTo>
                                  <a:pt x="11" y="7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0" name="Freeform 108"/>
                        <wps:cNvSpPr>
                          <a:spLocks/>
                        </wps:cNvSpPr>
                        <wps:spPr bwMode="auto">
                          <a:xfrm>
                            <a:off x="2813" y="1299"/>
                            <a:ext cx="18" cy="22"/>
                          </a:xfrm>
                          <a:custGeom>
                            <a:avLst/>
                            <a:gdLst>
                              <a:gd name="T0" fmla="*/ 0 w 18"/>
                              <a:gd name="T1" fmla="*/ 11 h 22"/>
                              <a:gd name="T2" fmla="*/ 7 w 18"/>
                              <a:gd name="T3" fmla="*/ 4 h 22"/>
                              <a:gd name="T4" fmla="*/ 15 w 18"/>
                              <a:gd name="T5" fmla="*/ 0 h 22"/>
                              <a:gd name="T6" fmla="*/ 18 w 18"/>
                              <a:gd name="T7" fmla="*/ 7 h 22"/>
                              <a:gd name="T8" fmla="*/ 15 w 18"/>
                              <a:gd name="T9" fmla="*/ 11 h 22"/>
                              <a:gd name="T10" fmla="*/ 15 w 18"/>
                              <a:gd name="T11" fmla="*/ 19 h 22"/>
                              <a:gd name="T12" fmla="*/ 3 w 18"/>
                              <a:gd name="T13" fmla="*/ 22 h 22"/>
                              <a:gd name="T14" fmla="*/ 0 w 18"/>
                              <a:gd name="T15" fmla="*/ 19 h 22"/>
                              <a:gd name="T16" fmla="*/ 3 w 18"/>
                              <a:gd name="T17" fmla="*/ 7 h 22"/>
                              <a:gd name="T18" fmla="*/ 0 w 18"/>
                              <a:gd name="T19"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2">
                                <a:moveTo>
                                  <a:pt x="0" y="11"/>
                                </a:moveTo>
                                <a:lnTo>
                                  <a:pt x="7" y="4"/>
                                </a:lnTo>
                                <a:lnTo>
                                  <a:pt x="15" y="0"/>
                                </a:lnTo>
                                <a:lnTo>
                                  <a:pt x="18" y="7"/>
                                </a:lnTo>
                                <a:lnTo>
                                  <a:pt x="15" y="11"/>
                                </a:lnTo>
                                <a:lnTo>
                                  <a:pt x="15" y="19"/>
                                </a:lnTo>
                                <a:lnTo>
                                  <a:pt x="3" y="22"/>
                                </a:lnTo>
                                <a:lnTo>
                                  <a:pt x="0" y="19"/>
                                </a:lnTo>
                                <a:lnTo>
                                  <a:pt x="3"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1" name="Freeform 109"/>
                        <wps:cNvSpPr>
                          <a:spLocks/>
                        </wps:cNvSpPr>
                        <wps:spPr bwMode="auto">
                          <a:xfrm>
                            <a:off x="2835" y="1239"/>
                            <a:ext cx="11" cy="15"/>
                          </a:xfrm>
                          <a:custGeom>
                            <a:avLst/>
                            <a:gdLst>
                              <a:gd name="T0" fmla="*/ 0 w 11"/>
                              <a:gd name="T1" fmla="*/ 15 h 15"/>
                              <a:gd name="T2" fmla="*/ 8 w 11"/>
                              <a:gd name="T3" fmla="*/ 0 h 15"/>
                              <a:gd name="T4" fmla="*/ 11 w 11"/>
                              <a:gd name="T5" fmla="*/ 4 h 15"/>
                              <a:gd name="T6" fmla="*/ 11 w 11"/>
                              <a:gd name="T7" fmla="*/ 7 h 15"/>
                              <a:gd name="T8" fmla="*/ 8 w 11"/>
                              <a:gd name="T9" fmla="*/ 11 h 15"/>
                              <a:gd name="T10" fmla="*/ 4 w 11"/>
                              <a:gd name="T11" fmla="*/ 15 h 15"/>
                              <a:gd name="T12" fmla="*/ 0 w 11"/>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1" h="15">
                                <a:moveTo>
                                  <a:pt x="0" y="15"/>
                                </a:moveTo>
                                <a:lnTo>
                                  <a:pt x="8" y="0"/>
                                </a:lnTo>
                                <a:lnTo>
                                  <a:pt x="11" y="4"/>
                                </a:lnTo>
                                <a:lnTo>
                                  <a:pt x="11" y="7"/>
                                </a:lnTo>
                                <a:lnTo>
                                  <a:pt x="8" y="11"/>
                                </a:lnTo>
                                <a:lnTo>
                                  <a:pt x="4" y="15"/>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2" name="Freeform 110"/>
                        <wps:cNvSpPr>
                          <a:spLocks/>
                        </wps:cNvSpPr>
                        <wps:spPr bwMode="auto">
                          <a:xfrm>
                            <a:off x="2779" y="1246"/>
                            <a:ext cx="34" cy="64"/>
                          </a:xfrm>
                          <a:custGeom>
                            <a:avLst/>
                            <a:gdLst>
                              <a:gd name="T0" fmla="*/ 4 w 34"/>
                              <a:gd name="T1" fmla="*/ 42 h 64"/>
                              <a:gd name="T2" fmla="*/ 0 w 34"/>
                              <a:gd name="T3" fmla="*/ 38 h 64"/>
                              <a:gd name="T4" fmla="*/ 7 w 34"/>
                              <a:gd name="T5" fmla="*/ 34 h 64"/>
                              <a:gd name="T6" fmla="*/ 4 w 34"/>
                              <a:gd name="T7" fmla="*/ 27 h 64"/>
                              <a:gd name="T8" fmla="*/ 4 w 34"/>
                              <a:gd name="T9" fmla="*/ 19 h 64"/>
                              <a:gd name="T10" fmla="*/ 0 w 34"/>
                              <a:gd name="T11" fmla="*/ 8 h 64"/>
                              <a:gd name="T12" fmla="*/ 15 w 34"/>
                              <a:gd name="T13" fmla="*/ 0 h 64"/>
                              <a:gd name="T14" fmla="*/ 15 w 34"/>
                              <a:gd name="T15" fmla="*/ 8 h 64"/>
                              <a:gd name="T16" fmla="*/ 11 w 34"/>
                              <a:gd name="T17" fmla="*/ 12 h 64"/>
                              <a:gd name="T18" fmla="*/ 22 w 34"/>
                              <a:gd name="T19" fmla="*/ 19 h 64"/>
                              <a:gd name="T20" fmla="*/ 26 w 34"/>
                              <a:gd name="T21" fmla="*/ 19 h 64"/>
                              <a:gd name="T22" fmla="*/ 30 w 34"/>
                              <a:gd name="T23" fmla="*/ 34 h 64"/>
                              <a:gd name="T24" fmla="*/ 30 w 34"/>
                              <a:gd name="T25" fmla="*/ 38 h 64"/>
                              <a:gd name="T26" fmla="*/ 30 w 34"/>
                              <a:gd name="T27" fmla="*/ 45 h 64"/>
                              <a:gd name="T28" fmla="*/ 34 w 34"/>
                              <a:gd name="T29" fmla="*/ 53 h 64"/>
                              <a:gd name="T30" fmla="*/ 22 w 34"/>
                              <a:gd name="T31" fmla="*/ 64 h 64"/>
                              <a:gd name="T32" fmla="*/ 19 w 34"/>
                              <a:gd name="T33" fmla="*/ 57 h 64"/>
                              <a:gd name="T34" fmla="*/ 15 w 34"/>
                              <a:gd name="T35" fmla="*/ 49 h 64"/>
                              <a:gd name="T36" fmla="*/ 7 w 34"/>
                              <a:gd name="T37" fmla="*/ 45 h 64"/>
                              <a:gd name="T38" fmla="*/ 11 w 34"/>
                              <a:gd name="T39" fmla="*/ 42 h 64"/>
                              <a:gd name="T40" fmla="*/ 4 w 34"/>
                              <a:gd name="T41"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64">
                                <a:moveTo>
                                  <a:pt x="4" y="42"/>
                                </a:moveTo>
                                <a:lnTo>
                                  <a:pt x="0" y="38"/>
                                </a:lnTo>
                                <a:lnTo>
                                  <a:pt x="7" y="34"/>
                                </a:lnTo>
                                <a:lnTo>
                                  <a:pt x="4" y="27"/>
                                </a:lnTo>
                                <a:lnTo>
                                  <a:pt x="4" y="19"/>
                                </a:lnTo>
                                <a:lnTo>
                                  <a:pt x="0" y="8"/>
                                </a:lnTo>
                                <a:lnTo>
                                  <a:pt x="15" y="0"/>
                                </a:lnTo>
                                <a:lnTo>
                                  <a:pt x="15" y="8"/>
                                </a:lnTo>
                                <a:lnTo>
                                  <a:pt x="11" y="12"/>
                                </a:lnTo>
                                <a:lnTo>
                                  <a:pt x="22" y="19"/>
                                </a:lnTo>
                                <a:lnTo>
                                  <a:pt x="26" y="19"/>
                                </a:lnTo>
                                <a:lnTo>
                                  <a:pt x="30" y="34"/>
                                </a:lnTo>
                                <a:lnTo>
                                  <a:pt x="30" y="38"/>
                                </a:lnTo>
                                <a:lnTo>
                                  <a:pt x="30" y="45"/>
                                </a:lnTo>
                                <a:lnTo>
                                  <a:pt x="34" y="53"/>
                                </a:lnTo>
                                <a:lnTo>
                                  <a:pt x="22" y="64"/>
                                </a:lnTo>
                                <a:lnTo>
                                  <a:pt x="19" y="57"/>
                                </a:lnTo>
                                <a:lnTo>
                                  <a:pt x="15" y="49"/>
                                </a:lnTo>
                                <a:lnTo>
                                  <a:pt x="7" y="45"/>
                                </a:lnTo>
                                <a:lnTo>
                                  <a:pt x="11" y="42"/>
                                </a:lnTo>
                                <a:lnTo>
                                  <a:pt x="4" y="4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3" name="Freeform 111"/>
                        <wps:cNvSpPr>
                          <a:spLocks/>
                        </wps:cNvSpPr>
                        <wps:spPr bwMode="auto">
                          <a:xfrm>
                            <a:off x="2794" y="1348"/>
                            <a:ext cx="93" cy="104"/>
                          </a:xfrm>
                          <a:custGeom>
                            <a:avLst/>
                            <a:gdLst>
                              <a:gd name="T0" fmla="*/ 15 w 93"/>
                              <a:gd name="T1" fmla="*/ 48 h 104"/>
                              <a:gd name="T2" fmla="*/ 19 w 93"/>
                              <a:gd name="T3" fmla="*/ 41 h 104"/>
                              <a:gd name="T4" fmla="*/ 19 w 93"/>
                              <a:gd name="T5" fmla="*/ 29 h 104"/>
                              <a:gd name="T6" fmla="*/ 11 w 93"/>
                              <a:gd name="T7" fmla="*/ 26 h 104"/>
                              <a:gd name="T8" fmla="*/ 7 w 93"/>
                              <a:gd name="T9" fmla="*/ 26 h 104"/>
                              <a:gd name="T10" fmla="*/ 0 w 93"/>
                              <a:gd name="T11" fmla="*/ 7 h 104"/>
                              <a:gd name="T12" fmla="*/ 4 w 93"/>
                              <a:gd name="T13" fmla="*/ 0 h 104"/>
                              <a:gd name="T14" fmla="*/ 15 w 93"/>
                              <a:gd name="T15" fmla="*/ 7 h 104"/>
                              <a:gd name="T16" fmla="*/ 26 w 93"/>
                              <a:gd name="T17" fmla="*/ 11 h 104"/>
                              <a:gd name="T18" fmla="*/ 22 w 93"/>
                              <a:gd name="T19" fmla="*/ 18 h 104"/>
                              <a:gd name="T20" fmla="*/ 37 w 93"/>
                              <a:gd name="T21" fmla="*/ 22 h 104"/>
                              <a:gd name="T22" fmla="*/ 22 w 93"/>
                              <a:gd name="T23" fmla="*/ 33 h 104"/>
                              <a:gd name="T24" fmla="*/ 34 w 93"/>
                              <a:gd name="T25" fmla="*/ 29 h 104"/>
                              <a:gd name="T26" fmla="*/ 26 w 93"/>
                              <a:gd name="T27" fmla="*/ 44 h 104"/>
                              <a:gd name="T28" fmla="*/ 37 w 93"/>
                              <a:gd name="T29" fmla="*/ 44 h 104"/>
                              <a:gd name="T30" fmla="*/ 52 w 93"/>
                              <a:gd name="T31" fmla="*/ 56 h 104"/>
                              <a:gd name="T32" fmla="*/ 60 w 93"/>
                              <a:gd name="T33" fmla="*/ 67 h 104"/>
                              <a:gd name="T34" fmla="*/ 75 w 93"/>
                              <a:gd name="T35" fmla="*/ 74 h 104"/>
                              <a:gd name="T36" fmla="*/ 93 w 93"/>
                              <a:gd name="T37" fmla="*/ 82 h 104"/>
                              <a:gd name="T38" fmla="*/ 93 w 93"/>
                              <a:gd name="T39" fmla="*/ 89 h 104"/>
                              <a:gd name="T40" fmla="*/ 86 w 93"/>
                              <a:gd name="T41" fmla="*/ 93 h 104"/>
                              <a:gd name="T42" fmla="*/ 71 w 93"/>
                              <a:gd name="T43" fmla="*/ 101 h 104"/>
                              <a:gd name="T44" fmla="*/ 64 w 93"/>
                              <a:gd name="T45" fmla="*/ 104 h 104"/>
                              <a:gd name="T46" fmla="*/ 60 w 93"/>
                              <a:gd name="T47" fmla="*/ 104 h 104"/>
                              <a:gd name="T48" fmla="*/ 56 w 93"/>
                              <a:gd name="T49" fmla="*/ 93 h 104"/>
                              <a:gd name="T50" fmla="*/ 49 w 93"/>
                              <a:gd name="T51" fmla="*/ 89 h 104"/>
                              <a:gd name="T52" fmla="*/ 37 w 93"/>
                              <a:gd name="T53" fmla="*/ 86 h 104"/>
                              <a:gd name="T54" fmla="*/ 30 w 93"/>
                              <a:gd name="T55" fmla="*/ 74 h 104"/>
                              <a:gd name="T56" fmla="*/ 22 w 93"/>
                              <a:gd name="T57" fmla="*/ 74 h 104"/>
                              <a:gd name="T58" fmla="*/ 22 w 93"/>
                              <a:gd name="T59" fmla="*/ 78 h 104"/>
                              <a:gd name="T60" fmla="*/ 15 w 93"/>
                              <a:gd name="T61" fmla="*/ 78 h 104"/>
                              <a:gd name="T62" fmla="*/ 19 w 93"/>
                              <a:gd name="T63" fmla="*/ 74 h 104"/>
                              <a:gd name="T64" fmla="*/ 11 w 93"/>
                              <a:gd name="T65" fmla="*/ 71 h 104"/>
                              <a:gd name="T66" fmla="*/ 7 w 93"/>
                              <a:gd name="T67" fmla="*/ 67 h 104"/>
                              <a:gd name="T68" fmla="*/ 11 w 93"/>
                              <a:gd name="T69" fmla="*/ 59 h 104"/>
                              <a:gd name="T70" fmla="*/ 11 w 93"/>
                              <a:gd name="T71" fmla="*/ 56 h 104"/>
                              <a:gd name="T72" fmla="*/ 19 w 93"/>
                              <a:gd name="T73" fmla="*/ 44 h 104"/>
                              <a:gd name="T74" fmla="*/ 19 w 93"/>
                              <a:gd name="T75" fmla="*/ 41 h 104"/>
                              <a:gd name="T76" fmla="*/ 19 w 93"/>
                              <a:gd name="T77" fmla="*/ 29 h 104"/>
                              <a:gd name="T78" fmla="*/ 11 w 93"/>
                              <a:gd name="T79" fmla="*/ 26 h 104"/>
                              <a:gd name="T80" fmla="*/ 15 w 93"/>
                              <a:gd name="T81" fmla="*/ 4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04">
                                <a:moveTo>
                                  <a:pt x="15" y="48"/>
                                </a:moveTo>
                                <a:lnTo>
                                  <a:pt x="19" y="41"/>
                                </a:lnTo>
                                <a:lnTo>
                                  <a:pt x="19" y="29"/>
                                </a:lnTo>
                                <a:lnTo>
                                  <a:pt x="11" y="26"/>
                                </a:lnTo>
                                <a:lnTo>
                                  <a:pt x="7" y="26"/>
                                </a:lnTo>
                                <a:lnTo>
                                  <a:pt x="0" y="7"/>
                                </a:lnTo>
                                <a:lnTo>
                                  <a:pt x="4" y="0"/>
                                </a:lnTo>
                                <a:lnTo>
                                  <a:pt x="15" y="7"/>
                                </a:lnTo>
                                <a:lnTo>
                                  <a:pt x="26" y="11"/>
                                </a:lnTo>
                                <a:lnTo>
                                  <a:pt x="22" y="18"/>
                                </a:lnTo>
                                <a:lnTo>
                                  <a:pt x="37" y="22"/>
                                </a:lnTo>
                                <a:lnTo>
                                  <a:pt x="22" y="33"/>
                                </a:lnTo>
                                <a:lnTo>
                                  <a:pt x="34" y="29"/>
                                </a:lnTo>
                                <a:lnTo>
                                  <a:pt x="26" y="44"/>
                                </a:lnTo>
                                <a:lnTo>
                                  <a:pt x="37" y="44"/>
                                </a:lnTo>
                                <a:lnTo>
                                  <a:pt x="52" y="56"/>
                                </a:lnTo>
                                <a:lnTo>
                                  <a:pt x="60" y="67"/>
                                </a:lnTo>
                                <a:lnTo>
                                  <a:pt x="75" y="74"/>
                                </a:lnTo>
                                <a:lnTo>
                                  <a:pt x="93" y="82"/>
                                </a:lnTo>
                                <a:lnTo>
                                  <a:pt x="93" y="89"/>
                                </a:lnTo>
                                <a:lnTo>
                                  <a:pt x="86" y="93"/>
                                </a:lnTo>
                                <a:lnTo>
                                  <a:pt x="71" y="101"/>
                                </a:lnTo>
                                <a:lnTo>
                                  <a:pt x="64" y="104"/>
                                </a:lnTo>
                                <a:lnTo>
                                  <a:pt x="60" y="104"/>
                                </a:lnTo>
                                <a:lnTo>
                                  <a:pt x="56" y="93"/>
                                </a:lnTo>
                                <a:lnTo>
                                  <a:pt x="49" y="89"/>
                                </a:lnTo>
                                <a:lnTo>
                                  <a:pt x="37" y="86"/>
                                </a:lnTo>
                                <a:lnTo>
                                  <a:pt x="30" y="74"/>
                                </a:lnTo>
                                <a:lnTo>
                                  <a:pt x="22" y="74"/>
                                </a:lnTo>
                                <a:lnTo>
                                  <a:pt x="22" y="78"/>
                                </a:lnTo>
                                <a:lnTo>
                                  <a:pt x="15" y="78"/>
                                </a:lnTo>
                                <a:lnTo>
                                  <a:pt x="19" y="74"/>
                                </a:lnTo>
                                <a:lnTo>
                                  <a:pt x="11" y="71"/>
                                </a:lnTo>
                                <a:lnTo>
                                  <a:pt x="7" y="67"/>
                                </a:lnTo>
                                <a:lnTo>
                                  <a:pt x="11" y="59"/>
                                </a:lnTo>
                                <a:lnTo>
                                  <a:pt x="11" y="56"/>
                                </a:lnTo>
                                <a:lnTo>
                                  <a:pt x="19" y="44"/>
                                </a:lnTo>
                                <a:lnTo>
                                  <a:pt x="19" y="41"/>
                                </a:lnTo>
                                <a:lnTo>
                                  <a:pt x="19" y="29"/>
                                </a:lnTo>
                                <a:lnTo>
                                  <a:pt x="11" y="26"/>
                                </a:lnTo>
                                <a:lnTo>
                                  <a:pt x="15" y="4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4" name="Freeform 112"/>
                        <wps:cNvSpPr>
                          <a:spLocks/>
                        </wps:cNvSpPr>
                        <wps:spPr bwMode="auto">
                          <a:xfrm>
                            <a:off x="2783" y="1400"/>
                            <a:ext cx="15" cy="19"/>
                          </a:xfrm>
                          <a:custGeom>
                            <a:avLst/>
                            <a:gdLst>
                              <a:gd name="T0" fmla="*/ 3 w 15"/>
                              <a:gd name="T1" fmla="*/ 19 h 19"/>
                              <a:gd name="T2" fmla="*/ 0 w 15"/>
                              <a:gd name="T3" fmla="*/ 7 h 19"/>
                              <a:gd name="T4" fmla="*/ 3 w 15"/>
                              <a:gd name="T5" fmla="*/ 4 h 19"/>
                              <a:gd name="T6" fmla="*/ 11 w 15"/>
                              <a:gd name="T7" fmla="*/ 0 h 19"/>
                              <a:gd name="T8" fmla="*/ 15 w 15"/>
                              <a:gd name="T9" fmla="*/ 4 h 19"/>
                              <a:gd name="T10" fmla="*/ 11 w 15"/>
                              <a:gd name="T11" fmla="*/ 19 h 19"/>
                              <a:gd name="T12" fmla="*/ 3 w 1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15" h="19">
                                <a:moveTo>
                                  <a:pt x="3" y="19"/>
                                </a:moveTo>
                                <a:lnTo>
                                  <a:pt x="0" y="7"/>
                                </a:lnTo>
                                <a:lnTo>
                                  <a:pt x="3" y="4"/>
                                </a:lnTo>
                                <a:lnTo>
                                  <a:pt x="11" y="0"/>
                                </a:lnTo>
                                <a:lnTo>
                                  <a:pt x="15" y="4"/>
                                </a:lnTo>
                                <a:lnTo>
                                  <a:pt x="11" y="19"/>
                                </a:lnTo>
                                <a:lnTo>
                                  <a:pt x="3"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5" name="Freeform 113"/>
                        <wps:cNvSpPr>
                          <a:spLocks/>
                        </wps:cNvSpPr>
                        <wps:spPr bwMode="auto">
                          <a:xfrm>
                            <a:off x="2753" y="1355"/>
                            <a:ext cx="37" cy="49"/>
                          </a:xfrm>
                          <a:custGeom>
                            <a:avLst/>
                            <a:gdLst>
                              <a:gd name="T0" fmla="*/ 0 w 37"/>
                              <a:gd name="T1" fmla="*/ 22 h 49"/>
                              <a:gd name="T2" fmla="*/ 15 w 37"/>
                              <a:gd name="T3" fmla="*/ 11 h 49"/>
                              <a:gd name="T4" fmla="*/ 18 w 37"/>
                              <a:gd name="T5" fmla="*/ 15 h 49"/>
                              <a:gd name="T6" fmla="*/ 26 w 37"/>
                              <a:gd name="T7" fmla="*/ 0 h 49"/>
                              <a:gd name="T8" fmla="*/ 33 w 37"/>
                              <a:gd name="T9" fmla="*/ 11 h 49"/>
                              <a:gd name="T10" fmla="*/ 37 w 37"/>
                              <a:gd name="T11" fmla="*/ 22 h 49"/>
                              <a:gd name="T12" fmla="*/ 26 w 37"/>
                              <a:gd name="T13" fmla="*/ 26 h 49"/>
                              <a:gd name="T14" fmla="*/ 26 w 37"/>
                              <a:gd name="T15" fmla="*/ 41 h 49"/>
                              <a:gd name="T16" fmla="*/ 18 w 37"/>
                              <a:gd name="T17" fmla="*/ 45 h 49"/>
                              <a:gd name="T18" fmla="*/ 11 w 37"/>
                              <a:gd name="T19" fmla="*/ 49 h 49"/>
                              <a:gd name="T20" fmla="*/ 7 w 37"/>
                              <a:gd name="T21" fmla="*/ 41 h 49"/>
                              <a:gd name="T22" fmla="*/ 11 w 37"/>
                              <a:gd name="T23" fmla="*/ 30 h 49"/>
                              <a:gd name="T24" fmla="*/ 15 w 37"/>
                              <a:gd name="T25" fmla="*/ 30 h 49"/>
                              <a:gd name="T26" fmla="*/ 0 w 37"/>
                              <a:gd name="T27" fmla="*/ 2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9">
                                <a:moveTo>
                                  <a:pt x="0" y="22"/>
                                </a:moveTo>
                                <a:lnTo>
                                  <a:pt x="15" y="11"/>
                                </a:lnTo>
                                <a:lnTo>
                                  <a:pt x="18" y="15"/>
                                </a:lnTo>
                                <a:lnTo>
                                  <a:pt x="26" y="0"/>
                                </a:lnTo>
                                <a:lnTo>
                                  <a:pt x="33" y="11"/>
                                </a:lnTo>
                                <a:lnTo>
                                  <a:pt x="37" y="22"/>
                                </a:lnTo>
                                <a:lnTo>
                                  <a:pt x="26" y="26"/>
                                </a:lnTo>
                                <a:lnTo>
                                  <a:pt x="26" y="41"/>
                                </a:lnTo>
                                <a:lnTo>
                                  <a:pt x="18" y="45"/>
                                </a:lnTo>
                                <a:lnTo>
                                  <a:pt x="11" y="49"/>
                                </a:lnTo>
                                <a:lnTo>
                                  <a:pt x="7" y="41"/>
                                </a:lnTo>
                                <a:lnTo>
                                  <a:pt x="11" y="30"/>
                                </a:lnTo>
                                <a:lnTo>
                                  <a:pt x="15" y="30"/>
                                </a:lnTo>
                                <a:lnTo>
                                  <a:pt x="0"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6" name="Freeform 114"/>
                        <wps:cNvSpPr>
                          <a:spLocks/>
                        </wps:cNvSpPr>
                        <wps:spPr bwMode="auto">
                          <a:xfrm>
                            <a:off x="2775" y="1261"/>
                            <a:ext cx="38" cy="68"/>
                          </a:xfrm>
                          <a:custGeom>
                            <a:avLst/>
                            <a:gdLst>
                              <a:gd name="T0" fmla="*/ 0 w 38"/>
                              <a:gd name="T1" fmla="*/ 30 h 68"/>
                              <a:gd name="T2" fmla="*/ 15 w 38"/>
                              <a:gd name="T3" fmla="*/ 27 h 68"/>
                              <a:gd name="T4" fmla="*/ 11 w 38"/>
                              <a:gd name="T5" fmla="*/ 23 h 68"/>
                              <a:gd name="T6" fmla="*/ 8 w 38"/>
                              <a:gd name="T7" fmla="*/ 12 h 68"/>
                              <a:gd name="T8" fmla="*/ 11 w 38"/>
                              <a:gd name="T9" fmla="*/ 4 h 68"/>
                              <a:gd name="T10" fmla="*/ 23 w 38"/>
                              <a:gd name="T11" fmla="*/ 0 h 68"/>
                              <a:gd name="T12" fmla="*/ 19 w 38"/>
                              <a:gd name="T13" fmla="*/ 8 h 68"/>
                              <a:gd name="T14" fmla="*/ 23 w 38"/>
                              <a:gd name="T15" fmla="*/ 12 h 68"/>
                              <a:gd name="T16" fmla="*/ 34 w 38"/>
                              <a:gd name="T17" fmla="*/ 19 h 68"/>
                              <a:gd name="T18" fmla="*/ 38 w 38"/>
                              <a:gd name="T19" fmla="*/ 27 h 68"/>
                              <a:gd name="T20" fmla="*/ 34 w 38"/>
                              <a:gd name="T21" fmla="*/ 34 h 68"/>
                              <a:gd name="T22" fmla="*/ 38 w 38"/>
                              <a:gd name="T23" fmla="*/ 42 h 68"/>
                              <a:gd name="T24" fmla="*/ 30 w 38"/>
                              <a:gd name="T25" fmla="*/ 57 h 68"/>
                              <a:gd name="T26" fmla="*/ 34 w 38"/>
                              <a:gd name="T27" fmla="*/ 64 h 68"/>
                              <a:gd name="T28" fmla="*/ 30 w 38"/>
                              <a:gd name="T29" fmla="*/ 68 h 68"/>
                              <a:gd name="T30" fmla="*/ 23 w 38"/>
                              <a:gd name="T31" fmla="*/ 53 h 68"/>
                              <a:gd name="T32" fmla="*/ 19 w 38"/>
                              <a:gd name="T33" fmla="*/ 45 h 68"/>
                              <a:gd name="T34" fmla="*/ 11 w 38"/>
                              <a:gd name="T35" fmla="*/ 45 h 68"/>
                              <a:gd name="T36" fmla="*/ 15 w 38"/>
                              <a:gd name="T37" fmla="*/ 38 h 68"/>
                              <a:gd name="T38" fmla="*/ 11 w 38"/>
                              <a:gd name="T39" fmla="*/ 30 h 68"/>
                              <a:gd name="T40" fmla="*/ 0 w 38"/>
                              <a:gd name="T41" fmla="*/ 3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8">
                                <a:moveTo>
                                  <a:pt x="0" y="30"/>
                                </a:moveTo>
                                <a:lnTo>
                                  <a:pt x="15" y="27"/>
                                </a:lnTo>
                                <a:lnTo>
                                  <a:pt x="11" y="23"/>
                                </a:lnTo>
                                <a:lnTo>
                                  <a:pt x="8" y="12"/>
                                </a:lnTo>
                                <a:lnTo>
                                  <a:pt x="11" y="4"/>
                                </a:lnTo>
                                <a:lnTo>
                                  <a:pt x="23" y="0"/>
                                </a:lnTo>
                                <a:lnTo>
                                  <a:pt x="19" y="8"/>
                                </a:lnTo>
                                <a:lnTo>
                                  <a:pt x="23" y="12"/>
                                </a:lnTo>
                                <a:lnTo>
                                  <a:pt x="34" y="19"/>
                                </a:lnTo>
                                <a:lnTo>
                                  <a:pt x="38" y="27"/>
                                </a:lnTo>
                                <a:lnTo>
                                  <a:pt x="34" y="34"/>
                                </a:lnTo>
                                <a:lnTo>
                                  <a:pt x="38" y="42"/>
                                </a:lnTo>
                                <a:lnTo>
                                  <a:pt x="30" y="57"/>
                                </a:lnTo>
                                <a:lnTo>
                                  <a:pt x="34" y="64"/>
                                </a:lnTo>
                                <a:lnTo>
                                  <a:pt x="30" y="68"/>
                                </a:lnTo>
                                <a:lnTo>
                                  <a:pt x="23" y="53"/>
                                </a:lnTo>
                                <a:lnTo>
                                  <a:pt x="19" y="45"/>
                                </a:lnTo>
                                <a:lnTo>
                                  <a:pt x="11" y="45"/>
                                </a:lnTo>
                                <a:lnTo>
                                  <a:pt x="15" y="38"/>
                                </a:lnTo>
                                <a:lnTo>
                                  <a:pt x="11" y="30"/>
                                </a:lnTo>
                                <a:lnTo>
                                  <a:pt x="0" y="3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7" name="Freeform 115"/>
                        <wps:cNvSpPr>
                          <a:spLocks/>
                        </wps:cNvSpPr>
                        <wps:spPr bwMode="auto">
                          <a:xfrm>
                            <a:off x="2745" y="1351"/>
                            <a:ext cx="41" cy="56"/>
                          </a:xfrm>
                          <a:custGeom>
                            <a:avLst/>
                            <a:gdLst>
                              <a:gd name="T0" fmla="*/ 0 w 41"/>
                              <a:gd name="T1" fmla="*/ 26 h 56"/>
                              <a:gd name="T2" fmla="*/ 23 w 41"/>
                              <a:gd name="T3" fmla="*/ 15 h 56"/>
                              <a:gd name="T4" fmla="*/ 34 w 41"/>
                              <a:gd name="T5" fmla="*/ 26 h 56"/>
                              <a:gd name="T6" fmla="*/ 30 w 41"/>
                              <a:gd name="T7" fmla="*/ 0 h 56"/>
                              <a:gd name="T8" fmla="*/ 38 w 41"/>
                              <a:gd name="T9" fmla="*/ 12 h 56"/>
                              <a:gd name="T10" fmla="*/ 41 w 41"/>
                              <a:gd name="T11" fmla="*/ 23 h 56"/>
                              <a:gd name="T12" fmla="*/ 41 w 41"/>
                              <a:gd name="T13" fmla="*/ 34 h 56"/>
                              <a:gd name="T14" fmla="*/ 30 w 41"/>
                              <a:gd name="T15" fmla="*/ 41 h 56"/>
                              <a:gd name="T16" fmla="*/ 30 w 41"/>
                              <a:gd name="T17" fmla="*/ 53 h 56"/>
                              <a:gd name="T18" fmla="*/ 15 w 41"/>
                              <a:gd name="T19" fmla="*/ 56 h 56"/>
                              <a:gd name="T20" fmla="*/ 12 w 41"/>
                              <a:gd name="T21" fmla="*/ 49 h 56"/>
                              <a:gd name="T22" fmla="*/ 23 w 41"/>
                              <a:gd name="T23" fmla="*/ 45 h 56"/>
                              <a:gd name="T24" fmla="*/ 19 w 41"/>
                              <a:gd name="T25" fmla="*/ 34 h 56"/>
                              <a:gd name="T26" fmla="*/ 0 w 41"/>
                              <a:gd name="T2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6">
                                <a:moveTo>
                                  <a:pt x="0" y="26"/>
                                </a:moveTo>
                                <a:lnTo>
                                  <a:pt x="23" y="15"/>
                                </a:lnTo>
                                <a:lnTo>
                                  <a:pt x="34" y="26"/>
                                </a:lnTo>
                                <a:lnTo>
                                  <a:pt x="30" y="0"/>
                                </a:lnTo>
                                <a:lnTo>
                                  <a:pt x="38" y="12"/>
                                </a:lnTo>
                                <a:lnTo>
                                  <a:pt x="41" y="23"/>
                                </a:lnTo>
                                <a:lnTo>
                                  <a:pt x="41" y="34"/>
                                </a:lnTo>
                                <a:lnTo>
                                  <a:pt x="30" y="41"/>
                                </a:lnTo>
                                <a:lnTo>
                                  <a:pt x="30" y="53"/>
                                </a:lnTo>
                                <a:lnTo>
                                  <a:pt x="15" y="56"/>
                                </a:lnTo>
                                <a:lnTo>
                                  <a:pt x="12" y="49"/>
                                </a:lnTo>
                                <a:lnTo>
                                  <a:pt x="23" y="45"/>
                                </a:lnTo>
                                <a:lnTo>
                                  <a:pt x="19" y="34"/>
                                </a:lnTo>
                                <a:lnTo>
                                  <a:pt x="0"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8" name="Freeform 116"/>
                        <wps:cNvSpPr>
                          <a:spLocks/>
                        </wps:cNvSpPr>
                        <wps:spPr bwMode="auto">
                          <a:xfrm>
                            <a:off x="2663" y="1314"/>
                            <a:ext cx="82" cy="63"/>
                          </a:xfrm>
                          <a:custGeom>
                            <a:avLst/>
                            <a:gdLst>
                              <a:gd name="T0" fmla="*/ 15 w 82"/>
                              <a:gd name="T1" fmla="*/ 60 h 63"/>
                              <a:gd name="T2" fmla="*/ 11 w 82"/>
                              <a:gd name="T3" fmla="*/ 56 h 63"/>
                              <a:gd name="T4" fmla="*/ 22 w 82"/>
                              <a:gd name="T5" fmla="*/ 52 h 63"/>
                              <a:gd name="T6" fmla="*/ 30 w 82"/>
                              <a:gd name="T7" fmla="*/ 45 h 63"/>
                              <a:gd name="T8" fmla="*/ 26 w 82"/>
                              <a:gd name="T9" fmla="*/ 37 h 63"/>
                              <a:gd name="T10" fmla="*/ 19 w 82"/>
                              <a:gd name="T11" fmla="*/ 26 h 63"/>
                              <a:gd name="T12" fmla="*/ 15 w 82"/>
                              <a:gd name="T13" fmla="*/ 30 h 63"/>
                              <a:gd name="T14" fmla="*/ 11 w 82"/>
                              <a:gd name="T15" fmla="*/ 34 h 63"/>
                              <a:gd name="T16" fmla="*/ 4 w 82"/>
                              <a:gd name="T17" fmla="*/ 26 h 63"/>
                              <a:gd name="T18" fmla="*/ 0 w 82"/>
                              <a:gd name="T19" fmla="*/ 19 h 63"/>
                              <a:gd name="T20" fmla="*/ 11 w 82"/>
                              <a:gd name="T21" fmla="*/ 11 h 63"/>
                              <a:gd name="T22" fmla="*/ 19 w 82"/>
                              <a:gd name="T23" fmla="*/ 15 h 63"/>
                              <a:gd name="T24" fmla="*/ 22 w 82"/>
                              <a:gd name="T25" fmla="*/ 19 h 63"/>
                              <a:gd name="T26" fmla="*/ 15 w 82"/>
                              <a:gd name="T27" fmla="*/ 0 h 63"/>
                              <a:gd name="T28" fmla="*/ 30 w 82"/>
                              <a:gd name="T29" fmla="*/ 0 h 63"/>
                              <a:gd name="T30" fmla="*/ 34 w 82"/>
                              <a:gd name="T31" fmla="*/ 11 h 63"/>
                              <a:gd name="T32" fmla="*/ 37 w 82"/>
                              <a:gd name="T33" fmla="*/ 19 h 63"/>
                              <a:gd name="T34" fmla="*/ 45 w 82"/>
                              <a:gd name="T35" fmla="*/ 19 h 63"/>
                              <a:gd name="T36" fmla="*/ 56 w 82"/>
                              <a:gd name="T37" fmla="*/ 11 h 63"/>
                              <a:gd name="T38" fmla="*/ 71 w 82"/>
                              <a:gd name="T39" fmla="*/ 7 h 63"/>
                              <a:gd name="T40" fmla="*/ 71 w 82"/>
                              <a:gd name="T41" fmla="*/ 19 h 63"/>
                              <a:gd name="T42" fmla="*/ 67 w 82"/>
                              <a:gd name="T43" fmla="*/ 41 h 63"/>
                              <a:gd name="T44" fmla="*/ 75 w 82"/>
                              <a:gd name="T45" fmla="*/ 41 h 63"/>
                              <a:gd name="T46" fmla="*/ 82 w 82"/>
                              <a:gd name="T47" fmla="*/ 41 h 63"/>
                              <a:gd name="T48" fmla="*/ 75 w 82"/>
                              <a:gd name="T49" fmla="*/ 60 h 63"/>
                              <a:gd name="T50" fmla="*/ 67 w 82"/>
                              <a:gd name="T51" fmla="*/ 63 h 63"/>
                              <a:gd name="T52" fmla="*/ 56 w 82"/>
                              <a:gd name="T53" fmla="*/ 63 h 63"/>
                              <a:gd name="T54" fmla="*/ 49 w 82"/>
                              <a:gd name="T55" fmla="*/ 63 h 63"/>
                              <a:gd name="T56" fmla="*/ 41 w 82"/>
                              <a:gd name="T57" fmla="*/ 52 h 63"/>
                              <a:gd name="T58" fmla="*/ 15 w 82"/>
                              <a:gd name="T59" fmla="*/ 6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63">
                                <a:moveTo>
                                  <a:pt x="15" y="60"/>
                                </a:moveTo>
                                <a:lnTo>
                                  <a:pt x="11" y="56"/>
                                </a:lnTo>
                                <a:lnTo>
                                  <a:pt x="22" y="52"/>
                                </a:lnTo>
                                <a:lnTo>
                                  <a:pt x="30" y="45"/>
                                </a:lnTo>
                                <a:lnTo>
                                  <a:pt x="26" y="37"/>
                                </a:lnTo>
                                <a:lnTo>
                                  <a:pt x="19" y="26"/>
                                </a:lnTo>
                                <a:lnTo>
                                  <a:pt x="15" y="30"/>
                                </a:lnTo>
                                <a:lnTo>
                                  <a:pt x="11" y="34"/>
                                </a:lnTo>
                                <a:lnTo>
                                  <a:pt x="4" y="26"/>
                                </a:lnTo>
                                <a:lnTo>
                                  <a:pt x="0" y="19"/>
                                </a:lnTo>
                                <a:lnTo>
                                  <a:pt x="11" y="11"/>
                                </a:lnTo>
                                <a:lnTo>
                                  <a:pt x="19" y="15"/>
                                </a:lnTo>
                                <a:lnTo>
                                  <a:pt x="22" y="19"/>
                                </a:lnTo>
                                <a:lnTo>
                                  <a:pt x="15" y="0"/>
                                </a:lnTo>
                                <a:lnTo>
                                  <a:pt x="30" y="0"/>
                                </a:lnTo>
                                <a:lnTo>
                                  <a:pt x="34" y="11"/>
                                </a:lnTo>
                                <a:lnTo>
                                  <a:pt x="37" y="19"/>
                                </a:lnTo>
                                <a:lnTo>
                                  <a:pt x="45" y="19"/>
                                </a:lnTo>
                                <a:lnTo>
                                  <a:pt x="56" y="11"/>
                                </a:lnTo>
                                <a:lnTo>
                                  <a:pt x="71" y="7"/>
                                </a:lnTo>
                                <a:lnTo>
                                  <a:pt x="71" y="19"/>
                                </a:lnTo>
                                <a:lnTo>
                                  <a:pt x="67" y="41"/>
                                </a:lnTo>
                                <a:lnTo>
                                  <a:pt x="75" y="41"/>
                                </a:lnTo>
                                <a:lnTo>
                                  <a:pt x="82" y="41"/>
                                </a:lnTo>
                                <a:lnTo>
                                  <a:pt x="75" y="60"/>
                                </a:lnTo>
                                <a:lnTo>
                                  <a:pt x="67" y="63"/>
                                </a:lnTo>
                                <a:lnTo>
                                  <a:pt x="56" y="63"/>
                                </a:lnTo>
                                <a:lnTo>
                                  <a:pt x="49" y="63"/>
                                </a:lnTo>
                                <a:lnTo>
                                  <a:pt x="41" y="52"/>
                                </a:lnTo>
                                <a:lnTo>
                                  <a:pt x="15" y="6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59" name="Freeform 117"/>
                        <wps:cNvSpPr>
                          <a:spLocks/>
                        </wps:cNvSpPr>
                        <wps:spPr bwMode="auto">
                          <a:xfrm>
                            <a:off x="2584" y="1340"/>
                            <a:ext cx="64" cy="75"/>
                          </a:xfrm>
                          <a:custGeom>
                            <a:avLst/>
                            <a:gdLst>
                              <a:gd name="T0" fmla="*/ 45 w 64"/>
                              <a:gd name="T1" fmla="*/ 49 h 75"/>
                              <a:gd name="T2" fmla="*/ 30 w 64"/>
                              <a:gd name="T3" fmla="*/ 67 h 75"/>
                              <a:gd name="T4" fmla="*/ 19 w 64"/>
                              <a:gd name="T5" fmla="*/ 67 h 75"/>
                              <a:gd name="T6" fmla="*/ 8 w 64"/>
                              <a:gd name="T7" fmla="*/ 75 h 75"/>
                              <a:gd name="T8" fmla="*/ 0 w 64"/>
                              <a:gd name="T9" fmla="*/ 71 h 75"/>
                              <a:gd name="T10" fmla="*/ 8 w 64"/>
                              <a:gd name="T11" fmla="*/ 56 h 75"/>
                              <a:gd name="T12" fmla="*/ 0 w 64"/>
                              <a:gd name="T13" fmla="*/ 49 h 75"/>
                              <a:gd name="T14" fmla="*/ 19 w 64"/>
                              <a:gd name="T15" fmla="*/ 23 h 75"/>
                              <a:gd name="T16" fmla="*/ 34 w 64"/>
                              <a:gd name="T17" fmla="*/ 19 h 75"/>
                              <a:gd name="T18" fmla="*/ 34 w 64"/>
                              <a:gd name="T19" fmla="*/ 8 h 75"/>
                              <a:gd name="T20" fmla="*/ 49 w 64"/>
                              <a:gd name="T21" fmla="*/ 0 h 75"/>
                              <a:gd name="T22" fmla="*/ 60 w 64"/>
                              <a:gd name="T23" fmla="*/ 15 h 75"/>
                              <a:gd name="T24" fmla="*/ 53 w 64"/>
                              <a:gd name="T25" fmla="*/ 23 h 75"/>
                              <a:gd name="T26" fmla="*/ 64 w 64"/>
                              <a:gd name="T27" fmla="*/ 30 h 75"/>
                              <a:gd name="T28" fmla="*/ 45 w 64"/>
                              <a:gd name="T29" fmla="*/ 4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75">
                                <a:moveTo>
                                  <a:pt x="45" y="49"/>
                                </a:moveTo>
                                <a:lnTo>
                                  <a:pt x="30" y="67"/>
                                </a:lnTo>
                                <a:lnTo>
                                  <a:pt x="19" y="67"/>
                                </a:lnTo>
                                <a:lnTo>
                                  <a:pt x="8" y="75"/>
                                </a:lnTo>
                                <a:lnTo>
                                  <a:pt x="0" y="71"/>
                                </a:lnTo>
                                <a:lnTo>
                                  <a:pt x="8" y="56"/>
                                </a:lnTo>
                                <a:lnTo>
                                  <a:pt x="0" y="49"/>
                                </a:lnTo>
                                <a:lnTo>
                                  <a:pt x="19" y="23"/>
                                </a:lnTo>
                                <a:lnTo>
                                  <a:pt x="34" y="19"/>
                                </a:lnTo>
                                <a:lnTo>
                                  <a:pt x="34" y="8"/>
                                </a:lnTo>
                                <a:lnTo>
                                  <a:pt x="49" y="0"/>
                                </a:lnTo>
                                <a:lnTo>
                                  <a:pt x="60" y="15"/>
                                </a:lnTo>
                                <a:lnTo>
                                  <a:pt x="53" y="23"/>
                                </a:lnTo>
                                <a:lnTo>
                                  <a:pt x="64" y="30"/>
                                </a:lnTo>
                                <a:lnTo>
                                  <a:pt x="45" y="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0" name="Freeform 118"/>
                        <wps:cNvSpPr>
                          <a:spLocks/>
                        </wps:cNvSpPr>
                        <wps:spPr bwMode="auto">
                          <a:xfrm>
                            <a:off x="2640" y="1280"/>
                            <a:ext cx="57" cy="38"/>
                          </a:xfrm>
                          <a:custGeom>
                            <a:avLst/>
                            <a:gdLst>
                              <a:gd name="T0" fmla="*/ 19 w 57"/>
                              <a:gd name="T1" fmla="*/ 38 h 38"/>
                              <a:gd name="T2" fmla="*/ 15 w 57"/>
                              <a:gd name="T3" fmla="*/ 26 h 38"/>
                              <a:gd name="T4" fmla="*/ 0 w 57"/>
                              <a:gd name="T5" fmla="*/ 30 h 38"/>
                              <a:gd name="T6" fmla="*/ 0 w 57"/>
                              <a:gd name="T7" fmla="*/ 15 h 38"/>
                              <a:gd name="T8" fmla="*/ 15 w 57"/>
                              <a:gd name="T9" fmla="*/ 15 h 38"/>
                              <a:gd name="T10" fmla="*/ 30 w 57"/>
                              <a:gd name="T11" fmla="*/ 4 h 38"/>
                              <a:gd name="T12" fmla="*/ 49 w 57"/>
                              <a:gd name="T13" fmla="*/ 0 h 38"/>
                              <a:gd name="T14" fmla="*/ 53 w 57"/>
                              <a:gd name="T15" fmla="*/ 4 h 38"/>
                              <a:gd name="T16" fmla="*/ 57 w 57"/>
                              <a:gd name="T17" fmla="*/ 19 h 38"/>
                              <a:gd name="T18" fmla="*/ 45 w 57"/>
                              <a:gd name="T19" fmla="*/ 23 h 38"/>
                              <a:gd name="T20" fmla="*/ 42 w 57"/>
                              <a:gd name="T21" fmla="*/ 30 h 38"/>
                              <a:gd name="T22" fmla="*/ 34 w 57"/>
                              <a:gd name="T23" fmla="*/ 30 h 38"/>
                              <a:gd name="T24" fmla="*/ 30 w 57"/>
                              <a:gd name="T25" fmla="*/ 26 h 38"/>
                              <a:gd name="T26" fmla="*/ 19 w 57"/>
                              <a:gd name="T27" fmla="*/ 30 h 38"/>
                              <a:gd name="T28" fmla="*/ 19 w 57"/>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38">
                                <a:moveTo>
                                  <a:pt x="19" y="38"/>
                                </a:moveTo>
                                <a:lnTo>
                                  <a:pt x="15" y="26"/>
                                </a:lnTo>
                                <a:lnTo>
                                  <a:pt x="0" y="30"/>
                                </a:lnTo>
                                <a:lnTo>
                                  <a:pt x="0" y="15"/>
                                </a:lnTo>
                                <a:lnTo>
                                  <a:pt x="15" y="15"/>
                                </a:lnTo>
                                <a:lnTo>
                                  <a:pt x="30" y="4"/>
                                </a:lnTo>
                                <a:lnTo>
                                  <a:pt x="49" y="0"/>
                                </a:lnTo>
                                <a:lnTo>
                                  <a:pt x="53" y="4"/>
                                </a:lnTo>
                                <a:lnTo>
                                  <a:pt x="57" y="19"/>
                                </a:lnTo>
                                <a:lnTo>
                                  <a:pt x="45" y="23"/>
                                </a:lnTo>
                                <a:lnTo>
                                  <a:pt x="42" y="30"/>
                                </a:lnTo>
                                <a:lnTo>
                                  <a:pt x="34" y="30"/>
                                </a:lnTo>
                                <a:lnTo>
                                  <a:pt x="30" y="26"/>
                                </a:lnTo>
                                <a:lnTo>
                                  <a:pt x="19" y="30"/>
                                </a:lnTo>
                                <a:lnTo>
                                  <a:pt x="19"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1" name="Freeform 119"/>
                        <wps:cNvSpPr>
                          <a:spLocks/>
                        </wps:cNvSpPr>
                        <wps:spPr bwMode="auto">
                          <a:xfrm>
                            <a:off x="2614" y="1392"/>
                            <a:ext cx="94" cy="120"/>
                          </a:xfrm>
                          <a:custGeom>
                            <a:avLst/>
                            <a:gdLst>
                              <a:gd name="T0" fmla="*/ 8 w 94"/>
                              <a:gd name="T1" fmla="*/ 19 h 120"/>
                              <a:gd name="T2" fmla="*/ 12 w 94"/>
                              <a:gd name="T3" fmla="*/ 19 h 120"/>
                              <a:gd name="T4" fmla="*/ 19 w 94"/>
                              <a:gd name="T5" fmla="*/ 8 h 120"/>
                              <a:gd name="T6" fmla="*/ 49 w 94"/>
                              <a:gd name="T7" fmla="*/ 0 h 120"/>
                              <a:gd name="T8" fmla="*/ 49 w 94"/>
                              <a:gd name="T9" fmla="*/ 19 h 120"/>
                              <a:gd name="T10" fmla="*/ 64 w 94"/>
                              <a:gd name="T11" fmla="*/ 19 h 120"/>
                              <a:gd name="T12" fmla="*/ 56 w 94"/>
                              <a:gd name="T13" fmla="*/ 34 h 120"/>
                              <a:gd name="T14" fmla="*/ 68 w 94"/>
                              <a:gd name="T15" fmla="*/ 38 h 120"/>
                              <a:gd name="T16" fmla="*/ 75 w 94"/>
                              <a:gd name="T17" fmla="*/ 27 h 120"/>
                              <a:gd name="T18" fmla="*/ 75 w 94"/>
                              <a:gd name="T19" fmla="*/ 42 h 120"/>
                              <a:gd name="T20" fmla="*/ 75 w 94"/>
                              <a:gd name="T21" fmla="*/ 49 h 120"/>
                              <a:gd name="T22" fmla="*/ 86 w 94"/>
                              <a:gd name="T23" fmla="*/ 42 h 120"/>
                              <a:gd name="T24" fmla="*/ 79 w 94"/>
                              <a:gd name="T25" fmla="*/ 87 h 120"/>
                              <a:gd name="T26" fmla="*/ 94 w 94"/>
                              <a:gd name="T27" fmla="*/ 105 h 120"/>
                              <a:gd name="T28" fmla="*/ 90 w 94"/>
                              <a:gd name="T29" fmla="*/ 109 h 120"/>
                              <a:gd name="T30" fmla="*/ 75 w 94"/>
                              <a:gd name="T31" fmla="*/ 105 h 120"/>
                              <a:gd name="T32" fmla="*/ 68 w 94"/>
                              <a:gd name="T33" fmla="*/ 105 h 120"/>
                              <a:gd name="T34" fmla="*/ 79 w 94"/>
                              <a:gd name="T35" fmla="*/ 117 h 120"/>
                              <a:gd name="T36" fmla="*/ 68 w 94"/>
                              <a:gd name="T37" fmla="*/ 120 h 120"/>
                              <a:gd name="T38" fmla="*/ 56 w 94"/>
                              <a:gd name="T39" fmla="*/ 117 h 120"/>
                              <a:gd name="T40" fmla="*/ 64 w 94"/>
                              <a:gd name="T41" fmla="*/ 105 h 120"/>
                              <a:gd name="T42" fmla="*/ 12 w 94"/>
                              <a:gd name="T43" fmla="*/ 98 h 120"/>
                              <a:gd name="T44" fmla="*/ 8 w 94"/>
                              <a:gd name="T45" fmla="*/ 90 h 120"/>
                              <a:gd name="T46" fmla="*/ 12 w 94"/>
                              <a:gd name="T47" fmla="*/ 79 h 120"/>
                              <a:gd name="T48" fmla="*/ 4 w 94"/>
                              <a:gd name="T49" fmla="*/ 75 h 120"/>
                              <a:gd name="T50" fmla="*/ 0 w 94"/>
                              <a:gd name="T51" fmla="*/ 60 h 120"/>
                              <a:gd name="T52" fmla="*/ 23 w 94"/>
                              <a:gd name="T53" fmla="*/ 75 h 120"/>
                              <a:gd name="T54" fmla="*/ 38 w 94"/>
                              <a:gd name="T55" fmla="*/ 72 h 120"/>
                              <a:gd name="T56" fmla="*/ 19 w 94"/>
                              <a:gd name="T57" fmla="*/ 53 h 120"/>
                              <a:gd name="T58" fmla="*/ 4 w 94"/>
                              <a:gd name="T59" fmla="*/ 53 h 120"/>
                              <a:gd name="T60" fmla="*/ 0 w 94"/>
                              <a:gd name="T61" fmla="*/ 45 h 120"/>
                              <a:gd name="T62" fmla="*/ 23 w 94"/>
                              <a:gd name="T63" fmla="*/ 38 h 120"/>
                              <a:gd name="T64" fmla="*/ 23 w 94"/>
                              <a:gd name="T65" fmla="*/ 34 h 120"/>
                              <a:gd name="T66" fmla="*/ 15 w 94"/>
                              <a:gd name="T67" fmla="*/ 30 h 120"/>
                              <a:gd name="T68" fmla="*/ 4 w 94"/>
                              <a:gd name="T69" fmla="*/ 38 h 120"/>
                              <a:gd name="T70" fmla="*/ 15 w 94"/>
                              <a:gd name="T71" fmla="*/ 27 h 120"/>
                              <a:gd name="T72" fmla="*/ 4 w 94"/>
                              <a:gd name="T73" fmla="*/ 23 h 120"/>
                              <a:gd name="T74" fmla="*/ 12 w 94"/>
                              <a:gd name="T75" fmla="*/ 19 h 120"/>
                              <a:gd name="T76" fmla="*/ 23 w 94"/>
                              <a:gd name="T77" fmla="*/ 12 h 120"/>
                              <a:gd name="T78" fmla="*/ 8 w 94"/>
                              <a:gd name="T79"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 h="120">
                                <a:moveTo>
                                  <a:pt x="8" y="19"/>
                                </a:moveTo>
                                <a:lnTo>
                                  <a:pt x="12" y="19"/>
                                </a:lnTo>
                                <a:lnTo>
                                  <a:pt x="19" y="8"/>
                                </a:lnTo>
                                <a:lnTo>
                                  <a:pt x="49" y="0"/>
                                </a:lnTo>
                                <a:lnTo>
                                  <a:pt x="49" y="19"/>
                                </a:lnTo>
                                <a:lnTo>
                                  <a:pt x="64" y="19"/>
                                </a:lnTo>
                                <a:lnTo>
                                  <a:pt x="56" y="34"/>
                                </a:lnTo>
                                <a:lnTo>
                                  <a:pt x="68" y="38"/>
                                </a:lnTo>
                                <a:lnTo>
                                  <a:pt x="75" y="27"/>
                                </a:lnTo>
                                <a:lnTo>
                                  <a:pt x="75" y="42"/>
                                </a:lnTo>
                                <a:lnTo>
                                  <a:pt x="75" y="49"/>
                                </a:lnTo>
                                <a:lnTo>
                                  <a:pt x="86" y="42"/>
                                </a:lnTo>
                                <a:lnTo>
                                  <a:pt x="79" y="87"/>
                                </a:lnTo>
                                <a:lnTo>
                                  <a:pt x="94" y="105"/>
                                </a:lnTo>
                                <a:lnTo>
                                  <a:pt x="90" y="109"/>
                                </a:lnTo>
                                <a:lnTo>
                                  <a:pt x="75" y="105"/>
                                </a:lnTo>
                                <a:lnTo>
                                  <a:pt x="68" y="105"/>
                                </a:lnTo>
                                <a:lnTo>
                                  <a:pt x="79" y="117"/>
                                </a:lnTo>
                                <a:lnTo>
                                  <a:pt x="68" y="120"/>
                                </a:lnTo>
                                <a:lnTo>
                                  <a:pt x="56" y="117"/>
                                </a:lnTo>
                                <a:lnTo>
                                  <a:pt x="64" y="105"/>
                                </a:lnTo>
                                <a:lnTo>
                                  <a:pt x="12" y="98"/>
                                </a:lnTo>
                                <a:lnTo>
                                  <a:pt x="8" y="90"/>
                                </a:lnTo>
                                <a:lnTo>
                                  <a:pt x="12" y="79"/>
                                </a:lnTo>
                                <a:lnTo>
                                  <a:pt x="4" y="75"/>
                                </a:lnTo>
                                <a:lnTo>
                                  <a:pt x="0" y="60"/>
                                </a:lnTo>
                                <a:lnTo>
                                  <a:pt x="23" y="75"/>
                                </a:lnTo>
                                <a:lnTo>
                                  <a:pt x="38" y="72"/>
                                </a:lnTo>
                                <a:lnTo>
                                  <a:pt x="19" y="53"/>
                                </a:lnTo>
                                <a:lnTo>
                                  <a:pt x="4" y="53"/>
                                </a:lnTo>
                                <a:lnTo>
                                  <a:pt x="0" y="45"/>
                                </a:lnTo>
                                <a:lnTo>
                                  <a:pt x="23" y="38"/>
                                </a:lnTo>
                                <a:lnTo>
                                  <a:pt x="23" y="34"/>
                                </a:lnTo>
                                <a:lnTo>
                                  <a:pt x="15" y="30"/>
                                </a:lnTo>
                                <a:lnTo>
                                  <a:pt x="4" y="38"/>
                                </a:lnTo>
                                <a:lnTo>
                                  <a:pt x="15" y="27"/>
                                </a:lnTo>
                                <a:lnTo>
                                  <a:pt x="4" y="23"/>
                                </a:lnTo>
                                <a:lnTo>
                                  <a:pt x="12" y="19"/>
                                </a:lnTo>
                                <a:lnTo>
                                  <a:pt x="23" y="12"/>
                                </a:lnTo>
                                <a:lnTo>
                                  <a:pt x="8"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2" name="Freeform 120"/>
                        <wps:cNvSpPr>
                          <a:spLocks/>
                        </wps:cNvSpPr>
                        <wps:spPr bwMode="auto">
                          <a:xfrm>
                            <a:off x="2719" y="1419"/>
                            <a:ext cx="45" cy="56"/>
                          </a:xfrm>
                          <a:custGeom>
                            <a:avLst/>
                            <a:gdLst>
                              <a:gd name="T0" fmla="*/ 11 w 45"/>
                              <a:gd name="T1" fmla="*/ 45 h 56"/>
                              <a:gd name="T2" fmla="*/ 11 w 45"/>
                              <a:gd name="T3" fmla="*/ 56 h 56"/>
                              <a:gd name="T4" fmla="*/ 26 w 45"/>
                              <a:gd name="T5" fmla="*/ 52 h 56"/>
                              <a:gd name="T6" fmla="*/ 30 w 45"/>
                              <a:gd name="T7" fmla="*/ 41 h 56"/>
                              <a:gd name="T8" fmla="*/ 30 w 45"/>
                              <a:gd name="T9" fmla="*/ 30 h 56"/>
                              <a:gd name="T10" fmla="*/ 34 w 45"/>
                              <a:gd name="T11" fmla="*/ 18 h 56"/>
                              <a:gd name="T12" fmla="*/ 45 w 45"/>
                              <a:gd name="T13" fmla="*/ 11 h 56"/>
                              <a:gd name="T14" fmla="*/ 41 w 45"/>
                              <a:gd name="T15" fmla="*/ 11 h 56"/>
                              <a:gd name="T16" fmla="*/ 38 w 45"/>
                              <a:gd name="T17" fmla="*/ 3 h 56"/>
                              <a:gd name="T18" fmla="*/ 30 w 45"/>
                              <a:gd name="T19" fmla="*/ 0 h 56"/>
                              <a:gd name="T20" fmla="*/ 26 w 45"/>
                              <a:gd name="T21" fmla="*/ 11 h 56"/>
                              <a:gd name="T22" fmla="*/ 23 w 45"/>
                              <a:gd name="T23" fmla="*/ 18 h 56"/>
                              <a:gd name="T24" fmla="*/ 8 w 45"/>
                              <a:gd name="T25" fmla="*/ 18 h 56"/>
                              <a:gd name="T26" fmla="*/ 8 w 45"/>
                              <a:gd name="T27" fmla="*/ 3 h 56"/>
                              <a:gd name="T28" fmla="*/ 0 w 45"/>
                              <a:gd name="T29" fmla="*/ 22 h 56"/>
                              <a:gd name="T30" fmla="*/ 15 w 45"/>
                              <a:gd name="T31" fmla="*/ 33 h 56"/>
                              <a:gd name="T32" fmla="*/ 15 w 45"/>
                              <a:gd name="T33" fmla="*/ 45 h 56"/>
                              <a:gd name="T34" fmla="*/ 15 w 45"/>
                              <a:gd name="T35" fmla="*/ 52 h 56"/>
                              <a:gd name="T36" fmla="*/ 11 w 45"/>
                              <a:gd name="T37"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56">
                                <a:moveTo>
                                  <a:pt x="11" y="45"/>
                                </a:moveTo>
                                <a:lnTo>
                                  <a:pt x="11" y="56"/>
                                </a:lnTo>
                                <a:lnTo>
                                  <a:pt x="26" y="52"/>
                                </a:lnTo>
                                <a:lnTo>
                                  <a:pt x="30" y="41"/>
                                </a:lnTo>
                                <a:lnTo>
                                  <a:pt x="30" y="30"/>
                                </a:lnTo>
                                <a:lnTo>
                                  <a:pt x="34" y="18"/>
                                </a:lnTo>
                                <a:lnTo>
                                  <a:pt x="45" y="11"/>
                                </a:lnTo>
                                <a:lnTo>
                                  <a:pt x="41" y="11"/>
                                </a:lnTo>
                                <a:lnTo>
                                  <a:pt x="38" y="3"/>
                                </a:lnTo>
                                <a:lnTo>
                                  <a:pt x="30" y="0"/>
                                </a:lnTo>
                                <a:lnTo>
                                  <a:pt x="26" y="11"/>
                                </a:lnTo>
                                <a:lnTo>
                                  <a:pt x="23" y="18"/>
                                </a:lnTo>
                                <a:lnTo>
                                  <a:pt x="8" y="18"/>
                                </a:lnTo>
                                <a:lnTo>
                                  <a:pt x="8" y="3"/>
                                </a:lnTo>
                                <a:lnTo>
                                  <a:pt x="0" y="22"/>
                                </a:lnTo>
                                <a:lnTo>
                                  <a:pt x="15" y="33"/>
                                </a:lnTo>
                                <a:lnTo>
                                  <a:pt x="15" y="45"/>
                                </a:lnTo>
                                <a:lnTo>
                                  <a:pt x="15" y="52"/>
                                </a:lnTo>
                                <a:lnTo>
                                  <a:pt x="11" y="4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3" name="Freeform 121"/>
                        <wps:cNvSpPr>
                          <a:spLocks/>
                        </wps:cNvSpPr>
                        <wps:spPr bwMode="auto">
                          <a:xfrm>
                            <a:off x="2760" y="1437"/>
                            <a:ext cx="38" cy="45"/>
                          </a:xfrm>
                          <a:custGeom>
                            <a:avLst/>
                            <a:gdLst>
                              <a:gd name="T0" fmla="*/ 8 w 38"/>
                              <a:gd name="T1" fmla="*/ 38 h 45"/>
                              <a:gd name="T2" fmla="*/ 11 w 38"/>
                              <a:gd name="T3" fmla="*/ 27 h 45"/>
                              <a:gd name="T4" fmla="*/ 15 w 38"/>
                              <a:gd name="T5" fmla="*/ 30 h 45"/>
                              <a:gd name="T6" fmla="*/ 26 w 38"/>
                              <a:gd name="T7" fmla="*/ 23 h 45"/>
                              <a:gd name="T8" fmla="*/ 34 w 38"/>
                              <a:gd name="T9" fmla="*/ 15 h 45"/>
                              <a:gd name="T10" fmla="*/ 38 w 38"/>
                              <a:gd name="T11" fmla="*/ 12 h 45"/>
                              <a:gd name="T12" fmla="*/ 34 w 38"/>
                              <a:gd name="T13" fmla="*/ 8 h 45"/>
                              <a:gd name="T14" fmla="*/ 34 w 38"/>
                              <a:gd name="T15" fmla="*/ 4 h 45"/>
                              <a:gd name="T16" fmla="*/ 30 w 38"/>
                              <a:gd name="T17" fmla="*/ 4 h 45"/>
                              <a:gd name="T18" fmla="*/ 23 w 38"/>
                              <a:gd name="T19" fmla="*/ 0 h 45"/>
                              <a:gd name="T20" fmla="*/ 15 w 38"/>
                              <a:gd name="T21" fmla="*/ 0 h 45"/>
                              <a:gd name="T22" fmla="*/ 11 w 38"/>
                              <a:gd name="T23" fmla="*/ 4 h 45"/>
                              <a:gd name="T24" fmla="*/ 11 w 38"/>
                              <a:gd name="T25" fmla="*/ 8 h 45"/>
                              <a:gd name="T26" fmla="*/ 8 w 38"/>
                              <a:gd name="T27" fmla="*/ 15 h 45"/>
                              <a:gd name="T28" fmla="*/ 8 w 38"/>
                              <a:gd name="T29" fmla="*/ 23 h 45"/>
                              <a:gd name="T30" fmla="*/ 4 w 38"/>
                              <a:gd name="T31" fmla="*/ 27 h 45"/>
                              <a:gd name="T32" fmla="*/ 4 w 38"/>
                              <a:gd name="T33" fmla="*/ 30 h 45"/>
                              <a:gd name="T34" fmla="*/ 8 w 38"/>
                              <a:gd name="T35" fmla="*/ 30 h 45"/>
                              <a:gd name="T36" fmla="*/ 8 w 38"/>
                              <a:gd name="T37" fmla="*/ 38 h 45"/>
                              <a:gd name="T38" fmla="*/ 0 w 38"/>
                              <a:gd name="T39" fmla="*/ 45 h 45"/>
                              <a:gd name="T40" fmla="*/ 8 w 38"/>
                              <a:gd name="T41"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5">
                                <a:moveTo>
                                  <a:pt x="8" y="38"/>
                                </a:moveTo>
                                <a:lnTo>
                                  <a:pt x="11" y="27"/>
                                </a:lnTo>
                                <a:lnTo>
                                  <a:pt x="15" y="30"/>
                                </a:lnTo>
                                <a:lnTo>
                                  <a:pt x="26" y="23"/>
                                </a:lnTo>
                                <a:lnTo>
                                  <a:pt x="34" y="15"/>
                                </a:lnTo>
                                <a:lnTo>
                                  <a:pt x="38" y="12"/>
                                </a:lnTo>
                                <a:lnTo>
                                  <a:pt x="34" y="8"/>
                                </a:lnTo>
                                <a:lnTo>
                                  <a:pt x="34" y="4"/>
                                </a:lnTo>
                                <a:lnTo>
                                  <a:pt x="30" y="4"/>
                                </a:lnTo>
                                <a:lnTo>
                                  <a:pt x="23" y="0"/>
                                </a:lnTo>
                                <a:lnTo>
                                  <a:pt x="15" y="0"/>
                                </a:lnTo>
                                <a:lnTo>
                                  <a:pt x="11" y="4"/>
                                </a:lnTo>
                                <a:lnTo>
                                  <a:pt x="11" y="8"/>
                                </a:lnTo>
                                <a:lnTo>
                                  <a:pt x="8" y="15"/>
                                </a:lnTo>
                                <a:lnTo>
                                  <a:pt x="8" y="23"/>
                                </a:lnTo>
                                <a:lnTo>
                                  <a:pt x="4" y="27"/>
                                </a:lnTo>
                                <a:lnTo>
                                  <a:pt x="4" y="30"/>
                                </a:lnTo>
                                <a:lnTo>
                                  <a:pt x="8" y="30"/>
                                </a:lnTo>
                                <a:lnTo>
                                  <a:pt x="8" y="38"/>
                                </a:lnTo>
                                <a:lnTo>
                                  <a:pt x="0" y="45"/>
                                </a:lnTo>
                                <a:lnTo>
                                  <a:pt x="8"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4" name="Freeform 122"/>
                        <wps:cNvSpPr>
                          <a:spLocks/>
                        </wps:cNvSpPr>
                        <wps:spPr bwMode="auto">
                          <a:xfrm>
                            <a:off x="2775" y="1467"/>
                            <a:ext cx="124" cy="266"/>
                          </a:xfrm>
                          <a:custGeom>
                            <a:avLst/>
                            <a:gdLst>
                              <a:gd name="T0" fmla="*/ 0 w 124"/>
                              <a:gd name="T1" fmla="*/ 42 h 266"/>
                              <a:gd name="T2" fmla="*/ 8 w 124"/>
                              <a:gd name="T3" fmla="*/ 30 h 266"/>
                              <a:gd name="T4" fmla="*/ 19 w 124"/>
                              <a:gd name="T5" fmla="*/ 19 h 266"/>
                              <a:gd name="T6" fmla="*/ 34 w 124"/>
                              <a:gd name="T7" fmla="*/ 4 h 266"/>
                              <a:gd name="T8" fmla="*/ 45 w 124"/>
                              <a:gd name="T9" fmla="*/ 4 h 266"/>
                              <a:gd name="T10" fmla="*/ 41 w 124"/>
                              <a:gd name="T11" fmla="*/ 15 h 266"/>
                              <a:gd name="T12" fmla="*/ 30 w 124"/>
                              <a:gd name="T13" fmla="*/ 23 h 266"/>
                              <a:gd name="T14" fmla="*/ 30 w 124"/>
                              <a:gd name="T15" fmla="*/ 38 h 266"/>
                              <a:gd name="T16" fmla="*/ 26 w 124"/>
                              <a:gd name="T17" fmla="*/ 56 h 266"/>
                              <a:gd name="T18" fmla="*/ 26 w 124"/>
                              <a:gd name="T19" fmla="*/ 56 h 266"/>
                              <a:gd name="T20" fmla="*/ 41 w 124"/>
                              <a:gd name="T21" fmla="*/ 30 h 266"/>
                              <a:gd name="T22" fmla="*/ 56 w 124"/>
                              <a:gd name="T23" fmla="*/ 30 h 266"/>
                              <a:gd name="T24" fmla="*/ 68 w 124"/>
                              <a:gd name="T25" fmla="*/ 15 h 266"/>
                              <a:gd name="T26" fmla="*/ 68 w 124"/>
                              <a:gd name="T27" fmla="*/ 34 h 266"/>
                              <a:gd name="T28" fmla="*/ 68 w 124"/>
                              <a:gd name="T29" fmla="*/ 53 h 266"/>
                              <a:gd name="T30" fmla="*/ 83 w 124"/>
                              <a:gd name="T31" fmla="*/ 60 h 266"/>
                              <a:gd name="T32" fmla="*/ 101 w 124"/>
                              <a:gd name="T33" fmla="*/ 60 h 266"/>
                              <a:gd name="T34" fmla="*/ 94 w 124"/>
                              <a:gd name="T35" fmla="*/ 79 h 266"/>
                              <a:gd name="T36" fmla="*/ 86 w 124"/>
                              <a:gd name="T37" fmla="*/ 83 h 266"/>
                              <a:gd name="T38" fmla="*/ 98 w 124"/>
                              <a:gd name="T39" fmla="*/ 101 h 266"/>
                              <a:gd name="T40" fmla="*/ 112 w 124"/>
                              <a:gd name="T41" fmla="*/ 120 h 266"/>
                              <a:gd name="T42" fmla="*/ 112 w 124"/>
                              <a:gd name="T43" fmla="*/ 131 h 266"/>
                              <a:gd name="T44" fmla="*/ 105 w 124"/>
                              <a:gd name="T45" fmla="*/ 146 h 266"/>
                              <a:gd name="T46" fmla="*/ 101 w 124"/>
                              <a:gd name="T47" fmla="*/ 158 h 266"/>
                              <a:gd name="T48" fmla="*/ 105 w 124"/>
                              <a:gd name="T49" fmla="*/ 184 h 266"/>
                              <a:gd name="T50" fmla="*/ 116 w 124"/>
                              <a:gd name="T51" fmla="*/ 199 h 266"/>
                              <a:gd name="T52" fmla="*/ 120 w 124"/>
                              <a:gd name="T53" fmla="*/ 214 h 266"/>
                              <a:gd name="T54" fmla="*/ 105 w 124"/>
                              <a:gd name="T55" fmla="*/ 217 h 266"/>
                              <a:gd name="T56" fmla="*/ 101 w 124"/>
                              <a:gd name="T57" fmla="*/ 221 h 266"/>
                              <a:gd name="T58" fmla="*/ 98 w 124"/>
                              <a:gd name="T59" fmla="*/ 206 h 266"/>
                              <a:gd name="T60" fmla="*/ 90 w 124"/>
                              <a:gd name="T61" fmla="*/ 195 h 266"/>
                              <a:gd name="T62" fmla="*/ 79 w 124"/>
                              <a:gd name="T63" fmla="*/ 217 h 266"/>
                              <a:gd name="T64" fmla="*/ 86 w 124"/>
                              <a:gd name="T65" fmla="*/ 247 h 266"/>
                              <a:gd name="T66" fmla="*/ 75 w 124"/>
                              <a:gd name="T67" fmla="*/ 251 h 266"/>
                              <a:gd name="T68" fmla="*/ 56 w 124"/>
                              <a:gd name="T69" fmla="*/ 232 h 266"/>
                              <a:gd name="T70" fmla="*/ 56 w 124"/>
                              <a:gd name="T71" fmla="*/ 266 h 266"/>
                              <a:gd name="T72" fmla="*/ 49 w 124"/>
                              <a:gd name="T73" fmla="*/ 232 h 266"/>
                              <a:gd name="T74" fmla="*/ 34 w 124"/>
                              <a:gd name="T75" fmla="*/ 225 h 266"/>
                              <a:gd name="T76" fmla="*/ 30 w 124"/>
                              <a:gd name="T77" fmla="*/ 199 h 266"/>
                              <a:gd name="T78" fmla="*/ 19 w 124"/>
                              <a:gd name="T79" fmla="*/ 188 h 266"/>
                              <a:gd name="T80" fmla="*/ 38 w 124"/>
                              <a:gd name="T81" fmla="*/ 184 h 266"/>
                              <a:gd name="T82" fmla="*/ 60 w 124"/>
                              <a:gd name="T83" fmla="*/ 169 h 266"/>
                              <a:gd name="T84" fmla="*/ 71 w 124"/>
                              <a:gd name="T85" fmla="*/ 146 h 266"/>
                              <a:gd name="T86" fmla="*/ 64 w 124"/>
                              <a:gd name="T87" fmla="*/ 128 h 266"/>
                              <a:gd name="T88" fmla="*/ 68 w 124"/>
                              <a:gd name="T89" fmla="*/ 120 h 266"/>
                              <a:gd name="T90" fmla="*/ 60 w 124"/>
                              <a:gd name="T91" fmla="*/ 98 h 266"/>
                              <a:gd name="T92" fmla="*/ 53 w 124"/>
                              <a:gd name="T93" fmla="*/ 83 h 266"/>
                              <a:gd name="T94" fmla="*/ 30 w 124"/>
                              <a:gd name="T95" fmla="*/ 83 h 266"/>
                              <a:gd name="T96" fmla="*/ 19 w 124"/>
                              <a:gd name="T97" fmla="*/ 75 h 266"/>
                              <a:gd name="T98" fmla="*/ 8 w 124"/>
                              <a:gd name="T99" fmla="*/ 71 h 266"/>
                              <a:gd name="T100" fmla="*/ 15 w 124"/>
                              <a:gd name="T101" fmla="*/ 38 h 266"/>
                              <a:gd name="T102" fmla="*/ 4 w 124"/>
                              <a:gd name="T103" fmla="*/ 5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 h="266">
                                <a:moveTo>
                                  <a:pt x="4" y="53"/>
                                </a:moveTo>
                                <a:lnTo>
                                  <a:pt x="0" y="42"/>
                                </a:lnTo>
                                <a:lnTo>
                                  <a:pt x="4" y="34"/>
                                </a:lnTo>
                                <a:lnTo>
                                  <a:pt x="8" y="30"/>
                                </a:lnTo>
                                <a:lnTo>
                                  <a:pt x="15" y="27"/>
                                </a:lnTo>
                                <a:lnTo>
                                  <a:pt x="19" y="19"/>
                                </a:lnTo>
                                <a:lnTo>
                                  <a:pt x="26" y="8"/>
                                </a:lnTo>
                                <a:lnTo>
                                  <a:pt x="34" y="4"/>
                                </a:lnTo>
                                <a:lnTo>
                                  <a:pt x="41" y="0"/>
                                </a:lnTo>
                                <a:lnTo>
                                  <a:pt x="45" y="4"/>
                                </a:lnTo>
                                <a:lnTo>
                                  <a:pt x="53" y="8"/>
                                </a:lnTo>
                                <a:lnTo>
                                  <a:pt x="41" y="15"/>
                                </a:lnTo>
                                <a:lnTo>
                                  <a:pt x="38" y="19"/>
                                </a:lnTo>
                                <a:lnTo>
                                  <a:pt x="30" y="23"/>
                                </a:lnTo>
                                <a:lnTo>
                                  <a:pt x="38" y="27"/>
                                </a:lnTo>
                                <a:lnTo>
                                  <a:pt x="30" y="38"/>
                                </a:lnTo>
                                <a:lnTo>
                                  <a:pt x="30" y="42"/>
                                </a:lnTo>
                                <a:lnTo>
                                  <a:pt x="26" y="56"/>
                                </a:lnTo>
                                <a:lnTo>
                                  <a:pt x="26" y="60"/>
                                </a:lnTo>
                                <a:lnTo>
                                  <a:pt x="26" y="56"/>
                                </a:lnTo>
                                <a:lnTo>
                                  <a:pt x="30" y="49"/>
                                </a:lnTo>
                                <a:lnTo>
                                  <a:pt x="41" y="30"/>
                                </a:lnTo>
                                <a:lnTo>
                                  <a:pt x="53" y="27"/>
                                </a:lnTo>
                                <a:lnTo>
                                  <a:pt x="56" y="30"/>
                                </a:lnTo>
                                <a:lnTo>
                                  <a:pt x="64" y="12"/>
                                </a:lnTo>
                                <a:lnTo>
                                  <a:pt x="68" y="15"/>
                                </a:lnTo>
                                <a:lnTo>
                                  <a:pt x="71" y="23"/>
                                </a:lnTo>
                                <a:lnTo>
                                  <a:pt x="68" y="34"/>
                                </a:lnTo>
                                <a:lnTo>
                                  <a:pt x="64" y="38"/>
                                </a:lnTo>
                                <a:lnTo>
                                  <a:pt x="68" y="53"/>
                                </a:lnTo>
                                <a:lnTo>
                                  <a:pt x="79" y="60"/>
                                </a:lnTo>
                                <a:lnTo>
                                  <a:pt x="83" y="60"/>
                                </a:lnTo>
                                <a:lnTo>
                                  <a:pt x="86" y="53"/>
                                </a:lnTo>
                                <a:lnTo>
                                  <a:pt x="101" y="60"/>
                                </a:lnTo>
                                <a:lnTo>
                                  <a:pt x="98" y="71"/>
                                </a:lnTo>
                                <a:lnTo>
                                  <a:pt x="94" y="79"/>
                                </a:lnTo>
                                <a:lnTo>
                                  <a:pt x="83" y="86"/>
                                </a:lnTo>
                                <a:lnTo>
                                  <a:pt x="86" y="83"/>
                                </a:lnTo>
                                <a:lnTo>
                                  <a:pt x="98" y="94"/>
                                </a:lnTo>
                                <a:lnTo>
                                  <a:pt x="98" y="101"/>
                                </a:lnTo>
                                <a:lnTo>
                                  <a:pt x="105" y="105"/>
                                </a:lnTo>
                                <a:lnTo>
                                  <a:pt x="112" y="120"/>
                                </a:lnTo>
                                <a:lnTo>
                                  <a:pt x="116" y="128"/>
                                </a:lnTo>
                                <a:lnTo>
                                  <a:pt x="112" y="131"/>
                                </a:lnTo>
                                <a:lnTo>
                                  <a:pt x="101" y="135"/>
                                </a:lnTo>
                                <a:lnTo>
                                  <a:pt x="105" y="146"/>
                                </a:lnTo>
                                <a:lnTo>
                                  <a:pt x="109" y="154"/>
                                </a:lnTo>
                                <a:lnTo>
                                  <a:pt x="101" y="158"/>
                                </a:lnTo>
                                <a:lnTo>
                                  <a:pt x="112" y="173"/>
                                </a:lnTo>
                                <a:lnTo>
                                  <a:pt x="105" y="184"/>
                                </a:lnTo>
                                <a:lnTo>
                                  <a:pt x="112" y="195"/>
                                </a:lnTo>
                                <a:lnTo>
                                  <a:pt x="116" y="199"/>
                                </a:lnTo>
                                <a:lnTo>
                                  <a:pt x="124" y="210"/>
                                </a:lnTo>
                                <a:lnTo>
                                  <a:pt x="120" y="214"/>
                                </a:lnTo>
                                <a:lnTo>
                                  <a:pt x="112" y="214"/>
                                </a:lnTo>
                                <a:lnTo>
                                  <a:pt x="105" y="217"/>
                                </a:lnTo>
                                <a:lnTo>
                                  <a:pt x="98" y="225"/>
                                </a:lnTo>
                                <a:lnTo>
                                  <a:pt x="101" y="221"/>
                                </a:lnTo>
                                <a:lnTo>
                                  <a:pt x="105" y="210"/>
                                </a:lnTo>
                                <a:lnTo>
                                  <a:pt x="98" y="206"/>
                                </a:lnTo>
                                <a:lnTo>
                                  <a:pt x="90" y="199"/>
                                </a:lnTo>
                                <a:lnTo>
                                  <a:pt x="90" y="195"/>
                                </a:lnTo>
                                <a:lnTo>
                                  <a:pt x="79" y="203"/>
                                </a:lnTo>
                                <a:lnTo>
                                  <a:pt x="79" y="217"/>
                                </a:lnTo>
                                <a:lnTo>
                                  <a:pt x="83" y="236"/>
                                </a:lnTo>
                                <a:lnTo>
                                  <a:pt x="86" y="247"/>
                                </a:lnTo>
                                <a:lnTo>
                                  <a:pt x="83" y="251"/>
                                </a:lnTo>
                                <a:lnTo>
                                  <a:pt x="75" y="251"/>
                                </a:lnTo>
                                <a:lnTo>
                                  <a:pt x="68" y="244"/>
                                </a:lnTo>
                                <a:lnTo>
                                  <a:pt x="56" y="232"/>
                                </a:lnTo>
                                <a:lnTo>
                                  <a:pt x="64" y="259"/>
                                </a:lnTo>
                                <a:lnTo>
                                  <a:pt x="56" y="266"/>
                                </a:lnTo>
                                <a:lnTo>
                                  <a:pt x="49" y="247"/>
                                </a:lnTo>
                                <a:lnTo>
                                  <a:pt x="49" y="232"/>
                                </a:lnTo>
                                <a:lnTo>
                                  <a:pt x="41" y="236"/>
                                </a:lnTo>
                                <a:lnTo>
                                  <a:pt x="34" y="225"/>
                                </a:lnTo>
                                <a:lnTo>
                                  <a:pt x="34" y="206"/>
                                </a:lnTo>
                                <a:lnTo>
                                  <a:pt x="30" y="199"/>
                                </a:lnTo>
                                <a:lnTo>
                                  <a:pt x="19" y="195"/>
                                </a:lnTo>
                                <a:lnTo>
                                  <a:pt x="19" y="188"/>
                                </a:lnTo>
                                <a:lnTo>
                                  <a:pt x="26" y="176"/>
                                </a:lnTo>
                                <a:lnTo>
                                  <a:pt x="38" y="184"/>
                                </a:lnTo>
                                <a:lnTo>
                                  <a:pt x="49" y="176"/>
                                </a:lnTo>
                                <a:lnTo>
                                  <a:pt x="60" y="169"/>
                                </a:lnTo>
                                <a:lnTo>
                                  <a:pt x="68" y="158"/>
                                </a:lnTo>
                                <a:lnTo>
                                  <a:pt x="71" y="146"/>
                                </a:lnTo>
                                <a:lnTo>
                                  <a:pt x="68" y="131"/>
                                </a:lnTo>
                                <a:lnTo>
                                  <a:pt x="64" y="128"/>
                                </a:lnTo>
                                <a:lnTo>
                                  <a:pt x="60" y="128"/>
                                </a:lnTo>
                                <a:lnTo>
                                  <a:pt x="68" y="120"/>
                                </a:lnTo>
                                <a:lnTo>
                                  <a:pt x="68" y="109"/>
                                </a:lnTo>
                                <a:lnTo>
                                  <a:pt x="60" y="98"/>
                                </a:lnTo>
                                <a:lnTo>
                                  <a:pt x="60" y="94"/>
                                </a:lnTo>
                                <a:lnTo>
                                  <a:pt x="53" y="83"/>
                                </a:lnTo>
                                <a:lnTo>
                                  <a:pt x="38" y="86"/>
                                </a:lnTo>
                                <a:lnTo>
                                  <a:pt x="30" y="83"/>
                                </a:lnTo>
                                <a:lnTo>
                                  <a:pt x="26" y="79"/>
                                </a:lnTo>
                                <a:lnTo>
                                  <a:pt x="19" y="75"/>
                                </a:lnTo>
                                <a:lnTo>
                                  <a:pt x="11" y="75"/>
                                </a:lnTo>
                                <a:lnTo>
                                  <a:pt x="8" y="71"/>
                                </a:lnTo>
                                <a:lnTo>
                                  <a:pt x="15" y="53"/>
                                </a:lnTo>
                                <a:lnTo>
                                  <a:pt x="15" y="38"/>
                                </a:lnTo>
                                <a:lnTo>
                                  <a:pt x="11" y="38"/>
                                </a:lnTo>
                                <a:lnTo>
                                  <a:pt x="4" y="5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5" name="Freeform 123"/>
                        <wps:cNvSpPr>
                          <a:spLocks/>
                        </wps:cNvSpPr>
                        <wps:spPr bwMode="auto">
                          <a:xfrm>
                            <a:off x="2734" y="1606"/>
                            <a:ext cx="45" cy="37"/>
                          </a:xfrm>
                          <a:custGeom>
                            <a:avLst/>
                            <a:gdLst>
                              <a:gd name="T0" fmla="*/ 8 w 45"/>
                              <a:gd name="T1" fmla="*/ 22 h 37"/>
                              <a:gd name="T2" fmla="*/ 11 w 45"/>
                              <a:gd name="T3" fmla="*/ 15 h 37"/>
                              <a:gd name="T4" fmla="*/ 15 w 45"/>
                              <a:gd name="T5" fmla="*/ 7 h 37"/>
                              <a:gd name="T6" fmla="*/ 15 w 45"/>
                              <a:gd name="T7" fmla="*/ 4 h 37"/>
                              <a:gd name="T8" fmla="*/ 23 w 45"/>
                              <a:gd name="T9" fmla="*/ 0 h 37"/>
                              <a:gd name="T10" fmla="*/ 26 w 45"/>
                              <a:gd name="T11" fmla="*/ 7 h 37"/>
                              <a:gd name="T12" fmla="*/ 30 w 45"/>
                              <a:gd name="T13" fmla="*/ 15 h 37"/>
                              <a:gd name="T14" fmla="*/ 41 w 45"/>
                              <a:gd name="T15" fmla="*/ 19 h 37"/>
                              <a:gd name="T16" fmla="*/ 45 w 45"/>
                              <a:gd name="T17" fmla="*/ 26 h 37"/>
                              <a:gd name="T18" fmla="*/ 41 w 45"/>
                              <a:gd name="T19" fmla="*/ 34 h 37"/>
                              <a:gd name="T20" fmla="*/ 37 w 45"/>
                              <a:gd name="T21" fmla="*/ 30 h 37"/>
                              <a:gd name="T22" fmla="*/ 34 w 45"/>
                              <a:gd name="T23" fmla="*/ 26 h 37"/>
                              <a:gd name="T24" fmla="*/ 23 w 45"/>
                              <a:gd name="T25" fmla="*/ 30 h 37"/>
                              <a:gd name="T26" fmla="*/ 19 w 45"/>
                              <a:gd name="T27" fmla="*/ 37 h 37"/>
                              <a:gd name="T28" fmla="*/ 8 w 45"/>
                              <a:gd name="T29" fmla="*/ 34 h 37"/>
                              <a:gd name="T30" fmla="*/ 11 w 45"/>
                              <a:gd name="T31" fmla="*/ 26 h 37"/>
                              <a:gd name="T32" fmla="*/ 11 w 45"/>
                              <a:gd name="T33" fmla="*/ 22 h 37"/>
                              <a:gd name="T34" fmla="*/ 0 w 45"/>
                              <a:gd name="T35" fmla="*/ 19 h 37"/>
                              <a:gd name="T36" fmla="*/ 11 w 45"/>
                              <a:gd name="T37" fmla="*/ 15 h 37"/>
                              <a:gd name="T38" fmla="*/ 8 w 45"/>
                              <a:gd name="T3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37">
                                <a:moveTo>
                                  <a:pt x="8" y="22"/>
                                </a:moveTo>
                                <a:lnTo>
                                  <a:pt x="11" y="15"/>
                                </a:lnTo>
                                <a:lnTo>
                                  <a:pt x="15" y="7"/>
                                </a:lnTo>
                                <a:lnTo>
                                  <a:pt x="15" y="4"/>
                                </a:lnTo>
                                <a:lnTo>
                                  <a:pt x="23" y="0"/>
                                </a:lnTo>
                                <a:lnTo>
                                  <a:pt x="26" y="7"/>
                                </a:lnTo>
                                <a:lnTo>
                                  <a:pt x="30" y="15"/>
                                </a:lnTo>
                                <a:lnTo>
                                  <a:pt x="41" y="19"/>
                                </a:lnTo>
                                <a:lnTo>
                                  <a:pt x="45" y="26"/>
                                </a:lnTo>
                                <a:lnTo>
                                  <a:pt x="41" y="34"/>
                                </a:lnTo>
                                <a:lnTo>
                                  <a:pt x="37" y="30"/>
                                </a:lnTo>
                                <a:lnTo>
                                  <a:pt x="34" y="26"/>
                                </a:lnTo>
                                <a:lnTo>
                                  <a:pt x="23" y="30"/>
                                </a:lnTo>
                                <a:lnTo>
                                  <a:pt x="19" y="37"/>
                                </a:lnTo>
                                <a:lnTo>
                                  <a:pt x="8" y="34"/>
                                </a:lnTo>
                                <a:lnTo>
                                  <a:pt x="11" y="26"/>
                                </a:lnTo>
                                <a:lnTo>
                                  <a:pt x="11" y="22"/>
                                </a:lnTo>
                                <a:lnTo>
                                  <a:pt x="0" y="19"/>
                                </a:lnTo>
                                <a:lnTo>
                                  <a:pt x="11" y="15"/>
                                </a:lnTo>
                                <a:lnTo>
                                  <a:pt x="8"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6" name="Freeform 124"/>
                        <wps:cNvSpPr>
                          <a:spLocks/>
                        </wps:cNvSpPr>
                        <wps:spPr bwMode="auto">
                          <a:xfrm>
                            <a:off x="2382" y="1355"/>
                            <a:ext cx="461" cy="517"/>
                          </a:xfrm>
                          <a:custGeom>
                            <a:avLst/>
                            <a:gdLst>
                              <a:gd name="T0" fmla="*/ 109 w 461"/>
                              <a:gd name="T1" fmla="*/ 37 h 517"/>
                              <a:gd name="T2" fmla="*/ 135 w 461"/>
                              <a:gd name="T3" fmla="*/ 37 h 517"/>
                              <a:gd name="T4" fmla="*/ 128 w 461"/>
                              <a:gd name="T5" fmla="*/ 52 h 517"/>
                              <a:gd name="T6" fmla="*/ 169 w 461"/>
                              <a:gd name="T7" fmla="*/ 52 h 517"/>
                              <a:gd name="T8" fmla="*/ 184 w 461"/>
                              <a:gd name="T9" fmla="*/ 71 h 517"/>
                              <a:gd name="T10" fmla="*/ 214 w 461"/>
                              <a:gd name="T11" fmla="*/ 94 h 517"/>
                              <a:gd name="T12" fmla="*/ 232 w 461"/>
                              <a:gd name="T13" fmla="*/ 116 h 517"/>
                              <a:gd name="T14" fmla="*/ 236 w 461"/>
                              <a:gd name="T15" fmla="*/ 135 h 517"/>
                              <a:gd name="T16" fmla="*/ 262 w 461"/>
                              <a:gd name="T17" fmla="*/ 161 h 517"/>
                              <a:gd name="T18" fmla="*/ 270 w 461"/>
                              <a:gd name="T19" fmla="*/ 142 h 517"/>
                              <a:gd name="T20" fmla="*/ 296 w 461"/>
                              <a:gd name="T21" fmla="*/ 161 h 517"/>
                              <a:gd name="T22" fmla="*/ 322 w 461"/>
                              <a:gd name="T23" fmla="*/ 187 h 517"/>
                              <a:gd name="T24" fmla="*/ 326 w 461"/>
                              <a:gd name="T25" fmla="*/ 198 h 517"/>
                              <a:gd name="T26" fmla="*/ 356 w 461"/>
                              <a:gd name="T27" fmla="*/ 180 h 517"/>
                              <a:gd name="T28" fmla="*/ 356 w 461"/>
                              <a:gd name="T29" fmla="*/ 150 h 517"/>
                              <a:gd name="T30" fmla="*/ 363 w 461"/>
                              <a:gd name="T31" fmla="*/ 120 h 517"/>
                              <a:gd name="T32" fmla="*/ 375 w 461"/>
                              <a:gd name="T33" fmla="*/ 120 h 517"/>
                              <a:gd name="T34" fmla="*/ 375 w 461"/>
                              <a:gd name="T35" fmla="*/ 154 h 517"/>
                              <a:gd name="T36" fmla="*/ 371 w 461"/>
                              <a:gd name="T37" fmla="*/ 176 h 517"/>
                              <a:gd name="T38" fmla="*/ 378 w 461"/>
                              <a:gd name="T39" fmla="*/ 183 h 517"/>
                              <a:gd name="T40" fmla="*/ 371 w 461"/>
                              <a:gd name="T41" fmla="*/ 221 h 517"/>
                              <a:gd name="T42" fmla="*/ 404 w 461"/>
                              <a:gd name="T43" fmla="*/ 202 h 517"/>
                              <a:gd name="T44" fmla="*/ 412 w 461"/>
                              <a:gd name="T45" fmla="*/ 221 h 517"/>
                              <a:gd name="T46" fmla="*/ 378 w 461"/>
                              <a:gd name="T47" fmla="*/ 243 h 517"/>
                              <a:gd name="T48" fmla="*/ 348 w 461"/>
                              <a:gd name="T49" fmla="*/ 247 h 517"/>
                              <a:gd name="T50" fmla="*/ 322 w 461"/>
                              <a:gd name="T51" fmla="*/ 277 h 517"/>
                              <a:gd name="T52" fmla="*/ 288 w 461"/>
                              <a:gd name="T53" fmla="*/ 292 h 517"/>
                              <a:gd name="T54" fmla="*/ 270 w 461"/>
                              <a:gd name="T55" fmla="*/ 326 h 517"/>
                              <a:gd name="T56" fmla="*/ 288 w 461"/>
                              <a:gd name="T57" fmla="*/ 344 h 517"/>
                              <a:gd name="T58" fmla="*/ 303 w 461"/>
                              <a:gd name="T59" fmla="*/ 374 h 517"/>
                              <a:gd name="T60" fmla="*/ 311 w 461"/>
                              <a:gd name="T61" fmla="*/ 412 h 517"/>
                              <a:gd name="T62" fmla="*/ 337 w 461"/>
                              <a:gd name="T63" fmla="*/ 431 h 517"/>
                              <a:gd name="T64" fmla="*/ 367 w 461"/>
                              <a:gd name="T65" fmla="*/ 401 h 517"/>
                              <a:gd name="T66" fmla="*/ 382 w 461"/>
                              <a:gd name="T67" fmla="*/ 352 h 517"/>
                              <a:gd name="T68" fmla="*/ 397 w 461"/>
                              <a:gd name="T69" fmla="*/ 326 h 517"/>
                              <a:gd name="T70" fmla="*/ 423 w 461"/>
                              <a:gd name="T71" fmla="*/ 352 h 517"/>
                              <a:gd name="T72" fmla="*/ 427 w 461"/>
                              <a:gd name="T73" fmla="*/ 404 h 517"/>
                              <a:gd name="T74" fmla="*/ 449 w 461"/>
                              <a:gd name="T75" fmla="*/ 401 h 517"/>
                              <a:gd name="T76" fmla="*/ 449 w 461"/>
                              <a:gd name="T77" fmla="*/ 434 h 517"/>
                              <a:gd name="T78" fmla="*/ 449 w 461"/>
                              <a:gd name="T79" fmla="*/ 464 h 517"/>
                              <a:gd name="T80" fmla="*/ 457 w 461"/>
                              <a:gd name="T81" fmla="*/ 509 h 517"/>
                              <a:gd name="T82" fmla="*/ 412 w 461"/>
                              <a:gd name="T83" fmla="*/ 517 h 517"/>
                              <a:gd name="T84" fmla="*/ 288 w 461"/>
                              <a:gd name="T85" fmla="*/ 517 h 517"/>
                              <a:gd name="T86" fmla="*/ 285 w 461"/>
                              <a:gd name="T87" fmla="*/ 483 h 517"/>
                              <a:gd name="T88" fmla="*/ 64 w 461"/>
                              <a:gd name="T89" fmla="*/ 326 h 517"/>
                              <a:gd name="T90" fmla="*/ 53 w 461"/>
                              <a:gd name="T91" fmla="*/ 277 h 517"/>
                              <a:gd name="T92" fmla="*/ 45 w 461"/>
                              <a:gd name="T93" fmla="*/ 187 h 517"/>
                              <a:gd name="T94" fmla="*/ 68 w 461"/>
                              <a:gd name="T95" fmla="*/ 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1" h="517">
                                <a:moveTo>
                                  <a:pt x="86" y="26"/>
                                </a:moveTo>
                                <a:lnTo>
                                  <a:pt x="94" y="26"/>
                                </a:lnTo>
                                <a:lnTo>
                                  <a:pt x="98" y="26"/>
                                </a:lnTo>
                                <a:lnTo>
                                  <a:pt x="109" y="37"/>
                                </a:lnTo>
                                <a:lnTo>
                                  <a:pt x="113" y="45"/>
                                </a:lnTo>
                                <a:lnTo>
                                  <a:pt x="124" y="41"/>
                                </a:lnTo>
                                <a:lnTo>
                                  <a:pt x="131" y="37"/>
                                </a:lnTo>
                                <a:lnTo>
                                  <a:pt x="135" y="37"/>
                                </a:lnTo>
                                <a:lnTo>
                                  <a:pt x="142" y="41"/>
                                </a:lnTo>
                                <a:lnTo>
                                  <a:pt x="131" y="45"/>
                                </a:lnTo>
                                <a:lnTo>
                                  <a:pt x="128" y="49"/>
                                </a:lnTo>
                                <a:lnTo>
                                  <a:pt x="128" y="52"/>
                                </a:lnTo>
                                <a:lnTo>
                                  <a:pt x="142" y="52"/>
                                </a:lnTo>
                                <a:lnTo>
                                  <a:pt x="150" y="52"/>
                                </a:lnTo>
                                <a:lnTo>
                                  <a:pt x="161" y="52"/>
                                </a:lnTo>
                                <a:lnTo>
                                  <a:pt x="169" y="52"/>
                                </a:lnTo>
                                <a:lnTo>
                                  <a:pt x="180" y="52"/>
                                </a:lnTo>
                                <a:lnTo>
                                  <a:pt x="184" y="52"/>
                                </a:lnTo>
                                <a:lnTo>
                                  <a:pt x="180" y="60"/>
                                </a:lnTo>
                                <a:lnTo>
                                  <a:pt x="184" y="71"/>
                                </a:lnTo>
                                <a:lnTo>
                                  <a:pt x="191" y="67"/>
                                </a:lnTo>
                                <a:lnTo>
                                  <a:pt x="199" y="67"/>
                                </a:lnTo>
                                <a:lnTo>
                                  <a:pt x="202" y="79"/>
                                </a:lnTo>
                                <a:lnTo>
                                  <a:pt x="214" y="94"/>
                                </a:lnTo>
                                <a:lnTo>
                                  <a:pt x="210" y="97"/>
                                </a:lnTo>
                                <a:lnTo>
                                  <a:pt x="217" y="101"/>
                                </a:lnTo>
                                <a:lnTo>
                                  <a:pt x="229" y="109"/>
                                </a:lnTo>
                                <a:lnTo>
                                  <a:pt x="232" y="116"/>
                                </a:lnTo>
                                <a:lnTo>
                                  <a:pt x="229" y="124"/>
                                </a:lnTo>
                                <a:lnTo>
                                  <a:pt x="229" y="131"/>
                                </a:lnTo>
                                <a:lnTo>
                                  <a:pt x="236" y="135"/>
                                </a:lnTo>
                                <a:lnTo>
                                  <a:pt x="232" y="139"/>
                                </a:lnTo>
                                <a:lnTo>
                                  <a:pt x="247" y="142"/>
                                </a:lnTo>
                                <a:lnTo>
                                  <a:pt x="255" y="154"/>
                                </a:lnTo>
                                <a:lnTo>
                                  <a:pt x="262" y="161"/>
                                </a:lnTo>
                                <a:lnTo>
                                  <a:pt x="262" y="154"/>
                                </a:lnTo>
                                <a:lnTo>
                                  <a:pt x="270" y="150"/>
                                </a:lnTo>
                                <a:lnTo>
                                  <a:pt x="273" y="146"/>
                                </a:lnTo>
                                <a:lnTo>
                                  <a:pt x="270" y="142"/>
                                </a:lnTo>
                                <a:lnTo>
                                  <a:pt x="281" y="142"/>
                                </a:lnTo>
                                <a:lnTo>
                                  <a:pt x="288" y="142"/>
                                </a:lnTo>
                                <a:lnTo>
                                  <a:pt x="288" y="154"/>
                                </a:lnTo>
                                <a:lnTo>
                                  <a:pt x="296" y="161"/>
                                </a:lnTo>
                                <a:lnTo>
                                  <a:pt x="296" y="165"/>
                                </a:lnTo>
                                <a:lnTo>
                                  <a:pt x="303" y="168"/>
                                </a:lnTo>
                                <a:lnTo>
                                  <a:pt x="311" y="180"/>
                                </a:lnTo>
                                <a:lnTo>
                                  <a:pt x="322" y="187"/>
                                </a:lnTo>
                                <a:lnTo>
                                  <a:pt x="330" y="183"/>
                                </a:lnTo>
                                <a:lnTo>
                                  <a:pt x="337" y="187"/>
                                </a:lnTo>
                                <a:lnTo>
                                  <a:pt x="326" y="191"/>
                                </a:lnTo>
                                <a:lnTo>
                                  <a:pt x="326" y="198"/>
                                </a:lnTo>
                                <a:lnTo>
                                  <a:pt x="333" y="195"/>
                                </a:lnTo>
                                <a:lnTo>
                                  <a:pt x="345" y="187"/>
                                </a:lnTo>
                                <a:lnTo>
                                  <a:pt x="352" y="183"/>
                                </a:lnTo>
                                <a:lnTo>
                                  <a:pt x="356" y="180"/>
                                </a:lnTo>
                                <a:lnTo>
                                  <a:pt x="352" y="168"/>
                                </a:lnTo>
                                <a:lnTo>
                                  <a:pt x="363" y="165"/>
                                </a:lnTo>
                                <a:lnTo>
                                  <a:pt x="352" y="154"/>
                                </a:lnTo>
                                <a:lnTo>
                                  <a:pt x="356" y="150"/>
                                </a:lnTo>
                                <a:lnTo>
                                  <a:pt x="352" y="139"/>
                                </a:lnTo>
                                <a:lnTo>
                                  <a:pt x="356" y="135"/>
                                </a:lnTo>
                                <a:lnTo>
                                  <a:pt x="367" y="124"/>
                                </a:lnTo>
                                <a:lnTo>
                                  <a:pt x="363" y="120"/>
                                </a:lnTo>
                                <a:lnTo>
                                  <a:pt x="371" y="112"/>
                                </a:lnTo>
                                <a:lnTo>
                                  <a:pt x="375" y="120"/>
                                </a:lnTo>
                                <a:lnTo>
                                  <a:pt x="378" y="116"/>
                                </a:lnTo>
                                <a:lnTo>
                                  <a:pt x="375" y="120"/>
                                </a:lnTo>
                                <a:lnTo>
                                  <a:pt x="378" y="127"/>
                                </a:lnTo>
                                <a:lnTo>
                                  <a:pt x="375" y="142"/>
                                </a:lnTo>
                                <a:lnTo>
                                  <a:pt x="371" y="146"/>
                                </a:lnTo>
                                <a:lnTo>
                                  <a:pt x="375" y="154"/>
                                </a:lnTo>
                                <a:lnTo>
                                  <a:pt x="371" y="157"/>
                                </a:lnTo>
                                <a:lnTo>
                                  <a:pt x="371" y="165"/>
                                </a:lnTo>
                                <a:lnTo>
                                  <a:pt x="367" y="172"/>
                                </a:lnTo>
                                <a:lnTo>
                                  <a:pt x="371" y="176"/>
                                </a:lnTo>
                                <a:lnTo>
                                  <a:pt x="371" y="180"/>
                                </a:lnTo>
                                <a:lnTo>
                                  <a:pt x="371" y="191"/>
                                </a:lnTo>
                                <a:lnTo>
                                  <a:pt x="367" y="195"/>
                                </a:lnTo>
                                <a:lnTo>
                                  <a:pt x="378" y="183"/>
                                </a:lnTo>
                                <a:lnTo>
                                  <a:pt x="389" y="180"/>
                                </a:lnTo>
                                <a:lnTo>
                                  <a:pt x="389" y="195"/>
                                </a:lnTo>
                                <a:lnTo>
                                  <a:pt x="378" y="198"/>
                                </a:lnTo>
                                <a:lnTo>
                                  <a:pt x="371" y="221"/>
                                </a:lnTo>
                                <a:lnTo>
                                  <a:pt x="382" y="225"/>
                                </a:lnTo>
                                <a:lnTo>
                                  <a:pt x="393" y="213"/>
                                </a:lnTo>
                                <a:lnTo>
                                  <a:pt x="401" y="213"/>
                                </a:lnTo>
                                <a:lnTo>
                                  <a:pt x="404" y="202"/>
                                </a:lnTo>
                                <a:lnTo>
                                  <a:pt x="408" y="191"/>
                                </a:lnTo>
                                <a:lnTo>
                                  <a:pt x="412" y="191"/>
                                </a:lnTo>
                                <a:lnTo>
                                  <a:pt x="419" y="210"/>
                                </a:lnTo>
                                <a:lnTo>
                                  <a:pt x="412" y="221"/>
                                </a:lnTo>
                                <a:lnTo>
                                  <a:pt x="408" y="228"/>
                                </a:lnTo>
                                <a:lnTo>
                                  <a:pt x="404" y="240"/>
                                </a:lnTo>
                                <a:lnTo>
                                  <a:pt x="389" y="247"/>
                                </a:lnTo>
                                <a:lnTo>
                                  <a:pt x="378" y="243"/>
                                </a:lnTo>
                                <a:lnTo>
                                  <a:pt x="378" y="232"/>
                                </a:lnTo>
                                <a:lnTo>
                                  <a:pt x="363" y="247"/>
                                </a:lnTo>
                                <a:lnTo>
                                  <a:pt x="348" y="240"/>
                                </a:lnTo>
                                <a:lnTo>
                                  <a:pt x="348" y="247"/>
                                </a:lnTo>
                                <a:lnTo>
                                  <a:pt x="341" y="262"/>
                                </a:lnTo>
                                <a:lnTo>
                                  <a:pt x="330" y="273"/>
                                </a:lnTo>
                                <a:lnTo>
                                  <a:pt x="326" y="281"/>
                                </a:lnTo>
                                <a:lnTo>
                                  <a:pt x="322" y="277"/>
                                </a:lnTo>
                                <a:lnTo>
                                  <a:pt x="315" y="281"/>
                                </a:lnTo>
                                <a:lnTo>
                                  <a:pt x="307" y="285"/>
                                </a:lnTo>
                                <a:lnTo>
                                  <a:pt x="296" y="288"/>
                                </a:lnTo>
                                <a:lnTo>
                                  <a:pt x="288" y="292"/>
                                </a:lnTo>
                                <a:lnTo>
                                  <a:pt x="285" y="296"/>
                                </a:lnTo>
                                <a:lnTo>
                                  <a:pt x="281" y="307"/>
                                </a:lnTo>
                                <a:lnTo>
                                  <a:pt x="277" y="315"/>
                                </a:lnTo>
                                <a:lnTo>
                                  <a:pt x="270" y="326"/>
                                </a:lnTo>
                                <a:lnTo>
                                  <a:pt x="288" y="322"/>
                                </a:lnTo>
                                <a:lnTo>
                                  <a:pt x="273" y="337"/>
                                </a:lnTo>
                                <a:lnTo>
                                  <a:pt x="285" y="341"/>
                                </a:lnTo>
                                <a:lnTo>
                                  <a:pt x="288" y="344"/>
                                </a:lnTo>
                                <a:lnTo>
                                  <a:pt x="296" y="352"/>
                                </a:lnTo>
                                <a:lnTo>
                                  <a:pt x="292" y="356"/>
                                </a:lnTo>
                                <a:lnTo>
                                  <a:pt x="296" y="363"/>
                                </a:lnTo>
                                <a:lnTo>
                                  <a:pt x="303" y="374"/>
                                </a:lnTo>
                                <a:lnTo>
                                  <a:pt x="315" y="382"/>
                                </a:lnTo>
                                <a:lnTo>
                                  <a:pt x="318" y="386"/>
                                </a:lnTo>
                                <a:lnTo>
                                  <a:pt x="318" y="401"/>
                                </a:lnTo>
                                <a:lnTo>
                                  <a:pt x="311" y="412"/>
                                </a:lnTo>
                                <a:lnTo>
                                  <a:pt x="318" y="423"/>
                                </a:lnTo>
                                <a:lnTo>
                                  <a:pt x="330" y="419"/>
                                </a:lnTo>
                                <a:lnTo>
                                  <a:pt x="322" y="434"/>
                                </a:lnTo>
                                <a:lnTo>
                                  <a:pt x="337" y="431"/>
                                </a:lnTo>
                                <a:lnTo>
                                  <a:pt x="341" y="416"/>
                                </a:lnTo>
                                <a:lnTo>
                                  <a:pt x="348" y="408"/>
                                </a:lnTo>
                                <a:lnTo>
                                  <a:pt x="360" y="408"/>
                                </a:lnTo>
                                <a:lnTo>
                                  <a:pt x="367" y="401"/>
                                </a:lnTo>
                                <a:lnTo>
                                  <a:pt x="367" y="389"/>
                                </a:lnTo>
                                <a:lnTo>
                                  <a:pt x="367" y="374"/>
                                </a:lnTo>
                                <a:lnTo>
                                  <a:pt x="367" y="367"/>
                                </a:lnTo>
                                <a:lnTo>
                                  <a:pt x="382" y="352"/>
                                </a:lnTo>
                                <a:lnTo>
                                  <a:pt x="382" y="348"/>
                                </a:lnTo>
                                <a:lnTo>
                                  <a:pt x="378" y="341"/>
                                </a:lnTo>
                                <a:lnTo>
                                  <a:pt x="386" y="329"/>
                                </a:lnTo>
                                <a:lnTo>
                                  <a:pt x="397" y="326"/>
                                </a:lnTo>
                                <a:lnTo>
                                  <a:pt x="404" y="341"/>
                                </a:lnTo>
                                <a:lnTo>
                                  <a:pt x="408" y="333"/>
                                </a:lnTo>
                                <a:lnTo>
                                  <a:pt x="416" y="348"/>
                                </a:lnTo>
                                <a:lnTo>
                                  <a:pt x="423" y="352"/>
                                </a:lnTo>
                                <a:lnTo>
                                  <a:pt x="423" y="367"/>
                                </a:lnTo>
                                <a:lnTo>
                                  <a:pt x="419" y="382"/>
                                </a:lnTo>
                                <a:lnTo>
                                  <a:pt x="416" y="397"/>
                                </a:lnTo>
                                <a:lnTo>
                                  <a:pt x="427" y="404"/>
                                </a:lnTo>
                                <a:lnTo>
                                  <a:pt x="431" y="401"/>
                                </a:lnTo>
                                <a:lnTo>
                                  <a:pt x="446" y="393"/>
                                </a:lnTo>
                                <a:lnTo>
                                  <a:pt x="457" y="389"/>
                                </a:lnTo>
                                <a:lnTo>
                                  <a:pt x="449" y="401"/>
                                </a:lnTo>
                                <a:lnTo>
                                  <a:pt x="453" y="404"/>
                                </a:lnTo>
                                <a:lnTo>
                                  <a:pt x="453" y="412"/>
                                </a:lnTo>
                                <a:lnTo>
                                  <a:pt x="446" y="427"/>
                                </a:lnTo>
                                <a:lnTo>
                                  <a:pt x="449" y="434"/>
                                </a:lnTo>
                                <a:lnTo>
                                  <a:pt x="446" y="446"/>
                                </a:lnTo>
                                <a:lnTo>
                                  <a:pt x="449" y="457"/>
                                </a:lnTo>
                                <a:lnTo>
                                  <a:pt x="449" y="464"/>
                                </a:lnTo>
                                <a:lnTo>
                                  <a:pt x="457" y="472"/>
                                </a:lnTo>
                                <a:lnTo>
                                  <a:pt x="446" y="483"/>
                                </a:lnTo>
                                <a:lnTo>
                                  <a:pt x="461" y="490"/>
                                </a:lnTo>
                                <a:lnTo>
                                  <a:pt x="457" y="509"/>
                                </a:lnTo>
                                <a:lnTo>
                                  <a:pt x="442" y="509"/>
                                </a:lnTo>
                                <a:lnTo>
                                  <a:pt x="427" y="509"/>
                                </a:lnTo>
                                <a:lnTo>
                                  <a:pt x="423" y="517"/>
                                </a:lnTo>
                                <a:lnTo>
                                  <a:pt x="412" y="517"/>
                                </a:lnTo>
                                <a:lnTo>
                                  <a:pt x="389" y="498"/>
                                </a:lnTo>
                                <a:lnTo>
                                  <a:pt x="367" y="502"/>
                                </a:lnTo>
                                <a:lnTo>
                                  <a:pt x="315" y="513"/>
                                </a:lnTo>
                                <a:lnTo>
                                  <a:pt x="288" y="517"/>
                                </a:lnTo>
                                <a:lnTo>
                                  <a:pt x="311" y="498"/>
                                </a:lnTo>
                                <a:lnTo>
                                  <a:pt x="296" y="498"/>
                                </a:lnTo>
                                <a:lnTo>
                                  <a:pt x="285" y="502"/>
                                </a:lnTo>
                                <a:lnTo>
                                  <a:pt x="285" y="483"/>
                                </a:lnTo>
                                <a:lnTo>
                                  <a:pt x="273" y="487"/>
                                </a:lnTo>
                                <a:lnTo>
                                  <a:pt x="292" y="472"/>
                                </a:lnTo>
                                <a:lnTo>
                                  <a:pt x="270" y="457"/>
                                </a:lnTo>
                                <a:lnTo>
                                  <a:pt x="64" y="326"/>
                                </a:lnTo>
                                <a:lnTo>
                                  <a:pt x="60" y="326"/>
                                </a:lnTo>
                                <a:lnTo>
                                  <a:pt x="60" y="318"/>
                                </a:lnTo>
                                <a:lnTo>
                                  <a:pt x="49" y="292"/>
                                </a:lnTo>
                                <a:lnTo>
                                  <a:pt x="53" y="277"/>
                                </a:lnTo>
                                <a:lnTo>
                                  <a:pt x="53" y="262"/>
                                </a:lnTo>
                                <a:lnTo>
                                  <a:pt x="53" y="228"/>
                                </a:lnTo>
                                <a:lnTo>
                                  <a:pt x="45" y="217"/>
                                </a:lnTo>
                                <a:lnTo>
                                  <a:pt x="45" y="187"/>
                                </a:lnTo>
                                <a:lnTo>
                                  <a:pt x="8" y="161"/>
                                </a:lnTo>
                                <a:lnTo>
                                  <a:pt x="0" y="135"/>
                                </a:lnTo>
                                <a:lnTo>
                                  <a:pt x="64" y="0"/>
                                </a:lnTo>
                                <a:lnTo>
                                  <a:pt x="68" y="19"/>
                                </a:lnTo>
                                <a:lnTo>
                                  <a:pt x="86"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7" name="Freeform 125"/>
                        <wps:cNvSpPr>
                          <a:spLocks/>
                        </wps:cNvSpPr>
                        <wps:spPr bwMode="auto">
                          <a:xfrm>
                            <a:off x="2229" y="1509"/>
                            <a:ext cx="22" cy="14"/>
                          </a:xfrm>
                          <a:custGeom>
                            <a:avLst/>
                            <a:gdLst>
                              <a:gd name="T0" fmla="*/ 7 w 22"/>
                              <a:gd name="T1" fmla="*/ 7 h 14"/>
                              <a:gd name="T2" fmla="*/ 0 w 22"/>
                              <a:gd name="T3" fmla="*/ 11 h 14"/>
                              <a:gd name="T4" fmla="*/ 11 w 22"/>
                              <a:gd name="T5" fmla="*/ 14 h 14"/>
                              <a:gd name="T6" fmla="*/ 22 w 22"/>
                              <a:gd name="T7" fmla="*/ 7 h 14"/>
                              <a:gd name="T8" fmla="*/ 19 w 22"/>
                              <a:gd name="T9" fmla="*/ 0 h 14"/>
                              <a:gd name="T10" fmla="*/ 7 w 22"/>
                              <a:gd name="T11" fmla="*/ 7 h 14"/>
                            </a:gdLst>
                            <a:ahLst/>
                            <a:cxnLst>
                              <a:cxn ang="0">
                                <a:pos x="T0" y="T1"/>
                              </a:cxn>
                              <a:cxn ang="0">
                                <a:pos x="T2" y="T3"/>
                              </a:cxn>
                              <a:cxn ang="0">
                                <a:pos x="T4" y="T5"/>
                              </a:cxn>
                              <a:cxn ang="0">
                                <a:pos x="T6" y="T7"/>
                              </a:cxn>
                              <a:cxn ang="0">
                                <a:pos x="T8" y="T9"/>
                              </a:cxn>
                              <a:cxn ang="0">
                                <a:pos x="T10" y="T11"/>
                              </a:cxn>
                            </a:cxnLst>
                            <a:rect l="0" t="0" r="r" b="b"/>
                            <a:pathLst>
                              <a:path w="22" h="14">
                                <a:moveTo>
                                  <a:pt x="7" y="7"/>
                                </a:moveTo>
                                <a:lnTo>
                                  <a:pt x="0" y="11"/>
                                </a:lnTo>
                                <a:lnTo>
                                  <a:pt x="11" y="14"/>
                                </a:lnTo>
                                <a:lnTo>
                                  <a:pt x="22" y="7"/>
                                </a:lnTo>
                                <a:lnTo>
                                  <a:pt x="19" y="0"/>
                                </a:lnTo>
                                <a:lnTo>
                                  <a:pt x="7"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468" name="Line 126"/>
                        <wps:cNvCnPr>
                          <a:cxnSpLocks noChangeShapeType="1"/>
                        </wps:cNvCnPr>
                        <wps:spPr bwMode="auto">
                          <a:xfrm>
                            <a:off x="2435" y="1849"/>
                            <a:ext cx="75"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9" name="Freeform 127"/>
                        <wps:cNvSpPr>
                          <a:spLocks/>
                        </wps:cNvSpPr>
                        <wps:spPr bwMode="auto">
                          <a:xfrm>
                            <a:off x="2259" y="1303"/>
                            <a:ext cx="191" cy="254"/>
                          </a:xfrm>
                          <a:custGeom>
                            <a:avLst/>
                            <a:gdLst>
                              <a:gd name="T0" fmla="*/ 176 w 191"/>
                              <a:gd name="T1" fmla="*/ 247 h 254"/>
                              <a:gd name="T2" fmla="*/ 134 w 191"/>
                              <a:gd name="T3" fmla="*/ 209 h 254"/>
                              <a:gd name="T4" fmla="*/ 127 w 191"/>
                              <a:gd name="T5" fmla="*/ 183 h 254"/>
                              <a:gd name="T6" fmla="*/ 172 w 191"/>
                              <a:gd name="T7" fmla="*/ 37 h 254"/>
                              <a:gd name="T8" fmla="*/ 168 w 191"/>
                              <a:gd name="T9" fmla="*/ 22 h 254"/>
                              <a:gd name="T10" fmla="*/ 146 w 191"/>
                              <a:gd name="T11" fmla="*/ 3 h 254"/>
                              <a:gd name="T12" fmla="*/ 127 w 191"/>
                              <a:gd name="T13" fmla="*/ 0 h 254"/>
                              <a:gd name="T14" fmla="*/ 108 w 191"/>
                              <a:gd name="T15" fmla="*/ 11 h 254"/>
                              <a:gd name="T16" fmla="*/ 82 w 191"/>
                              <a:gd name="T17" fmla="*/ 18 h 254"/>
                              <a:gd name="T18" fmla="*/ 63 w 191"/>
                              <a:gd name="T19" fmla="*/ 30 h 254"/>
                              <a:gd name="T20" fmla="*/ 63 w 191"/>
                              <a:gd name="T21" fmla="*/ 41 h 254"/>
                              <a:gd name="T22" fmla="*/ 75 w 191"/>
                              <a:gd name="T23" fmla="*/ 56 h 254"/>
                              <a:gd name="T24" fmla="*/ 67 w 191"/>
                              <a:gd name="T25" fmla="*/ 71 h 254"/>
                              <a:gd name="T26" fmla="*/ 52 w 191"/>
                              <a:gd name="T27" fmla="*/ 56 h 254"/>
                              <a:gd name="T28" fmla="*/ 22 w 191"/>
                              <a:gd name="T29" fmla="*/ 56 h 254"/>
                              <a:gd name="T30" fmla="*/ 41 w 191"/>
                              <a:gd name="T31" fmla="*/ 67 h 254"/>
                              <a:gd name="T32" fmla="*/ 33 w 191"/>
                              <a:gd name="T33" fmla="*/ 82 h 254"/>
                              <a:gd name="T34" fmla="*/ 52 w 191"/>
                              <a:gd name="T35" fmla="*/ 89 h 254"/>
                              <a:gd name="T36" fmla="*/ 56 w 191"/>
                              <a:gd name="T37" fmla="*/ 108 h 254"/>
                              <a:gd name="T38" fmla="*/ 15 w 191"/>
                              <a:gd name="T39" fmla="*/ 134 h 254"/>
                              <a:gd name="T40" fmla="*/ 26 w 191"/>
                              <a:gd name="T41" fmla="*/ 172 h 254"/>
                              <a:gd name="T42" fmla="*/ 45 w 191"/>
                              <a:gd name="T43" fmla="*/ 191 h 254"/>
                              <a:gd name="T44" fmla="*/ 18 w 191"/>
                              <a:gd name="T45" fmla="*/ 202 h 254"/>
                              <a:gd name="T46" fmla="*/ 0 w 191"/>
                              <a:gd name="T47" fmla="*/ 217 h 254"/>
                              <a:gd name="T48" fmla="*/ 26 w 191"/>
                              <a:gd name="T49" fmla="*/ 213 h 254"/>
                              <a:gd name="T50" fmla="*/ 56 w 191"/>
                              <a:gd name="T51" fmla="*/ 194 h 254"/>
                              <a:gd name="T52" fmla="*/ 82 w 191"/>
                              <a:gd name="T53" fmla="*/ 179 h 254"/>
                              <a:gd name="T54" fmla="*/ 108 w 191"/>
                              <a:gd name="T55" fmla="*/ 183 h 254"/>
                              <a:gd name="T56" fmla="*/ 86 w 191"/>
                              <a:gd name="T57" fmla="*/ 194 h 254"/>
                              <a:gd name="T58" fmla="*/ 97 w 191"/>
                              <a:gd name="T59" fmla="*/ 198 h 254"/>
                              <a:gd name="T60" fmla="*/ 120 w 191"/>
                              <a:gd name="T61" fmla="*/ 198 h 254"/>
                              <a:gd name="T62" fmla="*/ 142 w 191"/>
                              <a:gd name="T63" fmla="*/ 220 h 254"/>
                              <a:gd name="T64" fmla="*/ 153 w 191"/>
                              <a:gd name="T65" fmla="*/ 250 h 254"/>
                              <a:gd name="T66" fmla="*/ 168 w 191"/>
                              <a:gd name="T67"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254">
                                <a:moveTo>
                                  <a:pt x="176" y="250"/>
                                </a:moveTo>
                                <a:lnTo>
                                  <a:pt x="176" y="247"/>
                                </a:lnTo>
                                <a:lnTo>
                                  <a:pt x="149" y="206"/>
                                </a:lnTo>
                                <a:lnTo>
                                  <a:pt x="134" y="209"/>
                                </a:lnTo>
                                <a:lnTo>
                                  <a:pt x="131" y="202"/>
                                </a:lnTo>
                                <a:lnTo>
                                  <a:pt x="127" y="183"/>
                                </a:lnTo>
                                <a:lnTo>
                                  <a:pt x="191" y="52"/>
                                </a:lnTo>
                                <a:lnTo>
                                  <a:pt x="172" y="37"/>
                                </a:lnTo>
                                <a:lnTo>
                                  <a:pt x="161" y="33"/>
                                </a:lnTo>
                                <a:lnTo>
                                  <a:pt x="168" y="22"/>
                                </a:lnTo>
                                <a:lnTo>
                                  <a:pt x="161" y="18"/>
                                </a:lnTo>
                                <a:lnTo>
                                  <a:pt x="146" y="3"/>
                                </a:lnTo>
                                <a:lnTo>
                                  <a:pt x="134" y="0"/>
                                </a:lnTo>
                                <a:lnTo>
                                  <a:pt x="127" y="0"/>
                                </a:lnTo>
                                <a:lnTo>
                                  <a:pt x="116" y="11"/>
                                </a:lnTo>
                                <a:lnTo>
                                  <a:pt x="108" y="11"/>
                                </a:lnTo>
                                <a:lnTo>
                                  <a:pt x="101" y="18"/>
                                </a:lnTo>
                                <a:lnTo>
                                  <a:pt x="82" y="18"/>
                                </a:lnTo>
                                <a:lnTo>
                                  <a:pt x="75" y="18"/>
                                </a:lnTo>
                                <a:lnTo>
                                  <a:pt x="63" y="30"/>
                                </a:lnTo>
                                <a:lnTo>
                                  <a:pt x="67" y="37"/>
                                </a:lnTo>
                                <a:lnTo>
                                  <a:pt x="63" y="41"/>
                                </a:lnTo>
                                <a:lnTo>
                                  <a:pt x="67" y="52"/>
                                </a:lnTo>
                                <a:lnTo>
                                  <a:pt x="75" y="56"/>
                                </a:lnTo>
                                <a:lnTo>
                                  <a:pt x="75" y="71"/>
                                </a:lnTo>
                                <a:lnTo>
                                  <a:pt x="67" y="71"/>
                                </a:lnTo>
                                <a:lnTo>
                                  <a:pt x="60" y="67"/>
                                </a:lnTo>
                                <a:lnTo>
                                  <a:pt x="52" y="56"/>
                                </a:lnTo>
                                <a:lnTo>
                                  <a:pt x="41" y="63"/>
                                </a:lnTo>
                                <a:lnTo>
                                  <a:pt x="22" y="56"/>
                                </a:lnTo>
                                <a:lnTo>
                                  <a:pt x="30" y="71"/>
                                </a:lnTo>
                                <a:lnTo>
                                  <a:pt x="41" y="67"/>
                                </a:lnTo>
                                <a:lnTo>
                                  <a:pt x="37" y="74"/>
                                </a:lnTo>
                                <a:lnTo>
                                  <a:pt x="33" y="82"/>
                                </a:lnTo>
                                <a:lnTo>
                                  <a:pt x="37" y="82"/>
                                </a:lnTo>
                                <a:lnTo>
                                  <a:pt x="52" y="89"/>
                                </a:lnTo>
                                <a:lnTo>
                                  <a:pt x="60" y="93"/>
                                </a:lnTo>
                                <a:lnTo>
                                  <a:pt x="56" y="108"/>
                                </a:lnTo>
                                <a:lnTo>
                                  <a:pt x="11" y="127"/>
                                </a:lnTo>
                                <a:lnTo>
                                  <a:pt x="15" y="134"/>
                                </a:lnTo>
                                <a:lnTo>
                                  <a:pt x="26" y="157"/>
                                </a:lnTo>
                                <a:lnTo>
                                  <a:pt x="26" y="172"/>
                                </a:lnTo>
                                <a:lnTo>
                                  <a:pt x="48" y="183"/>
                                </a:lnTo>
                                <a:lnTo>
                                  <a:pt x="45" y="191"/>
                                </a:lnTo>
                                <a:lnTo>
                                  <a:pt x="33" y="194"/>
                                </a:lnTo>
                                <a:lnTo>
                                  <a:pt x="18" y="202"/>
                                </a:lnTo>
                                <a:lnTo>
                                  <a:pt x="0" y="213"/>
                                </a:lnTo>
                                <a:lnTo>
                                  <a:pt x="0" y="217"/>
                                </a:lnTo>
                                <a:lnTo>
                                  <a:pt x="7" y="220"/>
                                </a:lnTo>
                                <a:lnTo>
                                  <a:pt x="26" y="213"/>
                                </a:lnTo>
                                <a:lnTo>
                                  <a:pt x="33" y="213"/>
                                </a:lnTo>
                                <a:lnTo>
                                  <a:pt x="56" y="194"/>
                                </a:lnTo>
                                <a:lnTo>
                                  <a:pt x="67" y="187"/>
                                </a:lnTo>
                                <a:lnTo>
                                  <a:pt x="82" y="179"/>
                                </a:lnTo>
                                <a:lnTo>
                                  <a:pt x="97" y="176"/>
                                </a:lnTo>
                                <a:lnTo>
                                  <a:pt x="108" y="183"/>
                                </a:lnTo>
                                <a:lnTo>
                                  <a:pt x="90" y="191"/>
                                </a:lnTo>
                                <a:lnTo>
                                  <a:pt x="86" y="194"/>
                                </a:lnTo>
                                <a:lnTo>
                                  <a:pt x="78" y="206"/>
                                </a:lnTo>
                                <a:lnTo>
                                  <a:pt x="97" y="198"/>
                                </a:lnTo>
                                <a:lnTo>
                                  <a:pt x="101" y="194"/>
                                </a:lnTo>
                                <a:lnTo>
                                  <a:pt x="120" y="198"/>
                                </a:lnTo>
                                <a:lnTo>
                                  <a:pt x="127" y="220"/>
                                </a:lnTo>
                                <a:lnTo>
                                  <a:pt x="142" y="220"/>
                                </a:lnTo>
                                <a:lnTo>
                                  <a:pt x="149" y="232"/>
                                </a:lnTo>
                                <a:lnTo>
                                  <a:pt x="153" y="250"/>
                                </a:lnTo>
                                <a:lnTo>
                                  <a:pt x="161" y="250"/>
                                </a:lnTo>
                                <a:lnTo>
                                  <a:pt x="168" y="254"/>
                                </a:lnTo>
                                <a:lnTo>
                                  <a:pt x="176" y="2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g:grpSp>
                    <wps:wsp>
                      <wps:cNvPr id="470" name="Freeform 128"/>
                      <wps:cNvSpPr>
                        <a:spLocks/>
                      </wps:cNvSpPr>
                      <wps:spPr bwMode="auto">
                        <a:xfrm>
                          <a:off x="1008" y="3710"/>
                          <a:ext cx="2373" cy="1102"/>
                        </a:xfrm>
                        <a:custGeom>
                          <a:avLst/>
                          <a:gdLst>
                            <a:gd name="T0" fmla="*/ 1535 w 3041"/>
                            <a:gd name="T1" fmla="*/ 229 h 1144"/>
                            <a:gd name="T2" fmla="*/ 1678 w 3041"/>
                            <a:gd name="T3" fmla="*/ 229 h 1144"/>
                            <a:gd name="T4" fmla="*/ 1906 w 3041"/>
                            <a:gd name="T5" fmla="*/ 219 h 1144"/>
                            <a:gd name="T6" fmla="*/ 2135 w 3041"/>
                            <a:gd name="T7" fmla="*/ 190 h 1144"/>
                            <a:gd name="T8" fmla="*/ 2364 w 3041"/>
                            <a:gd name="T9" fmla="*/ 162 h 1144"/>
                            <a:gd name="T10" fmla="*/ 2593 w 3041"/>
                            <a:gd name="T11" fmla="*/ 114 h 1144"/>
                            <a:gd name="T12" fmla="*/ 2821 w 3041"/>
                            <a:gd name="T13" fmla="*/ 57 h 1144"/>
                            <a:gd name="T14" fmla="*/ 3041 w 3041"/>
                            <a:gd name="T15" fmla="*/ 0 h 1144"/>
                            <a:gd name="T16" fmla="*/ 2983 w 3041"/>
                            <a:gd name="T17" fmla="*/ 124 h 1144"/>
                            <a:gd name="T18" fmla="*/ 2907 w 3041"/>
                            <a:gd name="T19" fmla="*/ 248 h 1144"/>
                            <a:gd name="T20" fmla="*/ 2850 w 3041"/>
                            <a:gd name="T21" fmla="*/ 362 h 1144"/>
                            <a:gd name="T22" fmla="*/ 2783 w 3041"/>
                            <a:gd name="T23" fmla="*/ 467 h 1144"/>
                            <a:gd name="T24" fmla="*/ 2707 w 3041"/>
                            <a:gd name="T25" fmla="*/ 562 h 1144"/>
                            <a:gd name="T26" fmla="*/ 2621 w 3041"/>
                            <a:gd name="T27" fmla="*/ 658 h 1144"/>
                            <a:gd name="T28" fmla="*/ 2526 w 3041"/>
                            <a:gd name="T29" fmla="*/ 753 h 1144"/>
                            <a:gd name="T30" fmla="*/ 2431 w 3041"/>
                            <a:gd name="T31" fmla="*/ 829 h 1144"/>
                            <a:gd name="T32" fmla="*/ 2326 w 3041"/>
                            <a:gd name="T33" fmla="*/ 905 h 1144"/>
                            <a:gd name="T34" fmla="*/ 2211 w 3041"/>
                            <a:gd name="T35" fmla="*/ 972 h 1144"/>
                            <a:gd name="T36" fmla="*/ 2097 w 3041"/>
                            <a:gd name="T37" fmla="*/ 1020 h 1144"/>
                            <a:gd name="T38" fmla="*/ 1983 w 3041"/>
                            <a:gd name="T39" fmla="*/ 1067 h 1144"/>
                            <a:gd name="T40" fmla="*/ 1859 w 3041"/>
                            <a:gd name="T41" fmla="*/ 1106 h 1144"/>
                            <a:gd name="T42" fmla="*/ 1735 w 3041"/>
                            <a:gd name="T43" fmla="*/ 1125 h 1144"/>
                            <a:gd name="T44" fmla="*/ 1611 w 3041"/>
                            <a:gd name="T45" fmla="*/ 1134 h 1144"/>
                            <a:gd name="T46" fmla="*/ 1516 w 3041"/>
                            <a:gd name="T47" fmla="*/ 1144 h 1144"/>
                            <a:gd name="T48" fmla="*/ 1525 w 3041"/>
                            <a:gd name="T49" fmla="*/ 1144 h 1144"/>
                            <a:gd name="T50" fmla="*/ 1430 w 3041"/>
                            <a:gd name="T51" fmla="*/ 1134 h 1144"/>
                            <a:gd name="T52" fmla="*/ 1306 w 3041"/>
                            <a:gd name="T53" fmla="*/ 1125 h 1144"/>
                            <a:gd name="T54" fmla="*/ 1182 w 3041"/>
                            <a:gd name="T55" fmla="*/ 1106 h 1144"/>
                            <a:gd name="T56" fmla="*/ 1058 w 3041"/>
                            <a:gd name="T57" fmla="*/ 1067 h 1144"/>
                            <a:gd name="T58" fmla="*/ 944 w 3041"/>
                            <a:gd name="T59" fmla="*/ 1020 h 1144"/>
                            <a:gd name="T60" fmla="*/ 830 w 3041"/>
                            <a:gd name="T61" fmla="*/ 972 h 1144"/>
                            <a:gd name="T62" fmla="*/ 715 w 3041"/>
                            <a:gd name="T63" fmla="*/ 905 h 1144"/>
                            <a:gd name="T64" fmla="*/ 610 w 3041"/>
                            <a:gd name="T65" fmla="*/ 829 h 1144"/>
                            <a:gd name="T66" fmla="*/ 515 w 3041"/>
                            <a:gd name="T67" fmla="*/ 753 h 1144"/>
                            <a:gd name="T68" fmla="*/ 420 w 3041"/>
                            <a:gd name="T69" fmla="*/ 658 h 1144"/>
                            <a:gd name="T70" fmla="*/ 334 w 3041"/>
                            <a:gd name="T71" fmla="*/ 562 h 1144"/>
                            <a:gd name="T72" fmla="*/ 258 w 3041"/>
                            <a:gd name="T73" fmla="*/ 467 h 1144"/>
                            <a:gd name="T74" fmla="*/ 191 w 3041"/>
                            <a:gd name="T75" fmla="*/ 353 h 1144"/>
                            <a:gd name="T76" fmla="*/ 124 w 3041"/>
                            <a:gd name="T77" fmla="*/ 238 h 1144"/>
                            <a:gd name="T78" fmla="*/ 0 w 3041"/>
                            <a:gd name="T79" fmla="*/ 0 h 1144"/>
                            <a:gd name="T80" fmla="*/ 220 w 3041"/>
                            <a:gd name="T81" fmla="*/ 57 h 1144"/>
                            <a:gd name="T82" fmla="*/ 448 w 3041"/>
                            <a:gd name="T83" fmla="*/ 114 h 1144"/>
                            <a:gd name="T84" fmla="*/ 677 w 3041"/>
                            <a:gd name="T85" fmla="*/ 162 h 1144"/>
                            <a:gd name="T86" fmla="*/ 906 w 3041"/>
                            <a:gd name="T87" fmla="*/ 190 h 1144"/>
                            <a:gd name="T88" fmla="*/ 1135 w 3041"/>
                            <a:gd name="T89" fmla="*/ 219 h 1144"/>
                            <a:gd name="T90" fmla="*/ 1373 w 3041"/>
                            <a:gd name="T91" fmla="*/ 229 h 1144"/>
                            <a:gd name="T92" fmla="*/ 1506 w 3041"/>
                            <a:gd name="T93" fmla="*/ 229 h 1144"/>
                            <a:gd name="T94" fmla="*/ 1535 w 3041"/>
                            <a:gd name="T95" fmla="*/ 229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41" h="1144">
                              <a:moveTo>
                                <a:pt x="1535" y="229"/>
                              </a:moveTo>
                              <a:lnTo>
                                <a:pt x="1678" y="229"/>
                              </a:lnTo>
                              <a:lnTo>
                                <a:pt x="1906" y="219"/>
                              </a:lnTo>
                              <a:lnTo>
                                <a:pt x="2135" y="190"/>
                              </a:lnTo>
                              <a:lnTo>
                                <a:pt x="2364" y="162"/>
                              </a:lnTo>
                              <a:lnTo>
                                <a:pt x="2593" y="114"/>
                              </a:lnTo>
                              <a:lnTo>
                                <a:pt x="2821" y="57"/>
                              </a:lnTo>
                              <a:lnTo>
                                <a:pt x="3041" y="0"/>
                              </a:lnTo>
                              <a:lnTo>
                                <a:pt x="2983" y="124"/>
                              </a:lnTo>
                              <a:lnTo>
                                <a:pt x="2907" y="248"/>
                              </a:lnTo>
                              <a:lnTo>
                                <a:pt x="2850" y="362"/>
                              </a:lnTo>
                              <a:lnTo>
                                <a:pt x="2783" y="467"/>
                              </a:lnTo>
                              <a:lnTo>
                                <a:pt x="2707" y="562"/>
                              </a:lnTo>
                              <a:lnTo>
                                <a:pt x="2621" y="658"/>
                              </a:lnTo>
                              <a:lnTo>
                                <a:pt x="2526" y="753"/>
                              </a:lnTo>
                              <a:lnTo>
                                <a:pt x="2431" y="829"/>
                              </a:lnTo>
                              <a:lnTo>
                                <a:pt x="2326" y="905"/>
                              </a:lnTo>
                              <a:lnTo>
                                <a:pt x="2211" y="972"/>
                              </a:lnTo>
                              <a:lnTo>
                                <a:pt x="2097" y="1020"/>
                              </a:lnTo>
                              <a:lnTo>
                                <a:pt x="1983" y="1067"/>
                              </a:lnTo>
                              <a:lnTo>
                                <a:pt x="1859" y="1106"/>
                              </a:lnTo>
                              <a:lnTo>
                                <a:pt x="1735" y="1125"/>
                              </a:lnTo>
                              <a:lnTo>
                                <a:pt x="1611" y="1134"/>
                              </a:lnTo>
                              <a:lnTo>
                                <a:pt x="1516" y="1144"/>
                              </a:lnTo>
                              <a:lnTo>
                                <a:pt x="1525" y="1144"/>
                              </a:lnTo>
                              <a:lnTo>
                                <a:pt x="1430" y="1134"/>
                              </a:lnTo>
                              <a:lnTo>
                                <a:pt x="1306" y="1125"/>
                              </a:lnTo>
                              <a:lnTo>
                                <a:pt x="1182" y="1106"/>
                              </a:lnTo>
                              <a:lnTo>
                                <a:pt x="1058" y="1067"/>
                              </a:lnTo>
                              <a:lnTo>
                                <a:pt x="944" y="1020"/>
                              </a:lnTo>
                              <a:lnTo>
                                <a:pt x="830" y="972"/>
                              </a:lnTo>
                              <a:lnTo>
                                <a:pt x="715" y="905"/>
                              </a:lnTo>
                              <a:lnTo>
                                <a:pt x="610" y="829"/>
                              </a:lnTo>
                              <a:lnTo>
                                <a:pt x="515" y="753"/>
                              </a:lnTo>
                              <a:lnTo>
                                <a:pt x="420" y="658"/>
                              </a:lnTo>
                              <a:lnTo>
                                <a:pt x="334" y="562"/>
                              </a:lnTo>
                              <a:lnTo>
                                <a:pt x="258" y="467"/>
                              </a:lnTo>
                              <a:lnTo>
                                <a:pt x="191" y="353"/>
                              </a:lnTo>
                              <a:lnTo>
                                <a:pt x="124" y="238"/>
                              </a:lnTo>
                              <a:lnTo>
                                <a:pt x="0" y="0"/>
                              </a:lnTo>
                              <a:lnTo>
                                <a:pt x="220" y="57"/>
                              </a:lnTo>
                              <a:lnTo>
                                <a:pt x="448" y="114"/>
                              </a:lnTo>
                              <a:lnTo>
                                <a:pt x="677" y="162"/>
                              </a:lnTo>
                              <a:lnTo>
                                <a:pt x="906" y="190"/>
                              </a:lnTo>
                              <a:lnTo>
                                <a:pt x="1135" y="219"/>
                              </a:lnTo>
                              <a:lnTo>
                                <a:pt x="1373" y="229"/>
                              </a:lnTo>
                              <a:lnTo>
                                <a:pt x="1506" y="229"/>
                              </a:lnTo>
                              <a:lnTo>
                                <a:pt x="1535" y="22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71" name="Freeform 129"/>
                      <wps:cNvSpPr>
                        <a:spLocks/>
                      </wps:cNvSpPr>
                      <wps:spPr bwMode="auto">
                        <a:xfrm>
                          <a:off x="659" y="3678"/>
                          <a:ext cx="3095" cy="1458"/>
                        </a:xfrm>
                        <a:custGeom>
                          <a:avLst/>
                          <a:gdLst>
                            <a:gd name="T0" fmla="*/ 2125 w 3821"/>
                            <a:gd name="T1" fmla="*/ 1334 h 2030"/>
                            <a:gd name="T2" fmla="*/ 2373 w 3821"/>
                            <a:gd name="T3" fmla="*/ 1277 h 2030"/>
                            <a:gd name="T4" fmla="*/ 2601 w 3821"/>
                            <a:gd name="T5" fmla="*/ 1182 h 2030"/>
                            <a:gd name="T6" fmla="*/ 2811 w 3821"/>
                            <a:gd name="T7" fmla="*/ 1048 h 2030"/>
                            <a:gd name="T8" fmla="*/ 3011 w 3821"/>
                            <a:gd name="T9" fmla="*/ 877 h 2030"/>
                            <a:gd name="T10" fmla="*/ 3154 w 3821"/>
                            <a:gd name="T11" fmla="*/ 696 h 2030"/>
                            <a:gd name="T12" fmla="*/ 3240 w 3821"/>
                            <a:gd name="T13" fmla="*/ 543 h 2030"/>
                            <a:gd name="T14" fmla="*/ 3373 w 3821"/>
                            <a:gd name="T15" fmla="*/ 171 h 2030"/>
                            <a:gd name="T16" fmla="*/ 3297 w 3821"/>
                            <a:gd name="T17" fmla="*/ 638 h 2030"/>
                            <a:gd name="T18" fmla="*/ 3192 w 3821"/>
                            <a:gd name="T19" fmla="*/ 1191 h 2030"/>
                            <a:gd name="T20" fmla="*/ 3107 w 3821"/>
                            <a:gd name="T21" fmla="*/ 1716 h 2030"/>
                            <a:gd name="T22" fmla="*/ 3135 w 3821"/>
                            <a:gd name="T23" fmla="*/ 1735 h 2030"/>
                            <a:gd name="T24" fmla="*/ 3154 w 3821"/>
                            <a:gd name="T25" fmla="*/ 1754 h 2030"/>
                            <a:gd name="T26" fmla="*/ 3183 w 3821"/>
                            <a:gd name="T27" fmla="*/ 1763 h 2030"/>
                            <a:gd name="T28" fmla="*/ 3431 w 3821"/>
                            <a:gd name="T29" fmla="*/ 210 h 2030"/>
                            <a:gd name="T30" fmla="*/ 3564 w 3821"/>
                            <a:gd name="T31" fmla="*/ 1963 h 2030"/>
                            <a:gd name="T32" fmla="*/ 3583 w 3821"/>
                            <a:gd name="T33" fmla="*/ 1992 h 2030"/>
                            <a:gd name="T34" fmla="*/ 3612 w 3821"/>
                            <a:gd name="T35" fmla="*/ 2021 h 2030"/>
                            <a:gd name="T36" fmla="*/ 3650 w 3821"/>
                            <a:gd name="T37" fmla="*/ 2030 h 2030"/>
                            <a:gd name="T38" fmla="*/ 3431 w 3821"/>
                            <a:gd name="T39" fmla="*/ 0 h 2030"/>
                            <a:gd name="T40" fmla="*/ 3297 w 3821"/>
                            <a:gd name="T41" fmla="*/ 248 h 2030"/>
                            <a:gd name="T42" fmla="*/ 3173 w 3821"/>
                            <a:gd name="T43" fmla="*/ 467 h 2030"/>
                            <a:gd name="T44" fmla="*/ 3011 w 3821"/>
                            <a:gd name="T45" fmla="*/ 658 h 2030"/>
                            <a:gd name="T46" fmla="*/ 2821 w 3821"/>
                            <a:gd name="T47" fmla="*/ 829 h 2030"/>
                            <a:gd name="T48" fmla="*/ 2601 w 3821"/>
                            <a:gd name="T49" fmla="*/ 972 h 2030"/>
                            <a:gd name="T50" fmla="*/ 2373 w 3821"/>
                            <a:gd name="T51" fmla="*/ 1067 h 2030"/>
                            <a:gd name="T52" fmla="*/ 2125 w 3821"/>
                            <a:gd name="T53" fmla="*/ 1125 h 2030"/>
                            <a:gd name="T54" fmla="*/ 1906 w 3821"/>
                            <a:gd name="T55" fmla="*/ 1144 h 2030"/>
                            <a:gd name="T56" fmla="*/ 1696 w 3821"/>
                            <a:gd name="T57" fmla="*/ 1125 h 2030"/>
                            <a:gd name="T58" fmla="*/ 1448 w 3821"/>
                            <a:gd name="T59" fmla="*/ 1067 h 2030"/>
                            <a:gd name="T60" fmla="*/ 1220 w 3821"/>
                            <a:gd name="T61" fmla="*/ 972 h 2030"/>
                            <a:gd name="T62" fmla="*/ 1000 w 3821"/>
                            <a:gd name="T63" fmla="*/ 829 h 2030"/>
                            <a:gd name="T64" fmla="*/ 810 w 3821"/>
                            <a:gd name="T65" fmla="*/ 658 h 2030"/>
                            <a:gd name="T66" fmla="*/ 648 w 3821"/>
                            <a:gd name="T67" fmla="*/ 467 h 2030"/>
                            <a:gd name="T68" fmla="*/ 514 w 3821"/>
                            <a:gd name="T69" fmla="*/ 238 h 2030"/>
                            <a:gd name="T70" fmla="*/ 0 w 3821"/>
                            <a:gd name="T71" fmla="*/ 2030 h 2030"/>
                            <a:gd name="T72" fmla="*/ 190 w 3821"/>
                            <a:gd name="T73" fmla="*/ 2030 h 2030"/>
                            <a:gd name="T74" fmla="*/ 209 w 3821"/>
                            <a:gd name="T75" fmla="*/ 2021 h 2030"/>
                            <a:gd name="T76" fmla="*/ 238 w 3821"/>
                            <a:gd name="T77" fmla="*/ 1992 h 2030"/>
                            <a:gd name="T78" fmla="*/ 257 w 3821"/>
                            <a:gd name="T79" fmla="*/ 1963 h 2030"/>
                            <a:gd name="T80" fmla="*/ 295 w 3821"/>
                            <a:gd name="T81" fmla="*/ 1458 h 2030"/>
                            <a:gd name="T82" fmla="*/ 362 w 3821"/>
                            <a:gd name="T83" fmla="*/ 619 h 2030"/>
                            <a:gd name="T84" fmla="*/ 514 w 3821"/>
                            <a:gd name="T85" fmla="*/ 982 h 2030"/>
                            <a:gd name="T86" fmla="*/ 629 w 3821"/>
                            <a:gd name="T87" fmla="*/ 1763 h 2030"/>
                            <a:gd name="T88" fmla="*/ 648 w 3821"/>
                            <a:gd name="T89" fmla="*/ 1754 h 2030"/>
                            <a:gd name="T90" fmla="*/ 676 w 3821"/>
                            <a:gd name="T91" fmla="*/ 1744 h 2030"/>
                            <a:gd name="T92" fmla="*/ 705 w 3821"/>
                            <a:gd name="T93" fmla="*/ 1716 h 2030"/>
                            <a:gd name="T94" fmla="*/ 629 w 3821"/>
                            <a:gd name="T95" fmla="*/ 1191 h 2030"/>
                            <a:gd name="T96" fmla="*/ 524 w 3821"/>
                            <a:gd name="T97" fmla="*/ 638 h 2030"/>
                            <a:gd name="T98" fmla="*/ 448 w 3821"/>
                            <a:gd name="T99" fmla="*/ 171 h 2030"/>
                            <a:gd name="T100" fmla="*/ 591 w 3821"/>
                            <a:gd name="T101" fmla="*/ 543 h 2030"/>
                            <a:gd name="T102" fmla="*/ 686 w 3821"/>
                            <a:gd name="T103" fmla="*/ 705 h 2030"/>
                            <a:gd name="T104" fmla="*/ 810 w 3821"/>
                            <a:gd name="T105" fmla="*/ 877 h 2030"/>
                            <a:gd name="T106" fmla="*/ 1000 w 3821"/>
                            <a:gd name="T107" fmla="*/ 1039 h 2030"/>
                            <a:gd name="T108" fmla="*/ 1220 w 3821"/>
                            <a:gd name="T109" fmla="*/ 1182 h 2030"/>
                            <a:gd name="T110" fmla="*/ 1448 w 3821"/>
                            <a:gd name="T111" fmla="*/ 1277 h 2030"/>
                            <a:gd name="T112" fmla="*/ 1696 w 3821"/>
                            <a:gd name="T113" fmla="*/ 1334 h 2030"/>
                            <a:gd name="T114" fmla="*/ 1906 w 3821"/>
                            <a:gd name="T115" fmla="*/ 1353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1" h="2030">
                              <a:moveTo>
                                <a:pt x="2001" y="1353"/>
                              </a:moveTo>
                              <a:lnTo>
                                <a:pt x="2125" y="1334"/>
                              </a:lnTo>
                              <a:lnTo>
                                <a:pt x="2249" y="1315"/>
                              </a:lnTo>
                              <a:lnTo>
                                <a:pt x="2373" y="1277"/>
                              </a:lnTo>
                              <a:lnTo>
                                <a:pt x="2487" y="1229"/>
                              </a:lnTo>
                              <a:lnTo>
                                <a:pt x="2601" y="1182"/>
                              </a:lnTo>
                              <a:lnTo>
                                <a:pt x="2716" y="1115"/>
                              </a:lnTo>
                              <a:lnTo>
                                <a:pt x="2811" y="1048"/>
                              </a:lnTo>
                              <a:lnTo>
                                <a:pt x="2916" y="963"/>
                              </a:lnTo>
                              <a:lnTo>
                                <a:pt x="3011" y="877"/>
                              </a:lnTo>
                              <a:lnTo>
                                <a:pt x="3088" y="781"/>
                              </a:lnTo>
                              <a:lnTo>
                                <a:pt x="3154" y="696"/>
                              </a:lnTo>
                              <a:lnTo>
                                <a:pt x="3202" y="619"/>
                              </a:lnTo>
                              <a:lnTo>
                                <a:pt x="3240" y="543"/>
                              </a:lnTo>
                              <a:lnTo>
                                <a:pt x="3278" y="457"/>
                              </a:lnTo>
                              <a:lnTo>
                                <a:pt x="3373" y="171"/>
                              </a:lnTo>
                              <a:lnTo>
                                <a:pt x="3393" y="162"/>
                              </a:lnTo>
                              <a:lnTo>
                                <a:pt x="3297" y="638"/>
                              </a:lnTo>
                              <a:lnTo>
                                <a:pt x="3250" y="886"/>
                              </a:lnTo>
                              <a:lnTo>
                                <a:pt x="3192" y="1191"/>
                              </a:lnTo>
                              <a:lnTo>
                                <a:pt x="3097" y="1697"/>
                              </a:lnTo>
                              <a:lnTo>
                                <a:pt x="3107" y="1716"/>
                              </a:lnTo>
                              <a:lnTo>
                                <a:pt x="3116" y="1725"/>
                              </a:lnTo>
                              <a:lnTo>
                                <a:pt x="3135" y="1735"/>
                              </a:lnTo>
                              <a:lnTo>
                                <a:pt x="3145" y="1744"/>
                              </a:lnTo>
                              <a:lnTo>
                                <a:pt x="3154" y="1754"/>
                              </a:lnTo>
                              <a:lnTo>
                                <a:pt x="3173" y="1754"/>
                              </a:lnTo>
                              <a:lnTo>
                                <a:pt x="3183" y="1763"/>
                              </a:lnTo>
                              <a:lnTo>
                                <a:pt x="3192" y="1763"/>
                              </a:lnTo>
                              <a:lnTo>
                                <a:pt x="3431" y="210"/>
                              </a:lnTo>
                              <a:lnTo>
                                <a:pt x="3555" y="1878"/>
                              </a:lnTo>
                              <a:lnTo>
                                <a:pt x="3564" y="1963"/>
                              </a:lnTo>
                              <a:lnTo>
                                <a:pt x="3574" y="1973"/>
                              </a:lnTo>
                              <a:lnTo>
                                <a:pt x="3583" y="1992"/>
                              </a:lnTo>
                              <a:lnTo>
                                <a:pt x="3593" y="2011"/>
                              </a:lnTo>
                              <a:lnTo>
                                <a:pt x="3612" y="2021"/>
                              </a:lnTo>
                              <a:lnTo>
                                <a:pt x="3631" y="2030"/>
                              </a:lnTo>
                              <a:lnTo>
                                <a:pt x="3650" y="2030"/>
                              </a:lnTo>
                              <a:lnTo>
                                <a:pt x="3821" y="2030"/>
                              </a:lnTo>
                              <a:lnTo>
                                <a:pt x="3431" y="0"/>
                              </a:lnTo>
                              <a:lnTo>
                                <a:pt x="3373" y="124"/>
                              </a:lnTo>
                              <a:lnTo>
                                <a:pt x="3297" y="248"/>
                              </a:lnTo>
                              <a:lnTo>
                                <a:pt x="3240" y="362"/>
                              </a:lnTo>
                              <a:lnTo>
                                <a:pt x="3173" y="467"/>
                              </a:lnTo>
                              <a:lnTo>
                                <a:pt x="3097" y="562"/>
                              </a:lnTo>
                              <a:lnTo>
                                <a:pt x="3011" y="658"/>
                              </a:lnTo>
                              <a:lnTo>
                                <a:pt x="2916" y="753"/>
                              </a:lnTo>
                              <a:lnTo>
                                <a:pt x="2821" y="829"/>
                              </a:lnTo>
                              <a:lnTo>
                                <a:pt x="2716" y="905"/>
                              </a:lnTo>
                              <a:lnTo>
                                <a:pt x="2601" y="972"/>
                              </a:lnTo>
                              <a:lnTo>
                                <a:pt x="2487" y="1020"/>
                              </a:lnTo>
                              <a:lnTo>
                                <a:pt x="2373" y="1067"/>
                              </a:lnTo>
                              <a:lnTo>
                                <a:pt x="2249" y="1106"/>
                              </a:lnTo>
                              <a:lnTo>
                                <a:pt x="2125" y="1125"/>
                              </a:lnTo>
                              <a:lnTo>
                                <a:pt x="2001" y="1134"/>
                              </a:lnTo>
                              <a:lnTo>
                                <a:pt x="1906" y="1144"/>
                              </a:lnTo>
                              <a:lnTo>
                                <a:pt x="1820" y="1134"/>
                              </a:lnTo>
                              <a:lnTo>
                                <a:pt x="1696" y="1125"/>
                              </a:lnTo>
                              <a:lnTo>
                                <a:pt x="1572" y="1106"/>
                              </a:lnTo>
                              <a:lnTo>
                                <a:pt x="1448" y="1067"/>
                              </a:lnTo>
                              <a:lnTo>
                                <a:pt x="1334" y="1020"/>
                              </a:lnTo>
                              <a:lnTo>
                                <a:pt x="1220" y="972"/>
                              </a:lnTo>
                              <a:lnTo>
                                <a:pt x="1105" y="905"/>
                              </a:lnTo>
                              <a:lnTo>
                                <a:pt x="1000" y="829"/>
                              </a:lnTo>
                              <a:lnTo>
                                <a:pt x="905" y="753"/>
                              </a:lnTo>
                              <a:lnTo>
                                <a:pt x="810" y="658"/>
                              </a:lnTo>
                              <a:lnTo>
                                <a:pt x="724" y="562"/>
                              </a:lnTo>
                              <a:lnTo>
                                <a:pt x="648" y="467"/>
                              </a:lnTo>
                              <a:lnTo>
                                <a:pt x="581" y="353"/>
                              </a:lnTo>
                              <a:lnTo>
                                <a:pt x="514" y="238"/>
                              </a:lnTo>
                              <a:lnTo>
                                <a:pt x="390" y="0"/>
                              </a:lnTo>
                              <a:lnTo>
                                <a:pt x="0" y="2030"/>
                              </a:lnTo>
                              <a:lnTo>
                                <a:pt x="171" y="2030"/>
                              </a:lnTo>
                              <a:lnTo>
                                <a:pt x="190" y="2030"/>
                              </a:lnTo>
                              <a:lnTo>
                                <a:pt x="200" y="2030"/>
                              </a:lnTo>
                              <a:lnTo>
                                <a:pt x="209" y="2021"/>
                              </a:lnTo>
                              <a:lnTo>
                                <a:pt x="228" y="2011"/>
                              </a:lnTo>
                              <a:lnTo>
                                <a:pt x="238" y="1992"/>
                              </a:lnTo>
                              <a:lnTo>
                                <a:pt x="247" y="1973"/>
                              </a:lnTo>
                              <a:lnTo>
                                <a:pt x="257" y="1963"/>
                              </a:lnTo>
                              <a:lnTo>
                                <a:pt x="257" y="1878"/>
                              </a:lnTo>
                              <a:lnTo>
                                <a:pt x="295" y="1458"/>
                              </a:lnTo>
                              <a:lnTo>
                                <a:pt x="333" y="1039"/>
                              </a:lnTo>
                              <a:lnTo>
                                <a:pt x="362" y="619"/>
                              </a:lnTo>
                              <a:lnTo>
                                <a:pt x="390" y="210"/>
                              </a:lnTo>
                              <a:lnTo>
                                <a:pt x="514" y="982"/>
                              </a:lnTo>
                              <a:lnTo>
                                <a:pt x="571" y="1372"/>
                              </a:lnTo>
                              <a:lnTo>
                                <a:pt x="629" y="1763"/>
                              </a:lnTo>
                              <a:lnTo>
                                <a:pt x="638" y="1763"/>
                              </a:lnTo>
                              <a:lnTo>
                                <a:pt x="648" y="1754"/>
                              </a:lnTo>
                              <a:lnTo>
                                <a:pt x="657" y="1754"/>
                              </a:lnTo>
                              <a:lnTo>
                                <a:pt x="676" y="1744"/>
                              </a:lnTo>
                              <a:lnTo>
                                <a:pt x="686" y="1735"/>
                              </a:lnTo>
                              <a:lnTo>
                                <a:pt x="705" y="1716"/>
                              </a:lnTo>
                              <a:lnTo>
                                <a:pt x="724" y="1697"/>
                              </a:lnTo>
                              <a:lnTo>
                                <a:pt x="629" y="1191"/>
                              </a:lnTo>
                              <a:lnTo>
                                <a:pt x="571" y="886"/>
                              </a:lnTo>
                              <a:lnTo>
                                <a:pt x="524" y="638"/>
                              </a:lnTo>
                              <a:lnTo>
                                <a:pt x="428" y="162"/>
                              </a:lnTo>
                              <a:lnTo>
                                <a:pt x="448" y="171"/>
                              </a:lnTo>
                              <a:lnTo>
                                <a:pt x="562" y="476"/>
                              </a:lnTo>
                              <a:lnTo>
                                <a:pt x="591" y="543"/>
                              </a:lnTo>
                              <a:lnTo>
                                <a:pt x="638" y="629"/>
                              </a:lnTo>
                              <a:lnTo>
                                <a:pt x="686" y="705"/>
                              </a:lnTo>
                              <a:lnTo>
                                <a:pt x="733" y="772"/>
                              </a:lnTo>
                              <a:lnTo>
                                <a:pt x="810" y="877"/>
                              </a:lnTo>
                              <a:lnTo>
                                <a:pt x="905" y="963"/>
                              </a:lnTo>
                              <a:lnTo>
                                <a:pt x="1000" y="1039"/>
                              </a:lnTo>
                              <a:lnTo>
                                <a:pt x="1105" y="1115"/>
                              </a:lnTo>
                              <a:lnTo>
                                <a:pt x="1220" y="1182"/>
                              </a:lnTo>
                              <a:lnTo>
                                <a:pt x="1334" y="1229"/>
                              </a:lnTo>
                              <a:lnTo>
                                <a:pt x="1448" y="1277"/>
                              </a:lnTo>
                              <a:lnTo>
                                <a:pt x="1572" y="1315"/>
                              </a:lnTo>
                              <a:lnTo>
                                <a:pt x="1696" y="1334"/>
                              </a:lnTo>
                              <a:lnTo>
                                <a:pt x="1820" y="1353"/>
                              </a:lnTo>
                              <a:lnTo>
                                <a:pt x="1906" y="1353"/>
                              </a:lnTo>
                              <a:lnTo>
                                <a:pt x="2001" y="1353"/>
                              </a:lnTo>
                              <a:close/>
                            </a:path>
                          </a:pathLst>
                        </a:custGeom>
                        <a:solidFill>
                          <a:srgbClr val="FFFF00"/>
                        </a:solidFill>
                        <a:ln w="0">
                          <a:solidFill>
                            <a:srgbClr val="000000"/>
                          </a:solidFill>
                          <a:round/>
                          <a:headEnd/>
                          <a:tailEnd/>
                        </a:ln>
                      </wps:spPr>
                      <wps:bodyPr rot="0" vert="horz" wrap="square" lIns="91440" tIns="45720" rIns="91440" bIns="45720" anchor="t" anchorCtr="0" upright="1">
                        <a:noAutofit/>
                      </wps:bodyPr>
                    </wps:wsp>
                    <wps:wsp>
                      <wps:cNvPr id="472" name="Freeform 130"/>
                      <wps:cNvSpPr>
                        <a:spLocks/>
                      </wps:cNvSpPr>
                      <wps:spPr bwMode="auto">
                        <a:xfrm>
                          <a:off x="3439" y="3836"/>
                          <a:ext cx="100" cy="1199"/>
                        </a:xfrm>
                        <a:custGeom>
                          <a:avLst/>
                          <a:gdLst>
                            <a:gd name="T0" fmla="*/ 9 w 124"/>
                            <a:gd name="T1" fmla="*/ 1610 h 1668"/>
                            <a:gd name="T2" fmla="*/ 9 w 124"/>
                            <a:gd name="T3" fmla="*/ 1201 h 1668"/>
                            <a:gd name="T4" fmla="*/ 9 w 124"/>
                            <a:gd name="T5" fmla="*/ 800 h 1668"/>
                            <a:gd name="T6" fmla="*/ 0 w 124"/>
                            <a:gd name="T7" fmla="*/ 0 h 1668"/>
                            <a:gd name="T8" fmla="*/ 124 w 124"/>
                            <a:gd name="T9" fmla="*/ 1668 h 1668"/>
                            <a:gd name="T10" fmla="*/ 114 w 124"/>
                            <a:gd name="T11" fmla="*/ 1658 h 1668"/>
                            <a:gd name="T12" fmla="*/ 85 w 124"/>
                            <a:gd name="T13" fmla="*/ 1639 h 1668"/>
                            <a:gd name="T14" fmla="*/ 47 w 124"/>
                            <a:gd name="T15" fmla="*/ 1620 h 1668"/>
                            <a:gd name="T16" fmla="*/ 9 w 124"/>
                            <a:gd name="T17"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668">
                              <a:moveTo>
                                <a:pt x="9" y="1610"/>
                              </a:moveTo>
                              <a:lnTo>
                                <a:pt x="9" y="1201"/>
                              </a:lnTo>
                              <a:lnTo>
                                <a:pt x="9" y="800"/>
                              </a:lnTo>
                              <a:lnTo>
                                <a:pt x="0" y="0"/>
                              </a:lnTo>
                              <a:lnTo>
                                <a:pt x="124" y="1668"/>
                              </a:lnTo>
                              <a:lnTo>
                                <a:pt x="114" y="1658"/>
                              </a:lnTo>
                              <a:lnTo>
                                <a:pt x="85" y="1639"/>
                              </a:lnTo>
                              <a:lnTo>
                                <a:pt x="47" y="1620"/>
                              </a:lnTo>
                              <a:lnTo>
                                <a:pt x="9"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73" name="Freeform 131"/>
                      <wps:cNvSpPr>
                        <a:spLocks/>
                      </wps:cNvSpPr>
                      <wps:spPr bwMode="auto">
                        <a:xfrm>
                          <a:off x="867" y="3836"/>
                          <a:ext cx="107" cy="1199"/>
                        </a:xfrm>
                        <a:custGeom>
                          <a:avLst/>
                          <a:gdLst>
                            <a:gd name="T0" fmla="*/ 124 w 133"/>
                            <a:gd name="T1" fmla="*/ 1610 h 1668"/>
                            <a:gd name="T2" fmla="*/ 124 w 133"/>
                            <a:gd name="T3" fmla="*/ 1201 h 1668"/>
                            <a:gd name="T4" fmla="*/ 133 w 133"/>
                            <a:gd name="T5" fmla="*/ 800 h 1668"/>
                            <a:gd name="T6" fmla="*/ 133 w 133"/>
                            <a:gd name="T7" fmla="*/ 0 h 1668"/>
                            <a:gd name="T8" fmla="*/ 105 w 133"/>
                            <a:gd name="T9" fmla="*/ 409 h 1668"/>
                            <a:gd name="T10" fmla="*/ 76 w 133"/>
                            <a:gd name="T11" fmla="*/ 829 h 1668"/>
                            <a:gd name="T12" fmla="*/ 38 w 133"/>
                            <a:gd name="T13" fmla="*/ 1248 h 1668"/>
                            <a:gd name="T14" fmla="*/ 0 w 133"/>
                            <a:gd name="T15" fmla="*/ 1668 h 1668"/>
                            <a:gd name="T16" fmla="*/ 19 w 133"/>
                            <a:gd name="T17" fmla="*/ 1658 h 1668"/>
                            <a:gd name="T18" fmla="*/ 48 w 133"/>
                            <a:gd name="T19" fmla="*/ 1639 h 1668"/>
                            <a:gd name="T20" fmla="*/ 86 w 133"/>
                            <a:gd name="T21" fmla="*/ 1620 h 1668"/>
                            <a:gd name="T22" fmla="*/ 124 w 133"/>
                            <a:gd name="T23"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3" h="1668">
                              <a:moveTo>
                                <a:pt x="124" y="1610"/>
                              </a:moveTo>
                              <a:lnTo>
                                <a:pt x="124" y="1201"/>
                              </a:lnTo>
                              <a:lnTo>
                                <a:pt x="133" y="800"/>
                              </a:lnTo>
                              <a:lnTo>
                                <a:pt x="133" y="0"/>
                              </a:lnTo>
                              <a:lnTo>
                                <a:pt x="105" y="409"/>
                              </a:lnTo>
                              <a:lnTo>
                                <a:pt x="76" y="829"/>
                              </a:lnTo>
                              <a:lnTo>
                                <a:pt x="38" y="1248"/>
                              </a:lnTo>
                              <a:lnTo>
                                <a:pt x="0" y="1668"/>
                              </a:lnTo>
                              <a:lnTo>
                                <a:pt x="19" y="1658"/>
                              </a:lnTo>
                              <a:lnTo>
                                <a:pt x="48" y="1639"/>
                              </a:lnTo>
                              <a:lnTo>
                                <a:pt x="86" y="1620"/>
                              </a:lnTo>
                              <a:lnTo>
                                <a:pt x="124"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74" name="Freeform 132"/>
                      <wps:cNvSpPr>
                        <a:spLocks/>
                      </wps:cNvSpPr>
                      <wps:spPr bwMode="auto">
                        <a:xfrm>
                          <a:off x="967" y="3836"/>
                          <a:ext cx="224" cy="1281"/>
                        </a:xfrm>
                        <a:custGeom>
                          <a:avLst/>
                          <a:gdLst>
                            <a:gd name="T0" fmla="*/ 276 w 276"/>
                            <a:gd name="T1" fmla="*/ 1706 h 1782"/>
                            <a:gd name="T2" fmla="*/ 248 w 276"/>
                            <a:gd name="T3" fmla="*/ 1553 h 1782"/>
                            <a:gd name="T4" fmla="*/ 190 w 276"/>
                            <a:gd name="T5" fmla="*/ 1162 h 1782"/>
                            <a:gd name="T6" fmla="*/ 133 w 276"/>
                            <a:gd name="T7" fmla="*/ 772 h 1782"/>
                            <a:gd name="T8" fmla="*/ 9 w 276"/>
                            <a:gd name="T9" fmla="*/ 0 h 1782"/>
                            <a:gd name="T10" fmla="*/ 9 w 276"/>
                            <a:gd name="T11" fmla="*/ 800 h 1782"/>
                            <a:gd name="T12" fmla="*/ 0 w 276"/>
                            <a:gd name="T13" fmla="*/ 1201 h 1782"/>
                            <a:gd name="T14" fmla="*/ 0 w 276"/>
                            <a:gd name="T15" fmla="*/ 1610 h 1782"/>
                            <a:gd name="T16" fmla="*/ 0 w 276"/>
                            <a:gd name="T17" fmla="*/ 1696 h 1782"/>
                            <a:gd name="T18" fmla="*/ 9 w 276"/>
                            <a:gd name="T19" fmla="*/ 1725 h 1782"/>
                            <a:gd name="T20" fmla="*/ 28 w 276"/>
                            <a:gd name="T21" fmla="*/ 1744 h 1782"/>
                            <a:gd name="T22" fmla="*/ 47 w 276"/>
                            <a:gd name="T23" fmla="*/ 1763 h 1782"/>
                            <a:gd name="T24" fmla="*/ 76 w 276"/>
                            <a:gd name="T25" fmla="*/ 1772 h 1782"/>
                            <a:gd name="T26" fmla="*/ 105 w 276"/>
                            <a:gd name="T27" fmla="*/ 1782 h 1782"/>
                            <a:gd name="T28" fmla="*/ 124 w 276"/>
                            <a:gd name="T29" fmla="*/ 1782 h 1782"/>
                            <a:gd name="T30" fmla="*/ 152 w 276"/>
                            <a:gd name="T31" fmla="*/ 1782 h 1782"/>
                            <a:gd name="T32" fmla="*/ 181 w 276"/>
                            <a:gd name="T33" fmla="*/ 1782 h 1782"/>
                            <a:gd name="T34" fmla="*/ 210 w 276"/>
                            <a:gd name="T35" fmla="*/ 1763 h 1782"/>
                            <a:gd name="T36" fmla="*/ 229 w 276"/>
                            <a:gd name="T37" fmla="*/ 1753 h 1782"/>
                            <a:gd name="T38" fmla="*/ 257 w 276"/>
                            <a:gd name="T39" fmla="*/ 1734 h 1782"/>
                            <a:gd name="T40" fmla="*/ 276 w 276"/>
                            <a:gd name="T41" fmla="*/ 1715 h 1782"/>
                            <a:gd name="T42" fmla="*/ 276 w 276"/>
                            <a:gd name="T43"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6" h="1782">
                              <a:moveTo>
                                <a:pt x="276" y="1706"/>
                              </a:moveTo>
                              <a:lnTo>
                                <a:pt x="248" y="1553"/>
                              </a:lnTo>
                              <a:lnTo>
                                <a:pt x="190" y="1162"/>
                              </a:lnTo>
                              <a:lnTo>
                                <a:pt x="133" y="772"/>
                              </a:lnTo>
                              <a:lnTo>
                                <a:pt x="9" y="0"/>
                              </a:lnTo>
                              <a:lnTo>
                                <a:pt x="9" y="800"/>
                              </a:lnTo>
                              <a:lnTo>
                                <a:pt x="0" y="1201"/>
                              </a:lnTo>
                              <a:lnTo>
                                <a:pt x="0" y="1610"/>
                              </a:lnTo>
                              <a:lnTo>
                                <a:pt x="0" y="1696"/>
                              </a:lnTo>
                              <a:lnTo>
                                <a:pt x="9" y="1725"/>
                              </a:lnTo>
                              <a:lnTo>
                                <a:pt x="28" y="1744"/>
                              </a:lnTo>
                              <a:lnTo>
                                <a:pt x="47" y="1763"/>
                              </a:lnTo>
                              <a:lnTo>
                                <a:pt x="76" y="1772"/>
                              </a:lnTo>
                              <a:lnTo>
                                <a:pt x="105" y="1782"/>
                              </a:lnTo>
                              <a:lnTo>
                                <a:pt x="124" y="1782"/>
                              </a:lnTo>
                              <a:lnTo>
                                <a:pt x="152" y="1782"/>
                              </a:lnTo>
                              <a:lnTo>
                                <a:pt x="181" y="1782"/>
                              </a:lnTo>
                              <a:lnTo>
                                <a:pt x="210" y="1763"/>
                              </a:lnTo>
                              <a:lnTo>
                                <a:pt x="229" y="1753"/>
                              </a:lnTo>
                              <a:lnTo>
                                <a:pt x="257" y="1734"/>
                              </a:lnTo>
                              <a:lnTo>
                                <a:pt x="276" y="1715"/>
                              </a:lnTo>
                              <a:lnTo>
                                <a:pt x="276"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475" name="Freeform 133"/>
                      <wps:cNvSpPr>
                        <a:spLocks/>
                      </wps:cNvSpPr>
                      <wps:spPr bwMode="auto">
                        <a:xfrm>
                          <a:off x="3222" y="3836"/>
                          <a:ext cx="225" cy="1281"/>
                        </a:xfrm>
                        <a:custGeom>
                          <a:avLst/>
                          <a:gdLst>
                            <a:gd name="T0" fmla="*/ 0 w 276"/>
                            <a:gd name="T1" fmla="*/ 1706 h 1782"/>
                            <a:gd name="T2" fmla="*/ 28 w 276"/>
                            <a:gd name="T3" fmla="*/ 1553 h 1782"/>
                            <a:gd name="T4" fmla="*/ 267 w 276"/>
                            <a:gd name="T5" fmla="*/ 0 h 1782"/>
                            <a:gd name="T6" fmla="*/ 276 w 276"/>
                            <a:gd name="T7" fmla="*/ 800 h 1782"/>
                            <a:gd name="T8" fmla="*/ 276 w 276"/>
                            <a:gd name="T9" fmla="*/ 1201 h 1782"/>
                            <a:gd name="T10" fmla="*/ 276 w 276"/>
                            <a:gd name="T11" fmla="*/ 1610 h 1782"/>
                            <a:gd name="T12" fmla="*/ 276 w 276"/>
                            <a:gd name="T13" fmla="*/ 1696 h 1782"/>
                            <a:gd name="T14" fmla="*/ 267 w 276"/>
                            <a:gd name="T15" fmla="*/ 1725 h 1782"/>
                            <a:gd name="T16" fmla="*/ 248 w 276"/>
                            <a:gd name="T17" fmla="*/ 1744 h 1782"/>
                            <a:gd name="T18" fmla="*/ 229 w 276"/>
                            <a:gd name="T19" fmla="*/ 1763 h 1782"/>
                            <a:gd name="T20" fmla="*/ 200 w 276"/>
                            <a:gd name="T21" fmla="*/ 1772 h 1782"/>
                            <a:gd name="T22" fmla="*/ 171 w 276"/>
                            <a:gd name="T23" fmla="*/ 1782 h 1782"/>
                            <a:gd name="T24" fmla="*/ 152 w 276"/>
                            <a:gd name="T25" fmla="*/ 1782 h 1782"/>
                            <a:gd name="T26" fmla="*/ 124 w 276"/>
                            <a:gd name="T27" fmla="*/ 1782 h 1782"/>
                            <a:gd name="T28" fmla="*/ 95 w 276"/>
                            <a:gd name="T29" fmla="*/ 1782 h 1782"/>
                            <a:gd name="T30" fmla="*/ 66 w 276"/>
                            <a:gd name="T31" fmla="*/ 1763 h 1782"/>
                            <a:gd name="T32" fmla="*/ 47 w 276"/>
                            <a:gd name="T33" fmla="*/ 1753 h 1782"/>
                            <a:gd name="T34" fmla="*/ 19 w 276"/>
                            <a:gd name="T35" fmla="*/ 1734 h 1782"/>
                            <a:gd name="T36" fmla="*/ 9 w 276"/>
                            <a:gd name="T37" fmla="*/ 1725 h 1782"/>
                            <a:gd name="T38" fmla="*/ 0 w 276"/>
                            <a:gd name="T39"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6" h="1782">
                              <a:moveTo>
                                <a:pt x="0" y="1706"/>
                              </a:moveTo>
                              <a:lnTo>
                                <a:pt x="28" y="1553"/>
                              </a:lnTo>
                              <a:lnTo>
                                <a:pt x="267" y="0"/>
                              </a:lnTo>
                              <a:lnTo>
                                <a:pt x="276" y="800"/>
                              </a:lnTo>
                              <a:lnTo>
                                <a:pt x="276" y="1201"/>
                              </a:lnTo>
                              <a:lnTo>
                                <a:pt x="276" y="1610"/>
                              </a:lnTo>
                              <a:lnTo>
                                <a:pt x="276" y="1696"/>
                              </a:lnTo>
                              <a:lnTo>
                                <a:pt x="267" y="1725"/>
                              </a:lnTo>
                              <a:lnTo>
                                <a:pt x="248" y="1744"/>
                              </a:lnTo>
                              <a:lnTo>
                                <a:pt x="229" y="1763"/>
                              </a:lnTo>
                              <a:lnTo>
                                <a:pt x="200" y="1772"/>
                              </a:lnTo>
                              <a:lnTo>
                                <a:pt x="171" y="1782"/>
                              </a:lnTo>
                              <a:lnTo>
                                <a:pt x="152" y="1782"/>
                              </a:lnTo>
                              <a:lnTo>
                                <a:pt x="124" y="1782"/>
                              </a:lnTo>
                              <a:lnTo>
                                <a:pt x="95" y="1782"/>
                              </a:lnTo>
                              <a:lnTo>
                                <a:pt x="66" y="1763"/>
                              </a:lnTo>
                              <a:lnTo>
                                <a:pt x="47" y="1753"/>
                              </a:lnTo>
                              <a:lnTo>
                                <a:pt x="19" y="1734"/>
                              </a:lnTo>
                              <a:lnTo>
                                <a:pt x="9" y="1725"/>
                              </a:lnTo>
                              <a:lnTo>
                                <a:pt x="0"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476" name="Freeform 134"/>
                      <wps:cNvSpPr>
                        <a:spLocks/>
                      </wps:cNvSpPr>
                      <wps:spPr bwMode="auto">
                        <a:xfrm>
                          <a:off x="1087" y="4091"/>
                          <a:ext cx="2170" cy="897"/>
                        </a:xfrm>
                        <a:custGeom>
                          <a:avLst/>
                          <a:gdLst>
                            <a:gd name="T0" fmla="*/ 1335 w 2679"/>
                            <a:gd name="T1" fmla="*/ 858 h 1039"/>
                            <a:gd name="T2" fmla="*/ 1401 w 2679"/>
                            <a:gd name="T3" fmla="*/ 858 h 1039"/>
                            <a:gd name="T4" fmla="*/ 1525 w 2679"/>
                            <a:gd name="T5" fmla="*/ 849 h 1039"/>
                            <a:gd name="T6" fmla="*/ 1649 w 2679"/>
                            <a:gd name="T7" fmla="*/ 820 h 1039"/>
                            <a:gd name="T8" fmla="*/ 1773 w 2679"/>
                            <a:gd name="T9" fmla="*/ 791 h 1039"/>
                            <a:gd name="T10" fmla="*/ 1897 w 2679"/>
                            <a:gd name="T11" fmla="*/ 744 h 1039"/>
                            <a:gd name="T12" fmla="*/ 2011 w 2679"/>
                            <a:gd name="T13" fmla="*/ 687 h 1039"/>
                            <a:gd name="T14" fmla="*/ 2116 w 2679"/>
                            <a:gd name="T15" fmla="*/ 629 h 1039"/>
                            <a:gd name="T16" fmla="*/ 2221 w 2679"/>
                            <a:gd name="T17" fmla="*/ 553 h 1039"/>
                            <a:gd name="T18" fmla="*/ 2326 w 2679"/>
                            <a:gd name="T19" fmla="*/ 467 h 1039"/>
                            <a:gd name="T20" fmla="*/ 2412 w 2679"/>
                            <a:gd name="T21" fmla="*/ 382 h 1039"/>
                            <a:gd name="T22" fmla="*/ 2497 w 2679"/>
                            <a:gd name="T23" fmla="*/ 286 h 1039"/>
                            <a:gd name="T24" fmla="*/ 2574 w 2679"/>
                            <a:gd name="T25" fmla="*/ 181 h 1039"/>
                            <a:gd name="T26" fmla="*/ 2640 w 2679"/>
                            <a:gd name="T27" fmla="*/ 77 h 1039"/>
                            <a:gd name="T28" fmla="*/ 2679 w 2679"/>
                            <a:gd name="T29" fmla="*/ 0 h 1039"/>
                            <a:gd name="T30" fmla="*/ 2621 w 2679"/>
                            <a:gd name="T31" fmla="*/ 305 h 1039"/>
                            <a:gd name="T32" fmla="*/ 2593 w 2679"/>
                            <a:gd name="T33" fmla="*/ 363 h 1039"/>
                            <a:gd name="T34" fmla="*/ 2517 w 2679"/>
                            <a:gd name="T35" fmla="*/ 467 h 1039"/>
                            <a:gd name="T36" fmla="*/ 2431 w 2679"/>
                            <a:gd name="T37" fmla="*/ 563 h 1039"/>
                            <a:gd name="T38" fmla="*/ 2335 w 2679"/>
                            <a:gd name="T39" fmla="*/ 648 h 1039"/>
                            <a:gd name="T40" fmla="*/ 2240 w 2679"/>
                            <a:gd name="T41" fmla="*/ 734 h 1039"/>
                            <a:gd name="T42" fmla="*/ 2135 w 2679"/>
                            <a:gd name="T43" fmla="*/ 801 h 1039"/>
                            <a:gd name="T44" fmla="*/ 2021 w 2679"/>
                            <a:gd name="T45" fmla="*/ 868 h 1039"/>
                            <a:gd name="T46" fmla="*/ 1907 w 2679"/>
                            <a:gd name="T47" fmla="*/ 925 h 1039"/>
                            <a:gd name="T48" fmla="*/ 1792 w 2679"/>
                            <a:gd name="T49" fmla="*/ 963 h 1039"/>
                            <a:gd name="T50" fmla="*/ 1668 w 2679"/>
                            <a:gd name="T51" fmla="*/ 1001 h 1039"/>
                            <a:gd name="T52" fmla="*/ 1544 w 2679"/>
                            <a:gd name="T53" fmla="*/ 1020 h 1039"/>
                            <a:gd name="T54" fmla="*/ 1421 w 2679"/>
                            <a:gd name="T55" fmla="*/ 1039 h 1039"/>
                            <a:gd name="T56" fmla="*/ 1335 w 2679"/>
                            <a:gd name="T57" fmla="*/ 1039 h 1039"/>
                            <a:gd name="T58" fmla="*/ 1344 w 2679"/>
                            <a:gd name="T59" fmla="*/ 1039 h 1039"/>
                            <a:gd name="T60" fmla="*/ 1258 w 2679"/>
                            <a:gd name="T61" fmla="*/ 1039 h 1039"/>
                            <a:gd name="T62" fmla="*/ 1135 w 2679"/>
                            <a:gd name="T63" fmla="*/ 1020 h 1039"/>
                            <a:gd name="T64" fmla="*/ 1011 w 2679"/>
                            <a:gd name="T65" fmla="*/ 1001 h 1039"/>
                            <a:gd name="T66" fmla="*/ 887 w 2679"/>
                            <a:gd name="T67" fmla="*/ 963 h 1039"/>
                            <a:gd name="T68" fmla="*/ 772 w 2679"/>
                            <a:gd name="T69" fmla="*/ 925 h 1039"/>
                            <a:gd name="T70" fmla="*/ 658 w 2679"/>
                            <a:gd name="T71" fmla="*/ 868 h 1039"/>
                            <a:gd name="T72" fmla="*/ 544 w 2679"/>
                            <a:gd name="T73" fmla="*/ 801 h 1039"/>
                            <a:gd name="T74" fmla="*/ 439 w 2679"/>
                            <a:gd name="T75" fmla="*/ 734 h 1039"/>
                            <a:gd name="T76" fmla="*/ 344 w 2679"/>
                            <a:gd name="T77" fmla="*/ 648 h 1039"/>
                            <a:gd name="T78" fmla="*/ 248 w 2679"/>
                            <a:gd name="T79" fmla="*/ 563 h 1039"/>
                            <a:gd name="T80" fmla="*/ 162 w 2679"/>
                            <a:gd name="T81" fmla="*/ 467 h 1039"/>
                            <a:gd name="T82" fmla="*/ 86 w 2679"/>
                            <a:gd name="T83" fmla="*/ 363 h 1039"/>
                            <a:gd name="T84" fmla="*/ 58 w 2679"/>
                            <a:gd name="T85" fmla="*/ 305 h 1039"/>
                            <a:gd name="T86" fmla="*/ 0 w 2679"/>
                            <a:gd name="T87" fmla="*/ 0 h 1039"/>
                            <a:gd name="T88" fmla="*/ 29 w 2679"/>
                            <a:gd name="T89" fmla="*/ 77 h 1039"/>
                            <a:gd name="T90" fmla="*/ 105 w 2679"/>
                            <a:gd name="T91" fmla="*/ 181 h 1039"/>
                            <a:gd name="T92" fmla="*/ 182 w 2679"/>
                            <a:gd name="T93" fmla="*/ 286 h 1039"/>
                            <a:gd name="T94" fmla="*/ 267 w 2679"/>
                            <a:gd name="T95" fmla="*/ 382 h 1039"/>
                            <a:gd name="T96" fmla="*/ 353 w 2679"/>
                            <a:gd name="T97" fmla="*/ 467 h 1039"/>
                            <a:gd name="T98" fmla="*/ 458 w 2679"/>
                            <a:gd name="T99" fmla="*/ 553 h 1039"/>
                            <a:gd name="T100" fmla="*/ 563 w 2679"/>
                            <a:gd name="T101" fmla="*/ 629 h 1039"/>
                            <a:gd name="T102" fmla="*/ 668 w 2679"/>
                            <a:gd name="T103" fmla="*/ 687 h 1039"/>
                            <a:gd name="T104" fmla="*/ 782 w 2679"/>
                            <a:gd name="T105" fmla="*/ 744 h 1039"/>
                            <a:gd name="T106" fmla="*/ 906 w 2679"/>
                            <a:gd name="T107" fmla="*/ 791 h 1039"/>
                            <a:gd name="T108" fmla="*/ 1020 w 2679"/>
                            <a:gd name="T109" fmla="*/ 820 h 1039"/>
                            <a:gd name="T110" fmla="*/ 1154 w 2679"/>
                            <a:gd name="T111" fmla="*/ 849 h 1039"/>
                            <a:gd name="T112" fmla="*/ 1278 w 2679"/>
                            <a:gd name="T113" fmla="*/ 858 h 1039"/>
                            <a:gd name="T114" fmla="*/ 1335 w 2679"/>
                            <a:gd name="T115" fmla="*/ 858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79" h="1039">
                              <a:moveTo>
                                <a:pt x="1335" y="858"/>
                              </a:moveTo>
                              <a:lnTo>
                                <a:pt x="1401" y="858"/>
                              </a:lnTo>
                              <a:lnTo>
                                <a:pt x="1525" y="849"/>
                              </a:lnTo>
                              <a:lnTo>
                                <a:pt x="1649" y="820"/>
                              </a:lnTo>
                              <a:lnTo>
                                <a:pt x="1773" y="791"/>
                              </a:lnTo>
                              <a:lnTo>
                                <a:pt x="1897" y="744"/>
                              </a:lnTo>
                              <a:lnTo>
                                <a:pt x="2011" y="687"/>
                              </a:lnTo>
                              <a:lnTo>
                                <a:pt x="2116" y="629"/>
                              </a:lnTo>
                              <a:lnTo>
                                <a:pt x="2221" y="553"/>
                              </a:lnTo>
                              <a:lnTo>
                                <a:pt x="2326" y="467"/>
                              </a:lnTo>
                              <a:lnTo>
                                <a:pt x="2412" y="382"/>
                              </a:lnTo>
                              <a:lnTo>
                                <a:pt x="2497" y="286"/>
                              </a:lnTo>
                              <a:lnTo>
                                <a:pt x="2574" y="181"/>
                              </a:lnTo>
                              <a:lnTo>
                                <a:pt x="2640" y="77"/>
                              </a:lnTo>
                              <a:lnTo>
                                <a:pt x="2679" y="0"/>
                              </a:lnTo>
                              <a:lnTo>
                                <a:pt x="2621" y="305"/>
                              </a:lnTo>
                              <a:lnTo>
                                <a:pt x="2593" y="363"/>
                              </a:lnTo>
                              <a:lnTo>
                                <a:pt x="2517" y="467"/>
                              </a:lnTo>
                              <a:lnTo>
                                <a:pt x="2431" y="563"/>
                              </a:lnTo>
                              <a:lnTo>
                                <a:pt x="2335" y="648"/>
                              </a:lnTo>
                              <a:lnTo>
                                <a:pt x="2240" y="734"/>
                              </a:lnTo>
                              <a:lnTo>
                                <a:pt x="2135" y="801"/>
                              </a:lnTo>
                              <a:lnTo>
                                <a:pt x="2021" y="868"/>
                              </a:lnTo>
                              <a:lnTo>
                                <a:pt x="1907" y="925"/>
                              </a:lnTo>
                              <a:lnTo>
                                <a:pt x="1792" y="963"/>
                              </a:lnTo>
                              <a:lnTo>
                                <a:pt x="1668" y="1001"/>
                              </a:lnTo>
                              <a:lnTo>
                                <a:pt x="1544" y="1020"/>
                              </a:lnTo>
                              <a:lnTo>
                                <a:pt x="1421" y="1039"/>
                              </a:lnTo>
                              <a:lnTo>
                                <a:pt x="1335" y="1039"/>
                              </a:lnTo>
                              <a:lnTo>
                                <a:pt x="1344" y="1039"/>
                              </a:lnTo>
                              <a:lnTo>
                                <a:pt x="1258" y="1039"/>
                              </a:lnTo>
                              <a:lnTo>
                                <a:pt x="1135" y="1020"/>
                              </a:lnTo>
                              <a:lnTo>
                                <a:pt x="1011" y="1001"/>
                              </a:lnTo>
                              <a:lnTo>
                                <a:pt x="887" y="963"/>
                              </a:lnTo>
                              <a:lnTo>
                                <a:pt x="772" y="925"/>
                              </a:lnTo>
                              <a:lnTo>
                                <a:pt x="658" y="868"/>
                              </a:lnTo>
                              <a:lnTo>
                                <a:pt x="544" y="801"/>
                              </a:lnTo>
                              <a:lnTo>
                                <a:pt x="439" y="734"/>
                              </a:lnTo>
                              <a:lnTo>
                                <a:pt x="344" y="648"/>
                              </a:lnTo>
                              <a:lnTo>
                                <a:pt x="248" y="563"/>
                              </a:lnTo>
                              <a:lnTo>
                                <a:pt x="162" y="467"/>
                              </a:lnTo>
                              <a:lnTo>
                                <a:pt x="86" y="363"/>
                              </a:lnTo>
                              <a:lnTo>
                                <a:pt x="58" y="305"/>
                              </a:lnTo>
                              <a:lnTo>
                                <a:pt x="0" y="0"/>
                              </a:lnTo>
                              <a:lnTo>
                                <a:pt x="29" y="77"/>
                              </a:lnTo>
                              <a:lnTo>
                                <a:pt x="105" y="181"/>
                              </a:lnTo>
                              <a:lnTo>
                                <a:pt x="182" y="286"/>
                              </a:lnTo>
                              <a:lnTo>
                                <a:pt x="267" y="382"/>
                              </a:lnTo>
                              <a:lnTo>
                                <a:pt x="353" y="467"/>
                              </a:lnTo>
                              <a:lnTo>
                                <a:pt x="458" y="553"/>
                              </a:lnTo>
                              <a:lnTo>
                                <a:pt x="563" y="629"/>
                              </a:lnTo>
                              <a:lnTo>
                                <a:pt x="668" y="687"/>
                              </a:lnTo>
                              <a:lnTo>
                                <a:pt x="782" y="744"/>
                              </a:lnTo>
                              <a:lnTo>
                                <a:pt x="906" y="791"/>
                              </a:lnTo>
                              <a:lnTo>
                                <a:pt x="1020" y="820"/>
                              </a:lnTo>
                              <a:lnTo>
                                <a:pt x="1154" y="849"/>
                              </a:lnTo>
                              <a:lnTo>
                                <a:pt x="1278" y="858"/>
                              </a:lnTo>
                              <a:lnTo>
                                <a:pt x="1335" y="858"/>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477" name="Freeform 135"/>
                      <wps:cNvSpPr>
                        <a:spLocks/>
                      </wps:cNvSpPr>
                      <wps:spPr bwMode="auto">
                        <a:xfrm>
                          <a:off x="1084" y="4057"/>
                          <a:ext cx="2245" cy="7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008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8" name="Freeform 136"/>
                      <wps:cNvSpPr>
                        <a:spLocks/>
                      </wps:cNvSpPr>
                      <wps:spPr bwMode="auto">
                        <a:xfrm>
                          <a:off x="1018" y="3851"/>
                          <a:ext cx="2363" cy="8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FFFF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79" name="Freeform 137"/>
                      <wps:cNvSpPr>
                        <a:spLocks/>
                      </wps:cNvSpPr>
                      <wps:spPr bwMode="auto">
                        <a:xfrm>
                          <a:off x="800" y="3499"/>
                          <a:ext cx="480"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80" name="Freeform 138"/>
                      <wps:cNvSpPr>
                        <a:spLocks/>
                      </wps:cNvSpPr>
                      <wps:spPr bwMode="auto">
                        <a:xfrm>
                          <a:off x="3133" y="3499"/>
                          <a:ext cx="481"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81" name="Freeform 139"/>
                      <wps:cNvSpPr>
                        <a:spLocks/>
                      </wps:cNvSpPr>
                      <wps:spPr bwMode="auto">
                        <a:xfrm>
                          <a:off x="1996" y="3921"/>
                          <a:ext cx="480" cy="446"/>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82" name="WordArt 140"/>
                      <wps:cNvSpPr txBox="1">
                        <a:spLocks noChangeArrowheads="1" noChangeShapeType="1" noTextEdit="1"/>
                      </wps:cNvSpPr>
                      <wps:spPr bwMode="auto">
                        <a:xfrm>
                          <a:off x="1151" y="3264"/>
                          <a:ext cx="2111" cy="563"/>
                        </a:xfrm>
                        <a:prstGeom prst="rect">
                          <a:avLst/>
                        </a:prstGeom>
                        <a:extLst>
                          <a:ext uri="{AF507438-7753-43E0-B8FC-AC1667EBCBE1}">
                            <a14:hiddenEffects xmlns:a14="http://schemas.microsoft.com/office/drawing/2010/main">
                              <a:effectLst/>
                            </a14:hiddenEffects>
                          </a:ext>
                        </a:extLst>
                      </wps:spPr>
                      <wps:txbx>
                        <w:txbxContent>
                          <w:p w:rsidR="00DA47C3" w:rsidRDefault="00DA47C3" w:rsidP="001C37FD">
                            <w:pPr>
                              <w:pStyle w:val="NormalWeb"/>
                              <w:spacing w:before="0" w:beforeAutospacing="0" w:after="0" w:afterAutospacing="0"/>
                              <w:jc w:val="center"/>
                            </w:pPr>
                            <w:r>
                              <w:rPr>
                                <w:rFonts w:ascii="Arial" w:hAnsi="Arial" w:cs="Arial"/>
                                <w:color w:val="000000"/>
                              </w:rPr>
                              <w:t>FORMACIÓN INTEGRAL PARA EL MUNDO</w:t>
                            </w:r>
                          </w:p>
                        </w:txbxContent>
                      </wps:txbx>
                      <wps:bodyPr spcFirstLastPara="1" wrap="square" numCol="1" fromWordArt="1">
                        <a:prstTxWarp prst="textArchDown">
                          <a:avLst>
                            <a:gd name="adj" fmla="val 1028346"/>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7AB5B8" id="_x0000_s1305" style="position:absolute;left:0;text-align:left;margin-left:-11.2pt;margin-top:-10.75pt;width:49.55pt;height:51.1pt;z-index:251665408" coordorigin="448,515" coordsize="3488,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">
              <v:shape id="Freeform 3" o:spid="_x0000_s1306" style="position:absolute;left:448;top:515;width:3488;height:4110;visibility:visible;mso-wrap-style:square;v-text-anchor:top" coordsize="2380,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b6cQA&#10;AADcAAAADwAAAGRycy9kb3ducmV2LnhtbESPzWrDMBCE74W8g9hAbrWUJg3BsWzSQEMP7SE/D7BY&#10;W9vUWhlJjZ23rwqFHoeZ+YYpqsn24kY+dI41LDMFgrh2puNGw/Xy+rgFESKywd4xabhTgKqcPRSY&#10;GzfyiW7n2IgE4ZCjhjbGIZcy1C1ZDJkbiJP36bzFmKRvpPE4Jrjt5ZNSG2mx47TQ4kCHluqv87fV&#10;4C/dWm7Hd+XuR3yxqw91mDZK68V82u9ARJrif/iv/WY0rNbP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2+nEAAAA3AAAAA8AAAAAAAAAAAAAAAAAmAIAAGRycy9k&#10;b3ducmV2LnhtbFBLBQYAAAAABAAEAPUAAACJAwAAAAA=&#10;" path="m1188,203r-79,-4l1025,187,938,167,842,143,667,75,505,,59,445r68,167l171,764r16,71l195,903r7,123l195,1137r-16,104l155,1336r-28,84l59,1579r-27,76l24,1686,8,1730,,1814r,79l16,1985r12,44l48,2076r43,60l143,2188r59,43l266,2267r147,68l572,2390r80,36l739,2462r79,36l902,2542r79,51l1057,2653r67,72l1192,2804r32,-44l1256,2725r75,-72l1407,2593r79,-51l1566,2498r83,-36l1812,2390r155,-55l2042,2303r72,-36l2178,2231r59,-43l2289,2136r43,-60l2364,1993r16,-84l2380,1814r-12,-84l2348,1655r-27,-76l2257,1420r-32,-84l2201,1241r-20,-104l2178,1026r7,-123l2193,835r16,-71l2257,612r64,-167l1872,,1713,75r-179,68l1442,167r-91,20l1267,199r-79,4xe" strokeweight="2.25pt">
                <v:path arrowok="t" o:connecttype="custom" o:connectlocs="1625,292;1375,245;978,110;86,652;251,1120;286,1324;286,1667;227,1958;86,2314;35,2471;0,2659;23,2910;70,3043;210,3207;390,3323;838,3503;1083,3609;1322,3726;1549,3889;1747,4110;1841,3994;2062,3801;2295,3661;2656,3503;2993,3376;3192,3270;3355,3131;3465,2921;3488,2659;3441,2426;3308,2081;3226,1819;3192,1504;3214,1224;3308,897;2744,0;2248,210;1980,274;1741,298" o:connectangles="0,0,0,0,0,0,0,0,0,0,0,0,0,0,0,0,0,0,0,0,0,0,0,0,0,0,0,0,0,0,0,0,0,0,0,0,0,0,0"/>
              </v:shape>
              <v:shape id="Freeform 4" o:spid="_x0000_s1307" style="position:absolute;left:628;top:742;width:3122;height:3626;visibility:visible;mso-wrap-style:square;v-text-anchor:top" coordsize="213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bfMUA&#10;AADcAAAADwAAAGRycy9kb3ducmV2LnhtbESPQWvCQBSE74X+h+UVvJlNow01uooUBS9Wq168PbKv&#10;SWj2bciuMf57VxB6HGbmG2a26E0tOmpdZVnBexSDIM6trrhQcDquh58gnEfWWFsmBTdysJi/vsww&#10;0/bKP9QdfCEChF2GCkrvm0xKl5dk0EW2IQ7er20N+iDbQuoWrwFuapnEcSoNVhwWSmzoq6T873Ax&#10;Cs7r4+RbLpP9KVl9FHS23TbFnVKDt345BeGp9//hZ3ujFYzGK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dt8xQAAANwAAAAPAAAAAAAAAAAAAAAAAJgCAABkcnMv&#10;ZG93bnJldi54bWxQSwUGAAAAAAQABAD1AAAAigMAAAAA&#10;" path="m1069,2474r60,-67l1196,2343r72,-48l1339,2251r76,-39l1494,2176r155,-56l1792,2064r131,-51l1983,1977r48,-36l2070,1901r32,-51l2126,1770r4,-75l2126,1619r-16,-76l2058,1396r-59,-155l1971,1157r-24,-95l1931,967r-4,-108l1931,803r,-59l1955,617r16,-68l1991,477r28,-75l2051,322,1725,r-76,40l1570,72r-175,51l1228,159r-84,12l1065,171r-79,l902,159,731,123,560,72,481,40,401,,76,322r59,155l155,549r20,68l195,744r8,59l203,859r-8,108l179,1062r-20,95l131,1241,68,1396,20,1543,4,1619,,1695r4,75l16,1810r8,40l60,1901r43,40l151,1977r56,36l266,2041r72,23l485,2120r155,56l719,2212r80,39l870,2295r72,48l1009,2407r60,67xe" fillcolor="yellow" strokeweight="2.25pt">
                <v:path arrowok="t" o:connecttype="custom" o:connectlocs="1655,3528;1859,3364;2074,3242;2417,3107;2819,2950;2977,2845;3081,2711;3122,2484;3093,2261;2930,1819;2854,1557;2824,1259;2830,1090;2889,805;2959,589;2528,0;2301,106;1800,233;1561,251;1322,233;821,106;588,0;198,699;257,904;298,1177;286,1417;233,1696;100,2046;6,2373;6,2594;35,2711;151,2845;303,2950;495,3025;938,3189;1171,3299;1381,3434;1567,3626" o:connectangles="0,0,0,0,0,0,0,0,0,0,0,0,0,0,0,0,0,0,0,0,0,0,0,0,0,0,0,0,0,0,0,0,0,0,0,0,0,0"/>
              </v:shape>
              <v:group id="Group 5" o:spid="_x0000_s1308" style="position:absolute;left:1320;top:1614;width:1715;height:2026" coordorigin="1947,1059" coordsize="1862,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6" o:spid="_x0000_s1309" style="position:absolute;left:1947;top:1059;width:1862;height:2198;visibility:visible;mso-wrap-style:square;v-text-anchor:top" coordsize="186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Jm8MA&#10;AADcAAAADwAAAGRycy9kb3ducmV2LnhtbERPy2rCQBTdC/2H4Rbc6aRWJURHKYJFii60L5c3mdsk&#10;NXMnZkYT/76zELo8nPd82ZlKXKlxpWUFT8MIBHFmdcm5go/39SAG4TyyxsoyKbiRg+XioTfHRNuW&#10;93Q9+FyEEHYJKii8rxMpXVaQQTe0NXHgfmxj0AfY5FI32IZwU8lRFE2lwZJDQ4E1rQrKToeLUXDm&#10;dBL/Vt9v8efXxae77dG0r1ap/mP3MgPhqfP/4rt7oxU8j8PacC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Jm8MAAADcAAAADwAAAAAAAAAAAAAAAACYAgAAZHJzL2Rv&#10;d25yZXYueG1sUEsFBgAAAAAEAAQA9QAAAIgDAAAAAA==&#10;" path="m821,386r-23,l775,392r-10,6l756,407r-12,8l731,421r-20,4l692,425r-42,-2l604,419r-25,-2l552,411,493,396,362,352,305,327,282,313,261,302,244,290r-12,-8l222,277r-1,-2l209,294r-2,-2l203,290,192,277,175,259,161,238,146,213,128,184r-7,-11l113,167r-6,-2l105,171r,13l107,200r6,31l113,252r-4,2l102,248,75,225,44,204,29,194,15,188,6,186r-4,l,192r,21l2,229r8,34l27,300r11,15l48,327r19,17l86,350r19,2l152,354r17,1l176,355r-11,35l167,390r4,4l186,402r23,11l238,430r63,35l334,482r28,16l391,513r31,15l489,557r33,16l550,584r27,12l600,605r39,19l671,648r12,11l692,673r4,13l696,701r-4,20l685,746r-12,32l664,813r-25,73l627,920r-9,31l600,1007r-13,52l583,1080r-4,19l579,1113r2,11l587,1132r9,7l625,1153r31,11l671,1168r12,4l687,1176r3,10l690,1214r-5,41l677,1303r-21,100l646,1445r-4,17l641,1478r-12,53l616,1591r-16,56l595,1674r-6,23l583,1720r-10,27l564,1775r-12,29l529,1868r-19,61l495,1983r-8,23l479,2025r-5,18l470,2054r-2,8l466,2064r-8,34l456,2098r-5,2l430,2106r-54,17l328,2148r-17,14l305,2165r-2,2l303,2187r19,l336,2185r32,l407,2183r78,-2l518,2183r19,l598,2185r27,-4l635,2181r6,-2l646,2173r-2,-11l641,2152r-4,-8l637,2139r5,-6l648,2129r4,-2l652,2125r4,-6l658,2110r6,-12l675,2067r15,-40l756,1841r21,-89l794,1664r15,-83l819,1543r11,-33l846,1474r15,-43l894,1343r13,-40l919,1270r3,-13l926,1247r2,-6l928,1239r6,10l934,1251r2,6l940,1266r4,14l955,1312r15,41l1001,1441r17,42l1032,1520r11,34l1055,1591r15,83l1085,1762r22,88l1172,2039r15,38l1199,2110r5,11l1206,2131r4,6l1210,2139r4,2l1225,2148r2,6l1220,2173r-2,10l1224,2190r5,2l1239,2192r25,4l1325,2194r19,l1377,2192r79,2l1494,2196r33,l1540,2198r19,l1559,2177r-2,-2l1551,2171r-17,-13l1486,2133r-52,-16l1411,2112r-5,-2l1404,2110r-8,-37l1394,2071r-2,-7l1388,2052r-5,-17l1375,2016r-6,-23l1354,1939r-19,-62l1310,1816r-21,-58l1279,1731r-6,-23l1262,1658r-14,-57l1233,1543r-9,-56l1220,1474r-4,-18l1206,1412r-21,-100l1178,1264r-6,-40l1172,1195r4,-9l1179,1182r12,-4l1206,1174r31,-10l1266,1151r9,-8l1281,1134r2,-12l1283,1109r-4,-20l1275,1068r-13,-50l1247,963r-10,-31l1225,897r-24,-73l1189,788r-10,-31l1172,730r-6,-19l1166,697r4,-13l1179,671r12,-14l1224,634r38,-19l1285,605r27,-11l1341,582r32,-15l1440,538r31,-15l1500,507r28,-15l1561,475r63,-35l1653,423r23,-12l1691,404r4,-4l1697,400r-11,-35l1693,365r18,-2l1757,361r19,-2l1795,354r19,-16l1824,325r11,-16l1847,290r6,-17l1862,238r,-34l1860,198r-4,l1847,200r-14,6l1820,213r-33,21l1761,257r-8,6l1749,261r,-9l1751,240r4,-31l1757,194r,-13l1755,175r-6,2l1741,183r-7,11l1716,223r-15,27l1672,288r-11,12l1657,304r-2,2l1642,284r-2,2l1630,292r-11,8l1601,311r-21,12l1557,336r-57,25l1369,405r-59,16l1283,427r-25,1l1212,432r-42,2l1151,434r-20,-4l1118,425r-11,-8l1097,407r-12,-5l1064,394r-17,-2l1039,392r2,2l1039,388r-5,-11l1028,363r-2,-11l1030,334r6,-9l1043,315r8,-13l1061,279r7,-35l1070,221r4,-25l1074,173r-2,-27l1068,117r-7,-31l1049,58,1032,33,1013,13,990,4,976,2,953,,894,,867,2,848,8,828,23r-9,10l807,48,796,63r-8,18l781,115r,83l782,221r4,21l798,281r13,28l819,319r4,8l828,340r4,15l832,371r-11,15xe" strokeweight="0">
                  <v:path arrowok="t" o:connecttype="custom" o:connectlocs="731,421;493,396;222,277;161,238;105,184;44,204;2,229;105,352;186,402;422,528;671,648;673,778;583,1080;656,1164;677,1303;600,1647;529,1868;468,2062;328,2148;368,2185;635,2181;642,2133;675,2067;830,1510;926,1247;944,1280;1055,1591;1204,2121;1220,2173;1344,2194;1559,2177;1406,2110;1375,2016;1273,1708;1206,1412;1191,1178;1283,1109;1201,824;1179,671;1373,567;1653,423;1711,363;1847,290;1833,206;1751,240;1734,194;1642,284;1500,361;1151,434;1047,392;1030,334;1074,196;1013,13;828,23;782,221;832,355" o:connectangles="0,0,0,0,0,0,0,0,0,0,0,0,0,0,0,0,0,0,0,0,0,0,0,0,0,0,0,0,0,0,0,0,0,0,0,0,0,0,0,0,0,0,0,0,0,0,0,0,0,0,0,0,0,0,0,0"/>
                </v:shape>
                <v:shape id="Freeform 7" o:spid="_x0000_s1310" style="position:absolute;left:2074;top:1343;width:1622;height:1914;visibility:visible;mso-wrap-style:square;v-text-anchor:top" coordsize="162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PB8UA&#10;AADcAAAADwAAAGRycy9kb3ducmV2LnhtbESP3WrCQBSE7wu+w3IE7+rGKhKjq0i1YCni7wMcs8ck&#10;mD0bstuYvr0rFLwcZuYbZrZoTSkaql1hWcGgH4EgTq0uOFNwPn29xyCcR9ZYWiYFf+RgMe+8zTDR&#10;9s4Hao4+EwHCLkEFufdVIqVLczLo+rYiDt7V1gZ9kHUmdY33ADel/IiisTRYcFjIsaLPnNLb8dco&#10;kJdbGY2/f3arTbpfb+OTbc7xSKlet11OQXhq/Sv8395oBcPRB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g8HxQAAANwAAAAPAAAAAAAAAAAAAAAAAJgCAABkcnMv&#10;ZG93bnJldi54bWxQSwUGAAAAAAQABAD1AAAAigMAAAAA&#10;" path="m715,337r-21,l675,340r-10,6l658,354r-10,8l635,365r-31,4l566,367r-39,-3l506,362r-23,-6l430,342,316,304,267,283,245,271r-19,-9l213,252r-12,-8l194,241r-2,-2l182,256r-4,-4l167,241,140,206,113,160r-8,-10l100,144r-6,-1l92,148r,10l94,171r4,27l100,210r,8l96,219r-8,-5l65,194,38,175,25,168,13,164,6,160r-4,2l2,166,,175r2,23l8,227r15,33l33,273r9,12l59,298r16,6l92,304r40,2l150,308r5,l144,339r2,l150,340r11,8l182,360r25,13l263,404r29,15l316,433r52,27l426,485r55,23l504,517r10,6l524,527r32,15l583,563r12,10l602,585r4,11l606,609r-4,18l596,650r-9,27l577,707r-11,33l547,802r-10,27l522,877r-12,44l506,938r-2,17l504,969r2,9l512,986r8,8l545,1005r26,8l595,1019r3,4l600,1030r2,12l600,1055r-4,37l589,1134r-8,44l571,1222r-3,20l564,1259r-4,15l558,1288r-10,46l537,1386r-13,48l514,1478r-6,21l501,1522r-10,23l481,1572r-19,54l445,1680r-13,48l426,1747r-6,17l414,1778r-4,11l407,1795r,2l399,1828r-2,l391,1830r-17,5l326,1849r-40,23l270,1881r-3,4l265,1887r,18l272,1905r20,-2l320,1903r35,-2l424,1899r27,2l468,1901r54,2l545,1899r7,l558,1897r4,-4l562,1883r-8,-17l554,1862r6,-5l566,1855r2,-2l568,1851r2,-4l577,1828r12,-27l602,1766r56,-163l677,1526r8,-38l690,1449r14,-73l713,1343r10,-28l736,1284r14,-37l779,1169r11,-35l800,1105r4,-11l807,1086r2,-6l809,1078r4,10l813,1090r2,6l819,1103r4,12l832,1144r14,34l873,1257r13,37l899,1324r10,29l919,1386r13,71l938,1495r7,39l965,1611r26,82l1022,1774r12,34l1045,1835r4,12l1053,1855r2,3l1055,1860r2,2l1068,1870r,6l1061,1891r,10l1064,1906r16,2l1103,1912r52,-2l1172,1910r29,-2l1268,1910r34,2l1331,1912r19,2l1358,1914r,-17l1356,1895r-4,-4l1337,1880r-41,-22l1248,1843r-17,-4l1225,1837r-1,l1216,1807r,-2l1212,1797r-4,-10l1204,1774r-11,-39l1179,1687r-17,-53l1143,1582r-12,-27l1122,1530r-6,-23l1110,1486r-9,-43l1074,1343r-10,-48l1062,1282r-3,-15l1055,1249r-4,-19l1041,1186r-7,-44l1026,1101r-4,-36l1020,1051r2,-11l1024,1032r4,-4l1051,1021r29,-8l1105,1001r7,-7l1118,986r2,-10l1118,963r-2,-15l1112,928r-11,-42l1085,838r-7,-27l1068,780r-21,-63l1038,686r-10,-28l1020,636r-4,-17l1016,606r4,-12l1028,583r11,-10l1066,552r33,-16l1118,527r25,-10l1197,494r57,-27l1281,456r25,-14l1331,429r29,-16l1415,383r25,-14l1461,358r12,-8l1477,348r2,l1469,317r6,l1490,315r40,-1l1548,312r17,-6l1580,292r10,-11l1599,267r16,-30l1622,206r,-31l1621,171r-4,-2l1609,173r-11,4l1584,185r-27,19l1534,223r-6,6l1525,227r,-19l1528,181r2,-13l1530,158r-2,-6l1525,154r-8,6l1511,169r-15,24l1482,216r-11,19l1456,250r-12,12l1440,266r-9,-18l1429,250r-8,4l1410,262r-14,7l1377,281r-21,10l1306,314r-113,38l1139,365r-23,4l1095,373r-77,4l988,375r-14,-6l965,362,947,348r-21,-6l911,340r-6,l907,342r-2,-3l901,329r-5,-12l894,306r4,-15l909,273r8,-11l924,241r6,-29l932,193r4,-24l936,127r-6,-27l924,75,913,50,899,27,882,12,861,2,850,,779,,756,,738,6,721,18r-8,9l702,41,692,54r-5,16l679,100r,71l683,210r11,32l708,267r5,10l717,285r6,11l725,308r,13l715,337xe" fillcolor="#ddd" strokeweight="0">
                  <v:path arrowok="t" o:connecttype="custom" o:connectlocs="648,362;483,356;213,252;167,241;92,148;96,219;6,160;23,260;132,306;161,348;368,460;556,542;602,627;537,829;506,978;598,1023;581,1178;548,1334;491,1545;420,1764;397,1828;267,1885;355,1901;552,1899;560,1857;589,1801;704,1376;790,1134;813,1088;846,1178;932,1457;1034,1808;1057,1862;1080,1908;1302,1912;1352,1891;1224,1837;1193,1735;1116,1507;1059,1267;1022,1065;1080,1013;1116,948;1047,717;1020,594;1143,517;1360,413;1479,348;1565,306;1622,175;1557,204;1530,168;1496,193;1431,248;1356,291;1018,377;911,340;894,306;932,193;899,27;738,6;679,100;717,285" o:connectangles="0,0,0,0,0,0,0,0,0,0,0,0,0,0,0,0,0,0,0,0,0,0,0,0,0,0,0,0,0,0,0,0,0,0,0,0,0,0,0,0,0,0,0,0,0,0,0,0,0,0,0,0,0,0,0,0,0,0,0,0,0,0,0"/>
                </v:shape>
                <v:shape id="Freeform 8" o:spid="_x0000_s1311" style="position:absolute;left:2300;top:1895;width:1156;height:1362;visibility:visible;mso-wrap-style:square;v-text-anchor:top" coordsize="1156,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TkcQA&#10;AADcAAAADwAAAGRycy9kb3ducmV2LnhtbERPTU/CQBC9m/AfNkPiTbYgohQWYiQaTUyIlQPHoTu0&#10;Dd3ZTXeF6q93DiYeX973ct27Vp2pi41nA+NRBoq49LbhysDu8/nmAVRMyBZbz2TgmyKsV4OrJebW&#10;X/iDzkWqlIRwzNFAnVLItY5lTQ7jyAdi4Y6+c5gEdpW2HV4k3LV6kmUz7bBhaagx0FNN5an4clJy&#10;qN724X1OerMNm3H2M71/KabGXA/7xwWoRH36F/+5X62B2zuZL2fk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7k5HEAAAA3AAAAA8AAAAAAAAAAAAAAAAAmAIAAGRycy9k&#10;b3ducmV2LnhtbFBLBQYAAAAABAAEAPUAAACJAwAAAAA=&#10;" path="m510,238r-15,l481,242r-13,10l453,261r-23,2l376,257r-33,-4l307,244,226,217,190,200,163,184r-11,-5l144,173r-4,-2l138,169r-10,13l125,179r-8,-8l100,148,81,113,71,102r-4,l65,106r2,17l71,142r,12l69,155r-6,-3l46,138,27,125,10,115r-8,l,123r2,17l6,161r11,23l31,202r11,9l54,215r11,2l94,219r15,l104,240r3,2l117,248r13,7l148,265r78,42l263,326r40,18l341,361r18,8l372,375r23,11l416,401r12,16l432,424r,10l428,446r-4,15l410,503r-15,44l387,571r-5,19l372,624r-8,31l359,678r,10l361,695r3,6l370,705r17,8l407,720r17,4l426,726r2,6l428,751r-2,25l420,807r-13,61l401,895r-4,19l389,949r-7,37l372,1020r-8,31l357,1084r-14,34l328,1157r-12,38l307,1228r-10,27l292,1272r-2,4l290,1278r-6,23l278,1303r-13,3l232,1316r-29,15l192,1339r-4,4l188,1356r19,l228,1354r25,l301,1353r33,l370,1354r17,-1l397,1351r4,-4l399,1339r-4,-11l399,1322r6,-4l407,1314r5,-13l420,1281r8,-25l468,1141r13,-56l491,1030r11,-50l516,936r8,-23l533,888r21,-56l562,807r8,-21l573,772r2,-5l579,774r2,6l585,793r8,20l602,838r19,55l631,920r10,21l654,986r10,50l673,1091r14,56l727,1262r9,25l744,1306r4,14l750,1324r2,2l759,1329r2,4l756,1347r,6l759,1356r10,2l784,1360r39,-2l853,1358r50,2l926,1360r21,2l967,1362r,-13l963,1345r-12,-8l922,1322r-32,-10l876,1308r-5,-2l867,1285r,-2l865,1280r-4,-8l857,1262r-7,-27l840,1201r-27,-77l800,1089r-10,-32l782,1026r-7,-35l765,957r-6,-35l756,903r-8,-27l742,845r-7,-32l729,782r-2,-25l727,740r2,-6l731,732r17,-6l767,720r19,-9l792,707r4,-6l796,686r-4,-25l784,630,773,595r-6,-19l759,555,746,509,733,469r-6,-18l725,440r,-10l727,423r13,-16l759,392r23,-12l796,375r17,-8l851,350r43,-18l930,313r38,-19l1009,273r17,-10l1039,255r10,-5l1053,248r-8,-23l1061,225r28,-2l1101,221r13,-4l1126,207r13,-17l1151,167r4,-19l1156,130r-1,-9l1151,121r-6,2l1128,132r-20,14l1091,159r-6,4l1084,161r,-6l1085,148r,-10l1087,129r2,-18l1087,107r-2,l1080,113r-4,6l1064,138r-9,16l1038,177r-8,7l1026,188r-8,-11l1016,179r-3,1l1005,186r-12,6l967,207r-37,16l850,250r-39,9l781,265r-56,4l702,267r-8,-4l687,257r-12,-9l660,244r-12,-2l644,242r2,2l644,240r-2,-6l637,217r2,-6l639,205r7,-11l652,186r6,-15l662,150r3,-29l667,107,665,90,658,52,650,34,641,19,629,6,614,,554,,539,,525,4r-11,7l501,27,489,48r-6,21l483,123r4,27l495,171r9,19l510,202r6,17l516,228r-6,10xe" fillcolor="#b2b2b2" strokeweight="0">
                  <v:path arrowok="t" o:connecttype="custom" o:connectlocs="453,261;226,217;140,171;100,148;67,123;46,138;2,140;54,215;107,242;263,326;395,386;428,446;382,590;361,695;424,724;420,807;382,986;328,1157;290,1276;232,1316;207,1356;370,1354;395,1328;420,1281;502,980;562,807;581,780;631,920;687,1147;750,1324;756,1353;853,1358;967,1349;876,1308;861,1272;800,1089;759,922;729,782;748,726;796,686;759,555;725,430;796,375;968,294;1053,248;1114,217;1156,130;1108,146;1085,148;1085,107;1038,177;1013,180;850,250;694,263;644,242;639,211;662,150;650,34;539,0;483,69;510,202" o:connectangles="0,0,0,0,0,0,0,0,0,0,0,0,0,0,0,0,0,0,0,0,0,0,0,0,0,0,0,0,0,0,0,0,0,0,0,0,0,0,0,0,0,0,0,0,0,0,0,0,0,0,0,0,0,0,0,0,0,0,0,0,0"/>
                </v:shape>
                <v:shape id="Freeform 9" o:spid="_x0000_s1312" style="position:absolute;left:2448;top:2191;width:905;height:1066;visibility:visible;mso-wrap-style:square;v-text-anchor:top" coordsize="90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kMsQA&#10;AADcAAAADwAAAGRycy9kb3ducmV2LnhtbESP0WoCMRRE34X+Q7gF3zSropStUUpFURBpbT/gurnd&#10;rN3cLEnUtV/fCIKPw8ycYabz1tbiTD5UjhUM+hkI4sLpiksF31/L3guIEJE11o5JwZUCzGdPnSnm&#10;2l34k877WIoE4ZCjAhNjk0sZCkMWQ981xMn7cd5iTNKXUnu8JLit5TDLJtJixWnBYEPvhorf/ckq&#10;2H7wrrG7oz8c/sy2cNejXG0WSnWf27dXEJHa+Ajf22utYDQewO1MO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JDLEAAAA3AAAAA8AAAAAAAAAAAAAAAAAmAIAAGRycy9k&#10;b3ducmV2LnhtbFBLBQYAAAAABAAEAPUAAACJAwAAAAA=&#10;" path="m399,188r-12,l376,190r-10,6l355,203r-19,2l315,205r-22,-2l268,200r-28,-8l176,171,150,157,127,146,113,136r-4,-4l107,132r-5,10l100,140r-6,-6l79,115,71,102,67,96,63,88,56,80,54,79r-2,3l52,96r4,15l56,121r-2,l50,119,21,98,8,92,4,90r-2,l,98r2,11l6,127r7,17l25,159r8,8l42,171r10,l86,171r-5,19l82,192r8,4l102,201r13,8l176,242r29,15l238,271r30,13l292,294r19,9l326,315r10,11l338,340r-2,9l332,361r-10,33l309,430r-10,31l292,488r-6,25l282,532r,13l290,553r13,6l318,565r14,3l336,574r,14l332,607r-4,25l318,680r-3,21l311,716r-12,54l292,797r-6,25l278,847r-10,27l247,935r-7,27l234,984r-6,13l226,1001r-4,17l219,1020r-10,2l182,1030r-23,11l152,1047r-4,4l148,1060r15,l198,1058r63,l303,1058r8,-1l313,1053r,-4l309,1039r4,-6l316,1032r2,-4l322,1018r6,-15l336,984r30,-93l378,849r7,-42l393,766r10,-34l410,715r8,-20l433,651r6,-19l445,617r4,-12l451,601r4,8l458,620r6,16l470,655r15,44l493,720r8,18l512,772r8,41l522,834r5,21l537,897r31,90l575,1007r6,15l585,1032r2,3l591,1039r4,6l591,1055r,3l593,1062r7,2l642,1064r64,l740,1066r16,l756,1055r-4,-4l744,1047r-23,-14l696,1028r-11,-2l681,1024r-4,-17l675,1001r-6,-14l664,966r-8,-27l635,880,625,853r-7,-25l612,803r-6,-27l593,722r-4,-15l585,686,575,636r-4,-23l568,593r,-15l571,572r6,-2l585,568r15,-3l614,557r7,-8l621,536r-2,-19l612,494r-8,-27l595,436,583,399,571,367r-3,-12l566,346r2,-14l577,319r16,-12l612,298r11,-4l635,288r30,-13l698,261r29,-15l788,213r14,-8l813,200r8,-4l823,194r-6,-17l828,177r23,-2l861,175r10,-4l880,163r10,-13l899,132r4,-17l905,104r-2,-8l901,96r-3,2l884,104r-31,21l850,127r-2,l848,117r3,-15l851,88r,-4l848,84r-6,10l825,121r-14,19l804,146r-2,2l796,138r-2,l790,142r-13,10l754,163r-27,12l664,196r-29,7l610,207r-42,4l548,209r-11,-8l527,194r-11,-4l504,190r,2l502,190r-1,-6l499,171r2,-10l506,152r4,-6l514,134r4,-15l522,96r,-25l514,42,501,15,491,7,479,2,474,,433,,420,,410,4r-7,5l391,23r-9,15l378,55r,41l380,117r5,17l393,148r6,9l405,171r,7l399,188xe" fillcolor="gray" strokeweight="0">
                  <v:path arrowok="t" o:connecttype="custom" o:connectlocs="355,203;240,192;109,132;79,115;54,79;54,121;2,90;25,159;81,190;176,242;311,303;332,361;286,513;318,565;328,632;292,797;240,962;219,1020;148,1051;303,1058;313,1033;336,984;403,732;445,617;464,636;512,772;568,987;591,1039;600,1064;756,1055;685,1026;664,966;612,803;575,636;577,570;621,536;583,399;577,319;665,275;813,200;851,175;899,132;898,98;848,117;842,94;796,138;727,175;548,209;504,192;506,152;522,71;474,0;391,23;385,134;399,188" o:connectangles="0,0,0,0,0,0,0,0,0,0,0,0,0,0,0,0,0,0,0,0,0,0,0,0,0,0,0,0,0,0,0,0,0,0,0,0,0,0,0,0,0,0,0,0,0,0,0,0,0,0,0,0,0,0,0"/>
                </v:shape>
                <v:shape id="Freeform 10" o:spid="_x0000_s1313" style="position:absolute;left:2592;top:2473;width:664;height:784;visibility:visible;mso-wrap-style:square;v-text-anchor:top" coordsize="66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ouMMA&#10;AADcAAAADwAAAGRycy9kb3ducmV2LnhtbESPQYvCMBSE78L+h/AWvMiaqnRXukZZBEFvWtf7s3m2&#10;pc1LaWKt/94IgsdhZr5hFqve1KKj1pWWFUzGEQjizOqScwX/x83XHITzyBpry6TgTg5Wy4/BAhNt&#10;b3ygLvW5CBB2CSoovG8SKV1WkEE3tg1x8C62NeiDbHOpW7wFuKnlNIq+pcGSw0KBDa0Lyqr0ahSc&#10;fuJ5dx5Vpyan3b6vJmUc1alSw8/+7xeEp96/w6/2ViuYxV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0ouMMAAADcAAAADwAAAAAAAAAAAAAAAACYAgAAZHJzL2Rv&#10;d25yZXYueG1sUEsFBgAAAAAEAAQA9QAAAIgDAAAAAA==&#10;" path="m292,139r-8,l268,144r-9,6l247,152r-32,-4l198,146r-23,-6l128,125r-19,-8l92,108,82,100,79,98r-4,8l73,104r-4,-4l58,87,46,66,40,60r-2,l38,62r2,21l40,91r-2,l36,89,15,73,6,69,2,67,,71,,83,4,94r6,14l17,117r8,6l38,125r16,2l63,127r-4,13l61,142r6,2l84,154r44,23l175,200r23,8l215,215r25,16l245,240r2,10l245,258r-1,9l236,290r-10,27l219,340r-10,37l207,392r,10l213,408r9,3l234,415r10,4l245,423r,10l244,448r-2,17l234,500r-4,15l228,527r-7,40l215,588r-4,17l205,623r-7,21l182,688r-6,19l171,723r-4,9l165,736r-2,12l159,750r-6,1l132,757r-15,8l109,771r-2,2l107,780r12,l144,778r48,l222,778r6,-2l230,771r-4,-6l232,759r2,-2l236,750r4,-12l245,723r23,-66l284,594r6,-31l297,538r10,-27l318,479r6,-14l328,454r2,-8l332,442r2,4l334,450r4,8l341,469r4,13l357,515r11,27l376,567r6,29l387,629r8,30l418,727r6,15l428,753r2,8l432,763r5,4l433,775r,3l435,780r6,2l474,782r46,l545,784r11,l556,776r-2,-1l547,769r-16,-8l512,753r-8,-2l501,751r-2,-11l497,736r-4,-9l487,711r-6,-19l468,648,458,627r-5,-18l449,592r-4,-21l435,531r-2,-12l430,504r-4,-18l422,467r-2,-17l418,436r,-11l420,421r21,-6l451,409r5,-5l456,394r-1,-13l451,363r-6,-21l437,319r-9,-25l420,269r-2,-9l416,254r2,-10l424,235r25,-16l466,212r23,-8l514,192r21,-11l579,156r17,-10l602,144r2,-2l600,131r10,l625,129r16,-4l646,119r8,-9l660,96r4,-11l664,75r-2,-4l658,71r-10,6l627,92r-2,2l623,94r,-7l625,66r,-2l623,64r-5,5l606,89r-11,15l591,108r-2,2l585,102r-4,2l571,112r-17,7l535,129r-46,15l466,150r-17,4l433,154r-17,2l405,154r-10,-6l387,142r-7,-2l370,140r2,l370,139r-2,-4l366,125r2,-6l372,112r2,-4l378,100r2,-13l382,71r,-17l378,31,368,12,361,6,353,2,347,,318,r-9,l301,4r-6,4l288,17r-8,12l278,42r,29l280,87r4,13l290,112r3,5l297,127r,4l293,139r-1,xe" fillcolor="#5f5f5f" strokeweight="0">
                  <v:path arrowok="t" o:connecttype="custom" o:connectlocs="259,150;175,140;82,100;69,100;38,60;38,91;2,67;10,108;54,127;67,144;198,208;247,250;226,317;207,402;244,419;242,465;221,567;198,644;167,732;153,751;107,773;192,778;226,765;240,738;290,563;324,465;334,446;345,482;382,596;424,742;437,767;441,782;556,784;531,761;499,740;481,692;449,592;430,504;418,436;451,409;451,363;420,269;424,235;514,192;602,144;625,129;660,96;658,71;623,94;623,64;591,108;571,112;466,150;405,154;370,140;366,125;378,100;378,31;347,0;295,8;278,71;293,117;292,139" o:connectangles="0,0,0,0,0,0,0,0,0,0,0,0,0,0,0,0,0,0,0,0,0,0,0,0,0,0,0,0,0,0,0,0,0,0,0,0,0,0,0,0,0,0,0,0,0,0,0,0,0,0,0,0,0,0,0,0,0,0,0,0,0,0,0"/>
                </v:shape>
              </v:group>
              <v:group id="Group 11" o:spid="_x0000_s1314" style="position:absolute;left:870;top:1421;width:1083;height:686;rotation:-45" coordorigin="248,1819" coordsize="3824,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Vkj8cAAADc&#10;AAAADwAAAAAAAAAAAAAAAACqAgAAZHJzL2Rvd25yZXYueG1sUEsFBgAAAAAEAAQA+gAAAJ4DAAAA&#10;AA==&#10;">
                <v:shape id="Freeform 12" o:spid="_x0000_s1315" style="position:absolute;left:282;top:3448;width:3757;height:356;visibility:visible;mso-wrap-style:square;v-text-anchor:top" coordsize="37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dcYA&#10;AADcAAAADwAAAGRycy9kb3ducmV2LnhtbESPUUvDQBCE34X+h2MFX6S9tFqR2GspQkAQKW2l+rjk&#10;trlgbi/kNmn8954g+DjMzDfMajP6Rg3UxTqwgfksA0VcBltzZeD9WEwfQUVBttgEJgPfFGGznlyt&#10;MLfhwnsaDlKpBOGYowEn0uZax9KRxzgLLXHyzqHzKEl2lbYdXhLcN3qRZQ/aY81pwWFLz47Kr0Pv&#10;DXxI9rnz8josQnFy/fxtd9sXZ2NursftEyihUf7Df+0Xa+BueQ+/Z9IR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CdcYAAADcAAAADwAAAAAAAAAAAAAAAACYAgAAZHJz&#10;L2Rvd25yZXYueG1sUEsFBgAAAAAEAAQA9QAAAIsDAAAAAA==&#10;" path="m3757,307l3633,180r-90,-23l3442,135,3330,108,3210,82,3082,56,2951,33,2820,18,2689,7,2562,,2434,7,2318,18,2206,45,2105,82r-90,53l1936,206r-56,86l1824,206r-71,-68l1663,86,1562,48,1453,22,1333,7r-127,l1078,7,944,22,813,37,678,60,554,86,430,108,318,135,213,157r-90,23l,307r232,-7l494,296r300,-8l1093,277r375,-7l1610,262r23,-4l1667,262r26,15l1696,307r-26,11l1663,322r-4,11l1659,348r11,8l2086,356r15,-8l2101,333r-4,-11l2086,318r-26,-11l2067,277r26,-15l2123,258r27,4l2206,262r191,8l2667,277r299,11l3266,296r258,4l3708,307r49,xe" fillcolor="#ffffe0" strokeweight="0">
                  <v:path arrowok="t" o:connecttype="custom" o:connectlocs="3633,180;3442,135;3210,82;2951,33;2689,7;2434,7;2206,45;2015,135;1880,292;1753,138;1562,48;1333,7;1078,7;813,37;554,86;318,135;123,180;232,300;794,288;1468,270;1633,258;1693,277;1670,318;1659,333;1670,356;2101,348;2097,322;2060,307;2093,262;2150,262;2397,270;2966,288;3524,300;3757,307" o:connectangles="0,0,0,0,0,0,0,0,0,0,0,0,0,0,0,0,0,0,0,0,0,0,0,0,0,0,0,0,0,0,0,0,0,0"/>
                </v:shape>
                <v:shape id="Freeform 13" o:spid="_x0000_s1316" style="position:absolute;left:405;top:1842;width:3510;height:1898;visibility:visible;mso-wrap-style:square;v-text-anchor:top" coordsize="3510,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pXcIA&#10;AADcAAAADwAAAGRycy9kb3ducmV2LnhtbESP3YrCMBSE74V9h3AWvNPUv13pGmUV/Lu03Qc4NMe2&#10;bHNSkqj17Y0geDnMzDfMYtWZRlzJ+dqygtEwAUFcWF1zqeAv3w7mIHxA1thYJgV38rBafvQWmGp7&#10;4xNds1CKCGGfooIqhDaV0hcVGfRD2xJH72ydwRClK6V2eItw08hxknxJgzXHhQpb2lRU/GcXo+CQ&#10;H3c+L6bjpOy+166d02h/JqX6n93vD4hAXXiHX+2DVjCZze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ldwgAAANwAAAAPAAAAAAAAAAAAAAAAAJgCAABkcnMvZG93&#10;bnJldi54bWxQSwUGAAAAAAQABAD1AAAAhwMAAAAA&#10;" path="m,1786l742,135,776,86,836,71,899,60,963,45r64,-12l1090,22r64,-7l1214,7r64,-4l1341,3r64,4l1465,22r56,15l1581,63r56,30l1693,127r49,41l1761,172r26,-22l1817,127r56,-34l1929,63r60,-26l2045,22,2105,7r64,-4l2233,r60,7l2360,15r64,7l2487,33r64,12l2615,60r63,11l2742,71r49,94l3510,1786r-90,-23l3319,1741r-112,-27l3087,1688r-128,-26l2828,1639r-131,-15l2566,1613r-127,-7l2311,1613r-116,11l2083,1651r-101,37l1892,1741r-79,71l1757,1898r-56,-86l1630,1744r-90,-52l1439,1654r-109,-26l1210,1613r-127,l955,1613r-134,15l690,1643r-135,23l431,1692r-124,22l195,1741,90,1763,,1786xe" strokeweight="0">
                  <v:path arrowok="t" o:connecttype="custom" o:connectlocs="742,135;836,71;963,45;1090,22;1214,7;1341,3;1465,22;1581,63;1693,127;1761,172;1817,127;1929,63;2045,22;2169,3;2293,7;2424,22;2551,45;2678,71;2791,165;3420,1763;3207,1714;2959,1662;2697,1624;2439,1606;2195,1624;1982,1688;1813,1812;1701,1812;1540,1692;1330,1628;1083,1613;821,1628;555,1666;307,1714;90,1763" o:connectangles="0,0,0,0,0,0,0,0,0,0,0,0,0,0,0,0,0,0,0,0,0,0,0,0,0,0,0,0,0,0,0,0,0,0,0"/>
                </v:shape>
                <v:shape id="Freeform 14" o:spid="_x0000_s1317" style="position:absolute;left:3196;top:2007;width:843;height:1748;visibility:visible;mso-wrap-style:square;v-text-anchor:top" coordsize="84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ci8gA&#10;AADcAAAADwAAAGRycy9kb3ducmV2LnhtbESPW2vCQBSE3wv9D8sp+FY3rZe0qauIIETBB7X08nbI&#10;nibB7NmYXWP8964g9HGYmW+YyawzlWipcaVlBS/9CARxZnXJuYLP/fL5DYTzyBory6TgQg5m08eH&#10;CSbannlL7c7nIkDYJaig8L5OpHRZQQZd39bEwfuzjUEfZJNL3eA5wE0lX6NoLA2WHBYKrGlRUHbY&#10;nYyCNv0dfKf71XHIX112+FnH7/NNrFTvqZt/gPDU+f/wvZ1qBYPRGG5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tyLyAAAANwAAAAPAAAAAAAAAAAAAAAAAJgCAABk&#10;cnMvZG93bnJldi54bWxQSwUGAAAAAAQABAD1AAAAjQMAAAAA&#10;" path="m,l719,1621r124,127l26,7,,xe" fillcolor="#ffffe0" strokeweight="0">
                  <v:path arrowok="t" o:connecttype="custom" o:connectlocs="0,0;719,1621;843,1748;26,7;0,0" o:connectangles="0,0,0,0,0"/>
                </v:shape>
                <v:shape id="Freeform 15" o:spid="_x0000_s1318" style="position:absolute;left:282;top:1917;width:895;height:1838;visibility:visible;mso-wrap-style:square;v-text-anchor:top" coordsize="895,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V8sYA&#10;AADcAAAADwAAAGRycy9kb3ducmV2LnhtbESPQWsCMRSE74X+h/AKvYhmV7GVrVGq0Nqb1Aq9PjfP&#10;3dDNy5rEdfvvTUHocZiZb5j5sreN6MgH41hBPspAEJdOG64U7L/ehjMQISJrbByTgl8KsFzc382x&#10;0O7Cn9TtYiUShEOBCuoY20LKUNZkMYxcS5y8o/MWY5K+ktrjJcFtI8dZ9iQtGk4LNba0rqn82Z2t&#10;gsHmdJj58+rd5H7QHSbmaL7zrVKPD/3rC4hIffwP39ofWsFk+gx/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vV8sYAAADcAAAADwAAAAAAAAAAAAAAAACYAgAAZHJz&#10;L2Rvd25yZXYueG1sUEsFBgAAAAAEAAQA9QAAAIsDAAAAAA==&#10;" path="m,1838l123,1711,895,,820,97,,1838xe" fillcolor="#ffffe0" strokeweight="0">
                  <v:path arrowok="t" o:connecttype="custom" o:connectlocs="0,1838;123,1711;895,0;820,97;0,1838" o:connectangles="0,0,0,0,0"/>
                </v:shape>
                <v:shape id="Freeform 16" o:spid="_x0000_s1319" style="position:absolute;left:248;top:1819;width:3824;height:2015;visibility:visible;mso-wrap-style:square;v-text-anchor:top" coordsize="3824,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kp8MA&#10;AADcAAAADwAAAGRycy9kb3ducmV2LnhtbERPy2rCQBTdF/yH4QpuSp1oqZToGKS11JWttguXl8w1&#10;GZK5EzKTh3/fWQhdHs57k422Fj213jhWsJgnIIhzpw0XCn5/Pp5eQfiArLF2TApu5CHbTh42mGo3&#10;8In6cyhEDGGfooIyhCaV0uclWfRz1xBH7upaiyHCtpC6xSGG21ouk2QlLRqODSU29FZSXp07qyD5&#10;6vddZfBmivfF/vDt3Ofj8aLUbDru1iACjeFffHcftILnl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kp8MAAADcAAAADwAAAAAAAAAAAAAAAACYAgAAZHJzL2Rv&#10;d25yZXYueG1sUEsFBgAAAAAEAAQA9QAAAIgDAAAAAA==&#10;" path="m1918,199r26,-23l1974,154r56,-34l2086,86r60,-22l2202,49r60,-15l2326,30r64,-4l2450,30r67,8l2581,49r63,7l2708,71r64,12l2835,101r60,12l2948,191r11,4l2974,195r817,1745l3742,1940r-184,-8l3300,1929r-300,-12l2701,1910r-270,-8l2240,1895r-56,-4l2157,1891r-30,l2101,1906r-7,34l2120,1951r11,4l2135,1966r,15l2120,1985r-416,l1693,1981r,-15l1697,1955r7,-4l1730,1940r-3,-34l1701,1891r-34,l1644,1891r-142,8l1127,1910r-299,7l528,1929r-262,3l34,1940,854,195r11,l880,191r53,-78l993,101r63,-15l1120,71r64,-15l1247,49r64,-8l1371,30r64,l1498,30r64,4l1622,49r56,15l1738,86r56,34l1850,154r49,37l1918,199r-4,-38l1865,135,1809,94,1749,64,1689,38,1626,23,1566,11,1498,4r-63,l1371,4r-64,7l1244,23r-64,7l1112,49r-59,11l989,75,925,86r-7,8l861,173r-14,l835,180,,1947r15,19l30,1966r236,-7l528,1955r300,-8l1127,1940r375,-15l1644,1921r27,-4l1697,1917r7,8l1674,1940r-11,26l1674,2000r30,15l2120,2015r34,-15l2165,1966r-15,-26l2120,1925r11,-8l2154,1917r26,4l2240,1925r191,4l2701,1940r299,7l3300,1955r258,4l3742,1962r49,4l3813,1966r11,-19l2993,180r-15,-7l2967,173,2910,90r-7,-4l2839,71,2775,56r-59,-7l2648,30,2581,19r-64,-8l2450,4,2390,r-64,4l2259,8r-60,11l2135,38r-60,26l2015,94r-56,41l1914,161r4,38xe" fillcolor="red" strokeweight="0">
                  <v:path arrowok="t" o:connecttype="custom" o:connectlocs="1974,154;2146,64;2326,30;2517,38;2708,71;2895,113;2974,195;3558,1932;2701,1910;2184,1891;2101,1906;2131,1955;2120,1985;1693,1966;1730,1940;1667,1891;1127,1910;266,1932;865,195;993,101;1184,56;1371,30;1562,34;1738,86;1899,191;1865,135;1689,38;1498,4;1307,11;1112,49;925,86;847,173;15,1966;528,1955;1502,1925;1697,1917;1663,1966;2120,2015;2150,1940;2154,1917;2431,1929;3300,1955;3791,1966;2993,180;2910,90;2775,56;2581,19;2390,0;2199,19;2015,94;1918,199" o:connectangles="0,0,0,0,0,0,0,0,0,0,0,0,0,0,0,0,0,0,0,0,0,0,0,0,0,0,0,0,0,0,0,0,0,0,0,0,0,0,0,0,0,0,0,0,0,0,0,0,0,0,0"/>
                </v:shape>
                <v:shape id="Freeform 17" o:spid="_x0000_s1320" style="position:absolute;left:656;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VncEA&#10;AADcAAAADwAAAGRycy9kb3ducmV2LnhtbESP26rCMBRE3w/4D2ELvh0TL0dqNYp4AeE8efmATbNt&#10;i81OaaLWvzeC4OMwM2uY+bK1lbhT40vHGgZ9BYI4c6bkXMP5tPtNQPiAbLByTBqe5GG56PzMMTXu&#10;wQe6H0MuIoR9ihqKEOpUSp8VZNH3XU0cvYtrLIYom1yaBh8Rbis5VGoiLZYcFwqsaV1Qdj3erAYV&#10;jNooX08TGuOt/XfJarJNtO5129UMRKA2fMOf9t5oGP1N4X0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d1Z3BAAAA3AAAAA8AAAAAAAAAAAAAAAAAmAIAAGRycy9kb3du&#10;cmV2LnhtbFBLBQYAAAAABAAEAPUAAACGAwAAAAA=&#10;" path="m12,124l394,52,581,22,671,11,761,4,851,r86,l1023,11r86,11l1191,45r79,34l1349,120r78,49l1427,206r-78,-52l1266,112,1184,82,1098,60,1015,45,929,34r-90,l753,37r-94,8l570,56,382,86,,161,12,124xe" fillcolor="#ccc" stroked="f">
                  <v:path arrowok="t" o:connecttype="custom" o:connectlocs="12,124;394,52;581,22;671,11;761,4;851,0;937,0;1023,11;1109,22;1191,45;1270,79;1349,120;1427,169;1427,206;1349,154;1266,112;1184,82;1098,60;1015,45;929,34;839,34;753,37;659,45;570,56;382,86;0,161;12,124" o:connectangles="0,0,0,0,0,0,0,0,0,0,0,0,0,0,0,0,0,0,0,0,0,0,0,0,0,0,0"/>
                </v:shape>
                <v:shape id="Freeform 18" o:spid="_x0000_s1321" style="position:absolute;left:690;top:3147;width:1393;height:203;visibility:visible;mso-wrap-style:square;v-text-anchor:top" coordsize="139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P1sMA&#10;AADcAAAADwAAAGRycy9kb3ducmV2LnhtbERP3WrCMBS+H+wdwhnsZtjUCVVqo4huc6ww8OcBjs1Z&#10;W9aclCTT+vbmYuDlx/dfLAfTiTM531pWME5SEMSV1S3XCo6H99EMhA/IGjvLpOBKHpaLx4cCc20v&#10;vKPzPtQihrDPUUETQp9L6auGDPrE9sSR+7HOYIjQ1VI7vMRw08nXNM2kwZZjQ4M9rRuqfvd/RkH2&#10;cfzu5Mtmun0rQznZnqZD9uWUen4aVnMQgYZwF/+7P7WCSRbnx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9P1sMAAADcAAAADwAAAAAAAAAAAAAAAACYAgAAZHJzL2Rv&#10;d25yZXYueG1sUEsFBgAAAAAEAAQA9QAAAIgDAAAAAA==&#10;" path="m1393,203r-75,-49l1236,113,1157,83,1075,60,993,45,906,38,820,34r-86,4l644,45,558,57,375,87,,158,11,124,390,53,569,23,659,12,745,4,832,r86,4l1004,12r78,15l1165,49r79,30l1318,120r75,49l1393,203xe" fillcolor="#ccc" stroked="f">
                  <v:path arrowok="t" o:connecttype="custom" o:connectlocs="1393,203;1318,154;1236,113;1157,83;1075,60;993,45;906,38;820,34;734,38;644,45;558,57;375,87;0,158;11,124;390,53;569,23;659,12;745,4;832,0;918,4;1004,12;1082,27;1165,49;1244,79;1318,120;1393,169;1393,203" o:connectangles="0,0,0,0,0,0,0,0,0,0,0,0,0,0,0,0,0,0,0,0,0,0,0,0,0,0,0"/>
                </v:shape>
                <v:shape id="Freeform 19" o:spid="_x0000_s1322" style="position:absolute;left:724;top:3057;width:1363;height:199;visibility:visible;mso-wrap-style:square;v-text-anchor:top" coordsize="136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acUA&#10;AADcAAAADwAAAGRycy9kb3ducmV2LnhtbESPQWvCQBSE7wX/w/KEXkrdqBBL6iq2UuilBRPR6yP7&#10;uglm34bdNab/vlso9DjMzDfMejvaTgzkQ+tYwXyWgSCunW7ZKDhWb49PIEJE1tg5JgXfFGC7mdyt&#10;sdDuxgcaymhEgnAoUEETY19IGeqGLIaZ64mT9+W8xZikN1J7vCW47eQiy3JpseW00GBPrw3Vl/Jq&#10;FehlxdcXU+Vldl4NHyf/afb+Qan76bh7BhFpjP/hv/a7VrDM5/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D5pxQAAANwAAAAPAAAAAAAAAAAAAAAAAJgCAABkcnMv&#10;ZG93bnJldi54bWxQSwUGAAAAAAQABAD1AAAAigMAAAAA&#10;" path="m1363,199r-79,-49l1210,109,1131,79,1048,57,970,45,887,34,801,30r-82,4l633,42,543,53,367,83,,150,11,117,378,49,558,19,644,8,726,r86,l895,r82,8l1060,23r75,26l1213,75r75,42l1363,165r,34xe" fillcolor="#ccc" stroked="f">
                  <v:path arrowok="t" o:connecttype="custom" o:connectlocs="1363,199;1284,150;1210,109;1131,79;1048,57;970,45;887,34;801,30;719,34;633,42;543,53;367,83;0,150;11,117;378,49;558,19;644,8;726,0;812,0;895,0;977,8;1060,23;1135,49;1213,75;1288,117;1363,165;1363,199" o:connectangles="0,0,0,0,0,0,0,0,0,0,0,0,0,0,0,0,0,0,0,0,0,0,0,0,0,0,0"/>
                </v:shape>
                <v:shape id="Freeform 20" o:spid="_x0000_s1323" style="position:absolute;left:757;top:2971;width:1330;height:199;visibility:visible;mso-wrap-style:square;v-text-anchor:top" coordsize="133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TL8YA&#10;AADcAAAADwAAAGRycy9kb3ducmV2LnhtbESPQUvDQBSE74L/YXmCN7tJlSBpt0UrggdLa/XS2yP7&#10;zAazb2P22aT/3i0Uehxm5htmvhx9qw7UxyawgXySgSKugm24NvD1+Xr3CCoKssU2MBk4UoTl4vpq&#10;jqUNA3/QYSe1ShCOJRpwIl2pdawceYyT0BEn7zv0HiXJvta2xyHBfaunWVZojw2nBYcdrRxVP7s/&#10;b+Dh6PL182pb/G7yKC/FtpPhfW/M7c34NAMlNMolfG6/WQP3xRROZ9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TL8YAAADcAAAADwAAAAAAAAAAAAAAAACYAgAAZHJz&#10;L2Rvd25yZXYueG1sUEsFBgAAAAAEAAQA9QAAAIsDAAAAAA==&#10;" path="m1330,199r-75,-49l1180,109,1102,79,1027,56,948,41,866,34,787,30r-86,4l618,41,532,52,360,79,,150,12,116,371,45,544,19,626,7,712,4,794,r83,4l956,11r78,15l1113,45r71,34l1259,116r71,49l1330,199xe" fillcolor="#ccc" stroked="f">
                  <v:path arrowok="t" o:connecttype="custom" o:connectlocs="1330,199;1255,150;1180,109;1102,79;1027,56;948,41;866,34;787,30;701,34;618,41;532,52;360,79;0,150;12,116;371,45;544,19;626,7;712,4;794,0;877,4;956,11;1034,26;1113,45;1184,79;1259,116;1330,165;1330,199" o:connectangles="0,0,0,0,0,0,0,0,0,0,0,0,0,0,0,0,0,0,0,0,0,0,0,0,0,0,0"/>
                </v:shape>
                <v:shape id="Freeform 21" o:spid="_x0000_s1324" style="position:absolute;left:795;top:2888;width:1292;height:196;visibility:visible;mso-wrap-style:square;v-text-anchor:top" coordsize="129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Af8IA&#10;AADcAAAADwAAAGRycy9kb3ducmV2LnhtbESPQYvCMBSE7wv+h/AEb2uqBZGuUVQoKCyIuuz50bxt&#10;i81LTaLt/nsjCB6HmfmGWax604g7OV9bVjAZJyCIC6trLhX8nPPPOQgfkDU2lknBP3lYLQcfC8y0&#10;7fhI91MoRYSwz1BBFUKbSemLigz6sW2Jo/dnncEQpSuldthFuGnkNElm0mDNcaHClrYVFZfTzUTK&#10;FbdOXzbdLt0fwu86/855P1dqNOzXXyAC9eEdfrV3WkE6S+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0B/wgAAANwAAAAPAAAAAAAAAAAAAAAAAJgCAABkcnMvZG93&#10;bnJldi54bWxQSwUGAAAAAAQABAD1AAAAhwMAAAAA&#10;" path="m1292,196r-71,-45l1150,109,1075,79,996,57,921,45,843,34r-79,l682,34r-83,8l517,49,348,75,,147,7,113,359,45,528,19,610,8,693,4,771,r79,4l929,12r75,15l1079,49r75,30l1225,117r67,49l1292,196xe" fillcolor="#ccc" stroked="f">
                  <v:path arrowok="t" o:connecttype="custom" o:connectlocs="1292,196;1221,151;1150,109;1075,79;996,57;921,45;843,34;764,34;682,34;599,42;517,49;348,75;0,147;7,113;359,45;528,19;610,8;693,4;771,0;850,4;929,12;1004,27;1079,49;1154,79;1225,117;1292,166;1292,196" o:connectangles="0,0,0,0,0,0,0,0,0,0,0,0,0,0,0,0,0,0,0,0,0,0,0,0,0,0,0"/>
                </v:shape>
                <v:shape id="Freeform 22" o:spid="_x0000_s1325" style="position:absolute;left:829;top:2810;width:1262;height:191;visibility:visible;mso-wrap-style:square;v-text-anchor:top" coordsize="1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sZcMA&#10;AADcAAAADwAAAGRycy9kb3ducmV2LnhtbESP0YrCMBRE34X9h3AXfNN0VWS3a1rKguCToPUDLs3d&#10;ttrc1Ca29e+NIPg4zMwZZpOOphE9da62rOBrHoEgLqyuuVRwyrezbxDOI2tsLJOCOzlIk4/JBmNt&#10;Bz5Qf/SlCBB2MSqovG9jKV1RkUE3ty1x8P5tZ9AH2ZVSdzgEuGnkIorW0mDNYaHClv4qKi7Hm1HQ&#10;N/6WRcNPechW131/vee5o7NS088x+wXhafTv8Ku90wqW6xU8z4Qj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dsZcMAAADcAAAADwAAAAAAAAAAAAAAAACYAgAAZHJzL2Rv&#10;d25yZXYueG1sUEsFBgAAAAAEAAQA9QAAAIgDAAAAAA==&#10;" path="m1262,191r-71,-49l1120,105,1048,75,973,56,899,41,820,30r-79,l666,30r-82,7l505,45,340,71,,138,11,105,348,41,516,15,595,7,674,r78,l827,3r79,8l981,22r71,23l1123,75r71,37l1262,157r,34xe" fillcolor="#ccc" stroked="f">
                  <v:path arrowok="t" o:connecttype="custom" o:connectlocs="1262,191;1191,142;1120,105;1048,75;973,56;899,41;820,30;741,30;666,30;584,37;505,45;340,71;0,138;11,105;348,41;516,15;595,7;674,0;752,0;827,3;906,11;981,22;1052,45;1123,75;1194,112;1262,157;1262,191" o:connectangles="0,0,0,0,0,0,0,0,0,0,0,0,0,0,0,0,0,0,0,0,0,0,0,0,0,0,0"/>
                </v:shape>
                <v:shape id="Freeform 23" o:spid="_x0000_s1326" style="position:absolute;left:862;top:2727;width:1229;height:191;visibility:visible;mso-wrap-style:square;v-text-anchor:top" coordsize="12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sosUA&#10;AADcAAAADwAAAGRycy9kb3ducmV2LnhtbESPQWvCQBSE70L/w/IKvZmNiiLRVaJFqKdiIqXHR/aZ&#10;BLNvY3Yb03/fLQgeh5n5hllvB9OInjpXW1YwiWIQxIXVNZcKzvlhvAThPLLGxjIp+CUH283LaI2J&#10;tnc+UZ/5UgQIuwQVVN63iZSuqMigi2xLHLyL7Qz6ILtS6g7vAW4aOY3jhTRYc1iosKV9RcU1+zEK&#10;8m+afe3SbJ4er++3+nD87If8otTb65CuQHga/DP8aH9oBbPFH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CyixQAAANwAAAAPAAAAAAAAAAAAAAAAAJgCAABkcnMv&#10;ZG93bnJldi54bWxQSwUGAAAAAAQABAD1AAAAigMAAAAA&#10;" path="m1229,191r-68,-48l1090,105,1019,79,948,56,877,41,802,34,727,30r-79,l570,38r-79,7l334,71,,135,12,105,341,41,424,26,502,15,581,8,660,r74,l809,4r75,7l955,26r72,23l1098,75r63,38l1229,158r,33xe" fillcolor="#ccc" stroked="f">
                  <v:path arrowok="t" o:connecttype="custom" o:connectlocs="1229,191;1161,143;1090,105;1019,79;948,56;877,41;802,34;727,30;648,30;570,38;491,45;334,71;0,135;12,105;341,41;424,26;502,15;581,8;660,0;734,0;809,4;884,11;955,26;1027,49;1098,75;1161,113;1229,158;1229,191" o:connectangles="0,0,0,0,0,0,0,0,0,0,0,0,0,0,0,0,0,0,0,0,0,0,0,0,0,0,0,0"/>
                </v:shape>
                <v:shape id="Freeform 24" o:spid="_x0000_s1327" style="position:absolute;left:896;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3NMQA&#10;AADcAAAADwAAAGRycy9kb3ducmV2LnhtbESPQWvCQBSE7wX/w/KE3nRjlVBSV6mFYm9iqnh9zT6z&#10;abJvQ3abxH/fLQg9DjPzDbPejrYRPXW+cqxgMU9AEBdOV1wqOH2+z55B+ICssXFMCm7kYbuZPKwx&#10;027gI/V5KEWEsM9QgQmhzaT0hSGLfu5a4uhdXWcxRNmVUnc4RLht5FOSpNJixXHBYEtvhoo6/7EK&#10;+tVlKP0xPx3MV7+q66vZn793Sj1Ox9cXEIHG8B++tz+0gmW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dzTEAAAA3AAAAA8AAAAAAAAAAAAAAAAAmAIAAGRycy9k&#10;b3ducmV2LnhtbFBLBQYAAAAABAAEAPUAAACJAwAAAAA=&#10;" path="m1195,187r-64,-41l1064,108,993,78,925,56,854,41,779,33,708,30r-75,l558,37r-79,8l401,56,326,71,,135,11,105,172,71,333,41,412,26,487,15,566,7,640,3,715,r72,3l861,11r68,15l1000,48r67,30l1101,93r30,19l1195,157r,30xe" fillcolor="#ccc" stroked="f">
                  <v:path arrowok="t" o:connecttype="custom" o:connectlocs="1195,187;1131,146;1064,108;993,78;925,56;854,41;779,33;708,30;633,30;558,37;479,45;401,56;326,71;0,135;11,105;172,71;333,41;412,26;487,15;566,7;640,3;715,0;787,3;861,11;929,26;1000,48;1067,78;1101,93;1131,112;1195,157;1195,187" o:connectangles="0,0,0,0,0,0,0,0,0,0,0,0,0,0,0,0,0,0,0,0,0,0,0,0,0,0,0,0,0,0,0"/>
                </v:shape>
                <v:shape id="Freeform 25" o:spid="_x0000_s1328" style="position:absolute;left:930;top:2562;width:1165;height:188;visibility:visible;mso-wrap-style:square;v-text-anchor:top" coordsize="116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SkcQA&#10;AADcAAAADwAAAGRycy9kb3ducmV2LnhtbESPzWrDMBCE74W+g9hAbo2cBtziRjZpIRAIOdQJlN4W&#10;a/1DrJWQlMR5+6pQ6HGYmW+YdTWZUVzJh8GyguUiA0HcWD1wp+B03D69gggRWeNomRTcKUBVPj6s&#10;sdD2xp90rWMnEoRDgQr6GF0hZWh6MhgW1hEnr7XeYEzSd1J7vCW4GeVzluXS4MBpoUdHHz015/pi&#10;EuV4Onzvu4MbbT68uy9/57atlZrPps0biEhT/A//tXdawSp/gd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EpHEAAAA3AAAAA8AAAAAAAAAAAAAAAAAmAIAAGRycy9k&#10;b3ducmV2LnhtbFBLBQYAAAAABAAEAPUAAACJAwAAAAA=&#10;" path="m1165,188r-64,-45l1033,109,966,79,899,56,831,41,760,34,689,30r-71,l543,37r-75,8l389,52,314,68,,128,11,101,326,41,400,26,475,15,550,7,625,4,696,r72,4l835,15r71,15l974,49r33,15l1037,79r64,34l1165,158r,30xe" fillcolor="#ccc" stroked="f">
                  <v:path arrowok="t" o:connecttype="custom" o:connectlocs="1165,188;1101,143;1033,109;966,79;899,56;831,41;760,34;689,30;618,30;543,37;468,45;389,52;314,68;0,128;11,101;326,41;400,26;475,15;550,7;625,4;696,0;768,4;835,15;906,30;974,49;1007,64;1037,79;1101,113;1165,158;1165,188" o:connectangles="0,0,0,0,0,0,0,0,0,0,0,0,0,0,0,0,0,0,0,0,0,0,0,0,0,0,0,0,0,0"/>
                </v:shape>
                <v:shape id="Freeform 26" o:spid="_x0000_s1329" style="position:absolute;left:967;top:2483;width:1128;height:184;visibility:visible;mso-wrap-style:square;v-text-anchor:top" coordsize="112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GgcIA&#10;AADcAAAADwAAAGRycy9kb3ducmV2LnhtbERPTYvCMBC9C/sfwix403QVym41iiwoHkRQu6i3oRnb&#10;ajMpTbT135vDgsfH+57OO1OJBzWutKzgaxiBIM6sLjlXkB6Wg28QziNrrCyTgic5mM8+elNMtG15&#10;R4+9z0UIYZeggsL7OpHSZQUZdENbEwfuYhuDPsAml7rBNoSbSo6iKJYGSw4NBdb0W1B229+Ngr+f&#10;5eW6OaRH+TxpE5/b7XW1uSvV/+wWExCeOv8W/7vXWsE4DmvD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0aBwgAAANwAAAAPAAAAAAAAAAAAAAAAAJgCAABkcnMvZG93&#10;bnJldi54bWxQSwUGAAAAAAQABAD1AAAAhwMAAAAA&#10;" path="m1128,184r-64,-45l1000,105,937,75,869,53,805,41,734,30,667,26r-71,l525,30,453,41r-75,8l304,64,154,94,,124,8,94,161,64,315,34,386,23,461,11,532,4,603,r71,l742,4r71,7l877,26r63,23l1008,75r60,38l1098,131r30,23l1128,184xe" fillcolor="#ccc" stroked="f">
                  <v:path arrowok="t" o:connecttype="custom" o:connectlocs="1128,184;1064,139;1000,105;937,75;869,53;805,41;734,30;667,26;596,26;525,30;453,41;378,49;304,64;154,94;0,124;8,94;161,64;315,34;386,23;461,11;532,4;603,0;674,0;742,4;813,11;877,26;940,49;1008,75;1068,113;1098,131;1128,154;1128,184" o:connectangles="0,0,0,0,0,0,0,0,0,0,0,0,0,0,0,0,0,0,0,0,0,0,0,0,0,0,0,0,0,0,0,0"/>
                </v:shape>
                <v:shape id="Freeform 27" o:spid="_x0000_s1330" style="position:absolute;left:1001;top:2401;width:1094;height:180;visibility:visible;mso-wrap-style:square;v-text-anchor:top" coordsize="10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xusUA&#10;AADcAAAADwAAAGRycy9kb3ducmV2LnhtbESPQWsCMRSE7wX/Q3hCb5rVgrVboxShRawgWkV6e2ze&#10;7oZuXpYk6vbfm4LQ4zAz3zCzRWcbcSEfjGMFo2EGgrhw2nCl4PD1PpiCCBFZY+OYFPxSgMW89zDD&#10;XLsr7+iyj5VIEA45KqhjbHMpQ1GTxTB0LXHySuctxiR9JbXHa4LbRo6zbCItGk4LNba0rKn42Z+t&#10;Ajx8mtGqO4VoNuvtx/fxuaxKr9Rjv3t7BRGpi//he3ulFTxNXu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zG6xQAAANwAAAAPAAAAAAAAAAAAAAAAAJgCAABkcnMv&#10;ZG93bnJldi54bWxQSwUGAAAAAAQABAD1AAAAigMAAAAA&#10;" path="m1094,180r-60,-42l974,101,910,75,846,56,779,37,715,30,648,26r-71,l509,30r-71,7l296,60,,120,7,90,157,63,303,33,446,11,517,3,588,r67,l723,3r63,8l850,26r64,22l977,75r60,37l1094,153r,27xe" fillcolor="#ccc" stroked="f">
                  <v:path arrowok="t" o:connecttype="custom" o:connectlocs="1094,180;1034,138;974,101;910,75;846,56;779,37;715,30;648,26;577,26;509,30;438,37;296,60;0,120;7,90;157,63;303,33;446,11;517,3;588,0;655,0;723,3;786,11;850,26;914,48;977,75;1037,112;1094,153;1094,180" o:connectangles="0,0,0,0,0,0,0,0,0,0,0,0,0,0,0,0,0,0,0,0,0,0,0,0,0,0,0,0"/>
                </v:shape>
                <v:shape id="Freeform 28" o:spid="_x0000_s1331" style="position:absolute;left:1035;top:2318;width:1063;height:180;visibility:visible;mso-wrap-style:square;v-text-anchor:top" coordsize="1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hhcIA&#10;AADcAAAADwAAAGRycy9kb3ducmV2LnhtbERPz2vCMBS+D/wfwhN2m6kTNq1GkYmwy2CrPXh8bZ5N&#10;sHkpTdTqX78cBjt+fL9Xm8G14kp9sJ4VTCcZCOLaa8uNgvKwf5mDCBFZY+uZFNwpwGY9elphrv2N&#10;f+haxEakEA45KjAxdrmUoTbkMEx8R5y4k+8dxgT7RuoebynctfI1y96kQ8upwWBHH4bqc3FxCmys&#10;bHVczI/ftnhUU/lV7lpTKvU8HrZLEJGG+C/+c39qBbP3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mGFwgAAANwAAAAPAAAAAAAAAAAAAAAAAJgCAABkcnMvZG93&#10;bnJldi54bWxQSwUGAAAAAAQABAD1AAAAhwMAAAAA&#10;" path="m1063,180r-60,-41l943,101,884,75,820,56,756,41,693,30,629,26r-68,l494,30r-67,8l355,45,288,60,146,86,,116,7,90,153,60,295,34,367,19r67,-8l501,4,569,r67,l700,4r64,11l827,30r60,19l947,75r30,19l1007,109r56,45l1063,180xe" fillcolor="#ccc" stroked="f">
                  <v:path arrowok="t" o:connecttype="custom" o:connectlocs="1063,180;1003,139;943,101;884,75;820,56;756,41;693,30;629,26;561,26;494,30;427,38;355,45;288,60;146,86;0,116;7,90;153,60;295,34;367,19;434,11;501,4;569,0;636,0;700,4;764,15;827,30;887,49;947,75;977,94;1007,109;1063,154;1063,180" o:connectangles="0,0,0,0,0,0,0,0,0,0,0,0,0,0,0,0,0,0,0,0,0,0,0,0,0,0,0,0,0,0,0,0"/>
                </v:shape>
                <v:shape id="Freeform 29" o:spid="_x0000_s1332" style="position:absolute;left:1068;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iP8YA&#10;AADcAAAADwAAAGRycy9kb3ducmV2LnhtbESPzWvCQBTE74X+D8sreKsbK1iNriIVxY9L/Th4fGSf&#10;STD7NmbXJP73rlDocZiZ3zCTWWsKUVPlcssKet0IBHFidc6pgtNx+TkE4TyyxsIyKXiQg9n0/W2C&#10;sbYN76k++FQECLsYFWTel7GULsnIoOvakjh4F1sZ9EFWqdQVNgFuCvkVRQNpMOewkGFJPxkl18Pd&#10;KKiX19/tanF8bOa2boY78ufmNlKq89HOxyA8tf4//NdeawX97x68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piP8YAAADcAAAADwAAAAAAAAAAAAAAAACYAgAAZHJz&#10;L2Rvd25yZXYueG1sUEsFBgAAAAAEAAQA9QAAAIsDAAAAAA==&#10;" path="m1030,176l974,135,914,101,854,75,794,56,734,41,674,30,611,26r-64,l480,30r-64,7l349,45,281,56,143,86,,112,12,86,150,56,289,30,356,18r68,-7l487,3,555,r63,l682,3r60,12l806,30r56,18l918,78r60,34l1030,153r,23xe" fillcolor="#ccc" stroked="f">
                  <v:path arrowok="t" o:connecttype="custom" o:connectlocs="1030,176;974,135;914,101;854,75;794,56;734,41;674,30;611,26;547,26;480,30;416,37;349,45;281,56;143,86;0,112;12,86;150,56;289,30;356,18;424,11;487,3;555,0;618,0;682,3;742,15;806,30;862,48;918,78;978,112;1030,153;1030,176" o:connectangles="0,0,0,0,0,0,0,0,0,0,0,0,0,0,0,0,0,0,0,0,0,0,0,0,0,0,0,0,0,0,0"/>
                </v:shape>
                <v:shape id="Freeform 30" o:spid="_x0000_s1333" style="position:absolute;left:1102;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5sUA&#10;AADcAAAADwAAAGRycy9kb3ducmV2LnhtbESPQWvCQBSE70L/w/IKvekmqdga3UhRWnrR0kTw+si+&#10;JqHZtyG71eTfuwXB4zAz3zDrzWBacabeNZYVxLMIBHFpdcOVgmPxPn0F4TyyxtYyKRjJwSZ7mKwx&#10;1fbC33TOfSUChF2KCmrvu1RKV9Zk0M1sRxy8H9sb9EH2ldQ9XgLctDKJooU02HBYqLGjbU3lb/5n&#10;FJyW2ybZf8Uf+Vwnh8KW467YjUo9PQ5vKxCeBn8P39qfWsHzSwL/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V3mxQAAANwAAAAPAAAAAAAAAAAAAAAAAJgCAABkcnMv&#10;ZG93bnJldi54bWxQSwUGAAAAAAQABAD1AAAAigMAAAAA&#10;" path="m996,176l944,135,888,105,832,75,772,56,715,41,652,34,592,26r-64,l468,30r-63,4l337,45,270,56,139,83,,109,11,83,146,56,281,30,345,19r63,-8l472,4,536,r63,l659,7r60,8l779,30r56,22l891,79r53,34l996,150r,26xe" fillcolor="#ccc" stroked="f">
                  <v:path arrowok="t" o:connecttype="custom" o:connectlocs="996,176;944,135;888,105;832,75;772,56;715,41;652,34;592,26;528,26;468,30;405,34;337,45;270,56;139,83;0,109;11,83;146,56;281,30;345,19;408,11;472,4;536,0;599,0;659,7;719,15;779,30;835,52;891,79;944,113;996,150;996,176" o:connectangles="0,0,0,0,0,0,0,0,0,0,0,0,0,0,0,0,0,0,0,0,0,0,0,0,0,0,0,0,0,0,0"/>
                </v:shape>
                <v:shape id="Freeform 31" o:spid="_x0000_s1334" style="position:absolute;left:1136;top:2078;width:962;height:176;visibility:visible;mso-wrap-style:square;v-text-anchor:top" coordsize="9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oZsUA&#10;AADcAAAADwAAAGRycy9kb3ducmV2LnhtbESPQWsCMRSE70L/Q3gFb27WilZXo7RCwVNBWwVvj81z&#10;s3XzsmxSTfvrG6HgcZiZb5jFKtpGXKjztWMFwywHQVw6XXOl4PPjbTAF4QOyxsYxKfghD6vlQ2+B&#10;hXZX3tJlFyqRIOwLVGBCaAspfWnIos9cS5y8k+sshiS7SuoOrwluG/mU5xNpsea0YLCltaHyvPu2&#10;CuLZ6d+ZzQ/j4+u7dPthDLMvo1T/Mb7MQQSK4R7+b2+0gtHzC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KhmxQAAANwAAAAPAAAAAAAAAAAAAAAAAJgCAABkcnMv&#10;ZG93bnJldi54bWxQSwUGAAAAAAQABAD1AAAAigMAAAAA&#10;" path="m962,176l910,135,857,101,805,75,749,56,689,41,633,30,573,26,513,22r-64,4l389,34r-63,7l262,52,135,79,,105,11,82,142,56,273,30,337,19r60,-8l457,4,520,r60,4l636,7r60,8l753,30r56,22l861,79r53,30l962,150r,26xe" fillcolor="#ccc" stroked="f">
                  <v:path arrowok="t" o:connecttype="custom" o:connectlocs="962,176;910,135;857,101;805,75;749,56;689,41;633,30;573,26;513,22;449,26;389,34;326,41;262,52;135,79;0,105;11,82;142,56;273,30;337,19;397,11;457,4;520,0;580,4;636,7;696,15;753,30;809,52;861,79;914,109;962,150;962,176" o:connectangles="0,0,0,0,0,0,0,0,0,0,0,0,0,0,0,0,0,0,0,0,0,0,0,0,0,0,0,0,0,0,0"/>
                </v:shape>
                <v:shape id="Freeform 32" o:spid="_x0000_s1335" style="position:absolute;left:1173;top:1999;width:929;height:173;visibility:visible;mso-wrap-style:square;v-text-anchor:top" coordsize="92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ccUA&#10;AADcAAAADwAAAGRycy9kb3ducmV2LnhtbESPQWsCMRSE70L/Q3hCb5rVisrWKEUoLXrq2kOPr5vn&#10;ZtvNy5Kk6+qvNwXB4zAz3zCrTW8b0ZEPtWMFk3EGgrh0uuZKwefhdbQEESKyxsYxKThTgM36YbDC&#10;XLsTf1BXxEokCIccFZgY21zKUBqyGMauJU7e0XmLMUlfSe3xlOC2kdMsm0uLNacFgy1tDZW/xZ9V&#10;UJz1cb97+9nNqo6/jS8vy/h1Uepx2L88g4jUx3v41n7XCp4WM/g/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JNxxQAAANwAAAAPAAAAAAAAAAAAAAAAAJgCAABkcnMv&#10;ZG93bnJldi54bWxQSwUGAAAAAAQABAD1AAAAigMAAAAA&#10;" path="m929,173l877,135,828,101,776,75,719,56,663,41,607,30,551,26r-60,l435,26r-60,8l251,53,128,75,,101,8,79,135,53,259,26,382,11,442,4,498,r60,4l614,8r57,11l723,34r56,19l832,79r48,30l929,150r,23xe" fillcolor="#ccc" stroked="f">
                  <v:path arrowok="t" o:connecttype="custom" o:connectlocs="929,173;877,135;828,101;776,75;719,56;663,41;607,30;551,26;491,26;435,26;375,34;251,53;128,75;0,101;8,79;135,53;259,26;382,11;442,4;498,0;558,4;614,8;671,19;723,34;779,53;832,79;880,109;929,150;929,173" o:connectangles="0,0,0,0,0,0,0,0,0,0,0,0,0,0,0,0,0,0,0,0,0,0,0,0,0,0,0,0,0"/>
                </v:shape>
                <v:shape id="Freeform 33" o:spid="_x0000_s1336" style="position:absolute;left:1207;top:1935;width:895;height:169;visibility:visible;mso-wrap-style:square;v-text-anchor:top" coordsize="8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q3MYA&#10;AADcAAAADwAAAGRycy9kb3ducmV2LnhtbESP0U4CMRRE30n8h+aa8AZdBQFXCjEQUB40cfUDbrbX&#10;7Ybt7doWWPx6amLC42RmzmTmy8424kg+1I4V3A0zEMSl0zVXCr4+N4MZiBCRNTaOScGZAiwXN705&#10;5tqd+IOORaxEgnDIUYGJsc2lDKUhi2HoWuLkfTtvMSbpK6k9nhLcNvI+yybSYs1pwWBLK0PlvjhY&#10;BY9uPd287LZvh99dOZ6973+ML1Cp/m33/AQiUhev4f/2q1Ywmj7A3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yq3MYAAADcAAAADwAAAAAAAAAAAAAAAACYAgAAZHJz&#10;L2Rvd25yZXYueG1sUEsFBgAAAAAEAAQA9QAAAIsDAAAAAA==&#10;" path="m7,75l127,49,251,23r56,-8l367,8,427,4,483,r56,l592,8r56,11l700,34r53,19l801,79r49,30l895,147r,22l846,132,798,102,745,75,693,57,640,38,588,30,532,23r-56,l419,27r-60,3l303,38,243,49,123,72,,98,7,75xe" fillcolor="#ccc" stroked="f">
                  <v:path arrowok="t" o:connecttype="custom" o:connectlocs="7,75;127,49;251,23;307,15;367,8;427,4;483,0;539,0;592,8;648,19;700,34;753,53;801,79;850,109;895,147;895,169;846,132;798,102;745,75;693,57;640,38;588,30;532,23;476,23;419,27;359,30;303,38;243,49;123,72;0,98;7,75" o:connectangles="0,0,0,0,0,0,0,0,0,0,0,0,0,0,0,0,0,0,0,0,0,0,0,0,0,0,0,0,0,0,0"/>
                </v:shape>
                <v:shape id="Freeform 34" o:spid="_x0000_s1337" style="position:absolute;left:2252;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dj8IA&#10;AADcAAAADwAAAGRycy9kb3ducmV2LnhtbESP3YrCMBSE74V9h3CEvdPEXam1axTxBwSv7O4DHJpj&#10;W7Y5KU3U+vZGELwcZuYbZrHqbSOu1PnasYbJWIEgLpypudTw97sfpSB8QDbYOCYNd/KwWn4MFpgZ&#10;d+MTXfNQighhn6GGKoQ2k9IXFVn0Y9cSR+/sOoshyq6UpsNbhNtGfimVSIs1x4UKW9pUVPznF6tB&#10;BaO2yrfzlKZ46Y8uXSe7VOvPYb/+ARGoD+/wq30wGr5nC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9x2PwgAAANwAAAAPAAAAAAAAAAAAAAAAAJgCAABkcnMvZG93&#10;bnJldi54bWxQSwUGAAAAAAQABAD1AAAAhwMAAAAA&#10;" path="m1416,124l1030,52,846,22,753,11,663,4,573,,487,,401,11,318,22,236,45,157,79,79,120,,169r,37l79,154r82,-42l243,82,326,60,412,45,498,34r86,l674,37r90,8l858,56r183,30l1427,161r-11,-37xe" fillcolor="#ccc" stroked="f">
                  <v:path arrowok="t" o:connecttype="custom" o:connectlocs="1416,124;1030,52;846,22;753,11;663,4;573,0;487,0;401,11;318,22;236,45;157,79;79,120;0,169;0,206;79,154;161,112;243,82;326,60;412,45;498,34;584,34;674,37;764,45;858,56;1041,86;1427,161;1416,124" o:connectangles="0,0,0,0,0,0,0,0,0,0,0,0,0,0,0,0,0,0,0,0,0,0,0,0,0,0,0"/>
                </v:shape>
                <v:shape id="Freeform 35" o:spid="_x0000_s1338" style="position:absolute;left:2248;top:3147;width:1394;height:203;visibility:visible;mso-wrap-style:square;v-text-anchor:top" coordsize="139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lGMYA&#10;AADcAAAADwAAAGRycy9kb3ducmV2LnhtbESPQWvCQBSE74L/YXlCb7pRSyLRVYIitCDUqojHR/Y1&#10;Cc2+Ddmtpv56Vyj0OMzMN8xi1ZlaXKl1lWUF41EEgji3uuJCwem4Hc5AOI+ssbZMCn7JwWrZ7y0w&#10;1fbGn3Q9+EIECLsUFZTeN6mULi/JoBvZhjh4X7Y16INsC6lbvAW4qeUkimJpsOKwUGJD65Ly78OP&#10;UbDfJa87mZ0/7nE2nb1vJpdLfLdKvQy6bA7CU+f/w3/tN61gmiTwPB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klGMYAAADcAAAADwAAAAAAAAAAAAAAAACYAgAAZHJz&#10;L2Rvd25yZXYueG1sUEsFBgAAAAAEAAQA9QAAAIsDAAAAAA==&#10;" path="m,203l79,154r78,-41l240,83,322,60,405,45r86,-7l573,34r86,4l749,45r90,12l1019,87r375,71l1382,124,1008,53,828,23,738,12,648,4,562,,480,4r-87,8l311,27,232,49,154,79,75,120,,169r,34xe" fillcolor="#ccc" stroked="f">
                  <v:path arrowok="t" o:connecttype="custom" o:connectlocs="0,203;79,154;157,113;240,83;322,60;405,45;491,38;573,34;659,38;749,45;839,57;1019,87;1394,158;1382,124;1008,53;828,23;738,12;648,4;562,0;480,4;393,12;311,27;232,49;154,79;75,120;0,169;0,203" o:connectangles="0,0,0,0,0,0,0,0,0,0,0,0,0,0,0,0,0,0,0,0,0,0,0,0,0,0,0"/>
                </v:shape>
                <v:shape id="Freeform 36" o:spid="_x0000_s1339" style="position:absolute;left:2248;top:3057;width:1360;height:199;visibility:visible;mso-wrap-style:square;v-text-anchor:top" coordsize="13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8EA&#10;AADcAAAADwAAAGRycy9kb3ducmV2LnhtbERPy4rCMBTdC/5DuAOz03R8jVSjSEFm3Iijgttrc22D&#10;zU1pMlr/3iwEl4fzni9bW4kbNd44VvDVT0AQ504bLhQcD+veFIQPyBorx6TgQR6Wi25njql2d/6j&#10;2z4UIoawT1FBGUKdSunzkiz6vquJI3dxjcUQYVNI3eA9httKDpJkIi0ajg0l1pSVlF/3/1bB2ITr&#10;ZNTuqk3mT9v6Z2DOdMiU+vxoVzMQgdrwFr/cv1rB8Du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6FfBAAAA3AAAAA8AAAAAAAAAAAAAAAAAmAIAAGRycy9kb3du&#10;cmV2LnhtbFBLBQYAAAAABAAEAPUAAACGAwAAAAA=&#10;" path="m,199l75,150r79,-41l232,79,311,57,393,45,476,34r82,-4l644,34r83,8l817,53,993,83r367,67l1349,117,981,49,805,19,719,8,633,,551,,465,,382,8,304,23,225,49,150,75,75,117,,165r,34xe" fillcolor="#ccc" stroked="f">
                  <v:path arrowok="t" o:connecttype="custom" o:connectlocs="0,199;75,150;154,109;232,79;311,57;393,45;476,34;558,30;644,34;727,42;817,53;993,83;1360,150;1349,117;981,49;805,19;719,8;633,0;551,0;465,0;382,8;304,23;225,49;150,75;75,117;0,165;0,199" o:connectangles="0,0,0,0,0,0,0,0,0,0,0,0,0,0,0,0,0,0,0,0,0,0,0,0,0,0,0"/>
                </v:shape>
                <v:shape id="Freeform 37" o:spid="_x0000_s1340" style="position:absolute;left:2248;top:2971;width:1326;height:199;visibility:visible;mso-wrap-style:square;v-text-anchor:top" coordsize="132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HIcYA&#10;AADcAAAADwAAAGRycy9kb3ducmV2LnhtbESPQWvCQBSE74L/YXlCL6VuUsU2qauoIAgeRO2hx0f2&#10;NQnNvo3ZNYn/3hUKHoeZ+YaZL3tTiZYaV1pWEI8jEMSZ1SXnCr7P27dPEM4ja6wsk4IbOVguhoM5&#10;ptp2fKT25HMRIOxSVFB4X6dSuqwgg25sa+Lg/drGoA+yyaVusAtwU8n3KJpJgyWHhQJr2hSU/Z2u&#10;RkG7PvxMab+vV+2xT+LuEifX10qpl1G/+gLhqffP8H97pxVMPhJ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sHIcYAAADcAAAADwAAAAAAAAAAAAAAAACYAgAAZHJz&#10;L2Rvd25yZXYueG1sUEsFBgAAAAAEAAQA9QAAAIsDAAAAAA==&#10;" path="m,199l71,150r79,-41l225,79,304,56,382,41r79,-7l543,30r83,4l712,41r82,11l967,79r359,71l1315,116,959,45,783,19,701,7,618,4,532,,453,4r-78,7l296,26,217,45,142,79,71,116,,165r,34xe" fillcolor="#ccc" stroked="f">
                  <v:path arrowok="t" o:connecttype="custom" o:connectlocs="0,199;71,150;150,109;225,79;304,56;382,41;461,34;543,30;626,34;712,41;794,52;967,79;1326,150;1315,116;959,45;783,19;701,7;618,4;532,0;453,4;375,11;296,26;217,45;142,79;71,116;0,165;0,199" o:connectangles="0,0,0,0,0,0,0,0,0,0,0,0,0,0,0,0,0,0,0,0,0,0,0,0,0,0,0"/>
                </v:shape>
                <v:shape id="Freeform 38" o:spid="_x0000_s1341" style="position:absolute;left:2244;top:2888;width:1296;height:196;visibility:visible;mso-wrap-style:square;v-text-anchor:top" coordsize="129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x8EA&#10;AADcAAAADwAAAGRycy9kb3ducmV2LnhtbERPzWoCMRC+F/oOYQpeSk2sIMtqFFnaItJLtQ8wbsZk&#10;cTNZNlHXtzcHwePH979YDb4VF+pjE1jDZKxAENfBNGw1/O+/PwoQMSEbbAOThhtFWC1fXxZYmnDl&#10;P7rskhU5hGOJGlxKXSllrB15jOPQEWfuGHqPKcPeStPjNYf7Vn4qNZMeG84NDjuqHNWn3dlrsMXB&#10;Td59dR6mv7ONstXX9mettB69Des5iERDeoof7o3RMC3y/HwmHw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gsfBAAAA3AAAAA8AAAAAAAAAAAAAAAAAmAIAAGRycy9kb3du&#10;cmV2LnhtbFBLBQYAAAAABAAEAPUAAACGAwAAAAA=&#10;" path="m,196l72,151r74,-42l221,79,296,57,375,45,454,34r78,l615,34r78,8l779,49,948,75r348,72l1285,113,937,45,768,19,686,8,603,4,521,,442,4r-75,8l289,27,214,49,143,79,72,117,,166r,30xe" fillcolor="#ccc" stroked="f">
                  <v:path arrowok="t" o:connecttype="custom" o:connectlocs="0,196;72,151;146,109;221,79;296,57;375,45;454,34;532,34;615,34;693,42;779,49;948,75;1296,147;1285,113;937,45;768,19;686,8;603,4;521,0;442,4;367,12;289,27;214,49;143,79;72,117;0,166;0,196" o:connectangles="0,0,0,0,0,0,0,0,0,0,0,0,0,0,0,0,0,0,0,0,0,0,0,0,0,0,0"/>
                </v:shape>
                <v:shape id="Freeform 39" o:spid="_x0000_s1342" style="position:absolute;left:2244;top:2810;width:1259;height:191;visibility:visible;mso-wrap-style:square;v-text-anchor:top" coordsize="125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Ie8YA&#10;AADcAAAADwAAAGRycy9kb3ducmV2LnhtbESPQWsCMRSE7wX/Q3iCN81qqbVbo4ilYPFitz20t9fN&#10;62Zx87Js4pr+eyMIPQ4z8w2zXEfbiJ46XztWMJ1kIIhLp2uuFHx+vI4XIHxA1tg4JgV/5GG9Gtwt&#10;MdfuzO/UF6ESCcI+RwUmhDaX0peGLPqJa4mT9+s6iyHJrpK6w3OC20bOsmwuLdacFgy2tDVUHouT&#10;VVD89NVxVz5F9pv94+HFPMSv7zelRsO4eQYRKIb/8K290wruF1O4nk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KIe8YAAADcAAAADwAAAAAAAAAAAAAAAACYAgAAZHJz&#10;L2Rvd25yZXYueG1sUEsFBgAAAAAEAAQA9QAAAIsDAAAAAA==&#10;" path="m,191l68,142r75,-37l214,75,289,56,364,41,439,30r78,l596,30r79,7l757,45,922,71r337,67l1251,105,911,41,746,15,667,7,585,,506,,431,3r-75,8l278,22,206,45,135,75,68,112,,157r,34xe" fillcolor="#ccc" stroked="f">
                  <v:path arrowok="t" o:connecttype="custom" o:connectlocs="0,191;68,142;143,105;214,75;289,56;364,41;439,30;517,30;596,30;675,37;757,45;922,71;1259,138;1251,105;911,41;746,15;667,7;585,0;506,0;431,3;356,11;278,22;206,45;135,75;68,112;0,157;0,191" o:connectangles="0,0,0,0,0,0,0,0,0,0,0,0,0,0,0,0,0,0,0,0,0,0,0,0,0,0,0"/>
                </v:shape>
                <v:shape id="Freeform 40" o:spid="_x0000_s1343" style="position:absolute;left:2244;top:2727;width:1225;height:191;visibility:visible;mso-wrap-style:square;v-text-anchor:top" coordsize="12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xosMA&#10;AADcAAAADwAAAGRycy9kb3ducmV2LnhtbESPT2vCQBTE7wW/w/KE3uqmESVEVymCVLz57+DtkX1N&#10;QvPehuw2id++KxR6HGbmN8x6O3Kjeup87cTA+ywBRVI4W0tp4HrZv2WgfECx2DghAw/ysN1MXtaY&#10;WzfIifpzKFWEiM/RQBVCm2vti4oY/cy1JNH7ch1jiLIrte1wiHBudJokS81YS1yosKVdRcX3+YcN&#10;LJwtjpzeP/kw3HbIuukf870xr9PxYwUq0Bj+w3/tgzUwz1J4nolH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1xosMAAADcAAAADwAAAAAAAAAAAAAAAACYAgAAZHJzL2Rv&#10;d25yZXYueG1sUEsFBgAAAAAEAAQA9QAAAIgDAAAAAA==&#10;" path="m,191l68,143r67,-38l206,79,278,56,352,41r75,-7l502,30r75,l656,38r79,7l896,71r329,64l1218,105,888,41,806,26,727,15,648,8,570,,495,,420,4r-75,7l270,26,203,49,131,75,64,113,,158r,33xe" fillcolor="#ccc" stroked="f">
                  <v:path arrowok="t" o:connecttype="custom" o:connectlocs="0,191;68,143;135,105;206,79;278,56;352,41;427,34;502,30;577,30;656,38;735,45;896,71;1225,135;1218,105;888,41;806,26;727,15;648,8;570,0;495,0;420,4;345,11;270,26;203,49;131,75;64,113;0,158;0,191" o:connectangles="0,0,0,0,0,0,0,0,0,0,0,0,0,0,0,0,0,0,0,0,0,0,0,0,0,0,0,0"/>
                </v:shape>
                <v:shape id="Freeform 41" o:spid="_x0000_s1344" style="position:absolute;left:2241;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yVsUA&#10;AADcAAAADwAAAGRycy9kb3ducmV2LnhtbESPQWvCQBSE74L/YXlCb7qpSpHUVaog7a2YpvT6mn1m&#10;02Tfhuw2Sf+9KxQ8DjPzDbPdj7YRPXW+cqzgcZGAIC6crrhUkH+c5hsQPiBrbByTgj/ysN9NJ1tM&#10;tRv4TH0WShEh7FNUYEJoUyl9YciiX7iWOHoX11kMUXal1B0OEW4buUySJ2mx4rhgsKWjoaLOfq2C&#10;fv01lP6c5e/mu1/X9cW8fv4clHqYjS/PIAKN4R7+b79pBavNCm5n4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TJWxQAAANwAAAAPAAAAAAAAAAAAAAAAAJgCAABkcnMv&#10;ZG93bnJldi54bWxQSwUGAAAAAAQABAD1AAAAigMAAAAA&#10;" path="m,187l67,146r67,-38l202,78,273,56,344,41r75,-8l490,30r75,l640,37r75,8l794,56r78,15l1195,135r-12,-30l1022,71,865,41,786,26,708,15,633,7,554,3,479,,408,3r-71,8l266,26,198,48,131,78,63,112,,157r,30xe" fillcolor="#ccc" stroked="f">
                  <v:path arrowok="t" o:connecttype="custom" o:connectlocs="0,187;67,146;134,108;202,78;273,56;344,41;419,33;490,30;565,30;640,37;715,45;794,56;872,71;1195,135;1183,105;1022,71;865,41;786,26;708,15;633,7;554,3;479,0;408,3;337,11;266,26;198,48;131,78;63,112;0,157;0,187" o:connectangles="0,0,0,0,0,0,0,0,0,0,0,0,0,0,0,0,0,0,0,0,0,0,0,0,0,0,0,0,0,0"/>
                </v:shape>
                <v:shape id="Freeform 42" o:spid="_x0000_s1345" style="position:absolute;left:2241;top:2562;width:1161;height:188;visibility:visible;mso-wrap-style:square;v-text-anchor:top" coordsize="11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NsYA&#10;AADcAAAADwAAAGRycy9kb3ducmV2LnhtbESPQWvCQBSE7wX/w/KE3urG2opEVxHRooceqoJ6e2Sf&#10;m5Ds2zS7NfHfu4VCj8PMfMPMFp2txI0aXzhWMBwkIIgzpws2Co6HzcsEhA/IGivHpOBOHhbz3tMM&#10;U+1a/qLbPhgRIexTVJCHUKdS+iwni37gauLoXV1jMUTZGKkbbCPcVvI1ScbSYsFxIceaVjll5f7H&#10;Kvg4bUfD8t1cxvflZ3L+bssdmbVSz/1uOQURqAv/4b/2VisYTd7g9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1NsYAAADcAAAADwAAAAAAAAAAAAAAAACYAgAAZHJz&#10;L2Rvd25yZXYueG1sUEsFBgAAAAAEAAQA9QAAAIsDAAAAAA==&#10;" path="m,188l63,143r68,-34l194,79,262,56,333,41r71,-7l475,30r72,l621,37r75,8l771,52r75,16l1161,128r-11,-27l839,41,764,26,685,15,610,7,539,4,464,,397,4,326,15,258,30,191,49,123,79,60,113,,158r,30xe" fillcolor="#ccc" stroked="f">
                  <v:path arrowok="t" o:connecttype="custom" o:connectlocs="0,188;63,143;131,109;194,79;262,56;333,41;404,34;475,30;547,30;621,37;696,45;771,52;846,68;1161,128;1150,101;839,41;764,26;685,15;610,7;539,4;464,0;397,4;326,15;258,30;191,49;123,79;60,113;0,158;0,188" o:connectangles="0,0,0,0,0,0,0,0,0,0,0,0,0,0,0,0,0,0,0,0,0,0,0,0,0,0,0,0,0"/>
                </v:shape>
                <v:shape id="Freeform 43" o:spid="_x0000_s1346" style="position:absolute;left:2237;top:2483;width:1131;height:184;visibility:visible;mso-wrap-style:square;v-text-anchor:top" coordsize="11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TUsYA&#10;AADcAAAADwAAAGRycy9kb3ducmV2LnhtbESP0WrCQBRE3wv+w3ILvtVNldSYukqxFsQ303zAJXub&#10;pGbvxuyapP36rlDwcZiZM8x6O5pG9NS52rKC51kEgriwuuZSQf758ZSAcB5ZY2OZFPyQg+1m8rDG&#10;VNuBT9RnvhQBwi5FBZX3bSqlKyoy6Ga2JQ7el+0M+iC7UuoOhwA3jZxH0Ys0WHNYqLClXUXFObsa&#10;Bdchid5/v1ereL7cHxf1EXfn/KLU9HF8ewXhafT38H/7oBUskhh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TTUsYAAADcAAAADwAAAAAAAAAAAAAAAACYAgAAZHJz&#10;L2Rvd25yZXYueG1sUEsFBgAAAAAEAAQA9QAAAIsDAAAAAA==&#10;" path="m,184l64,139r63,-34l195,75,258,53,326,41,393,30r71,-4l532,26r75,4l678,41r75,8l824,64,978,94r153,30l1120,94,966,64,816,34,742,23,670,11,595,4,524,,453,,386,4r-68,7l251,26,187,49,124,75,60,113,,154r,30xe" fillcolor="#ccc" stroked="f">
                  <v:path arrowok="t" o:connecttype="custom" o:connectlocs="0,184;64,139;127,105;195,75;258,53;326,41;393,30;464,26;532,26;607,30;678,41;753,49;824,64;978,94;1131,124;1120,94;966,64;816,34;742,23;670,11;595,4;524,0;453,0;386,4;318,11;251,26;187,49;124,75;60,113;0,154;0,184" o:connectangles="0,0,0,0,0,0,0,0,0,0,0,0,0,0,0,0,0,0,0,0,0,0,0,0,0,0,0,0,0,0,0"/>
                </v:shape>
                <v:shape id="Freeform 44" o:spid="_x0000_s1347" style="position:absolute;left:2237;top:2401;width:1097;height:180;visibility:visible;mso-wrap-style:square;v-text-anchor:top" coordsize="10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vy8AA&#10;AADcAAAADwAAAGRycy9kb3ducmV2LnhtbESPwQrCMBBE74L/EFbwpqkKKtUoIgp68KAVvC7N2pY2&#10;m9JErX9vBMHjMDNvmOW6NZV4UuMKywpGwwgEcWp1wZmCa7IfzEE4j6yxskwK3uRgvep2lhhr++Iz&#10;PS8+EwHCLkYFufd1LKVLczLohrYmDt7dNgZ9kE0mdYOvADeVHEfRVBosOCzkWNM2p7S8PIyCjXdn&#10;U04wdVc8bk+zQ1kmt51S/V67WYDw1Pp/+Nc+aAWT+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2vy8AAAADcAAAADwAAAAAAAAAAAAAAAACYAgAAZHJzL2Rvd25y&#10;ZXYueG1sUEsFBgAAAAAEAAQA9QAAAIUDAAAAAA==&#10;" path="m,180l60,138r64,-37l187,75,251,56,315,37r67,-7l449,26r68,l588,30r67,7l798,60r299,60l1086,90,936,63,790,33,648,11,577,3,509,,442,,374,3r-67,8l243,26,180,48,120,75,60,112,,153r,27xe" fillcolor="#ccc" stroked="f">
                  <v:path arrowok="t" o:connecttype="custom" o:connectlocs="0,180;60,138;124,101;187,75;251,56;315,37;382,30;449,26;517,26;588,30;655,37;798,60;1097,120;1086,90;936,63;790,33;648,11;577,3;509,0;442,0;374,3;307,11;243,26;180,48;120,75;60,112;0,153;0,180" o:connectangles="0,0,0,0,0,0,0,0,0,0,0,0,0,0,0,0,0,0,0,0,0,0,0,0,0,0,0,0"/>
                </v:shape>
                <v:shape id="Freeform 45" o:spid="_x0000_s1348" style="position:absolute;left:2237;top:2318;width:1060;height:180;visibility:visible;mso-wrap-style:square;v-text-anchor:top" coordsize="1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VDsMA&#10;AADcAAAADwAAAGRycy9kb3ducmV2LnhtbESPQYvCMBSE7wv+h/AEb2vqKqtWo6gg7MGL1YPeHs2z&#10;LTYvpcnW+O83grDHYWa+YZbrYGrRUesqywpGwwQEcW51xYWC82n/OQPhPLLG2jIpeJKD9ar3scRU&#10;2wcfqct8ISKEXYoKSu+bVEqXl2TQDW1DHL2bbQ36KNtC6hYfEW5q+ZUk39JgxXGhxIZ2JeX37Nco&#10;uB6OTXZxoTN+Jyej5LQNPN8qNeiHzQKEp+D/w+/2j1Ywnk3h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VVDsMAAADcAAAADwAAAAAAAAAAAAAAAACYAgAAZHJzL2Rv&#10;d25yZXYueG1sUEsFBgAAAAAEAAQA9QAAAIgDAAAAAA==&#10;" path="m,180l56,139r60,-38l180,75,240,56,303,41,367,30r67,-4l502,26r63,4l637,38r67,7l775,60,918,86r142,30l1052,90,906,60,768,34,697,19,625,11,558,4,491,,427,,363,4,296,15,236,30,172,49,112,75,56,109,,154r,26xe" fillcolor="#ccc" stroked="f">
                  <v:path arrowok="t" o:connecttype="custom" o:connectlocs="0,180;56,139;116,101;180,75;240,56;303,41;367,30;434,26;502,26;565,30;637,38;704,45;775,60;918,86;1060,116;1052,90;906,60;768,34;697,19;625,11;558,4;491,0;427,0;363,4;296,15;236,30;172,49;112,75;56,109;0,154;0,180" o:connectangles="0,0,0,0,0,0,0,0,0,0,0,0,0,0,0,0,0,0,0,0,0,0,0,0,0,0,0,0,0,0,0"/>
                </v:shape>
                <v:shape id="Freeform 46" o:spid="_x0000_s1349" style="position:absolute;left:2233;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7hcMA&#10;AADcAAAADwAAAGRycy9kb3ducmV2LnhtbERPu27CMBTdkfoP1q3UrXFoJRQCBiEQVR9LGxgYr+JL&#10;EhFfp7abhL/HQyXGo/NerkfTip6cbywrmCYpCOLS6oYrBcfD/jkD4QOyxtYyKbiSh/XqYbLEXNuB&#10;f6gvQiViCPscFdQhdLmUvqzJoE9sRxy5s3UGQ4SuktrhEMNNK1/SdCYNNhwbauxoW1N5Kf6Mgn5/&#10;+f582x2uHxvbD9kXhdPwO1fq6XHcLEAEGsNd/O9+1wpes7g2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W7hcMAAADcAAAADwAAAAAAAAAAAAAAAACYAgAAZHJzL2Rv&#10;d25yZXYueG1sUEsFBgAAAAAEAAQA9QAAAIgDAAAAAA==&#10;" path="m,176l60,135r56,-34l176,75,236,56,296,41,360,30r63,-4l487,26r64,4l618,37r68,8l753,56,892,86r138,26l1023,86,880,56,742,30,678,18,611,11,543,3,480,,416,,352,3,289,15,229,30,169,48,113,78,56,112,,153r,23xe" fillcolor="#ccc" stroked="f">
                  <v:path arrowok="t" o:connecttype="custom" o:connectlocs="0,176;60,135;116,101;176,75;236,56;296,41;360,30;423,26;487,26;551,30;618,37;686,45;753,56;892,86;1030,112;1023,86;880,56;742,30;678,18;611,11;543,3;480,0;416,0;352,3;289,15;229,30;169,48;113,78;56,112;0,153;0,176" o:connectangles="0,0,0,0,0,0,0,0,0,0,0,0,0,0,0,0,0,0,0,0,0,0,0,0,0,0,0,0,0,0,0"/>
                </v:shape>
                <v:shape id="Freeform 47" o:spid="_x0000_s1350" style="position:absolute;left:2233;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sMUA&#10;AADcAAAADwAAAGRycy9kb3ducmV2LnhtbESPQWvCQBSE70L/w/IKvenGKBJTN6EoFi9VmhR6fWRf&#10;k9Ds25DdavLvu4WCx2FmvmF2+Wg6caXBtZYVLBcRCOLK6pZrBR/lcZ6AcB5ZY2eZFEzkIM8eZjtM&#10;tb3xO10LX4sAYZeigsb7PpXSVQ0ZdAvbEwfvyw4GfZBDLfWAtwA3nYyjaCMNthwWGuxp31D1XfwY&#10;BZ/bfRu/XZavxVrH59JW06E8TEo9PY4vzyA8jf4e/m+ftIJVsoW/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L+wxQAAANwAAAAPAAAAAAAAAAAAAAAAAJgCAABkcnMv&#10;ZG93bnJldi54bWxQSwUGAAAAAAQABAD1AAAAigMAAAAA&#10;" path="m,176l56,135r57,-30l169,75,229,56,285,41r60,-7l408,26r60,l532,30r64,4l659,45r68,11l862,83r134,26l989,83,854,56,719,30,656,19,588,11,525,4,461,,401,,337,7r-60,8l221,30,165,52,109,79,53,113,,150r,26xe" fillcolor="#ccc" stroked="f">
                  <v:path arrowok="t" o:connecttype="custom" o:connectlocs="0,176;56,135;113,105;169,75;229,56;285,41;345,34;408,26;468,26;532,30;596,34;659,45;727,56;862,83;996,109;989,83;854,56;719,30;656,19;588,11;525,4;461,0;401,0;337,7;277,15;221,30;165,52;109,79;53,113;0,150;0,176" o:connectangles="0,0,0,0,0,0,0,0,0,0,0,0,0,0,0,0,0,0,0,0,0,0,0,0,0,0,0,0,0,0,0"/>
                </v:shape>
                <v:shape id="Freeform 48" o:spid="_x0000_s1351" style="position:absolute;left:2233;top:2078;width:963;height:176;visibility:visible;mso-wrap-style:square;v-text-anchor:top" coordsize="96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1AcEA&#10;AADcAAAADwAAAGRycy9kb3ducmV2LnhtbERP3WrCMBS+H/gO4QjeDE21TLQaRQfCqldWH+DQHNti&#10;c1KSzHZvv1wMdvnx/W/3g2nFi5xvLCuYzxIQxKXVDVcK7rfTdAXCB2SNrWVS8EMe9rvR2xYzbXu+&#10;0qsIlYgh7DNUUIfQZVL6siaDfmY74sg9rDMYInSV1A77GG5auUiSpTTYcGyosaPPmspn8W0UHO05&#10;P/RuefmozmlK/TF/L065UpPxcNiACDSEf/Gf+0srSNd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odQHBAAAA3AAAAA8AAAAAAAAAAAAAAAAAmAIAAGRycy9kb3du&#10;cmV2LnhtbFBLBQYAAAAABAAEAPUAAACGAwAAAAA=&#10;" path="m,176l53,135r52,-34l161,75,217,56,274,41,334,30r59,-4l453,22r60,4l573,34r64,7l701,52,832,79r131,26l955,82,824,56,693,30,629,19,569,11,506,4,446,,386,4,326,7r-56,8l214,30,157,52,105,79,53,109,,150r,26xe" fillcolor="#ccc" stroked="f">
                  <v:path arrowok="t" o:connecttype="custom" o:connectlocs="0,176;53,135;105,101;161,75;217,56;274,41;334,30;393,26;453,22;513,26;573,34;637,41;701,52;832,79;963,105;955,82;824,56;693,30;629,19;569,11;506,4;446,0;386,4;326,7;270,15;214,30;157,52;105,79;53,109;0,150;0,176" o:connectangles="0,0,0,0,0,0,0,0,0,0,0,0,0,0,0,0,0,0,0,0,0,0,0,0,0,0,0,0,0,0,0"/>
                </v:shape>
                <v:shape id="Freeform 49" o:spid="_x0000_s1352" style="position:absolute;left:2229;top:1999;width:933;height:173;visibility:visible;mso-wrap-style:square;v-text-anchor:top" coordsize="9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84sMA&#10;AADcAAAADwAAAGRycy9kb3ducmV2LnhtbESPT4vCMBTE74LfITzBm6ZVXLWaSllQPOyC//D8aJ5t&#10;sXkpTVbrt98sLHgcZuY3zHrTmVo8qHWVZQXxOAJBnFtdcaHgct6OFiCcR9ZYWyYFL3KwSfu9NSba&#10;PvlIj5MvRICwS1BB6X2TSOnykgy6sW2Ig3ezrUEfZFtI3eIzwE0tJ1H0IQ1WHBZKbOizpPx++jEK&#10;jtP5zsy/v7ImutpZdSCsM0alhoMuW4Hw1Pl3+L+91wqmyxj+zo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684sMAAADcAAAADwAAAAAAAAAAAAAAAACYAgAAZHJzL2Rv&#10;d25yZXYueG1sUEsFBgAAAAAEAAQA9QAAAIgDAAAAAA==&#10;" path="m,173l53,135r52,-34l158,75,210,56,266,41,323,30r59,-4l439,26r60,l559,34,678,53,806,75r127,26l926,79,798,53,671,26,551,11,491,4,431,,375,4,319,8,263,19,206,34,154,53,102,79,53,109,,150r,23xe" fillcolor="#ccc" stroked="f">
                  <v:path arrowok="t" o:connecttype="custom" o:connectlocs="0,173;53,135;105,101;158,75;210,56;266,41;323,30;382,26;439,26;499,26;559,34;678,53;806,75;933,101;926,79;798,53;671,26;551,11;491,4;431,0;375,4;319,8;263,19;206,34;154,53;102,79;53,109;0,150;0,173" o:connectangles="0,0,0,0,0,0,0,0,0,0,0,0,0,0,0,0,0,0,0,0,0,0,0,0,0,0,0,0,0"/>
                </v:shape>
                <v:shape id="Freeform 50" o:spid="_x0000_s1353" style="position:absolute;left:2229;top:1935;width:899;height:169;visibility:visible;mso-wrap-style:square;v-text-anchor:top" coordsize="89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ZocQA&#10;AADcAAAADwAAAGRycy9kb3ducmV2LnhtbESPX2vCMBTF3wd+h3CFvc3UCpvWpiIyYUzGmIr4eGmu&#10;bbG5yZqo9dsvg8EeD+fPj5MvetOKK3W+saxgPEpAEJdWN1wp2O/WT1MQPiBrbC2Tgjt5WBSDhxwz&#10;bW/8RddtqEQcYZ+hgjoEl0npy5oM+pF1xNE72c5giLKrpO7wFsdNK9MkeZYGG46EGh2tairP24uJ&#10;kPbwafT7t+vdcZx+LHFzeeUXpR6H/XIOIlAf/sN/7TetYDJL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aHEAAAA3AAAAA8AAAAAAAAAAAAAAAAAmAIAAGRycy9k&#10;b3ducmV2LnhtbFBLBQYAAAAABAAEAPUAAACJAwAAAAA=&#10;" path="m892,75l768,49,648,23,588,15,529,8,472,4,416,,360,,308,8,251,19,199,34,146,53,98,79,49,109,,147r,22l49,132r53,-30l150,75,203,57,255,38r56,-8l367,23r53,l480,27r56,3l596,38r60,11l776,72,899,98,892,75xe" fillcolor="#ccc" stroked="f">
                  <v:path arrowok="t" o:connecttype="custom" o:connectlocs="892,75;768,49;648,23;588,15;529,8;472,4;416,0;360,0;308,8;251,19;199,34;146,53;98,79;49,109;0,147;0,169;49,132;102,102;150,75;203,57;255,38;311,30;367,23;420,23;480,27;536,30;596,38;656,49;776,72;899,98;892,75" o:connectangles="0,0,0,0,0,0,0,0,0,0,0,0,0,0,0,0,0,0,0,0,0,0,0,0,0,0,0,0,0,0,0"/>
                </v:shape>
                <v:shape id="Freeform 51" o:spid="_x0000_s1354" style="position:absolute;left:2162;top:1857;width:963;height:2382;visibility:visible;mso-wrap-style:square;v-text-anchor:top" coordsize="96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V7MYA&#10;AADcAAAADwAAAGRycy9kb3ducmV2LnhtbESP3WrCQBSE74W+w3IK3kiz0UCqaVYRoeBFL6r1AY7Z&#10;kx/Mng3ZbRL79N1CwcthZr5h8t1kWjFQ7xrLCpZRDIK4sLrhSsHl6/1lDcJ5ZI2tZVJwJwe77dMs&#10;x0zbkU80nH0lAoRdhgpq77tMSlfUZNBFtiMOXml7gz7IvpK6xzHATStXcZxKgw2HhRo7OtRU3M7f&#10;RsF1sJv0OpYfXeJ+0tviszy8joNS8+dp/wbC0+Qf4f/2UStINg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JV7MYAAADcAAAADwAAAAAAAAAAAAAAAACYAgAAZHJz&#10;L2Rvd25yZXYueG1sUEsFBgAAAAAEAAQA9QAAAIsDAAAAAA==&#10;" path="m,123l49,82,86,52,131,26,180,,551,1598r,71l554,1737r15,64l588,1861r23,56l637,1969r63,91l768,2135r71,60l906,2240r57,33l899,2262r-75,-15l749,2225r-79,-27l596,2165r-72,-38l461,2078r-56,-48l397,2056r,37l408,2142r12,53l457,2300r30,82l416,2333r-68,-52l285,2225r-57,-68l184,2082r-45,-82l109,1902,82,1789,,123xe" fillcolor="red" strokeweight="0">
                  <v:path arrowok="t" o:connecttype="custom" o:connectlocs="0,123;49,82;86,52;131,26;180,0;551,1598;551,1669;554,1737;569,1801;588,1861;611,1917;637,1969;700,2060;768,2135;839,2195;906,2240;963,2273;899,2262;824,2247;749,2225;670,2198;596,2165;524,2127;461,2078;405,2030;397,2056;397,2093;408,2142;420,2195;457,2300;487,2382;416,2333;348,2281;285,2225;228,2157;184,2082;139,2000;109,1902;82,1789;0,123" o:connectangles="0,0,0,0,0,0,0,0,0,0,0,0,0,0,0,0,0,0,0,0,0,0,0,0,0,0,0,0,0,0,0,0,0,0,0,0,0,0,0,0"/>
                </v:shape>
                <v:line id="Line 52" o:spid="_x0000_s1355" style="position:absolute;visibility:visible;mso-wrap-style:square" from="2147,2007" to="216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D5cUAAADcAAAADwAAAGRycy9kb3ducmV2LnhtbESPQWsCMRSE74L/ITzBm2bV1q5bo5Ri&#10;0d7UKvT42Dx3g5uXZRN1/fdGKPQ4zMw3zHzZ2kpcqfHGsYLRMAFBnDttuFBw+PkapCB8QNZYOSYF&#10;d/KwXHQ7c8y0u/GOrvtQiAhhn6GCMoQ6k9LnJVn0Q1cTR+/kGoshyqaQusFbhNtKjpNkKi0ajgsl&#10;1vRZUn7eX6wCs52uX7/fjrO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OD5cUAAADcAAAADwAAAAAAAAAA&#10;AAAAAAChAgAAZHJzL2Rvd25yZXYueG1sUEsFBgAAAAAEAAQA+QAAAJMDAAAAAA==&#10;" strokeweight="0"/>
              </v:group>
              <v:group id="Group 53" o:spid="_x0000_s1356" style="position:absolute;left:2514;top:1183;width:748;height:768" coordorigin="1802,1052" coordsize="1819,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54" o:spid="_x0000_s1357" style="position:absolute;left:1802;top:1052;width:1819;height:1868;visibility:visible;mso-wrap-style:square;v-text-anchor:top" coordsize="1819,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YTMYA&#10;AADcAAAADwAAAGRycy9kb3ducmV2LnhtbESPT2vCQBTE70K/w/IKvelGC2LTrCKCYi+tmoI9vmSf&#10;+WP2bciuJv323UKhx2FmfsMkq8E04k6dqywrmE4iEMS51RUXCj7T7XgBwnlkjY1lUvBNDlbLh1GC&#10;sbY9H+l+8oUIEHYxKii9b2MpXV6SQTexLXHwLrYz6IPsCqk77APcNHIWRXNpsOKwUGJLm5Ly6+lm&#10;FLzX7Y4Obx9nO/0690eTZvWtzpR6ehzWryA8Df4//NfeawXPL3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cYTMYAAADcAAAADwAAAAAAAAAAAAAAAACYAgAAZHJz&#10;L2Rvd25yZXYueG1sUEsFBgAAAAAEAAQA9QAAAIsDAAAAAA==&#10;" path="m1729,1344r30,-75l1785,1194r19,-82l1815,1033r4,-82l1819,868r-11,-82l1793,707r-23,-78l1740,554r-33,-71l1666,412r-49,-64l1565,284r-57,-56l1445,176r-68,-45l1310,93,1239,60,1160,33,1085,15,1007,3,928,,850,,767,11,689,26,614,48,539,78r-71,38l401,161r-30,22l337,206r-26,26l315,228r-19,15l277,262r-52,60l172,385r-41,68l94,524,60,599,34,677,19,756,8,835,,917r4,82l11,1082r15,78l49,1239r30,75l116,1389r41,67l202,1524r53,60l315,1640r59,52l442,1737r71,37l584,1808r75,26l737,1853r79,11l895,1868r78,l1052,1857r78,-15l1205,1819r75,-30l1351,1752r68,-41l1482,1662r60,-56l1598,1550r49,-64l1692,1415r37,-71xe" fillcolor="blue" strokeweight=".5pt">
                  <v:path arrowok="t" o:connecttype="custom" o:connectlocs="1759,1269;1804,1112;1819,951;1808,786;1770,629;1707,483;1617,348;1508,228;1377,131;1239,60;1085,15;928,0;767,11;614,48;468,116;371,183;311,232;296,243;225,322;131,453;60,599;19,756;0,917;11,1082;49,1239;116,1389;202,1524;315,1640;442,1737;584,1808;737,1853;895,1868;1052,1857;1205,1819;1351,1752;1482,1662;1598,1550;1692,1415" o:connectangles="0,0,0,0,0,0,0,0,0,0,0,0,0,0,0,0,0,0,0,0,0,0,0,0,0,0,0,0,0,0,0,0,0,0,0,0,0,0"/>
                </v:shape>
                <v:shape id="Freeform 55" o:spid="_x0000_s1358" style="position:absolute;left:2925;top:1280;width:427;height:536;visibility:visible;mso-wrap-style:square;v-text-anchor:top" coordsize="42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88QA&#10;AADcAAAADwAAAGRycy9kb3ducmV2LnhtbESPQWvCQBSE74L/YXlCb7rRQrWpq5TW0nhTa8DjI/ua&#10;DWbfhuyq8d+7guBxmJlvmPmys7U4U+srxwrGowQEceF0xaWC/d/PcAbCB2SNtWNScCUPy0W/N8dU&#10;uwtv6bwLpYgQ9ikqMCE0qZS+MGTRj1xDHL1/11oMUbal1C1eItzWcpIkb9JixXHBYENfhorj7mQV&#10;4Hd2mGbbSTj+ms2pWq3yfLzOlXoZdJ8fIAJ14Rl+tDOt4PV9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9/PEAAAA3AAAAA8AAAAAAAAAAAAAAAAAmAIAAGRycy9k&#10;b3ducmV2LnhtbFBLBQYAAAAABAAEAPUAAACJAwAAAAA=&#10;" path="m41,150l30,142r7,-11l30,127r-4,l26,112r15,-7l49,105,60,94r15,7l86,97,97,90r8,-15l101,68,82,64,93,56r8,-3l116,41r7,4l123,41r12,4l138,49r,-19l157,11r8,-3l168,15r-3,4l168,15r4,-7l209,15r-7,11l209,30r4,11l217,45r7,-22l228,11r4,4l232,26r7,19l243,49r,11l251,68r3,-15l266,45,262,34r,-11l273,15r4,8l277,11,266,r30,l296,11r11,8l314,11r4,-7l340,8r30,15l378,30r4,15l389,53,378,45r-15,4l355,34r-11,7l367,56r15,8l385,71r4,19l385,101r-15,l355,101,329,90r-4,11l355,105r-11,19l352,127r7,-15l378,116r-4,23l355,150r-15,15l337,172r18,-7l370,157r8,-11l378,161r7,l400,157r12,-7l412,157r7,4l423,169r4,11l423,184r-19,7l400,191r-11,8l370,191r,8l367,214r-12,7l348,221r-4,4l337,232r-12,11l318,258r-4,8l307,281r15,l314,292r-3,8l318,307r-4,4l303,315r-7,-12l292,322r-8,8l281,333r15,4l288,348r-7,4l273,352r4,15l273,367r-7,-4l262,363r,12l251,386r-4,-4l243,371r-4,l232,367r-4,8l224,386r,11l232,397r4,7l228,419r-4,4l224,431r-7,7l213,438r4,-11l213,419r-7,l195,431r3,3l202,442r11,7l198,453r-11,4l176,457r-11,l153,457r-7,l135,468r-12,-4l108,468r-11,4l82,472r-11,7l60,494r-11,8l45,513r-4,8l34,528r-8,8l19,528,7,517,,513,,502,4,487,7,476r4,-8l15,457,7,453r,-11l11,427r11,l19,419r7,-18l34,401,49,386r7,-11l49,367r-4,-7l45,352r,-15l60,348r4,12l67,352,56,337r4,-15l49,333r-8,-7l56,307r11,l64,296r,-19l41,150xe" fillcolor="lime" strokeweight=".5pt">
                  <v:path arrowok="t" o:connecttype="custom" o:connectlocs="30,127;49,105;97,90;93,56;123,41;157,11;168,15;209,30;228,11;243,49;266,45;277,23;296,11;340,8;389,53;344,41;389,90;329,90;352,127;355,150;370,157;400,157;423,169;400,191;367,214;337,232;307,281;318,307;292,322;288,348;273,367;251,386;232,367;224,397;224,423;217,427;198,434;187,457;146,457;97,472;49,502;26,536;0,502;15,457;22,427;49,386;45,352;67,352;41,326;64,277" o:connectangles="0,0,0,0,0,0,0,0,0,0,0,0,0,0,0,0,0,0,0,0,0,0,0,0,0,0,0,0,0,0,0,0,0,0,0,0,0,0,0,0,0,0,0,0,0,0,0,0,0,0"/>
                </v:shape>
                <v:shape id="Freeform 56" o:spid="_x0000_s1359" style="position:absolute;left:2558;top:2104;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JacEA&#10;AADcAAAADwAAAGRycy9kb3ducmV2LnhtbERPXWvCMBR9F/wP4Qp7kZk6QWxnFBkMBmOC1bHXS3Nt&#10;i81NTTKN/948CD4ezvdyHU0nLuR8a1nBdJKBIK6sbrlWcNh/vi5A+ICssbNMCm7kYb0aDpZYaHvl&#10;HV3KUIsUwr5ABU0IfSGlrxoy6Ce2J07c0TqDIUFXS+3wmsJNJ9+ybC4NtpwaGuzpo6HqVP4bBXpz&#10;jt9/+e/4NjY5xtPP1G1Np9TLKG7eQQSK4Sl+uL+0glme1qYz6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CWnBAAAA3AAAAA8AAAAAAAAAAAAAAAAAmAIAAGRycy9kb3du&#10;cmV2LnhtbFBLBQYAAAAABAAEAPUAAACGAwAAAAA=&#10;" path="m4,r7,4l8,11r-4,l,4,4,xe" fillcolor="lime" strokeweight=".5pt">
                  <v:path arrowok="t" o:connecttype="custom" o:connectlocs="4,0;11,4;8,11;4,11;0,4;4,0" o:connectangles="0,0,0,0,0,0"/>
                </v:shape>
                <v:shape id="Freeform 57" o:spid="_x0000_s1360" style="position:absolute;left:2364;top:2104;width:389;height:453;visibility:visible;mso-wrap-style:square;v-text-anchor:top" coordsize="38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BwcQA&#10;AADcAAAADwAAAGRycy9kb3ducmV2LnhtbESPzW7CMBCE75V4B2uRuBWn0EaQYhBCINreGvoAq3jz&#10;U+J1ZJskvH1dqVKPo5n5RrPZjaYVPTnfWFbwNE9AEBdWN1wp+LqcHlcgfEDW2FomBXfysNtOHjaY&#10;aTvwJ/V5qESEsM9QQR1Cl0npi5oM+rntiKNXWmcwROkqqR0OEW5auUiSVBpsOC7U2NGhpuKa34yC&#10;hhbnq/v41liWx/aYFi/vz75TajYd968gAo3hP/zXftMKlus1/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gcHEAAAA3AAAAA8AAAAAAAAAAAAAAAAAmAIAAGRycy9k&#10;b3ducmV2LnhtbFBLBQYAAAAABAAEAPUAAACJAwAAAAA=&#10;" path="m202,l190,4r8,3l198,11r4,l202,7r3,-3l213,4,220,r4,7l235,r4,4l235,7r-7,4l220,15r4,4l232,22r,-7l235,15r19,l250,22r8,4l273,37r15,-3l280,37r4,4l291,45r4,7l291,60r4,l295,71r15,7l325,86r4,7l325,105r4,3l329,116r,4l325,131r-7,4l310,135r11,l329,138r-8,l318,146r7,-4l336,150r8,l348,161r3,7l359,172r7,8l378,187r-12,4l381,187r,15l389,202r-4,4l385,221r,3l381,228r-7,8l370,239r-4,l351,239r-3,4l344,254r-11,8l329,269r-4,12l314,284r-4,12l299,296r,7l288,296r-12,l265,292r-11,l243,303r-4,8l235,322r-11,4l224,333r-15,-4l205,329r,12l183,341r-8,l179,337r-4,-8l164,326r-4,3l164,341r4,7l160,359r-7,4l146,367r-4,-4l134,359r-7,-3l123,359r,4l116,367r-4,l104,363r-3,-7l97,352r,11l101,371r3,3l104,378r-7,4l89,382r-11,l74,385r-11,4l59,400r,12l71,419r-8,l52,430r-4,-3l44,430r-3,12l29,442r,7l26,453r-8,l15,453,7,449,,453,,434r7,l11,430r,-3l7,415r4,-3l15,400r,-7l18,389r4,-7l26,371r3,7l33,378,48,363r4,-11l59,344r,-3l56,337r-8,-4l56,322r7,-4l59,307r4,-4l74,296r4,-8l86,284r11,-7l89,269r8,-7l108,254r4,-11l127,224r4,-7l134,206r8,-8l146,183r3,-3l149,168r-3,-7l142,157r-8,-7l123,138r8,-11l127,120r4,-19l138,90,134,78,127,60r19,-8l142,45r,-4l164,37r4,l172,30r7,-4l183,19r11,7l194,22r4,-11l202,xe" fillcolor="lime" strokeweight=".5pt">
                  <v:path arrowok="t" o:connecttype="custom" o:connectlocs="198,7;202,7;220,0;239,4;220,15;232,15;250,22;288,34;291,45;295,60;325,86;329,108;325,131;321,135;318,146;344,150;359,172;366,191;389,202;385,224;370,239;348,243;329,269;310,296;288,296;254,292;235,322;209,329;183,341;175,329;164,341;153,363;134,359;123,363;104,363;97,363;104,378;78,382;59,400;63,419;44,430;29,449;15,453;0,434;11,427;15,400;22,382;33,378;59,344;48,333;59,307;78,288;89,269;112,243;134,206;149,180;142,157;131,127;138,90;146,52;164,37;179,26;194,22" o:connectangles="0,0,0,0,0,0,0,0,0,0,0,0,0,0,0,0,0,0,0,0,0,0,0,0,0,0,0,0,0,0,0,0,0,0,0,0,0,0,0,0,0,0,0,0,0,0,0,0,0,0,0,0,0,0,0,0,0,0,0,0,0,0,0"/>
                </v:shape>
                <v:shape id="Freeform 58" o:spid="_x0000_s1361" style="position:absolute;left:2360;top:2568;width:37;height:38;visibility:visible;mso-wrap-style:square;v-text-anchor:top" coordsize="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KksMA&#10;AADcAAAADwAAAGRycy9kb3ducmV2LnhtbERPTWsCMRC9F/ofwhS8FE2UIrIaZSkIHgSpinocNuNm&#10;cTPZbqKu/vrmUPD4eN+zRedqcaM2VJ41DAcKBHHhTcWlhv1u2Z+ACBHZYO2ZNDwowGL+/jbDzPg7&#10;/9BtG0uRQjhkqMHG2GRShsKSwzDwDXHizr51GBNsS2lavKdwV8uRUmPpsOLUYLGhb0vFZXt1Gj6f&#10;9XrfTcb5bzE6nIZWbY75daN176PLpyAidfEl/nevjIYvleanM+k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tKksMAAADcAAAADwAAAAAAAAAAAAAAAACYAgAAZHJzL2Rv&#10;d25yZXYueG1sUEsFBgAAAAAEAAQA9QAAAIgDAAAAAA==&#10;" path="m11,11l19,r3,4l26,11r-4,8l30,23r-4,7l33,30r4,4l33,38,30,34r-8,l19,30,15,23,7,19,4,15,,8r7,3l11,15r,-4xe" fillcolor="lime" strokeweight=".5pt">
                  <v:path arrowok="t" o:connecttype="custom" o:connectlocs="11,11;19,0;22,4;26,11;22,19;30,23;26,30;33,30;37,34;33,38;30,34;22,34;19,30;15,23;7,19;4,15;0,8;7,11;11,15;11,11" o:connectangles="0,0,0,0,0,0,0,0,0,0,0,0,0,0,0,0,0,0,0,0"/>
                </v:shape>
                <v:shape id="Freeform 59" o:spid="_x0000_s1362" style="position:absolute;left:2427;top:2583;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C8UA&#10;AADcAAAADwAAAGRycy9kb3ducmV2LnhtbESP3YrCMBSE7xd8h3CEvVls2mVZpTbK/qoXgvjzAIfm&#10;2Babk5JErW+/ERa8HGbmG6aY96YVF3K+sawgS1IQxKXVDVcKDvvf0QSED8gaW8uk4EYe5rPBU4G5&#10;tlfe0mUXKhEh7HNUUIfQ5VL6siaDPrEdcfSO1hkMUbpKaofXCDetfE3Td2mw4bhQY0dfNZWn3dko&#10;WI+z1en8c1uY5edGf2fHl+3SkVLPw/5jCiJQHx7h//ZKK3hLM7i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5wLxQAAANwAAAAPAAAAAAAAAAAAAAAAAJgCAABkcnMv&#10;ZG93bnJldi54bWxQSwUGAAAAAAQABAD1AAAAigMAAAAA&#10;" path="m4,l23,4,19,8,,8,4,xe" fillcolor="lime" strokeweight=".5pt">
                  <v:path arrowok="t" o:connecttype="custom" o:connectlocs="4,0;23,4;19,8;0,8;4,0" o:connectangles="0,0,0,0,0"/>
                </v:shape>
                <v:shape id="Freeform 60" o:spid="_x0000_s1363" style="position:absolute;left:2442;top:2591;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YcQA&#10;AADcAAAADwAAAGRycy9kb3ducmV2LnhtbESPQWsCMRSE70L/Q3gFL1Kzikh3axQpCIIoaFt6fWxe&#10;dxc3L9skavz3RhA8DjPzDTNbRNOKMznfWFYwGmYgiEurG64UfH+t3t5B+ICssbVMCq7kYTF/6c2w&#10;0PbCezofQiUShH2BCuoQukJKX9Zk0A9tR5y8P+sMhiRdJbXDS4KbVo6zbCoNNpwWauzos6byeDgZ&#10;BXr5Hze/+c/gOjA5xuN25HamVar/GpcfIALF8Aw/2mutYJK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3ZmHEAAAA3AAAAA8AAAAAAAAAAAAAAAAAmAIAAGRycy9k&#10;b3ducmV2LnhtbFBLBQYAAAAABAAEAPUAAACJAwAAAAA=&#10;" path="m,11l8,7,8,3,11,,8,3r,4l,11xe" fillcolor="lime" strokeweight=".5pt">
                  <v:path arrowok="t" o:connecttype="custom" o:connectlocs="0,11;8,7;8,3;11,0;8,3;8,7;0,11" o:connectangles="0,0,0,0,0,0,0"/>
                </v:shape>
                <v:shape id="Freeform 61" o:spid="_x0000_s1364" style="position:absolute;left:2397;top:2452;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v8EA&#10;AADcAAAADwAAAGRycy9kb3ducmV2LnhtbESPW4vCMBSE3xf8D+EIvq2pF1apRlFBdl+9oK+H5thW&#10;m5OaRFv/vVlY2MdhZr5h5svWVOJJzpeWFQz6CQjizOqScwXHw/ZzCsIHZI2VZVLwIg/LRedjjqm2&#10;De/ouQ+5iBD2KSooQqhTKX1WkEHftzVx9C7WGQxRulxqh02Em0oOk+RLGiw5LhRY06ag7LZ/GAX3&#10;HA3x2WJYXx21p8n3q9mNlOp129UMRKA2/If/2j9awTgZwe+Ze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vx7/BAAAA3AAAAA8AAAAAAAAAAAAAAAAAmAIAAGRycy9kb3du&#10;cmV2LnhtbFBLBQYAAAAABAAEAPUAAACGAwAAAAA=&#10;" path="m,11l4,4,15,,11,11,,11xe" fillcolor="lime" strokeweight=".5pt">
                  <v:path arrowok="t" o:connecttype="custom" o:connectlocs="0,11;4,4;15,0;11,11;0,11" o:connectangles="0,0,0,0,0"/>
                </v:shape>
                <v:shape id="Freeform 62" o:spid="_x0000_s1365" style="position:absolute;left:2349;top:253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jcUA&#10;AADcAAAADwAAAGRycy9kb3ducmV2LnhtbESPQYvCMBSE78L+h/AWvGmqFJVqFFlW0YMH7e7B26N5&#10;tt1tXkoTbf33RhA8DjPzDbNYdaYSN2pcaVnBaBiBIM6sLjlX8JNuBjMQziNrrCyTgjs5WC0/egtM&#10;tG35SLeTz0WAsEtQQeF9nUjpsoIMuqGtiYN3sY1BH2STS91gG+CmkuMomkiDJYeFAmv6Kij7P12N&#10;gsN1Ii/V+cB/8fG7nO7TbfrbjpXqf3brOQhPnX+HX+2dVhBH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tmNxQAAANwAAAAPAAAAAAAAAAAAAAAAAJgCAABkcnMv&#10;ZG93bnJldi54bWxQSwUGAAAAAAQABAD1AAAAigMAAAAA&#10;" path="m,7l3,3,3,,,7xe" fillcolor="lime" strokeweight=".5pt">
                  <v:path arrowok="t" o:connecttype="custom" o:connectlocs="0,7;3,3;3,0;0,7" o:connectangles="0,0,0,0"/>
                </v:shape>
                <v:shape id="Freeform 63" o:spid="_x0000_s1366" style="position:absolute;left:2356;top:2504;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8bsQA&#10;AADcAAAADwAAAGRycy9kb3ducmV2LnhtbESPQWsCMRSE70L/Q3gFb5qt2qVsjVKKooe9VEvx+Ehe&#10;d7dNXpZNdNd/3wgFj8PMN8Ms14Oz4kJdaDwreJpmIIi1Nw1XCj6P28kLiBCRDVrPpOBKAdarh9ES&#10;C+N7/qDLIVYilXAoUEEdY1tIGXRNDsPUt8TJ+/adw5hkV0nTYZ/KnZWzLMulw4bTQo0tvdekfw9n&#10;p2CR9ae5Hcqy1E3c6fzL/pw2Vqnx4/D2CiLSEO/hf3pvbtwz3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fG7EAAAA3AAAAA8AAAAAAAAAAAAAAAAAmAIAAGRycy9k&#10;b3ducmV2LnhtbFBLBQYAAAAABAAEAPUAAACJAwAAAAA=&#10;" path="m,8l,4,4,,,8xe" fillcolor="lime" strokeweight=".5pt">
                  <v:path arrowok="t" o:connecttype="custom" o:connectlocs="0,8;0,4;4,0;0,8" o:connectangles="0,0,0,0"/>
                </v:shape>
                <v:shape id="Freeform 64" o:spid="_x0000_s1367" style="position:absolute;left:3045;top:2201;width:366;height:558;visibility:visible;mso-wrap-style:square;v-text-anchor:top" coordsize="36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nP8UA&#10;AADcAAAADwAAAGRycy9kb3ducmV2LnhtbESPQWvCQBSE7wX/w/KE3uqutgSNriKiUHpoMXrw+Mg+&#10;k2j2bciuMf77bqHgcZiZb5jFqre16Kj1lWMN45ECQZw7U3Gh4XjYvU1B+IBssHZMGh7kYbUcvCww&#10;Ne7Oe+qyUIgIYZ+ihjKEJpXS5yVZ9CPXEEfv7FqLIcq2kKbFe4TbWk6USqTFiuNCiQ1tSsqv2c1q&#10;yB7b6bc6nrpTcvnKf2bvGy4mldavw349BxGoD8/wf/vTaPhQ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Sc/xQAAANwAAAAPAAAAAAAAAAAAAAAAAJgCAABkcnMv&#10;ZG93bnJldi54bWxQSwUGAAAAAAQABAD1AAAAigMAAAAA&#10;" path="m41,539r-4,-7l41,528r4,-11l45,506r3,-8l48,494r-3,-7l48,479r,-7l45,461,56,442r4,-11l63,416r-3,-8l56,393,71,382,82,371r7,-8l93,348r8,-11l104,322,97,307,93,292r4,-11l104,270r8,-8l112,247r-8,-3l97,240r-4,-8l89,229,78,221r-3,-7l67,214r-15,3l48,210r-7,-8l33,202,22,199,7,187,3,165,,142,,124r,-8l3,101,18,90r,-19l22,60,30,49,48,38r8,-4l67,26r15,l89,26,93,15,97,8r22,l127,4r7,l142,r7,8l168,11r23,4l198,26r15,l220,30r4,8l224,45r-11,4l209,56r11,12l224,75r8,11l239,98r-4,7l247,109r3,4l258,101r7,-3l277,109r7,11l292,127r3,8l307,142r15,l325,146r,8l314,191r8,19l318,225r-4,7l314,251r,15l318,292r,11l325,318r8,12l344,337r4,l355,337r11,8l366,348r-11,4l344,360r-8,l329,371r-4,4l318,378r-11,8l292,382r-8,4l269,390r-7,7l250,401r-11,7l243,423r-8,12l232,446r-8,7l220,464r-3,8l209,476r-4,3l198,479r-4,4l187,479r,8l183,491r-4,3l168,498r4,15l161,517r-8,7l146,524r-8,4l134,536r-7,-4l116,543r-4,l101,547r-12,7l82,558r-7,l71,554,60,543r-4,l48,539r,4l41,539r-4,-3l41,539xe" fillcolor="lime" strokeweight=".5pt">
                  <v:path arrowok="t" o:connecttype="custom" o:connectlocs="41,528;48,498;48,479;56,442;60,408;82,371;101,337;93,292;112,262;97,240;78,221;52,217;33,202;3,165;0,116;18,71;48,38;82,26;97,8;134,4;168,11;213,26;224,45;220,68;239,98;250,113;277,109;295,135;325,146;322,210;314,251;318,303;344,337;366,345;344,360;325,375;292,382;262,397;243,423;224,453;209,476;194,483;183,491;172,513;146,524;127,532;101,547;75,558;56,543;41,539" o:connectangles="0,0,0,0,0,0,0,0,0,0,0,0,0,0,0,0,0,0,0,0,0,0,0,0,0,0,0,0,0,0,0,0,0,0,0,0,0,0,0,0,0,0,0,0,0,0,0,0,0,0"/>
                </v:shape>
                <v:shape id="Freeform 65" o:spid="_x0000_s1368" style="position:absolute;left:3363;top:2269;width:179;height:239;visibility:visible;mso-wrap-style:square;v-text-anchor:top" coordsize="17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1vsMA&#10;AADcAAAADwAAAGRycy9kb3ducmV2LnhtbESPQWsCMRSE7wX/Q3iCt5pVbNXVKFYoeO2qeH1snpvF&#10;zcuapO62v74pFHocZr4ZZr3tbSMe5EPtWMFknIEgLp2uuVJwOr4/L0CEiKyxcUwKvijAdjN4WmOu&#10;Xccf9ChiJVIJhxwVmBjbXMpQGrIYxq4lTt7VeYsxSV9J7bFL5baR0yx7lRZrTgsGW9obKm/Fp1Uw&#10;u9vDsvMX1otzX7ST77eX2c4oNRr2uxWISH38D//RB524bA6/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1vsMAAADcAAAADwAAAAAAAAAAAAAAAACYAgAAZHJzL2Rv&#10;d25yZXYueG1sUEsFBgAAAAAEAAQA9QAAAIgDAAAAAA==&#10;" path="m11,82r11,7l26,86,30,74,41,67r7,-8l41,52,30,56,22,45,18,41,4,41,,37,,22,4,7r11,l18,7,30,,45,7r7,4l67,18r15,8l86,26r7,4l97,33r34,38l123,86r4,11l131,104r7,8l149,108r,-4l179,101r-37,75l108,179r-7,-11l101,153r,-19l93,131r-11,l86,146r-4,11l78,172r12,4l97,179r4,4l108,191r-7,22l75,239r-8,l52,239r-4,-4l41,239r-8,l26,235r-8,4l22,232r-7,3l15,232r-4,-4l11,224r,-11l18,198r,-11l11,172r4,-8l18,153r,-11l11,134r4,-11l11,116r,-4l18,97r4,-4l11,101r-4,3l,97,,82r11,xe" fillcolor="lime" strokeweight=".5pt">
                  <v:path arrowok="t" o:connecttype="custom" o:connectlocs="22,89;30,74;48,59;30,56;18,41;0,37;4,7;18,7;45,7;67,18;86,26;97,33;123,86;131,104;149,108;179,101;108,179;101,153;93,131;86,146;78,172;97,179;108,191;75,239;52,239;41,239;26,235;22,232;15,232;11,224;18,198;11,172;18,153;11,134;11,116;18,97;11,101;0,97;11,82" o:connectangles="0,0,0,0,0,0,0,0,0,0,0,0,0,0,0,0,0,0,0,0,0,0,0,0,0,0,0,0,0,0,0,0,0,0,0,0,0,0,0"/>
                </v:shape>
                <v:shape id="Freeform 66" o:spid="_x0000_s1369" style="position:absolute;left:3161;top:2081;width:434;height:292;visibility:visible;mso-wrap-style:square;v-text-anchor:top" coordsize="4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pVcAA&#10;AADcAAAADwAAAGRycy9kb3ducmV2LnhtbERPTYvCMBC9L/gfwgh7WxNFXK1GKYK4J8HuHvQ2NGNb&#10;TCaliVr/vTkIe3y879Wmd1bcqQuNZw3jkQJBXHrTcKXh73f3NQcRIrJB65k0PCnAZj34WGFm/IOP&#10;dC9iJVIIhww11DG2mZShrMlhGPmWOHEX3zmMCXaVNB0+UrizcqLUTDpsODXU2NK2pvJa3JwG+c3P&#10;/ZRO+eJ6VIfc9tvz2BZafw77fAkiUh//xW/3j9EwVWlt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dpVcAAAADcAAAADwAAAAAAAAAAAAAAAACYAgAAZHJzL2Rvd25y&#10;ZXYueG1sUEsFBgAAAAAEAAQA9QAAAIUDAAAAAA==&#10;" path="m351,289r-3,-15l351,266r12,-4l351,236r8,-7l366,225r8,-26l366,191r-26,15l348,221r-8,12l340,240r-7,22l325,259r-18,15l280,214r15,-4l295,206,284,184r4,-8l299,173r4,-12l284,158r4,7l284,173r-11,3l262,173r-4,-8l269,154r-15,-8l235,154r-3,11l220,176r-7,l213,191r-4,4l202,188r-8,15l187,199r-23,l172,195r4,-11l168,176r8,-15l164,128r,-23l153,90r4,26l149,135r8,11l161,158r-4,-4l138,161r4,-15l138,128r4,-27l131,101r-8,4l108,101r-7,-7l97,98r-15,l71,101,63,98r-3,11l56,113r-11,3l33,116,22,113r-11,l3,109,,98,11,75,22,68,15,64,22,49r15,4l41,57,60,68,63,53r12,4l67,45,75,34,63,23,89,8r8,4l116,8r11,l134,12,142,r7,4l157,r11,4l434,128r-11,41l411,214r-18,37l378,292r-27,-3xe" fillcolor="lime" strokeweight=".5pt">
                  <v:path arrowok="t" o:connecttype="custom" o:connectlocs="348,274;363,262;359,229;374,199;340,206;340,233;333,262;307,274;295,210;284,184;299,173;284,158;284,173;262,173;269,154;235,154;220,176;213,191;202,188;187,199;164,199;176,184;176,161;164,105;157,116;157,146;157,154;142,146;142,101;123,105;101,94;82,98;63,98;56,113;33,116;11,113;0,98;22,68;22,49;41,57;63,53;67,45;63,23;97,12;127,8;142,0;157,0;434,128;411,214;378,292" o:connectangles="0,0,0,0,0,0,0,0,0,0,0,0,0,0,0,0,0,0,0,0,0,0,0,0,0,0,0,0,0,0,0,0,0,0,0,0,0,0,0,0,0,0,0,0,0,0,0,0,0,0"/>
                </v:shape>
                <v:shape id="Freeform 67" o:spid="_x0000_s1370" style="position:absolute;left:3213;top:2036;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hVcQA&#10;AADcAAAADwAAAGRycy9kb3ducmV2LnhtbESPQWuDQBSE74X8h+UFeqtrpAmpdQ2hVOqtJBV6fbgv&#10;KnHfGncT7b/PFgo9DjPzDZPtZtOLG42us6xgFcUgiGurO24UVF/F0xaE88gae8uk4Icc7PLFQ4ap&#10;thMf6Hb0jQgQdikqaL0fUild3ZJBF9mBOHgnOxr0QY6N1CNOAW56mcTxRhrsOCy0ONBbS/X5eDUK&#10;kr4qpnKor5dpi8l6fv+g/ee3Uo/Lef8KwtPs/8N/7VIreI5f4Pd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oVXEAAAA3AAAAA8AAAAAAAAAAAAAAAAAmAIAAGRycy9k&#10;b3ducmV2LnhtbFBLBQYAAAAABAAEAPUAAACJAwAAAAA=&#10;" path="m,38l4,19,15,12,23,4,45,r,15l34,27,30,38,15,42,4,42,,38xe" fillcolor="lime" strokeweight=".5pt">
                  <v:path arrowok="t" o:connecttype="custom" o:connectlocs="0,38;4,19;15,12;23,4;45,0;45,15;34,27;30,38;15,42;4,42;0,38" o:connectangles="0,0,0,0,0,0,0,0,0,0,0"/>
                </v:shape>
                <v:shape id="Freeform 68" o:spid="_x0000_s1371" style="position:absolute;left:3262;top:2010;width:41;height:71;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jr4A&#10;AADcAAAADwAAAGRycy9kb3ducmV2LnhtbERPu4oCMRTtF/yHcAW7NeODRUejiCBaWPgqLC+T62Rw&#10;chMmUce/N4Ww5eG858vW1uJJTagcKxj0MxDEhdMVlwou583vBESIyBprx6TgTQGWi87PHHPtXnyk&#10;5ymWIoVwyFGBidHnUobCkMXQd544cTfXWIwJNqXUDb5SuK3lMMv+pMWKU4NBT2tDxf30sAq8JzO8&#10;jni0Lzisw2Fb0XT3VqrXbVczEJHa+C/+undawXiQ5qcz6Qj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fmY6+AAAA3AAAAA8AAAAAAAAAAAAAAAAAmAIAAGRycy9kb3ducmV2&#10;LnhtbFBLBQYAAAAABAAEAPUAAACDAwAAAAA=&#10;" path="m3,68r4,3l18,68,33,64,30,53,22,45,18,38,33,26r8,-3l33,19r-7,l22,11,37,4,33,,30,,22,,15,4,3,11,,15r7,l3,26r,12l11,53,7,60,,64r3,4xe" fillcolor="lime" strokeweight=".5pt">
                  <v:path arrowok="t" o:connecttype="custom" o:connectlocs="3,68;7,71;18,68;33,64;30,53;22,45;18,38;33,26;41,23;33,19;26,19;22,11;37,4;33,0;30,0;22,0;15,4;3,11;0,15;7,15;3,26;3,38;11,53;7,60;0,64;3,68" o:connectangles="0,0,0,0,0,0,0,0,0,0,0,0,0,0,0,0,0,0,0,0,0,0,0,0,0,0"/>
                </v:shape>
                <v:shape id="Freeform 69" o:spid="_x0000_s1372" style="position:absolute;left:3329;top:2299;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fD8UA&#10;AADcAAAADwAAAGRycy9kb3ducmV2LnhtbESPS2vDMBCE74H+B7GFXEosu5QQHCuhr0DaW16H3BZr&#10;bZlYK2MpidNfXxUKOQ4z8w1TLAfbigv1vnGsIEtSEMSl0w3XCva71WQGwgdkja1jUnAjD8vFw6jA&#10;XLsrb+iyDbWIEPY5KjAhdLmUvjRk0SeuI45e5XqLIcq+lrrHa4TbVj6n6VRabDguGOzo3VB52p6t&#10;Al3pzw/r3g6H4zT7+pH6yXxXZ6XGj8PrHESgIdzD/+21VvCSZf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N8PxQAAANwAAAAPAAAAAAAAAAAAAAAAAJgCAABkcnMv&#10;ZG93bnJldi54bWxQSwUGAAAAAAQABAD1AAAAigMAAAAA&#10;" path="m4,l,11r8,7l15,18r,-7l8,3,4,xe" fillcolor="lime" strokeweight=".5pt">
                  <v:path arrowok="t" o:connecttype="custom" o:connectlocs="4,0;0,11;8,18;15,18;15,11;8,3;8,3;4,0;4,0" o:connectangles="0,0,0,0,0,0,0,0,0"/>
                </v:shape>
                <v:shape id="Freeform 70" o:spid="_x0000_s1373" style="position:absolute;left:3280;top:224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JYcQA&#10;AADcAAAADwAAAGRycy9kb3ducmV2LnhtbESPQWvCQBSE70L/w/IKvelGUavRVUqk6MVD0x48Pnaf&#10;SWj2bciuJv57VxA8DjPzDbPe9rYWV2p95VjBeJSAINbOVFwo+Pv9Hi5A+IBssHZMCm7kYbt5G6wx&#10;Na7jH7rmoRARwj5FBWUITSql1yVZ9CPXEEfv7FqLIcq2kKbFLsJtLSdJMpcWK44LJTaUlaT/84tV&#10;sKtmmV7qLD/lu+bzeNp3s3peKPXx3n+tQATqwyv8bB+Mgul4Ao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iWHEAAAA3AAAAA8AAAAAAAAAAAAAAAAAmAIAAGRycy9k&#10;b3ducmV2LnhtbFBLBQYAAAAABAAEAPUAAACJAwAAAAA=&#10;" path="m8,l,,15,8r,-4l12,,8,xe" fillcolor="lime" strokeweight=".5pt">
                  <v:path arrowok="t" o:connecttype="custom" o:connectlocs="8,0;0,0;15,8;15,4;15,4;12,0;12,0;8,0" o:connectangles="0,0,0,0,0,0,0,0"/>
                </v:shape>
                <v:shape id="Freeform 71" o:spid="_x0000_s1374" style="position:absolute;left:3280;top:2201;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DosQA&#10;AADcAAAADwAAAGRycy9kb3ducmV2LnhtbESPT4vCMBTE7wt+h/CEvWlqV0WqUUR0EVwE/xw8Pppn&#10;G2xeShO1++2NsLDHYWZ+w8wWra3EgxpvHCsY9BMQxLnThgsF59OmNwHhA7LGyjEp+CUPi3nnY4aZ&#10;dk8+0OMYChEh7DNUUIZQZ1L6vCSLvu9q4uhdXWMxRNkUUjf4jHBbyTRJxtKi4bhQYk2rkvLb8W4V&#10;hJH5Ti8/+9PSuiL1E7neme1Nqc9uu5yCCNSG//Bfe6sVDAdf8D4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Q6LEAAAA3AAAAA8AAAAAAAAAAAAAAAAAmAIAAGRycy9k&#10;b3ducmV2LnhtbFBLBQYAAAAABAAEAPUAAACJAwAAAAA=&#10;" path="m,11l,4,,,4,11,,11xe" fillcolor="lime" strokeweight=".5pt">
                  <v:path arrowok="t" o:connecttype="custom" o:connectlocs="0,11;0,4;0,0;4,11;0,11" o:connectangles="0,0,0,0,0"/>
                </v:shape>
                <v:shape id="Freeform 72" o:spid="_x0000_s1375" style="position:absolute;left:3265;top:221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b58UA&#10;AADcAAAADwAAAGRycy9kb3ducmV2LnhtbESPzWrCQBSF94W+w3AFN1InSiptdJSiFBRcWOvG3W3m&#10;mglm7oTMaNK3dwTB5eH8fJzZorOVuFLjS8cKRsMEBHHudMmFgsPv99sHCB+QNVaOScE/eVjMX19m&#10;mGnX8g9d96EQcYR9hgpMCHUmpc8NWfRDVxNH7+QaiyHKppC6wTaO20qOk2QiLZYcCQZrWhrKz/uL&#10;jZC/9a5NB++rwXFZmo38nOy2W1Sq3+u+piACdeEZfrTXWkE6Su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pvnxQAAANwAAAAPAAAAAAAAAAAAAAAAAJgCAABkcnMv&#10;ZG93bnJldi54bWxQSwUGAAAAAAQABAD1AAAAigMAAAAA&#10;" path="m8,8l,,4,,8,8xe" fillcolor="lime" strokeweight=".5pt">
                  <v:path arrowok="t" o:connecttype="custom" o:connectlocs="8,8;0,0;4,0;8,8" o:connectangles="0,0,0,0"/>
                </v:shape>
                <v:shape id="Freeform 73" o:spid="_x0000_s1376" style="position:absolute;left:3329;top:1917;width:292;height:292;visibility:visible;mso-wrap-style:square;v-text-anchor:top" coordsize="29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OEcYA&#10;AADcAAAADwAAAGRycy9kb3ducmV2LnhtbESPT2vCQBTE7wW/w/IKvdVNihGJrlJaCqW2B/8c9PbM&#10;PrPR7Ns0u9X47d2C4HGYmd8wk1lna3Gi1leOFaT9BARx4XTFpYL16uN5BMIHZI21Y1JwIQ+zae9h&#10;grl2Z17QaRlKESHsc1RgQmhyKX1hyKLvu4Y4envXWgxRtqXULZ4j3NbyJUmG0mLFccFgQ2+GiuPy&#10;zyr4mn+nB/zd/GAm51m927rduxko9fTYvY5BBOrCPXxrf2oFgzSD/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1OEcYAAADcAAAADwAAAAAAAAAAAAAAAACYAgAAZHJz&#10;L2Rvd25yZXYueG1sUEsFBgAAAAAEAAQA9QAAAIsDAAAAAA==&#10;" path="m11,149l4,161r,-8l8,138r11,l15,134,11,123,41,75r15,3l64,78r3,-3l82,56r12,7l97,56r,-4l105,41r7,l135,18r19,-7l172,r19,3l198,7,221,3r26,12l247,33r-4,8l232,48,221,63r4,8l232,82r8,7l251,89r-8,8l243,104r,4l236,108r-8,19l225,138r11,-19l247,123r11,l266,123r-4,-4l262,108r-4,-7l255,97r11,4l273,104r19,8l292,157r-7,41l277,243r-7,49l150,149,176,86,172,67,109,86,67,146,52,127r-18,l23,138r-4,26l,168,11,149xe" fillcolor="lime" strokeweight=".5pt">
                  <v:path arrowok="t" o:connecttype="custom" o:connectlocs="4,161;8,138;15,134;41,75;64,78;82,56;97,56;105,41;135,18;172,0;198,7;247,15;243,41;221,63;232,82;251,89;243,104;236,108;225,138;247,123;266,123;262,108;255,97;273,104;292,157;277,243;150,149;172,67;67,146;34,127;19,164;11,149" o:connectangles="0,0,0,0,0,0,0,0,0,0,0,0,0,0,0,0,0,0,0,0,0,0,0,0,0,0,0,0,0,0,0,0"/>
                </v:shape>
                <v:shape id="Freeform 74" o:spid="_x0000_s1377" style="position:absolute;left:3363;top:2036;width:63;height:53;visibility:visible;mso-wrap-style:square;v-text-anchor:top" coordsize="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gbsYA&#10;AADcAAAADwAAAGRycy9kb3ducmV2LnhtbESPT2uDQBTE74F8h+UVcktWq0iwWaUESmOhh+YP5Phw&#10;X1V034q7Tey37xYKPQ4z8xtmV85mEDeaXGdZQbyJQBDXVnfcKDifXtZbEM4jaxwsk4JvclAWy8UO&#10;c23v/EG3o29EgLDLUUHr/ZhL6eqWDLqNHYmD92kngz7IqZF6wnuAm0E+RlEmDXYcFlocad9S3R+/&#10;jIIqvfSXt9f3pNomdkz7Okq761mp1cP8/ATC0+z/w3/tg1aQxhn8ng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MgbsYAAADcAAAADwAAAAAAAAAAAAAAAACYAgAAZHJz&#10;L2Rvd25yZXYueG1sUEsFBgAAAAAEAAQA9QAAAIsDAAAAAA==&#10;" path="m,l60,12r3,18l52,38,37,49r-4,4l,xe" fillcolor="lime" strokeweight=".5pt">
                  <v:path arrowok="t" o:connecttype="custom" o:connectlocs="0,0;60,12;63,30;52,38;37,49;33,53;0,0" o:connectangles="0,0,0,0,0,0,0"/>
                </v:shape>
                <v:shape id="Freeform 75" o:spid="_x0000_s1378" style="position:absolute;left:3400;top:1973;width:124;height:8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pi8QA&#10;AADcAAAADwAAAGRycy9kb3ducmV2LnhtbESP3WoCMRSE7wu+QzhCb0SzilRZjSKCIkgp/jzAYXPc&#10;XbI5WZKo2z59IxR6OczMN8xy3dlGPMiH2rGC8SgDQVw4XXOp4HrZDecgQkTW2DgmBd8UYL3qvS0x&#10;1+7JJ3qcYykShEOOCqoY21zKUFRkMYxcS5y8m/MWY5K+lNrjM8FtIydZ9iEt1pwWKmxpW1Fhzner&#10;YGMGFyPRf91+9iZ8GjM9Dg5Oqfd+t1mAiNTF//Bf+6AVTMcze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KYvEAAAA3AAAAA8AAAAAAAAAAAAAAAAAmAIAAGRycy9k&#10;b3ducmV2LnhtbFBLBQYAAAAABAAEAPUAAACJAwAAAAA=&#10;" path="m19,82l23,60,41,52,49,37r7,l56,30r15,l75,26,83,15,94,26r30,4l101,,26,22,,71,19,82xe" fillcolor="lime" strokeweight=".5pt">
                  <v:path arrowok="t" o:connecttype="custom" o:connectlocs="19,82;23,60;41,52;49,37;56,37;56,30;71,30;75,26;83,15;94,26;124,30;101,0;26,22;0,71;19,82;19,82" o:connectangles="0,0,0,0,0,0,0,0,0,0,0,0,0,0,0,0"/>
                </v:shape>
                <v:shape id="Freeform 76" o:spid="_x0000_s1379" style="position:absolute;left:3445;top:1999;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txcMA&#10;AADcAAAADwAAAGRycy9kb3ducmV2LnhtbERPPW/CMBDdkfofrKvUDRxaSiHFoAopEgNDCR0Yj/ia&#10;RInPqe2GtL8eD0iMT+97tRlMK3pyvrasYDpJQBAXVtdcKvg6ZuMFCB+QNbaWScEfedisH0YrTLW9&#10;8IH6PJQihrBPUUEVQpdK6YuKDPqJ7Ygj922dwRChK6V2eInhppXPSTKXBmuODRV2tK2oaPJfoyBL&#10;XrDs3WuzPS39Z5P9vP1n+7NST4/DxzuIQEO4i2/unVYwm8a18Uw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GtxcMAAADcAAAADwAAAAAAAAAAAAAAAACYAgAAZHJzL2Rv&#10;d25yZXYueG1sUEsFBgAAAAAEAAQA9QAAAIgDAAAAAA==&#10;" path="m49,l45,11,41,22,15,34r-4,3l8,49,,67,4,79r15,l34,79r18,7l79,60,49,xe" fillcolor="lime" strokeweight=".5pt">
                  <v:path arrowok="t" o:connecttype="custom" o:connectlocs="49,0;45,11;41,22;15,34;11,37;8,49;0,67;4,79;19,79;34,79;52,86;79,60;49,0" o:connectangles="0,0,0,0,0,0,0,0,0,0,0,0,0"/>
                </v:shape>
                <v:shape id="Freeform 77" o:spid="_x0000_s1380" style="position:absolute;left:3367;top:2070;width:235;height:150;visibility:visible;mso-wrap-style:square;v-text-anchor:top" coordsize="2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pwMUA&#10;AADcAAAADwAAAGRycy9kb3ducmV2LnhtbESPUWvCMBSF3wf+h3AF32ZSN7bamYpsCgNlMPUHXJJr&#10;W2xuSpNp/ffLQNjj4ZzzHc5iObhWXKgPjWcN2VSBIDbeNlxpOB42jzmIEJEttp5Jw40CLMvRwwIL&#10;66/8TZd9rESCcChQQx1jV0gZTE0Ow9R3xMk7+d5hTLKvpO3xmuCulTOlXqTDhtNCjR2912TO+x+n&#10;oZudzl9r+bFbbZ/MkfODmr+i0noyHlZvICIN8T98b39aDc/ZHP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OnAxQAAANwAAAAPAAAAAAAAAAAAAAAAAJgCAABkcnMv&#10;ZG93bnJldi54bWxQSwUGAAAAAAQABAD1AAAAigMAAAAA&#10;" path="m112,4r-4,15l112,26r-8,l86,23r-12,l67,26r,-7l63,15,48,19,37,30r-4,8l11,30,,49,228,150r7,-26l119,r-7,4xe" fillcolor="lime" strokeweight=".5pt">
                  <v:path arrowok="t" o:connecttype="custom" o:connectlocs="112,4;108,19;112,26;104,26;86,23;74,23;67,26;67,19;63,15;48,19;37,30;33,38;11,30;0,49;228,150;235,124;119,0;112,4" o:connectangles="0,0,0,0,0,0,0,0,0,0,0,0,0,0,0,0,0,0"/>
                </v:shape>
                <v:shape id="Freeform 78" o:spid="_x0000_s1381" style="position:absolute;left:2045;top:1172;width:225;height:198;visibility:visible;mso-wrap-style:square;v-text-anchor:top" coordsize="22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tqMIA&#10;AADcAAAADwAAAGRycy9kb3ducmV2LnhtbERP3WrCMBS+F/YO4Qx2p+m6UVzXVGSwoYIX1j3AoTlr&#10;ypqTrkm1+vTLheDlx/dfrCbbiRMNvnWs4HmRgCCunW65UfB9/JwvQfiArLFzTAou5GFVPswKzLU7&#10;84FOVWhEDGGfowITQp9L6WtDFv3C9cSR+3GDxRDh0Eg94DmG206mSZJJiy3HBoM9fRiqf6vRKli/&#10;jX1I5dfLNF6X2V+F2XZvdko9PU7rdxCBpnAX39wbreA1jfPjmXgE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W2owgAAANwAAAAPAAAAAAAAAAAAAAAAAJgCAABkcnMvZG93&#10;bnJldi54bWxQSwUGAAAAAAQABAD1AAAAhwMAAAAA&#10;" path="m225,7l206,63r-48,71l90,134,45,194,4,198,,176,42,134,75,104,113,74,146,48,221,r4,7xe" fillcolor="lime" strokeweight=".5pt">
                  <v:path arrowok="t" o:connecttype="custom" o:connectlocs="225,7;206,63;158,134;90,134;45,194;4,198;0,176;42,134;75,104;113,74;146,48;221,0;225,7" o:connectangles="0,0,0,0,0,0,0,0,0,0,0,0,0"/>
                </v:shape>
                <v:shape id="Freeform 79" o:spid="_x0000_s1382" style="position:absolute;left:3322;top:2066;width:280;height:173;visibility:visible;mso-wrap-style:square;v-text-anchor:top" coordsize="2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O3MYA&#10;AADcAAAADwAAAGRycy9kb3ducmV2LnhtbESP3WrCQBSE7wt9h+UUelc3hmIlukrxBwWxpSpI7w7Z&#10;0yQ0ezbZXTW+vSsUejnMzDfMeNqZWpzJ+cqygn4vAUGcW11xoeCwX74MQfiArLG2TAqu5GE6eXwY&#10;Y6bthb/ovAuFiBD2GSooQ2gyKX1ekkHfsw1x9H6sMxiidIXUDi8RbmqZJslAGqw4LpTY0Kyk/Hd3&#10;Mgq+t221WbXDkLo3+pjLxfGzaVdKPT917yMQgbrwH/5rr7WC17QP9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zO3MYAAADcAAAADwAAAAAAAAAAAAAAAACYAgAAZHJz&#10;L2Rvd25yZXYueG1sUEsFBgAAAAAEAAQA9QAAAIsDAAAAAA==&#10;" path="m,60l123,49,217,r63,128l265,173,37,109,,60xe" fillcolor="lime" stroked="f">
                  <v:path arrowok="t" o:connecttype="custom" o:connectlocs="0,60;123,49;217,0;280,128;265,173;37,109;0,60" o:connectangles="0,0,0,0,0,0,0"/>
                </v:shape>
                <v:shape id="Freeform 80" o:spid="_x0000_s1383" style="position:absolute;left:3082;top:1774;width:71;height:64;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HMcA&#10;AADcAAAADwAAAGRycy9kb3ducmV2LnhtbESPS2vDMBCE74X+B7GFXkIixy55OFFC6QNKTnkecttY&#10;G8vEWhlLTZx/XxUKPQ4z8w0zX3a2FldqfeVYwXCQgCAunK64VLDfffYnIHxA1lg7JgV38rBcPD7M&#10;Mdfuxhu6bkMpIoR9jgpMCE0upS8MWfQD1xBH7+xaiyHKtpS6xVuE21qmSTKSFiuOCwYbejNUXLbf&#10;VkGRZdnhuJJTM/6o7pNT7723djulnp+61xmIQF34D/+1v7SClzS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7WhzHAAAA3AAAAA8AAAAAAAAAAAAAAAAAmAIAAGRy&#10;cy9kb3ducmV2LnhtbFBLBQYAAAAABAAEAPUAAACMAwAAAAA=&#10;" path="m38,23r7,l60,27r7,-8l64,27r3,7l64,38r7,7l67,57r-15,l49,57r-4,l30,64,26,60,19,49,,42,11,34r,-4l4,19r7,-4l19,15,11,8r8,l30,r8,8l38,23xe" fillcolor="lime" strokeweight=".5pt">
                  <v:path arrowok="t" o:connecttype="custom" o:connectlocs="38,23;45,23;60,27;67,19;64,27;67,34;64,38;71,45;67,57;52,57;49,57;45,57;30,64;26,60;19,49;0,42;11,34;11,30;4,19;11,15;19,15;11,8;19,8;30,0;38,8;38,23" o:connectangles="0,0,0,0,0,0,0,0,0,0,0,0,0,0,0,0,0,0,0,0,0,0,0,0,0,0"/>
                </v:shape>
                <v:shape id="Freeform 81" o:spid="_x0000_s1384" style="position:absolute;left:3168;top:1681;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xpcUA&#10;AADcAAAADwAAAGRycy9kb3ducmV2LnhtbESPQWvCQBSE7wX/w/IEb3WjKaWkrqKCGGgJRIVeH9ln&#10;Esy+Ddk1if313UKhx2FmvmFWm9E0oqfO1ZYVLOYRCOLC6ppLBZfz4fkNhPPIGhvLpOBBDjbrydMK&#10;E20Hzqk/+VIECLsEFVTet4mUrqjIoJvbljh4V9sZ9EF2pdQdDgFuGrmMoldpsOawUGFL+4qK2+lu&#10;FAzjLjvu648+yj/x+9AfvyjNYqVm03H7DsLT6P/Df+1UK3hZ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GlxQAAANwAAAAPAAAAAAAAAAAAAAAAAJgCAABkcnMv&#10;ZG93bnJldi54bWxQSwUGAAAAAAQABAD1AAAAigMAAAAA&#10;" path="m4,7l,11,4,26,15,11,15,,4,3r,4xe" fillcolor="lime" strokeweight=".5pt">
                  <v:path arrowok="t" o:connecttype="custom" o:connectlocs="4,7;0,11;4,26;15,11;15,11;15,0;4,3;4,7" o:connectangles="0,0,0,0,0,0,0,0"/>
                </v:shape>
                <v:shape id="Freeform 82" o:spid="_x0000_s1385" style="position:absolute;left:3164;top:1718;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UHMgA&#10;AADcAAAADwAAAGRycy9kb3ducmV2LnhtbESP0WrCQBRE34X+w3ILfSm6UdSG1FW0VKitUGv9gEv2&#10;Nglm78bsNol+fVco+DjMzBlmtuhMKRqqXWFZwXAQgSBOrS44U3D4XvdjEM4jaywtk4IzOVjM73oz&#10;TLRt+Yuavc9EgLBLUEHufZVI6dKcDLqBrYiD92Nrgz7IOpO6xjbATSlHUTSVBgsOCzlW9JJTetz/&#10;GgW4jZ826+YSHy6Pp9fd5PP00a7elXq475bPIDx1/hb+b79pBePRGK5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mhQcyAAAANwAAAAPAAAAAAAAAAAAAAAAAJgCAABk&#10;cnMvZG93bnJldi54bWxQSwUGAAAAAAQABAD1AAAAjQMAAAAA&#10;" path="m,8r,3l12,11r,-3l,,,8xe" fillcolor="lime" strokeweight=".5pt">
                  <v:path arrowok="t" o:connecttype="custom" o:connectlocs="0,8;0,11;12,11;12,8;0,0;0,8" o:connectangles="0,0,0,0,0,0"/>
                </v:shape>
                <v:shape id="Freeform 83" o:spid="_x0000_s1386" style="position:absolute;left:2839;top:1179;width:254;height:243;visibility:visible;mso-wrap-style:square;v-text-anchor:top" coordsize="25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sUA&#10;AADcAAAADwAAAGRycy9kb3ducmV2LnhtbESP0WrCQBRE3wv9h+UWfNNNtBZN3YgUFBF8MPUDrtlr&#10;kiZ7N+xuNf17t1Do4zAzZ5jVejCduJHzjWUF6SQBQVxa3XCl4Py5HS9A+ICssbNMCn7Iwzp/flph&#10;pu2dT3QrQiUihH2GCuoQ+kxKX9Zk0E9sTxy9q3UGQ5SuktrhPcJNJ6dJ8iYNNhwXauzpo6ayLb6N&#10;guWG5ufjfiZ1WlwOoW2bnfsqlBq9DJt3EIGG8B/+a++1gtfpHH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4T6xQAAANwAAAAPAAAAAAAAAAAAAAAAAJgCAABkcnMv&#10;ZG93bnJldi54bWxQSwUGAAAAAAQABAD1AAAAigMAAAAA&#10;" path="m101,41r11,-7l120,34,108,23r8,-4l127,19r8,4l135,19,142,8r4,l153,r11,4l172,11r11,4l191,11r7,4l213,11r4,4l224,23r8,11l239,45r-3,4l228,52r23,4l251,67r,8l254,86r-3,8l243,101,228,97r-11,8l202,101r-15,8l179,112r12,8l206,112r11,-3l209,127r-11,l187,127r-4,8l172,146r-4,4l164,142r-3,8l161,154r-11,-8l150,161r-12,8l138,157r-7,l120,165r-15,l116,172r-11,l112,184r-4,3l105,198r-8,l101,206r-19,7l71,213,60,225r,7l75,232r3,8l63,240r-7,l41,243r-4,-7l41,232r,-4l37,225r-11,3l22,232r-7,-7l11,217r-7,l,213,7,198r12,4l26,202,19,187,30,176r4,8l30,191r11,-7l41,172r,-7l48,157r12,l67,161r,-15l60,142r3,-7l63,131r4,-11l75,112r,-3l75,101r7,l86,105r7,7l97,109r8,-8l120,105r15,4l142,105r-4,-8l120,97r-12,l101,90,86,86,78,79,71,75r4,-8l63,60,60,52,71,45r7,4l67,34,60,30,75,23,97,19r8,l101,30r,11xe" fillcolor="lime" strokeweight=".5pt">
                  <v:path arrowok="t" o:connecttype="custom" o:connectlocs="112,34;108,23;127,19;135,19;146,8;164,4;183,15;198,15;217,15;232,34;236,49;251,56;251,75;251,94;228,97;202,101;179,112;206,112;209,127;187,127;172,146;164,142;161,154;150,161;138,157;120,165;116,172;112,184;105,198;101,206;71,213;60,232;78,240;56,240;37,236;41,228;26,228;15,225;4,217;7,198;26,202;30,176;30,191;41,172;48,157;67,161;60,142;63,131;75,112;75,101;86,105;97,109;120,105;142,105;120,97;101,90;78,79;75,67;60,52;78,49;60,30;97,19;101,30" o:connectangles="0,0,0,0,0,0,0,0,0,0,0,0,0,0,0,0,0,0,0,0,0,0,0,0,0,0,0,0,0,0,0,0,0,0,0,0,0,0,0,0,0,0,0,0,0,0,0,0,0,0,0,0,0,0,0,0,0,0,0,0,0,0,0"/>
                </v:shape>
                <v:shape id="Freeform 84" o:spid="_x0000_s1387" style="position:absolute;left:2401;top:1677;width:385;height:434;visibility:visible;mso-wrap-style:square;v-text-anchor:top" coordsize="38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gvMQA&#10;AADcAAAADwAAAGRycy9kb3ducmV2LnhtbESPQYvCMBSE7wv+h/CEvW1TRUSqUURR91RY68Hjs3m2&#10;1ealNFG7++s3guBxmJlvmNmiM7W4U+sqywoGUQyCOLe64kLBIdt8TUA4j6yxtkwKfsnBYt77mGGi&#10;7YN/6L73hQgQdgkqKL1vEildXpJBF9mGOHhn2xr0QbaF1C0+AtzUchjHY2mw4rBQYkOrkvLr/mYU&#10;+InO1uluY476fNpe0nSQZn+1Up/9bjkF4anz7/Cr/a0VjIZ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ILzEAAAA3AAAAA8AAAAAAAAAAAAAAAAAmAIAAGRycy9k&#10;b3ducmV2LnhtbFBLBQYAAAAABAAEAPUAAACJAwAAAAA=&#10;" path="m45,l198,86r4,-7l206,82r11,15l225,105r14,7l243,120r8,19l251,142r3,12l254,172r-11,11l247,191r-4,4l254,191r12,l288,191r19,l326,187r7,-4l344,180r15,-4l367,176r7,l370,180r15,l382,183r-4,4l370,183r-7,-3l363,195r4,3l370,202r8,8l367,210r15,7l370,225r-7,-4l359,213r,-7l359,217r,11l352,221r-4,-8l341,210r-4,l329,206r-7,l322,210r-4,11l322,225r4,3l326,232r-8,-4l314,225r-7,l303,217r-7,4l292,228r,4l288,236r-11,l269,240r-3,3l254,236r4,7l254,247r-3,4l251,258r-8,l243,266r-11,l225,262r-4,4l210,266r,4l206,273r,4l198,288r4,4l198,303r,4l195,311r,4l191,315r-4,3l183,315r-3,-4l183,307r,-4l187,296r4,-4l191,288r-4,-11l176,270r-4,-8l168,258r-7,-3l165,266r-4,4l157,262r-4,-4l142,247r-4,-4l127,247r-7,-4l109,243r-8,8l97,262r-7,11l90,285r,15l94,307r-4,4l90,318r4,4l101,322r4,4l109,322r7,-4l123,318r4,-3l146,329r-15,4l135,326r-4,11l127,344r-7,l135,359r7,8l146,374r-8,15l135,397r-4,4l142,412r11,7l165,427r-15,7l150,427r-8,4l127,423,116,404r,-11l112,386r4,-15l109,367r-8,-11l90,348,86,333r,-11l67,322,64,311,52,307,49,292,34,285r7,-8l41,262r,-15l34,228r,-11l34,198r,-11l30,161r-8,l19,168r7,23l26,202r-7,19l22,225r,11l19,243r-4,-3l11,232r,-7l11,202r-7,l4,187r7,-4l15,168,7,146r,-7l4,135,,124r4,-8l,109,,97,4,86,,82,,67,7,52,11,41,19,26,26,11r8,l34,4r7,3l45,xe" fillcolor="lime" strokeweight=".5pt">
                  <v:path arrowok="t" o:connecttype="custom" o:connectlocs="206,82;243,120;254,172;254,191;326,187;367,176;382,183;363,195;367,210;359,213;352,221;329,206;322,225;314,225;292,228;269,240;254,247;243,266;210,266;198,288;195,311;183,315;187,296;187,277;168,258;157,262;127,247;97,262;94,307;101,322;123,318;135,326;135,359;135,397;165,427;127,423;116,371;86,333;52,307;41,262;34,198;19,168;22,225;11,232;4,187;7,139;0,109;0,67;26,11;45,0" o:connectangles="0,0,0,0,0,0,0,0,0,0,0,0,0,0,0,0,0,0,0,0,0,0,0,0,0,0,0,0,0,0,0,0,0,0,0,0,0,0,0,0,0,0,0,0,0,0,0,0,0,0"/>
                </v:shape>
                <v:shape id="Freeform 85" o:spid="_x0000_s1388" style="position:absolute;left:2566;top:2006;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1ucYA&#10;AADcAAAADwAAAGRycy9kb3ducmV2LnhtbESP3WrCQBSE7wt9h+UUelc3FTESXaW0lQqC4B/eHrLH&#10;JJo9m2bXJPr0rlDo5TAz3zCTWWdK0VDtCssK3nsRCOLU6oIzBbvt/G0EwnlkjaVlUnAlB7Pp89ME&#10;E21bXlOz8ZkIEHYJKsi9rxIpXZqTQdezFXHwjrY26IOsM6lrbAPclLIfRUNpsOCwkGNFnzml583F&#10;KIhvyz01q/S2+92238v95evwE5+Uen3pPsYgPHX+P/zXXmgFg34M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V1ucYAAADcAAAADwAAAAAAAAAAAAAAAACYAgAAZHJz&#10;L2Rvd25yZXYueG1sUEsFBgAAAAAEAAQA9QAAAIsDAAAAAA==&#10;" path="m3,4r,l3,,7,r4,l15,4r3,l18,8r4,l22,12r,3l26,15r4,l26,19r4,l30,23r3,4l37,27r,3l37,34r4,l41,38r-4,l37,34r-4,4l33,34r-3,l26,30r-4,l26,30r4,l30,27r-4,l22,23r4,l26,19r-4,l22,15r-4,l18,12r-3,l15,8r-4,l15,4r,4l15,4r-4,l7,4,3,4,,4,,,3,4,3,r,4xe" fillcolor="lime" strokeweight=".5pt">
                  <v:path arrowok="t" o:connecttype="custom" o:connectlocs="3,4;7,0;11,0;15,4;18,4;18,8;22,8;22,12;22,12;26,15;26,19;30,19;30,23;33,27;37,30;37,34;41,34;41,38;37,38;33,38;30,34;26,30;26,30;30,27;22,23;26,19;22,15;18,12;15,8;15,4;15,4;11,4;7,4;3,4;0,4;0,0;3,4;3,4" o:connectangles="0,0,0,0,0,0,0,0,0,0,0,0,0,0,0,0,0,0,0,0,0,0,0,0,0,0,0,0,0,0,0,0,0,0,0,0,0,0"/>
                </v:shape>
                <v:shape id="Freeform 86" o:spid="_x0000_s1389" style="position:absolute;left:2584;top:2044;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CB8QA&#10;AADcAAAADwAAAGRycy9kb3ducmV2LnhtbERPy2rCQBTdF/oPwy10VyeGopI6igo+Ci5abSnuLplr&#10;Jpq5EzOjiX/fWRS6PJz3eNrZStyo8aVjBf1eAoI4d7rkQsHXfvkyAuEDssbKMSm4k4fp5PFhjJl2&#10;LX/SbRcKEUPYZ6jAhFBnUvrckEXfczVx5I6usRgibAqpG2xjuK1kmiQDabHk2GCwpoWh/Ly7WgWr&#10;735qL8fD9v0nN6f5dv0xDItWqeenbvYGIlAX/sV/7o1W8JrGtfFMP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QgfEAAAA3AAAAA8AAAAAAAAAAAAAAAAAmAIAAGRycy9k&#10;b3ducmV2LnhtbFBLBQYAAAAABAAEAPUAAACJAwAAAAA=&#10;" path="m4,7r4,l4,4,4,,,,,4,,7r4,xe" fillcolor="lime" strokeweight=".5pt">
                  <v:path arrowok="t" o:connecttype="custom" o:connectlocs="4,7;8,7;8,7;8,7;4,4;4,0;0,0;0,0;0,0;0,0;0,4;0,7;4,7" o:connectangles="0,0,0,0,0,0,0,0,0,0,0,0,0"/>
                </v:shape>
                <v:shape id="Freeform 87" o:spid="_x0000_s1390" style="position:absolute;left:2603;top:2048;width:26;height:2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80sUA&#10;AADcAAAADwAAAGRycy9kb3ducmV2LnhtbESP0WoCMRRE34X+Q7gF3zSrlKpbo5SCIrU+uPoBl83t&#10;ZnFzs03iuv37Rij4OMzMGWa57m0jOvKhdqxgMs5AEJdO11wpOJ82ozmIEJE1No5JwS8FWK+eBkvM&#10;tbvxkboiViJBOOSowMTY5lKG0pDFMHYtcfK+nbcYk/SV1B5vCW4bOc2yV2mx5rRgsKUPQ+WluFoF&#10;i0+jT+et/+mKr8N2k9Wzw3U/U2r43L+/gYjUx0f4v73TCl6mC7i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fzSxQAAANwAAAAPAAAAAAAAAAAAAAAAAJgCAABkcnMv&#10;ZG93bnJldi54bWxQSwUGAAAAAAQABAD1AAAAigMAAAAA&#10;" path="m,7l,3,,7r4,l8,7,8,3,8,,4,,8,r3,l11,3r4,l19,3r,4l23,7r,4l26,11r,4l23,11r3,4l26,18r-3,4l23,18r,-3l19,18r,-3l15,15r,3l15,15r-4,l8,15r3,l8,15r3,-4l8,11r-4,l4,7,,7r,4l,7xe" fillcolor="lime" strokeweight=".5pt">
                  <v:path arrowok="t" o:connecttype="custom" o:connectlocs="0,3;0,3;4,7;8,7;8,7;8,3;4,0;11,0;11,3;15,3;19,3;19,7;23,11;26,11;23,11;26,15;26,18;23,22;23,15;19,15;15,18;15,15;15,15;11,15;11,15;11,15;11,11;8,11;4,7;0,7;0,11;0,7" o:connectangles="0,0,0,0,0,0,0,0,0,0,0,0,0,0,0,0,0,0,0,0,0,0,0,0,0,0,0,0,0,0,0,0"/>
                </v:shape>
                <v:shape id="Freeform 88" o:spid="_x0000_s1391" style="position:absolute;left:2633;top:207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XsMA&#10;AADcAAAADwAAAGRycy9kb3ducmV2LnhtbERPTWvCQBC9C/0PyxR6042t2BJdRVpaBC/V1Iq3ITsm&#10;wexsyE41+uu7B8Hj431P552r1YnaUHk2MBwkoIhzbysuDPxkn/03UEGQLdaeycCFAsxnD70pptaf&#10;eU2njRQqhnBI0UAp0qRah7wkh2HgG+LIHXzrUCJsC21bPMdwV+vnJBlrhxXHhhIbei8pP27+nIFd&#10;s/q4Vt+rpexff7e77VcmF8qMeXrsFhNQQp3cxTf30hoYvcT58Uw8Anr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FXsMAAADcAAAADwAAAAAAAAAAAAAAAACYAgAAZHJzL2Rv&#10;d25yZXYueG1sUEsFBgAAAAAEAAQA9QAAAIgDAAAAAA==&#10;" path="m,4r4,l7,4,7,,4,,,,4,,,4xe" fillcolor="lime" strokeweight=".5pt">
                  <v:path arrowok="t" o:connecttype="custom" o:connectlocs="0,4;4,4;4,4;7,4;7,4;7,4;7,0;7,0;4,0;0,0;4,0;0,4;0,4" o:connectangles="0,0,0,0,0,0,0,0,0,0,0,0,0"/>
                </v:shape>
                <v:shape id="Freeform 89" o:spid="_x0000_s1392" style="position:absolute;left:2611;top:204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gxcYA&#10;AADcAAAADwAAAGRycy9kb3ducmV2LnhtbESPQWvCQBSE7wX/w/IK3urGKm1JXaW0KIIXa2qlt0f2&#10;NQlm34bsU6O/3hUKPQ4z8w0zmXWuVkdqQ+XZwHCQgCLOva24MPCVzR9eQAVBtlh7JgNnCjCb9u4m&#10;mFp/4k86bqRQEcIhRQOlSJNqHfKSHIaBb4ij9+tbhxJlW2jb4inCXa0fk+RJO6w4LpTY0HtJ+X5z&#10;cAZ2zerjUq1XS/l5/t7utotMzpQZ07/v3l5BCXXyH/5rL62B8WgItzPxCO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MgxcYAAADcAAAADwAAAAAAAAAAAAAAAACYAgAAZHJz&#10;L2Rvd25yZXYueG1sUEsFBgAAAAAEAAQA9QAAAIsDAAAAAA==&#10;" path="m,l3,4,3,,7,,3,,,xe" fillcolor="lime" strokeweight=".5pt">
                  <v:path arrowok="t" o:connecttype="custom" o:connectlocs="0,0;3,4;3,0;7,0;3,0;3,0;0,0;0,0" o:connectangles="0,0,0,0,0,0,0,0"/>
                </v:shape>
                <v:shape id="Freeform 90" o:spid="_x0000_s1393" style="position:absolute;left:2599;top:200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p8QA&#10;AADcAAAADwAAAGRycy9kb3ducmV2LnhtbESPQWvCQBSE70L/w/IKvemmUaRE11BKS3vIpSrF42P3&#10;mUR334bs1qT/3i0IHoeZb4ZZl6Oz4kJ9aD0reJ5lIIi1Ny3XCva7j+kLiBCRDVrPpOCPApSbh8ka&#10;C+MH/qbLNtYilXAoUEETY1dIGXRDDsPMd8TJO/reYUyyr6XpcUjlzso8y5bSYctpocGO3hrS5+2v&#10;U7DIhsPcjlVV6TZ+6uWPPR3erVJPj+PrCkSkMd7DN/rLJG6ew/+Zd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LqfEAAAA3AAAAA8AAAAAAAAAAAAAAAAAmAIAAGRycy9k&#10;b3ducmV2LnhtbFBLBQYAAAAABAAEAPUAAACJAwAAAAA=&#10;" path="m4,4r,l4,r,4l4,8,4,4,,8,4,4xe" fillcolor="lime" strokeweight=".5pt">
                  <v:path arrowok="t" o:connecttype="custom" o:connectlocs="4,4;4,4;4,0;4,4;4,4;4,8;4,8;4,8;4,4;0,8;4,4" o:connectangles="0,0,0,0,0,0,0,0,0,0,0"/>
                </v:shape>
                <v:shape id="Freeform 91" o:spid="_x0000_s1394" style="position:absolute;left:2603;top:19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nEcQA&#10;AADcAAAADwAAAGRycy9kb3ducmV2LnhtbESPT4vCMBTE78J+h/AW9qapfxC3GmURhL14UAvu8dE8&#10;m7rNS2mirX56Iwgeh5n5DbNYdbYSV2p86VjBcJCAIM6dLrlQkB02/RkIH5A1Vo5JwY08rJYfvQWm&#10;2rW8o+s+FCJC2KeowIRQp1L63JBFP3A1cfROrrEYomwKqRtsI9xWcpQkU2mx5LhgsKa1ofx/f7EK&#10;Tn+30fexsyWtz0OZGd62k/tWqa/P7mcOIlAX3uFX+1crmIz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JxHEAAAA3AAAAA8AAAAAAAAAAAAAAAAAmAIAAGRycy9k&#10;b3ducmV2LnhtbFBLBQYAAAAABAAEAPUAAACJAwAAAAA=&#10;" path="m4,r,4l8,4,4,4,4,,,,4,xe" fillcolor="lime" strokeweight=".5pt">
                  <v:path arrowok="t" o:connecttype="custom" o:connectlocs="4,0;4,4;4,4;8,4;4,4;4,0;0,0;4,0" o:connectangles="0,0,0,0,0,0,0,0"/>
                </v:shape>
                <v:shape id="Freeform 92" o:spid="_x0000_s1395" style="position:absolute;left:2607;top:2006;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scIA&#10;AADcAAAADwAAAGRycy9kb3ducmV2LnhtbESPzarCMBSE9xd8h3CEu7lo6g9SqlFUEFy4sfoAh+bY&#10;FJuT0sRa3/5GEFwOM/MNs9r0thYdtb5yrGAyTkAQF05XXCq4Xg6jFIQPyBprx6TgRR4268HPCjPt&#10;nnymLg+liBD2GSowITSZlL4wZNGPXUMcvZtrLYYo21LqFp8Rbms5TZKFtFhxXDDY0N5Qcc8fVsGU&#10;J6c0TRZ/x3vV4Szf7bbl2Sj1O+y3SxCB+vANf9pHrWA+m8P7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6qxwgAAANwAAAAPAAAAAAAAAAAAAAAAAJgCAABkcnMvZG93&#10;bnJldi54bWxQSwUGAAAAAAQABAD1AAAAhwMAAAAA&#10;" path="m4,r,l4,4,4,,,,4,xe" fillcolor="lime" strokeweight=".5pt">
                  <v:path arrowok="t" o:connecttype="custom" o:connectlocs="4,0;4,0;4,0;4,4;4,0;0,0;4,0" o:connectangles="0,0,0,0,0,0,0"/>
                </v:shape>
                <v:shape id="Freeform 93" o:spid="_x0000_s1396" style="position:absolute;left:2611;top:1999;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2q8cA&#10;AADcAAAADwAAAGRycy9kb3ducmV2LnhtbESPQWvCQBSE74X+h+UVvNWNGqOkrlLElnrwoNFDb4/s&#10;M4nNvg3ZNUn/fbdQ6HGYmW+Y1WYwteiodZVlBZNxBII4t7riQsE5e3tegnAeWWNtmRR8k4PN+vFh&#10;ham2PR+pO/lCBAi7FBWU3jeplC4vyaAb24Y4eFfbGvRBtoXULfYBbmo5jaJEGqw4LJTY0Lak/Ot0&#10;NwoO90Re688D3+Ljrlrss/fs0k+VGj0Nry8gPA3+P/zX/tAK4tk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tqvHAAAA3AAAAA8AAAAAAAAAAAAAAAAAmAIAAGRy&#10;cy9kb3ducmV2LnhtbFBLBQYAAAAABAAEAPUAAACMAwAAAAA=&#10;" path="m,7r3,l3,4,,4,,,3,4r,3l,7xe" fillcolor="lime" strokeweight=".5pt">
                  <v:path arrowok="t" o:connecttype="custom" o:connectlocs="0,7;3,7;3,4;0,4;0,0;0,0;0,0;3,4;3,7;0,7" o:connectangles="0,0,0,0,0,0,0,0,0,0"/>
                </v:shape>
                <v:shape id="Freeform 94" o:spid="_x0000_s1397" style="position:absolute;left:2618;top:2036;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ekcMA&#10;AADcAAAADwAAAGRycy9kb3ducmV2LnhtbESPQYvCMBSE74L/ITzBm6bqIks1iogVYRekrhdvj+bZ&#10;FpuX0ESt/36zsOBxmJlvmOW6M414UOtrywom4wQEcWF1zaWC8082+gThA7LGxjIpeJGH9arfW2Kq&#10;7ZNzepxCKSKEfYoKqhBcKqUvKjLox9YRR+9qW4MhyraUusVnhJtGTpNkLg3WHBcqdLStqLid7kbB&#10;JbPySNsuS75zv3f51zlzZqfUcNBtFiACdeEd/m8ftIKP2Rz+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nekcMAAADcAAAADwAAAAAAAAAAAAAAAACYAgAAZHJzL2Rv&#10;d25yZXYueG1sUEsFBgAAAAAEAAQA9QAAAIgDAAAAAA==&#10;" path="m,l4,,,xe" fillcolor="lime" strokeweight=".5pt">
                  <v:path arrowok="t" o:connecttype="custom" o:connectlocs="0,0;4,0;0,0;0,0;0,0" o:connectangles="0,0,0,0,0"/>
                </v:shape>
                <v:shape id="Freeform 95" o:spid="_x0000_s1398" style="position:absolute;left:2611;top:2033;width:3;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if8YA&#10;AADcAAAADwAAAGRycy9kb3ducmV2LnhtbESPUWvCQBCE3wv+h2MLfauX2lQleooUhCKUalTwccmt&#10;STC3l95dTfz3vULBx2F2vtmZL3vTiCs5X1tW8DJMQBAXVtdcKjjs189TED4ga2wsk4IbeVguBg9z&#10;zLTteEfXPJQiQthnqKAKoc2k9EVFBv3QtsTRO1tnMETpSqkddhFuGjlKkrE0WHNsqLCl94qKS/5j&#10;4htr/N6kX5/dsRmn575+W51csVXq6bFfzUAE6sP9+D/9oRWkrxP4GxM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Pif8YAAADcAAAADwAAAAAAAAAAAAAAAACYAgAAZHJz&#10;L2Rvd25yZXYueG1sUEsFBgAAAAAEAAQA9QAAAIsDAAAAAA==&#10;" path="m,l3,,,xe" fillcolor="lime" strokeweight=".5pt">
                  <v:path arrowok="t" o:connecttype="custom" o:connectlocs="0,0;3,0;3,0;3,0;3,0;3,0;3,0;0,0" o:connectangles="0,0,0,0,0,0,0,0"/>
                </v:shape>
                <v:shape id="Freeform 96" o:spid="_x0000_s1399" style="position:absolute;left:2614;top:2029;width:1;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L/sAA&#10;AADcAAAADwAAAGRycy9kb3ducmV2LnhtbERPy4rCMBTdC/5DuII7TX0g0jHKIIqCiNjKrC/N7YNp&#10;bkoTtf69WQguD+e92nSmFg9qXWVZwWQcgSDOrK64UHBL96MlCOeRNdaWScGLHGzW/d4KY22ffKVH&#10;4gsRQtjFqKD0vomldFlJBt3YNsSBy21r0AfYFlK3+AzhppbTKFpIgxWHhhIb2paU/Sd3o+CU7M6X&#10;Y56mLpse/q6v+pLOKFdqOOh+f0B46vxX/HEftYL5LKwNZ8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ML/sAAAADcAAAADwAAAAAAAAAAAAAAAACYAgAAZHJzL2Rvd25y&#10;ZXYueG1sUEsFBgAAAAAEAAQA9QAAAIUDAAAAAA==&#10;" path="m,4l,,,4xe" fillcolor="lime" strokeweight=".5pt">
                  <v:path arrowok="t" o:connecttype="custom" o:connectlocs="0,4;0,0;0,4;0,4" o:connectangles="0,0,0,0"/>
                </v:shape>
                <v:shape id="Freeform 97" o:spid="_x0000_s1400" style="position:absolute;left:2611;top:2021;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E8cUA&#10;AADcAAAADwAAAGRycy9kb3ducmV2LnhtbESP0WrCQBRE3wv+w3KFvtWN2kqTukoIWAShpdoPuGSv&#10;SWj2btxdk/j3XaHQx2FmzjDr7Wha0ZPzjWUF81kCgri0uuFKwfdp9/QKwgdkja1lUnAjD9vN5GGN&#10;mbYDf1F/DJWIEPYZKqhD6DIpfVmTQT+zHXH0ztYZDFG6SmqHQ4SbVi6SZCUNNhwXauyoqKn8OV6N&#10;go+qvxXJxX6m9vwuhy7ND/uXQanH6Zi/gQg0hv/wX3uvFTwvU7if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0TxxQAAANwAAAAPAAAAAAAAAAAAAAAAAJgCAABkcnMv&#10;ZG93bnJldi54bWxQSwUGAAAAAAQABAD1AAAAigMAAAAA&#10;" path="m3,8l,4,,,,4,3,8xe" fillcolor="lime" strokeweight=".5pt">
                  <v:path arrowok="t" o:connecttype="custom" o:connectlocs="3,8;0,4;0,4;0,0;0,4;0,4;0,4;0,4;3,8" o:connectangles="0,0,0,0,0,0,0,0,0"/>
                </v:shape>
                <v:rect id="Rectangle 98" o:spid="_x0000_s1401" style="position:absolute;left:2607;top:2025;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KwsMA&#10;AADcAAAADwAAAGRycy9kb3ducmV2LnhtbERPPW/CMBDdK/EfrEPqBjZtoBAwqCqqysACdIDtiI8k&#10;JT5HsQnpv68HpI5P73ux6mwlWmp86VjDaKhAEGfOlJxr+D58DqYgfEA2WDkmDb/kYbXsPS0wNe7O&#10;O2r3IRcxhH2KGooQ6lRKnxVk0Q9dTRy5i2sshgibXJoG7zHcVvJFqYm0WHJsKLCmj4Ky6/5mNZzW&#10;P9XsfHwbZ0e5VXn7qs7J11Xr5373PgcRqAv/4od7YzQkSZwf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rKwsMAAADcAAAADwAAAAAAAAAAAAAAAACYAgAAZHJzL2Rv&#10;d25yZXYueG1sUEsFBgAAAAAEAAQA9QAAAIgDAAAAAA==&#10;" fillcolor="lime" strokeweight=".5pt"/>
                <v:shape id="Freeform 99" o:spid="_x0000_s1402" style="position:absolute;left:2611;top:201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tC8UA&#10;AADcAAAADwAAAGRycy9kb3ducmV2LnhtbESP0WrCQBRE3wX/YbmFvpmNxVqJrmILlWqfTPyA2+w1&#10;Cc3eDdmtifl6VxD6OMzMGWa16U0tLtS6yrKCaRSDIM6trrhQcMo+JwsQziNrrC2Tgis52KzHoxUm&#10;2nZ8pEvqCxEg7BJUUHrfJFK6vCSDLrINcfDOtjXog2wLqVvsAtzU8iWO59JgxWGhxIY+Ssp/0z+j&#10;IHavu4Xrv03zkw1vh/dTd9wPhVLPT/12CcJT7//Dj/aXVjCbTe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K0LxQAAANwAAAAPAAAAAAAAAAAAAAAAAJgCAABkcnMv&#10;ZG93bnJldi54bWxQSwUGAAAAAAQABAD1AAAAigMAAAAA&#10;" path="m,3r3,l,3,3,,,,3,,,3xe" fillcolor="lime" strokeweight=".5pt">
                  <v:path arrowok="t" o:connecttype="custom" o:connectlocs="0,3;3,3;0,3;3,0;3,0;0,0;3,0;0,3;0,3" o:connectangles="0,0,0,0,0,0,0,0,0"/>
                </v:shape>
                <v:shape id="Freeform 100" o:spid="_x0000_s1403" style="position:absolute;left:2611;top:2010;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l/cUA&#10;AADcAAAADwAAAGRycy9kb3ducmV2LnhtbESP0WqDQBRE3wP5h+UG+hbXhjQk1lUk0BIoNMT0Ay7u&#10;jUrdu9bdqvn7bqHQx2FmzjBpPptOjDS41rKCxygGQVxZ3XKt4OP6st6DcB5ZY2eZFNzJQZ4tFykm&#10;2k58obH0tQgQdgkqaLzvEyld1ZBBF9meOHg3Oxj0QQ611ANOAW46uYnjnTTYclhosKdjQ9Vn+W0U&#10;vNfj/Rh/2fPB3l7l1B+Kt9PTpNTDai6eQXia/X/4r33SCrbbD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aX9xQAAANwAAAAPAAAAAAAAAAAAAAAAAJgCAABkcnMv&#10;ZG93bnJldi54bWxQSwUGAAAAAAQABAD1AAAAigMAAAAA&#10;" path="m,8l,4r3,l,4,,,,4r3,l,4,,8xe" fillcolor="lime" strokeweight=".5pt">
                  <v:path arrowok="t" o:connecttype="custom" o:connectlocs="0,8;0,4;3,4;0,4;0,0;0,4;0,4;3,4;0,4;0,8;0,8;0,8" o:connectangles="0,0,0,0,0,0,0,0,0,0,0,0"/>
                </v:shape>
                <v:shape id="Freeform 101" o:spid="_x0000_s1404" style="position:absolute;left:2644;top:208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dMMA&#10;AADcAAAADwAAAGRycy9kb3ducmV2LnhtbESPT4vCMBTE74LfITzBm6b+YZFqFBG7CCssVS/eHs2z&#10;LTYvoclq/fYbYWGPw8z8hlltOtOIB7W+tqxgMk5AEBdW11wquJyz0QKED8gaG8uk4EUeNut+b4Wp&#10;tk/O6XEKpYgQ9ikqqEJwqZS+qMigH1tHHL2bbQ2GKNtS6hafEW4aOU2SD2mw5rhQoaNdRcX99GMU&#10;XDMrv2nXZckx958u/7pkzuyVGg667RJEoC78h//aB61gPp/B+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OdMMAAADcAAAADwAAAAAAAAAAAAAAAACYAgAAZHJzL2Rv&#10;d25yZXYueG1sUEsFBgAAAAAEAAQA9QAAAIgDAAAAAA==&#10;" path="m,l4,,,xe" fillcolor="lime" strokeweight=".5pt">
                  <v:path arrowok="t" o:connecttype="custom" o:connectlocs="0,0;4,0;0,0;0,0" o:connectangles="0,0,0,0"/>
                </v:shape>
                <v:shape id="Freeform 102" o:spid="_x0000_s1405" style="position:absolute;left:2146;top:179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mTcYA&#10;AADcAAAADwAAAGRycy9kb3ducmV2LnhtbESPQWvCQBSE70L/w/IKvZndliCSuooUC0LxUBWb42v2&#10;mQSzb9PsNkn/vSsIPQ4z8w2zWI22ET11vnas4TlRIIgLZ2ouNRwP79M5CB+QDTaOScMfeVgtHyYL&#10;zIwb+JP6fShFhLDPUEMVQptJ6YuKLPrEtcTRO7vOYoiyK6XpcIhw28gXpWbSYs1xocKW3ioqLvtf&#10;qyH/2u2+N+NZnrY/pw9VpqrIjxutnx7H9SuIQGP4D9/bW6MhTV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QmTcYAAADcAAAADwAAAAAAAAAAAAAAAACYAgAAZHJz&#10;L2Rvd25yZXYueG1sUEsFBgAAAAAEAAQA9QAAAIsDAAAAAA==&#10;" path="m4,8r8,3l8,15,,15,,11,4,8,,,4,8xe" fillcolor="lime" strokeweight=".5pt">
                  <v:path arrowok="t" o:connecttype="custom" o:connectlocs="4,8;12,11;8,15;0,15;0,11;4,8;0,0;4,8" o:connectangles="0,0,0,0,0,0,0,0"/>
                </v:shape>
                <v:shape id="Freeform 103" o:spid="_x0000_s1406" style="position:absolute;left:2139;top:17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4s8YA&#10;AADcAAAADwAAAGRycy9kb3ducmV2LnhtbESPT2sCMRTE74V+h/AK3jRRrJWtUYp/oBeVqiC9PTbP&#10;3bWbl3WTuttvbwShx2FmfsNMZq0txZVqXzjW0O8pEMSpMwVnGg77VXcMwgdkg6Vj0vBHHmbT56cJ&#10;JsY1/EXXXchEhLBPUEMeQpVI6dOcLPqeq4ijd3K1xRBlnUlTYxPhtpQDpUbSYsFxIceK5jmlP7tf&#10;q2HVv5zVefG2Oar1Fk/fwTRuuda689J+vIMI1Ib/8KP9aTQMh69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4s8YAAADcAAAADwAAAAAAAAAAAAAAAACYAgAAZHJz&#10;L2Rvd25yZXYueG1sUEsFBgAAAAAEAAQA9QAAAIsDAAAAAA==&#10;" path="m11,3l,7,7,r4,3xe" fillcolor="lime" strokeweight=".5pt">
                  <v:path arrowok="t" o:connecttype="custom" o:connectlocs="11,3;0,7;7,0;11,3" o:connectangles="0,0,0,0"/>
                </v:shape>
                <v:shape id="Freeform 104" o:spid="_x0000_s1407" style="position:absolute;left:2113;top:169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d58IA&#10;AADcAAAADwAAAGRycy9kb3ducmV2LnhtbESPQWvCQBSE74L/YXmF3nTTNqQluootFL0mSnt9ZJ9J&#10;2uzbdHdr4r93BcHjMDPfMMv1aDpxIudbywqe5gkI4srqlmsFh/3n7A2ED8gaO8uk4Ewe1qvpZIm5&#10;tgMXdCpDLSKEfY4KmhD6XEpfNWTQz21PHL2jdQZDlK6W2uEQ4aaTz0mSSYMtx4UGe/poqPot/42C&#10;vxoN8bfF8P7jaPx63Z6H4kWpx4dxswARaAz38K290wrSNIPrmXgE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t3nwgAAANwAAAAPAAAAAAAAAAAAAAAAAJgCAABkcnMvZG93&#10;bnJldi54bWxQSwUGAAAAAAQABAD1AAAAhwMAAAAA&#10;" path="m15,11l7,,,11,7,3r8,8xe" fillcolor="lime" strokeweight=".5pt">
                  <v:path arrowok="t" o:connecttype="custom" o:connectlocs="15,11;7,0;0,11;7,3;15,11" o:connectangles="0,0,0,0,0"/>
                </v:shape>
                <v:shape id="Freeform 105" o:spid="_x0000_s1408" style="position:absolute;left:2165;top:1505;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bc8MA&#10;AADcAAAADwAAAGRycy9kb3ducmV2LnhtbESPQWsCMRSE74L/IbyCN81axK2rUUQUCp66tvT62Lxm&#10;Fzcva5Lq9t+bguBxmJlvmNWmt624kg+NYwXTSQaCuHK6YaPg83QYv4EIEVlj65gU/FGAzXo4WGGh&#10;3Y0/6FpGIxKEQ4EK6hi7QspQ1WQxTFxHnLwf5y3GJL2R2uMtwW0rX7NsLi02nBZq7GhXU3Uuf62C&#10;czvdU5nby8JkwX0f8+PX3nilRi/9dgkiUh+f4Uf7XSuYzXL4P5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bc8MAAADcAAAADwAAAAAAAAAAAAAAAACYAgAAZHJzL2Rv&#10;d25yZXYueG1sUEsFBgAAAAAEAAQA9QAAAIgDAAAAAA==&#10;" path="m,4r11,l8,,,4xe" fillcolor="lime" strokeweight=".5pt">
                  <v:path arrowok="t" o:connecttype="custom" o:connectlocs="0,4;11,4;8,0;0,4" o:connectangles="0,0,0,0"/>
                </v:shape>
                <v:shape id="Freeform 106" o:spid="_x0000_s1409" style="position:absolute;left:2139;top:1486;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AcQA&#10;AADcAAAADwAAAGRycy9kb3ducmV2LnhtbERPTWvCQBC9F/oflhF6Kbppa1ViVikFoeTWpKLHITsm&#10;IdnZkN1o0l/fPRQ8Pt53sh9NK67Uu9qygpdFBIK4sLrmUsFPfphvQDiPrLG1TAomcrDfPT4kGGt7&#10;42+6Zr4UIYRdjAoq77tYSldUZNAtbEccuIvtDfoA+1LqHm8h3LTyNYpW0mDNoaHCjj4rKppsMAqi&#10;3KX5cDgd179tmjbnt2Hy789KPc3Gjy0IT6O/i//dX1rBchnWhj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fgHEAAAA3AAAAA8AAAAAAAAAAAAAAAAAmAIAAGRycy9k&#10;b3ducmV2LnhtbFBLBQYAAAAABAAEAPUAAACJAwAAAAA=&#10;" path="m,15l,11,,,,15xe" fillcolor="lime" strokeweight=".5pt">
                  <v:path arrowok="t" o:connecttype="custom" o:connectlocs="0,15;0,11;0,0;0,15" o:connectangles="0,0,0,0"/>
                </v:shape>
                <v:shape id="Freeform 107" o:spid="_x0000_s1410" style="position:absolute;left:2843;top:1231;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cIMYA&#10;AADcAAAADwAAAGRycy9kb3ducmV2LnhtbESPQWvCQBSE7wX/w/IEb3VjsVJjNqK1Qi9Cq6Xg7Zl9&#10;JtHs25DdavTXu4LQ4zAz3zDJtDWVOFHjSssKBv0IBHFmdcm5gp/N8vkNhPPIGivLpOBCDqZp5ynB&#10;WNszf9Np7XMRIOxiVFB4X8dSuqwgg65va+Lg7W1j0AfZ5FI3eA5wU8mXKBpJgyWHhQJrei8oO67/&#10;jIKv3cci43L2O964OVWr0evqetgq1eu2swkIT63/Dz/an1rBcDi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cIMYAAADcAAAADwAAAAAAAAAAAAAAAACYAgAAZHJz&#10;L2Rvd25yZXYueG1sUEsFBgAAAAAEAAQA9QAAAIsDAAAAAA==&#10;" path="m11,72r,-4l11,53,18,42,30,34,26,27,15,15,26,12r7,l37,8,44,r8,4l52,15r7,15l56,38r3,19l52,57r7,15l52,83r-8,7l30,102r-15,7l3,102,,83,3,72r8,xe" fillcolor="lime" strokeweight=".5pt">
                  <v:path arrowok="t" o:connecttype="custom" o:connectlocs="11,72;11,68;11,53;18,42;30,34;26,27;15,15;26,12;33,12;37,8;44,0;52,4;52,15;59,30;56,38;59,57;52,57;59,72;52,83;44,90;30,102;15,109;3,102;0,83;3,72;11,72" o:connectangles="0,0,0,0,0,0,0,0,0,0,0,0,0,0,0,0,0,0,0,0,0,0,0,0,0,0"/>
                </v:shape>
                <v:shape id="Freeform 108" o:spid="_x0000_s1411" style="position:absolute;left:2813;top:1299;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kAMMA&#10;AADcAAAADwAAAGRycy9kb3ducmV2LnhtbERPz2vCMBS+D/Y/hDfYbU0tU6QzigyGXhTWKm63R/PW&#10;VpOX0kTt9tcvB8Hjx/d7thisERfqfetYwShJQRBXTrdcK9iVHy9TED4gazSOScEveVjMHx9mmGt3&#10;5U+6FKEWMYR9jgqaELpcSl81ZNEnriOO3I/rLYYI+1rqHq8x3BqZpelEWmw5NjTY0XtD1ak4WwXZ&#10;V2aO5WEo7fe5WI23mz1nf0ap56dh+QYi0BDu4pt7rRW8juP8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LkAMMAAADcAAAADwAAAAAAAAAAAAAAAACYAgAAZHJzL2Rv&#10;d25yZXYueG1sUEsFBgAAAAAEAAQA9QAAAIgDAAAAAA==&#10;" path="m,11l7,4,15,r3,7l15,11r,8l3,22,,19,3,7,,11xe" fillcolor="lime" strokeweight=".5pt">
                  <v:path arrowok="t" o:connecttype="custom" o:connectlocs="0,11;7,4;15,0;18,7;15,11;15,19;3,22;0,19;3,7;0,11" o:connectangles="0,0,0,0,0,0,0,0,0,0"/>
                </v:shape>
                <v:shape id="Freeform 109" o:spid="_x0000_s1412" style="position:absolute;left:2835;top:123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kasYA&#10;AADcAAAADwAAAGRycy9kb3ducmV2LnhtbESPQWsCMRCF7wX/QxjBW81aW5HVKFIQWnqqiuht3Iy7&#10;i5tJ2KS7sb++KRR6fLx535u3XEfTiI5aX1tWMBlnIIgLq2suFRz228c5CB+QNTaWScGdPKxXg4cl&#10;5tr2/EndLpQiQdjnqKAKweVS+qIig35sHXHyrrY1GJJsS6lb7BPcNPIpy2bSYM2poUJHrxUVt92X&#10;SW/E0/S73t5v/eV4ip3r3j/c/KzUaBg3CxCBYvg//ku/aQXPLxP4HZMI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kasYAAADcAAAADwAAAAAAAAAAAAAAAACYAgAAZHJz&#10;L2Rvd25yZXYueG1sUEsFBgAAAAAEAAQA9QAAAIsDAAAAAA==&#10;" path="m,15l8,r3,4l11,7,8,11,4,15,,15xe" fillcolor="lime" strokeweight=".5pt">
                  <v:path arrowok="t" o:connecttype="custom" o:connectlocs="0,15;8,0;11,4;11,7;8,11;4,15;0,15" o:connectangles="0,0,0,0,0,0,0"/>
                </v:shape>
                <v:shape id="Freeform 110" o:spid="_x0000_s1413" style="position:absolute;left:2779;top:1246;width:34;height:64;visibility:visible;mso-wrap-style:square;v-text-anchor:top" coordsize="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GwMMA&#10;AADcAAAADwAAAGRycy9kb3ducmV2LnhtbESPQWvCQBSE7wX/w/KEXopuDCqSuooWCr2IGLXnR/aZ&#10;pM2+DdmNif/eFQSPw8x8wyzXvanElRpXWlYwGUcgiDOrS84VnI7fowUI55E1VpZJwY0crFeDtyUm&#10;2nZ8oGvqcxEg7BJUUHhfJ1K6rCCDbmxr4uBdbGPQB9nkUjfYBbipZBxFc2mw5LBQYE1fBWX/aWsU&#10;ZIhtl+53fJHn+GP7F+1/261U6n3Ybz5BeOr9K/xs/2gF01kMj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MGwMMAAADcAAAADwAAAAAAAAAAAAAAAACYAgAAZHJzL2Rv&#10;d25yZXYueG1sUEsFBgAAAAAEAAQA9QAAAIgDAAAAAA==&#10;" path="m4,42l,38,7,34,4,27r,-8l,8,15,r,8l11,12r11,7l26,19r4,15l30,38r,7l34,53,22,64,19,57,15,49,7,45r4,-3l4,42xe" fillcolor="lime" strokeweight=".5pt">
                  <v:path arrowok="t" o:connecttype="custom" o:connectlocs="4,42;0,38;7,34;4,27;4,19;0,8;15,0;15,8;11,12;22,19;26,19;30,34;30,38;30,45;34,53;22,64;19,57;15,49;7,45;11,42;4,42" o:connectangles="0,0,0,0,0,0,0,0,0,0,0,0,0,0,0,0,0,0,0,0,0"/>
                </v:shape>
                <v:shape id="Freeform 111" o:spid="_x0000_s1414" style="position:absolute;left:2794;top:1348;width:93;height:104;visibility:visible;mso-wrap-style:square;v-text-anchor:top" coordsize="9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L+8UA&#10;AADcAAAADwAAAGRycy9kb3ducmV2LnhtbESPQWvCQBSE7wX/w/IEb3VjtSrRVUrBmlPBqHh9Zp9J&#10;bPZt2N1q+u+7hYLHYWa+YZbrzjTiRs7XlhWMhgkI4sLqmksFh/3meQ7CB2SNjWVS8EMe1qve0xJT&#10;be+8o1seShEh7FNUUIXQplL6oiKDfmhb4uhdrDMYonSl1A7vEW4a+ZIkU2mw5rhQYUvvFRVf+bdR&#10;cO6u2+wzK0+5246PH7P5aXLNWalBv3tbgAjUhUf4v51pBZPXM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Qv7xQAAANwAAAAPAAAAAAAAAAAAAAAAAJgCAABkcnMv&#10;ZG93bnJldi54bWxQSwUGAAAAAAQABAD1AAAAigMAAAAA&#10;" path="m15,48r4,-7l19,29,11,26r-4,l,7,4,,15,7r11,4l22,18r15,4l22,33,34,29,26,44r11,l52,56r8,11l75,74r18,8l93,89r-7,4l71,101r-7,3l60,104,56,93,49,89,37,86,30,74r-8,l22,78r-7,l19,74,11,71,7,67r4,-8l11,56,19,44r,-3l19,29,11,26r4,22xe" fillcolor="lime" strokeweight=".5pt">
                  <v:path arrowok="t" o:connecttype="custom" o:connectlocs="15,48;19,41;19,29;11,26;7,26;0,7;4,0;15,7;26,11;22,18;37,22;22,33;34,29;26,44;37,44;52,56;60,67;75,74;93,82;93,89;86,93;71,101;64,104;60,104;56,93;49,89;37,86;30,74;22,74;22,78;15,78;19,74;11,71;7,67;11,59;11,56;19,44;19,41;19,29;11,26;15,48" o:connectangles="0,0,0,0,0,0,0,0,0,0,0,0,0,0,0,0,0,0,0,0,0,0,0,0,0,0,0,0,0,0,0,0,0,0,0,0,0,0,0,0,0"/>
                </v:shape>
                <v:shape id="Freeform 112" o:spid="_x0000_s1415" style="position:absolute;left:2783;top:1400;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gk8QA&#10;AADcAAAADwAAAGRycy9kb3ducmV2LnhtbESPT2sCMRTE7wW/Q3iCl6LZlq3KahQpFaS3+v/42Dx3&#10;g5uXJYm6/fZNodDjMDO/YebLzjbiTj4YxwpeRhkI4tJpw5WC/W49nIIIEVlj45gUfFOA5aL3NMdC&#10;uwd/0X0bK5EgHApUUMfYFlKGsiaLYeRa4uRdnLcYk/SV1B4fCW4b+ZplY2nRcFqosaX3msrr9mYV&#10;+PFu2nzmxzNNJubwbLKP1andKzXod6sZiEhd/A//tTdaQf6Ww++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IJPEAAAA3AAAAA8AAAAAAAAAAAAAAAAAmAIAAGRycy9k&#10;b3ducmV2LnhtbFBLBQYAAAAABAAEAPUAAACJAwAAAAA=&#10;" path="m3,19l,7,3,4,11,r4,4l11,19r-8,xe" fillcolor="lime" strokeweight=".5pt">
                  <v:path arrowok="t" o:connecttype="custom" o:connectlocs="3,19;0,7;3,4;11,0;15,4;11,19;3,19" o:connectangles="0,0,0,0,0,0,0"/>
                </v:shape>
                <v:shape id="Freeform 113" o:spid="_x0000_s1416" style="position:absolute;left:2753;top:1355;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IccA&#10;AADcAAAADwAAAGRycy9kb3ducmV2LnhtbESPT2vCQBTE70K/w/IKXqRuLColdRUbqPQk1f6hx0f2&#10;mY3Nvk2y2xi/vSsUPA4z8xtmseptJTpqfelYwWScgCDOnS65UPD58frwBMIHZI2VY1JwJg+r5d1g&#10;gal2J95Rtw+FiBD2KSowIdSplD43ZNGPXU0cvYNrLYYo20LqFk8Rbiv5mCRzabHkuGCwpsxQ/rv/&#10;swqaTfbTjNb1ezf5fjHbr2PfZGan1PC+Xz+DCNSHW/i//aYVTGczuJ6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r7CHHAAAA3AAAAA8AAAAAAAAAAAAAAAAAmAIAAGRy&#10;cy9kb3ducmV2LnhtbFBLBQYAAAAABAAEAPUAAACMAwAAAAA=&#10;" path="m,22l15,11r3,4l26,r7,11l37,22,26,26r,15l18,45r-7,4l7,41,11,30r4,l,22xe" fillcolor="lime" strokeweight=".5pt">
                  <v:path arrowok="t" o:connecttype="custom" o:connectlocs="0,22;15,11;18,15;26,0;33,11;37,22;26,26;26,41;18,45;11,49;7,41;11,30;15,30;0,22" o:connectangles="0,0,0,0,0,0,0,0,0,0,0,0,0,0"/>
                </v:shape>
                <v:shape id="Freeform 114" o:spid="_x0000_s1417" style="position:absolute;left:2775;top:1261;width:38;height:68;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WN8UA&#10;AADcAAAADwAAAGRycy9kb3ducmV2LnhtbESPQWvCQBSE70L/w/IKXkQ3igZJXaUKongRbe35kX0m&#10;odm3Ibsm0V/vCoUeh5n5hlmsOlOKhmpXWFYwHkUgiFOrC84UfH9th3MQziNrLC2Tgjs5WC3fegtM&#10;tG35RM3ZZyJA2CWoIPe+SqR0aU4G3chWxMG72tqgD7LOpK6xDXBTykkUxdJgwWEhx4o2OaW/55tR&#10;sD89rlU7iC7HHc+PP+smHuj4oFT/vfv8AOGp8//hv/ZeK5jOYn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RY3xQAAANwAAAAPAAAAAAAAAAAAAAAAAJgCAABkcnMv&#10;ZG93bnJldi54bWxQSwUGAAAAAAQABAD1AAAAigMAAAAA&#10;" path="m,30l15,27,11,23,8,12,11,4,23,,19,8r4,4l34,19r4,8l34,34r4,8l30,57r4,7l30,68,23,53,19,45r-8,l15,38,11,30,,30xe" fillcolor="lime" strokeweight=".5pt">
                  <v:path arrowok="t" o:connecttype="custom" o:connectlocs="0,30;15,27;11,23;8,12;11,4;23,0;19,8;23,12;34,19;38,27;34,34;38,42;30,57;34,64;30,68;23,53;19,45;11,45;15,38;11,30;0,30" o:connectangles="0,0,0,0,0,0,0,0,0,0,0,0,0,0,0,0,0,0,0,0,0"/>
                </v:shape>
                <v:shape id="Freeform 115" o:spid="_x0000_s1418" style="position:absolute;left:2745;top:1351;width:41;height:56;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nvcYA&#10;AADcAAAADwAAAGRycy9kb3ducmV2LnhtbESP3WrCQBSE7wu+w3KE3tVNtT+auorWVsyFgkkf4JA9&#10;TYLZsyG7xvj2bqHg5TAz3zDzZW9q0VHrKssKnkcRCOLc6ooLBT/Z99MUhPPIGmvLpOBKDpaLwcMc&#10;Y20vfKQu9YUIEHYxKii9b2IpXV6SQTeyDXHwfm1r0AfZFlK3eAlwU8txFL1JgxWHhRIb+iwpP6Vn&#10;o2DM62SXmMmm+1plM9Ns94dJtFfqcdivPkB46v09/N/eaQUvr+/wdy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cnvcYAAADcAAAADwAAAAAAAAAAAAAAAACYAgAAZHJz&#10;L2Rvd25yZXYueG1sUEsFBgAAAAAEAAQA9QAAAIsDAAAAAA==&#10;" path="m,26l23,15,34,26,30,r8,12l41,23r,11l30,41r,12l15,56,12,49,23,45,19,34,,26xe" fillcolor="lime" strokeweight=".5pt">
                  <v:path arrowok="t" o:connecttype="custom" o:connectlocs="0,26;23,15;34,26;30,0;38,12;41,23;41,34;30,41;30,53;15,56;12,49;23,45;19,34;0,26" o:connectangles="0,0,0,0,0,0,0,0,0,0,0,0,0,0"/>
                </v:shape>
                <v:shape id="Freeform 116" o:spid="_x0000_s1419" style="position:absolute;left:2663;top:1314;width:82;height:63;visibility:visible;mso-wrap-style:square;v-text-anchor:top" coordsize="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GNsIA&#10;AADcAAAADwAAAGRycy9kb3ducmV2LnhtbERPTWsCMRC9F/wPYQRvmrVaW1ajVKHQVlC0PXgcNuNm&#10;cTMJm+iu/745CD0+3vdi1dla3KgJlWMF41EGgrhwuuJSwe/Px/ANRIjIGmvHpOBOAVbL3tMCc+1a&#10;PtDtGEuRQjjkqMDE6HMpQ2HIYhg5T5y4s2ssxgSbUuoG2xRua/mcZTNpseLUYNDTxlBxOV6tghPV&#10;r+zN93o9mR22593+S7edV2rQ797nICJ18V/8cH9qBdOXtDa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UY2wgAAANwAAAAPAAAAAAAAAAAAAAAAAJgCAABkcnMvZG93&#10;bnJldi54bWxQSwUGAAAAAAQABAD1AAAAhwMAAAAA&#10;" path="m15,60l11,56,22,52r8,-7l26,37,19,26r-4,4l11,34,4,26,,19,11,11r8,4l22,19,15,,30,r4,11l37,19r8,l56,11,71,7r,12l67,41r8,l82,41,75,60r-8,3l56,63r-7,l41,52,15,60xe" fillcolor="lime" strokeweight=".5pt">
                  <v:path arrowok="t" o:connecttype="custom" o:connectlocs="15,60;11,56;22,52;30,45;26,37;19,26;15,30;11,34;4,26;0,19;11,11;19,15;22,19;15,0;30,0;34,11;37,19;45,19;56,11;71,7;71,19;67,41;75,41;82,41;75,60;67,63;56,63;49,63;41,52;15,60" o:connectangles="0,0,0,0,0,0,0,0,0,0,0,0,0,0,0,0,0,0,0,0,0,0,0,0,0,0,0,0,0,0"/>
                </v:shape>
                <v:shape id="Freeform 117" o:spid="_x0000_s1420" style="position:absolute;left:2584;top:1340;width:64;height:75;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7cMYA&#10;AADcAAAADwAAAGRycy9kb3ducmV2LnhtbESPQWvCQBSE7wX/w/IEb3Vj0bZGVylCQC/aJq3g7ZF9&#10;JsHs25BdTfz3bqHQ4zAz3zDLdW9qcaPWVZYVTMYRCOLc6ooLBd9Z8vwOwnlkjbVlUnAnB+vV4GmJ&#10;sbYdf9Et9YUIEHYxKii9b2IpXV6SQTe2DXHwzrY16INsC6lb7ALc1PIlil6lwYrDQokNbUrKL+nV&#10;KMgmGe8/D7PouOt+qjQpkrfmVCs1GvYfCxCeev8f/mtvtYLpbA6/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7cMYAAADcAAAADwAAAAAAAAAAAAAAAACYAgAAZHJz&#10;L2Rvd25yZXYueG1sUEsFBgAAAAAEAAQA9QAAAIsDAAAAAA==&#10;" path="m45,49l30,67r-11,l8,75,,71,8,56,,49,19,23,34,19,34,8,49,,60,15r-7,8l64,30,45,49xe" fillcolor="lime" strokeweight=".5pt">
                  <v:path arrowok="t" o:connecttype="custom" o:connectlocs="45,49;30,67;19,67;8,75;0,71;8,56;0,49;19,23;34,19;34,8;49,0;60,15;53,23;64,30;45,49" o:connectangles="0,0,0,0,0,0,0,0,0,0,0,0,0,0,0"/>
                </v:shape>
                <v:shape id="Freeform 118" o:spid="_x0000_s1421" style="position:absolute;left:2640;top:1280;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1R8IA&#10;AADcAAAADwAAAGRycy9kb3ducmV2LnhtbERPTWuDQBC9F/Iflin01qwtrQTjKkESKJRQNLnkNrgT&#10;Fd1Z424T8++zh0KPj/ed5rMZxJUm11lW8LaMQBDXVnfcKDgedq8rEM4jaxwsk4I7OcizxVOKibY3&#10;Lula+UaEEHYJKmi9HxMpXd2SQbe0I3HgznYy6AOcGqknvIVwM8j3KIqlwY5DQ4sjFS3VffVrFGBZ&#10;nnaXIr5X3z97pG2//Rz6SKmX53mzBuFp9v/iP/eXVvARh/nhTDgC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3VHwgAAANwAAAAPAAAAAAAAAAAAAAAAAJgCAABkcnMvZG93&#10;bnJldi54bWxQSwUGAAAAAAQABAD1AAAAhwMAAAAA&#10;" path="m19,38l15,26,,30,,15r15,l30,4,49,r4,4l57,19,45,23r-3,7l34,30,30,26,19,30r,8xe" fillcolor="lime" strokeweight=".5pt">
                  <v:path arrowok="t" o:connecttype="custom" o:connectlocs="19,38;15,26;0,30;0,15;15,15;30,4;49,0;53,4;57,19;45,23;42,30;34,30;30,26;19,30;19,38" o:connectangles="0,0,0,0,0,0,0,0,0,0,0,0,0,0,0"/>
                </v:shape>
                <v:shape id="Freeform 119" o:spid="_x0000_s1422" style="position:absolute;left:2614;top:1392;width:94;height:120;visibility:visible;mso-wrap-style:square;v-text-anchor:top" coordsize="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NDMUA&#10;AADcAAAADwAAAGRycy9kb3ducmV2LnhtbESPQWsCMRSE70L/Q3gFb5qsiOjWKFYs7dFqoR4fm9fN&#10;0s3LukndbX+9KQgeh5n5hlmue1eLC7Wh8qwhGysQxIU3FZcaPo4vozmIEJEN1p5Jwy8FWK8eBkvM&#10;je/4nS6HWIoE4ZCjBhtjk0sZCksOw9g3xMn78q3DmGRbStNil+CulhOlZtJhxWnBYkNbS8X34cdp&#10;eD59dotM7bLj5HVzUvbvbPfVWevhY795AhGpj/fwrf1mNExnGfyf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80MxQAAANwAAAAPAAAAAAAAAAAAAAAAAJgCAABkcnMv&#10;ZG93bnJldi54bWxQSwUGAAAAAAQABAD1AAAAigMAAAAA&#10;" path="m8,19r4,l19,8,49,r,19l64,19,56,34r12,4l75,27r,15l75,49,86,42,79,87r15,18l90,109,75,105r-7,l79,117r-11,3l56,117r8,-12l12,98,8,90,12,79,4,75,,60,23,75,38,72,19,53,4,53,,45,23,38r,-4l15,30,4,38,15,27,4,23r8,-4l23,12,8,19xe" fillcolor="lime" strokeweight=".5pt">
                  <v:path arrowok="t" o:connecttype="custom" o:connectlocs="8,19;12,19;19,8;49,0;49,19;64,19;56,34;68,38;75,27;75,42;75,49;86,42;79,87;94,105;90,109;75,105;68,105;79,117;68,120;56,117;64,105;12,98;8,90;12,79;4,75;0,60;23,75;38,72;19,53;4,53;0,45;23,38;23,34;15,30;4,38;15,27;4,23;12,19;23,12;8,19" o:connectangles="0,0,0,0,0,0,0,0,0,0,0,0,0,0,0,0,0,0,0,0,0,0,0,0,0,0,0,0,0,0,0,0,0,0,0,0,0,0,0,0"/>
                </v:shape>
                <v:shape id="Freeform 120" o:spid="_x0000_s1423" style="position:absolute;left:2719;top:1419;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F8cQA&#10;AADcAAAADwAAAGRycy9kb3ducmV2LnhtbESPQWvCQBSE70L/w/KEXkQ3iohGVylCaQ8FSWzx+sw+&#10;k8Xs25Ddmvjv3ULB4zAz3zCbXW9rcaPWG8cKppMEBHHhtOFSwffxfbwE4QOyxtoxKbiTh932ZbDB&#10;VLuOM7rloRQRwj5FBVUITSqlLyqy6CeuIY7exbUWQ5RtKXWLXYTbWs6SZCEtGo4LFTa0r6i45r9W&#10;QfganbqVyZbnCPnI6sP9YH5ypV6H/dsaRKA+PMP/7U+tYL6Y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BhfHEAAAA3AAAAA8AAAAAAAAAAAAAAAAAmAIAAGRycy9k&#10;b3ducmV2LnhtbFBLBQYAAAAABAAEAPUAAACJAwAAAAA=&#10;" path="m11,45r,11l26,52,30,41r,-11l34,18,45,11r-4,l38,3,30,,26,11r-3,7l8,18,8,3,,22,15,33r,12l15,52,11,45xe" fillcolor="lime" strokeweight=".5pt">
                  <v:path arrowok="t" o:connecttype="custom" o:connectlocs="11,45;11,56;26,52;30,41;30,30;34,18;45,11;41,11;38,3;30,0;26,11;23,18;8,18;8,3;0,22;15,33;15,45;15,52;11,45" o:connectangles="0,0,0,0,0,0,0,0,0,0,0,0,0,0,0,0,0,0,0"/>
                </v:shape>
                <v:shape id="Freeform 121" o:spid="_x0000_s1424" style="position:absolute;left:2760;top:1437;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jccUA&#10;AADcAAAADwAAAGRycy9kb3ducmV2LnhtbESPwWrDMBBE74X8g9hALqWR6xYTnCghKRhyaandfMBi&#10;bSwn1spYcuL+fVUo9DjMzBtms5tsJ240+NaxgudlAoK4drrlRsHpq3hagfABWWPnmBR8k4fddvaw&#10;wVy7O5d0q0IjIoR9jgpMCH0upa8NWfRL1xNH7+wGiyHKoZF6wHuE206mSZJJiy3HBYM9vRmqr9Vo&#10;FegiFGOKh9XlPeEx/Sw/suL0qNRiPu3XIAJN4T/81z5qBa/ZC/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WNxxQAAANwAAAAPAAAAAAAAAAAAAAAAAJgCAABkcnMv&#10;ZG93bnJldi54bWxQSwUGAAAAAAQABAD1AAAAigMAAAAA&#10;" path="m8,38l11,27r4,3l26,23r8,-8l38,12,34,8r,-4l30,4,23,,15,,11,4r,4l8,15r,8l4,27r,3l8,30r,8l,45,8,38xe" fillcolor="lime" strokeweight=".5pt">
                  <v:path arrowok="t" o:connecttype="custom" o:connectlocs="8,38;11,27;15,30;26,23;34,15;38,12;34,8;34,4;30,4;23,0;15,0;11,4;11,8;8,15;8,23;4,27;4,30;8,30;8,38;0,45;8,38" o:connectangles="0,0,0,0,0,0,0,0,0,0,0,0,0,0,0,0,0,0,0,0,0"/>
                </v:shape>
                <v:shape id="Freeform 122" o:spid="_x0000_s1425" style="position:absolute;left:2775;top:1467;width:124;height:266;visibility:visible;mso-wrap-style:square;v-text-anchor:top" coordsize="12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SFsUA&#10;AADcAAAADwAAAGRycy9kb3ducmV2LnhtbESPQWsCMRSE74L/ITyhN83WLotsjVIEQdpLdW1pb4/N&#10;6+7i5iUkqa7/3hQKHoeZ+YZZrgfTizP50FlW8DjLQBDXVnfcKDhW2+kCRIjIGnvLpOBKAdar8WiJ&#10;pbYX3tP5EBuRIBxKVNDG6EopQ92SwTCzjjh5P9YbjEn6RmqPlwQ3vZxnWSENdpwWWnS0aak+HX6N&#10;Av/29Z0X/jP/0NfqvXp1J35yR6UeJsPLM4hIQ7yH/9s7rSAvcv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tIWxQAAANwAAAAPAAAAAAAAAAAAAAAAAJgCAABkcnMv&#10;ZG93bnJldi54bWxQSwUGAAAAAAQABAD1AAAAigMAAAAA&#10;" path="m4,53l,42,4,34,8,30r7,-3l19,19,26,8,34,4,41,r4,4l53,8,41,15r-3,4l30,23r8,4l30,38r,4l26,56r,4l26,56r4,-7l41,30,53,27r3,3l64,12r4,3l71,23,68,34r-4,4l68,53r11,7l83,60r3,-7l101,60,98,71r-4,8l83,86r3,-3l98,94r,7l105,105r7,15l116,128r-4,3l101,135r4,11l109,154r-8,4l112,173r-7,11l112,195r4,4l124,210r-4,4l112,214r-7,3l98,225r3,-4l105,210r-7,-4l90,199r,-4l79,203r,14l83,236r3,11l83,251r-8,l68,244,56,232r8,27l56,266,49,247r,-15l41,236,34,225r,-19l30,199,19,195r,-7l26,176r12,8l49,176r11,-7l68,158r3,-12l68,131r-4,-3l60,128r8,-8l68,109,60,98r,-4l53,83,38,86,30,83,26,79,19,75r-8,l8,71,15,53r,-15l11,38,4,53xe" fillcolor="lime" strokeweight=".5pt">
                  <v:path arrowok="t" o:connecttype="custom" o:connectlocs="0,42;8,30;19,19;34,4;45,4;41,15;30,23;30,38;26,56;26,56;41,30;56,30;68,15;68,34;68,53;83,60;101,60;94,79;86,83;98,101;112,120;112,131;105,146;101,158;105,184;116,199;120,214;105,217;101,221;98,206;90,195;79,217;86,247;75,251;56,232;56,266;49,232;34,225;30,199;19,188;38,184;60,169;71,146;64,128;68,120;60,98;53,83;30,83;19,75;8,71;15,38;4,53" o:connectangles="0,0,0,0,0,0,0,0,0,0,0,0,0,0,0,0,0,0,0,0,0,0,0,0,0,0,0,0,0,0,0,0,0,0,0,0,0,0,0,0,0,0,0,0,0,0,0,0,0,0,0,0"/>
                </v:shape>
                <v:shape id="Freeform 123" o:spid="_x0000_s1426" style="position:absolute;left:2734;top:1606;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CDcMA&#10;AADcAAAADwAAAGRycy9kb3ducmV2LnhtbESP3YrCMBSE74V9h3AWvNN0l2rXahQRhL307wHONse2&#10;2JyUJmq6T28EwcthZr5hFqtgGnGjztWWFXyNExDEhdU1lwpOx+3oB4TzyBoby6SgJwer5cdggbm2&#10;d97T7eBLESHsclRQed/mUrqiIoNubFvi6J1tZ9BH2ZVSd3iPcNPI7ySZSoM1x4UKW9pUVFwOV6Mg&#10;Cdnm1Oz03zYLs/4/TeuJXPdKDT/Deg7CU/Dv8Kv9qxWk0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LCDcMAAADcAAAADwAAAAAAAAAAAAAAAACYAgAAZHJzL2Rv&#10;d25yZXYueG1sUEsFBgAAAAAEAAQA9QAAAIgDAAAAAA==&#10;" path="m8,22r3,-7l15,7r,-3l23,r3,7l30,15r11,4l45,26r-4,8l37,30,34,26,23,30r-4,7l8,34r3,-8l11,22,,19,11,15,8,22xe" fillcolor="lime" strokeweight=".5pt">
                  <v:path arrowok="t" o:connecttype="custom" o:connectlocs="8,22;11,15;15,7;15,4;23,0;26,7;30,15;41,19;45,26;41,34;37,30;34,26;23,30;19,37;8,34;11,26;11,22;0,19;11,15;8,22" o:connectangles="0,0,0,0,0,0,0,0,0,0,0,0,0,0,0,0,0,0,0,0"/>
                </v:shape>
                <v:shape id="Freeform 124" o:spid="_x0000_s1427" style="position:absolute;left:2382;top:1355;width:461;height:517;visibility:visible;mso-wrap-style:square;v-text-anchor:top" coordsize="4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KwsQA&#10;AADcAAAADwAAAGRycy9kb3ducmV2LnhtbESPQWvCQBSE74L/YXmCN91EJEjqKlLQVoqgaQ89PrKv&#10;Sdrs25jdaPrvXUHwOMzMN8xy3ZtaXKh1lWUF8TQCQZxbXXGh4OtzO1mAcB5ZY22ZFPyTg/VqOFhi&#10;qu2VT3TJfCEChF2KCkrvm1RKl5dk0E1tQxy8H9sa9EG2hdQtXgPc1HIWRYk0WHFYKLGh15Lyv6wz&#10;Cn4P5+9kHnfdh4n3emfoSPHbRqnxqN+8gPDU+2f40X7XCuZJ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ysLEAAAA3AAAAA8AAAAAAAAAAAAAAAAAmAIAAGRycy9k&#10;b3ducmV2LnhtbFBLBQYAAAAABAAEAPUAAACJAwAAAAA=&#10;" path="m86,26r8,l98,26r11,11l113,45r11,-4l131,37r4,l142,41r-11,4l128,49r,3l142,52r8,l161,52r8,l180,52r4,l180,60r4,11l191,67r8,l202,79r12,15l210,97r7,4l229,109r3,7l229,124r,7l236,135r-4,4l247,142r8,12l262,161r,-7l270,150r3,-4l270,142r11,l288,142r,12l296,161r,4l303,168r8,12l322,187r8,-4l337,187r-11,4l326,198r7,-3l345,187r7,-4l356,180r-4,-12l363,165,352,154r4,-4l352,139r4,-4l367,124r-4,-4l371,112r4,8l378,116r-3,4l378,127r-3,15l371,146r4,8l371,157r,8l367,172r4,4l371,180r,11l367,195r11,-12l389,180r,15l378,198r-7,23l382,225r11,-12l401,213r3,-11l408,191r4,l419,210r-7,11l408,228r-4,12l389,247r-11,-4l378,232r-15,15l348,240r,7l341,262r-11,11l326,281r-4,-4l315,281r-8,4l296,288r-8,4l285,296r-4,11l277,315r-7,11l288,322r-15,15l285,341r3,3l296,352r-4,4l296,363r7,11l315,382r3,4l318,401r-7,11l318,423r12,-4l322,434r15,-3l341,416r7,-8l360,408r7,-7l367,389r,-15l367,367r15,-15l382,348r-4,-7l386,329r11,-3l404,341r4,-8l416,348r7,4l423,367r-4,15l416,397r11,7l431,401r15,-8l457,389r-8,12l453,404r,8l446,427r3,7l446,446r3,11l449,464r8,8l446,483r15,7l457,509r-15,l427,509r-4,8l412,517,389,498r-22,4l315,513r-27,4l311,498r-15,l285,502r,-19l273,487r19,-15l270,457,64,326r-4,l60,318,49,292r4,-15l53,262r,-34l45,217r,-30l8,161,,135,64,r4,19l86,26xe" fillcolor="lime" strokeweight=".5pt">
                  <v:path arrowok="t" o:connecttype="custom" o:connectlocs="109,37;135,37;128,52;169,52;184,71;214,94;232,116;236,135;262,161;270,142;296,161;322,187;326,198;356,180;356,150;363,120;375,120;375,154;371,176;378,183;371,221;404,202;412,221;378,243;348,247;322,277;288,292;270,326;288,344;303,374;311,412;337,431;367,401;382,352;397,326;423,352;427,404;449,401;449,434;449,464;457,509;412,517;288,517;285,483;64,326;53,277;45,187;68,19" o:connectangles="0,0,0,0,0,0,0,0,0,0,0,0,0,0,0,0,0,0,0,0,0,0,0,0,0,0,0,0,0,0,0,0,0,0,0,0,0,0,0,0,0,0,0,0,0,0,0,0"/>
                </v:shape>
                <v:shape id="Freeform 125" o:spid="_x0000_s1428" style="position:absolute;left:2229;top:1509;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Vd8QA&#10;AADcAAAADwAAAGRycy9kb3ducmV2LnhtbESPQYvCMBSE78L+h/AW9iKaropKNYoUBC8idmXPj+bZ&#10;FpuXbhNr119vBMHjMDPfMMt1ZyrRUuNKywq+hxEI4szqknMFp5/tYA7CeWSNlWVS8E8O1quP3hJj&#10;bW98pDb1uQgQdjEqKLyvYyldVpBBN7Q1cfDOtjHog2xyqRu8Bbip5CiKptJgyWGhwJqSgrJLejUK&#10;dJKUl3nbvx82+990vDuh3m//lPr67DYLEJ46/w6/2jutYDKdwf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VXfEAAAA3AAAAA8AAAAAAAAAAAAAAAAAmAIAAGRycy9k&#10;b3ducmV2LnhtbFBLBQYAAAAABAAEAPUAAACJAwAAAAA=&#10;" path="m7,7l,11r11,3l22,7,19,,7,7xe" fillcolor="lime" strokeweight=".5pt">
                  <v:path arrowok="t" o:connecttype="custom" o:connectlocs="7,7;0,11;11,14;22,7;19,0;7,7" o:connectangles="0,0,0,0,0,0"/>
                </v:shape>
                <v:line id="Line 126" o:spid="_x0000_s1429" style="position:absolute;visibility:visible;mso-wrap-style:square" from="2435,1849" to="251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qqsEAAADcAAAADwAAAGRycy9kb3ducmV2LnhtbERPTYvCMBC9C/sfwizsTdOVIlKNoi7C&#10;wh6k1ou3oRnbajMpSdS6v94cBI+P9z1f9qYVN3K+sazge5SAIC6tbrhScCi2wykIH5A1tpZJwYM8&#10;LBcfgzlm2t45p9s+VCKGsM9QQR1Cl0npy5oM+pHtiCN3ss5giNBVUju8x3DTynGSTKTBhmNDjR1t&#10;aiov+6tRMC06//PYHLd2587/+V+aU4prpb4++9UMRKA+vMUv969WkE7i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GqqwQAAANwAAAAPAAAAAAAAAAAAAAAA&#10;AKECAABkcnMvZG93bnJldi54bWxQSwUGAAAAAAQABAD5AAAAjwMAAAAA&#10;" strokeweight=".5pt"/>
                <v:shape id="Freeform 127" o:spid="_x0000_s1430" style="position:absolute;left:2259;top:1303;width:191;height:254;visibility:visible;mso-wrap-style:square;v-text-anchor:top" coordsize="19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NsQA&#10;AADcAAAADwAAAGRycy9kb3ducmV2LnhtbESPwWrDMBBE74H+g9hCb7FU04bWiRJKIKG+BOr4AzbW&#10;xjaxVkZSEvfvq0Khx2Fm3jCrzWQHcSMfescanjMFgrhxpudWQ33czd9AhIhscHBMGr4pwGb9MFth&#10;Ydydv+hWxVYkCIcCNXQxjoWUoenIYsjcSJy8s/MWY5K+lcbjPcHtIHOlFtJiz2mhw5G2HTWX6mo1&#10;mHx/PZT73oe8mg5BncravJZaPz1OH0sQkab4H/5rfxoNL4t3+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yDbEAAAA3AAAAA8AAAAAAAAAAAAAAAAAmAIAAGRycy9k&#10;b3ducmV2LnhtbFBLBQYAAAAABAAEAPUAAACJAwAAAAA=&#10;" path="m176,250r,-3l149,206r-15,3l131,202r-4,-19l191,52,172,37,161,33r7,-11l161,18,146,3,134,r-7,l116,11r-8,l101,18r-19,l75,18,63,30r4,7l63,41r4,11l75,56r,15l67,71,60,67,52,56,41,63,22,56r8,15l41,67r-4,7l33,82r4,l52,89r8,4l56,108,11,127r4,7l26,157r,15l48,183r-3,8l33,194r-15,8l,213r,4l7,220r19,-7l33,213,56,194r11,-7l82,179r15,-3l108,183r-18,8l86,194r-8,12l97,198r4,-4l120,198r7,22l142,220r7,12l153,250r8,l168,254r8,-4xe" fillcolor="lime" strokeweight=".5pt">
                  <v:path arrowok="t" o:connecttype="custom" o:connectlocs="176,247;134,209;127,183;172,37;168,22;146,3;127,0;108,11;82,18;63,30;63,41;75,56;67,71;52,56;22,56;41,67;33,82;52,89;56,108;15,134;26,172;45,191;18,202;0,217;26,213;56,194;82,179;108,183;86,194;97,198;120,198;142,220;153,250;168,254" o:connectangles="0,0,0,0,0,0,0,0,0,0,0,0,0,0,0,0,0,0,0,0,0,0,0,0,0,0,0,0,0,0,0,0,0,0"/>
                </v:shape>
              </v:group>
              <v:shape id="Freeform 128" o:spid="_x0000_s1431" style="position:absolute;left:1008;top:3710;width:2373;height:1102;visibility:visible;mso-wrap-style:square;v-text-anchor:top" coordsize="304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c4cEA&#10;AADcAAAADwAAAGRycy9kb3ducmV2LnhtbERPy2oCMRTdF/yHcAV3NaNop0yNIlLBRUF80PXt5HYm&#10;dHITknQc/75ZCF0eznu1GWwnegrROFYwmxYgiGunDTcKrpf98yuImJA1do5JwZ0ibNajpxVW2t34&#10;RP05NSKHcKxQQZuSr6SMdUsW49R54sx9u2AxZRgaqQPecrjt5LwoXqRFw7mhRU+7luqf869VMHya&#10;91Pwl2V5sB9H05df1i9LpSbjYfsGItGQ/sUP90ErWJR5fj6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1XOHBAAAA3AAAAA8AAAAAAAAAAAAAAAAAmAIAAGRycy9kb3du&#10;cmV2LnhtbFBLBQYAAAAABAAEAPUAAACGAwAAAAA=&#10;" path="m1535,229r143,l1906,219r229,-29l2364,162r229,-48l2821,57,3041,r-58,124l2907,248r-57,114l2783,467r-76,95l2621,658r-95,95l2431,829r-105,76l2211,972r-114,48l1983,1067r-124,39l1735,1125r-124,9l1516,1144r9,l1430,1134r-124,-9l1182,1106r-124,-39l944,1020,830,972,715,905,610,829,515,753,420,658,334,562,258,467,191,353,124,238,,,220,57r228,57l677,162r229,28l1135,219r238,10l1506,229r29,xe" fillcolor="red" strokeweight="0">
                <v:path arrowok="t" o:connecttype="custom" o:connectlocs="1198,221;1309,221;1487,211;1666,183;1845,156;2023,110;2201,55;2373,0;2328,119;2268,239;2224,349;2172,450;2112,541;2045,634;1971,725;1897,799;1815,872;1725,936;1636,983;1547,1028;1451,1065;1354,1084;1257,1092;1183,1102;1190,1102;1116,1092;1019,1084;922,1065;826,1028;737,983;648,936;558,872;476,799;402,725;328,634;261,541;201,450;149,340;97,229;0,0;172,55;350,110;528,156;707,183;886,211;1071,221;1175,221;1198,221" o:connectangles="0,0,0,0,0,0,0,0,0,0,0,0,0,0,0,0,0,0,0,0,0,0,0,0,0,0,0,0,0,0,0,0,0,0,0,0,0,0,0,0,0,0,0,0,0,0,0,0"/>
              </v:shape>
              <v:shape id="Freeform 129" o:spid="_x0000_s1432" style="position:absolute;left:659;top:3678;width:3095;height:1458;visibility:visible;mso-wrap-style:square;v-text-anchor:top" coordsize="382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0ksQA&#10;AADcAAAADwAAAGRycy9kb3ducmV2LnhtbESPT4vCMBTE74LfIbwFL6JpF1GpRlFhwcuy1n/nR/Ns&#10;6zYvpYna/fYbQfA4zPxmmPmyNZW4U+NKywriYQSCOLO65FzB8fA1mIJwHlljZZkU/JGD5aLbmWOi&#10;7YNTuu99LkIJuwQVFN7XiZQuK8igG9qaOHgX2xj0QTa51A0+Qrmp5GcUjaXBksNCgTVtCsp+9zej&#10;YLT7OcenSzoZ0xVH32l/ur7FTqneR7uagfDU+nf4RW914CY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NJLEAAAA3AAAAA8AAAAAAAAAAAAAAAAAmAIAAGRycy9k&#10;b3ducmV2LnhtbFBLBQYAAAAABAAEAPUAAACJAwAAAAA=&#10;" path="m2001,1353r124,-19l2249,1315r124,-38l2487,1229r114,-47l2716,1115r95,-67l2916,963r95,-86l3088,781r66,-85l3202,619r38,-76l3278,457r95,-286l3393,162r-96,476l3250,886r-58,305l3097,1697r10,19l3116,1725r19,10l3145,1744r9,10l3173,1754r10,9l3192,1763,3431,210r124,1668l3564,1963r10,10l3583,1992r10,19l3612,2021r19,9l3650,2030r171,l3431,r-58,124l3297,248r-57,114l3173,467r-76,95l3011,658r-95,95l2821,829r-105,76l2601,972r-114,48l2373,1067r-124,39l2125,1125r-124,9l1906,1144r-86,-10l1696,1125r-124,-19l1448,1067r-114,-47l1220,972,1105,905,1000,829,905,753,810,658,724,562,648,467,581,353,514,238,390,,,2030r171,l190,2030r10,l209,2021r19,-10l238,1992r9,-19l257,1963r,-85l295,1458r38,-419l362,619,390,210,514,982r57,390l629,1763r9,l648,1754r9,l676,1744r10,-9l705,1716r19,-19l629,1191,571,886,524,638,428,162r20,9l562,476r29,67l638,629r48,76l733,772r77,105l905,963r95,76l1105,1115r115,67l1334,1229r114,48l1572,1315r124,19l1820,1353r86,l2001,1353xe" fillcolor="yellow" strokeweight="0">
                <v:path arrowok="t" o:connecttype="custom" o:connectlocs="1721,958;1922,917;2107,849;2277,753;2439,630;2555,500;2624,390;2732,123;2671,458;2586,855;2517,1232;2539,1246;2555,1260;2578,1266;2779,151;2887,1410;2902,1431;2926,1452;2956,1458;2779,0;2671,178;2570,335;2439,473;2285,595;2107,698;1922,766;1721,808;1544,822;1374,808;1173,766;988,698;810,595;656,473;525,335;416,171;0,1458;154,1458;169,1452;193,1431;208,1410;239,1047;293,445;416,705;509,1266;525,1260;548,1253;571,1232;509,855;424,458;363,123;479,390;556,506;656,630;810,746;988,849;1173,917;1374,958;1544,972" o:connectangles="0,0,0,0,0,0,0,0,0,0,0,0,0,0,0,0,0,0,0,0,0,0,0,0,0,0,0,0,0,0,0,0,0,0,0,0,0,0,0,0,0,0,0,0,0,0,0,0,0,0,0,0,0,0,0,0,0,0"/>
              </v:shape>
              <v:shape id="Freeform 130" o:spid="_x0000_s1433" style="position:absolute;left:3439;top:3836;width:100;height:1199;visibility:visible;mso-wrap-style:square;v-text-anchor:top" coordsize="12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9tcQA&#10;AADcAAAADwAAAGRycy9kb3ducmV2LnhtbESPQWvCQBSE7wX/w/KE3upGaVOJriItBXMpNCl4fWSf&#10;m2j2bdjdavz3bqHQ4zAz3zDr7Wh7cSEfOscK5rMMBHHjdMdGwXf98bQEESKyxt4xKbhRgO1m8rDG&#10;Qrsrf9GlikYkCIcCFbQxDoWUoWnJYpi5gTh5R+ctxiS9kdrjNcFtLxdZlkuLHaeFFgd6a6k5Vz9W&#10;wfFgzYnqpfT5J403Wb5k5r1U6nE67lYgIo3xP/zX3msFz68L+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fbXEAAAA3AAAAA8AAAAAAAAAAAAAAAAAmAIAAGRycy9k&#10;b3ducmV2LnhtbFBLBQYAAAAABAAEAPUAAACJAwAAAAA=&#10;" path="m9,1610r,-409l9,800,,,124,1668r-10,-10l85,1639,47,1620,9,1610xe" fillcolor="red" strokeweight="0">
                <v:path arrowok="t" o:connecttype="custom" o:connectlocs="7,1157;7,863;7,575;0,0;100,1199;92,1192;69,1178;38,1164;7,1157" o:connectangles="0,0,0,0,0,0,0,0,0"/>
              </v:shape>
              <v:shape id="Freeform 131" o:spid="_x0000_s1434" style="position:absolute;left:867;top:3836;width:107;height:1199;visibility:visible;mso-wrap-style:square;v-text-anchor:top" coordsize="13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av8QA&#10;AADcAAAADwAAAGRycy9kb3ducmV2LnhtbESPQWsCMRSE70L/Q3iF3mq2ttqyNYqIggge1KLXx+bt&#10;ZunmZUmirv31Rih4HGbmG2Y87WwjzuRD7VjBWz8DQVw4XXOl4Ge/fP0CESKyxsYxKbhSgOnkqTfG&#10;XLsLb+m8i5VIEA45KjAxtrmUoTBkMfRdS5y80nmLMUlfSe3xkuC2kYMsG0mLNacFgy3NDRW/u5NV&#10;ENczzyde1Kb8Gx7KwXG44k2r1MtzN/sGEamLj/B/e6UVfHy+w/1MOg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Gr/EAAAA3AAAAA8AAAAAAAAAAAAAAAAAmAIAAGRycy9k&#10;b3ducmV2LnhtbFBLBQYAAAAABAAEAPUAAACJAwAAAAA=&#10;" path="m124,1610r,-409l133,800,133,,105,409,76,829,38,1248,,1668r19,-10l48,1639r38,-19l124,1610xe" fillcolor="red" strokeweight="0">
                <v:path arrowok="t" o:connecttype="custom" o:connectlocs="100,1157;100,863;107,575;107,0;84,294;61,596;31,897;0,1199;15,1192;39,1178;69,1164;100,1157" o:connectangles="0,0,0,0,0,0,0,0,0,0,0,0"/>
              </v:shape>
              <v:shape id="Freeform 132" o:spid="_x0000_s1435" style="position:absolute;left:967;top:3836;width:224;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DOcYA&#10;AADcAAAADwAAAGRycy9kb3ducmV2LnhtbESPT2vCQBTE70K/w/KE3nRjsdqmrlIKBb34txRye80+&#10;s6HZtyG7TdJv7wqCx2FmfsMsVr2tREuNLx0rmIwTEMS50yUXCr5On6MXED4ga6wck4J/8rBaPgwW&#10;mGrX8YHaYyhEhLBPUYEJoU6l9Lkhi37sauLonV1jMUTZFFI32EW4reRTksykxZLjgsGaPgzlv8c/&#10;q6CT33uTJefXbL7b79pt1m9+ng9KPQ779zcQgfpwD9/aa61gOp/C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DOcYAAADcAAAADwAAAAAAAAAAAAAAAACYAgAAZHJz&#10;L2Rvd25yZXYueG1sUEsFBgAAAAAEAAQA9QAAAIsDAAAAAA==&#10;" path="m276,1706l248,1553,190,1162,133,772,9,r,800l,1201r,409l,1696r9,29l28,1744r19,19l76,1772r29,10l124,1782r28,l181,1782r29,-19l229,1753r28,-19l276,1715r,-9xe" fillcolor="green" strokeweight="0">
                <v:path arrowok="t" o:connecttype="custom" o:connectlocs="224,1226;201,1116;154,835;108,555;7,0;7,575;0,863;0,1157;0,1219;7,1240;23,1254;38,1267;62,1274;85,1281;101,1281;123,1281;147,1281;170,1267;186,1260;209,1246;224,1233;224,1226" o:connectangles="0,0,0,0,0,0,0,0,0,0,0,0,0,0,0,0,0,0,0,0,0,0"/>
              </v:shape>
              <v:shape id="Freeform 133" o:spid="_x0000_s1436" style="position:absolute;left:3222;top:3836;width:225;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osYA&#10;AADcAAAADwAAAGRycy9kb3ducmV2LnhtbESPT2vCQBTE7wW/w/KE3urGUrWNrlIEob3Uf6WQ2zP7&#10;zAazb0N2m6Tf3i0IHoeZ+Q2zWPW2Ei01vnSsYDxKQBDnTpdcKPg+bp5eQfiArLFyTAr+yMNqOXhY&#10;YKpdx3tqD6EQEcI+RQUmhDqV0ueGLPqRq4mjd3aNxRBlU0jdYBfhtpLPSTKVFkuOCwZrWhvKL4df&#10;q6CTPzuTJee3bLbdbduvrP88TfZKPQ779zmIQH24h2/tD63gZTaB/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mosYAAADcAAAADwAAAAAAAAAAAAAAAACYAgAAZHJz&#10;L2Rvd25yZXYueG1sUEsFBgAAAAAEAAQA9QAAAIsDAAAAAA==&#10;" path="m,1706l28,1553,267,r9,800l276,1201r,409l276,1696r-9,29l248,1744r-19,19l200,1772r-29,10l152,1782r-28,l95,1782,66,1763,47,1753,19,1734,9,1725,,1706xe" fillcolor="green" strokeweight="0">
                <v:path arrowok="t" o:connecttype="custom" o:connectlocs="0,1226;23,1116;218,0;225,575;225,863;225,1157;225,1219;218,1240;202,1254;187,1267;163,1274;139,1281;124,1281;101,1281;77,1281;54,1267;38,1260;15,1246;7,1240;0,1226" o:connectangles="0,0,0,0,0,0,0,0,0,0,0,0,0,0,0,0,0,0,0,0"/>
              </v:shape>
              <v:shape id="Freeform 134" o:spid="_x0000_s1437" style="position:absolute;left:1087;top:4091;width:2170;height:897;visibility:visible;mso-wrap-style:square;v-text-anchor:top" coordsize="267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kFsUA&#10;AADcAAAADwAAAGRycy9kb3ducmV2LnhtbESPT4vCMBTE7wt+h/AEb2uirH+oRlFhQdzLWj14fDbP&#10;tti8lCbW+u03Cwt7HGbmN8xy3dlKtNT40rGG0VCBIM6cKTnXcD59vs9B+IBssHJMGl7kYb3qvS0x&#10;Me7JR2rTkIsIYZ+ghiKEOpHSZwVZ9ENXE0fv5hqLIcoml6bBZ4TbSo6VmkqLJceFAmvaFZTd04fV&#10;sDt9jw9qqzZblV6u1fyrnWSHm9aDfrdZgAjUhf/wX3tvNHzMp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iQWxQAAANwAAAAPAAAAAAAAAAAAAAAAAJgCAABkcnMv&#10;ZG93bnJldi54bWxQSwUGAAAAAAQABAD1AAAAigMAAAAA&#10;" path="m1335,858r66,l1525,849r124,-29l1773,791r124,-47l2011,687r105,-58l2221,553r105,-86l2412,382r85,-96l2574,181,2640,77,2679,r-58,305l2593,363r-76,104l2431,563r-96,85l2240,734r-105,67l2021,868r-114,57l1792,963r-124,38l1544,1020r-123,19l1335,1039r9,l1258,1039r-123,-19l1011,1001,887,963,772,925,658,868,544,801,439,734,344,648,248,563,162,467,86,363,58,305,,,29,77r76,104l182,286r85,96l353,467r105,86l563,629r105,58l782,744r124,47l1020,820r134,29l1278,858r57,xe" fillcolor="green" strokeweight="0">
                <v:path arrowok="t" o:connecttype="custom" o:connectlocs="1081,741;1135,741;1235,733;1336,708;1436,683;1537,642;1629,593;1714,543;1799,477;1884,403;1954,330;2023,247;2085,156;2138,66;2170,0;2123,263;2100,313;2039,403;1969,486;1891,559;1814,634;1729,692;1637,749;1545,799;1452,831;1351,864;1251,881;1151,897;1081,897;1089,897;1019,897;919,881;819,864;718,831;625,799;533,749;441,692;356,634;279,559;201,486;131,403;70,313;47,263;0,0;23,66;85,156;147,247;216,330;286,403;371,477;456,543;541,593;633,642;734,683;826,708;935,733;1035,741;1081,741" o:connectangles="0,0,0,0,0,0,0,0,0,0,0,0,0,0,0,0,0,0,0,0,0,0,0,0,0,0,0,0,0,0,0,0,0,0,0,0,0,0,0,0,0,0,0,0,0,0,0,0,0,0,0,0,0,0,0,0,0,0"/>
              </v:shape>
              <v:shape id="Freeform 135" o:spid="_x0000_s1438" style="position:absolute;left:1084;top:4057;width:2245;height:7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98MYA&#10;AADcAAAADwAAAGRycy9kb3ducmV2LnhtbESPT2vCQBTE70K/w/IKXqRuFNE2dZXiH/CiUNtDc3tk&#10;n9nQ7NuQXWP89q4geBxm5jfMfNnZSrTU+NKxgtEwAUGcO11yoeD3Z/v2DsIHZI2VY1JwJQ/LxUtv&#10;jql2F/6m9hgKESHsU1RgQqhTKX1uyKIfupo4eifXWAxRNoXUDV4i3FZynCRTabHkuGCwppWh/P94&#10;tgqyP+myj/1gvzlkXJq6nbTr006p/mv39QkiUBee4Ud7pxVMZ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L98MYAAADcAAAADwAAAAAAAAAAAAAAAACYAgAAZHJz&#10;L2Rvd25yZXYueG1sUEsFBgAAAAAEAAQA9QAAAIsDA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green" stroked="f" strokeweight="0">
                <v:path arrowok="t" o:connecttype="custom" o:connectlocs="1172,795;1273,789;1373,768;1473,747;1574,713;1666,672;1751,630;1836,576;1921,514;1991,453;2060,384;2122,308;2175,234;2207,178;2245,0;2207,75;2145,151;2091,234;2013,302;1945,370;1867,432;1782,480;1690,528;1597,569;1497,597;1404,624;1303,638;1196,651;1119,651;1126,651;1049,651;942,638;841,624;741,597;648,569;555,528;463,480;378,432;300,370;232,302;162,234;100,151;38,75;7,14;0,0;38,178;62,234;123,308;185,384;254,453;324,514;409,576;494,630;579,672;671,713;772,747;864,768;972,789;1073,795;1119,795;1172,795" o:connectangles="0,0,0,0,0,0,0,0,0,0,0,0,0,0,0,0,0,0,0,0,0,0,0,0,0,0,0,0,0,0,0,0,0,0,0,0,0,0,0,0,0,0,0,0,0,0,0,0,0,0,0,0,0,0,0,0,0,0,0,0,0"/>
              </v:shape>
              <v:shape id="Freeform 136" o:spid="_x0000_s1439" style="position:absolute;left:1018;top:3851;width:2363;height:8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fIMIA&#10;AADcAAAADwAAAGRycy9kb3ducmV2LnhtbERPTUvDQBC9C/0PyxS82Y0itsRuiwoWLz3YFvU4ZMds&#10;MDub7K5J6q93DoLHx/tebyffqoFiagIbuF4UoIirYBuuDZyOz1crUCkjW2wDk4EzJdhuZhdrLG0Y&#10;+ZWGQ66VhHAq0YDLuSu1TpUjj2kROmLhPkP0mAXGWtuIo4T7Vt8UxZ322LA0OOzoyVH1dfj20rvc&#10;9/3YxF3/o/fd2/Dh3s+7R2Mu59PDPahMU/4X/7lfrIHbpayVM3I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t8gwgAAANwAAAAPAAAAAAAAAAAAAAAAAJgCAABkcnMvZG93&#10;bnJldi54bWxQSwUGAAAAAAQABAD1AAAAhwM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yellow" stroked="f" strokeweight="0">
                <v:path arrowok="t" o:connecttype="custom" o:connectlocs="1234,895;1340,888;1445,864;1551,841;1657,803;1754,757;1843,710;1933,648;2022,579;2095,510;2168,432;2233,347;2290,263;2323,201;2363,0;2323,85;2257,170;2201,263;2119,340;2047,417;1965,486;1876,541;1778,594;1681,641;1576,672;1478,702;1372,718;1259,733;1178,733;1185,733;1104,733;991,718;885,702;780,672;682,641;585,594;487,541;398,486;316,417;244,340;170,263;106,170;40,85;8,16;0,0;40,201;65,263;130,347;195,432;268,510;341,579;430,648;520,710;609,757;706,803;812,841;909,864;1023,888;1129,895;1178,895;1234,895" o:connectangles="0,0,0,0,0,0,0,0,0,0,0,0,0,0,0,0,0,0,0,0,0,0,0,0,0,0,0,0,0,0,0,0,0,0,0,0,0,0,0,0,0,0,0,0,0,0,0,0,0,0,0,0,0,0,0,0,0,0,0,0,0"/>
              </v:shape>
              <v:shape id="Freeform 137" o:spid="_x0000_s1440" style="position:absolute;left:800;top:3499;width:480;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brMcA&#10;AADcAAAADwAAAGRycy9kb3ducmV2LnhtbESPQWvCQBSE7wX/w/IKvRTdWLRq6ioSEErFQ6MovT2y&#10;r0kw+zbubjX9965Q6HGYmW+Y+bIzjbiQ87VlBcNBAoK4sLrmUsF+t+5PQfiArLGxTAp+ycNy0XuY&#10;Y6rtlT/pkodSRAj7FBVUIbSplL6oyKAf2JY4et/WGQxRulJqh9cIN418SZJXabDmuFBhS1lFxSn/&#10;MQry3Xh03D43/mt2ys4Hm324zRqVenrsVm8gAnXhP/zXftcKRpMZ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2W6zHAAAA3AAAAA8AAAAAAAAAAAAAAAAAmAIAAGRy&#10;cy9kb3ducmV2LnhtbFBLBQYAAAAABAAEAPUAAACMAwAAAAA=&#10;" path="m251,231l329,r77,231l654,231,452,373r77,233l329,463,125,606,202,373,,231r251,xe" strokeweight="0">
                <v:path arrowok="t" o:connecttype="custom" o:connectlocs="184,170;241,0;298,170;480,170;332,274;388,445;241,340;92,445;148,274;0,170;184,170" o:connectangles="0,0,0,0,0,0,0,0,0,0,0"/>
              </v:shape>
              <v:shape id="Freeform 138" o:spid="_x0000_s1441" style="position:absolute;left:3133;top:3499;width:481;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CFsMA&#10;AADcAAAADwAAAGRycy9kb3ducmV2LnhtbERPz2vCMBS+C/4P4Qm7jJluqLhqFCkIQ/FglQ1vj+bZ&#10;FpuXLsm0/vfmMPD48f2eLzvTiCs5X1tW8D5MQBAXVtdcKjge1m9TED4ga2wsk4I7eVgu+r05ptre&#10;eE/XPJQihrBPUUEVQptK6YuKDPqhbYkjd7bOYIjQlVI7vMVw08iPJJlIgzXHhgpbyioqLvmfUZAf&#10;xqOf3WvjT5+X7PfbZhu3XaNSL4NuNQMRqAtP8b/7SysYTeP8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mCFsMAAADcAAAADwAAAAAAAAAAAAAAAACYAgAAZHJzL2Rv&#10;d25yZXYueG1sUEsFBgAAAAAEAAQA9QAAAIgDAAAAAA==&#10;" path="m251,231l329,r77,231l654,231,452,373r77,233l329,463,125,606,202,373,,231r251,xe" strokeweight="0">
                <v:path arrowok="t" o:connecttype="custom" o:connectlocs="185,170;242,0;299,170;481,170;332,274;389,445;242,340;92,445;149,274;0,170;185,170" o:connectangles="0,0,0,0,0,0,0,0,0,0,0"/>
              </v:shape>
              <v:shape id="Freeform 139" o:spid="_x0000_s1442" style="position:absolute;left:1996;top:3921;width:480;height:446;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njcYA&#10;AADcAAAADwAAAGRycy9kb3ducmV2LnhtbESPQWvCQBSE7wX/w/IEL0U3ihVNXaUEhFLpwSiKt0f2&#10;NQlm36a7W03/vVsoeBxm5htmue5MI67kfG1ZwXiUgCAurK65VHDYb4ZzED4ga2wsk4Jf8rBe9Z6W&#10;mGp74x1d81CKCGGfooIqhDaV0hcVGfQj2xJH78s6gyFKV0rt8BbhppGTJJlJgzXHhQpbyioqLvmP&#10;UZDvX6anz+fGnxeX7Ptosw+33aBSg3739goiUBce4f/2u1YwnY/h7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UnjcYAAADcAAAADwAAAAAAAAAAAAAAAACYAgAAZHJz&#10;L2Rvd25yZXYueG1sUEsFBgAAAAAEAAQA9QAAAIsDAAAAAA==&#10;" path="m251,231l329,r77,231l654,231,452,373r77,233l329,463,125,606,202,373,,231r251,xe" strokeweight="0">
                <v:path arrowok="t" o:connecttype="custom" o:connectlocs="184,170;241,0;298,170;480,170;332,275;388,446;241,341;92,446;148,275;0,170;184,170" o:connectangles="0,0,0,0,0,0,0,0,0,0,0"/>
              </v:shape>
              <v:shapetype id="_x0000_t202" coordsize="21600,21600" o:spt="202" path="m,l,21600r21600,l21600,xe">
                <v:stroke joinstyle="miter"/>
                <v:path gradientshapeok="t" o:connecttype="rect"/>
              </v:shapetype>
              <v:shape id="WordArt 140" o:spid="_x0000_s1443" type="#_x0000_t202" style="position:absolute;left:1151;top:3264;width:211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o:lock v:ext="edit" shapetype="t"/>
                <v:textbox>
                  <w:txbxContent>
                    <w:p w:rsidR="00DA47C3" w:rsidRDefault="00DA47C3" w:rsidP="001C37FD">
                      <w:pPr>
                        <w:pStyle w:val="NormalWeb"/>
                        <w:spacing w:before="0" w:beforeAutospacing="0" w:after="0" w:afterAutospacing="0"/>
                        <w:jc w:val="center"/>
                      </w:pPr>
                      <w:r>
                        <w:rPr>
                          <w:rFonts w:ascii="Arial" w:hAnsi="Arial" w:cs="Arial"/>
                          <w:color w:val="000000"/>
                        </w:rPr>
                        <w:t>FORMACIÓN INTEGRAL PARA EL MUNDO</w:t>
                      </w:r>
                    </w:p>
                  </w:txbxContent>
                </v:textbox>
              </v:shape>
            </v:group>
          </w:pict>
        </mc:Fallback>
      </mc:AlternateContent>
    </w:r>
    <w:r w:rsidRPr="00E065CA">
      <w:rPr>
        <w:rFonts w:ascii="Times New Roman" w:hAnsi="Times New Roman" w:cs="Times New Roman"/>
        <w:b/>
        <w:sz w:val="18"/>
        <w:szCs w:val="20"/>
      </w:rPr>
      <w:t>SECRETARIA DE EDUCACIÓN DE ANTIOQUIA</w:t>
    </w:r>
  </w:p>
  <w:p w:rsidR="00DA47C3" w:rsidRPr="00E065CA" w:rsidRDefault="00DA47C3" w:rsidP="001C37FD">
    <w:pPr>
      <w:pStyle w:val="Encabezado"/>
      <w:tabs>
        <w:tab w:val="left" w:pos="3329"/>
      </w:tabs>
      <w:jc w:val="center"/>
      <w:rPr>
        <w:rFonts w:ascii="Times New Roman" w:hAnsi="Times New Roman" w:cs="Times New Roman"/>
        <w:b/>
        <w:sz w:val="18"/>
        <w:szCs w:val="20"/>
      </w:rPr>
    </w:pPr>
    <w:r w:rsidRPr="00E065CA">
      <w:rPr>
        <w:rFonts w:ascii="Times New Roman" w:hAnsi="Times New Roman" w:cs="Times New Roman"/>
        <w:b/>
        <w:sz w:val="18"/>
        <w:szCs w:val="20"/>
      </w:rPr>
      <w:t xml:space="preserve">INSTITUCIÓN EDUCATIVA SAN VICENTE FERRER </w:t>
    </w:r>
  </w:p>
  <w:p w:rsidR="00DA47C3" w:rsidRPr="00E065CA" w:rsidRDefault="00DA47C3" w:rsidP="001C37FD">
    <w:pPr>
      <w:pStyle w:val="Encabezado"/>
      <w:tabs>
        <w:tab w:val="left" w:pos="3329"/>
      </w:tabs>
      <w:jc w:val="center"/>
      <w:rPr>
        <w:rFonts w:ascii="Times New Roman" w:hAnsi="Times New Roman" w:cs="Times New Roman"/>
        <w:b/>
        <w:sz w:val="18"/>
        <w:szCs w:val="20"/>
      </w:rPr>
    </w:pPr>
    <w:r w:rsidRPr="00E065CA">
      <w:rPr>
        <w:rFonts w:ascii="Times New Roman" w:hAnsi="Times New Roman" w:cs="Times New Roman"/>
        <w:b/>
        <w:sz w:val="18"/>
        <w:szCs w:val="20"/>
      </w:rPr>
      <w:t>SAN VICENTE FERRER – ANTIOQUIA</w:t>
    </w:r>
  </w:p>
  <w:p w:rsidR="00DA47C3" w:rsidRPr="00E065CA" w:rsidRDefault="00DA47C3" w:rsidP="00E065CA">
    <w:pPr>
      <w:pStyle w:val="Encabezado"/>
      <w:tabs>
        <w:tab w:val="left" w:pos="3329"/>
      </w:tabs>
      <w:rPr>
        <w:rFonts w:ascii="Times New Roman" w:hAnsi="Times New Roman" w:cs="Times New Roman"/>
        <w:b/>
        <w:sz w:val="18"/>
        <w:szCs w:val="20"/>
      </w:rPr>
    </w:pPr>
  </w:p>
  <w:p w:rsidR="00DA47C3" w:rsidRPr="00E065CA" w:rsidRDefault="00DA47C3" w:rsidP="001C37FD">
    <w:pPr>
      <w:pStyle w:val="Encabezado"/>
      <w:tabs>
        <w:tab w:val="left" w:pos="3329"/>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Pr="001C37FD" w:rsidRDefault="00DA47C3" w:rsidP="008500D7">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noProof/>
        <w:sz w:val="18"/>
        <w:szCs w:val="20"/>
        <w:lang w:val="es-CO" w:eastAsia="es-CO"/>
      </w:rPr>
      <mc:AlternateContent>
        <mc:Choice Requires="wpg">
          <w:drawing>
            <wp:anchor distT="0" distB="0" distL="114300" distR="114300" simplePos="0" relativeHeight="251670528" behindDoc="0" locked="0" layoutInCell="1" allowOverlap="1" wp14:anchorId="63407D27" wp14:editId="3C0E3CCD">
              <wp:simplePos x="0" y="0"/>
              <wp:positionH relativeFrom="column">
                <wp:posOffset>-142504</wp:posOffset>
              </wp:positionH>
              <wp:positionV relativeFrom="paragraph">
                <wp:posOffset>-136566</wp:posOffset>
              </wp:positionV>
              <wp:extent cx="629005" cy="649123"/>
              <wp:effectExtent l="19050" t="19050" r="19050" b="17780"/>
              <wp:wrapNone/>
              <wp:docPr id="6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05" cy="649123"/>
                        <a:chOff x="448" y="515"/>
                        <a:chExt cx="3488" cy="4621"/>
                      </a:xfrm>
                    </wpg:grpSpPr>
                    <wps:wsp>
                      <wps:cNvPr id="623" name="Freeform 3"/>
                      <wps:cNvSpPr>
                        <a:spLocks/>
                      </wps:cNvSpPr>
                      <wps:spPr bwMode="auto">
                        <a:xfrm>
                          <a:off x="448" y="515"/>
                          <a:ext cx="3488" cy="4110"/>
                        </a:xfrm>
                        <a:custGeom>
                          <a:avLst/>
                          <a:gdLst>
                            <a:gd name="T0" fmla="*/ 1109 w 2380"/>
                            <a:gd name="T1" fmla="*/ 199 h 2804"/>
                            <a:gd name="T2" fmla="*/ 938 w 2380"/>
                            <a:gd name="T3" fmla="*/ 167 h 2804"/>
                            <a:gd name="T4" fmla="*/ 667 w 2380"/>
                            <a:gd name="T5" fmla="*/ 75 h 2804"/>
                            <a:gd name="T6" fmla="*/ 59 w 2380"/>
                            <a:gd name="T7" fmla="*/ 445 h 2804"/>
                            <a:gd name="T8" fmla="*/ 171 w 2380"/>
                            <a:gd name="T9" fmla="*/ 764 h 2804"/>
                            <a:gd name="T10" fmla="*/ 195 w 2380"/>
                            <a:gd name="T11" fmla="*/ 903 h 2804"/>
                            <a:gd name="T12" fmla="*/ 195 w 2380"/>
                            <a:gd name="T13" fmla="*/ 1137 h 2804"/>
                            <a:gd name="T14" fmla="*/ 155 w 2380"/>
                            <a:gd name="T15" fmla="*/ 1336 h 2804"/>
                            <a:gd name="T16" fmla="*/ 59 w 2380"/>
                            <a:gd name="T17" fmla="*/ 1579 h 2804"/>
                            <a:gd name="T18" fmla="*/ 24 w 2380"/>
                            <a:gd name="T19" fmla="*/ 1686 h 2804"/>
                            <a:gd name="T20" fmla="*/ 0 w 2380"/>
                            <a:gd name="T21" fmla="*/ 1814 h 2804"/>
                            <a:gd name="T22" fmla="*/ 16 w 2380"/>
                            <a:gd name="T23" fmla="*/ 1985 h 2804"/>
                            <a:gd name="T24" fmla="*/ 48 w 2380"/>
                            <a:gd name="T25" fmla="*/ 2076 h 2804"/>
                            <a:gd name="T26" fmla="*/ 143 w 2380"/>
                            <a:gd name="T27" fmla="*/ 2188 h 2804"/>
                            <a:gd name="T28" fmla="*/ 266 w 2380"/>
                            <a:gd name="T29" fmla="*/ 2267 h 2804"/>
                            <a:gd name="T30" fmla="*/ 572 w 2380"/>
                            <a:gd name="T31" fmla="*/ 2390 h 2804"/>
                            <a:gd name="T32" fmla="*/ 739 w 2380"/>
                            <a:gd name="T33" fmla="*/ 2462 h 2804"/>
                            <a:gd name="T34" fmla="*/ 902 w 2380"/>
                            <a:gd name="T35" fmla="*/ 2542 h 2804"/>
                            <a:gd name="T36" fmla="*/ 1057 w 2380"/>
                            <a:gd name="T37" fmla="*/ 2653 h 2804"/>
                            <a:gd name="T38" fmla="*/ 1192 w 2380"/>
                            <a:gd name="T39" fmla="*/ 2804 h 2804"/>
                            <a:gd name="T40" fmla="*/ 1256 w 2380"/>
                            <a:gd name="T41" fmla="*/ 2725 h 2804"/>
                            <a:gd name="T42" fmla="*/ 1407 w 2380"/>
                            <a:gd name="T43" fmla="*/ 2593 h 2804"/>
                            <a:gd name="T44" fmla="*/ 1566 w 2380"/>
                            <a:gd name="T45" fmla="*/ 2498 h 2804"/>
                            <a:gd name="T46" fmla="*/ 1812 w 2380"/>
                            <a:gd name="T47" fmla="*/ 2390 h 2804"/>
                            <a:gd name="T48" fmla="*/ 2042 w 2380"/>
                            <a:gd name="T49" fmla="*/ 2303 h 2804"/>
                            <a:gd name="T50" fmla="*/ 2178 w 2380"/>
                            <a:gd name="T51" fmla="*/ 2231 h 2804"/>
                            <a:gd name="T52" fmla="*/ 2289 w 2380"/>
                            <a:gd name="T53" fmla="*/ 2136 h 2804"/>
                            <a:gd name="T54" fmla="*/ 2364 w 2380"/>
                            <a:gd name="T55" fmla="*/ 1993 h 2804"/>
                            <a:gd name="T56" fmla="*/ 2380 w 2380"/>
                            <a:gd name="T57" fmla="*/ 1814 h 2804"/>
                            <a:gd name="T58" fmla="*/ 2348 w 2380"/>
                            <a:gd name="T59" fmla="*/ 1655 h 2804"/>
                            <a:gd name="T60" fmla="*/ 2257 w 2380"/>
                            <a:gd name="T61" fmla="*/ 1420 h 2804"/>
                            <a:gd name="T62" fmla="*/ 2201 w 2380"/>
                            <a:gd name="T63" fmla="*/ 1241 h 2804"/>
                            <a:gd name="T64" fmla="*/ 2178 w 2380"/>
                            <a:gd name="T65" fmla="*/ 1026 h 2804"/>
                            <a:gd name="T66" fmla="*/ 2193 w 2380"/>
                            <a:gd name="T67" fmla="*/ 835 h 2804"/>
                            <a:gd name="T68" fmla="*/ 2257 w 2380"/>
                            <a:gd name="T69" fmla="*/ 612 h 2804"/>
                            <a:gd name="T70" fmla="*/ 1872 w 2380"/>
                            <a:gd name="T71" fmla="*/ 0 h 2804"/>
                            <a:gd name="T72" fmla="*/ 1534 w 2380"/>
                            <a:gd name="T73" fmla="*/ 143 h 2804"/>
                            <a:gd name="T74" fmla="*/ 1351 w 2380"/>
                            <a:gd name="T75" fmla="*/ 187 h 2804"/>
                            <a:gd name="T76" fmla="*/ 1188 w 2380"/>
                            <a:gd name="T77" fmla="*/ 203 h 2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80" h="2804">
                              <a:moveTo>
                                <a:pt x="1188" y="203"/>
                              </a:moveTo>
                              <a:lnTo>
                                <a:pt x="1109" y="199"/>
                              </a:lnTo>
                              <a:lnTo>
                                <a:pt x="1025" y="187"/>
                              </a:lnTo>
                              <a:lnTo>
                                <a:pt x="938" y="167"/>
                              </a:lnTo>
                              <a:lnTo>
                                <a:pt x="842" y="143"/>
                              </a:lnTo>
                              <a:lnTo>
                                <a:pt x="667" y="75"/>
                              </a:lnTo>
                              <a:lnTo>
                                <a:pt x="505" y="0"/>
                              </a:lnTo>
                              <a:lnTo>
                                <a:pt x="59" y="445"/>
                              </a:lnTo>
                              <a:lnTo>
                                <a:pt x="127" y="612"/>
                              </a:lnTo>
                              <a:lnTo>
                                <a:pt x="171" y="764"/>
                              </a:lnTo>
                              <a:lnTo>
                                <a:pt x="187" y="835"/>
                              </a:lnTo>
                              <a:lnTo>
                                <a:pt x="195" y="903"/>
                              </a:lnTo>
                              <a:lnTo>
                                <a:pt x="202" y="1026"/>
                              </a:lnTo>
                              <a:lnTo>
                                <a:pt x="195" y="1137"/>
                              </a:lnTo>
                              <a:lnTo>
                                <a:pt x="179" y="1241"/>
                              </a:lnTo>
                              <a:lnTo>
                                <a:pt x="155" y="1336"/>
                              </a:lnTo>
                              <a:lnTo>
                                <a:pt x="127" y="1420"/>
                              </a:lnTo>
                              <a:lnTo>
                                <a:pt x="59" y="1579"/>
                              </a:lnTo>
                              <a:lnTo>
                                <a:pt x="32" y="1655"/>
                              </a:lnTo>
                              <a:lnTo>
                                <a:pt x="24" y="1686"/>
                              </a:lnTo>
                              <a:lnTo>
                                <a:pt x="8" y="1730"/>
                              </a:lnTo>
                              <a:lnTo>
                                <a:pt x="0" y="1814"/>
                              </a:lnTo>
                              <a:lnTo>
                                <a:pt x="0" y="1893"/>
                              </a:lnTo>
                              <a:lnTo>
                                <a:pt x="16" y="1985"/>
                              </a:lnTo>
                              <a:lnTo>
                                <a:pt x="28" y="2029"/>
                              </a:lnTo>
                              <a:lnTo>
                                <a:pt x="48" y="2076"/>
                              </a:lnTo>
                              <a:lnTo>
                                <a:pt x="91" y="2136"/>
                              </a:lnTo>
                              <a:lnTo>
                                <a:pt x="143" y="2188"/>
                              </a:lnTo>
                              <a:lnTo>
                                <a:pt x="202" y="2231"/>
                              </a:lnTo>
                              <a:lnTo>
                                <a:pt x="266" y="2267"/>
                              </a:lnTo>
                              <a:lnTo>
                                <a:pt x="413" y="2335"/>
                              </a:lnTo>
                              <a:lnTo>
                                <a:pt x="572" y="2390"/>
                              </a:lnTo>
                              <a:lnTo>
                                <a:pt x="652" y="2426"/>
                              </a:lnTo>
                              <a:lnTo>
                                <a:pt x="739" y="2462"/>
                              </a:lnTo>
                              <a:lnTo>
                                <a:pt x="818" y="2498"/>
                              </a:lnTo>
                              <a:lnTo>
                                <a:pt x="902" y="2542"/>
                              </a:lnTo>
                              <a:lnTo>
                                <a:pt x="981" y="2593"/>
                              </a:lnTo>
                              <a:lnTo>
                                <a:pt x="1057" y="2653"/>
                              </a:lnTo>
                              <a:lnTo>
                                <a:pt x="1124" y="2725"/>
                              </a:lnTo>
                              <a:lnTo>
                                <a:pt x="1192" y="2804"/>
                              </a:lnTo>
                              <a:lnTo>
                                <a:pt x="1224" y="2760"/>
                              </a:lnTo>
                              <a:lnTo>
                                <a:pt x="1256" y="2725"/>
                              </a:lnTo>
                              <a:lnTo>
                                <a:pt x="1331" y="2653"/>
                              </a:lnTo>
                              <a:lnTo>
                                <a:pt x="1407" y="2593"/>
                              </a:lnTo>
                              <a:lnTo>
                                <a:pt x="1486" y="2542"/>
                              </a:lnTo>
                              <a:lnTo>
                                <a:pt x="1566" y="2498"/>
                              </a:lnTo>
                              <a:lnTo>
                                <a:pt x="1649" y="2462"/>
                              </a:lnTo>
                              <a:lnTo>
                                <a:pt x="1812" y="2390"/>
                              </a:lnTo>
                              <a:lnTo>
                                <a:pt x="1967" y="2335"/>
                              </a:lnTo>
                              <a:lnTo>
                                <a:pt x="2042" y="2303"/>
                              </a:lnTo>
                              <a:lnTo>
                                <a:pt x="2114" y="2267"/>
                              </a:lnTo>
                              <a:lnTo>
                                <a:pt x="2178" y="2231"/>
                              </a:lnTo>
                              <a:lnTo>
                                <a:pt x="2237" y="2188"/>
                              </a:lnTo>
                              <a:lnTo>
                                <a:pt x="2289" y="2136"/>
                              </a:lnTo>
                              <a:lnTo>
                                <a:pt x="2332" y="2076"/>
                              </a:lnTo>
                              <a:lnTo>
                                <a:pt x="2364" y="1993"/>
                              </a:lnTo>
                              <a:lnTo>
                                <a:pt x="2380" y="1909"/>
                              </a:lnTo>
                              <a:lnTo>
                                <a:pt x="2380" y="1814"/>
                              </a:lnTo>
                              <a:lnTo>
                                <a:pt x="2368" y="1730"/>
                              </a:lnTo>
                              <a:lnTo>
                                <a:pt x="2348" y="1655"/>
                              </a:lnTo>
                              <a:lnTo>
                                <a:pt x="2321" y="1579"/>
                              </a:lnTo>
                              <a:lnTo>
                                <a:pt x="2257" y="1420"/>
                              </a:lnTo>
                              <a:lnTo>
                                <a:pt x="2225" y="1336"/>
                              </a:lnTo>
                              <a:lnTo>
                                <a:pt x="2201" y="1241"/>
                              </a:lnTo>
                              <a:lnTo>
                                <a:pt x="2181" y="1137"/>
                              </a:lnTo>
                              <a:lnTo>
                                <a:pt x="2178" y="1026"/>
                              </a:lnTo>
                              <a:lnTo>
                                <a:pt x="2185" y="903"/>
                              </a:lnTo>
                              <a:lnTo>
                                <a:pt x="2193" y="835"/>
                              </a:lnTo>
                              <a:lnTo>
                                <a:pt x="2209" y="764"/>
                              </a:lnTo>
                              <a:lnTo>
                                <a:pt x="2257" y="612"/>
                              </a:lnTo>
                              <a:lnTo>
                                <a:pt x="2321" y="445"/>
                              </a:lnTo>
                              <a:lnTo>
                                <a:pt x="1872" y="0"/>
                              </a:lnTo>
                              <a:lnTo>
                                <a:pt x="1713" y="75"/>
                              </a:lnTo>
                              <a:lnTo>
                                <a:pt x="1534" y="143"/>
                              </a:lnTo>
                              <a:lnTo>
                                <a:pt x="1442" y="167"/>
                              </a:lnTo>
                              <a:lnTo>
                                <a:pt x="1351" y="187"/>
                              </a:lnTo>
                              <a:lnTo>
                                <a:pt x="1267" y="199"/>
                              </a:lnTo>
                              <a:lnTo>
                                <a:pt x="1188" y="203"/>
                              </a:lnTo>
                              <a:close/>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24" name="Freeform 4"/>
                      <wps:cNvSpPr>
                        <a:spLocks/>
                      </wps:cNvSpPr>
                      <wps:spPr bwMode="auto">
                        <a:xfrm>
                          <a:off x="628" y="742"/>
                          <a:ext cx="3122" cy="3626"/>
                        </a:xfrm>
                        <a:custGeom>
                          <a:avLst/>
                          <a:gdLst>
                            <a:gd name="T0" fmla="*/ 1129 w 2130"/>
                            <a:gd name="T1" fmla="*/ 2407 h 2474"/>
                            <a:gd name="T2" fmla="*/ 1268 w 2130"/>
                            <a:gd name="T3" fmla="*/ 2295 h 2474"/>
                            <a:gd name="T4" fmla="*/ 1415 w 2130"/>
                            <a:gd name="T5" fmla="*/ 2212 h 2474"/>
                            <a:gd name="T6" fmla="*/ 1649 w 2130"/>
                            <a:gd name="T7" fmla="*/ 2120 h 2474"/>
                            <a:gd name="T8" fmla="*/ 1923 w 2130"/>
                            <a:gd name="T9" fmla="*/ 2013 h 2474"/>
                            <a:gd name="T10" fmla="*/ 2031 w 2130"/>
                            <a:gd name="T11" fmla="*/ 1941 h 2474"/>
                            <a:gd name="T12" fmla="*/ 2102 w 2130"/>
                            <a:gd name="T13" fmla="*/ 1850 h 2474"/>
                            <a:gd name="T14" fmla="*/ 2130 w 2130"/>
                            <a:gd name="T15" fmla="*/ 1695 h 2474"/>
                            <a:gd name="T16" fmla="*/ 2110 w 2130"/>
                            <a:gd name="T17" fmla="*/ 1543 h 2474"/>
                            <a:gd name="T18" fmla="*/ 1999 w 2130"/>
                            <a:gd name="T19" fmla="*/ 1241 h 2474"/>
                            <a:gd name="T20" fmla="*/ 1947 w 2130"/>
                            <a:gd name="T21" fmla="*/ 1062 h 2474"/>
                            <a:gd name="T22" fmla="*/ 1927 w 2130"/>
                            <a:gd name="T23" fmla="*/ 859 h 2474"/>
                            <a:gd name="T24" fmla="*/ 1931 w 2130"/>
                            <a:gd name="T25" fmla="*/ 744 h 2474"/>
                            <a:gd name="T26" fmla="*/ 1971 w 2130"/>
                            <a:gd name="T27" fmla="*/ 549 h 2474"/>
                            <a:gd name="T28" fmla="*/ 2019 w 2130"/>
                            <a:gd name="T29" fmla="*/ 402 h 2474"/>
                            <a:gd name="T30" fmla="*/ 1725 w 2130"/>
                            <a:gd name="T31" fmla="*/ 0 h 2474"/>
                            <a:gd name="T32" fmla="*/ 1570 w 2130"/>
                            <a:gd name="T33" fmla="*/ 72 h 2474"/>
                            <a:gd name="T34" fmla="*/ 1228 w 2130"/>
                            <a:gd name="T35" fmla="*/ 159 h 2474"/>
                            <a:gd name="T36" fmla="*/ 1065 w 2130"/>
                            <a:gd name="T37" fmla="*/ 171 h 2474"/>
                            <a:gd name="T38" fmla="*/ 902 w 2130"/>
                            <a:gd name="T39" fmla="*/ 159 h 2474"/>
                            <a:gd name="T40" fmla="*/ 560 w 2130"/>
                            <a:gd name="T41" fmla="*/ 72 h 2474"/>
                            <a:gd name="T42" fmla="*/ 401 w 2130"/>
                            <a:gd name="T43" fmla="*/ 0 h 2474"/>
                            <a:gd name="T44" fmla="*/ 135 w 2130"/>
                            <a:gd name="T45" fmla="*/ 477 h 2474"/>
                            <a:gd name="T46" fmla="*/ 175 w 2130"/>
                            <a:gd name="T47" fmla="*/ 617 h 2474"/>
                            <a:gd name="T48" fmla="*/ 203 w 2130"/>
                            <a:gd name="T49" fmla="*/ 803 h 2474"/>
                            <a:gd name="T50" fmla="*/ 195 w 2130"/>
                            <a:gd name="T51" fmla="*/ 967 h 2474"/>
                            <a:gd name="T52" fmla="*/ 159 w 2130"/>
                            <a:gd name="T53" fmla="*/ 1157 h 2474"/>
                            <a:gd name="T54" fmla="*/ 68 w 2130"/>
                            <a:gd name="T55" fmla="*/ 1396 h 2474"/>
                            <a:gd name="T56" fmla="*/ 4 w 2130"/>
                            <a:gd name="T57" fmla="*/ 1619 h 2474"/>
                            <a:gd name="T58" fmla="*/ 4 w 2130"/>
                            <a:gd name="T59" fmla="*/ 1770 h 2474"/>
                            <a:gd name="T60" fmla="*/ 24 w 2130"/>
                            <a:gd name="T61" fmla="*/ 1850 h 2474"/>
                            <a:gd name="T62" fmla="*/ 103 w 2130"/>
                            <a:gd name="T63" fmla="*/ 1941 h 2474"/>
                            <a:gd name="T64" fmla="*/ 207 w 2130"/>
                            <a:gd name="T65" fmla="*/ 2013 h 2474"/>
                            <a:gd name="T66" fmla="*/ 338 w 2130"/>
                            <a:gd name="T67" fmla="*/ 2064 h 2474"/>
                            <a:gd name="T68" fmla="*/ 640 w 2130"/>
                            <a:gd name="T69" fmla="*/ 2176 h 2474"/>
                            <a:gd name="T70" fmla="*/ 799 w 2130"/>
                            <a:gd name="T71" fmla="*/ 2251 h 2474"/>
                            <a:gd name="T72" fmla="*/ 942 w 2130"/>
                            <a:gd name="T73" fmla="*/ 2343 h 2474"/>
                            <a:gd name="T74" fmla="*/ 1069 w 2130"/>
                            <a:gd name="T75" fmla="*/ 2474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30" h="2474">
                              <a:moveTo>
                                <a:pt x="1069" y="2474"/>
                              </a:moveTo>
                              <a:lnTo>
                                <a:pt x="1129" y="2407"/>
                              </a:lnTo>
                              <a:lnTo>
                                <a:pt x="1196" y="2343"/>
                              </a:lnTo>
                              <a:lnTo>
                                <a:pt x="1268" y="2295"/>
                              </a:lnTo>
                              <a:lnTo>
                                <a:pt x="1339" y="2251"/>
                              </a:lnTo>
                              <a:lnTo>
                                <a:pt x="1415" y="2212"/>
                              </a:lnTo>
                              <a:lnTo>
                                <a:pt x="1494" y="2176"/>
                              </a:lnTo>
                              <a:lnTo>
                                <a:pt x="1649" y="2120"/>
                              </a:lnTo>
                              <a:lnTo>
                                <a:pt x="1792" y="2064"/>
                              </a:lnTo>
                              <a:lnTo>
                                <a:pt x="1923" y="2013"/>
                              </a:lnTo>
                              <a:lnTo>
                                <a:pt x="1983" y="1977"/>
                              </a:lnTo>
                              <a:lnTo>
                                <a:pt x="2031" y="1941"/>
                              </a:lnTo>
                              <a:lnTo>
                                <a:pt x="2070" y="1901"/>
                              </a:lnTo>
                              <a:lnTo>
                                <a:pt x="2102" y="1850"/>
                              </a:lnTo>
                              <a:lnTo>
                                <a:pt x="2126" y="1770"/>
                              </a:lnTo>
                              <a:lnTo>
                                <a:pt x="2130" y="1695"/>
                              </a:lnTo>
                              <a:lnTo>
                                <a:pt x="2126" y="1619"/>
                              </a:lnTo>
                              <a:lnTo>
                                <a:pt x="2110" y="1543"/>
                              </a:lnTo>
                              <a:lnTo>
                                <a:pt x="2058" y="1396"/>
                              </a:lnTo>
                              <a:lnTo>
                                <a:pt x="1999" y="1241"/>
                              </a:lnTo>
                              <a:lnTo>
                                <a:pt x="1971" y="1157"/>
                              </a:lnTo>
                              <a:lnTo>
                                <a:pt x="1947" y="1062"/>
                              </a:lnTo>
                              <a:lnTo>
                                <a:pt x="1931" y="967"/>
                              </a:lnTo>
                              <a:lnTo>
                                <a:pt x="1927" y="859"/>
                              </a:lnTo>
                              <a:lnTo>
                                <a:pt x="1931" y="803"/>
                              </a:lnTo>
                              <a:lnTo>
                                <a:pt x="1931" y="744"/>
                              </a:lnTo>
                              <a:lnTo>
                                <a:pt x="1955" y="617"/>
                              </a:lnTo>
                              <a:lnTo>
                                <a:pt x="1971" y="549"/>
                              </a:lnTo>
                              <a:lnTo>
                                <a:pt x="1991" y="477"/>
                              </a:lnTo>
                              <a:lnTo>
                                <a:pt x="2019" y="402"/>
                              </a:lnTo>
                              <a:lnTo>
                                <a:pt x="2051" y="322"/>
                              </a:lnTo>
                              <a:lnTo>
                                <a:pt x="1725" y="0"/>
                              </a:lnTo>
                              <a:lnTo>
                                <a:pt x="1649" y="40"/>
                              </a:lnTo>
                              <a:lnTo>
                                <a:pt x="1570" y="72"/>
                              </a:lnTo>
                              <a:lnTo>
                                <a:pt x="1395" y="123"/>
                              </a:lnTo>
                              <a:lnTo>
                                <a:pt x="1228" y="159"/>
                              </a:lnTo>
                              <a:lnTo>
                                <a:pt x="1144" y="171"/>
                              </a:lnTo>
                              <a:lnTo>
                                <a:pt x="1065" y="171"/>
                              </a:lnTo>
                              <a:lnTo>
                                <a:pt x="986" y="171"/>
                              </a:lnTo>
                              <a:lnTo>
                                <a:pt x="902" y="159"/>
                              </a:lnTo>
                              <a:lnTo>
                                <a:pt x="731" y="123"/>
                              </a:lnTo>
                              <a:lnTo>
                                <a:pt x="560" y="72"/>
                              </a:lnTo>
                              <a:lnTo>
                                <a:pt x="481" y="40"/>
                              </a:lnTo>
                              <a:lnTo>
                                <a:pt x="401" y="0"/>
                              </a:lnTo>
                              <a:lnTo>
                                <a:pt x="76" y="322"/>
                              </a:lnTo>
                              <a:lnTo>
                                <a:pt x="135" y="477"/>
                              </a:lnTo>
                              <a:lnTo>
                                <a:pt x="155" y="549"/>
                              </a:lnTo>
                              <a:lnTo>
                                <a:pt x="175" y="617"/>
                              </a:lnTo>
                              <a:lnTo>
                                <a:pt x="195" y="744"/>
                              </a:lnTo>
                              <a:lnTo>
                                <a:pt x="203" y="803"/>
                              </a:lnTo>
                              <a:lnTo>
                                <a:pt x="203" y="859"/>
                              </a:lnTo>
                              <a:lnTo>
                                <a:pt x="195" y="967"/>
                              </a:lnTo>
                              <a:lnTo>
                                <a:pt x="179" y="1062"/>
                              </a:lnTo>
                              <a:lnTo>
                                <a:pt x="159" y="1157"/>
                              </a:lnTo>
                              <a:lnTo>
                                <a:pt x="131" y="1241"/>
                              </a:lnTo>
                              <a:lnTo>
                                <a:pt x="68" y="1396"/>
                              </a:lnTo>
                              <a:lnTo>
                                <a:pt x="20" y="1543"/>
                              </a:lnTo>
                              <a:lnTo>
                                <a:pt x="4" y="1619"/>
                              </a:lnTo>
                              <a:lnTo>
                                <a:pt x="0" y="1695"/>
                              </a:lnTo>
                              <a:lnTo>
                                <a:pt x="4" y="1770"/>
                              </a:lnTo>
                              <a:lnTo>
                                <a:pt x="16" y="1810"/>
                              </a:lnTo>
                              <a:lnTo>
                                <a:pt x="24" y="1850"/>
                              </a:lnTo>
                              <a:lnTo>
                                <a:pt x="60" y="1901"/>
                              </a:lnTo>
                              <a:lnTo>
                                <a:pt x="103" y="1941"/>
                              </a:lnTo>
                              <a:lnTo>
                                <a:pt x="151" y="1977"/>
                              </a:lnTo>
                              <a:lnTo>
                                <a:pt x="207" y="2013"/>
                              </a:lnTo>
                              <a:lnTo>
                                <a:pt x="266" y="2041"/>
                              </a:lnTo>
                              <a:lnTo>
                                <a:pt x="338" y="2064"/>
                              </a:lnTo>
                              <a:lnTo>
                                <a:pt x="485" y="2120"/>
                              </a:lnTo>
                              <a:lnTo>
                                <a:pt x="640" y="2176"/>
                              </a:lnTo>
                              <a:lnTo>
                                <a:pt x="719" y="2212"/>
                              </a:lnTo>
                              <a:lnTo>
                                <a:pt x="799" y="2251"/>
                              </a:lnTo>
                              <a:lnTo>
                                <a:pt x="870" y="2295"/>
                              </a:lnTo>
                              <a:lnTo>
                                <a:pt x="942" y="2343"/>
                              </a:lnTo>
                              <a:lnTo>
                                <a:pt x="1009" y="2407"/>
                              </a:lnTo>
                              <a:lnTo>
                                <a:pt x="1069" y="2474"/>
                              </a:lnTo>
                              <a:close/>
                            </a:path>
                          </a:pathLst>
                        </a:custGeom>
                        <a:solidFill>
                          <a:srgbClr val="FFFF00"/>
                        </a:solidFill>
                        <a:ln w="28575">
                          <a:solidFill>
                            <a:srgbClr val="000000"/>
                          </a:solidFill>
                          <a:round/>
                          <a:headEnd/>
                          <a:tailEnd/>
                        </a:ln>
                      </wps:spPr>
                      <wps:bodyPr rot="0" vert="horz" wrap="square" lIns="91440" tIns="45720" rIns="91440" bIns="45720" anchor="t" anchorCtr="0" upright="1">
                        <a:noAutofit/>
                      </wps:bodyPr>
                    </wps:wsp>
                    <wpg:grpSp>
                      <wpg:cNvPr id="625" name="Group 5"/>
                      <wpg:cNvGrpSpPr>
                        <a:grpSpLocks/>
                      </wpg:cNvGrpSpPr>
                      <wpg:grpSpPr bwMode="auto">
                        <a:xfrm>
                          <a:off x="1320" y="1614"/>
                          <a:ext cx="1715" cy="2026"/>
                          <a:chOff x="1947" y="1059"/>
                          <a:chExt cx="1862" cy="2198"/>
                        </a:xfrm>
                      </wpg:grpSpPr>
                      <wps:wsp>
                        <wps:cNvPr id="626" name="Freeform 6"/>
                        <wps:cNvSpPr>
                          <a:spLocks/>
                        </wps:cNvSpPr>
                        <wps:spPr bwMode="auto">
                          <a:xfrm>
                            <a:off x="1947" y="1059"/>
                            <a:ext cx="1862" cy="2198"/>
                          </a:xfrm>
                          <a:custGeom>
                            <a:avLst/>
                            <a:gdLst>
                              <a:gd name="T0" fmla="*/ 731 w 1862"/>
                              <a:gd name="T1" fmla="*/ 421 h 2198"/>
                              <a:gd name="T2" fmla="*/ 493 w 1862"/>
                              <a:gd name="T3" fmla="*/ 396 h 2198"/>
                              <a:gd name="T4" fmla="*/ 222 w 1862"/>
                              <a:gd name="T5" fmla="*/ 277 h 2198"/>
                              <a:gd name="T6" fmla="*/ 161 w 1862"/>
                              <a:gd name="T7" fmla="*/ 238 h 2198"/>
                              <a:gd name="T8" fmla="*/ 105 w 1862"/>
                              <a:gd name="T9" fmla="*/ 184 h 2198"/>
                              <a:gd name="T10" fmla="*/ 44 w 1862"/>
                              <a:gd name="T11" fmla="*/ 204 h 2198"/>
                              <a:gd name="T12" fmla="*/ 2 w 1862"/>
                              <a:gd name="T13" fmla="*/ 229 h 2198"/>
                              <a:gd name="T14" fmla="*/ 105 w 1862"/>
                              <a:gd name="T15" fmla="*/ 352 h 2198"/>
                              <a:gd name="T16" fmla="*/ 186 w 1862"/>
                              <a:gd name="T17" fmla="*/ 402 h 2198"/>
                              <a:gd name="T18" fmla="*/ 422 w 1862"/>
                              <a:gd name="T19" fmla="*/ 528 h 2198"/>
                              <a:gd name="T20" fmla="*/ 671 w 1862"/>
                              <a:gd name="T21" fmla="*/ 648 h 2198"/>
                              <a:gd name="T22" fmla="*/ 673 w 1862"/>
                              <a:gd name="T23" fmla="*/ 778 h 2198"/>
                              <a:gd name="T24" fmla="*/ 583 w 1862"/>
                              <a:gd name="T25" fmla="*/ 1080 h 2198"/>
                              <a:gd name="T26" fmla="*/ 656 w 1862"/>
                              <a:gd name="T27" fmla="*/ 1164 h 2198"/>
                              <a:gd name="T28" fmla="*/ 677 w 1862"/>
                              <a:gd name="T29" fmla="*/ 1303 h 2198"/>
                              <a:gd name="T30" fmla="*/ 600 w 1862"/>
                              <a:gd name="T31" fmla="*/ 1647 h 2198"/>
                              <a:gd name="T32" fmla="*/ 529 w 1862"/>
                              <a:gd name="T33" fmla="*/ 1868 h 2198"/>
                              <a:gd name="T34" fmla="*/ 468 w 1862"/>
                              <a:gd name="T35" fmla="*/ 2062 h 2198"/>
                              <a:gd name="T36" fmla="*/ 328 w 1862"/>
                              <a:gd name="T37" fmla="*/ 2148 h 2198"/>
                              <a:gd name="T38" fmla="*/ 368 w 1862"/>
                              <a:gd name="T39" fmla="*/ 2185 h 2198"/>
                              <a:gd name="T40" fmla="*/ 635 w 1862"/>
                              <a:gd name="T41" fmla="*/ 2181 h 2198"/>
                              <a:gd name="T42" fmla="*/ 642 w 1862"/>
                              <a:gd name="T43" fmla="*/ 2133 h 2198"/>
                              <a:gd name="T44" fmla="*/ 675 w 1862"/>
                              <a:gd name="T45" fmla="*/ 2067 h 2198"/>
                              <a:gd name="T46" fmla="*/ 830 w 1862"/>
                              <a:gd name="T47" fmla="*/ 1510 h 2198"/>
                              <a:gd name="T48" fmla="*/ 926 w 1862"/>
                              <a:gd name="T49" fmla="*/ 1247 h 2198"/>
                              <a:gd name="T50" fmla="*/ 944 w 1862"/>
                              <a:gd name="T51" fmla="*/ 1280 h 2198"/>
                              <a:gd name="T52" fmla="*/ 1055 w 1862"/>
                              <a:gd name="T53" fmla="*/ 1591 h 2198"/>
                              <a:gd name="T54" fmla="*/ 1204 w 1862"/>
                              <a:gd name="T55" fmla="*/ 2121 h 2198"/>
                              <a:gd name="T56" fmla="*/ 1220 w 1862"/>
                              <a:gd name="T57" fmla="*/ 2173 h 2198"/>
                              <a:gd name="T58" fmla="*/ 1344 w 1862"/>
                              <a:gd name="T59" fmla="*/ 2194 h 2198"/>
                              <a:gd name="T60" fmla="*/ 1559 w 1862"/>
                              <a:gd name="T61" fmla="*/ 2177 h 2198"/>
                              <a:gd name="T62" fmla="*/ 1406 w 1862"/>
                              <a:gd name="T63" fmla="*/ 2110 h 2198"/>
                              <a:gd name="T64" fmla="*/ 1375 w 1862"/>
                              <a:gd name="T65" fmla="*/ 2016 h 2198"/>
                              <a:gd name="T66" fmla="*/ 1273 w 1862"/>
                              <a:gd name="T67" fmla="*/ 1708 h 2198"/>
                              <a:gd name="T68" fmla="*/ 1206 w 1862"/>
                              <a:gd name="T69" fmla="*/ 1412 h 2198"/>
                              <a:gd name="T70" fmla="*/ 1191 w 1862"/>
                              <a:gd name="T71" fmla="*/ 1178 h 2198"/>
                              <a:gd name="T72" fmla="*/ 1283 w 1862"/>
                              <a:gd name="T73" fmla="*/ 1109 h 2198"/>
                              <a:gd name="T74" fmla="*/ 1201 w 1862"/>
                              <a:gd name="T75" fmla="*/ 824 h 2198"/>
                              <a:gd name="T76" fmla="*/ 1179 w 1862"/>
                              <a:gd name="T77" fmla="*/ 671 h 2198"/>
                              <a:gd name="T78" fmla="*/ 1373 w 1862"/>
                              <a:gd name="T79" fmla="*/ 567 h 2198"/>
                              <a:gd name="T80" fmla="*/ 1653 w 1862"/>
                              <a:gd name="T81" fmla="*/ 423 h 2198"/>
                              <a:gd name="T82" fmla="*/ 1711 w 1862"/>
                              <a:gd name="T83" fmla="*/ 363 h 2198"/>
                              <a:gd name="T84" fmla="*/ 1847 w 1862"/>
                              <a:gd name="T85" fmla="*/ 290 h 2198"/>
                              <a:gd name="T86" fmla="*/ 1833 w 1862"/>
                              <a:gd name="T87" fmla="*/ 206 h 2198"/>
                              <a:gd name="T88" fmla="*/ 1751 w 1862"/>
                              <a:gd name="T89" fmla="*/ 240 h 2198"/>
                              <a:gd name="T90" fmla="*/ 1734 w 1862"/>
                              <a:gd name="T91" fmla="*/ 194 h 2198"/>
                              <a:gd name="T92" fmla="*/ 1642 w 1862"/>
                              <a:gd name="T93" fmla="*/ 284 h 2198"/>
                              <a:gd name="T94" fmla="*/ 1500 w 1862"/>
                              <a:gd name="T95" fmla="*/ 361 h 2198"/>
                              <a:gd name="T96" fmla="*/ 1151 w 1862"/>
                              <a:gd name="T97" fmla="*/ 434 h 2198"/>
                              <a:gd name="T98" fmla="*/ 1047 w 1862"/>
                              <a:gd name="T99" fmla="*/ 392 h 2198"/>
                              <a:gd name="T100" fmla="*/ 1030 w 1862"/>
                              <a:gd name="T101" fmla="*/ 334 h 2198"/>
                              <a:gd name="T102" fmla="*/ 1074 w 1862"/>
                              <a:gd name="T103" fmla="*/ 196 h 2198"/>
                              <a:gd name="T104" fmla="*/ 1013 w 1862"/>
                              <a:gd name="T105" fmla="*/ 13 h 2198"/>
                              <a:gd name="T106" fmla="*/ 828 w 1862"/>
                              <a:gd name="T107" fmla="*/ 23 h 2198"/>
                              <a:gd name="T108" fmla="*/ 782 w 1862"/>
                              <a:gd name="T109" fmla="*/ 221 h 2198"/>
                              <a:gd name="T110" fmla="*/ 832 w 1862"/>
                              <a:gd name="T111" fmla="*/ 355 h 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2" h="2198">
                                <a:moveTo>
                                  <a:pt x="821" y="386"/>
                                </a:moveTo>
                                <a:lnTo>
                                  <a:pt x="798" y="386"/>
                                </a:lnTo>
                                <a:lnTo>
                                  <a:pt x="775" y="392"/>
                                </a:lnTo>
                                <a:lnTo>
                                  <a:pt x="765" y="398"/>
                                </a:lnTo>
                                <a:lnTo>
                                  <a:pt x="756" y="407"/>
                                </a:lnTo>
                                <a:lnTo>
                                  <a:pt x="744" y="415"/>
                                </a:lnTo>
                                <a:lnTo>
                                  <a:pt x="731" y="421"/>
                                </a:lnTo>
                                <a:lnTo>
                                  <a:pt x="711" y="425"/>
                                </a:lnTo>
                                <a:lnTo>
                                  <a:pt x="692" y="425"/>
                                </a:lnTo>
                                <a:lnTo>
                                  <a:pt x="650" y="423"/>
                                </a:lnTo>
                                <a:lnTo>
                                  <a:pt x="604" y="419"/>
                                </a:lnTo>
                                <a:lnTo>
                                  <a:pt x="579" y="417"/>
                                </a:lnTo>
                                <a:lnTo>
                                  <a:pt x="552" y="411"/>
                                </a:lnTo>
                                <a:lnTo>
                                  <a:pt x="493" y="396"/>
                                </a:lnTo>
                                <a:lnTo>
                                  <a:pt x="362" y="352"/>
                                </a:lnTo>
                                <a:lnTo>
                                  <a:pt x="305" y="327"/>
                                </a:lnTo>
                                <a:lnTo>
                                  <a:pt x="282" y="313"/>
                                </a:lnTo>
                                <a:lnTo>
                                  <a:pt x="261" y="302"/>
                                </a:lnTo>
                                <a:lnTo>
                                  <a:pt x="244" y="290"/>
                                </a:lnTo>
                                <a:lnTo>
                                  <a:pt x="232" y="282"/>
                                </a:lnTo>
                                <a:lnTo>
                                  <a:pt x="222" y="277"/>
                                </a:lnTo>
                                <a:lnTo>
                                  <a:pt x="221" y="275"/>
                                </a:lnTo>
                                <a:lnTo>
                                  <a:pt x="209" y="294"/>
                                </a:lnTo>
                                <a:lnTo>
                                  <a:pt x="207" y="292"/>
                                </a:lnTo>
                                <a:lnTo>
                                  <a:pt x="203" y="290"/>
                                </a:lnTo>
                                <a:lnTo>
                                  <a:pt x="192" y="277"/>
                                </a:lnTo>
                                <a:lnTo>
                                  <a:pt x="175" y="259"/>
                                </a:lnTo>
                                <a:lnTo>
                                  <a:pt x="161" y="238"/>
                                </a:lnTo>
                                <a:lnTo>
                                  <a:pt x="146" y="213"/>
                                </a:lnTo>
                                <a:lnTo>
                                  <a:pt x="128" y="184"/>
                                </a:lnTo>
                                <a:lnTo>
                                  <a:pt x="121" y="173"/>
                                </a:lnTo>
                                <a:lnTo>
                                  <a:pt x="113" y="167"/>
                                </a:lnTo>
                                <a:lnTo>
                                  <a:pt x="107" y="165"/>
                                </a:lnTo>
                                <a:lnTo>
                                  <a:pt x="105" y="171"/>
                                </a:lnTo>
                                <a:lnTo>
                                  <a:pt x="105" y="184"/>
                                </a:lnTo>
                                <a:lnTo>
                                  <a:pt x="107" y="200"/>
                                </a:lnTo>
                                <a:lnTo>
                                  <a:pt x="113" y="231"/>
                                </a:lnTo>
                                <a:lnTo>
                                  <a:pt x="113" y="252"/>
                                </a:lnTo>
                                <a:lnTo>
                                  <a:pt x="109" y="254"/>
                                </a:lnTo>
                                <a:lnTo>
                                  <a:pt x="102" y="248"/>
                                </a:lnTo>
                                <a:lnTo>
                                  <a:pt x="75" y="225"/>
                                </a:lnTo>
                                <a:lnTo>
                                  <a:pt x="44" y="204"/>
                                </a:lnTo>
                                <a:lnTo>
                                  <a:pt x="29" y="194"/>
                                </a:lnTo>
                                <a:lnTo>
                                  <a:pt x="15" y="188"/>
                                </a:lnTo>
                                <a:lnTo>
                                  <a:pt x="6" y="186"/>
                                </a:lnTo>
                                <a:lnTo>
                                  <a:pt x="2" y="186"/>
                                </a:lnTo>
                                <a:lnTo>
                                  <a:pt x="0" y="192"/>
                                </a:lnTo>
                                <a:lnTo>
                                  <a:pt x="0" y="213"/>
                                </a:lnTo>
                                <a:lnTo>
                                  <a:pt x="2" y="229"/>
                                </a:lnTo>
                                <a:lnTo>
                                  <a:pt x="10" y="263"/>
                                </a:lnTo>
                                <a:lnTo>
                                  <a:pt x="27" y="300"/>
                                </a:lnTo>
                                <a:lnTo>
                                  <a:pt x="38" y="315"/>
                                </a:lnTo>
                                <a:lnTo>
                                  <a:pt x="48" y="327"/>
                                </a:lnTo>
                                <a:lnTo>
                                  <a:pt x="67" y="344"/>
                                </a:lnTo>
                                <a:lnTo>
                                  <a:pt x="86" y="350"/>
                                </a:lnTo>
                                <a:lnTo>
                                  <a:pt x="105" y="352"/>
                                </a:lnTo>
                                <a:lnTo>
                                  <a:pt x="152" y="354"/>
                                </a:lnTo>
                                <a:lnTo>
                                  <a:pt x="169" y="355"/>
                                </a:lnTo>
                                <a:lnTo>
                                  <a:pt x="176" y="355"/>
                                </a:lnTo>
                                <a:lnTo>
                                  <a:pt x="165" y="390"/>
                                </a:lnTo>
                                <a:lnTo>
                                  <a:pt x="167" y="390"/>
                                </a:lnTo>
                                <a:lnTo>
                                  <a:pt x="171" y="394"/>
                                </a:lnTo>
                                <a:lnTo>
                                  <a:pt x="186" y="402"/>
                                </a:lnTo>
                                <a:lnTo>
                                  <a:pt x="209" y="413"/>
                                </a:lnTo>
                                <a:lnTo>
                                  <a:pt x="238" y="430"/>
                                </a:lnTo>
                                <a:lnTo>
                                  <a:pt x="301" y="465"/>
                                </a:lnTo>
                                <a:lnTo>
                                  <a:pt x="334" y="482"/>
                                </a:lnTo>
                                <a:lnTo>
                                  <a:pt x="362" y="498"/>
                                </a:lnTo>
                                <a:lnTo>
                                  <a:pt x="391" y="513"/>
                                </a:lnTo>
                                <a:lnTo>
                                  <a:pt x="422" y="528"/>
                                </a:lnTo>
                                <a:lnTo>
                                  <a:pt x="489" y="557"/>
                                </a:lnTo>
                                <a:lnTo>
                                  <a:pt x="522" y="573"/>
                                </a:lnTo>
                                <a:lnTo>
                                  <a:pt x="550" y="584"/>
                                </a:lnTo>
                                <a:lnTo>
                                  <a:pt x="577" y="596"/>
                                </a:lnTo>
                                <a:lnTo>
                                  <a:pt x="600" y="605"/>
                                </a:lnTo>
                                <a:lnTo>
                                  <a:pt x="639" y="624"/>
                                </a:lnTo>
                                <a:lnTo>
                                  <a:pt x="671" y="648"/>
                                </a:lnTo>
                                <a:lnTo>
                                  <a:pt x="683" y="659"/>
                                </a:lnTo>
                                <a:lnTo>
                                  <a:pt x="692" y="673"/>
                                </a:lnTo>
                                <a:lnTo>
                                  <a:pt x="696" y="686"/>
                                </a:lnTo>
                                <a:lnTo>
                                  <a:pt x="696" y="701"/>
                                </a:lnTo>
                                <a:lnTo>
                                  <a:pt x="692" y="721"/>
                                </a:lnTo>
                                <a:lnTo>
                                  <a:pt x="685" y="746"/>
                                </a:lnTo>
                                <a:lnTo>
                                  <a:pt x="673" y="778"/>
                                </a:lnTo>
                                <a:lnTo>
                                  <a:pt x="664" y="813"/>
                                </a:lnTo>
                                <a:lnTo>
                                  <a:pt x="639" y="886"/>
                                </a:lnTo>
                                <a:lnTo>
                                  <a:pt x="627" y="920"/>
                                </a:lnTo>
                                <a:lnTo>
                                  <a:pt x="618" y="951"/>
                                </a:lnTo>
                                <a:lnTo>
                                  <a:pt x="600" y="1007"/>
                                </a:lnTo>
                                <a:lnTo>
                                  <a:pt x="587" y="1059"/>
                                </a:lnTo>
                                <a:lnTo>
                                  <a:pt x="583" y="1080"/>
                                </a:lnTo>
                                <a:lnTo>
                                  <a:pt x="579" y="1099"/>
                                </a:lnTo>
                                <a:lnTo>
                                  <a:pt x="579" y="1113"/>
                                </a:lnTo>
                                <a:lnTo>
                                  <a:pt x="581" y="1124"/>
                                </a:lnTo>
                                <a:lnTo>
                                  <a:pt x="587" y="1132"/>
                                </a:lnTo>
                                <a:lnTo>
                                  <a:pt x="596" y="1139"/>
                                </a:lnTo>
                                <a:lnTo>
                                  <a:pt x="625" y="1153"/>
                                </a:lnTo>
                                <a:lnTo>
                                  <a:pt x="656" y="1164"/>
                                </a:lnTo>
                                <a:lnTo>
                                  <a:pt x="671" y="1168"/>
                                </a:lnTo>
                                <a:lnTo>
                                  <a:pt x="683" y="1172"/>
                                </a:lnTo>
                                <a:lnTo>
                                  <a:pt x="687" y="1176"/>
                                </a:lnTo>
                                <a:lnTo>
                                  <a:pt x="690" y="1186"/>
                                </a:lnTo>
                                <a:lnTo>
                                  <a:pt x="690" y="1214"/>
                                </a:lnTo>
                                <a:lnTo>
                                  <a:pt x="685" y="1255"/>
                                </a:lnTo>
                                <a:lnTo>
                                  <a:pt x="677" y="1303"/>
                                </a:lnTo>
                                <a:lnTo>
                                  <a:pt x="656" y="1403"/>
                                </a:lnTo>
                                <a:lnTo>
                                  <a:pt x="646" y="1445"/>
                                </a:lnTo>
                                <a:lnTo>
                                  <a:pt x="642" y="1462"/>
                                </a:lnTo>
                                <a:lnTo>
                                  <a:pt x="641" y="1478"/>
                                </a:lnTo>
                                <a:lnTo>
                                  <a:pt x="629" y="1531"/>
                                </a:lnTo>
                                <a:lnTo>
                                  <a:pt x="616" y="1591"/>
                                </a:lnTo>
                                <a:lnTo>
                                  <a:pt x="600" y="1647"/>
                                </a:lnTo>
                                <a:lnTo>
                                  <a:pt x="595" y="1674"/>
                                </a:lnTo>
                                <a:lnTo>
                                  <a:pt x="589" y="1697"/>
                                </a:lnTo>
                                <a:lnTo>
                                  <a:pt x="583" y="1720"/>
                                </a:lnTo>
                                <a:lnTo>
                                  <a:pt x="573" y="1747"/>
                                </a:lnTo>
                                <a:lnTo>
                                  <a:pt x="564" y="1775"/>
                                </a:lnTo>
                                <a:lnTo>
                                  <a:pt x="552" y="1804"/>
                                </a:lnTo>
                                <a:lnTo>
                                  <a:pt x="529" y="1868"/>
                                </a:lnTo>
                                <a:lnTo>
                                  <a:pt x="510" y="1929"/>
                                </a:lnTo>
                                <a:lnTo>
                                  <a:pt x="495" y="1983"/>
                                </a:lnTo>
                                <a:lnTo>
                                  <a:pt x="487" y="2006"/>
                                </a:lnTo>
                                <a:lnTo>
                                  <a:pt x="479" y="2025"/>
                                </a:lnTo>
                                <a:lnTo>
                                  <a:pt x="474" y="2043"/>
                                </a:lnTo>
                                <a:lnTo>
                                  <a:pt x="470" y="2054"/>
                                </a:lnTo>
                                <a:lnTo>
                                  <a:pt x="468" y="2062"/>
                                </a:lnTo>
                                <a:lnTo>
                                  <a:pt x="466" y="2064"/>
                                </a:lnTo>
                                <a:lnTo>
                                  <a:pt x="458" y="2098"/>
                                </a:lnTo>
                                <a:lnTo>
                                  <a:pt x="456" y="2098"/>
                                </a:lnTo>
                                <a:lnTo>
                                  <a:pt x="451" y="2100"/>
                                </a:lnTo>
                                <a:lnTo>
                                  <a:pt x="430" y="2106"/>
                                </a:lnTo>
                                <a:lnTo>
                                  <a:pt x="376" y="2123"/>
                                </a:lnTo>
                                <a:lnTo>
                                  <a:pt x="328" y="2148"/>
                                </a:lnTo>
                                <a:lnTo>
                                  <a:pt x="311" y="2162"/>
                                </a:lnTo>
                                <a:lnTo>
                                  <a:pt x="305" y="2165"/>
                                </a:lnTo>
                                <a:lnTo>
                                  <a:pt x="303" y="2167"/>
                                </a:lnTo>
                                <a:lnTo>
                                  <a:pt x="303" y="2187"/>
                                </a:lnTo>
                                <a:lnTo>
                                  <a:pt x="322" y="2187"/>
                                </a:lnTo>
                                <a:lnTo>
                                  <a:pt x="336" y="2185"/>
                                </a:lnTo>
                                <a:lnTo>
                                  <a:pt x="368" y="2185"/>
                                </a:lnTo>
                                <a:lnTo>
                                  <a:pt x="407" y="2183"/>
                                </a:lnTo>
                                <a:lnTo>
                                  <a:pt x="485" y="2181"/>
                                </a:lnTo>
                                <a:lnTo>
                                  <a:pt x="518" y="2183"/>
                                </a:lnTo>
                                <a:lnTo>
                                  <a:pt x="537" y="2183"/>
                                </a:lnTo>
                                <a:lnTo>
                                  <a:pt x="598" y="2185"/>
                                </a:lnTo>
                                <a:lnTo>
                                  <a:pt x="625" y="2181"/>
                                </a:lnTo>
                                <a:lnTo>
                                  <a:pt x="635" y="2181"/>
                                </a:lnTo>
                                <a:lnTo>
                                  <a:pt x="641" y="2179"/>
                                </a:lnTo>
                                <a:lnTo>
                                  <a:pt x="646" y="2173"/>
                                </a:lnTo>
                                <a:lnTo>
                                  <a:pt x="644" y="2162"/>
                                </a:lnTo>
                                <a:lnTo>
                                  <a:pt x="641" y="2152"/>
                                </a:lnTo>
                                <a:lnTo>
                                  <a:pt x="637" y="2144"/>
                                </a:lnTo>
                                <a:lnTo>
                                  <a:pt x="637" y="2139"/>
                                </a:lnTo>
                                <a:lnTo>
                                  <a:pt x="642" y="2133"/>
                                </a:lnTo>
                                <a:lnTo>
                                  <a:pt x="648" y="2129"/>
                                </a:lnTo>
                                <a:lnTo>
                                  <a:pt x="652" y="2127"/>
                                </a:lnTo>
                                <a:lnTo>
                                  <a:pt x="652" y="2125"/>
                                </a:lnTo>
                                <a:lnTo>
                                  <a:pt x="656" y="2119"/>
                                </a:lnTo>
                                <a:lnTo>
                                  <a:pt x="658" y="2110"/>
                                </a:lnTo>
                                <a:lnTo>
                                  <a:pt x="664" y="2098"/>
                                </a:lnTo>
                                <a:lnTo>
                                  <a:pt x="675" y="2067"/>
                                </a:lnTo>
                                <a:lnTo>
                                  <a:pt x="690" y="2027"/>
                                </a:lnTo>
                                <a:lnTo>
                                  <a:pt x="756" y="1841"/>
                                </a:lnTo>
                                <a:lnTo>
                                  <a:pt x="777" y="1752"/>
                                </a:lnTo>
                                <a:lnTo>
                                  <a:pt x="794" y="1664"/>
                                </a:lnTo>
                                <a:lnTo>
                                  <a:pt x="809" y="1581"/>
                                </a:lnTo>
                                <a:lnTo>
                                  <a:pt x="819" y="1543"/>
                                </a:lnTo>
                                <a:lnTo>
                                  <a:pt x="830" y="1510"/>
                                </a:lnTo>
                                <a:lnTo>
                                  <a:pt x="846" y="1474"/>
                                </a:lnTo>
                                <a:lnTo>
                                  <a:pt x="861" y="1431"/>
                                </a:lnTo>
                                <a:lnTo>
                                  <a:pt x="894" y="1343"/>
                                </a:lnTo>
                                <a:lnTo>
                                  <a:pt x="907" y="1303"/>
                                </a:lnTo>
                                <a:lnTo>
                                  <a:pt x="919" y="1270"/>
                                </a:lnTo>
                                <a:lnTo>
                                  <a:pt x="922" y="1257"/>
                                </a:lnTo>
                                <a:lnTo>
                                  <a:pt x="926" y="1247"/>
                                </a:lnTo>
                                <a:lnTo>
                                  <a:pt x="928" y="1241"/>
                                </a:lnTo>
                                <a:lnTo>
                                  <a:pt x="928" y="1239"/>
                                </a:lnTo>
                                <a:lnTo>
                                  <a:pt x="934" y="1249"/>
                                </a:lnTo>
                                <a:lnTo>
                                  <a:pt x="934" y="1251"/>
                                </a:lnTo>
                                <a:lnTo>
                                  <a:pt x="936" y="1257"/>
                                </a:lnTo>
                                <a:lnTo>
                                  <a:pt x="940" y="1266"/>
                                </a:lnTo>
                                <a:lnTo>
                                  <a:pt x="944" y="1280"/>
                                </a:lnTo>
                                <a:lnTo>
                                  <a:pt x="955" y="1312"/>
                                </a:lnTo>
                                <a:lnTo>
                                  <a:pt x="970" y="1353"/>
                                </a:lnTo>
                                <a:lnTo>
                                  <a:pt x="1001" y="1441"/>
                                </a:lnTo>
                                <a:lnTo>
                                  <a:pt x="1018" y="1483"/>
                                </a:lnTo>
                                <a:lnTo>
                                  <a:pt x="1032" y="1520"/>
                                </a:lnTo>
                                <a:lnTo>
                                  <a:pt x="1043" y="1554"/>
                                </a:lnTo>
                                <a:lnTo>
                                  <a:pt x="1055" y="1591"/>
                                </a:lnTo>
                                <a:lnTo>
                                  <a:pt x="1070" y="1674"/>
                                </a:lnTo>
                                <a:lnTo>
                                  <a:pt x="1085" y="1762"/>
                                </a:lnTo>
                                <a:lnTo>
                                  <a:pt x="1107" y="1850"/>
                                </a:lnTo>
                                <a:lnTo>
                                  <a:pt x="1172" y="2039"/>
                                </a:lnTo>
                                <a:lnTo>
                                  <a:pt x="1187" y="2077"/>
                                </a:lnTo>
                                <a:lnTo>
                                  <a:pt x="1199" y="2110"/>
                                </a:lnTo>
                                <a:lnTo>
                                  <a:pt x="1204" y="2121"/>
                                </a:lnTo>
                                <a:lnTo>
                                  <a:pt x="1206" y="2131"/>
                                </a:lnTo>
                                <a:lnTo>
                                  <a:pt x="1210" y="2137"/>
                                </a:lnTo>
                                <a:lnTo>
                                  <a:pt x="1210" y="2139"/>
                                </a:lnTo>
                                <a:lnTo>
                                  <a:pt x="1214" y="2141"/>
                                </a:lnTo>
                                <a:lnTo>
                                  <a:pt x="1225" y="2148"/>
                                </a:lnTo>
                                <a:lnTo>
                                  <a:pt x="1227" y="2154"/>
                                </a:lnTo>
                                <a:lnTo>
                                  <a:pt x="1220" y="2173"/>
                                </a:lnTo>
                                <a:lnTo>
                                  <a:pt x="1218" y="2183"/>
                                </a:lnTo>
                                <a:lnTo>
                                  <a:pt x="1224" y="2190"/>
                                </a:lnTo>
                                <a:lnTo>
                                  <a:pt x="1229" y="2192"/>
                                </a:lnTo>
                                <a:lnTo>
                                  <a:pt x="1239" y="2192"/>
                                </a:lnTo>
                                <a:lnTo>
                                  <a:pt x="1264" y="2196"/>
                                </a:lnTo>
                                <a:lnTo>
                                  <a:pt x="1325" y="2194"/>
                                </a:lnTo>
                                <a:lnTo>
                                  <a:pt x="1344" y="2194"/>
                                </a:lnTo>
                                <a:lnTo>
                                  <a:pt x="1377" y="2192"/>
                                </a:lnTo>
                                <a:lnTo>
                                  <a:pt x="1456" y="2194"/>
                                </a:lnTo>
                                <a:lnTo>
                                  <a:pt x="1494" y="2196"/>
                                </a:lnTo>
                                <a:lnTo>
                                  <a:pt x="1527" y="2196"/>
                                </a:lnTo>
                                <a:lnTo>
                                  <a:pt x="1540" y="2198"/>
                                </a:lnTo>
                                <a:lnTo>
                                  <a:pt x="1559" y="2198"/>
                                </a:lnTo>
                                <a:lnTo>
                                  <a:pt x="1559" y="2177"/>
                                </a:lnTo>
                                <a:lnTo>
                                  <a:pt x="1557" y="2175"/>
                                </a:lnTo>
                                <a:lnTo>
                                  <a:pt x="1551" y="2171"/>
                                </a:lnTo>
                                <a:lnTo>
                                  <a:pt x="1534" y="2158"/>
                                </a:lnTo>
                                <a:lnTo>
                                  <a:pt x="1486" y="2133"/>
                                </a:lnTo>
                                <a:lnTo>
                                  <a:pt x="1434" y="2117"/>
                                </a:lnTo>
                                <a:lnTo>
                                  <a:pt x="1411" y="2112"/>
                                </a:lnTo>
                                <a:lnTo>
                                  <a:pt x="1406" y="2110"/>
                                </a:lnTo>
                                <a:lnTo>
                                  <a:pt x="1404" y="2110"/>
                                </a:lnTo>
                                <a:lnTo>
                                  <a:pt x="1396" y="2073"/>
                                </a:lnTo>
                                <a:lnTo>
                                  <a:pt x="1394" y="2071"/>
                                </a:lnTo>
                                <a:lnTo>
                                  <a:pt x="1392" y="2064"/>
                                </a:lnTo>
                                <a:lnTo>
                                  <a:pt x="1388" y="2052"/>
                                </a:lnTo>
                                <a:lnTo>
                                  <a:pt x="1383" y="2035"/>
                                </a:lnTo>
                                <a:lnTo>
                                  <a:pt x="1375" y="2016"/>
                                </a:lnTo>
                                <a:lnTo>
                                  <a:pt x="1369" y="1993"/>
                                </a:lnTo>
                                <a:lnTo>
                                  <a:pt x="1354" y="1939"/>
                                </a:lnTo>
                                <a:lnTo>
                                  <a:pt x="1335" y="1877"/>
                                </a:lnTo>
                                <a:lnTo>
                                  <a:pt x="1310" y="1816"/>
                                </a:lnTo>
                                <a:lnTo>
                                  <a:pt x="1289" y="1758"/>
                                </a:lnTo>
                                <a:lnTo>
                                  <a:pt x="1279" y="1731"/>
                                </a:lnTo>
                                <a:lnTo>
                                  <a:pt x="1273" y="1708"/>
                                </a:lnTo>
                                <a:lnTo>
                                  <a:pt x="1262" y="1658"/>
                                </a:lnTo>
                                <a:lnTo>
                                  <a:pt x="1248" y="1601"/>
                                </a:lnTo>
                                <a:lnTo>
                                  <a:pt x="1233" y="1543"/>
                                </a:lnTo>
                                <a:lnTo>
                                  <a:pt x="1224" y="1487"/>
                                </a:lnTo>
                                <a:lnTo>
                                  <a:pt x="1220" y="1474"/>
                                </a:lnTo>
                                <a:lnTo>
                                  <a:pt x="1216" y="1456"/>
                                </a:lnTo>
                                <a:lnTo>
                                  <a:pt x="1206" y="1412"/>
                                </a:lnTo>
                                <a:lnTo>
                                  <a:pt x="1185" y="1312"/>
                                </a:lnTo>
                                <a:lnTo>
                                  <a:pt x="1178" y="1264"/>
                                </a:lnTo>
                                <a:lnTo>
                                  <a:pt x="1172" y="1224"/>
                                </a:lnTo>
                                <a:lnTo>
                                  <a:pt x="1172" y="1195"/>
                                </a:lnTo>
                                <a:lnTo>
                                  <a:pt x="1176" y="1186"/>
                                </a:lnTo>
                                <a:lnTo>
                                  <a:pt x="1179" y="1182"/>
                                </a:lnTo>
                                <a:lnTo>
                                  <a:pt x="1191" y="1178"/>
                                </a:lnTo>
                                <a:lnTo>
                                  <a:pt x="1206" y="1174"/>
                                </a:lnTo>
                                <a:lnTo>
                                  <a:pt x="1237" y="1164"/>
                                </a:lnTo>
                                <a:lnTo>
                                  <a:pt x="1266" y="1151"/>
                                </a:lnTo>
                                <a:lnTo>
                                  <a:pt x="1275" y="1143"/>
                                </a:lnTo>
                                <a:lnTo>
                                  <a:pt x="1281" y="1134"/>
                                </a:lnTo>
                                <a:lnTo>
                                  <a:pt x="1283" y="1122"/>
                                </a:lnTo>
                                <a:lnTo>
                                  <a:pt x="1283" y="1109"/>
                                </a:lnTo>
                                <a:lnTo>
                                  <a:pt x="1279" y="1089"/>
                                </a:lnTo>
                                <a:lnTo>
                                  <a:pt x="1275" y="1068"/>
                                </a:lnTo>
                                <a:lnTo>
                                  <a:pt x="1262" y="1018"/>
                                </a:lnTo>
                                <a:lnTo>
                                  <a:pt x="1247" y="963"/>
                                </a:lnTo>
                                <a:lnTo>
                                  <a:pt x="1237" y="932"/>
                                </a:lnTo>
                                <a:lnTo>
                                  <a:pt x="1225" y="897"/>
                                </a:lnTo>
                                <a:lnTo>
                                  <a:pt x="1201" y="824"/>
                                </a:lnTo>
                                <a:lnTo>
                                  <a:pt x="1189" y="788"/>
                                </a:lnTo>
                                <a:lnTo>
                                  <a:pt x="1179" y="757"/>
                                </a:lnTo>
                                <a:lnTo>
                                  <a:pt x="1172" y="730"/>
                                </a:lnTo>
                                <a:lnTo>
                                  <a:pt x="1166" y="711"/>
                                </a:lnTo>
                                <a:lnTo>
                                  <a:pt x="1166" y="697"/>
                                </a:lnTo>
                                <a:lnTo>
                                  <a:pt x="1170" y="684"/>
                                </a:lnTo>
                                <a:lnTo>
                                  <a:pt x="1179" y="671"/>
                                </a:lnTo>
                                <a:lnTo>
                                  <a:pt x="1191" y="657"/>
                                </a:lnTo>
                                <a:lnTo>
                                  <a:pt x="1224" y="634"/>
                                </a:lnTo>
                                <a:lnTo>
                                  <a:pt x="1262" y="615"/>
                                </a:lnTo>
                                <a:lnTo>
                                  <a:pt x="1285" y="605"/>
                                </a:lnTo>
                                <a:lnTo>
                                  <a:pt x="1312" y="594"/>
                                </a:lnTo>
                                <a:lnTo>
                                  <a:pt x="1341" y="582"/>
                                </a:lnTo>
                                <a:lnTo>
                                  <a:pt x="1373" y="567"/>
                                </a:lnTo>
                                <a:lnTo>
                                  <a:pt x="1440" y="538"/>
                                </a:lnTo>
                                <a:lnTo>
                                  <a:pt x="1471" y="523"/>
                                </a:lnTo>
                                <a:lnTo>
                                  <a:pt x="1500" y="507"/>
                                </a:lnTo>
                                <a:lnTo>
                                  <a:pt x="1528" y="492"/>
                                </a:lnTo>
                                <a:lnTo>
                                  <a:pt x="1561" y="475"/>
                                </a:lnTo>
                                <a:lnTo>
                                  <a:pt x="1624" y="440"/>
                                </a:lnTo>
                                <a:lnTo>
                                  <a:pt x="1653" y="423"/>
                                </a:lnTo>
                                <a:lnTo>
                                  <a:pt x="1676" y="411"/>
                                </a:lnTo>
                                <a:lnTo>
                                  <a:pt x="1691" y="404"/>
                                </a:lnTo>
                                <a:lnTo>
                                  <a:pt x="1695" y="400"/>
                                </a:lnTo>
                                <a:lnTo>
                                  <a:pt x="1697" y="400"/>
                                </a:lnTo>
                                <a:lnTo>
                                  <a:pt x="1686" y="365"/>
                                </a:lnTo>
                                <a:lnTo>
                                  <a:pt x="1693" y="365"/>
                                </a:lnTo>
                                <a:lnTo>
                                  <a:pt x="1711" y="363"/>
                                </a:lnTo>
                                <a:lnTo>
                                  <a:pt x="1757" y="361"/>
                                </a:lnTo>
                                <a:lnTo>
                                  <a:pt x="1776" y="359"/>
                                </a:lnTo>
                                <a:lnTo>
                                  <a:pt x="1795" y="354"/>
                                </a:lnTo>
                                <a:lnTo>
                                  <a:pt x="1814" y="338"/>
                                </a:lnTo>
                                <a:lnTo>
                                  <a:pt x="1824" y="325"/>
                                </a:lnTo>
                                <a:lnTo>
                                  <a:pt x="1835" y="309"/>
                                </a:lnTo>
                                <a:lnTo>
                                  <a:pt x="1847" y="290"/>
                                </a:lnTo>
                                <a:lnTo>
                                  <a:pt x="1853" y="273"/>
                                </a:lnTo>
                                <a:lnTo>
                                  <a:pt x="1862" y="238"/>
                                </a:lnTo>
                                <a:lnTo>
                                  <a:pt x="1862" y="204"/>
                                </a:lnTo>
                                <a:lnTo>
                                  <a:pt x="1860" y="198"/>
                                </a:lnTo>
                                <a:lnTo>
                                  <a:pt x="1856" y="198"/>
                                </a:lnTo>
                                <a:lnTo>
                                  <a:pt x="1847" y="200"/>
                                </a:lnTo>
                                <a:lnTo>
                                  <a:pt x="1833" y="206"/>
                                </a:lnTo>
                                <a:lnTo>
                                  <a:pt x="1820" y="213"/>
                                </a:lnTo>
                                <a:lnTo>
                                  <a:pt x="1787" y="234"/>
                                </a:lnTo>
                                <a:lnTo>
                                  <a:pt x="1761" y="257"/>
                                </a:lnTo>
                                <a:lnTo>
                                  <a:pt x="1753" y="263"/>
                                </a:lnTo>
                                <a:lnTo>
                                  <a:pt x="1749" y="261"/>
                                </a:lnTo>
                                <a:lnTo>
                                  <a:pt x="1749" y="252"/>
                                </a:lnTo>
                                <a:lnTo>
                                  <a:pt x="1751" y="240"/>
                                </a:lnTo>
                                <a:lnTo>
                                  <a:pt x="1755" y="209"/>
                                </a:lnTo>
                                <a:lnTo>
                                  <a:pt x="1757" y="194"/>
                                </a:lnTo>
                                <a:lnTo>
                                  <a:pt x="1757" y="181"/>
                                </a:lnTo>
                                <a:lnTo>
                                  <a:pt x="1755" y="175"/>
                                </a:lnTo>
                                <a:lnTo>
                                  <a:pt x="1749" y="177"/>
                                </a:lnTo>
                                <a:lnTo>
                                  <a:pt x="1741" y="183"/>
                                </a:lnTo>
                                <a:lnTo>
                                  <a:pt x="1734" y="194"/>
                                </a:lnTo>
                                <a:lnTo>
                                  <a:pt x="1716" y="223"/>
                                </a:lnTo>
                                <a:lnTo>
                                  <a:pt x="1701" y="250"/>
                                </a:lnTo>
                                <a:lnTo>
                                  <a:pt x="1672" y="288"/>
                                </a:lnTo>
                                <a:lnTo>
                                  <a:pt x="1661" y="300"/>
                                </a:lnTo>
                                <a:lnTo>
                                  <a:pt x="1657" y="304"/>
                                </a:lnTo>
                                <a:lnTo>
                                  <a:pt x="1655" y="306"/>
                                </a:lnTo>
                                <a:lnTo>
                                  <a:pt x="1642" y="284"/>
                                </a:lnTo>
                                <a:lnTo>
                                  <a:pt x="1640" y="286"/>
                                </a:lnTo>
                                <a:lnTo>
                                  <a:pt x="1630" y="292"/>
                                </a:lnTo>
                                <a:lnTo>
                                  <a:pt x="1619" y="300"/>
                                </a:lnTo>
                                <a:lnTo>
                                  <a:pt x="1601" y="311"/>
                                </a:lnTo>
                                <a:lnTo>
                                  <a:pt x="1580" y="323"/>
                                </a:lnTo>
                                <a:lnTo>
                                  <a:pt x="1557" y="336"/>
                                </a:lnTo>
                                <a:lnTo>
                                  <a:pt x="1500" y="361"/>
                                </a:lnTo>
                                <a:lnTo>
                                  <a:pt x="1369" y="405"/>
                                </a:lnTo>
                                <a:lnTo>
                                  <a:pt x="1310" y="421"/>
                                </a:lnTo>
                                <a:lnTo>
                                  <a:pt x="1283" y="427"/>
                                </a:lnTo>
                                <a:lnTo>
                                  <a:pt x="1258" y="428"/>
                                </a:lnTo>
                                <a:lnTo>
                                  <a:pt x="1212" y="432"/>
                                </a:lnTo>
                                <a:lnTo>
                                  <a:pt x="1170" y="434"/>
                                </a:lnTo>
                                <a:lnTo>
                                  <a:pt x="1151" y="434"/>
                                </a:lnTo>
                                <a:lnTo>
                                  <a:pt x="1131" y="430"/>
                                </a:lnTo>
                                <a:lnTo>
                                  <a:pt x="1118" y="425"/>
                                </a:lnTo>
                                <a:lnTo>
                                  <a:pt x="1107" y="417"/>
                                </a:lnTo>
                                <a:lnTo>
                                  <a:pt x="1097" y="407"/>
                                </a:lnTo>
                                <a:lnTo>
                                  <a:pt x="1085" y="402"/>
                                </a:lnTo>
                                <a:lnTo>
                                  <a:pt x="1064" y="394"/>
                                </a:lnTo>
                                <a:lnTo>
                                  <a:pt x="1047" y="392"/>
                                </a:lnTo>
                                <a:lnTo>
                                  <a:pt x="1039" y="392"/>
                                </a:lnTo>
                                <a:lnTo>
                                  <a:pt x="1041" y="394"/>
                                </a:lnTo>
                                <a:lnTo>
                                  <a:pt x="1039" y="388"/>
                                </a:lnTo>
                                <a:lnTo>
                                  <a:pt x="1034" y="377"/>
                                </a:lnTo>
                                <a:lnTo>
                                  <a:pt x="1028" y="363"/>
                                </a:lnTo>
                                <a:lnTo>
                                  <a:pt x="1026" y="352"/>
                                </a:lnTo>
                                <a:lnTo>
                                  <a:pt x="1030" y="334"/>
                                </a:lnTo>
                                <a:lnTo>
                                  <a:pt x="1036" y="325"/>
                                </a:lnTo>
                                <a:lnTo>
                                  <a:pt x="1043" y="315"/>
                                </a:lnTo>
                                <a:lnTo>
                                  <a:pt x="1051" y="302"/>
                                </a:lnTo>
                                <a:lnTo>
                                  <a:pt x="1061" y="279"/>
                                </a:lnTo>
                                <a:lnTo>
                                  <a:pt x="1068" y="244"/>
                                </a:lnTo>
                                <a:lnTo>
                                  <a:pt x="1070" y="221"/>
                                </a:lnTo>
                                <a:lnTo>
                                  <a:pt x="1074" y="196"/>
                                </a:lnTo>
                                <a:lnTo>
                                  <a:pt x="1074" y="173"/>
                                </a:lnTo>
                                <a:lnTo>
                                  <a:pt x="1072" y="146"/>
                                </a:lnTo>
                                <a:lnTo>
                                  <a:pt x="1068" y="117"/>
                                </a:lnTo>
                                <a:lnTo>
                                  <a:pt x="1061" y="86"/>
                                </a:lnTo>
                                <a:lnTo>
                                  <a:pt x="1049" y="58"/>
                                </a:lnTo>
                                <a:lnTo>
                                  <a:pt x="1032" y="33"/>
                                </a:lnTo>
                                <a:lnTo>
                                  <a:pt x="1013" y="13"/>
                                </a:lnTo>
                                <a:lnTo>
                                  <a:pt x="990" y="4"/>
                                </a:lnTo>
                                <a:lnTo>
                                  <a:pt x="976" y="2"/>
                                </a:lnTo>
                                <a:lnTo>
                                  <a:pt x="953" y="0"/>
                                </a:lnTo>
                                <a:lnTo>
                                  <a:pt x="894" y="0"/>
                                </a:lnTo>
                                <a:lnTo>
                                  <a:pt x="867" y="2"/>
                                </a:lnTo>
                                <a:lnTo>
                                  <a:pt x="848" y="8"/>
                                </a:lnTo>
                                <a:lnTo>
                                  <a:pt x="828" y="23"/>
                                </a:lnTo>
                                <a:lnTo>
                                  <a:pt x="819" y="33"/>
                                </a:lnTo>
                                <a:lnTo>
                                  <a:pt x="807" y="48"/>
                                </a:lnTo>
                                <a:lnTo>
                                  <a:pt x="796" y="63"/>
                                </a:lnTo>
                                <a:lnTo>
                                  <a:pt x="788" y="81"/>
                                </a:lnTo>
                                <a:lnTo>
                                  <a:pt x="781" y="115"/>
                                </a:lnTo>
                                <a:lnTo>
                                  <a:pt x="781" y="198"/>
                                </a:lnTo>
                                <a:lnTo>
                                  <a:pt x="782" y="221"/>
                                </a:lnTo>
                                <a:lnTo>
                                  <a:pt x="786" y="242"/>
                                </a:lnTo>
                                <a:lnTo>
                                  <a:pt x="798" y="281"/>
                                </a:lnTo>
                                <a:lnTo>
                                  <a:pt x="811" y="309"/>
                                </a:lnTo>
                                <a:lnTo>
                                  <a:pt x="819" y="319"/>
                                </a:lnTo>
                                <a:lnTo>
                                  <a:pt x="823" y="327"/>
                                </a:lnTo>
                                <a:lnTo>
                                  <a:pt x="828" y="340"/>
                                </a:lnTo>
                                <a:lnTo>
                                  <a:pt x="832" y="355"/>
                                </a:lnTo>
                                <a:lnTo>
                                  <a:pt x="832" y="371"/>
                                </a:lnTo>
                                <a:lnTo>
                                  <a:pt x="821" y="3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7" name="Freeform 7"/>
                        <wps:cNvSpPr>
                          <a:spLocks/>
                        </wps:cNvSpPr>
                        <wps:spPr bwMode="auto">
                          <a:xfrm>
                            <a:off x="2074" y="1343"/>
                            <a:ext cx="1622" cy="1914"/>
                          </a:xfrm>
                          <a:custGeom>
                            <a:avLst/>
                            <a:gdLst>
                              <a:gd name="T0" fmla="*/ 648 w 1622"/>
                              <a:gd name="T1" fmla="*/ 362 h 1914"/>
                              <a:gd name="T2" fmla="*/ 483 w 1622"/>
                              <a:gd name="T3" fmla="*/ 356 h 1914"/>
                              <a:gd name="T4" fmla="*/ 213 w 1622"/>
                              <a:gd name="T5" fmla="*/ 252 h 1914"/>
                              <a:gd name="T6" fmla="*/ 167 w 1622"/>
                              <a:gd name="T7" fmla="*/ 241 h 1914"/>
                              <a:gd name="T8" fmla="*/ 92 w 1622"/>
                              <a:gd name="T9" fmla="*/ 148 h 1914"/>
                              <a:gd name="T10" fmla="*/ 96 w 1622"/>
                              <a:gd name="T11" fmla="*/ 219 h 1914"/>
                              <a:gd name="T12" fmla="*/ 6 w 1622"/>
                              <a:gd name="T13" fmla="*/ 160 h 1914"/>
                              <a:gd name="T14" fmla="*/ 23 w 1622"/>
                              <a:gd name="T15" fmla="*/ 260 h 1914"/>
                              <a:gd name="T16" fmla="*/ 132 w 1622"/>
                              <a:gd name="T17" fmla="*/ 306 h 1914"/>
                              <a:gd name="T18" fmla="*/ 161 w 1622"/>
                              <a:gd name="T19" fmla="*/ 348 h 1914"/>
                              <a:gd name="T20" fmla="*/ 368 w 1622"/>
                              <a:gd name="T21" fmla="*/ 460 h 1914"/>
                              <a:gd name="T22" fmla="*/ 556 w 1622"/>
                              <a:gd name="T23" fmla="*/ 542 h 1914"/>
                              <a:gd name="T24" fmla="*/ 602 w 1622"/>
                              <a:gd name="T25" fmla="*/ 627 h 1914"/>
                              <a:gd name="T26" fmla="*/ 537 w 1622"/>
                              <a:gd name="T27" fmla="*/ 829 h 1914"/>
                              <a:gd name="T28" fmla="*/ 506 w 1622"/>
                              <a:gd name="T29" fmla="*/ 978 h 1914"/>
                              <a:gd name="T30" fmla="*/ 598 w 1622"/>
                              <a:gd name="T31" fmla="*/ 1023 h 1914"/>
                              <a:gd name="T32" fmla="*/ 581 w 1622"/>
                              <a:gd name="T33" fmla="*/ 1178 h 1914"/>
                              <a:gd name="T34" fmla="*/ 548 w 1622"/>
                              <a:gd name="T35" fmla="*/ 1334 h 1914"/>
                              <a:gd name="T36" fmla="*/ 491 w 1622"/>
                              <a:gd name="T37" fmla="*/ 1545 h 1914"/>
                              <a:gd name="T38" fmla="*/ 420 w 1622"/>
                              <a:gd name="T39" fmla="*/ 1764 h 1914"/>
                              <a:gd name="T40" fmla="*/ 397 w 1622"/>
                              <a:gd name="T41" fmla="*/ 1828 h 1914"/>
                              <a:gd name="T42" fmla="*/ 267 w 1622"/>
                              <a:gd name="T43" fmla="*/ 1885 h 1914"/>
                              <a:gd name="T44" fmla="*/ 355 w 1622"/>
                              <a:gd name="T45" fmla="*/ 1901 h 1914"/>
                              <a:gd name="T46" fmla="*/ 552 w 1622"/>
                              <a:gd name="T47" fmla="*/ 1899 h 1914"/>
                              <a:gd name="T48" fmla="*/ 560 w 1622"/>
                              <a:gd name="T49" fmla="*/ 1857 h 1914"/>
                              <a:gd name="T50" fmla="*/ 589 w 1622"/>
                              <a:gd name="T51" fmla="*/ 1801 h 1914"/>
                              <a:gd name="T52" fmla="*/ 704 w 1622"/>
                              <a:gd name="T53" fmla="*/ 1376 h 1914"/>
                              <a:gd name="T54" fmla="*/ 790 w 1622"/>
                              <a:gd name="T55" fmla="*/ 1134 h 1914"/>
                              <a:gd name="T56" fmla="*/ 813 w 1622"/>
                              <a:gd name="T57" fmla="*/ 1088 h 1914"/>
                              <a:gd name="T58" fmla="*/ 846 w 1622"/>
                              <a:gd name="T59" fmla="*/ 1178 h 1914"/>
                              <a:gd name="T60" fmla="*/ 932 w 1622"/>
                              <a:gd name="T61" fmla="*/ 1457 h 1914"/>
                              <a:gd name="T62" fmla="*/ 1034 w 1622"/>
                              <a:gd name="T63" fmla="*/ 1808 h 1914"/>
                              <a:gd name="T64" fmla="*/ 1057 w 1622"/>
                              <a:gd name="T65" fmla="*/ 1862 h 1914"/>
                              <a:gd name="T66" fmla="*/ 1080 w 1622"/>
                              <a:gd name="T67" fmla="*/ 1908 h 1914"/>
                              <a:gd name="T68" fmla="*/ 1302 w 1622"/>
                              <a:gd name="T69" fmla="*/ 1912 h 1914"/>
                              <a:gd name="T70" fmla="*/ 1352 w 1622"/>
                              <a:gd name="T71" fmla="*/ 1891 h 1914"/>
                              <a:gd name="T72" fmla="*/ 1224 w 1622"/>
                              <a:gd name="T73" fmla="*/ 1837 h 1914"/>
                              <a:gd name="T74" fmla="*/ 1193 w 1622"/>
                              <a:gd name="T75" fmla="*/ 1735 h 1914"/>
                              <a:gd name="T76" fmla="*/ 1116 w 1622"/>
                              <a:gd name="T77" fmla="*/ 1507 h 1914"/>
                              <a:gd name="T78" fmla="*/ 1059 w 1622"/>
                              <a:gd name="T79" fmla="*/ 1267 h 1914"/>
                              <a:gd name="T80" fmla="*/ 1022 w 1622"/>
                              <a:gd name="T81" fmla="*/ 1065 h 1914"/>
                              <a:gd name="T82" fmla="*/ 1080 w 1622"/>
                              <a:gd name="T83" fmla="*/ 1013 h 1914"/>
                              <a:gd name="T84" fmla="*/ 1116 w 1622"/>
                              <a:gd name="T85" fmla="*/ 948 h 1914"/>
                              <a:gd name="T86" fmla="*/ 1047 w 1622"/>
                              <a:gd name="T87" fmla="*/ 717 h 1914"/>
                              <a:gd name="T88" fmla="*/ 1020 w 1622"/>
                              <a:gd name="T89" fmla="*/ 594 h 1914"/>
                              <a:gd name="T90" fmla="*/ 1143 w 1622"/>
                              <a:gd name="T91" fmla="*/ 517 h 1914"/>
                              <a:gd name="T92" fmla="*/ 1360 w 1622"/>
                              <a:gd name="T93" fmla="*/ 413 h 1914"/>
                              <a:gd name="T94" fmla="*/ 1479 w 1622"/>
                              <a:gd name="T95" fmla="*/ 348 h 1914"/>
                              <a:gd name="T96" fmla="*/ 1565 w 1622"/>
                              <a:gd name="T97" fmla="*/ 306 h 1914"/>
                              <a:gd name="T98" fmla="*/ 1622 w 1622"/>
                              <a:gd name="T99" fmla="*/ 175 h 1914"/>
                              <a:gd name="T100" fmla="*/ 1557 w 1622"/>
                              <a:gd name="T101" fmla="*/ 204 h 1914"/>
                              <a:gd name="T102" fmla="*/ 1530 w 1622"/>
                              <a:gd name="T103" fmla="*/ 168 h 1914"/>
                              <a:gd name="T104" fmla="*/ 1496 w 1622"/>
                              <a:gd name="T105" fmla="*/ 193 h 1914"/>
                              <a:gd name="T106" fmla="*/ 1431 w 1622"/>
                              <a:gd name="T107" fmla="*/ 248 h 1914"/>
                              <a:gd name="T108" fmla="*/ 1356 w 1622"/>
                              <a:gd name="T109" fmla="*/ 291 h 1914"/>
                              <a:gd name="T110" fmla="*/ 1018 w 1622"/>
                              <a:gd name="T111" fmla="*/ 377 h 1914"/>
                              <a:gd name="T112" fmla="*/ 911 w 1622"/>
                              <a:gd name="T113" fmla="*/ 340 h 1914"/>
                              <a:gd name="T114" fmla="*/ 894 w 1622"/>
                              <a:gd name="T115" fmla="*/ 306 h 1914"/>
                              <a:gd name="T116" fmla="*/ 932 w 1622"/>
                              <a:gd name="T117" fmla="*/ 193 h 1914"/>
                              <a:gd name="T118" fmla="*/ 899 w 1622"/>
                              <a:gd name="T119" fmla="*/ 27 h 1914"/>
                              <a:gd name="T120" fmla="*/ 738 w 1622"/>
                              <a:gd name="T121" fmla="*/ 6 h 1914"/>
                              <a:gd name="T122" fmla="*/ 679 w 1622"/>
                              <a:gd name="T123" fmla="*/ 100 h 1914"/>
                              <a:gd name="T124" fmla="*/ 717 w 1622"/>
                              <a:gd name="T125" fmla="*/ 285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2" h="1914">
                                <a:moveTo>
                                  <a:pt x="715" y="337"/>
                                </a:moveTo>
                                <a:lnTo>
                                  <a:pt x="694" y="337"/>
                                </a:lnTo>
                                <a:lnTo>
                                  <a:pt x="675" y="340"/>
                                </a:lnTo>
                                <a:lnTo>
                                  <a:pt x="665" y="346"/>
                                </a:lnTo>
                                <a:lnTo>
                                  <a:pt x="658" y="354"/>
                                </a:lnTo>
                                <a:lnTo>
                                  <a:pt x="648" y="362"/>
                                </a:lnTo>
                                <a:lnTo>
                                  <a:pt x="635" y="365"/>
                                </a:lnTo>
                                <a:lnTo>
                                  <a:pt x="604" y="369"/>
                                </a:lnTo>
                                <a:lnTo>
                                  <a:pt x="566" y="367"/>
                                </a:lnTo>
                                <a:lnTo>
                                  <a:pt x="527" y="364"/>
                                </a:lnTo>
                                <a:lnTo>
                                  <a:pt x="506" y="362"/>
                                </a:lnTo>
                                <a:lnTo>
                                  <a:pt x="483" y="356"/>
                                </a:lnTo>
                                <a:lnTo>
                                  <a:pt x="430" y="342"/>
                                </a:lnTo>
                                <a:lnTo>
                                  <a:pt x="316" y="304"/>
                                </a:lnTo>
                                <a:lnTo>
                                  <a:pt x="267" y="283"/>
                                </a:lnTo>
                                <a:lnTo>
                                  <a:pt x="245" y="271"/>
                                </a:lnTo>
                                <a:lnTo>
                                  <a:pt x="226" y="262"/>
                                </a:lnTo>
                                <a:lnTo>
                                  <a:pt x="213" y="252"/>
                                </a:lnTo>
                                <a:lnTo>
                                  <a:pt x="201" y="244"/>
                                </a:lnTo>
                                <a:lnTo>
                                  <a:pt x="194" y="241"/>
                                </a:lnTo>
                                <a:lnTo>
                                  <a:pt x="192" y="239"/>
                                </a:lnTo>
                                <a:lnTo>
                                  <a:pt x="182" y="256"/>
                                </a:lnTo>
                                <a:lnTo>
                                  <a:pt x="178" y="252"/>
                                </a:lnTo>
                                <a:lnTo>
                                  <a:pt x="167" y="241"/>
                                </a:lnTo>
                                <a:lnTo>
                                  <a:pt x="140" y="206"/>
                                </a:lnTo>
                                <a:lnTo>
                                  <a:pt x="113" y="160"/>
                                </a:lnTo>
                                <a:lnTo>
                                  <a:pt x="105" y="150"/>
                                </a:lnTo>
                                <a:lnTo>
                                  <a:pt x="100" y="144"/>
                                </a:lnTo>
                                <a:lnTo>
                                  <a:pt x="94" y="143"/>
                                </a:lnTo>
                                <a:lnTo>
                                  <a:pt x="92" y="148"/>
                                </a:lnTo>
                                <a:lnTo>
                                  <a:pt x="92" y="158"/>
                                </a:lnTo>
                                <a:lnTo>
                                  <a:pt x="94" y="171"/>
                                </a:lnTo>
                                <a:lnTo>
                                  <a:pt x="98" y="198"/>
                                </a:lnTo>
                                <a:lnTo>
                                  <a:pt x="100" y="210"/>
                                </a:lnTo>
                                <a:lnTo>
                                  <a:pt x="100" y="218"/>
                                </a:lnTo>
                                <a:lnTo>
                                  <a:pt x="96" y="219"/>
                                </a:lnTo>
                                <a:lnTo>
                                  <a:pt x="88" y="214"/>
                                </a:lnTo>
                                <a:lnTo>
                                  <a:pt x="65" y="194"/>
                                </a:lnTo>
                                <a:lnTo>
                                  <a:pt x="38" y="175"/>
                                </a:lnTo>
                                <a:lnTo>
                                  <a:pt x="25" y="168"/>
                                </a:lnTo>
                                <a:lnTo>
                                  <a:pt x="13" y="164"/>
                                </a:lnTo>
                                <a:lnTo>
                                  <a:pt x="6" y="160"/>
                                </a:lnTo>
                                <a:lnTo>
                                  <a:pt x="2" y="162"/>
                                </a:lnTo>
                                <a:lnTo>
                                  <a:pt x="2" y="166"/>
                                </a:lnTo>
                                <a:lnTo>
                                  <a:pt x="0" y="175"/>
                                </a:lnTo>
                                <a:lnTo>
                                  <a:pt x="2" y="198"/>
                                </a:lnTo>
                                <a:lnTo>
                                  <a:pt x="8" y="227"/>
                                </a:lnTo>
                                <a:lnTo>
                                  <a:pt x="23" y="260"/>
                                </a:lnTo>
                                <a:lnTo>
                                  <a:pt x="33" y="273"/>
                                </a:lnTo>
                                <a:lnTo>
                                  <a:pt x="42" y="285"/>
                                </a:lnTo>
                                <a:lnTo>
                                  <a:pt x="59" y="298"/>
                                </a:lnTo>
                                <a:lnTo>
                                  <a:pt x="75" y="304"/>
                                </a:lnTo>
                                <a:lnTo>
                                  <a:pt x="92" y="304"/>
                                </a:lnTo>
                                <a:lnTo>
                                  <a:pt x="132" y="306"/>
                                </a:lnTo>
                                <a:lnTo>
                                  <a:pt x="150" y="308"/>
                                </a:lnTo>
                                <a:lnTo>
                                  <a:pt x="155" y="308"/>
                                </a:lnTo>
                                <a:lnTo>
                                  <a:pt x="144" y="339"/>
                                </a:lnTo>
                                <a:lnTo>
                                  <a:pt x="146" y="339"/>
                                </a:lnTo>
                                <a:lnTo>
                                  <a:pt x="150" y="340"/>
                                </a:lnTo>
                                <a:lnTo>
                                  <a:pt x="161" y="348"/>
                                </a:lnTo>
                                <a:lnTo>
                                  <a:pt x="182" y="360"/>
                                </a:lnTo>
                                <a:lnTo>
                                  <a:pt x="207" y="373"/>
                                </a:lnTo>
                                <a:lnTo>
                                  <a:pt x="263" y="404"/>
                                </a:lnTo>
                                <a:lnTo>
                                  <a:pt x="292" y="419"/>
                                </a:lnTo>
                                <a:lnTo>
                                  <a:pt x="316" y="433"/>
                                </a:lnTo>
                                <a:lnTo>
                                  <a:pt x="368" y="460"/>
                                </a:lnTo>
                                <a:lnTo>
                                  <a:pt x="426" y="485"/>
                                </a:lnTo>
                                <a:lnTo>
                                  <a:pt x="481" y="508"/>
                                </a:lnTo>
                                <a:lnTo>
                                  <a:pt x="504" y="517"/>
                                </a:lnTo>
                                <a:lnTo>
                                  <a:pt x="514" y="523"/>
                                </a:lnTo>
                                <a:lnTo>
                                  <a:pt x="524" y="527"/>
                                </a:lnTo>
                                <a:lnTo>
                                  <a:pt x="556" y="542"/>
                                </a:lnTo>
                                <a:lnTo>
                                  <a:pt x="583" y="563"/>
                                </a:lnTo>
                                <a:lnTo>
                                  <a:pt x="595" y="573"/>
                                </a:lnTo>
                                <a:lnTo>
                                  <a:pt x="602" y="585"/>
                                </a:lnTo>
                                <a:lnTo>
                                  <a:pt x="606" y="596"/>
                                </a:lnTo>
                                <a:lnTo>
                                  <a:pt x="606" y="609"/>
                                </a:lnTo>
                                <a:lnTo>
                                  <a:pt x="602" y="627"/>
                                </a:lnTo>
                                <a:lnTo>
                                  <a:pt x="596" y="650"/>
                                </a:lnTo>
                                <a:lnTo>
                                  <a:pt x="587" y="677"/>
                                </a:lnTo>
                                <a:lnTo>
                                  <a:pt x="577" y="707"/>
                                </a:lnTo>
                                <a:lnTo>
                                  <a:pt x="566" y="740"/>
                                </a:lnTo>
                                <a:lnTo>
                                  <a:pt x="547" y="802"/>
                                </a:lnTo>
                                <a:lnTo>
                                  <a:pt x="537" y="829"/>
                                </a:lnTo>
                                <a:lnTo>
                                  <a:pt x="522" y="877"/>
                                </a:lnTo>
                                <a:lnTo>
                                  <a:pt x="510" y="921"/>
                                </a:lnTo>
                                <a:lnTo>
                                  <a:pt x="506" y="938"/>
                                </a:lnTo>
                                <a:lnTo>
                                  <a:pt x="504" y="955"/>
                                </a:lnTo>
                                <a:lnTo>
                                  <a:pt x="504" y="969"/>
                                </a:lnTo>
                                <a:lnTo>
                                  <a:pt x="506" y="978"/>
                                </a:lnTo>
                                <a:lnTo>
                                  <a:pt x="512" y="986"/>
                                </a:lnTo>
                                <a:lnTo>
                                  <a:pt x="520" y="994"/>
                                </a:lnTo>
                                <a:lnTo>
                                  <a:pt x="545" y="1005"/>
                                </a:lnTo>
                                <a:lnTo>
                                  <a:pt x="571" y="1013"/>
                                </a:lnTo>
                                <a:lnTo>
                                  <a:pt x="595" y="1019"/>
                                </a:lnTo>
                                <a:lnTo>
                                  <a:pt x="598" y="1023"/>
                                </a:lnTo>
                                <a:lnTo>
                                  <a:pt x="600" y="1030"/>
                                </a:lnTo>
                                <a:lnTo>
                                  <a:pt x="602" y="1042"/>
                                </a:lnTo>
                                <a:lnTo>
                                  <a:pt x="600" y="1055"/>
                                </a:lnTo>
                                <a:lnTo>
                                  <a:pt x="596" y="1092"/>
                                </a:lnTo>
                                <a:lnTo>
                                  <a:pt x="589" y="1134"/>
                                </a:lnTo>
                                <a:lnTo>
                                  <a:pt x="581" y="1178"/>
                                </a:lnTo>
                                <a:lnTo>
                                  <a:pt x="571" y="1222"/>
                                </a:lnTo>
                                <a:lnTo>
                                  <a:pt x="568" y="1242"/>
                                </a:lnTo>
                                <a:lnTo>
                                  <a:pt x="564" y="1259"/>
                                </a:lnTo>
                                <a:lnTo>
                                  <a:pt x="560" y="1274"/>
                                </a:lnTo>
                                <a:lnTo>
                                  <a:pt x="558" y="1288"/>
                                </a:lnTo>
                                <a:lnTo>
                                  <a:pt x="548" y="1334"/>
                                </a:lnTo>
                                <a:lnTo>
                                  <a:pt x="537" y="1386"/>
                                </a:lnTo>
                                <a:lnTo>
                                  <a:pt x="524" y="1434"/>
                                </a:lnTo>
                                <a:lnTo>
                                  <a:pt x="514" y="1478"/>
                                </a:lnTo>
                                <a:lnTo>
                                  <a:pt x="508" y="1499"/>
                                </a:lnTo>
                                <a:lnTo>
                                  <a:pt x="501" y="1522"/>
                                </a:lnTo>
                                <a:lnTo>
                                  <a:pt x="491" y="1545"/>
                                </a:lnTo>
                                <a:lnTo>
                                  <a:pt x="481" y="1572"/>
                                </a:lnTo>
                                <a:lnTo>
                                  <a:pt x="462" y="1626"/>
                                </a:lnTo>
                                <a:lnTo>
                                  <a:pt x="445" y="1680"/>
                                </a:lnTo>
                                <a:lnTo>
                                  <a:pt x="432" y="1728"/>
                                </a:lnTo>
                                <a:lnTo>
                                  <a:pt x="426" y="1747"/>
                                </a:lnTo>
                                <a:lnTo>
                                  <a:pt x="420" y="1764"/>
                                </a:lnTo>
                                <a:lnTo>
                                  <a:pt x="414" y="1778"/>
                                </a:lnTo>
                                <a:lnTo>
                                  <a:pt x="410" y="1789"/>
                                </a:lnTo>
                                <a:lnTo>
                                  <a:pt x="407" y="1795"/>
                                </a:lnTo>
                                <a:lnTo>
                                  <a:pt x="407" y="1797"/>
                                </a:lnTo>
                                <a:lnTo>
                                  <a:pt x="399" y="1828"/>
                                </a:lnTo>
                                <a:lnTo>
                                  <a:pt x="397" y="1828"/>
                                </a:lnTo>
                                <a:lnTo>
                                  <a:pt x="391" y="1830"/>
                                </a:lnTo>
                                <a:lnTo>
                                  <a:pt x="374" y="1835"/>
                                </a:lnTo>
                                <a:lnTo>
                                  <a:pt x="326" y="1849"/>
                                </a:lnTo>
                                <a:lnTo>
                                  <a:pt x="286" y="1872"/>
                                </a:lnTo>
                                <a:lnTo>
                                  <a:pt x="270" y="1881"/>
                                </a:lnTo>
                                <a:lnTo>
                                  <a:pt x="267" y="1885"/>
                                </a:lnTo>
                                <a:lnTo>
                                  <a:pt x="265" y="1887"/>
                                </a:lnTo>
                                <a:lnTo>
                                  <a:pt x="265" y="1905"/>
                                </a:lnTo>
                                <a:lnTo>
                                  <a:pt x="272" y="1905"/>
                                </a:lnTo>
                                <a:lnTo>
                                  <a:pt x="292" y="1903"/>
                                </a:lnTo>
                                <a:lnTo>
                                  <a:pt x="320" y="1903"/>
                                </a:lnTo>
                                <a:lnTo>
                                  <a:pt x="355" y="1901"/>
                                </a:lnTo>
                                <a:lnTo>
                                  <a:pt x="424" y="1899"/>
                                </a:lnTo>
                                <a:lnTo>
                                  <a:pt x="451" y="1901"/>
                                </a:lnTo>
                                <a:lnTo>
                                  <a:pt x="468" y="1901"/>
                                </a:lnTo>
                                <a:lnTo>
                                  <a:pt x="522" y="1903"/>
                                </a:lnTo>
                                <a:lnTo>
                                  <a:pt x="545" y="1899"/>
                                </a:lnTo>
                                <a:lnTo>
                                  <a:pt x="552" y="1899"/>
                                </a:lnTo>
                                <a:lnTo>
                                  <a:pt x="558" y="1897"/>
                                </a:lnTo>
                                <a:lnTo>
                                  <a:pt x="562" y="1893"/>
                                </a:lnTo>
                                <a:lnTo>
                                  <a:pt x="562" y="1883"/>
                                </a:lnTo>
                                <a:lnTo>
                                  <a:pt x="554" y="1866"/>
                                </a:lnTo>
                                <a:lnTo>
                                  <a:pt x="554" y="1862"/>
                                </a:lnTo>
                                <a:lnTo>
                                  <a:pt x="560" y="1857"/>
                                </a:lnTo>
                                <a:lnTo>
                                  <a:pt x="566" y="1855"/>
                                </a:lnTo>
                                <a:lnTo>
                                  <a:pt x="568" y="1853"/>
                                </a:lnTo>
                                <a:lnTo>
                                  <a:pt x="568" y="1851"/>
                                </a:lnTo>
                                <a:lnTo>
                                  <a:pt x="570" y="1847"/>
                                </a:lnTo>
                                <a:lnTo>
                                  <a:pt x="577" y="1828"/>
                                </a:lnTo>
                                <a:lnTo>
                                  <a:pt x="589" y="1801"/>
                                </a:lnTo>
                                <a:lnTo>
                                  <a:pt x="602" y="1766"/>
                                </a:lnTo>
                                <a:lnTo>
                                  <a:pt x="658" y="1603"/>
                                </a:lnTo>
                                <a:lnTo>
                                  <a:pt x="677" y="1526"/>
                                </a:lnTo>
                                <a:lnTo>
                                  <a:pt x="685" y="1488"/>
                                </a:lnTo>
                                <a:lnTo>
                                  <a:pt x="690" y="1449"/>
                                </a:lnTo>
                                <a:lnTo>
                                  <a:pt x="704" y="1376"/>
                                </a:lnTo>
                                <a:lnTo>
                                  <a:pt x="713" y="1343"/>
                                </a:lnTo>
                                <a:lnTo>
                                  <a:pt x="723" y="1315"/>
                                </a:lnTo>
                                <a:lnTo>
                                  <a:pt x="736" y="1284"/>
                                </a:lnTo>
                                <a:lnTo>
                                  <a:pt x="750" y="1247"/>
                                </a:lnTo>
                                <a:lnTo>
                                  <a:pt x="779" y="1169"/>
                                </a:lnTo>
                                <a:lnTo>
                                  <a:pt x="790" y="1134"/>
                                </a:lnTo>
                                <a:lnTo>
                                  <a:pt x="800" y="1105"/>
                                </a:lnTo>
                                <a:lnTo>
                                  <a:pt x="804" y="1094"/>
                                </a:lnTo>
                                <a:lnTo>
                                  <a:pt x="807" y="1086"/>
                                </a:lnTo>
                                <a:lnTo>
                                  <a:pt x="809" y="1080"/>
                                </a:lnTo>
                                <a:lnTo>
                                  <a:pt x="809" y="1078"/>
                                </a:lnTo>
                                <a:lnTo>
                                  <a:pt x="813" y="1088"/>
                                </a:lnTo>
                                <a:lnTo>
                                  <a:pt x="813" y="1090"/>
                                </a:lnTo>
                                <a:lnTo>
                                  <a:pt x="815" y="1096"/>
                                </a:lnTo>
                                <a:lnTo>
                                  <a:pt x="819" y="1103"/>
                                </a:lnTo>
                                <a:lnTo>
                                  <a:pt x="823" y="1115"/>
                                </a:lnTo>
                                <a:lnTo>
                                  <a:pt x="832" y="1144"/>
                                </a:lnTo>
                                <a:lnTo>
                                  <a:pt x="846" y="1178"/>
                                </a:lnTo>
                                <a:lnTo>
                                  <a:pt x="873" y="1257"/>
                                </a:lnTo>
                                <a:lnTo>
                                  <a:pt x="886" y="1294"/>
                                </a:lnTo>
                                <a:lnTo>
                                  <a:pt x="899" y="1324"/>
                                </a:lnTo>
                                <a:lnTo>
                                  <a:pt x="909" y="1353"/>
                                </a:lnTo>
                                <a:lnTo>
                                  <a:pt x="919" y="1386"/>
                                </a:lnTo>
                                <a:lnTo>
                                  <a:pt x="932" y="1457"/>
                                </a:lnTo>
                                <a:lnTo>
                                  <a:pt x="938" y="1495"/>
                                </a:lnTo>
                                <a:lnTo>
                                  <a:pt x="945" y="1534"/>
                                </a:lnTo>
                                <a:lnTo>
                                  <a:pt x="965" y="1611"/>
                                </a:lnTo>
                                <a:lnTo>
                                  <a:pt x="991" y="1693"/>
                                </a:lnTo>
                                <a:lnTo>
                                  <a:pt x="1022" y="1774"/>
                                </a:lnTo>
                                <a:lnTo>
                                  <a:pt x="1034" y="1808"/>
                                </a:lnTo>
                                <a:lnTo>
                                  <a:pt x="1045" y="1835"/>
                                </a:lnTo>
                                <a:lnTo>
                                  <a:pt x="1049" y="1847"/>
                                </a:lnTo>
                                <a:lnTo>
                                  <a:pt x="1053" y="1855"/>
                                </a:lnTo>
                                <a:lnTo>
                                  <a:pt x="1055" y="1858"/>
                                </a:lnTo>
                                <a:lnTo>
                                  <a:pt x="1055" y="1860"/>
                                </a:lnTo>
                                <a:lnTo>
                                  <a:pt x="1057" y="1862"/>
                                </a:lnTo>
                                <a:lnTo>
                                  <a:pt x="1068" y="1870"/>
                                </a:lnTo>
                                <a:lnTo>
                                  <a:pt x="1068" y="1876"/>
                                </a:lnTo>
                                <a:lnTo>
                                  <a:pt x="1061" y="1891"/>
                                </a:lnTo>
                                <a:lnTo>
                                  <a:pt x="1061" y="1901"/>
                                </a:lnTo>
                                <a:lnTo>
                                  <a:pt x="1064" y="1906"/>
                                </a:lnTo>
                                <a:lnTo>
                                  <a:pt x="1080" y="1908"/>
                                </a:lnTo>
                                <a:lnTo>
                                  <a:pt x="1103" y="1912"/>
                                </a:lnTo>
                                <a:lnTo>
                                  <a:pt x="1155" y="1910"/>
                                </a:lnTo>
                                <a:lnTo>
                                  <a:pt x="1172" y="1910"/>
                                </a:lnTo>
                                <a:lnTo>
                                  <a:pt x="1201" y="1908"/>
                                </a:lnTo>
                                <a:lnTo>
                                  <a:pt x="1268" y="1910"/>
                                </a:lnTo>
                                <a:lnTo>
                                  <a:pt x="1302" y="1912"/>
                                </a:lnTo>
                                <a:lnTo>
                                  <a:pt x="1331" y="1912"/>
                                </a:lnTo>
                                <a:lnTo>
                                  <a:pt x="1350" y="1914"/>
                                </a:lnTo>
                                <a:lnTo>
                                  <a:pt x="1358" y="1914"/>
                                </a:lnTo>
                                <a:lnTo>
                                  <a:pt x="1358" y="1897"/>
                                </a:lnTo>
                                <a:lnTo>
                                  <a:pt x="1356" y="1895"/>
                                </a:lnTo>
                                <a:lnTo>
                                  <a:pt x="1352" y="1891"/>
                                </a:lnTo>
                                <a:lnTo>
                                  <a:pt x="1337" y="1880"/>
                                </a:lnTo>
                                <a:lnTo>
                                  <a:pt x="1296" y="1858"/>
                                </a:lnTo>
                                <a:lnTo>
                                  <a:pt x="1248" y="1843"/>
                                </a:lnTo>
                                <a:lnTo>
                                  <a:pt x="1231" y="1839"/>
                                </a:lnTo>
                                <a:lnTo>
                                  <a:pt x="1225" y="1837"/>
                                </a:lnTo>
                                <a:lnTo>
                                  <a:pt x="1224" y="1837"/>
                                </a:lnTo>
                                <a:lnTo>
                                  <a:pt x="1216" y="1807"/>
                                </a:lnTo>
                                <a:lnTo>
                                  <a:pt x="1216" y="1805"/>
                                </a:lnTo>
                                <a:lnTo>
                                  <a:pt x="1212" y="1797"/>
                                </a:lnTo>
                                <a:lnTo>
                                  <a:pt x="1208" y="1787"/>
                                </a:lnTo>
                                <a:lnTo>
                                  <a:pt x="1204" y="1774"/>
                                </a:lnTo>
                                <a:lnTo>
                                  <a:pt x="1193" y="1735"/>
                                </a:lnTo>
                                <a:lnTo>
                                  <a:pt x="1179" y="1687"/>
                                </a:lnTo>
                                <a:lnTo>
                                  <a:pt x="1162" y="1634"/>
                                </a:lnTo>
                                <a:lnTo>
                                  <a:pt x="1143" y="1582"/>
                                </a:lnTo>
                                <a:lnTo>
                                  <a:pt x="1131" y="1555"/>
                                </a:lnTo>
                                <a:lnTo>
                                  <a:pt x="1122" y="1530"/>
                                </a:lnTo>
                                <a:lnTo>
                                  <a:pt x="1116" y="1507"/>
                                </a:lnTo>
                                <a:lnTo>
                                  <a:pt x="1110" y="1486"/>
                                </a:lnTo>
                                <a:lnTo>
                                  <a:pt x="1101" y="1443"/>
                                </a:lnTo>
                                <a:lnTo>
                                  <a:pt x="1074" y="1343"/>
                                </a:lnTo>
                                <a:lnTo>
                                  <a:pt x="1064" y="1295"/>
                                </a:lnTo>
                                <a:lnTo>
                                  <a:pt x="1062" y="1282"/>
                                </a:lnTo>
                                <a:lnTo>
                                  <a:pt x="1059" y="1267"/>
                                </a:lnTo>
                                <a:lnTo>
                                  <a:pt x="1055" y="1249"/>
                                </a:lnTo>
                                <a:lnTo>
                                  <a:pt x="1051" y="1230"/>
                                </a:lnTo>
                                <a:lnTo>
                                  <a:pt x="1041" y="1186"/>
                                </a:lnTo>
                                <a:lnTo>
                                  <a:pt x="1034" y="1142"/>
                                </a:lnTo>
                                <a:lnTo>
                                  <a:pt x="1026" y="1101"/>
                                </a:lnTo>
                                <a:lnTo>
                                  <a:pt x="1022" y="1065"/>
                                </a:lnTo>
                                <a:lnTo>
                                  <a:pt x="1020" y="1051"/>
                                </a:lnTo>
                                <a:lnTo>
                                  <a:pt x="1022" y="1040"/>
                                </a:lnTo>
                                <a:lnTo>
                                  <a:pt x="1024" y="1032"/>
                                </a:lnTo>
                                <a:lnTo>
                                  <a:pt x="1028" y="1028"/>
                                </a:lnTo>
                                <a:lnTo>
                                  <a:pt x="1051" y="1021"/>
                                </a:lnTo>
                                <a:lnTo>
                                  <a:pt x="1080" y="1013"/>
                                </a:lnTo>
                                <a:lnTo>
                                  <a:pt x="1105" y="1001"/>
                                </a:lnTo>
                                <a:lnTo>
                                  <a:pt x="1112" y="994"/>
                                </a:lnTo>
                                <a:lnTo>
                                  <a:pt x="1118" y="986"/>
                                </a:lnTo>
                                <a:lnTo>
                                  <a:pt x="1120" y="976"/>
                                </a:lnTo>
                                <a:lnTo>
                                  <a:pt x="1118" y="963"/>
                                </a:lnTo>
                                <a:lnTo>
                                  <a:pt x="1116" y="948"/>
                                </a:lnTo>
                                <a:lnTo>
                                  <a:pt x="1112" y="928"/>
                                </a:lnTo>
                                <a:lnTo>
                                  <a:pt x="1101" y="886"/>
                                </a:lnTo>
                                <a:lnTo>
                                  <a:pt x="1085" y="838"/>
                                </a:lnTo>
                                <a:lnTo>
                                  <a:pt x="1078" y="811"/>
                                </a:lnTo>
                                <a:lnTo>
                                  <a:pt x="1068" y="780"/>
                                </a:lnTo>
                                <a:lnTo>
                                  <a:pt x="1047" y="717"/>
                                </a:lnTo>
                                <a:lnTo>
                                  <a:pt x="1038" y="686"/>
                                </a:lnTo>
                                <a:lnTo>
                                  <a:pt x="1028" y="658"/>
                                </a:lnTo>
                                <a:lnTo>
                                  <a:pt x="1020" y="636"/>
                                </a:lnTo>
                                <a:lnTo>
                                  <a:pt x="1016" y="619"/>
                                </a:lnTo>
                                <a:lnTo>
                                  <a:pt x="1016" y="606"/>
                                </a:lnTo>
                                <a:lnTo>
                                  <a:pt x="1020" y="594"/>
                                </a:lnTo>
                                <a:lnTo>
                                  <a:pt x="1028" y="583"/>
                                </a:lnTo>
                                <a:lnTo>
                                  <a:pt x="1039" y="573"/>
                                </a:lnTo>
                                <a:lnTo>
                                  <a:pt x="1066" y="552"/>
                                </a:lnTo>
                                <a:lnTo>
                                  <a:pt x="1099" y="536"/>
                                </a:lnTo>
                                <a:lnTo>
                                  <a:pt x="1118" y="527"/>
                                </a:lnTo>
                                <a:lnTo>
                                  <a:pt x="1143" y="517"/>
                                </a:lnTo>
                                <a:lnTo>
                                  <a:pt x="1197" y="494"/>
                                </a:lnTo>
                                <a:lnTo>
                                  <a:pt x="1254" y="467"/>
                                </a:lnTo>
                                <a:lnTo>
                                  <a:pt x="1281" y="456"/>
                                </a:lnTo>
                                <a:lnTo>
                                  <a:pt x="1306" y="442"/>
                                </a:lnTo>
                                <a:lnTo>
                                  <a:pt x="1331" y="429"/>
                                </a:lnTo>
                                <a:lnTo>
                                  <a:pt x="1360" y="413"/>
                                </a:lnTo>
                                <a:lnTo>
                                  <a:pt x="1415" y="383"/>
                                </a:lnTo>
                                <a:lnTo>
                                  <a:pt x="1440" y="369"/>
                                </a:lnTo>
                                <a:lnTo>
                                  <a:pt x="1461" y="358"/>
                                </a:lnTo>
                                <a:lnTo>
                                  <a:pt x="1473" y="350"/>
                                </a:lnTo>
                                <a:lnTo>
                                  <a:pt x="1477" y="348"/>
                                </a:lnTo>
                                <a:lnTo>
                                  <a:pt x="1479" y="348"/>
                                </a:lnTo>
                                <a:lnTo>
                                  <a:pt x="1469" y="317"/>
                                </a:lnTo>
                                <a:lnTo>
                                  <a:pt x="1475" y="317"/>
                                </a:lnTo>
                                <a:lnTo>
                                  <a:pt x="1490" y="315"/>
                                </a:lnTo>
                                <a:lnTo>
                                  <a:pt x="1530" y="314"/>
                                </a:lnTo>
                                <a:lnTo>
                                  <a:pt x="1548" y="312"/>
                                </a:lnTo>
                                <a:lnTo>
                                  <a:pt x="1565" y="306"/>
                                </a:lnTo>
                                <a:lnTo>
                                  <a:pt x="1580" y="292"/>
                                </a:lnTo>
                                <a:lnTo>
                                  <a:pt x="1590" y="281"/>
                                </a:lnTo>
                                <a:lnTo>
                                  <a:pt x="1599" y="267"/>
                                </a:lnTo>
                                <a:lnTo>
                                  <a:pt x="1615" y="237"/>
                                </a:lnTo>
                                <a:lnTo>
                                  <a:pt x="1622" y="206"/>
                                </a:lnTo>
                                <a:lnTo>
                                  <a:pt x="1622" y="175"/>
                                </a:lnTo>
                                <a:lnTo>
                                  <a:pt x="1621" y="171"/>
                                </a:lnTo>
                                <a:lnTo>
                                  <a:pt x="1617" y="169"/>
                                </a:lnTo>
                                <a:lnTo>
                                  <a:pt x="1609" y="173"/>
                                </a:lnTo>
                                <a:lnTo>
                                  <a:pt x="1598" y="177"/>
                                </a:lnTo>
                                <a:lnTo>
                                  <a:pt x="1584" y="185"/>
                                </a:lnTo>
                                <a:lnTo>
                                  <a:pt x="1557" y="204"/>
                                </a:lnTo>
                                <a:lnTo>
                                  <a:pt x="1534" y="223"/>
                                </a:lnTo>
                                <a:lnTo>
                                  <a:pt x="1528" y="229"/>
                                </a:lnTo>
                                <a:lnTo>
                                  <a:pt x="1525" y="227"/>
                                </a:lnTo>
                                <a:lnTo>
                                  <a:pt x="1525" y="208"/>
                                </a:lnTo>
                                <a:lnTo>
                                  <a:pt x="1528" y="181"/>
                                </a:lnTo>
                                <a:lnTo>
                                  <a:pt x="1530" y="168"/>
                                </a:lnTo>
                                <a:lnTo>
                                  <a:pt x="1530" y="158"/>
                                </a:lnTo>
                                <a:lnTo>
                                  <a:pt x="1528" y="152"/>
                                </a:lnTo>
                                <a:lnTo>
                                  <a:pt x="1525" y="154"/>
                                </a:lnTo>
                                <a:lnTo>
                                  <a:pt x="1517" y="160"/>
                                </a:lnTo>
                                <a:lnTo>
                                  <a:pt x="1511" y="169"/>
                                </a:lnTo>
                                <a:lnTo>
                                  <a:pt x="1496" y="193"/>
                                </a:lnTo>
                                <a:lnTo>
                                  <a:pt x="1482" y="216"/>
                                </a:lnTo>
                                <a:lnTo>
                                  <a:pt x="1471" y="235"/>
                                </a:lnTo>
                                <a:lnTo>
                                  <a:pt x="1456" y="250"/>
                                </a:lnTo>
                                <a:lnTo>
                                  <a:pt x="1444" y="262"/>
                                </a:lnTo>
                                <a:lnTo>
                                  <a:pt x="1440" y="266"/>
                                </a:lnTo>
                                <a:lnTo>
                                  <a:pt x="1431" y="248"/>
                                </a:lnTo>
                                <a:lnTo>
                                  <a:pt x="1429" y="250"/>
                                </a:lnTo>
                                <a:lnTo>
                                  <a:pt x="1421" y="254"/>
                                </a:lnTo>
                                <a:lnTo>
                                  <a:pt x="1410" y="262"/>
                                </a:lnTo>
                                <a:lnTo>
                                  <a:pt x="1396" y="269"/>
                                </a:lnTo>
                                <a:lnTo>
                                  <a:pt x="1377" y="281"/>
                                </a:lnTo>
                                <a:lnTo>
                                  <a:pt x="1356" y="291"/>
                                </a:lnTo>
                                <a:lnTo>
                                  <a:pt x="1306" y="314"/>
                                </a:lnTo>
                                <a:lnTo>
                                  <a:pt x="1193" y="352"/>
                                </a:lnTo>
                                <a:lnTo>
                                  <a:pt x="1139" y="365"/>
                                </a:lnTo>
                                <a:lnTo>
                                  <a:pt x="1116" y="369"/>
                                </a:lnTo>
                                <a:lnTo>
                                  <a:pt x="1095" y="373"/>
                                </a:lnTo>
                                <a:lnTo>
                                  <a:pt x="1018" y="377"/>
                                </a:lnTo>
                                <a:lnTo>
                                  <a:pt x="988" y="375"/>
                                </a:lnTo>
                                <a:lnTo>
                                  <a:pt x="974" y="369"/>
                                </a:lnTo>
                                <a:lnTo>
                                  <a:pt x="965" y="362"/>
                                </a:lnTo>
                                <a:lnTo>
                                  <a:pt x="947" y="348"/>
                                </a:lnTo>
                                <a:lnTo>
                                  <a:pt x="926" y="342"/>
                                </a:lnTo>
                                <a:lnTo>
                                  <a:pt x="911" y="340"/>
                                </a:lnTo>
                                <a:lnTo>
                                  <a:pt x="905" y="340"/>
                                </a:lnTo>
                                <a:lnTo>
                                  <a:pt x="907" y="342"/>
                                </a:lnTo>
                                <a:lnTo>
                                  <a:pt x="905" y="339"/>
                                </a:lnTo>
                                <a:lnTo>
                                  <a:pt x="901" y="329"/>
                                </a:lnTo>
                                <a:lnTo>
                                  <a:pt x="896" y="317"/>
                                </a:lnTo>
                                <a:lnTo>
                                  <a:pt x="894" y="306"/>
                                </a:lnTo>
                                <a:lnTo>
                                  <a:pt x="898" y="291"/>
                                </a:lnTo>
                                <a:lnTo>
                                  <a:pt x="909" y="273"/>
                                </a:lnTo>
                                <a:lnTo>
                                  <a:pt x="917" y="262"/>
                                </a:lnTo>
                                <a:lnTo>
                                  <a:pt x="924" y="241"/>
                                </a:lnTo>
                                <a:lnTo>
                                  <a:pt x="930" y="212"/>
                                </a:lnTo>
                                <a:lnTo>
                                  <a:pt x="932" y="193"/>
                                </a:lnTo>
                                <a:lnTo>
                                  <a:pt x="936" y="169"/>
                                </a:lnTo>
                                <a:lnTo>
                                  <a:pt x="936" y="127"/>
                                </a:lnTo>
                                <a:lnTo>
                                  <a:pt x="930" y="100"/>
                                </a:lnTo>
                                <a:lnTo>
                                  <a:pt x="924" y="75"/>
                                </a:lnTo>
                                <a:lnTo>
                                  <a:pt x="913" y="50"/>
                                </a:lnTo>
                                <a:lnTo>
                                  <a:pt x="899" y="27"/>
                                </a:lnTo>
                                <a:lnTo>
                                  <a:pt x="882" y="12"/>
                                </a:lnTo>
                                <a:lnTo>
                                  <a:pt x="861" y="2"/>
                                </a:lnTo>
                                <a:lnTo>
                                  <a:pt x="850" y="0"/>
                                </a:lnTo>
                                <a:lnTo>
                                  <a:pt x="779" y="0"/>
                                </a:lnTo>
                                <a:lnTo>
                                  <a:pt x="756" y="0"/>
                                </a:lnTo>
                                <a:lnTo>
                                  <a:pt x="738" y="6"/>
                                </a:lnTo>
                                <a:lnTo>
                                  <a:pt x="721" y="18"/>
                                </a:lnTo>
                                <a:lnTo>
                                  <a:pt x="713" y="27"/>
                                </a:lnTo>
                                <a:lnTo>
                                  <a:pt x="702" y="41"/>
                                </a:lnTo>
                                <a:lnTo>
                                  <a:pt x="692" y="54"/>
                                </a:lnTo>
                                <a:lnTo>
                                  <a:pt x="687" y="70"/>
                                </a:lnTo>
                                <a:lnTo>
                                  <a:pt x="679" y="100"/>
                                </a:lnTo>
                                <a:lnTo>
                                  <a:pt x="679" y="171"/>
                                </a:lnTo>
                                <a:lnTo>
                                  <a:pt x="683" y="210"/>
                                </a:lnTo>
                                <a:lnTo>
                                  <a:pt x="694" y="242"/>
                                </a:lnTo>
                                <a:lnTo>
                                  <a:pt x="708" y="267"/>
                                </a:lnTo>
                                <a:lnTo>
                                  <a:pt x="713" y="277"/>
                                </a:lnTo>
                                <a:lnTo>
                                  <a:pt x="717" y="285"/>
                                </a:lnTo>
                                <a:lnTo>
                                  <a:pt x="723" y="296"/>
                                </a:lnTo>
                                <a:lnTo>
                                  <a:pt x="725" y="308"/>
                                </a:lnTo>
                                <a:lnTo>
                                  <a:pt x="725" y="321"/>
                                </a:lnTo>
                                <a:lnTo>
                                  <a:pt x="715" y="337"/>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628" name="Freeform 8"/>
                        <wps:cNvSpPr>
                          <a:spLocks/>
                        </wps:cNvSpPr>
                        <wps:spPr bwMode="auto">
                          <a:xfrm>
                            <a:off x="2300" y="1895"/>
                            <a:ext cx="1156" cy="1362"/>
                          </a:xfrm>
                          <a:custGeom>
                            <a:avLst/>
                            <a:gdLst>
                              <a:gd name="T0" fmla="*/ 453 w 1156"/>
                              <a:gd name="T1" fmla="*/ 261 h 1362"/>
                              <a:gd name="T2" fmla="*/ 226 w 1156"/>
                              <a:gd name="T3" fmla="*/ 217 h 1362"/>
                              <a:gd name="T4" fmla="*/ 140 w 1156"/>
                              <a:gd name="T5" fmla="*/ 171 h 1362"/>
                              <a:gd name="T6" fmla="*/ 100 w 1156"/>
                              <a:gd name="T7" fmla="*/ 148 h 1362"/>
                              <a:gd name="T8" fmla="*/ 67 w 1156"/>
                              <a:gd name="T9" fmla="*/ 123 h 1362"/>
                              <a:gd name="T10" fmla="*/ 46 w 1156"/>
                              <a:gd name="T11" fmla="*/ 138 h 1362"/>
                              <a:gd name="T12" fmla="*/ 2 w 1156"/>
                              <a:gd name="T13" fmla="*/ 140 h 1362"/>
                              <a:gd name="T14" fmla="*/ 54 w 1156"/>
                              <a:gd name="T15" fmla="*/ 215 h 1362"/>
                              <a:gd name="T16" fmla="*/ 107 w 1156"/>
                              <a:gd name="T17" fmla="*/ 242 h 1362"/>
                              <a:gd name="T18" fmla="*/ 263 w 1156"/>
                              <a:gd name="T19" fmla="*/ 326 h 1362"/>
                              <a:gd name="T20" fmla="*/ 395 w 1156"/>
                              <a:gd name="T21" fmla="*/ 386 h 1362"/>
                              <a:gd name="T22" fmla="*/ 428 w 1156"/>
                              <a:gd name="T23" fmla="*/ 446 h 1362"/>
                              <a:gd name="T24" fmla="*/ 382 w 1156"/>
                              <a:gd name="T25" fmla="*/ 590 h 1362"/>
                              <a:gd name="T26" fmla="*/ 361 w 1156"/>
                              <a:gd name="T27" fmla="*/ 695 h 1362"/>
                              <a:gd name="T28" fmla="*/ 424 w 1156"/>
                              <a:gd name="T29" fmla="*/ 724 h 1362"/>
                              <a:gd name="T30" fmla="*/ 420 w 1156"/>
                              <a:gd name="T31" fmla="*/ 807 h 1362"/>
                              <a:gd name="T32" fmla="*/ 382 w 1156"/>
                              <a:gd name="T33" fmla="*/ 986 h 1362"/>
                              <a:gd name="T34" fmla="*/ 328 w 1156"/>
                              <a:gd name="T35" fmla="*/ 1157 h 1362"/>
                              <a:gd name="T36" fmla="*/ 290 w 1156"/>
                              <a:gd name="T37" fmla="*/ 1276 h 1362"/>
                              <a:gd name="T38" fmla="*/ 232 w 1156"/>
                              <a:gd name="T39" fmla="*/ 1316 h 1362"/>
                              <a:gd name="T40" fmla="*/ 207 w 1156"/>
                              <a:gd name="T41" fmla="*/ 1356 h 1362"/>
                              <a:gd name="T42" fmla="*/ 370 w 1156"/>
                              <a:gd name="T43" fmla="*/ 1354 h 1362"/>
                              <a:gd name="T44" fmla="*/ 395 w 1156"/>
                              <a:gd name="T45" fmla="*/ 1328 h 1362"/>
                              <a:gd name="T46" fmla="*/ 420 w 1156"/>
                              <a:gd name="T47" fmla="*/ 1281 h 1362"/>
                              <a:gd name="T48" fmla="*/ 502 w 1156"/>
                              <a:gd name="T49" fmla="*/ 980 h 1362"/>
                              <a:gd name="T50" fmla="*/ 562 w 1156"/>
                              <a:gd name="T51" fmla="*/ 807 h 1362"/>
                              <a:gd name="T52" fmla="*/ 581 w 1156"/>
                              <a:gd name="T53" fmla="*/ 780 h 1362"/>
                              <a:gd name="T54" fmla="*/ 631 w 1156"/>
                              <a:gd name="T55" fmla="*/ 920 h 1362"/>
                              <a:gd name="T56" fmla="*/ 687 w 1156"/>
                              <a:gd name="T57" fmla="*/ 1147 h 1362"/>
                              <a:gd name="T58" fmla="*/ 750 w 1156"/>
                              <a:gd name="T59" fmla="*/ 1324 h 1362"/>
                              <a:gd name="T60" fmla="*/ 756 w 1156"/>
                              <a:gd name="T61" fmla="*/ 1353 h 1362"/>
                              <a:gd name="T62" fmla="*/ 853 w 1156"/>
                              <a:gd name="T63" fmla="*/ 1358 h 1362"/>
                              <a:gd name="T64" fmla="*/ 967 w 1156"/>
                              <a:gd name="T65" fmla="*/ 1349 h 1362"/>
                              <a:gd name="T66" fmla="*/ 876 w 1156"/>
                              <a:gd name="T67" fmla="*/ 1308 h 1362"/>
                              <a:gd name="T68" fmla="*/ 861 w 1156"/>
                              <a:gd name="T69" fmla="*/ 1272 h 1362"/>
                              <a:gd name="T70" fmla="*/ 800 w 1156"/>
                              <a:gd name="T71" fmla="*/ 1089 h 1362"/>
                              <a:gd name="T72" fmla="*/ 759 w 1156"/>
                              <a:gd name="T73" fmla="*/ 922 h 1362"/>
                              <a:gd name="T74" fmla="*/ 729 w 1156"/>
                              <a:gd name="T75" fmla="*/ 782 h 1362"/>
                              <a:gd name="T76" fmla="*/ 748 w 1156"/>
                              <a:gd name="T77" fmla="*/ 726 h 1362"/>
                              <a:gd name="T78" fmla="*/ 796 w 1156"/>
                              <a:gd name="T79" fmla="*/ 686 h 1362"/>
                              <a:gd name="T80" fmla="*/ 759 w 1156"/>
                              <a:gd name="T81" fmla="*/ 555 h 1362"/>
                              <a:gd name="T82" fmla="*/ 725 w 1156"/>
                              <a:gd name="T83" fmla="*/ 430 h 1362"/>
                              <a:gd name="T84" fmla="*/ 796 w 1156"/>
                              <a:gd name="T85" fmla="*/ 375 h 1362"/>
                              <a:gd name="T86" fmla="*/ 968 w 1156"/>
                              <a:gd name="T87" fmla="*/ 294 h 1362"/>
                              <a:gd name="T88" fmla="*/ 1053 w 1156"/>
                              <a:gd name="T89" fmla="*/ 248 h 1362"/>
                              <a:gd name="T90" fmla="*/ 1114 w 1156"/>
                              <a:gd name="T91" fmla="*/ 217 h 1362"/>
                              <a:gd name="T92" fmla="*/ 1156 w 1156"/>
                              <a:gd name="T93" fmla="*/ 130 h 1362"/>
                              <a:gd name="T94" fmla="*/ 1108 w 1156"/>
                              <a:gd name="T95" fmla="*/ 146 h 1362"/>
                              <a:gd name="T96" fmla="*/ 1085 w 1156"/>
                              <a:gd name="T97" fmla="*/ 148 h 1362"/>
                              <a:gd name="T98" fmla="*/ 1085 w 1156"/>
                              <a:gd name="T99" fmla="*/ 107 h 1362"/>
                              <a:gd name="T100" fmla="*/ 1038 w 1156"/>
                              <a:gd name="T101" fmla="*/ 177 h 1362"/>
                              <a:gd name="T102" fmla="*/ 1013 w 1156"/>
                              <a:gd name="T103" fmla="*/ 180 h 1362"/>
                              <a:gd name="T104" fmla="*/ 850 w 1156"/>
                              <a:gd name="T105" fmla="*/ 250 h 1362"/>
                              <a:gd name="T106" fmla="*/ 694 w 1156"/>
                              <a:gd name="T107" fmla="*/ 263 h 1362"/>
                              <a:gd name="T108" fmla="*/ 644 w 1156"/>
                              <a:gd name="T109" fmla="*/ 242 h 1362"/>
                              <a:gd name="T110" fmla="*/ 639 w 1156"/>
                              <a:gd name="T111" fmla="*/ 211 h 1362"/>
                              <a:gd name="T112" fmla="*/ 662 w 1156"/>
                              <a:gd name="T113" fmla="*/ 150 h 1362"/>
                              <a:gd name="T114" fmla="*/ 650 w 1156"/>
                              <a:gd name="T115" fmla="*/ 34 h 1362"/>
                              <a:gd name="T116" fmla="*/ 539 w 1156"/>
                              <a:gd name="T117" fmla="*/ 0 h 1362"/>
                              <a:gd name="T118" fmla="*/ 483 w 1156"/>
                              <a:gd name="T119" fmla="*/ 69 h 1362"/>
                              <a:gd name="T120" fmla="*/ 510 w 1156"/>
                              <a:gd name="T121" fmla="*/ 20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56" h="1362">
                                <a:moveTo>
                                  <a:pt x="510" y="238"/>
                                </a:moveTo>
                                <a:lnTo>
                                  <a:pt x="495" y="238"/>
                                </a:lnTo>
                                <a:lnTo>
                                  <a:pt x="481" y="242"/>
                                </a:lnTo>
                                <a:lnTo>
                                  <a:pt x="468" y="252"/>
                                </a:lnTo>
                                <a:lnTo>
                                  <a:pt x="453" y="261"/>
                                </a:lnTo>
                                <a:lnTo>
                                  <a:pt x="430" y="263"/>
                                </a:lnTo>
                                <a:lnTo>
                                  <a:pt x="376" y="257"/>
                                </a:lnTo>
                                <a:lnTo>
                                  <a:pt x="343" y="253"/>
                                </a:lnTo>
                                <a:lnTo>
                                  <a:pt x="307" y="244"/>
                                </a:lnTo>
                                <a:lnTo>
                                  <a:pt x="226" y="217"/>
                                </a:lnTo>
                                <a:lnTo>
                                  <a:pt x="190" y="200"/>
                                </a:lnTo>
                                <a:lnTo>
                                  <a:pt x="163" y="184"/>
                                </a:lnTo>
                                <a:lnTo>
                                  <a:pt x="152" y="179"/>
                                </a:lnTo>
                                <a:lnTo>
                                  <a:pt x="144" y="173"/>
                                </a:lnTo>
                                <a:lnTo>
                                  <a:pt x="140" y="171"/>
                                </a:lnTo>
                                <a:lnTo>
                                  <a:pt x="138" y="169"/>
                                </a:lnTo>
                                <a:lnTo>
                                  <a:pt x="128" y="182"/>
                                </a:lnTo>
                                <a:lnTo>
                                  <a:pt x="125" y="179"/>
                                </a:lnTo>
                                <a:lnTo>
                                  <a:pt x="117" y="171"/>
                                </a:lnTo>
                                <a:lnTo>
                                  <a:pt x="100" y="148"/>
                                </a:lnTo>
                                <a:lnTo>
                                  <a:pt x="81" y="113"/>
                                </a:lnTo>
                                <a:lnTo>
                                  <a:pt x="71" y="102"/>
                                </a:lnTo>
                                <a:lnTo>
                                  <a:pt x="67" y="102"/>
                                </a:lnTo>
                                <a:lnTo>
                                  <a:pt x="65" y="106"/>
                                </a:lnTo>
                                <a:lnTo>
                                  <a:pt x="67" y="123"/>
                                </a:lnTo>
                                <a:lnTo>
                                  <a:pt x="71" y="142"/>
                                </a:lnTo>
                                <a:lnTo>
                                  <a:pt x="71" y="154"/>
                                </a:lnTo>
                                <a:lnTo>
                                  <a:pt x="69" y="155"/>
                                </a:lnTo>
                                <a:lnTo>
                                  <a:pt x="63" y="152"/>
                                </a:lnTo>
                                <a:lnTo>
                                  <a:pt x="46" y="138"/>
                                </a:lnTo>
                                <a:lnTo>
                                  <a:pt x="27" y="125"/>
                                </a:lnTo>
                                <a:lnTo>
                                  <a:pt x="10" y="115"/>
                                </a:lnTo>
                                <a:lnTo>
                                  <a:pt x="2" y="115"/>
                                </a:lnTo>
                                <a:lnTo>
                                  <a:pt x="0" y="123"/>
                                </a:lnTo>
                                <a:lnTo>
                                  <a:pt x="2" y="140"/>
                                </a:lnTo>
                                <a:lnTo>
                                  <a:pt x="6" y="161"/>
                                </a:lnTo>
                                <a:lnTo>
                                  <a:pt x="17" y="184"/>
                                </a:lnTo>
                                <a:lnTo>
                                  <a:pt x="31" y="202"/>
                                </a:lnTo>
                                <a:lnTo>
                                  <a:pt x="42" y="211"/>
                                </a:lnTo>
                                <a:lnTo>
                                  <a:pt x="54" y="215"/>
                                </a:lnTo>
                                <a:lnTo>
                                  <a:pt x="65" y="217"/>
                                </a:lnTo>
                                <a:lnTo>
                                  <a:pt x="94" y="219"/>
                                </a:lnTo>
                                <a:lnTo>
                                  <a:pt x="109" y="219"/>
                                </a:lnTo>
                                <a:lnTo>
                                  <a:pt x="104" y="240"/>
                                </a:lnTo>
                                <a:lnTo>
                                  <a:pt x="107" y="242"/>
                                </a:lnTo>
                                <a:lnTo>
                                  <a:pt x="117" y="248"/>
                                </a:lnTo>
                                <a:lnTo>
                                  <a:pt x="130" y="255"/>
                                </a:lnTo>
                                <a:lnTo>
                                  <a:pt x="148" y="265"/>
                                </a:lnTo>
                                <a:lnTo>
                                  <a:pt x="226" y="307"/>
                                </a:lnTo>
                                <a:lnTo>
                                  <a:pt x="263" y="326"/>
                                </a:lnTo>
                                <a:lnTo>
                                  <a:pt x="303" y="344"/>
                                </a:lnTo>
                                <a:lnTo>
                                  <a:pt x="341" y="361"/>
                                </a:lnTo>
                                <a:lnTo>
                                  <a:pt x="359" y="369"/>
                                </a:lnTo>
                                <a:lnTo>
                                  <a:pt x="372" y="375"/>
                                </a:lnTo>
                                <a:lnTo>
                                  <a:pt x="395" y="386"/>
                                </a:lnTo>
                                <a:lnTo>
                                  <a:pt x="416" y="401"/>
                                </a:lnTo>
                                <a:lnTo>
                                  <a:pt x="428" y="417"/>
                                </a:lnTo>
                                <a:lnTo>
                                  <a:pt x="432" y="424"/>
                                </a:lnTo>
                                <a:lnTo>
                                  <a:pt x="432" y="434"/>
                                </a:lnTo>
                                <a:lnTo>
                                  <a:pt x="428" y="446"/>
                                </a:lnTo>
                                <a:lnTo>
                                  <a:pt x="424" y="461"/>
                                </a:lnTo>
                                <a:lnTo>
                                  <a:pt x="410" y="503"/>
                                </a:lnTo>
                                <a:lnTo>
                                  <a:pt x="395" y="547"/>
                                </a:lnTo>
                                <a:lnTo>
                                  <a:pt x="387" y="571"/>
                                </a:lnTo>
                                <a:lnTo>
                                  <a:pt x="382" y="590"/>
                                </a:lnTo>
                                <a:lnTo>
                                  <a:pt x="372" y="624"/>
                                </a:lnTo>
                                <a:lnTo>
                                  <a:pt x="364" y="655"/>
                                </a:lnTo>
                                <a:lnTo>
                                  <a:pt x="359" y="678"/>
                                </a:lnTo>
                                <a:lnTo>
                                  <a:pt x="359" y="688"/>
                                </a:lnTo>
                                <a:lnTo>
                                  <a:pt x="361" y="695"/>
                                </a:lnTo>
                                <a:lnTo>
                                  <a:pt x="364" y="701"/>
                                </a:lnTo>
                                <a:lnTo>
                                  <a:pt x="370" y="705"/>
                                </a:lnTo>
                                <a:lnTo>
                                  <a:pt x="387" y="713"/>
                                </a:lnTo>
                                <a:lnTo>
                                  <a:pt x="407" y="720"/>
                                </a:lnTo>
                                <a:lnTo>
                                  <a:pt x="424" y="724"/>
                                </a:lnTo>
                                <a:lnTo>
                                  <a:pt x="426" y="726"/>
                                </a:lnTo>
                                <a:lnTo>
                                  <a:pt x="428" y="732"/>
                                </a:lnTo>
                                <a:lnTo>
                                  <a:pt x="428" y="751"/>
                                </a:lnTo>
                                <a:lnTo>
                                  <a:pt x="426" y="776"/>
                                </a:lnTo>
                                <a:lnTo>
                                  <a:pt x="420" y="807"/>
                                </a:lnTo>
                                <a:lnTo>
                                  <a:pt x="407" y="868"/>
                                </a:lnTo>
                                <a:lnTo>
                                  <a:pt x="401" y="895"/>
                                </a:lnTo>
                                <a:lnTo>
                                  <a:pt x="397" y="914"/>
                                </a:lnTo>
                                <a:lnTo>
                                  <a:pt x="389" y="949"/>
                                </a:lnTo>
                                <a:lnTo>
                                  <a:pt x="382" y="986"/>
                                </a:lnTo>
                                <a:lnTo>
                                  <a:pt x="372" y="1020"/>
                                </a:lnTo>
                                <a:lnTo>
                                  <a:pt x="364" y="1051"/>
                                </a:lnTo>
                                <a:lnTo>
                                  <a:pt x="357" y="1084"/>
                                </a:lnTo>
                                <a:lnTo>
                                  <a:pt x="343" y="1118"/>
                                </a:lnTo>
                                <a:lnTo>
                                  <a:pt x="328" y="1157"/>
                                </a:lnTo>
                                <a:lnTo>
                                  <a:pt x="316" y="1195"/>
                                </a:lnTo>
                                <a:lnTo>
                                  <a:pt x="307" y="1228"/>
                                </a:lnTo>
                                <a:lnTo>
                                  <a:pt x="297" y="1255"/>
                                </a:lnTo>
                                <a:lnTo>
                                  <a:pt x="292" y="1272"/>
                                </a:lnTo>
                                <a:lnTo>
                                  <a:pt x="290" y="1276"/>
                                </a:lnTo>
                                <a:lnTo>
                                  <a:pt x="290" y="1278"/>
                                </a:lnTo>
                                <a:lnTo>
                                  <a:pt x="284" y="1301"/>
                                </a:lnTo>
                                <a:lnTo>
                                  <a:pt x="278" y="1303"/>
                                </a:lnTo>
                                <a:lnTo>
                                  <a:pt x="265" y="1306"/>
                                </a:lnTo>
                                <a:lnTo>
                                  <a:pt x="232" y="1316"/>
                                </a:lnTo>
                                <a:lnTo>
                                  <a:pt x="203" y="1331"/>
                                </a:lnTo>
                                <a:lnTo>
                                  <a:pt x="192" y="1339"/>
                                </a:lnTo>
                                <a:lnTo>
                                  <a:pt x="188" y="1343"/>
                                </a:lnTo>
                                <a:lnTo>
                                  <a:pt x="188" y="1356"/>
                                </a:lnTo>
                                <a:lnTo>
                                  <a:pt x="207" y="1356"/>
                                </a:lnTo>
                                <a:lnTo>
                                  <a:pt x="228" y="1354"/>
                                </a:lnTo>
                                <a:lnTo>
                                  <a:pt x="253" y="1354"/>
                                </a:lnTo>
                                <a:lnTo>
                                  <a:pt x="301" y="1353"/>
                                </a:lnTo>
                                <a:lnTo>
                                  <a:pt x="334" y="1353"/>
                                </a:lnTo>
                                <a:lnTo>
                                  <a:pt x="370" y="1354"/>
                                </a:lnTo>
                                <a:lnTo>
                                  <a:pt x="387" y="1353"/>
                                </a:lnTo>
                                <a:lnTo>
                                  <a:pt x="397" y="1351"/>
                                </a:lnTo>
                                <a:lnTo>
                                  <a:pt x="401" y="1347"/>
                                </a:lnTo>
                                <a:lnTo>
                                  <a:pt x="399" y="1339"/>
                                </a:lnTo>
                                <a:lnTo>
                                  <a:pt x="395" y="1328"/>
                                </a:lnTo>
                                <a:lnTo>
                                  <a:pt x="399" y="1322"/>
                                </a:lnTo>
                                <a:lnTo>
                                  <a:pt x="405" y="1318"/>
                                </a:lnTo>
                                <a:lnTo>
                                  <a:pt x="407" y="1314"/>
                                </a:lnTo>
                                <a:lnTo>
                                  <a:pt x="412" y="1301"/>
                                </a:lnTo>
                                <a:lnTo>
                                  <a:pt x="420" y="1281"/>
                                </a:lnTo>
                                <a:lnTo>
                                  <a:pt x="428" y="1256"/>
                                </a:lnTo>
                                <a:lnTo>
                                  <a:pt x="468" y="1141"/>
                                </a:lnTo>
                                <a:lnTo>
                                  <a:pt x="481" y="1085"/>
                                </a:lnTo>
                                <a:lnTo>
                                  <a:pt x="491" y="1030"/>
                                </a:lnTo>
                                <a:lnTo>
                                  <a:pt x="502" y="980"/>
                                </a:lnTo>
                                <a:lnTo>
                                  <a:pt x="516" y="936"/>
                                </a:lnTo>
                                <a:lnTo>
                                  <a:pt x="524" y="913"/>
                                </a:lnTo>
                                <a:lnTo>
                                  <a:pt x="533" y="888"/>
                                </a:lnTo>
                                <a:lnTo>
                                  <a:pt x="554" y="832"/>
                                </a:lnTo>
                                <a:lnTo>
                                  <a:pt x="562" y="807"/>
                                </a:lnTo>
                                <a:lnTo>
                                  <a:pt x="570" y="786"/>
                                </a:lnTo>
                                <a:lnTo>
                                  <a:pt x="573" y="772"/>
                                </a:lnTo>
                                <a:lnTo>
                                  <a:pt x="575" y="767"/>
                                </a:lnTo>
                                <a:lnTo>
                                  <a:pt x="579" y="774"/>
                                </a:lnTo>
                                <a:lnTo>
                                  <a:pt x="581" y="780"/>
                                </a:lnTo>
                                <a:lnTo>
                                  <a:pt x="585" y="793"/>
                                </a:lnTo>
                                <a:lnTo>
                                  <a:pt x="593" y="813"/>
                                </a:lnTo>
                                <a:lnTo>
                                  <a:pt x="602" y="838"/>
                                </a:lnTo>
                                <a:lnTo>
                                  <a:pt x="621" y="893"/>
                                </a:lnTo>
                                <a:lnTo>
                                  <a:pt x="631" y="920"/>
                                </a:lnTo>
                                <a:lnTo>
                                  <a:pt x="641" y="941"/>
                                </a:lnTo>
                                <a:lnTo>
                                  <a:pt x="654" y="986"/>
                                </a:lnTo>
                                <a:lnTo>
                                  <a:pt x="664" y="1036"/>
                                </a:lnTo>
                                <a:lnTo>
                                  <a:pt x="673" y="1091"/>
                                </a:lnTo>
                                <a:lnTo>
                                  <a:pt x="687" y="1147"/>
                                </a:lnTo>
                                <a:lnTo>
                                  <a:pt x="727" y="1262"/>
                                </a:lnTo>
                                <a:lnTo>
                                  <a:pt x="736" y="1287"/>
                                </a:lnTo>
                                <a:lnTo>
                                  <a:pt x="744" y="1306"/>
                                </a:lnTo>
                                <a:lnTo>
                                  <a:pt x="748" y="1320"/>
                                </a:lnTo>
                                <a:lnTo>
                                  <a:pt x="750" y="1324"/>
                                </a:lnTo>
                                <a:lnTo>
                                  <a:pt x="752" y="1326"/>
                                </a:lnTo>
                                <a:lnTo>
                                  <a:pt x="759" y="1329"/>
                                </a:lnTo>
                                <a:lnTo>
                                  <a:pt x="761" y="1333"/>
                                </a:lnTo>
                                <a:lnTo>
                                  <a:pt x="756" y="1347"/>
                                </a:lnTo>
                                <a:lnTo>
                                  <a:pt x="756" y="1353"/>
                                </a:lnTo>
                                <a:lnTo>
                                  <a:pt x="759" y="1356"/>
                                </a:lnTo>
                                <a:lnTo>
                                  <a:pt x="769" y="1358"/>
                                </a:lnTo>
                                <a:lnTo>
                                  <a:pt x="784" y="1360"/>
                                </a:lnTo>
                                <a:lnTo>
                                  <a:pt x="823" y="1358"/>
                                </a:lnTo>
                                <a:lnTo>
                                  <a:pt x="853" y="1358"/>
                                </a:lnTo>
                                <a:lnTo>
                                  <a:pt x="903" y="1360"/>
                                </a:lnTo>
                                <a:lnTo>
                                  <a:pt x="926" y="1360"/>
                                </a:lnTo>
                                <a:lnTo>
                                  <a:pt x="947" y="1362"/>
                                </a:lnTo>
                                <a:lnTo>
                                  <a:pt x="967" y="1362"/>
                                </a:lnTo>
                                <a:lnTo>
                                  <a:pt x="967" y="1349"/>
                                </a:lnTo>
                                <a:lnTo>
                                  <a:pt x="963" y="1345"/>
                                </a:lnTo>
                                <a:lnTo>
                                  <a:pt x="951" y="1337"/>
                                </a:lnTo>
                                <a:lnTo>
                                  <a:pt x="922" y="1322"/>
                                </a:lnTo>
                                <a:lnTo>
                                  <a:pt x="890" y="1312"/>
                                </a:lnTo>
                                <a:lnTo>
                                  <a:pt x="876" y="1308"/>
                                </a:lnTo>
                                <a:lnTo>
                                  <a:pt x="871" y="1306"/>
                                </a:lnTo>
                                <a:lnTo>
                                  <a:pt x="867" y="1285"/>
                                </a:lnTo>
                                <a:lnTo>
                                  <a:pt x="867" y="1283"/>
                                </a:lnTo>
                                <a:lnTo>
                                  <a:pt x="865" y="1280"/>
                                </a:lnTo>
                                <a:lnTo>
                                  <a:pt x="861" y="1272"/>
                                </a:lnTo>
                                <a:lnTo>
                                  <a:pt x="857" y="1262"/>
                                </a:lnTo>
                                <a:lnTo>
                                  <a:pt x="850" y="1235"/>
                                </a:lnTo>
                                <a:lnTo>
                                  <a:pt x="840" y="1201"/>
                                </a:lnTo>
                                <a:lnTo>
                                  <a:pt x="813" y="1124"/>
                                </a:lnTo>
                                <a:lnTo>
                                  <a:pt x="800" y="1089"/>
                                </a:lnTo>
                                <a:lnTo>
                                  <a:pt x="790" y="1057"/>
                                </a:lnTo>
                                <a:lnTo>
                                  <a:pt x="782" y="1026"/>
                                </a:lnTo>
                                <a:lnTo>
                                  <a:pt x="775" y="991"/>
                                </a:lnTo>
                                <a:lnTo>
                                  <a:pt x="765" y="957"/>
                                </a:lnTo>
                                <a:lnTo>
                                  <a:pt x="759" y="922"/>
                                </a:lnTo>
                                <a:lnTo>
                                  <a:pt x="756" y="903"/>
                                </a:lnTo>
                                <a:lnTo>
                                  <a:pt x="748" y="876"/>
                                </a:lnTo>
                                <a:lnTo>
                                  <a:pt x="742" y="845"/>
                                </a:lnTo>
                                <a:lnTo>
                                  <a:pt x="735" y="813"/>
                                </a:lnTo>
                                <a:lnTo>
                                  <a:pt x="729" y="782"/>
                                </a:lnTo>
                                <a:lnTo>
                                  <a:pt x="727" y="757"/>
                                </a:lnTo>
                                <a:lnTo>
                                  <a:pt x="727" y="740"/>
                                </a:lnTo>
                                <a:lnTo>
                                  <a:pt x="729" y="734"/>
                                </a:lnTo>
                                <a:lnTo>
                                  <a:pt x="731" y="732"/>
                                </a:lnTo>
                                <a:lnTo>
                                  <a:pt x="748" y="726"/>
                                </a:lnTo>
                                <a:lnTo>
                                  <a:pt x="767" y="720"/>
                                </a:lnTo>
                                <a:lnTo>
                                  <a:pt x="786" y="711"/>
                                </a:lnTo>
                                <a:lnTo>
                                  <a:pt x="792" y="707"/>
                                </a:lnTo>
                                <a:lnTo>
                                  <a:pt x="796" y="701"/>
                                </a:lnTo>
                                <a:lnTo>
                                  <a:pt x="796" y="686"/>
                                </a:lnTo>
                                <a:lnTo>
                                  <a:pt x="792" y="661"/>
                                </a:lnTo>
                                <a:lnTo>
                                  <a:pt x="784" y="630"/>
                                </a:lnTo>
                                <a:lnTo>
                                  <a:pt x="773" y="595"/>
                                </a:lnTo>
                                <a:lnTo>
                                  <a:pt x="767" y="576"/>
                                </a:lnTo>
                                <a:lnTo>
                                  <a:pt x="759" y="555"/>
                                </a:lnTo>
                                <a:lnTo>
                                  <a:pt x="746" y="509"/>
                                </a:lnTo>
                                <a:lnTo>
                                  <a:pt x="733" y="469"/>
                                </a:lnTo>
                                <a:lnTo>
                                  <a:pt x="727" y="451"/>
                                </a:lnTo>
                                <a:lnTo>
                                  <a:pt x="725" y="440"/>
                                </a:lnTo>
                                <a:lnTo>
                                  <a:pt x="725" y="430"/>
                                </a:lnTo>
                                <a:lnTo>
                                  <a:pt x="727" y="423"/>
                                </a:lnTo>
                                <a:lnTo>
                                  <a:pt x="740" y="407"/>
                                </a:lnTo>
                                <a:lnTo>
                                  <a:pt x="759" y="392"/>
                                </a:lnTo>
                                <a:lnTo>
                                  <a:pt x="782" y="380"/>
                                </a:lnTo>
                                <a:lnTo>
                                  <a:pt x="796" y="375"/>
                                </a:lnTo>
                                <a:lnTo>
                                  <a:pt x="813" y="367"/>
                                </a:lnTo>
                                <a:lnTo>
                                  <a:pt x="851" y="350"/>
                                </a:lnTo>
                                <a:lnTo>
                                  <a:pt x="894" y="332"/>
                                </a:lnTo>
                                <a:lnTo>
                                  <a:pt x="930" y="313"/>
                                </a:lnTo>
                                <a:lnTo>
                                  <a:pt x="968" y="294"/>
                                </a:lnTo>
                                <a:lnTo>
                                  <a:pt x="1009" y="273"/>
                                </a:lnTo>
                                <a:lnTo>
                                  <a:pt x="1026" y="263"/>
                                </a:lnTo>
                                <a:lnTo>
                                  <a:pt x="1039" y="255"/>
                                </a:lnTo>
                                <a:lnTo>
                                  <a:pt x="1049" y="250"/>
                                </a:lnTo>
                                <a:lnTo>
                                  <a:pt x="1053" y="248"/>
                                </a:lnTo>
                                <a:lnTo>
                                  <a:pt x="1045" y="225"/>
                                </a:lnTo>
                                <a:lnTo>
                                  <a:pt x="1061" y="225"/>
                                </a:lnTo>
                                <a:lnTo>
                                  <a:pt x="1089" y="223"/>
                                </a:lnTo>
                                <a:lnTo>
                                  <a:pt x="1101" y="221"/>
                                </a:lnTo>
                                <a:lnTo>
                                  <a:pt x="1114" y="217"/>
                                </a:lnTo>
                                <a:lnTo>
                                  <a:pt x="1126" y="207"/>
                                </a:lnTo>
                                <a:lnTo>
                                  <a:pt x="1139" y="190"/>
                                </a:lnTo>
                                <a:lnTo>
                                  <a:pt x="1151" y="167"/>
                                </a:lnTo>
                                <a:lnTo>
                                  <a:pt x="1155" y="148"/>
                                </a:lnTo>
                                <a:lnTo>
                                  <a:pt x="1156" y="130"/>
                                </a:lnTo>
                                <a:lnTo>
                                  <a:pt x="1155" y="121"/>
                                </a:lnTo>
                                <a:lnTo>
                                  <a:pt x="1151" y="121"/>
                                </a:lnTo>
                                <a:lnTo>
                                  <a:pt x="1145" y="123"/>
                                </a:lnTo>
                                <a:lnTo>
                                  <a:pt x="1128" y="132"/>
                                </a:lnTo>
                                <a:lnTo>
                                  <a:pt x="1108" y="146"/>
                                </a:lnTo>
                                <a:lnTo>
                                  <a:pt x="1091" y="159"/>
                                </a:lnTo>
                                <a:lnTo>
                                  <a:pt x="1085" y="163"/>
                                </a:lnTo>
                                <a:lnTo>
                                  <a:pt x="1084" y="161"/>
                                </a:lnTo>
                                <a:lnTo>
                                  <a:pt x="1084" y="155"/>
                                </a:lnTo>
                                <a:lnTo>
                                  <a:pt x="1085" y="148"/>
                                </a:lnTo>
                                <a:lnTo>
                                  <a:pt x="1085" y="138"/>
                                </a:lnTo>
                                <a:lnTo>
                                  <a:pt x="1087" y="129"/>
                                </a:lnTo>
                                <a:lnTo>
                                  <a:pt x="1089" y="111"/>
                                </a:lnTo>
                                <a:lnTo>
                                  <a:pt x="1087" y="107"/>
                                </a:lnTo>
                                <a:lnTo>
                                  <a:pt x="1085" y="107"/>
                                </a:lnTo>
                                <a:lnTo>
                                  <a:pt x="1080" y="113"/>
                                </a:lnTo>
                                <a:lnTo>
                                  <a:pt x="1076" y="119"/>
                                </a:lnTo>
                                <a:lnTo>
                                  <a:pt x="1064" y="138"/>
                                </a:lnTo>
                                <a:lnTo>
                                  <a:pt x="1055" y="154"/>
                                </a:lnTo>
                                <a:lnTo>
                                  <a:pt x="1038" y="177"/>
                                </a:lnTo>
                                <a:lnTo>
                                  <a:pt x="1030" y="184"/>
                                </a:lnTo>
                                <a:lnTo>
                                  <a:pt x="1026" y="188"/>
                                </a:lnTo>
                                <a:lnTo>
                                  <a:pt x="1018" y="177"/>
                                </a:lnTo>
                                <a:lnTo>
                                  <a:pt x="1016" y="179"/>
                                </a:lnTo>
                                <a:lnTo>
                                  <a:pt x="1013" y="180"/>
                                </a:lnTo>
                                <a:lnTo>
                                  <a:pt x="1005" y="186"/>
                                </a:lnTo>
                                <a:lnTo>
                                  <a:pt x="993" y="192"/>
                                </a:lnTo>
                                <a:lnTo>
                                  <a:pt x="967" y="207"/>
                                </a:lnTo>
                                <a:lnTo>
                                  <a:pt x="930" y="223"/>
                                </a:lnTo>
                                <a:lnTo>
                                  <a:pt x="850" y="250"/>
                                </a:lnTo>
                                <a:lnTo>
                                  <a:pt x="811" y="259"/>
                                </a:lnTo>
                                <a:lnTo>
                                  <a:pt x="781" y="265"/>
                                </a:lnTo>
                                <a:lnTo>
                                  <a:pt x="725" y="269"/>
                                </a:lnTo>
                                <a:lnTo>
                                  <a:pt x="702" y="267"/>
                                </a:lnTo>
                                <a:lnTo>
                                  <a:pt x="694" y="263"/>
                                </a:lnTo>
                                <a:lnTo>
                                  <a:pt x="687" y="257"/>
                                </a:lnTo>
                                <a:lnTo>
                                  <a:pt x="675" y="248"/>
                                </a:lnTo>
                                <a:lnTo>
                                  <a:pt x="660" y="244"/>
                                </a:lnTo>
                                <a:lnTo>
                                  <a:pt x="648" y="242"/>
                                </a:lnTo>
                                <a:lnTo>
                                  <a:pt x="644" y="242"/>
                                </a:lnTo>
                                <a:lnTo>
                                  <a:pt x="646" y="244"/>
                                </a:lnTo>
                                <a:lnTo>
                                  <a:pt x="644" y="240"/>
                                </a:lnTo>
                                <a:lnTo>
                                  <a:pt x="642" y="234"/>
                                </a:lnTo>
                                <a:lnTo>
                                  <a:pt x="637" y="217"/>
                                </a:lnTo>
                                <a:lnTo>
                                  <a:pt x="639" y="211"/>
                                </a:lnTo>
                                <a:lnTo>
                                  <a:pt x="639" y="205"/>
                                </a:lnTo>
                                <a:lnTo>
                                  <a:pt x="646" y="194"/>
                                </a:lnTo>
                                <a:lnTo>
                                  <a:pt x="652" y="186"/>
                                </a:lnTo>
                                <a:lnTo>
                                  <a:pt x="658" y="171"/>
                                </a:lnTo>
                                <a:lnTo>
                                  <a:pt x="662" y="150"/>
                                </a:lnTo>
                                <a:lnTo>
                                  <a:pt x="665" y="121"/>
                                </a:lnTo>
                                <a:lnTo>
                                  <a:pt x="667" y="107"/>
                                </a:lnTo>
                                <a:lnTo>
                                  <a:pt x="665" y="90"/>
                                </a:lnTo>
                                <a:lnTo>
                                  <a:pt x="658" y="52"/>
                                </a:lnTo>
                                <a:lnTo>
                                  <a:pt x="650" y="34"/>
                                </a:lnTo>
                                <a:lnTo>
                                  <a:pt x="641" y="19"/>
                                </a:lnTo>
                                <a:lnTo>
                                  <a:pt x="629" y="6"/>
                                </a:lnTo>
                                <a:lnTo>
                                  <a:pt x="614" y="0"/>
                                </a:lnTo>
                                <a:lnTo>
                                  <a:pt x="554" y="0"/>
                                </a:lnTo>
                                <a:lnTo>
                                  <a:pt x="539" y="0"/>
                                </a:lnTo>
                                <a:lnTo>
                                  <a:pt x="525" y="4"/>
                                </a:lnTo>
                                <a:lnTo>
                                  <a:pt x="514" y="11"/>
                                </a:lnTo>
                                <a:lnTo>
                                  <a:pt x="501" y="27"/>
                                </a:lnTo>
                                <a:lnTo>
                                  <a:pt x="489" y="48"/>
                                </a:lnTo>
                                <a:lnTo>
                                  <a:pt x="483" y="69"/>
                                </a:lnTo>
                                <a:lnTo>
                                  <a:pt x="483" y="123"/>
                                </a:lnTo>
                                <a:lnTo>
                                  <a:pt x="487" y="150"/>
                                </a:lnTo>
                                <a:lnTo>
                                  <a:pt x="495" y="171"/>
                                </a:lnTo>
                                <a:lnTo>
                                  <a:pt x="504" y="190"/>
                                </a:lnTo>
                                <a:lnTo>
                                  <a:pt x="510" y="202"/>
                                </a:lnTo>
                                <a:lnTo>
                                  <a:pt x="516" y="219"/>
                                </a:lnTo>
                                <a:lnTo>
                                  <a:pt x="516" y="228"/>
                                </a:lnTo>
                                <a:lnTo>
                                  <a:pt x="510" y="238"/>
                                </a:lnTo>
                                <a:close/>
                              </a:path>
                            </a:pathLst>
                          </a:custGeom>
                          <a:solidFill>
                            <a:srgbClr val="B2B2B2"/>
                          </a:solidFill>
                          <a:ln w="0">
                            <a:solidFill>
                              <a:srgbClr val="000000"/>
                            </a:solidFill>
                            <a:round/>
                            <a:headEnd/>
                            <a:tailEnd/>
                          </a:ln>
                        </wps:spPr>
                        <wps:bodyPr rot="0" vert="horz" wrap="square" lIns="91440" tIns="45720" rIns="91440" bIns="45720" anchor="t" anchorCtr="0" upright="1">
                          <a:noAutofit/>
                        </wps:bodyPr>
                      </wps:wsp>
                      <wps:wsp>
                        <wps:cNvPr id="629" name="Freeform 9"/>
                        <wps:cNvSpPr>
                          <a:spLocks/>
                        </wps:cNvSpPr>
                        <wps:spPr bwMode="auto">
                          <a:xfrm>
                            <a:off x="2448" y="2191"/>
                            <a:ext cx="905" cy="1066"/>
                          </a:xfrm>
                          <a:custGeom>
                            <a:avLst/>
                            <a:gdLst>
                              <a:gd name="T0" fmla="*/ 355 w 905"/>
                              <a:gd name="T1" fmla="*/ 203 h 1066"/>
                              <a:gd name="T2" fmla="*/ 240 w 905"/>
                              <a:gd name="T3" fmla="*/ 192 h 1066"/>
                              <a:gd name="T4" fmla="*/ 109 w 905"/>
                              <a:gd name="T5" fmla="*/ 132 h 1066"/>
                              <a:gd name="T6" fmla="*/ 79 w 905"/>
                              <a:gd name="T7" fmla="*/ 115 h 1066"/>
                              <a:gd name="T8" fmla="*/ 54 w 905"/>
                              <a:gd name="T9" fmla="*/ 79 h 1066"/>
                              <a:gd name="T10" fmla="*/ 54 w 905"/>
                              <a:gd name="T11" fmla="*/ 121 h 1066"/>
                              <a:gd name="T12" fmla="*/ 2 w 905"/>
                              <a:gd name="T13" fmla="*/ 90 h 1066"/>
                              <a:gd name="T14" fmla="*/ 25 w 905"/>
                              <a:gd name="T15" fmla="*/ 159 h 1066"/>
                              <a:gd name="T16" fmla="*/ 81 w 905"/>
                              <a:gd name="T17" fmla="*/ 190 h 1066"/>
                              <a:gd name="T18" fmla="*/ 176 w 905"/>
                              <a:gd name="T19" fmla="*/ 242 h 1066"/>
                              <a:gd name="T20" fmla="*/ 311 w 905"/>
                              <a:gd name="T21" fmla="*/ 303 h 1066"/>
                              <a:gd name="T22" fmla="*/ 332 w 905"/>
                              <a:gd name="T23" fmla="*/ 361 h 1066"/>
                              <a:gd name="T24" fmla="*/ 286 w 905"/>
                              <a:gd name="T25" fmla="*/ 513 h 1066"/>
                              <a:gd name="T26" fmla="*/ 318 w 905"/>
                              <a:gd name="T27" fmla="*/ 565 h 1066"/>
                              <a:gd name="T28" fmla="*/ 328 w 905"/>
                              <a:gd name="T29" fmla="*/ 632 h 1066"/>
                              <a:gd name="T30" fmla="*/ 292 w 905"/>
                              <a:gd name="T31" fmla="*/ 797 h 1066"/>
                              <a:gd name="T32" fmla="*/ 240 w 905"/>
                              <a:gd name="T33" fmla="*/ 962 h 1066"/>
                              <a:gd name="T34" fmla="*/ 219 w 905"/>
                              <a:gd name="T35" fmla="*/ 1020 h 1066"/>
                              <a:gd name="T36" fmla="*/ 148 w 905"/>
                              <a:gd name="T37" fmla="*/ 1051 h 1066"/>
                              <a:gd name="T38" fmla="*/ 303 w 905"/>
                              <a:gd name="T39" fmla="*/ 1058 h 1066"/>
                              <a:gd name="T40" fmla="*/ 313 w 905"/>
                              <a:gd name="T41" fmla="*/ 1033 h 1066"/>
                              <a:gd name="T42" fmla="*/ 336 w 905"/>
                              <a:gd name="T43" fmla="*/ 984 h 1066"/>
                              <a:gd name="T44" fmla="*/ 403 w 905"/>
                              <a:gd name="T45" fmla="*/ 732 h 1066"/>
                              <a:gd name="T46" fmla="*/ 445 w 905"/>
                              <a:gd name="T47" fmla="*/ 617 h 1066"/>
                              <a:gd name="T48" fmla="*/ 464 w 905"/>
                              <a:gd name="T49" fmla="*/ 636 h 1066"/>
                              <a:gd name="T50" fmla="*/ 512 w 905"/>
                              <a:gd name="T51" fmla="*/ 772 h 1066"/>
                              <a:gd name="T52" fmla="*/ 568 w 905"/>
                              <a:gd name="T53" fmla="*/ 987 h 1066"/>
                              <a:gd name="T54" fmla="*/ 591 w 905"/>
                              <a:gd name="T55" fmla="*/ 1039 h 1066"/>
                              <a:gd name="T56" fmla="*/ 600 w 905"/>
                              <a:gd name="T57" fmla="*/ 1064 h 1066"/>
                              <a:gd name="T58" fmla="*/ 756 w 905"/>
                              <a:gd name="T59" fmla="*/ 1055 h 1066"/>
                              <a:gd name="T60" fmla="*/ 685 w 905"/>
                              <a:gd name="T61" fmla="*/ 1026 h 1066"/>
                              <a:gd name="T62" fmla="*/ 664 w 905"/>
                              <a:gd name="T63" fmla="*/ 966 h 1066"/>
                              <a:gd name="T64" fmla="*/ 612 w 905"/>
                              <a:gd name="T65" fmla="*/ 803 h 1066"/>
                              <a:gd name="T66" fmla="*/ 575 w 905"/>
                              <a:gd name="T67" fmla="*/ 636 h 1066"/>
                              <a:gd name="T68" fmla="*/ 577 w 905"/>
                              <a:gd name="T69" fmla="*/ 570 h 1066"/>
                              <a:gd name="T70" fmla="*/ 621 w 905"/>
                              <a:gd name="T71" fmla="*/ 536 h 1066"/>
                              <a:gd name="T72" fmla="*/ 583 w 905"/>
                              <a:gd name="T73" fmla="*/ 399 h 1066"/>
                              <a:gd name="T74" fmla="*/ 577 w 905"/>
                              <a:gd name="T75" fmla="*/ 319 h 1066"/>
                              <a:gd name="T76" fmla="*/ 665 w 905"/>
                              <a:gd name="T77" fmla="*/ 275 h 1066"/>
                              <a:gd name="T78" fmla="*/ 813 w 905"/>
                              <a:gd name="T79" fmla="*/ 200 h 1066"/>
                              <a:gd name="T80" fmla="*/ 851 w 905"/>
                              <a:gd name="T81" fmla="*/ 175 h 1066"/>
                              <a:gd name="T82" fmla="*/ 899 w 905"/>
                              <a:gd name="T83" fmla="*/ 132 h 1066"/>
                              <a:gd name="T84" fmla="*/ 898 w 905"/>
                              <a:gd name="T85" fmla="*/ 98 h 1066"/>
                              <a:gd name="T86" fmla="*/ 848 w 905"/>
                              <a:gd name="T87" fmla="*/ 117 h 1066"/>
                              <a:gd name="T88" fmla="*/ 842 w 905"/>
                              <a:gd name="T89" fmla="*/ 94 h 1066"/>
                              <a:gd name="T90" fmla="*/ 796 w 905"/>
                              <a:gd name="T91" fmla="*/ 138 h 1066"/>
                              <a:gd name="T92" fmla="*/ 727 w 905"/>
                              <a:gd name="T93" fmla="*/ 175 h 1066"/>
                              <a:gd name="T94" fmla="*/ 548 w 905"/>
                              <a:gd name="T95" fmla="*/ 209 h 1066"/>
                              <a:gd name="T96" fmla="*/ 504 w 905"/>
                              <a:gd name="T97" fmla="*/ 192 h 1066"/>
                              <a:gd name="T98" fmla="*/ 506 w 905"/>
                              <a:gd name="T99" fmla="*/ 152 h 1066"/>
                              <a:gd name="T100" fmla="*/ 522 w 905"/>
                              <a:gd name="T101" fmla="*/ 71 h 1066"/>
                              <a:gd name="T102" fmla="*/ 474 w 905"/>
                              <a:gd name="T103" fmla="*/ 0 h 1066"/>
                              <a:gd name="T104" fmla="*/ 391 w 905"/>
                              <a:gd name="T105" fmla="*/ 23 h 1066"/>
                              <a:gd name="T106" fmla="*/ 385 w 905"/>
                              <a:gd name="T107" fmla="*/ 134 h 1066"/>
                              <a:gd name="T108" fmla="*/ 399 w 905"/>
                              <a:gd name="T109" fmla="*/ 188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5" h="1066">
                                <a:moveTo>
                                  <a:pt x="399" y="188"/>
                                </a:moveTo>
                                <a:lnTo>
                                  <a:pt x="387" y="188"/>
                                </a:lnTo>
                                <a:lnTo>
                                  <a:pt x="376" y="190"/>
                                </a:lnTo>
                                <a:lnTo>
                                  <a:pt x="366" y="196"/>
                                </a:lnTo>
                                <a:lnTo>
                                  <a:pt x="355" y="203"/>
                                </a:lnTo>
                                <a:lnTo>
                                  <a:pt x="336" y="205"/>
                                </a:lnTo>
                                <a:lnTo>
                                  <a:pt x="315" y="205"/>
                                </a:lnTo>
                                <a:lnTo>
                                  <a:pt x="293" y="203"/>
                                </a:lnTo>
                                <a:lnTo>
                                  <a:pt x="268" y="200"/>
                                </a:lnTo>
                                <a:lnTo>
                                  <a:pt x="240" y="192"/>
                                </a:lnTo>
                                <a:lnTo>
                                  <a:pt x="176" y="171"/>
                                </a:lnTo>
                                <a:lnTo>
                                  <a:pt x="150" y="157"/>
                                </a:lnTo>
                                <a:lnTo>
                                  <a:pt x="127" y="146"/>
                                </a:lnTo>
                                <a:lnTo>
                                  <a:pt x="113" y="136"/>
                                </a:lnTo>
                                <a:lnTo>
                                  <a:pt x="109" y="132"/>
                                </a:lnTo>
                                <a:lnTo>
                                  <a:pt x="107" y="132"/>
                                </a:lnTo>
                                <a:lnTo>
                                  <a:pt x="102" y="142"/>
                                </a:lnTo>
                                <a:lnTo>
                                  <a:pt x="100" y="140"/>
                                </a:lnTo>
                                <a:lnTo>
                                  <a:pt x="94" y="134"/>
                                </a:lnTo>
                                <a:lnTo>
                                  <a:pt x="79" y="115"/>
                                </a:lnTo>
                                <a:lnTo>
                                  <a:pt x="71" y="102"/>
                                </a:lnTo>
                                <a:lnTo>
                                  <a:pt x="67" y="96"/>
                                </a:lnTo>
                                <a:lnTo>
                                  <a:pt x="63" y="88"/>
                                </a:lnTo>
                                <a:lnTo>
                                  <a:pt x="56" y="80"/>
                                </a:lnTo>
                                <a:lnTo>
                                  <a:pt x="54" y="79"/>
                                </a:lnTo>
                                <a:lnTo>
                                  <a:pt x="52" y="82"/>
                                </a:lnTo>
                                <a:lnTo>
                                  <a:pt x="52" y="96"/>
                                </a:lnTo>
                                <a:lnTo>
                                  <a:pt x="56" y="111"/>
                                </a:lnTo>
                                <a:lnTo>
                                  <a:pt x="56" y="121"/>
                                </a:lnTo>
                                <a:lnTo>
                                  <a:pt x="54" y="121"/>
                                </a:lnTo>
                                <a:lnTo>
                                  <a:pt x="50" y="119"/>
                                </a:lnTo>
                                <a:lnTo>
                                  <a:pt x="21" y="98"/>
                                </a:lnTo>
                                <a:lnTo>
                                  <a:pt x="8" y="92"/>
                                </a:lnTo>
                                <a:lnTo>
                                  <a:pt x="4" y="90"/>
                                </a:lnTo>
                                <a:lnTo>
                                  <a:pt x="2" y="90"/>
                                </a:lnTo>
                                <a:lnTo>
                                  <a:pt x="0" y="98"/>
                                </a:lnTo>
                                <a:lnTo>
                                  <a:pt x="2" y="109"/>
                                </a:lnTo>
                                <a:lnTo>
                                  <a:pt x="6" y="127"/>
                                </a:lnTo>
                                <a:lnTo>
                                  <a:pt x="13" y="144"/>
                                </a:lnTo>
                                <a:lnTo>
                                  <a:pt x="25" y="159"/>
                                </a:lnTo>
                                <a:lnTo>
                                  <a:pt x="33" y="167"/>
                                </a:lnTo>
                                <a:lnTo>
                                  <a:pt x="42" y="171"/>
                                </a:lnTo>
                                <a:lnTo>
                                  <a:pt x="52" y="171"/>
                                </a:lnTo>
                                <a:lnTo>
                                  <a:pt x="86" y="171"/>
                                </a:lnTo>
                                <a:lnTo>
                                  <a:pt x="81" y="190"/>
                                </a:lnTo>
                                <a:lnTo>
                                  <a:pt x="82" y="192"/>
                                </a:lnTo>
                                <a:lnTo>
                                  <a:pt x="90" y="196"/>
                                </a:lnTo>
                                <a:lnTo>
                                  <a:pt x="102" y="201"/>
                                </a:lnTo>
                                <a:lnTo>
                                  <a:pt x="115" y="209"/>
                                </a:lnTo>
                                <a:lnTo>
                                  <a:pt x="176" y="242"/>
                                </a:lnTo>
                                <a:lnTo>
                                  <a:pt x="205" y="257"/>
                                </a:lnTo>
                                <a:lnTo>
                                  <a:pt x="238" y="271"/>
                                </a:lnTo>
                                <a:lnTo>
                                  <a:pt x="268" y="284"/>
                                </a:lnTo>
                                <a:lnTo>
                                  <a:pt x="292" y="294"/>
                                </a:lnTo>
                                <a:lnTo>
                                  <a:pt x="311" y="303"/>
                                </a:lnTo>
                                <a:lnTo>
                                  <a:pt x="326" y="315"/>
                                </a:lnTo>
                                <a:lnTo>
                                  <a:pt x="336" y="326"/>
                                </a:lnTo>
                                <a:lnTo>
                                  <a:pt x="338" y="340"/>
                                </a:lnTo>
                                <a:lnTo>
                                  <a:pt x="336" y="349"/>
                                </a:lnTo>
                                <a:lnTo>
                                  <a:pt x="332" y="361"/>
                                </a:lnTo>
                                <a:lnTo>
                                  <a:pt x="322" y="394"/>
                                </a:lnTo>
                                <a:lnTo>
                                  <a:pt x="309" y="430"/>
                                </a:lnTo>
                                <a:lnTo>
                                  <a:pt x="299" y="461"/>
                                </a:lnTo>
                                <a:lnTo>
                                  <a:pt x="292" y="488"/>
                                </a:lnTo>
                                <a:lnTo>
                                  <a:pt x="286" y="513"/>
                                </a:lnTo>
                                <a:lnTo>
                                  <a:pt x="282" y="532"/>
                                </a:lnTo>
                                <a:lnTo>
                                  <a:pt x="282" y="545"/>
                                </a:lnTo>
                                <a:lnTo>
                                  <a:pt x="290" y="553"/>
                                </a:lnTo>
                                <a:lnTo>
                                  <a:pt x="303" y="559"/>
                                </a:lnTo>
                                <a:lnTo>
                                  <a:pt x="318" y="565"/>
                                </a:lnTo>
                                <a:lnTo>
                                  <a:pt x="332" y="568"/>
                                </a:lnTo>
                                <a:lnTo>
                                  <a:pt x="336" y="574"/>
                                </a:lnTo>
                                <a:lnTo>
                                  <a:pt x="336" y="588"/>
                                </a:lnTo>
                                <a:lnTo>
                                  <a:pt x="332" y="607"/>
                                </a:lnTo>
                                <a:lnTo>
                                  <a:pt x="328" y="632"/>
                                </a:lnTo>
                                <a:lnTo>
                                  <a:pt x="318" y="680"/>
                                </a:lnTo>
                                <a:lnTo>
                                  <a:pt x="315" y="701"/>
                                </a:lnTo>
                                <a:lnTo>
                                  <a:pt x="311" y="716"/>
                                </a:lnTo>
                                <a:lnTo>
                                  <a:pt x="299" y="770"/>
                                </a:lnTo>
                                <a:lnTo>
                                  <a:pt x="292" y="797"/>
                                </a:lnTo>
                                <a:lnTo>
                                  <a:pt x="286" y="822"/>
                                </a:lnTo>
                                <a:lnTo>
                                  <a:pt x="278" y="847"/>
                                </a:lnTo>
                                <a:lnTo>
                                  <a:pt x="268" y="874"/>
                                </a:lnTo>
                                <a:lnTo>
                                  <a:pt x="247" y="935"/>
                                </a:lnTo>
                                <a:lnTo>
                                  <a:pt x="240" y="962"/>
                                </a:lnTo>
                                <a:lnTo>
                                  <a:pt x="234" y="984"/>
                                </a:lnTo>
                                <a:lnTo>
                                  <a:pt x="228" y="997"/>
                                </a:lnTo>
                                <a:lnTo>
                                  <a:pt x="226" y="1001"/>
                                </a:lnTo>
                                <a:lnTo>
                                  <a:pt x="222" y="1018"/>
                                </a:lnTo>
                                <a:lnTo>
                                  <a:pt x="219" y="1020"/>
                                </a:lnTo>
                                <a:lnTo>
                                  <a:pt x="209" y="1022"/>
                                </a:lnTo>
                                <a:lnTo>
                                  <a:pt x="182" y="1030"/>
                                </a:lnTo>
                                <a:lnTo>
                                  <a:pt x="159" y="1041"/>
                                </a:lnTo>
                                <a:lnTo>
                                  <a:pt x="152" y="1047"/>
                                </a:lnTo>
                                <a:lnTo>
                                  <a:pt x="148" y="1051"/>
                                </a:lnTo>
                                <a:lnTo>
                                  <a:pt x="148" y="1060"/>
                                </a:lnTo>
                                <a:lnTo>
                                  <a:pt x="163" y="1060"/>
                                </a:lnTo>
                                <a:lnTo>
                                  <a:pt x="198" y="1058"/>
                                </a:lnTo>
                                <a:lnTo>
                                  <a:pt x="261" y="1058"/>
                                </a:lnTo>
                                <a:lnTo>
                                  <a:pt x="303" y="1058"/>
                                </a:lnTo>
                                <a:lnTo>
                                  <a:pt x="311" y="1057"/>
                                </a:lnTo>
                                <a:lnTo>
                                  <a:pt x="313" y="1053"/>
                                </a:lnTo>
                                <a:lnTo>
                                  <a:pt x="313" y="1049"/>
                                </a:lnTo>
                                <a:lnTo>
                                  <a:pt x="309" y="1039"/>
                                </a:lnTo>
                                <a:lnTo>
                                  <a:pt x="313" y="1033"/>
                                </a:lnTo>
                                <a:lnTo>
                                  <a:pt x="316" y="1032"/>
                                </a:lnTo>
                                <a:lnTo>
                                  <a:pt x="318" y="1028"/>
                                </a:lnTo>
                                <a:lnTo>
                                  <a:pt x="322" y="1018"/>
                                </a:lnTo>
                                <a:lnTo>
                                  <a:pt x="328" y="1003"/>
                                </a:lnTo>
                                <a:lnTo>
                                  <a:pt x="336" y="984"/>
                                </a:lnTo>
                                <a:lnTo>
                                  <a:pt x="366" y="891"/>
                                </a:lnTo>
                                <a:lnTo>
                                  <a:pt x="378" y="849"/>
                                </a:lnTo>
                                <a:lnTo>
                                  <a:pt x="385" y="807"/>
                                </a:lnTo>
                                <a:lnTo>
                                  <a:pt x="393" y="766"/>
                                </a:lnTo>
                                <a:lnTo>
                                  <a:pt x="403" y="732"/>
                                </a:lnTo>
                                <a:lnTo>
                                  <a:pt x="410" y="715"/>
                                </a:lnTo>
                                <a:lnTo>
                                  <a:pt x="418" y="695"/>
                                </a:lnTo>
                                <a:lnTo>
                                  <a:pt x="433" y="651"/>
                                </a:lnTo>
                                <a:lnTo>
                                  <a:pt x="439" y="632"/>
                                </a:lnTo>
                                <a:lnTo>
                                  <a:pt x="445" y="617"/>
                                </a:lnTo>
                                <a:lnTo>
                                  <a:pt x="449" y="605"/>
                                </a:lnTo>
                                <a:lnTo>
                                  <a:pt x="451" y="601"/>
                                </a:lnTo>
                                <a:lnTo>
                                  <a:pt x="455" y="609"/>
                                </a:lnTo>
                                <a:lnTo>
                                  <a:pt x="458" y="620"/>
                                </a:lnTo>
                                <a:lnTo>
                                  <a:pt x="464" y="636"/>
                                </a:lnTo>
                                <a:lnTo>
                                  <a:pt x="470" y="655"/>
                                </a:lnTo>
                                <a:lnTo>
                                  <a:pt x="485" y="699"/>
                                </a:lnTo>
                                <a:lnTo>
                                  <a:pt x="493" y="720"/>
                                </a:lnTo>
                                <a:lnTo>
                                  <a:pt x="501" y="738"/>
                                </a:lnTo>
                                <a:lnTo>
                                  <a:pt x="512" y="772"/>
                                </a:lnTo>
                                <a:lnTo>
                                  <a:pt x="520" y="813"/>
                                </a:lnTo>
                                <a:lnTo>
                                  <a:pt x="522" y="834"/>
                                </a:lnTo>
                                <a:lnTo>
                                  <a:pt x="527" y="855"/>
                                </a:lnTo>
                                <a:lnTo>
                                  <a:pt x="537" y="897"/>
                                </a:lnTo>
                                <a:lnTo>
                                  <a:pt x="568" y="987"/>
                                </a:lnTo>
                                <a:lnTo>
                                  <a:pt x="575" y="1007"/>
                                </a:lnTo>
                                <a:lnTo>
                                  <a:pt x="581" y="1022"/>
                                </a:lnTo>
                                <a:lnTo>
                                  <a:pt x="585" y="1032"/>
                                </a:lnTo>
                                <a:lnTo>
                                  <a:pt x="587" y="1035"/>
                                </a:lnTo>
                                <a:lnTo>
                                  <a:pt x="591" y="1039"/>
                                </a:lnTo>
                                <a:lnTo>
                                  <a:pt x="595" y="1045"/>
                                </a:lnTo>
                                <a:lnTo>
                                  <a:pt x="591" y="1055"/>
                                </a:lnTo>
                                <a:lnTo>
                                  <a:pt x="591" y="1058"/>
                                </a:lnTo>
                                <a:lnTo>
                                  <a:pt x="593" y="1062"/>
                                </a:lnTo>
                                <a:lnTo>
                                  <a:pt x="600" y="1064"/>
                                </a:lnTo>
                                <a:lnTo>
                                  <a:pt x="642" y="1064"/>
                                </a:lnTo>
                                <a:lnTo>
                                  <a:pt x="706" y="1064"/>
                                </a:lnTo>
                                <a:lnTo>
                                  <a:pt x="740" y="1066"/>
                                </a:lnTo>
                                <a:lnTo>
                                  <a:pt x="756" y="1066"/>
                                </a:lnTo>
                                <a:lnTo>
                                  <a:pt x="756" y="1055"/>
                                </a:lnTo>
                                <a:lnTo>
                                  <a:pt x="752" y="1051"/>
                                </a:lnTo>
                                <a:lnTo>
                                  <a:pt x="744" y="1047"/>
                                </a:lnTo>
                                <a:lnTo>
                                  <a:pt x="721" y="1033"/>
                                </a:lnTo>
                                <a:lnTo>
                                  <a:pt x="696" y="1028"/>
                                </a:lnTo>
                                <a:lnTo>
                                  <a:pt x="685" y="1026"/>
                                </a:lnTo>
                                <a:lnTo>
                                  <a:pt x="681" y="1024"/>
                                </a:lnTo>
                                <a:lnTo>
                                  <a:pt x="677" y="1007"/>
                                </a:lnTo>
                                <a:lnTo>
                                  <a:pt x="675" y="1001"/>
                                </a:lnTo>
                                <a:lnTo>
                                  <a:pt x="669" y="987"/>
                                </a:lnTo>
                                <a:lnTo>
                                  <a:pt x="664" y="966"/>
                                </a:lnTo>
                                <a:lnTo>
                                  <a:pt x="656" y="939"/>
                                </a:lnTo>
                                <a:lnTo>
                                  <a:pt x="635" y="880"/>
                                </a:lnTo>
                                <a:lnTo>
                                  <a:pt x="625" y="853"/>
                                </a:lnTo>
                                <a:lnTo>
                                  <a:pt x="618" y="828"/>
                                </a:lnTo>
                                <a:lnTo>
                                  <a:pt x="612" y="803"/>
                                </a:lnTo>
                                <a:lnTo>
                                  <a:pt x="606" y="776"/>
                                </a:lnTo>
                                <a:lnTo>
                                  <a:pt x="593" y="722"/>
                                </a:lnTo>
                                <a:lnTo>
                                  <a:pt x="589" y="707"/>
                                </a:lnTo>
                                <a:lnTo>
                                  <a:pt x="585" y="686"/>
                                </a:lnTo>
                                <a:lnTo>
                                  <a:pt x="575" y="636"/>
                                </a:lnTo>
                                <a:lnTo>
                                  <a:pt x="571" y="613"/>
                                </a:lnTo>
                                <a:lnTo>
                                  <a:pt x="568" y="593"/>
                                </a:lnTo>
                                <a:lnTo>
                                  <a:pt x="568" y="578"/>
                                </a:lnTo>
                                <a:lnTo>
                                  <a:pt x="571" y="572"/>
                                </a:lnTo>
                                <a:lnTo>
                                  <a:pt x="577" y="570"/>
                                </a:lnTo>
                                <a:lnTo>
                                  <a:pt x="585" y="568"/>
                                </a:lnTo>
                                <a:lnTo>
                                  <a:pt x="600" y="565"/>
                                </a:lnTo>
                                <a:lnTo>
                                  <a:pt x="614" y="557"/>
                                </a:lnTo>
                                <a:lnTo>
                                  <a:pt x="621" y="549"/>
                                </a:lnTo>
                                <a:lnTo>
                                  <a:pt x="621" y="536"/>
                                </a:lnTo>
                                <a:lnTo>
                                  <a:pt x="619" y="517"/>
                                </a:lnTo>
                                <a:lnTo>
                                  <a:pt x="612" y="494"/>
                                </a:lnTo>
                                <a:lnTo>
                                  <a:pt x="604" y="467"/>
                                </a:lnTo>
                                <a:lnTo>
                                  <a:pt x="595" y="436"/>
                                </a:lnTo>
                                <a:lnTo>
                                  <a:pt x="583" y="399"/>
                                </a:lnTo>
                                <a:lnTo>
                                  <a:pt x="571" y="367"/>
                                </a:lnTo>
                                <a:lnTo>
                                  <a:pt x="568" y="355"/>
                                </a:lnTo>
                                <a:lnTo>
                                  <a:pt x="566" y="346"/>
                                </a:lnTo>
                                <a:lnTo>
                                  <a:pt x="568" y="332"/>
                                </a:lnTo>
                                <a:lnTo>
                                  <a:pt x="577" y="319"/>
                                </a:lnTo>
                                <a:lnTo>
                                  <a:pt x="593" y="307"/>
                                </a:lnTo>
                                <a:lnTo>
                                  <a:pt x="612" y="298"/>
                                </a:lnTo>
                                <a:lnTo>
                                  <a:pt x="623" y="294"/>
                                </a:lnTo>
                                <a:lnTo>
                                  <a:pt x="635" y="288"/>
                                </a:lnTo>
                                <a:lnTo>
                                  <a:pt x="665" y="275"/>
                                </a:lnTo>
                                <a:lnTo>
                                  <a:pt x="698" y="261"/>
                                </a:lnTo>
                                <a:lnTo>
                                  <a:pt x="727" y="246"/>
                                </a:lnTo>
                                <a:lnTo>
                                  <a:pt x="788" y="213"/>
                                </a:lnTo>
                                <a:lnTo>
                                  <a:pt x="802" y="205"/>
                                </a:lnTo>
                                <a:lnTo>
                                  <a:pt x="813" y="200"/>
                                </a:lnTo>
                                <a:lnTo>
                                  <a:pt x="821" y="196"/>
                                </a:lnTo>
                                <a:lnTo>
                                  <a:pt x="823" y="194"/>
                                </a:lnTo>
                                <a:lnTo>
                                  <a:pt x="817" y="177"/>
                                </a:lnTo>
                                <a:lnTo>
                                  <a:pt x="828" y="177"/>
                                </a:lnTo>
                                <a:lnTo>
                                  <a:pt x="851" y="175"/>
                                </a:lnTo>
                                <a:lnTo>
                                  <a:pt x="861" y="175"/>
                                </a:lnTo>
                                <a:lnTo>
                                  <a:pt x="871" y="171"/>
                                </a:lnTo>
                                <a:lnTo>
                                  <a:pt x="880" y="163"/>
                                </a:lnTo>
                                <a:lnTo>
                                  <a:pt x="890" y="150"/>
                                </a:lnTo>
                                <a:lnTo>
                                  <a:pt x="899" y="132"/>
                                </a:lnTo>
                                <a:lnTo>
                                  <a:pt x="903" y="115"/>
                                </a:lnTo>
                                <a:lnTo>
                                  <a:pt x="905" y="104"/>
                                </a:lnTo>
                                <a:lnTo>
                                  <a:pt x="903" y="96"/>
                                </a:lnTo>
                                <a:lnTo>
                                  <a:pt x="901" y="96"/>
                                </a:lnTo>
                                <a:lnTo>
                                  <a:pt x="898" y="98"/>
                                </a:lnTo>
                                <a:lnTo>
                                  <a:pt x="884" y="104"/>
                                </a:lnTo>
                                <a:lnTo>
                                  <a:pt x="853" y="125"/>
                                </a:lnTo>
                                <a:lnTo>
                                  <a:pt x="850" y="127"/>
                                </a:lnTo>
                                <a:lnTo>
                                  <a:pt x="848" y="127"/>
                                </a:lnTo>
                                <a:lnTo>
                                  <a:pt x="848" y="117"/>
                                </a:lnTo>
                                <a:lnTo>
                                  <a:pt x="851" y="102"/>
                                </a:lnTo>
                                <a:lnTo>
                                  <a:pt x="851" y="88"/>
                                </a:lnTo>
                                <a:lnTo>
                                  <a:pt x="851" y="84"/>
                                </a:lnTo>
                                <a:lnTo>
                                  <a:pt x="848" y="84"/>
                                </a:lnTo>
                                <a:lnTo>
                                  <a:pt x="842" y="94"/>
                                </a:lnTo>
                                <a:lnTo>
                                  <a:pt x="825" y="121"/>
                                </a:lnTo>
                                <a:lnTo>
                                  <a:pt x="811" y="140"/>
                                </a:lnTo>
                                <a:lnTo>
                                  <a:pt x="804" y="146"/>
                                </a:lnTo>
                                <a:lnTo>
                                  <a:pt x="802" y="148"/>
                                </a:lnTo>
                                <a:lnTo>
                                  <a:pt x="796" y="138"/>
                                </a:lnTo>
                                <a:lnTo>
                                  <a:pt x="794" y="138"/>
                                </a:lnTo>
                                <a:lnTo>
                                  <a:pt x="790" y="142"/>
                                </a:lnTo>
                                <a:lnTo>
                                  <a:pt x="777" y="152"/>
                                </a:lnTo>
                                <a:lnTo>
                                  <a:pt x="754" y="163"/>
                                </a:lnTo>
                                <a:lnTo>
                                  <a:pt x="727" y="175"/>
                                </a:lnTo>
                                <a:lnTo>
                                  <a:pt x="664" y="196"/>
                                </a:lnTo>
                                <a:lnTo>
                                  <a:pt x="635" y="203"/>
                                </a:lnTo>
                                <a:lnTo>
                                  <a:pt x="610" y="207"/>
                                </a:lnTo>
                                <a:lnTo>
                                  <a:pt x="568" y="211"/>
                                </a:lnTo>
                                <a:lnTo>
                                  <a:pt x="548" y="209"/>
                                </a:lnTo>
                                <a:lnTo>
                                  <a:pt x="537" y="201"/>
                                </a:lnTo>
                                <a:lnTo>
                                  <a:pt x="527" y="194"/>
                                </a:lnTo>
                                <a:lnTo>
                                  <a:pt x="516" y="190"/>
                                </a:lnTo>
                                <a:lnTo>
                                  <a:pt x="504" y="190"/>
                                </a:lnTo>
                                <a:lnTo>
                                  <a:pt x="504" y="192"/>
                                </a:lnTo>
                                <a:lnTo>
                                  <a:pt x="502" y="190"/>
                                </a:lnTo>
                                <a:lnTo>
                                  <a:pt x="501" y="184"/>
                                </a:lnTo>
                                <a:lnTo>
                                  <a:pt x="499" y="171"/>
                                </a:lnTo>
                                <a:lnTo>
                                  <a:pt x="501" y="161"/>
                                </a:lnTo>
                                <a:lnTo>
                                  <a:pt x="506" y="152"/>
                                </a:lnTo>
                                <a:lnTo>
                                  <a:pt x="510" y="146"/>
                                </a:lnTo>
                                <a:lnTo>
                                  <a:pt x="514" y="134"/>
                                </a:lnTo>
                                <a:lnTo>
                                  <a:pt x="518" y="119"/>
                                </a:lnTo>
                                <a:lnTo>
                                  <a:pt x="522" y="96"/>
                                </a:lnTo>
                                <a:lnTo>
                                  <a:pt x="522" y="71"/>
                                </a:lnTo>
                                <a:lnTo>
                                  <a:pt x="514" y="42"/>
                                </a:lnTo>
                                <a:lnTo>
                                  <a:pt x="501" y="15"/>
                                </a:lnTo>
                                <a:lnTo>
                                  <a:pt x="491" y="7"/>
                                </a:lnTo>
                                <a:lnTo>
                                  <a:pt x="479" y="2"/>
                                </a:lnTo>
                                <a:lnTo>
                                  <a:pt x="474" y="0"/>
                                </a:lnTo>
                                <a:lnTo>
                                  <a:pt x="433" y="0"/>
                                </a:lnTo>
                                <a:lnTo>
                                  <a:pt x="420" y="0"/>
                                </a:lnTo>
                                <a:lnTo>
                                  <a:pt x="410" y="4"/>
                                </a:lnTo>
                                <a:lnTo>
                                  <a:pt x="403" y="9"/>
                                </a:lnTo>
                                <a:lnTo>
                                  <a:pt x="391" y="23"/>
                                </a:lnTo>
                                <a:lnTo>
                                  <a:pt x="382" y="38"/>
                                </a:lnTo>
                                <a:lnTo>
                                  <a:pt x="378" y="55"/>
                                </a:lnTo>
                                <a:lnTo>
                                  <a:pt x="378" y="96"/>
                                </a:lnTo>
                                <a:lnTo>
                                  <a:pt x="380" y="117"/>
                                </a:lnTo>
                                <a:lnTo>
                                  <a:pt x="385" y="134"/>
                                </a:lnTo>
                                <a:lnTo>
                                  <a:pt x="393" y="148"/>
                                </a:lnTo>
                                <a:lnTo>
                                  <a:pt x="399" y="157"/>
                                </a:lnTo>
                                <a:lnTo>
                                  <a:pt x="405" y="171"/>
                                </a:lnTo>
                                <a:lnTo>
                                  <a:pt x="405" y="178"/>
                                </a:lnTo>
                                <a:lnTo>
                                  <a:pt x="399" y="188"/>
                                </a:lnTo>
                                <a:close/>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630" name="Freeform 10"/>
                        <wps:cNvSpPr>
                          <a:spLocks/>
                        </wps:cNvSpPr>
                        <wps:spPr bwMode="auto">
                          <a:xfrm>
                            <a:off x="2592" y="2473"/>
                            <a:ext cx="664" cy="784"/>
                          </a:xfrm>
                          <a:custGeom>
                            <a:avLst/>
                            <a:gdLst>
                              <a:gd name="T0" fmla="*/ 259 w 664"/>
                              <a:gd name="T1" fmla="*/ 150 h 784"/>
                              <a:gd name="T2" fmla="*/ 175 w 664"/>
                              <a:gd name="T3" fmla="*/ 140 h 784"/>
                              <a:gd name="T4" fmla="*/ 82 w 664"/>
                              <a:gd name="T5" fmla="*/ 100 h 784"/>
                              <a:gd name="T6" fmla="*/ 69 w 664"/>
                              <a:gd name="T7" fmla="*/ 100 h 784"/>
                              <a:gd name="T8" fmla="*/ 38 w 664"/>
                              <a:gd name="T9" fmla="*/ 60 h 784"/>
                              <a:gd name="T10" fmla="*/ 38 w 664"/>
                              <a:gd name="T11" fmla="*/ 91 h 784"/>
                              <a:gd name="T12" fmla="*/ 2 w 664"/>
                              <a:gd name="T13" fmla="*/ 67 h 784"/>
                              <a:gd name="T14" fmla="*/ 10 w 664"/>
                              <a:gd name="T15" fmla="*/ 108 h 784"/>
                              <a:gd name="T16" fmla="*/ 54 w 664"/>
                              <a:gd name="T17" fmla="*/ 127 h 784"/>
                              <a:gd name="T18" fmla="*/ 67 w 664"/>
                              <a:gd name="T19" fmla="*/ 144 h 784"/>
                              <a:gd name="T20" fmla="*/ 198 w 664"/>
                              <a:gd name="T21" fmla="*/ 208 h 784"/>
                              <a:gd name="T22" fmla="*/ 247 w 664"/>
                              <a:gd name="T23" fmla="*/ 250 h 784"/>
                              <a:gd name="T24" fmla="*/ 226 w 664"/>
                              <a:gd name="T25" fmla="*/ 317 h 784"/>
                              <a:gd name="T26" fmla="*/ 207 w 664"/>
                              <a:gd name="T27" fmla="*/ 402 h 784"/>
                              <a:gd name="T28" fmla="*/ 244 w 664"/>
                              <a:gd name="T29" fmla="*/ 419 h 784"/>
                              <a:gd name="T30" fmla="*/ 242 w 664"/>
                              <a:gd name="T31" fmla="*/ 465 h 784"/>
                              <a:gd name="T32" fmla="*/ 221 w 664"/>
                              <a:gd name="T33" fmla="*/ 567 h 784"/>
                              <a:gd name="T34" fmla="*/ 198 w 664"/>
                              <a:gd name="T35" fmla="*/ 644 h 784"/>
                              <a:gd name="T36" fmla="*/ 167 w 664"/>
                              <a:gd name="T37" fmla="*/ 732 h 784"/>
                              <a:gd name="T38" fmla="*/ 153 w 664"/>
                              <a:gd name="T39" fmla="*/ 751 h 784"/>
                              <a:gd name="T40" fmla="*/ 107 w 664"/>
                              <a:gd name="T41" fmla="*/ 773 h 784"/>
                              <a:gd name="T42" fmla="*/ 192 w 664"/>
                              <a:gd name="T43" fmla="*/ 778 h 784"/>
                              <a:gd name="T44" fmla="*/ 226 w 664"/>
                              <a:gd name="T45" fmla="*/ 765 h 784"/>
                              <a:gd name="T46" fmla="*/ 240 w 664"/>
                              <a:gd name="T47" fmla="*/ 738 h 784"/>
                              <a:gd name="T48" fmla="*/ 290 w 664"/>
                              <a:gd name="T49" fmla="*/ 563 h 784"/>
                              <a:gd name="T50" fmla="*/ 324 w 664"/>
                              <a:gd name="T51" fmla="*/ 465 h 784"/>
                              <a:gd name="T52" fmla="*/ 334 w 664"/>
                              <a:gd name="T53" fmla="*/ 446 h 784"/>
                              <a:gd name="T54" fmla="*/ 345 w 664"/>
                              <a:gd name="T55" fmla="*/ 482 h 784"/>
                              <a:gd name="T56" fmla="*/ 382 w 664"/>
                              <a:gd name="T57" fmla="*/ 596 h 784"/>
                              <a:gd name="T58" fmla="*/ 424 w 664"/>
                              <a:gd name="T59" fmla="*/ 742 h 784"/>
                              <a:gd name="T60" fmla="*/ 437 w 664"/>
                              <a:gd name="T61" fmla="*/ 767 h 784"/>
                              <a:gd name="T62" fmla="*/ 441 w 664"/>
                              <a:gd name="T63" fmla="*/ 782 h 784"/>
                              <a:gd name="T64" fmla="*/ 556 w 664"/>
                              <a:gd name="T65" fmla="*/ 784 h 784"/>
                              <a:gd name="T66" fmla="*/ 531 w 664"/>
                              <a:gd name="T67" fmla="*/ 761 h 784"/>
                              <a:gd name="T68" fmla="*/ 499 w 664"/>
                              <a:gd name="T69" fmla="*/ 740 h 784"/>
                              <a:gd name="T70" fmla="*/ 481 w 664"/>
                              <a:gd name="T71" fmla="*/ 692 h 784"/>
                              <a:gd name="T72" fmla="*/ 449 w 664"/>
                              <a:gd name="T73" fmla="*/ 592 h 784"/>
                              <a:gd name="T74" fmla="*/ 430 w 664"/>
                              <a:gd name="T75" fmla="*/ 504 h 784"/>
                              <a:gd name="T76" fmla="*/ 418 w 664"/>
                              <a:gd name="T77" fmla="*/ 436 h 784"/>
                              <a:gd name="T78" fmla="*/ 451 w 664"/>
                              <a:gd name="T79" fmla="*/ 409 h 784"/>
                              <a:gd name="T80" fmla="*/ 451 w 664"/>
                              <a:gd name="T81" fmla="*/ 363 h 784"/>
                              <a:gd name="T82" fmla="*/ 420 w 664"/>
                              <a:gd name="T83" fmla="*/ 269 h 784"/>
                              <a:gd name="T84" fmla="*/ 424 w 664"/>
                              <a:gd name="T85" fmla="*/ 235 h 784"/>
                              <a:gd name="T86" fmla="*/ 514 w 664"/>
                              <a:gd name="T87" fmla="*/ 192 h 784"/>
                              <a:gd name="T88" fmla="*/ 602 w 664"/>
                              <a:gd name="T89" fmla="*/ 144 h 784"/>
                              <a:gd name="T90" fmla="*/ 625 w 664"/>
                              <a:gd name="T91" fmla="*/ 129 h 784"/>
                              <a:gd name="T92" fmla="*/ 660 w 664"/>
                              <a:gd name="T93" fmla="*/ 96 h 784"/>
                              <a:gd name="T94" fmla="*/ 658 w 664"/>
                              <a:gd name="T95" fmla="*/ 71 h 784"/>
                              <a:gd name="T96" fmla="*/ 623 w 664"/>
                              <a:gd name="T97" fmla="*/ 94 h 784"/>
                              <a:gd name="T98" fmla="*/ 623 w 664"/>
                              <a:gd name="T99" fmla="*/ 64 h 784"/>
                              <a:gd name="T100" fmla="*/ 591 w 664"/>
                              <a:gd name="T101" fmla="*/ 108 h 784"/>
                              <a:gd name="T102" fmla="*/ 571 w 664"/>
                              <a:gd name="T103" fmla="*/ 112 h 784"/>
                              <a:gd name="T104" fmla="*/ 466 w 664"/>
                              <a:gd name="T105" fmla="*/ 150 h 784"/>
                              <a:gd name="T106" fmla="*/ 405 w 664"/>
                              <a:gd name="T107" fmla="*/ 154 h 784"/>
                              <a:gd name="T108" fmla="*/ 370 w 664"/>
                              <a:gd name="T109" fmla="*/ 140 h 784"/>
                              <a:gd name="T110" fmla="*/ 366 w 664"/>
                              <a:gd name="T111" fmla="*/ 125 h 784"/>
                              <a:gd name="T112" fmla="*/ 378 w 664"/>
                              <a:gd name="T113" fmla="*/ 100 h 784"/>
                              <a:gd name="T114" fmla="*/ 378 w 664"/>
                              <a:gd name="T115" fmla="*/ 31 h 784"/>
                              <a:gd name="T116" fmla="*/ 347 w 664"/>
                              <a:gd name="T117" fmla="*/ 0 h 784"/>
                              <a:gd name="T118" fmla="*/ 295 w 664"/>
                              <a:gd name="T119" fmla="*/ 8 h 784"/>
                              <a:gd name="T120" fmla="*/ 278 w 664"/>
                              <a:gd name="T121" fmla="*/ 71 h 784"/>
                              <a:gd name="T122" fmla="*/ 293 w 664"/>
                              <a:gd name="T123" fmla="*/ 117 h 784"/>
                              <a:gd name="T124" fmla="*/ 292 w 664"/>
                              <a:gd name="T125" fmla="*/ 139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64" h="784">
                                <a:moveTo>
                                  <a:pt x="292" y="139"/>
                                </a:moveTo>
                                <a:lnTo>
                                  <a:pt x="284" y="139"/>
                                </a:lnTo>
                                <a:lnTo>
                                  <a:pt x="268" y="144"/>
                                </a:lnTo>
                                <a:lnTo>
                                  <a:pt x="259" y="150"/>
                                </a:lnTo>
                                <a:lnTo>
                                  <a:pt x="247" y="152"/>
                                </a:lnTo>
                                <a:lnTo>
                                  <a:pt x="215" y="148"/>
                                </a:lnTo>
                                <a:lnTo>
                                  <a:pt x="198" y="146"/>
                                </a:lnTo>
                                <a:lnTo>
                                  <a:pt x="175" y="140"/>
                                </a:lnTo>
                                <a:lnTo>
                                  <a:pt x="128" y="125"/>
                                </a:lnTo>
                                <a:lnTo>
                                  <a:pt x="109" y="117"/>
                                </a:lnTo>
                                <a:lnTo>
                                  <a:pt x="92" y="108"/>
                                </a:lnTo>
                                <a:lnTo>
                                  <a:pt x="82" y="100"/>
                                </a:lnTo>
                                <a:lnTo>
                                  <a:pt x="79" y="98"/>
                                </a:lnTo>
                                <a:lnTo>
                                  <a:pt x="75" y="106"/>
                                </a:lnTo>
                                <a:lnTo>
                                  <a:pt x="73" y="104"/>
                                </a:lnTo>
                                <a:lnTo>
                                  <a:pt x="69" y="100"/>
                                </a:lnTo>
                                <a:lnTo>
                                  <a:pt x="58" y="87"/>
                                </a:lnTo>
                                <a:lnTo>
                                  <a:pt x="46" y="66"/>
                                </a:lnTo>
                                <a:lnTo>
                                  <a:pt x="40" y="60"/>
                                </a:lnTo>
                                <a:lnTo>
                                  <a:pt x="38" y="60"/>
                                </a:lnTo>
                                <a:lnTo>
                                  <a:pt x="38" y="62"/>
                                </a:lnTo>
                                <a:lnTo>
                                  <a:pt x="40" y="83"/>
                                </a:lnTo>
                                <a:lnTo>
                                  <a:pt x="40" y="91"/>
                                </a:lnTo>
                                <a:lnTo>
                                  <a:pt x="38" y="91"/>
                                </a:lnTo>
                                <a:lnTo>
                                  <a:pt x="36" y="89"/>
                                </a:lnTo>
                                <a:lnTo>
                                  <a:pt x="15" y="73"/>
                                </a:lnTo>
                                <a:lnTo>
                                  <a:pt x="6" y="69"/>
                                </a:lnTo>
                                <a:lnTo>
                                  <a:pt x="2" y="67"/>
                                </a:lnTo>
                                <a:lnTo>
                                  <a:pt x="0" y="71"/>
                                </a:lnTo>
                                <a:lnTo>
                                  <a:pt x="0" y="83"/>
                                </a:lnTo>
                                <a:lnTo>
                                  <a:pt x="4" y="94"/>
                                </a:lnTo>
                                <a:lnTo>
                                  <a:pt x="10" y="108"/>
                                </a:lnTo>
                                <a:lnTo>
                                  <a:pt x="17" y="117"/>
                                </a:lnTo>
                                <a:lnTo>
                                  <a:pt x="25" y="123"/>
                                </a:lnTo>
                                <a:lnTo>
                                  <a:pt x="38" y="125"/>
                                </a:lnTo>
                                <a:lnTo>
                                  <a:pt x="54" y="127"/>
                                </a:lnTo>
                                <a:lnTo>
                                  <a:pt x="63" y="127"/>
                                </a:lnTo>
                                <a:lnTo>
                                  <a:pt x="59" y="140"/>
                                </a:lnTo>
                                <a:lnTo>
                                  <a:pt x="61" y="142"/>
                                </a:lnTo>
                                <a:lnTo>
                                  <a:pt x="67" y="144"/>
                                </a:lnTo>
                                <a:lnTo>
                                  <a:pt x="84" y="154"/>
                                </a:lnTo>
                                <a:lnTo>
                                  <a:pt x="128" y="177"/>
                                </a:lnTo>
                                <a:lnTo>
                                  <a:pt x="175" y="200"/>
                                </a:lnTo>
                                <a:lnTo>
                                  <a:pt x="198" y="208"/>
                                </a:lnTo>
                                <a:lnTo>
                                  <a:pt x="215" y="215"/>
                                </a:lnTo>
                                <a:lnTo>
                                  <a:pt x="240" y="231"/>
                                </a:lnTo>
                                <a:lnTo>
                                  <a:pt x="245" y="240"/>
                                </a:lnTo>
                                <a:lnTo>
                                  <a:pt x="247" y="250"/>
                                </a:lnTo>
                                <a:lnTo>
                                  <a:pt x="245" y="258"/>
                                </a:lnTo>
                                <a:lnTo>
                                  <a:pt x="244" y="267"/>
                                </a:lnTo>
                                <a:lnTo>
                                  <a:pt x="236" y="290"/>
                                </a:lnTo>
                                <a:lnTo>
                                  <a:pt x="226" y="317"/>
                                </a:lnTo>
                                <a:lnTo>
                                  <a:pt x="219" y="340"/>
                                </a:lnTo>
                                <a:lnTo>
                                  <a:pt x="209" y="377"/>
                                </a:lnTo>
                                <a:lnTo>
                                  <a:pt x="207" y="392"/>
                                </a:lnTo>
                                <a:lnTo>
                                  <a:pt x="207" y="402"/>
                                </a:lnTo>
                                <a:lnTo>
                                  <a:pt x="213" y="408"/>
                                </a:lnTo>
                                <a:lnTo>
                                  <a:pt x="222" y="411"/>
                                </a:lnTo>
                                <a:lnTo>
                                  <a:pt x="234" y="415"/>
                                </a:lnTo>
                                <a:lnTo>
                                  <a:pt x="244" y="419"/>
                                </a:lnTo>
                                <a:lnTo>
                                  <a:pt x="245" y="423"/>
                                </a:lnTo>
                                <a:lnTo>
                                  <a:pt x="245" y="433"/>
                                </a:lnTo>
                                <a:lnTo>
                                  <a:pt x="244" y="448"/>
                                </a:lnTo>
                                <a:lnTo>
                                  <a:pt x="242" y="465"/>
                                </a:lnTo>
                                <a:lnTo>
                                  <a:pt x="234" y="500"/>
                                </a:lnTo>
                                <a:lnTo>
                                  <a:pt x="230" y="515"/>
                                </a:lnTo>
                                <a:lnTo>
                                  <a:pt x="228" y="527"/>
                                </a:lnTo>
                                <a:lnTo>
                                  <a:pt x="221" y="567"/>
                                </a:lnTo>
                                <a:lnTo>
                                  <a:pt x="215" y="588"/>
                                </a:lnTo>
                                <a:lnTo>
                                  <a:pt x="211" y="605"/>
                                </a:lnTo>
                                <a:lnTo>
                                  <a:pt x="205" y="623"/>
                                </a:lnTo>
                                <a:lnTo>
                                  <a:pt x="198" y="644"/>
                                </a:lnTo>
                                <a:lnTo>
                                  <a:pt x="182" y="688"/>
                                </a:lnTo>
                                <a:lnTo>
                                  <a:pt x="176" y="707"/>
                                </a:lnTo>
                                <a:lnTo>
                                  <a:pt x="171" y="723"/>
                                </a:lnTo>
                                <a:lnTo>
                                  <a:pt x="167" y="732"/>
                                </a:lnTo>
                                <a:lnTo>
                                  <a:pt x="165" y="736"/>
                                </a:lnTo>
                                <a:lnTo>
                                  <a:pt x="163" y="748"/>
                                </a:lnTo>
                                <a:lnTo>
                                  <a:pt x="159" y="750"/>
                                </a:lnTo>
                                <a:lnTo>
                                  <a:pt x="153" y="751"/>
                                </a:lnTo>
                                <a:lnTo>
                                  <a:pt x="132" y="757"/>
                                </a:lnTo>
                                <a:lnTo>
                                  <a:pt x="117" y="765"/>
                                </a:lnTo>
                                <a:lnTo>
                                  <a:pt x="109" y="771"/>
                                </a:lnTo>
                                <a:lnTo>
                                  <a:pt x="107" y="773"/>
                                </a:lnTo>
                                <a:lnTo>
                                  <a:pt x="107" y="780"/>
                                </a:lnTo>
                                <a:lnTo>
                                  <a:pt x="119" y="780"/>
                                </a:lnTo>
                                <a:lnTo>
                                  <a:pt x="144" y="778"/>
                                </a:lnTo>
                                <a:lnTo>
                                  <a:pt x="192" y="778"/>
                                </a:lnTo>
                                <a:lnTo>
                                  <a:pt x="222" y="778"/>
                                </a:lnTo>
                                <a:lnTo>
                                  <a:pt x="228" y="776"/>
                                </a:lnTo>
                                <a:lnTo>
                                  <a:pt x="230" y="771"/>
                                </a:lnTo>
                                <a:lnTo>
                                  <a:pt x="226" y="765"/>
                                </a:lnTo>
                                <a:lnTo>
                                  <a:pt x="232" y="759"/>
                                </a:lnTo>
                                <a:lnTo>
                                  <a:pt x="234" y="757"/>
                                </a:lnTo>
                                <a:lnTo>
                                  <a:pt x="236" y="750"/>
                                </a:lnTo>
                                <a:lnTo>
                                  <a:pt x="240" y="738"/>
                                </a:lnTo>
                                <a:lnTo>
                                  <a:pt x="245" y="723"/>
                                </a:lnTo>
                                <a:lnTo>
                                  <a:pt x="268" y="657"/>
                                </a:lnTo>
                                <a:lnTo>
                                  <a:pt x="284" y="594"/>
                                </a:lnTo>
                                <a:lnTo>
                                  <a:pt x="290" y="563"/>
                                </a:lnTo>
                                <a:lnTo>
                                  <a:pt x="297" y="538"/>
                                </a:lnTo>
                                <a:lnTo>
                                  <a:pt x="307" y="511"/>
                                </a:lnTo>
                                <a:lnTo>
                                  <a:pt x="318" y="479"/>
                                </a:lnTo>
                                <a:lnTo>
                                  <a:pt x="324" y="465"/>
                                </a:lnTo>
                                <a:lnTo>
                                  <a:pt x="328" y="454"/>
                                </a:lnTo>
                                <a:lnTo>
                                  <a:pt x="330" y="446"/>
                                </a:lnTo>
                                <a:lnTo>
                                  <a:pt x="332" y="442"/>
                                </a:lnTo>
                                <a:lnTo>
                                  <a:pt x="334" y="446"/>
                                </a:lnTo>
                                <a:lnTo>
                                  <a:pt x="334" y="450"/>
                                </a:lnTo>
                                <a:lnTo>
                                  <a:pt x="338" y="458"/>
                                </a:lnTo>
                                <a:lnTo>
                                  <a:pt x="341" y="469"/>
                                </a:lnTo>
                                <a:lnTo>
                                  <a:pt x="345" y="482"/>
                                </a:lnTo>
                                <a:lnTo>
                                  <a:pt x="357" y="515"/>
                                </a:lnTo>
                                <a:lnTo>
                                  <a:pt x="368" y="542"/>
                                </a:lnTo>
                                <a:lnTo>
                                  <a:pt x="376" y="567"/>
                                </a:lnTo>
                                <a:lnTo>
                                  <a:pt x="382" y="596"/>
                                </a:lnTo>
                                <a:lnTo>
                                  <a:pt x="387" y="629"/>
                                </a:lnTo>
                                <a:lnTo>
                                  <a:pt x="395" y="659"/>
                                </a:lnTo>
                                <a:lnTo>
                                  <a:pt x="418" y="727"/>
                                </a:lnTo>
                                <a:lnTo>
                                  <a:pt x="424" y="742"/>
                                </a:lnTo>
                                <a:lnTo>
                                  <a:pt x="428" y="753"/>
                                </a:lnTo>
                                <a:lnTo>
                                  <a:pt x="430" y="761"/>
                                </a:lnTo>
                                <a:lnTo>
                                  <a:pt x="432" y="763"/>
                                </a:lnTo>
                                <a:lnTo>
                                  <a:pt x="437" y="767"/>
                                </a:lnTo>
                                <a:lnTo>
                                  <a:pt x="433" y="775"/>
                                </a:lnTo>
                                <a:lnTo>
                                  <a:pt x="433" y="778"/>
                                </a:lnTo>
                                <a:lnTo>
                                  <a:pt x="435" y="780"/>
                                </a:lnTo>
                                <a:lnTo>
                                  <a:pt x="441" y="782"/>
                                </a:lnTo>
                                <a:lnTo>
                                  <a:pt x="474" y="782"/>
                                </a:lnTo>
                                <a:lnTo>
                                  <a:pt x="520" y="782"/>
                                </a:lnTo>
                                <a:lnTo>
                                  <a:pt x="545" y="784"/>
                                </a:lnTo>
                                <a:lnTo>
                                  <a:pt x="556" y="784"/>
                                </a:lnTo>
                                <a:lnTo>
                                  <a:pt x="556" y="776"/>
                                </a:lnTo>
                                <a:lnTo>
                                  <a:pt x="554" y="775"/>
                                </a:lnTo>
                                <a:lnTo>
                                  <a:pt x="547" y="769"/>
                                </a:lnTo>
                                <a:lnTo>
                                  <a:pt x="531" y="761"/>
                                </a:lnTo>
                                <a:lnTo>
                                  <a:pt x="512" y="753"/>
                                </a:lnTo>
                                <a:lnTo>
                                  <a:pt x="504" y="751"/>
                                </a:lnTo>
                                <a:lnTo>
                                  <a:pt x="501" y="751"/>
                                </a:lnTo>
                                <a:lnTo>
                                  <a:pt x="499" y="740"/>
                                </a:lnTo>
                                <a:lnTo>
                                  <a:pt x="497" y="736"/>
                                </a:lnTo>
                                <a:lnTo>
                                  <a:pt x="493" y="727"/>
                                </a:lnTo>
                                <a:lnTo>
                                  <a:pt x="487" y="711"/>
                                </a:lnTo>
                                <a:lnTo>
                                  <a:pt x="481" y="692"/>
                                </a:lnTo>
                                <a:lnTo>
                                  <a:pt x="468" y="648"/>
                                </a:lnTo>
                                <a:lnTo>
                                  <a:pt x="458" y="627"/>
                                </a:lnTo>
                                <a:lnTo>
                                  <a:pt x="453" y="609"/>
                                </a:lnTo>
                                <a:lnTo>
                                  <a:pt x="449" y="592"/>
                                </a:lnTo>
                                <a:lnTo>
                                  <a:pt x="445" y="571"/>
                                </a:lnTo>
                                <a:lnTo>
                                  <a:pt x="435" y="531"/>
                                </a:lnTo>
                                <a:lnTo>
                                  <a:pt x="433" y="519"/>
                                </a:lnTo>
                                <a:lnTo>
                                  <a:pt x="430" y="504"/>
                                </a:lnTo>
                                <a:lnTo>
                                  <a:pt x="426" y="486"/>
                                </a:lnTo>
                                <a:lnTo>
                                  <a:pt x="422" y="467"/>
                                </a:lnTo>
                                <a:lnTo>
                                  <a:pt x="420" y="450"/>
                                </a:lnTo>
                                <a:lnTo>
                                  <a:pt x="418" y="436"/>
                                </a:lnTo>
                                <a:lnTo>
                                  <a:pt x="418" y="425"/>
                                </a:lnTo>
                                <a:lnTo>
                                  <a:pt x="420" y="421"/>
                                </a:lnTo>
                                <a:lnTo>
                                  <a:pt x="441" y="415"/>
                                </a:lnTo>
                                <a:lnTo>
                                  <a:pt x="451" y="409"/>
                                </a:lnTo>
                                <a:lnTo>
                                  <a:pt x="456" y="404"/>
                                </a:lnTo>
                                <a:lnTo>
                                  <a:pt x="456" y="394"/>
                                </a:lnTo>
                                <a:lnTo>
                                  <a:pt x="455" y="381"/>
                                </a:lnTo>
                                <a:lnTo>
                                  <a:pt x="451" y="363"/>
                                </a:lnTo>
                                <a:lnTo>
                                  <a:pt x="445" y="342"/>
                                </a:lnTo>
                                <a:lnTo>
                                  <a:pt x="437" y="319"/>
                                </a:lnTo>
                                <a:lnTo>
                                  <a:pt x="428" y="294"/>
                                </a:lnTo>
                                <a:lnTo>
                                  <a:pt x="420" y="269"/>
                                </a:lnTo>
                                <a:lnTo>
                                  <a:pt x="418" y="260"/>
                                </a:lnTo>
                                <a:lnTo>
                                  <a:pt x="416" y="254"/>
                                </a:lnTo>
                                <a:lnTo>
                                  <a:pt x="418" y="244"/>
                                </a:lnTo>
                                <a:lnTo>
                                  <a:pt x="424" y="235"/>
                                </a:lnTo>
                                <a:lnTo>
                                  <a:pt x="449" y="219"/>
                                </a:lnTo>
                                <a:lnTo>
                                  <a:pt x="466" y="212"/>
                                </a:lnTo>
                                <a:lnTo>
                                  <a:pt x="489" y="204"/>
                                </a:lnTo>
                                <a:lnTo>
                                  <a:pt x="514" y="192"/>
                                </a:lnTo>
                                <a:lnTo>
                                  <a:pt x="535" y="181"/>
                                </a:lnTo>
                                <a:lnTo>
                                  <a:pt x="579" y="156"/>
                                </a:lnTo>
                                <a:lnTo>
                                  <a:pt x="596" y="146"/>
                                </a:lnTo>
                                <a:lnTo>
                                  <a:pt x="602" y="144"/>
                                </a:lnTo>
                                <a:lnTo>
                                  <a:pt x="604" y="142"/>
                                </a:lnTo>
                                <a:lnTo>
                                  <a:pt x="600" y="131"/>
                                </a:lnTo>
                                <a:lnTo>
                                  <a:pt x="610" y="131"/>
                                </a:lnTo>
                                <a:lnTo>
                                  <a:pt x="625" y="129"/>
                                </a:lnTo>
                                <a:lnTo>
                                  <a:pt x="641" y="125"/>
                                </a:lnTo>
                                <a:lnTo>
                                  <a:pt x="646" y="119"/>
                                </a:lnTo>
                                <a:lnTo>
                                  <a:pt x="654" y="110"/>
                                </a:lnTo>
                                <a:lnTo>
                                  <a:pt x="660" y="96"/>
                                </a:lnTo>
                                <a:lnTo>
                                  <a:pt x="664" y="85"/>
                                </a:lnTo>
                                <a:lnTo>
                                  <a:pt x="664" y="75"/>
                                </a:lnTo>
                                <a:lnTo>
                                  <a:pt x="662" y="71"/>
                                </a:lnTo>
                                <a:lnTo>
                                  <a:pt x="658" y="71"/>
                                </a:lnTo>
                                <a:lnTo>
                                  <a:pt x="648" y="77"/>
                                </a:lnTo>
                                <a:lnTo>
                                  <a:pt x="627" y="92"/>
                                </a:lnTo>
                                <a:lnTo>
                                  <a:pt x="625" y="94"/>
                                </a:lnTo>
                                <a:lnTo>
                                  <a:pt x="623" y="94"/>
                                </a:lnTo>
                                <a:lnTo>
                                  <a:pt x="623" y="87"/>
                                </a:lnTo>
                                <a:lnTo>
                                  <a:pt x="625" y="66"/>
                                </a:lnTo>
                                <a:lnTo>
                                  <a:pt x="625" y="64"/>
                                </a:lnTo>
                                <a:lnTo>
                                  <a:pt x="623" y="64"/>
                                </a:lnTo>
                                <a:lnTo>
                                  <a:pt x="618" y="69"/>
                                </a:lnTo>
                                <a:lnTo>
                                  <a:pt x="606" y="89"/>
                                </a:lnTo>
                                <a:lnTo>
                                  <a:pt x="595" y="104"/>
                                </a:lnTo>
                                <a:lnTo>
                                  <a:pt x="591" y="108"/>
                                </a:lnTo>
                                <a:lnTo>
                                  <a:pt x="589" y="110"/>
                                </a:lnTo>
                                <a:lnTo>
                                  <a:pt x="585" y="102"/>
                                </a:lnTo>
                                <a:lnTo>
                                  <a:pt x="581" y="104"/>
                                </a:lnTo>
                                <a:lnTo>
                                  <a:pt x="571" y="112"/>
                                </a:lnTo>
                                <a:lnTo>
                                  <a:pt x="554" y="119"/>
                                </a:lnTo>
                                <a:lnTo>
                                  <a:pt x="535" y="129"/>
                                </a:lnTo>
                                <a:lnTo>
                                  <a:pt x="489" y="144"/>
                                </a:lnTo>
                                <a:lnTo>
                                  <a:pt x="466" y="150"/>
                                </a:lnTo>
                                <a:lnTo>
                                  <a:pt x="449" y="154"/>
                                </a:lnTo>
                                <a:lnTo>
                                  <a:pt x="433" y="154"/>
                                </a:lnTo>
                                <a:lnTo>
                                  <a:pt x="416" y="156"/>
                                </a:lnTo>
                                <a:lnTo>
                                  <a:pt x="405" y="154"/>
                                </a:lnTo>
                                <a:lnTo>
                                  <a:pt x="395" y="148"/>
                                </a:lnTo>
                                <a:lnTo>
                                  <a:pt x="387" y="142"/>
                                </a:lnTo>
                                <a:lnTo>
                                  <a:pt x="380" y="140"/>
                                </a:lnTo>
                                <a:lnTo>
                                  <a:pt x="370" y="140"/>
                                </a:lnTo>
                                <a:lnTo>
                                  <a:pt x="372" y="140"/>
                                </a:lnTo>
                                <a:lnTo>
                                  <a:pt x="370" y="139"/>
                                </a:lnTo>
                                <a:lnTo>
                                  <a:pt x="368" y="135"/>
                                </a:lnTo>
                                <a:lnTo>
                                  <a:pt x="366" y="125"/>
                                </a:lnTo>
                                <a:lnTo>
                                  <a:pt x="368" y="119"/>
                                </a:lnTo>
                                <a:lnTo>
                                  <a:pt x="372" y="112"/>
                                </a:lnTo>
                                <a:lnTo>
                                  <a:pt x="374" y="108"/>
                                </a:lnTo>
                                <a:lnTo>
                                  <a:pt x="378" y="100"/>
                                </a:lnTo>
                                <a:lnTo>
                                  <a:pt x="380" y="87"/>
                                </a:lnTo>
                                <a:lnTo>
                                  <a:pt x="382" y="71"/>
                                </a:lnTo>
                                <a:lnTo>
                                  <a:pt x="382" y="54"/>
                                </a:lnTo>
                                <a:lnTo>
                                  <a:pt x="378" y="31"/>
                                </a:lnTo>
                                <a:lnTo>
                                  <a:pt x="368" y="12"/>
                                </a:lnTo>
                                <a:lnTo>
                                  <a:pt x="361" y="6"/>
                                </a:lnTo>
                                <a:lnTo>
                                  <a:pt x="353" y="2"/>
                                </a:lnTo>
                                <a:lnTo>
                                  <a:pt x="347" y="0"/>
                                </a:lnTo>
                                <a:lnTo>
                                  <a:pt x="318" y="0"/>
                                </a:lnTo>
                                <a:lnTo>
                                  <a:pt x="309" y="0"/>
                                </a:lnTo>
                                <a:lnTo>
                                  <a:pt x="301" y="4"/>
                                </a:lnTo>
                                <a:lnTo>
                                  <a:pt x="295" y="8"/>
                                </a:lnTo>
                                <a:lnTo>
                                  <a:pt x="288" y="17"/>
                                </a:lnTo>
                                <a:lnTo>
                                  <a:pt x="280" y="29"/>
                                </a:lnTo>
                                <a:lnTo>
                                  <a:pt x="278" y="42"/>
                                </a:lnTo>
                                <a:lnTo>
                                  <a:pt x="278" y="71"/>
                                </a:lnTo>
                                <a:lnTo>
                                  <a:pt x="280" y="87"/>
                                </a:lnTo>
                                <a:lnTo>
                                  <a:pt x="284" y="100"/>
                                </a:lnTo>
                                <a:lnTo>
                                  <a:pt x="290" y="112"/>
                                </a:lnTo>
                                <a:lnTo>
                                  <a:pt x="293" y="117"/>
                                </a:lnTo>
                                <a:lnTo>
                                  <a:pt x="297" y="127"/>
                                </a:lnTo>
                                <a:lnTo>
                                  <a:pt x="297" y="131"/>
                                </a:lnTo>
                                <a:lnTo>
                                  <a:pt x="293" y="139"/>
                                </a:lnTo>
                                <a:lnTo>
                                  <a:pt x="292" y="139"/>
                                </a:lnTo>
                                <a:close/>
                              </a:path>
                            </a:pathLst>
                          </a:custGeom>
                          <a:solidFill>
                            <a:srgbClr val="5F5F5F"/>
                          </a:solidFill>
                          <a:ln w="0">
                            <a:solidFill>
                              <a:srgbClr val="000000"/>
                            </a:solidFill>
                            <a:round/>
                            <a:headEnd/>
                            <a:tailEnd/>
                          </a:ln>
                        </wps:spPr>
                        <wps:bodyPr rot="0" vert="horz" wrap="square" lIns="91440" tIns="45720" rIns="91440" bIns="45720" anchor="t" anchorCtr="0" upright="1">
                          <a:noAutofit/>
                        </wps:bodyPr>
                      </wps:wsp>
                    </wpg:grpSp>
                    <wpg:grpSp>
                      <wpg:cNvPr id="631" name="Group 11"/>
                      <wpg:cNvGrpSpPr>
                        <a:grpSpLocks/>
                      </wpg:cNvGrpSpPr>
                      <wpg:grpSpPr bwMode="auto">
                        <a:xfrm rot="18900000">
                          <a:off x="870" y="1421"/>
                          <a:ext cx="1083" cy="686"/>
                          <a:chOff x="248" y="1819"/>
                          <a:chExt cx="3824" cy="2420"/>
                        </a:xfrm>
                      </wpg:grpSpPr>
                      <wps:wsp>
                        <wps:cNvPr id="632" name="Freeform 12"/>
                        <wps:cNvSpPr>
                          <a:spLocks/>
                        </wps:cNvSpPr>
                        <wps:spPr bwMode="auto">
                          <a:xfrm>
                            <a:off x="282" y="3448"/>
                            <a:ext cx="3757" cy="356"/>
                          </a:xfrm>
                          <a:custGeom>
                            <a:avLst/>
                            <a:gdLst>
                              <a:gd name="T0" fmla="*/ 3633 w 3757"/>
                              <a:gd name="T1" fmla="*/ 180 h 356"/>
                              <a:gd name="T2" fmla="*/ 3442 w 3757"/>
                              <a:gd name="T3" fmla="*/ 135 h 356"/>
                              <a:gd name="T4" fmla="*/ 3210 w 3757"/>
                              <a:gd name="T5" fmla="*/ 82 h 356"/>
                              <a:gd name="T6" fmla="*/ 2951 w 3757"/>
                              <a:gd name="T7" fmla="*/ 33 h 356"/>
                              <a:gd name="T8" fmla="*/ 2689 w 3757"/>
                              <a:gd name="T9" fmla="*/ 7 h 356"/>
                              <a:gd name="T10" fmla="*/ 2434 w 3757"/>
                              <a:gd name="T11" fmla="*/ 7 h 356"/>
                              <a:gd name="T12" fmla="*/ 2206 w 3757"/>
                              <a:gd name="T13" fmla="*/ 45 h 356"/>
                              <a:gd name="T14" fmla="*/ 2015 w 3757"/>
                              <a:gd name="T15" fmla="*/ 135 h 356"/>
                              <a:gd name="T16" fmla="*/ 1880 w 3757"/>
                              <a:gd name="T17" fmla="*/ 292 h 356"/>
                              <a:gd name="T18" fmla="*/ 1753 w 3757"/>
                              <a:gd name="T19" fmla="*/ 138 h 356"/>
                              <a:gd name="T20" fmla="*/ 1562 w 3757"/>
                              <a:gd name="T21" fmla="*/ 48 h 356"/>
                              <a:gd name="T22" fmla="*/ 1333 w 3757"/>
                              <a:gd name="T23" fmla="*/ 7 h 356"/>
                              <a:gd name="T24" fmla="*/ 1078 w 3757"/>
                              <a:gd name="T25" fmla="*/ 7 h 356"/>
                              <a:gd name="T26" fmla="*/ 813 w 3757"/>
                              <a:gd name="T27" fmla="*/ 37 h 356"/>
                              <a:gd name="T28" fmla="*/ 554 w 3757"/>
                              <a:gd name="T29" fmla="*/ 86 h 356"/>
                              <a:gd name="T30" fmla="*/ 318 w 3757"/>
                              <a:gd name="T31" fmla="*/ 135 h 356"/>
                              <a:gd name="T32" fmla="*/ 123 w 3757"/>
                              <a:gd name="T33" fmla="*/ 180 h 356"/>
                              <a:gd name="T34" fmla="*/ 232 w 3757"/>
                              <a:gd name="T35" fmla="*/ 300 h 356"/>
                              <a:gd name="T36" fmla="*/ 794 w 3757"/>
                              <a:gd name="T37" fmla="*/ 288 h 356"/>
                              <a:gd name="T38" fmla="*/ 1468 w 3757"/>
                              <a:gd name="T39" fmla="*/ 270 h 356"/>
                              <a:gd name="T40" fmla="*/ 1633 w 3757"/>
                              <a:gd name="T41" fmla="*/ 258 h 356"/>
                              <a:gd name="T42" fmla="*/ 1693 w 3757"/>
                              <a:gd name="T43" fmla="*/ 277 h 356"/>
                              <a:gd name="T44" fmla="*/ 1670 w 3757"/>
                              <a:gd name="T45" fmla="*/ 318 h 356"/>
                              <a:gd name="T46" fmla="*/ 1659 w 3757"/>
                              <a:gd name="T47" fmla="*/ 333 h 356"/>
                              <a:gd name="T48" fmla="*/ 1670 w 3757"/>
                              <a:gd name="T49" fmla="*/ 356 h 356"/>
                              <a:gd name="T50" fmla="*/ 2101 w 3757"/>
                              <a:gd name="T51" fmla="*/ 348 h 356"/>
                              <a:gd name="T52" fmla="*/ 2097 w 3757"/>
                              <a:gd name="T53" fmla="*/ 322 h 356"/>
                              <a:gd name="T54" fmla="*/ 2060 w 3757"/>
                              <a:gd name="T55" fmla="*/ 307 h 356"/>
                              <a:gd name="T56" fmla="*/ 2093 w 3757"/>
                              <a:gd name="T57" fmla="*/ 262 h 356"/>
                              <a:gd name="T58" fmla="*/ 2150 w 3757"/>
                              <a:gd name="T59" fmla="*/ 262 h 356"/>
                              <a:gd name="T60" fmla="*/ 2397 w 3757"/>
                              <a:gd name="T61" fmla="*/ 270 h 356"/>
                              <a:gd name="T62" fmla="*/ 2966 w 3757"/>
                              <a:gd name="T63" fmla="*/ 288 h 356"/>
                              <a:gd name="T64" fmla="*/ 3524 w 3757"/>
                              <a:gd name="T65" fmla="*/ 300 h 356"/>
                              <a:gd name="T66" fmla="*/ 3757 w 3757"/>
                              <a:gd name="T67" fmla="*/ 30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57" h="356">
                                <a:moveTo>
                                  <a:pt x="3757" y="307"/>
                                </a:moveTo>
                                <a:lnTo>
                                  <a:pt x="3633" y="180"/>
                                </a:lnTo>
                                <a:lnTo>
                                  <a:pt x="3543" y="157"/>
                                </a:lnTo>
                                <a:lnTo>
                                  <a:pt x="3442" y="135"/>
                                </a:lnTo>
                                <a:lnTo>
                                  <a:pt x="3330" y="108"/>
                                </a:lnTo>
                                <a:lnTo>
                                  <a:pt x="3210" y="82"/>
                                </a:lnTo>
                                <a:lnTo>
                                  <a:pt x="3082" y="56"/>
                                </a:lnTo>
                                <a:lnTo>
                                  <a:pt x="2951" y="33"/>
                                </a:lnTo>
                                <a:lnTo>
                                  <a:pt x="2820" y="18"/>
                                </a:lnTo>
                                <a:lnTo>
                                  <a:pt x="2689" y="7"/>
                                </a:lnTo>
                                <a:lnTo>
                                  <a:pt x="2562" y="0"/>
                                </a:lnTo>
                                <a:lnTo>
                                  <a:pt x="2434" y="7"/>
                                </a:lnTo>
                                <a:lnTo>
                                  <a:pt x="2318" y="18"/>
                                </a:lnTo>
                                <a:lnTo>
                                  <a:pt x="2206" y="45"/>
                                </a:lnTo>
                                <a:lnTo>
                                  <a:pt x="2105" y="82"/>
                                </a:lnTo>
                                <a:lnTo>
                                  <a:pt x="2015" y="135"/>
                                </a:lnTo>
                                <a:lnTo>
                                  <a:pt x="1936" y="206"/>
                                </a:lnTo>
                                <a:lnTo>
                                  <a:pt x="1880" y="292"/>
                                </a:lnTo>
                                <a:lnTo>
                                  <a:pt x="1824" y="206"/>
                                </a:lnTo>
                                <a:lnTo>
                                  <a:pt x="1753" y="138"/>
                                </a:lnTo>
                                <a:lnTo>
                                  <a:pt x="1663" y="86"/>
                                </a:lnTo>
                                <a:lnTo>
                                  <a:pt x="1562" y="48"/>
                                </a:lnTo>
                                <a:lnTo>
                                  <a:pt x="1453" y="22"/>
                                </a:lnTo>
                                <a:lnTo>
                                  <a:pt x="1333" y="7"/>
                                </a:lnTo>
                                <a:lnTo>
                                  <a:pt x="1206" y="7"/>
                                </a:lnTo>
                                <a:lnTo>
                                  <a:pt x="1078" y="7"/>
                                </a:lnTo>
                                <a:lnTo>
                                  <a:pt x="944" y="22"/>
                                </a:lnTo>
                                <a:lnTo>
                                  <a:pt x="813" y="37"/>
                                </a:lnTo>
                                <a:lnTo>
                                  <a:pt x="678" y="60"/>
                                </a:lnTo>
                                <a:lnTo>
                                  <a:pt x="554" y="86"/>
                                </a:lnTo>
                                <a:lnTo>
                                  <a:pt x="430" y="108"/>
                                </a:lnTo>
                                <a:lnTo>
                                  <a:pt x="318" y="135"/>
                                </a:lnTo>
                                <a:lnTo>
                                  <a:pt x="213" y="157"/>
                                </a:lnTo>
                                <a:lnTo>
                                  <a:pt x="123" y="180"/>
                                </a:lnTo>
                                <a:lnTo>
                                  <a:pt x="0" y="307"/>
                                </a:lnTo>
                                <a:lnTo>
                                  <a:pt x="232" y="300"/>
                                </a:lnTo>
                                <a:lnTo>
                                  <a:pt x="494" y="296"/>
                                </a:lnTo>
                                <a:lnTo>
                                  <a:pt x="794" y="288"/>
                                </a:lnTo>
                                <a:lnTo>
                                  <a:pt x="1093" y="277"/>
                                </a:lnTo>
                                <a:lnTo>
                                  <a:pt x="1468" y="270"/>
                                </a:lnTo>
                                <a:lnTo>
                                  <a:pt x="1610" y="262"/>
                                </a:lnTo>
                                <a:lnTo>
                                  <a:pt x="1633" y="258"/>
                                </a:lnTo>
                                <a:lnTo>
                                  <a:pt x="1667" y="262"/>
                                </a:lnTo>
                                <a:lnTo>
                                  <a:pt x="1693" y="277"/>
                                </a:lnTo>
                                <a:lnTo>
                                  <a:pt x="1696" y="307"/>
                                </a:lnTo>
                                <a:lnTo>
                                  <a:pt x="1670" y="318"/>
                                </a:lnTo>
                                <a:lnTo>
                                  <a:pt x="1663" y="322"/>
                                </a:lnTo>
                                <a:lnTo>
                                  <a:pt x="1659" y="333"/>
                                </a:lnTo>
                                <a:lnTo>
                                  <a:pt x="1659" y="348"/>
                                </a:lnTo>
                                <a:lnTo>
                                  <a:pt x="1670" y="356"/>
                                </a:lnTo>
                                <a:lnTo>
                                  <a:pt x="2086" y="356"/>
                                </a:lnTo>
                                <a:lnTo>
                                  <a:pt x="2101" y="348"/>
                                </a:lnTo>
                                <a:lnTo>
                                  <a:pt x="2101" y="333"/>
                                </a:lnTo>
                                <a:lnTo>
                                  <a:pt x="2097" y="322"/>
                                </a:lnTo>
                                <a:lnTo>
                                  <a:pt x="2086" y="318"/>
                                </a:lnTo>
                                <a:lnTo>
                                  <a:pt x="2060" y="307"/>
                                </a:lnTo>
                                <a:lnTo>
                                  <a:pt x="2067" y="277"/>
                                </a:lnTo>
                                <a:lnTo>
                                  <a:pt x="2093" y="262"/>
                                </a:lnTo>
                                <a:lnTo>
                                  <a:pt x="2123" y="258"/>
                                </a:lnTo>
                                <a:lnTo>
                                  <a:pt x="2150" y="262"/>
                                </a:lnTo>
                                <a:lnTo>
                                  <a:pt x="2206" y="262"/>
                                </a:lnTo>
                                <a:lnTo>
                                  <a:pt x="2397" y="270"/>
                                </a:lnTo>
                                <a:lnTo>
                                  <a:pt x="2667" y="277"/>
                                </a:lnTo>
                                <a:lnTo>
                                  <a:pt x="2966" y="288"/>
                                </a:lnTo>
                                <a:lnTo>
                                  <a:pt x="3266" y="296"/>
                                </a:lnTo>
                                <a:lnTo>
                                  <a:pt x="3524" y="300"/>
                                </a:lnTo>
                                <a:lnTo>
                                  <a:pt x="3708" y="307"/>
                                </a:lnTo>
                                <a:lnTo>
                                  <a:pt x="3757" y="307"/>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633" name="Freeform 13"/>
                        <wps:cNvSpPr>
                          <a:spLocks/>
                        </wps:cNvSpPr>
                        <wps:spPr bwMode="auto">
                          <a:xfrm>
                            <a:off x="405" y="1842"/>
                            <a:ext cx="3510" cy="1898"/>
                          </a:xfrm>
                          <a:custGeom>
                            <a:avLst/>
                            <a:gdLst>
                              <a:gd name="T0" fmla="*/ 742 w 3510"/>
                              <a:gd name="T1" fmla="*/ 135 h 1898"/>
                              <a:gd name="T2" fmla="*/ 836 w 3510"/>
                              <a:gd name="T3" fmla="*/ 71 h 1898"/>
                              <a:gd name="T4" fmla="*/ 963 w 3510"/>
                              <a:gd name="T5" fmla="*/ 45 h 1898"/>
                              <a:gd name="T6" fmla="*/ 1090 w 3510"/>
                              <a:gd name="T7" fmla="*/ 22 h 1898"/>
                              <a:gd name="T8" fmla="*/ 1214 w 3510"/>
                              <a:gd name="T9" fmla="*/ 7 h 1898"/>
                              <a:gd name="T10" fmla="*/ 1341 w 3510"/>
                              <a:gd name="T11" fmla="*/ 3 h 1898"/>
                              <a:gd name="T12" fmla="*/ 1465 w 3510"/>
                              <a:gd name="T13" fmla="*/ 22 h 1898"/>
                              <a:gd name="T14" fmla="*/ 1581 w 3510"/>
                              <a:gd name="T15" fmla="*/ 63 h 1898"/>
                              <a:gd name="T16" fmla="*/ 1693 w 3510"/>
                              <a:gd name="T17" fmla="*/ 127 h 1898"/>
                              <a:gd name="T18" fmla="*/ 1761 w 3510"/>
                              <a:gd name="T19" fmla="*/ 172 h 1898"/>
                              <a:gd name="T20" fmla="*/ 1817 w 3510"/>
                              <a:gd name="T21" fmla="*/ 127 h 1898"/>
                              <a:gd name="T22" fmla="*/ 1929 w 3510"/>
                              <a:gd name="T23" fmla="*/ 63 h 1898"/>
                              <a:gd name="T24" fmla="*/ 2045 w 3510"/>
                              <a:gd name="T25" fmla="*/ 22 h 1898"/>
                              <a:gd name="T26" fmla="*/ 2169 w 3510"/>
                              <a:gd name="T27" fmla="*/ 3 h 1898"/>
                              <a:gd name="T28" fmla="*/ 2293 w 3510"/>
                              <a:gd name="T29" fmla="*/ 7 h 1898"/>
                              <a:gd name="T30" fmla="*/ 2424 w 3510"/>
                              <a:gd name="T31" fmla="*/ 22 h 1898"/>
                              <a:gd name="T32" fmla="*/ 2551 w 3510"/>
                              <a:gd name="T33" fmla="*/ 45 h 1898"/>
                              <a:gd name="T34" fmla="*/ 2678 w 3510"/>
                              <a:gd name="T35" fmla="*/ 71 h 1898"/>
                              <a:gd name="T36" fmla="*/ 2791 w 3510"/>
                              <a:gd name="T37" fmla="*/ 165 h 1898"/>
                              <a:gd name="T38" fmla="*/ 3420 w 3510"/>
                              <a:gd name="T39" fmla="*/ 1763 h 1898"/>
                              <a:gd name="T40" fmla="*/ 3207 w 3510"/>
                              <a:gd name="T41" fmla="*/ 1714 h 1898"/>
                              <a:gd name="T42" fmla="*/ 2959 w 3510"/>
                              <a:gd name="T43" fmla="*/ 1662 h 1898"/>
                              <a:gd name="T44" fmla="*/ 2697 w 3510"/>
                              <a:gd name="T45" fmla="*/ 1624 h 1898"/>
                              <a:gd name="T46" fmla="*/ 2439 w 3510"/>
                              <a:gd name="T47" fmla="*/ 1606 h 1898"/>
                              <a:gd name="T48" fmla="*/ 2195 w 3510"/>
                              <a:gd name="T49" fmla="*/ 1624 h 1898"/>
                              <a:gd name="T50" fmla="*/ 1982 w 3510"/>
                              <a:gd name="T51" fmla="*/ 1688 h 1898"/>
                              <a:gd name="T52" fmla="*/ 1813 w 3510"/>
                              <a:gd name="T53" fmla="*/ 1812 h 1898"/>
                              <a:gd name="T54" fmla="*/ 1701 w 3510"/>
                              <a:gd name="T55" fmla="*/ 1812 h 1898"/>
                              <a:gd name="T56" fmla="*/ 1540 w 3510"/>
                              <a:gd name="T57" fmla="*/ 1692 h 1898"/>
                              <a:gd name="T58" fmla="*/ 1330 w 3510"/>
                              <a:gd name="T59" fmla="*/ 1628 h 1898"/>
                              <a:gd name="T60" fmla="*/ 1083 w 3510"/>
                              <a:gd name="T61" fmla="*/ 1613 h 1898"/>
                              <a:gd name="T62" fmla="*/ 821 w 3510"/>
                              <a:gd name="T63" fmla="*/ 1628 h 1898"/>
                              <a:gd name="T64" fmla="*/ 555 w 3510"/>
                              <a:gd name="T65" fmla="*/ 1666 h 1898"/>
                              <a:gd name="T66" fmla="*/ 307 w 3510"/>
                              <a:gd name="T67" fmla="*/ 1714 h 1898"/>
                              <a:gd name="T68" fmla="*/ 90 w 3510"/>
                              <a:gd name="T69" fmla="*/ 1763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10" h="1898">
                                <a:moveTo>
                                  <a:pt x="0" y="1786"/>
                                </a:moveTo>
                                <a:lnTo>
                                  <a:pt x="742" y="135"/>
                                </a:lnTo>
                                <a:lnTo>
                                  <a:pt x="776" y="86"/>
                                </a:lnTo>
                                <a:lnTo>
                                  <a:pt x="836" y="71"/>
                                </a:lnTo>
                                <a:lnTo>
                                  <a:pt x="899" y="60"/>
                                </a:lnTo>
                                <a:lnTo>
                                  <a:pt x="963" y="45"/>
                                </a:lnTo>
                                <a:lnTo>
                                  <a:pt x="1027" y="33"/>
                                </a:lnTo>
                                <a:lnTo>
                                  <a:pt x="1090" y="22"/>
                                </a:lnTo>
                                <a:lnTo>
                                  <a:pt x="1154" y="15"/>
                                </a:lnTo>
                                <a:lnTo>
                                  <a:pt x="1214" y="7"/>
                                </a:lnTo>
                                <a:lnTo>
                                  <a:pt x="1278" y="3"/>
                                </a:lnTo>
                                <a:lnTo>
                                  <a:pt x="1341" y="3"/>
                                </a:lnTo>
                                <a:lnTo>
                                  <a:pt x="1405" y="7"/>
                                </a:lnTo>
                                <a:lnTo>
                                  <a:pt x="1465" y="22"/>
                                </a:lnTo>
                                <a:lnTo>
                                  <a:pt x="1521" y="37"/>
                                </a:lnTo>
                                <a:lnTo>
                                  <a:pt x="1581" y="63"/>
                                </a:lnTo>
                                <a:lnTo>
                                  <a:pt x="1637" y="93"/>
                                </a:lnTo>
                                <a:lnTo>
                                  <a:pt x="1693" y="127"/>
                                </a:lnTo>
                                <a:lnTo>
                                  <a:pt x="1742" y="168"/>
                                </a:lnTo>
                                <a:lnTo>
                                  <a:pt x="1761" y="172"/>
                                </a:lnTo>
                                <a:lnTo>
                                  <a:pt x="1787" y="150"/>
                                </a:lnTo>
                                <a:lnTo>
                                  <a:pt x="1817" y="127"/>
                                </a:lnTo>
                                <a:lnTo>
                                  <a:pt x="1873" y="93"/>
                                </a:lnTo>
                                <a:lnTo>
                                  <a:pt x="1929" y="63"/>
                                </a:lnTo>
                                <a:lnTo>
                                  <a:pt x="1989" y="37"/>
                                </a:lnTo>
                                <a:lnTo>
                                  <a:pt x="2045" y="22"/>
                                </a:lnTo>
                                <a:lnTo>
                                  <a:pt x="2105" y="7"/>
                                </a:lnTo>
                                <a:lnTo>
                                  <a:pt x="2169" y="3"/>
                                </a:lnTo>
                                <a:lnTo>
                                  <a:pt x="2233" y="0"/>
                                </a:lnTo>
                                <a:lnTo>
                                  <a:pt x="2293" y="7"/>
                                </a:lnTo>
                                <a:lnTo>
                                  <a:pt x="2360" y="15"/>
                                </a:lnTo>
                                <a:lnTo>
                                  <a:pt x="2424" y="22"/>
                                </a:lnTo>
                                <a:lnTo>
                                  <a:pt x="2487" y="33"/>
                                </a:lnTo>
                                <a:lnTo>
                                  <a:pt x="2551" y="45"/>
                                </a:lnTo>
                                <a:lnTo>
                                  <a:pt x="2615" y="60"/>
                                </a:lnTo>
                                <a:lnTo>
                                  <a:pt x="2678" y="71"/>
                                </a:lnTo>
                                <a:lnTo>
                                  <a:pt x="2742" y="71"/>
                                </a:lnTo>
                                <a:lnTo>
                                  <a:pt x="2791" y="165"/>
                                </a:lnTo>
                                <a:lnTo>
                                  <a:pt x="3510" y="1786"/>
                                </a:lnTo>
                                <a:lnTo>
                                  <a:pt x="3420" y="1763"/>
                                </a:lnTo>
                                <a:lnTo>
                                  <a:pt x="3319" y="1741"/>
                                </a:lnTo>
                                <a:lnTo>
                                  <a:pt x="3207" y="1714"/>
                                </a:lnTo>
                                <a:lnTo>
                                  <a:pt x="3087" y="1688"/>
                                </a:lnTo>
                                <a:lnTo>
                                  <a:pt x="2959" y="1662"/>
                                </a:lnTo>
                                <a:lnTo>
                                  <a:pt x="2828" y="1639"/>
                                </a:lnTo>
                                <a:lnTo>
                                  <a:pt x="2697" y="1624"/>
                                </a:lnTo>
                                <a:lnTo>
                                  <a:pt x="2566" y="1613"/>
                                </a:lnTo>
                                <a:lnTo>
                                  <a:pt x="2439" y="1606"/>
                                </a:lnTo>
                                <a:lnTo>
                                  <a:pt x="2311" y="1613"/>
                                </a:lnTo>
                                <a:lnTo>
                                  <a:pt x="2195" y="1624"/>
                                </a:lnTo>
                                <a:lnTo>
                                  <a:pt x="2083" y="1651"/>
                                </a:lnTo>
                                <a:lnTo>
                                  <a:pt x="1982" y="1688"/>
                                </a:lnTo>
                                <a:lnTo>
                                  <a:pt x="1892" y="1741"/>
                                </a:lnTo>
                                <a:lnTo>
                                  <a:pt x="1813" y="1812"/>
                                </a:lnTo>
                                <a:lnTo>
                                  <a:pt x="1757" y="1898"/>
                                </a:lnTo>
                                <a:lnTo>
                                  <a:pt x="1701" y="1812"/>
                                </a:lnTo>
                                <a:lnTo>
                                  <a:pt x="1630" y="1744"/>
                                </a:lnTo>
                                <a:lnTo>
                                  <a:pt x="1540" y="1692"/>
                                </a:lnTo>
                                <a:lnTo>
                                  <a:pt x="1439" y="1654"/>
                                </a:lnTo>
                                <a:lnTo>
                                  <a:pt x="1330" y="1628"/>
                                </a:lnTo>
                                <a:lnTo>
                                  <a:pt x="1210" y="1613"/>
                                </a:lnTo>
                                <a:lnTo>
                                  <a:pt x="1083" y="1613"/>
                                </a:lnTo>
                                <a:lnTo>
                                  <a:pt x="955" y="1613"/>
                                </a:lnTo>
                                <a:lnTo>
                                  <a:pt x="821" y="1628"/>
                                </a:lnTo>
                                <a:lnTo>
                                  <a:pt x="690" y="1643"/>
                                </a:lnTo>
                                <a:lnTo>
                                  <a:pt x="555" y="1666"/>
                                </a:lnTo>
                                <a:lnTo>
                                  <a:pt x="431" y="1692"/>
                                </a:lnTo>
                                <a:lnTo>
                                  <a:pt x="307" y="1714"/>
                                </a:lnTo>
                                <a:lnTo>
                                  <a:pt x="195" y="1741"/>
                                </a:lnTo>
                                <a:lnTo>
                                  <a:pt x="90" y="1763"/>
                                </a:lnTo>
                                <a:lnTo>
                                  <a:pt x="0" y="17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4" name="Freeform 14"/>
                        <wps:cNvSpPr>
                          <a:spLocks/>
                        </wps:cNvSpPr>
                        <wps:spPr bwMode="auto">
                          <a:xfrm>
                            <a:off x="3196" y="2007"/>
                            <a:ext cx="843" cy="1748"/>
                          </a:xfrm>
                          <a:custGeom>
                            <a:avLst/>
                            <a:gdLst>
                              <a:gd name="T0" fmla="*/ 0 w 843"/>
                              <a:gd name="T1" fmla="*/ 0 h 1748"/>
                              <a:gd name="T2" fmla="*/ 719 w 843"/>
                              <a:gd name="T3" fmla="*/ 1621 h 1748"/>
                              <a:gd name="T4" fmla="*/ 843 w 843"/>
                              <a:gd name="T5" fmla="*/ 1748 h 1748"/>
                              <a:gd name="T6" fmla="*/ 26 w 843"/>
                              <a:gd name="T7" fmla="*/ 7 h 1748"/>
                              <a:gd name="T8" fmla="*/ 0 w 843"/>
                              <a:gd name="T9" fmla="*/ 0 h 1748"/>
                            </a:gdLst>
                            <a:ahLst/>
                            <a:cxnLst>
                              <a:cxn ang="0">
                                <a:pos x="T0" y="T1"/>
                              </a:cxn>
                              <a:cxn ang="0">
                                <a:pos x="T2" y="T3"/>
                              </a:cxn>
                              <a:cxn ang="0">
                                <a:pos x="T4" y="T5"/>
                              </a:cxn>
                              <a:cxn ang="0">
                                <a:pos x="T6" y="T7"/>
                              </a:cxn>
                              <a:cxn ang="0">
                                <a:pos x="T8" y="T9"/>
                              </a:cxn>
                            </a:cxnLst>
                            <a:rect l="0" t="0" r="r" b="b"/>
                            <a:pathLst>
                              <a:path w="843" h="1748">
                                <a:moveTo>
                                  <a:pt x="0" y="0"/>
                                </a:moveTo>
                                <a:lnTo>
                                  <a:pt x="719" y="1621"/>
                                </a:lnTo>
                                <a:lnTo>
                                  <a:pt x="843" y="1748"/>
                                </a:lnTo>
                                <a:lnTo>
                                  <a:pt x="26" y="7"/>
                                </a:lnTo>
                                <a:lnTo>
                                  <a:pt x="0" y="0"/>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635" name="Freeform 15"/>
                        <wps:cNvSpPr>
                          <a:spLocks/>
                        </wps:cNvSpPr>
                        <wps:spPr bwMode="auto">
                          <a:xfrm>
                            <a:off x="282" y="1917"/>
                            <a:ext cx="895" cy="1838"/>
                          </a:xfrm>
                          <a:custGeom>
                            <a:avLst/>
                            <a:gdLst>
                              <a:gd name="T0" fmla="*/ 0 w 895"/>
                              <a:gd name="T1" fmla="*/ 1838 h 1838"/>
                              <a:gd name="T2" fmla="*/ 123 w 895"/>
                              <a:gd name="T3" fmla="*/ 1711 h 1838"/>
                              <a:gd name="T4" fmla="*/ 895 w 895"/>
                              <a:gd name="T5" fmla="*/ 0 h 1838"/>
                              <a:gd name="T6" fmla="*/ 820 w 895"/>
                              <a:gd name="T7" fmla="*/ 97 h 1838"/>
                              <a:gd name="T8" fmla="*/ 0 w 895"/>
                              <a:gd name="T9" fmla="*/ 1838 h 1838"/>
                            </a:gdLst>
                            <a:ahLst/>
                            <a:cxnLst>
                              <a:cxn ang="0">
                                <a:pos x="T0" y="T1"/>
                              </a:cxn>
                              <a:cxn ang="0">
                                <a:pos x="T2" y="T3"/>
                              </a:cxn>
                              <a:cxn ang="0">
                                <a:pos x="T4" y="T5"/>
                              </a:cxn>
                              <a:cxn ang="0">
                                <a:pos x="T6" y="T7"/>
                              </a:cxn>
                              <a:cxn ang="0">
                                <a:pos x="T8" y="T9"/>
                              </a:cxn>
                            </a:cxnLst>
                            <a:rect l="0" t="0" r="r" b="b"/>
                            <a:pathLst>
                              <a:path w="895" h="1838">
                                <a:moveTo>
                                  <a:pt x="0" y="1838"/>
                                </a:moveTo>
                                <a:lnTo>
                                  <a:pt x="123" y="1711"/>
                                </a:lnTo>
                                <a:lnTo>
                                  <a:pt x="895" y="0"/>
                                </a:lnTo>
                                <a:lnTo>
                                  <a:pt x="820" y="97"/>
                                </a:lnTo>
                                <a:lnTo>
                                  <a:pt x="0" y="1838"/>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636" name="Freeform 16"/>
                        <wps:cNvSpPr>
                          <a:spLocks/>
                        </wps:cNvSpPr>
                        <wps:spPr bwMode="auto">
                          <a:xfrm>
                            <a:off x="248" y="1819"/>
                            <a:ext cx="3824" cy="2015"/>
                          </a:xfrm>
                          <a:custGeom>
                            <a:avLst/>
                            <a:gdLst>
                              <a:gd name="T0" fmla="*/ 1974 w 3824"/>
                              <a:gd name="T1" fmla="*/ 154 h 2015"/>
                              <a:gd name="T2" fmla="*/ 2146 w 3824"/>
                              <a:gd name="T3" fmla="*/ 64 h 2015"/>
                              <a:gd name="T4" fmla="*/ 2326 w 3824"/>
                              <a:gd name="T5" fmla="*/ 30 h 2015"/>
                              <a:gd name="T6" fmla="*/ 2517 w 3824"/>
                              <a:gd name="T7" fmla="*/ 38 h 2015"/>
                              <a:gd name="T8" fmla="*/ 2708 w 3824"/>
                              <a:gd name="T9" fmla="*/ 71 h 2015"/>
                              <a:gd name="T10" fmla="*/ 2895 w 3824"/>
                              <a:gd name="T11" fmla="*/ 113 h 2015"/>
                              <a:gd name="T12" fmla="*/ 2974 w 3824"/>
                              <a:gd name="T13" fmla="*/ 195 h 2015"/>
                              <a:gd name="T14" fmla="*/ 3558 w 3824"/>
                              <a:gd name="T15" fmla="*/ 1932 h 2015"/>
                              <a:gd name="T16" fmla="*/ 2701 w 3824"/>
                              <a:gd name="T17" fmla="*/ 1910 h 2015"/>
                              <a:gd name="T18" fmla="*/ 2184 w 3824"/>
                              <a:gd name="T19" fmla="*/ 1891 h 2015"/>
                              <a:gd name="T20" fmla="*/ 2101 w 3824"/>
                              <a:gd name="T21" fmla="*/ 1906 h 2015"/>
                              <a:gd name="T22" fmla="*/ 2131 w 3824"/>
                              <a:gd name="T23" fmla="*/ 1955 h 2015"/>
                              <a:gd name="T24" fmla="*/ 2120 w 3824"/>
                              <a:gd name="T25" fmla="*/ 1985 h 2015"/>
                              <a:gd name="T26" fmla="*/ 1693 w 3824"/>
                              <a:gd name="T27" fmla="*/ 1966 h 2015"/>
                              <a:gd name="T28" fmla="*/ 1730 w 3824"/>
                              <a:gd name="T29" fmla="*/ 1940 h 2015"/>
                              <a:gd name="T30" fmla="*/ 1667 w 3824"/>
                              <a:gd name="T31" fmla="*/ 1891 h 2015"/>
                              <a:gd name="T32" fmla="*/ 1127 w 3824"/>
                              <a:gd name="T33" fmla="*/ 1910 h 2015"/>
                              <a:gd name="T34" fmla="*/ 266 w 3824"/>
                              <a:gd name="T35" fmla="*/ 1932 h 2015"/>
                              <a:gd name="T36" fmla="*/ 865 w 3824"/>
                              <a:gd name="T37" fmla="*/ 195 h 2015"/>
                              <a:gd name="T38" fmla="*/ 993 w 3824"/>
                              <a:gd name="T39" fmla="*/ 101 h 2015"/>
                              <a:gd name="T40" fmla="*/ 1184 w 3824"/>
                              <a:gd name="T41" fmla="*/ 56 h 2015"/>
                              <a:gd name="T42" fmla="*/ 1371 w 3824"/>
                              <a:gd name="T43" fmla="*/ 30 h 2015"/>
                              <a:gd name="T44" fmla="*/ 1562 w 3824"/>
                              <a:gd name="T45" fmla="*/ 34 h 2015"/>
                              <a:gd name="T46" fmla="*/ 1738 w 3824"/>
                              <a:gd name="T47" fmla="*/ 86 h 2015"/>
                              <a:gd name="T48" fmla="*/ 1899 w 3824"/>
                              <a:gd name="T49" fmla="*/ 191 h 2015"/>
                              <a:gd name="T50" fmla="*/ 1865 w 3824"/>
                              <a:gd name="T51" fmla="*/ 135 h 2015"/>
                              <a:gd name="T52" fmla="*/ 1689 w 3824"/>
                              <a:gd name="T53" fmla="*/ 38 h 2015"/>
                              <a:gd name="T54" fmla="*/ 1498 w 3824"/>
                              <a:gd name="T55" fmla="*/ 4 h 2015"/>
                              <a:gd name="T56" fmla="*/ 1307 w 3824"/>
                              <a:gd name="T57" fmla="*/ 11 h 2015"/>
                              <a:gd name="T58" fmla="*/ 1112 w 3824"/>
                              <a:gd name="T59" fmla="*/ 49 h 2015"/>
                              <a:gd name="T60" fmla="*/ 925 w 3824"/>
                              <a:gd name="T61" fmla="*/ 86 h 2015"/>
                              <a:gd name="T62" fmla="*/ 847 w 3824"/>
                              <a:gd name="T63" fmla="*/ 173 h 2015"/>
                              <a:gd name="T64" fmla="*/ 15 w 3824"/>
                              <a:gd name="T65" fmla="*/ 1966 h 2015"/>
                              <a:gd name="T66" fmla="*/ 528 w 3824"/>
                              <a:gd name="T67" fmla="*/ 1955 h 2015"/>
                              <a:gd name="T68" fmla="*/ 1502 w 3824"/>
                              <a:gd name="T69" fmla="*/ 1925 h 2015"/>
                              <a:gd name="T70" fmla="*/ 1697 w 3824"/>
                              <a:gd name="T71" fmla="*/ 1917 h 2015"/>
                              <a:gd name="T72" fmla="*/ 1663 w 3824"/>
                              <a:gd name="T73" fmla="*/ 1966 h 2015"/>
                              <a:gd name="T74" fmla="*/ 2120 w 3824"/>
                              <a:gd name="T75" fmla="*/ 2015 h 2015"/>
                              <a:gd name="T76" fmla="*/ 2150 w 3824"/>
                              <a:gd name="T77" fmla="*/ 1940 h 2015"/>
                              <a:gd name="T78" fmla="*/ 2154 w 3824"/>
                              <a:gd name="T79" fmla="*/ 1917 h 2015"/>
                              <a:gd name="T80" fmla="*/ 2431 w 3824"/>
                              <a:gd name="T81" fmla="*/ 1929 h 2015"/>
                              <a:gd name="T82" fmla="*/ 3300 w 3824"/>
                              <a:gd name="T83" fmla="*/ 1955 h 2015"/>
                              <a:gd name="T84" fmla="*/ 3791 w 3824"/>
                              <a:gd name="T85" fmla="*/ 1966 h 2015"/>
                              <a:gd name="T86" fmla="*/ 2993 w 3824"/>
                              <a:gd name="T87" fmla="*/ 180 h 2015"/>
                              <a:gd name="T88" fmla="*/ 2910 w 3824"/>
                              <a:gd name="T89" fmla="*/ 90 h 2015"/>
                              <a:gd name="T90" fmla="*/ 2775 w 3824"/>
                              <a:gd name="T91" fmla="*/ 56 h 2015"/>
                              <a:gd name="T92" fmla="*/ 2581 w 3824"/>
                              <a:gd name="T93" fmla="*/ 19 h 2015"/>
                              <a:gd name="T94" fmla="*/ 2390 w 3824"/>
                              <a:gd name="T95" fmla="*/ 0 h 2015"/>
                              <a:gd name="T96" fmla="*/ 2199 w 3824"/>
                              <a:gd name="T97" fmla="*/ 19 h 2015"/>
                              <a:gd name="T98" fmla="*/ 2015 w 3824"/>
                              <a:gd name="T99" fmla="*/ 94 h 2015"/>
                              <a:gd name="T100" fmla="*/ 1918 w 3824"/>
                              <a:gd name="T101" fmla="*/ 199 h 2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24" h="2015">
                                <a:moveTo>
                                  <a:pt x="1918" y="199"/>
                                </a:moveTo>
                                <a:lnTo>
                                  <a:pt x="1944" y="176"/>
                                </a:lnTo>
                                <a:lnTo>
                                  <a:pt x="1974" y="154"/>
                                </a:lnTo>
                                <a:lnTo>
                                  <a:pt x="2030" y="120"/>
                                </a:lnTo>
                                <a:lnTo>
                                  <a:pt x="2086" y="86"/>
                                </a:lnTo>
                                <a:lnTo>
                                  <a:pt x="2146" y="64"/>
                                </a:lnTo>
                                <a:lnTo>
                                  <a:pt x="2202" y="49"/>
                                </a:lnTo>
                                <a:lnTo>
                                  <a:pt x="2262" y="34"/>
                                </a:lnTo>
                                <a:lnTo>
                                  <a:pt x="2326" y="30"/>
                                </a:lnTo>
                                <a:lnTo>
                                  <a:pt x="2390" y="26"/>
                                </a:lnTo>
                                <a:lnTo>
                                  <a:pt x="2450" y="30"/>
                                </a:lnTo>
                                <a:lnTo>
                                  <a:pt x="2517" y="38"/>
                                </a:lnTo>
                                <a:lnTo>
                                  <a:pt x="2581" y="49"/>
                                </a:lnTo>
                                <a:lnTo>
                                  <a:pt x="2644" y="56"/>
                                </a:lnTo>
                                <a:lnTo>
                                  <a:pt x="2708" y="71"/>
                                </a:lnTo>
                                <a:lnTo>
                                  <a:pt x="2772" y="83"/>
                                </a:lnTo>
                                <a:lnTo>
                                  <a:pt x="2835" y="101"/>
                                </a:lnTo>
                                <a:lnTo>
                                  <a:pt x="2895" y="113"/>
                                </a:lnTo>
                                <a:lnTo>
                                  <a:pt x="2948" y="191"/>
                                </a:lnTo>
                                <a:lnTo>
                                  <a:pt x="2959" y="195"/>
                                </a:lnTo>
                                <a:lnTo>
                                  <a:pt x="2974" y="195"/>
                                </a:lnTo>
                                <a:lnTo>
                                  <a:pt x="3791" y="1940"/>
                                </a:lnTo>
                                <a:lnTo>
                                  <a:pt x="3742" y="1940"/>
                                </a:lnTo>
                                <a:lnTo>
                                  <a:pt x="3558" y="1932"/>
                                </a:lnTo>
                                <a:lnTo>
                                  <a:pt x="3300" y="1929"/>
                                </a:lnTo>
                                <a:lnTo>
                                  <a:pt x="3000" y="1917"/>
                                </a:lnTo>
                                <a:lnTo>
                                  <a:pt x="2701" y="1910"/>
                                </a:lnTo>
                                <a:lnTo>
                                  <a:pt x="2431" y="1902"/>
                                </a:lnTo>
                                <a:lnTo>
                                  <a:pt x="2240" y="1895"/>
                                </a:lnTo>
                                <a:lnTo>
                                  <a:pt x="2184" y="1891"/>
                                </a:lnTo>
                                <a:lnTo>
                                  <a:pt x="2157" y="1891"/>
                                </a:lnTo>
                                <a:lnTo>
                                  <a:pt x="2127" y="1891"/>
                                </a:lnTo>
                                <a:lnTo>
                                  <a:pt x="2101" y="1906"/>
                                </a:lnTo>
                                <a:lnTo>
                                  <a:pt x="2094" y="1940"/>
                                </a:lnTo>
                                <a:lnTo>
                                  <a:pt x="2120" y="1951"/>
                                </a:lnTo>
                                <a:lnTo>
                                  <a:pt x="2131" y="1955"/>
                                </a:lnTo>
                                <a:lnTo>
                                  <a:pt x="2135" y="1966"/>
                                </a:lnTo>
                                <a:lnTo>
                                  <a:pt x="2135" y="1981"/>
                                </a:lnTo>
                                <a:lnTo>
                                  <a:pt x="2120" y="1985"/>
                                </a:lnTo>
                                <a:lnTo>
                                  <a:pt x="1704" y="1985"/>
                                </a:lnTo>
                                <a:lnTo>
                                  <a:pt x="1693" y="1981"/>
                                </a:lnTo>
                                <a:lnTo>
                                  <a:pt x="1693" y="1966"/>
                                </a:lnTo>
                                <a:lnTo>
                                  <a:pt x="1697" y="1955"/>
                                </a:lnTo>
                                <a:lnTo>
                                  <a:pt x="1704" y="1951"/>
                                </a:lnTo>
                                <a:lnTo>
                                  <a:pt x="1730" y="1940"/>
                                </a:lnTo>
                                <a:lnTo>
                                  <a:pt x="1727" y="1906"/>
                                </a:lnTo>
                                <a:lnTo>
                                  <a:pt x="1701" y="1891"/>
                                </a:lnTo>
                                <a:lnTo>
                                  <a:pt x="1667" y="1891"/>
                                </a:lnTo>
                                <a:lnTo>
                                  <a:pt x="1644" y="1891"/>
                                </a:lnTo>
                                <a:lnTo>
                                  <a:pt x="1502" y="1899"/>
                                </a:lnTo>
                                <a:lnTo>
                                  <a:pt x="1127" y="1910"/>
                                </a:lnTo>
                                <a:lnTo>
                                  <a:pt x="828" y="1917"/>
                                </a:lnTo>
                                <a:lnTo>
                                  <a:pt x="528" y="1929"/>
                                </a:lnTo>
                                <a:lnTo>
                                  <a:pt x="266" y="1932"/>
                                </a:lnTo>
                                <a:lnTo>
                                  <a:pt x="34" y="1940"/>
                                </a:lnTo>
                                <a:lnTo>
                                  <a:pt x="854" y="195"/>
                                </a:lnTo>
                                <a:lnTo>
                                  <a:pt x="865" y="195"/>
                                </a:lnTo>
                                <a:lnTo>
                                  <a:pt x="880" y="191"/>
                                </a:lnTo>
                                <a:lnTo>
                                  <a:pt x="933" y="113"/>
                                </a:lnTo>
                                <a:lnTo>
                                  <a:pt x="993" y="101"/>
                                </a:lnTo>
                                <a:lnTo>
                                  <a:pt x="1056" y="86"/>
                                </a:lnTo>
                                <a:lnTo>
                                  <a:pt x="1120" y="71"/>
                                </a:lnTo>
                                <a:lnTo>
                                  <a:pt x="1184" y="56"/>
                                </a:lnTo>
                                <a:lnTo>
                                  <a:pt x="1247" y="49"/>
                                </a:lnTo>
                                <a:lnTo>
                                  <a:pt x="1311" y="41"/>
                                </a:lnTo>
                                <a:lnTo>
                                  <a:pt x="1371" y="30"/>
                                </a:lnTo>
                                <a:lnTo>
                                  <a:pt x="1435" y="30"/>
                                </a:lnTo>
                                <a:lnTo>
                                  <a:pt x="1498" y="30"/>
                                </a:lnTo>
                                <a:lnTo>
                                  <a:pt x="1562" y="34"/>
                                </a:lnTo>
                                <a:lnTo>
                                  <a:pt x="1622" y="49"/>
                                </a:lnTo>
                                <a:lnTo>
                                  <a:pt x="1678" y="64"/>
                                </a:lnTo>
                                <a:lnTo>
                                  <a:pt x="1738" y="86"/>
                                </a:lnTo>
                                <a:lnTo>
                                  <a:pt x="1794" y="120"/>
                                </a:lnTo>
                                <a:lnTo>
                                  <a:pt x="1850" y="154"/>
                                </a:lnTo>
                                <a:lnTo>
                                  <a:pt x="1899" y="191"/>
                                </a:lnTo>
                                <a:lnTo>
                                  <a:pt x="1918" y="199"/>
                                </a:lnTo>
                                <a:lnTo>
                                  <a:pt x="1914" y="161"/>
                                </a:lnTo>
                                <a:lnTo>
                                  <a:pt x="1865" y="135"/>
                                </a:lnTo>
                                <a:lnTo>
                                  <a:pt x="1809" y="94"/>
                                </a:lnTo>
                                <a:lnTo>
                                  <a:pt x="1749" y="64"/>
                                </a:lnTo>
                                <a:lnTo>
                                  <a:pt x="1689" y="38"/>
                                </a:lnTo>
                                <a:lnTo>
                                  <a:pt x="1626" y="23"/>
                                </a:lnTo>
                                <a:lnTo>
                                  <a:pt x="1566" y="11"/>
                                </a:lnTo>
                                <a:lnTo>
                                  <a:pt x="1498" y="4"/>
                                </a:lnTo>
                                <a:lnTo>
                                  <a:pt x="1435" y="4"/>
                                </a:lnTo>
                                <a:lnTo>
                                  <a:pt x="1371" y="4"/>
                                </a:lnTo>
                                <a:lnTo>
                                  <a:pt x="1307" y="11"/>
                                </a:lnTo>
                                <a:lnTo>
                                  <a:pt x="1244" y="23"/>
                                </a:lnTo>
                                <a:lnTo>
                                  <a:pt x="1180" y="30"/>
                                </a:lnTo>
                                <a:lnTo>
                                  <a:pt x="1112" y="49"/>
                                </a:lnTo>
                                <a:lnTo>
                                  <a:pt x="1053" y="60"/>
                                </a:lnTo>
                                <a:lnTo>
                                  <a:pt x="989" y="75"/>
                                </a:lnTo>
                                <a:lnTo>
                                  <a:pt x="925" y="86"/>
                                </a:lnTo>
                                <a:lnTo>
                                  <a:pt x="918" y="94"/>
                                </a:lnTo>
                                <a:lnTo>
                                  <a:pt x="861" y="173"/>
                                </a:lnTo>
                                <a:lnTo>
                                  <a:pt x="847" y="173"/>
                                </a:lnTo>
                                <a:lnTo>
                                  <a:pt x="835" y="180"/>
                                </a:lnTo>
                                <a:lnTo>
                                  <a:pt x="0" y="1947"/>
                                </a:lnTo>
                                <a:lnTo>
                                  <a:pt x="15" y="1966"/>
                                </a:lnTo>
                                <a:lnTo>
                                  <a:pt x="30" y="1966"/>
                                </a:lnTo>
                                <a:lnTo>
                                  <a:pt x="266" y="1959"/>
                                </a:lnTo>
                                <a:lnTo>
                                  <a:pt x="528" y="1955"/>
                                </a:lnTo>
                                <a:lnTo>
                                  <a:pt x="828" y="1947"/>
                                </a:lnTo>
                                <a:lnTo>
                                  <a:pt x="1127" y="1940"/>
                                </a:lnTo>
                                <a:lnTo>
                                  <a:pt x="1502" y="1925"/>
                                </a:lnTo>
                                <a:lnTo>
                                  <a:pt x="1644" y="1921"/>
                                </a:lnTo>
                                <a:lnTo>
                                  <a:pt x="1671" y="1917"/>
                                </a:lnTo>
                                <a:lnTo>
                                  <a:pt x="1697" y="1917"/>
                                </a:lnTo>
                                <a:lnTo>
                                  <a:pt x="1704" y="1925"/>
                                </a:lnTo>
                                <a:lnTo>
                                  <a:pt x="1674" y="1940"/>
                                </a:lnTo>
                                <a:lnTo>
                                  <a:pt x="1663" y="1966"/>
                                </a:lnTo>
                                <a:lnTo>
                                  <a:pt x="1674" y="2000"/>
                                </a:lnTo>
                                <a:lnTo>
                                  <a:pt x="1704" y="2015"/>
                                </a:lnTo>
                                <a:lnTo>
                                  <a:pt x="2120" y="2015"/>
                                </a:lnTo>
                                <a:lnTo>
                                  <a:pt x="2154" y="2000"/>
                                </a:lnTo>
                                <a:lnTo>
                                  <a:pt x="2165" y="1966"/>
                                </a:lnTo>
                                <a:lnTo>
                                  <a:pt x="2150" y="1940"/>
                                </a:lnTo>
                                <a:lnTo>
                                  <a:pt x="2120" y="1925"/>
                                </a:lnTo>
                                <a:lnTo>
                                  <a:pt x="2131" y="1917"/>
                                </a:lnTo>
                                <a:lnTo>
                                  <a:pt x="2154" y="1917"/>
                                </a:lnTo>
                                <a:lnTo>
                                  <a:pt x="2180" y="1921"/>
                                </a:lnTo>
                                <a:lnTo>
                                  <a:pt x="2240" y="1925"/>
                                </a:lnTo>
                                <a:lnTo>
                                  <a:pt x="2431" y="1929"/>
                                </a:lnTo>
                                <a:lnTo>
                                  <a:pt x="2701" y="1940"/>
                                </a:lnTo>
                                <a:lnTo>
                                  <a:pt x="3000" y="1947"/>
                                </a:lnTo>
                                <a:lnTo>
                                  <a:pt x="3300" y="1955"/>
                                </a:lnTo>
                                <a:lnTo>
                                  <a:pt x="3558" y="1959"/>
                                </a:lnTo>
                                <a:lnTo>
                                  <a:pt x="3742" y="1962"/>
                                </a:lnTo>
                                <a:lnTo>
                                  <a:pt x="3791" y="1966"/>
                                </a:lnTo>
                                <a:lnTo>
                                  <a:pt x="3813" y="1966"/>
                                </a:lnTo>
                                <a:lnTo>
                                  <a:pt x="3824" y="1947"/>
                                </a:lnTo>
                                <a:lnTo>
                                  <a:pt x="2993" y="180"/>
                                </a:lnTo>
                                <a:lnTo>
                                  <a:pt x="2978" y="173"/>
                                </a:lnTo>
                                <a:lnTo>
                                  <a:pt x="2967" y="173"/>
                                </a:lnTo>
                                <a:lnTo>
                                  <a:pt x="2910" y="90"/>
                                </a:lnTo>
                                <a:lnTo>
                                  <a:pt x="2903" y="86"/>
                                </a:lnTo>
                                <a:lnTo>
                                  <a:pt x="2839" y="71"/>
                                </a:lnTo>
                                <a:lnTo>
                                  <a:pt x="2775" y="56"/>
                                </a:lnTo>
                                <a:lnTo>
                                  <a:pt x="2716" y="49"/>
                                </a:lnTo>
                                <a:lnTo>
                                  <a:pt x="2648" y="30"/>
                                </a:lnTo>
                                <a:lnTo>
                                  <a:pt x="2581" y="19"/>
                                </a:lnTo>
                                <a:lnTo>
                                  <a:pt x="2517" y="11"/>
                                </a:lnTo>
                                <a:lnTo>
                                  <a:pt x="2450" y="4"/>
                                </a:lnTo>
                                <a:lnTo>
                                  <a:pt x="2390" y="0"/>
                                </a:lnTo>
                                <a:lnTo>
                                  <a:pt x="2326" y="4"/>
                                </a:lnTo>
                                <a:lnTo>
                                  <a:pt x="2259" y="8"/>
                                </a:lnTo>
                                <a:lnTo>
                                  <a:pt x="2199" y="19"/>
                                </a:lnTo>
                                <a:lnTo>
                                  <a:pt x="2135" y="38"/>
                                </a:lnTo>
                                <a:lnTo>
                                  <a:pt x="2075" y="64"/>
                                </a:lnTo>
                                <a:lnTo>
                                  <a:pt x="2015" y="94"/>
                                </a:lnTo>
                                <a:lnTo>
                                  <a:pt x="1959" y="135"/>
                                </a:lnTo>
                                <a:lnTo>
                                  <a:pt x="1914" y="161"/>
                                </a:lnTo>
                                <a:lnTo>
                                  <a:pt x="1918" y="19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37" name="Freeform 17"/>
                        <wps:cNvSpPr>
                          <a:spLocks/>
                        </wps:cNvSpPr>
                        <wps:spPr bwMode="auto">
                          <a:xfrm>
                            <a:off x="656" y="3245"/>
                            <a:ext cx="1427" cy="206"/>
                          </a:xfrm>
                          <a:custGeom>
                            <a:avLst/>
                            <a:gdLst>
                              <a:gd name="T0" fmla="*/ 12 w 1427"/>
                              <a:gd name="T1" fmla="*/ 124 h 206"/>
                              <a:gd name="T2" fmla="*/ 394 w 1427"/>
                              <a:gd name="T3" fmla="*/ 52 h 206"/>
                              <a:gd name="T4" fmla="*/ 581 w 1427"/>
                              <a:gd name="T5" fmla="*/ 22 h 206"/>
                              <a:gd name="T6" fmla="*/ 671 w 1427"/>
                              <a:gd name="T7" fmla="*/ 11 h 206"/>
                              <a:gd name="T8" fmla="*/ 761 w 1427"/>
                              <a:gd name="T9" fmla="*/ 4 h 206"/>
                              <a:gd name="T10" fmla="*/ 851 w 1427"/>
                              <a:gd name="T11" fmla="*/ 0 h 206"/>
                              <a:gd name="T12" fmla="*/ 937 w 1427"/>
                              <a:gd name="T13" fmla="*/ 0 h 206"/>
                              <a:gd name="T14" fmla="*/ 1023 w 1427"/>
                              <a:gd name="T15" fmla="*/ 11 h 206"/>
                              <a:gd name="T16" fmla="*/ 1109 w 1427"/>
                              <a:gd name="T17" fmla="*/ 22 h 206"/>
                              <a:gd name="T18" fmla="*/ 1191 w 1427"/>
                              <a:gd name="T19" fmla="*/ 45 h 206"/>
                              <a:gd name="T20" fmla="*/ 1270 w 1427"/>
                              <a:gd name="T21" fmla="*/ 79 h 206"/>
                              <a:gd name="T22" fmla="*/ 1349 w 1427"/>
                              <a:gd name="T23" fmla="*/ 120 h 206"/>
                              <a:gd name="T24" fmla="*/ 1427 w 1427"/>
                              <a:gd name="T25" fmla="*/ 169 h 206"/>
                              <a:gd name="T26" fmla="*/ 1427 w 1427"/>
                              <a:gd name="T27" fmla="*/ 206 h 206"/>
                              <a:gd name="T28" fmla="*/ 1349 w 1427"/>
                              <a:gd name="T29" fmla="*/ 154 h 206"/>
                              <a:gd name="T30" fmla="*/ 1266 w 1427"/>
                              <a:gd name="T31" fmla="*/ 112 h 206"/>
                              <a:gd name="T32" fmla="*/ 1184 w 1427"/>
                              <a:gd name="T33" fmla="*/ 82 h 206"/>
                              <a:gd name="T34" fmla="*/ 1098 w 1427"/>
                              <a:gd name="T35" fmla="*/ 60 h 206"/>
                              <a:gd name="T36" fmla="*/ 1015 w 1427"/>
                              <a:gd name="T37" fmla="*/ 45 h 206"/>
                              <a:gd name="T38" fmla="*/ 929 w 1427"/>
                              <a:gd name="T39" fmla="*/ 34 h 206"/>
                              <a:gd name="T40" fmla="*/ 839 w 1427"/>
                              <a:gd name="T41" fmla="*/ 34 h 206"/>
                              <a:gd name="T42" fmla="*/ 753 w 1427"/>
                              <a:gd name="T43" fmla="*/ 37 h 206"/>
                              <a:gd name="T44" fmla="*/ 659 w 1427"/>
                              <a:gd name="T45" fmla="*/ 45 h 206"/>
                              <a:gd name="T46" fmla="*/ 570 w 1427"/>
                              <a:gd name="T47" fmla="*/ 56 h 206"/>
                              <a:gd name="T48" fmla="*/ 382 w 1427"/>
                              <a:gd name="T49" fmla="*/ 86 h 206"/>
                              <a:gd name="T50" fmla="*/ 0 w 1427"/>
                              <a:gd name="T51" fmla="*/ 161 h 206"/>
                              <a:gd name="T52" fmla="*/ 12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2" y="124"/>
                                </a:moveTo>
                                <a:lnTo>
                                  <a:pt x="394" y="52"/>
                                </a:lnTo>
                                <a:lnTo>
                                  <a:pt x="581" y="22"/>
                                </a:lnTo>
                                <a:lnTo>
                                  <a:pt x="671" y="11"/>
                                </a:lnTo>
                                <a:lnTo>
                                  <a:pt x="761" y="4"/>
                                </a:lnTo>
                                <a:lnTo>
                                  <a:pt x="851" y="0"/>
                                </a:lnTo>
                                <a:lnTo>
                                  <a:pt x="937" y="0"/>
                                </a:lnTo>
                                <a:lnTo>
                                  <a:pt x="1023" y="11"/>
                                </a:lnTo>
                                <a:lnTo>
                                  <a:pt x="1109" y="22"/>
                                </a:lnTo>
                                <a:lnTo>
                                  <a:pt x="1191" y="45"/>
                                </a:lnTo>
                                <a:lnTo>
                                  <a:pt x="1270" y="79"/>
                                </a:lnTo>
                                <a:lnTo>
                                  <a:pt x="1349" y="120"/>
                                </a:lnTo>
                                <a:lnTo>
                                  <a:pt x="1427" y="169"/>
                                </a:lnTo>
                                <a:lnTo>
                                  <a:pt x="1427" y="206"/>
                                </a:lnTo>
                                <a:lnTo>
                                  <a:pt x="1349" y="154"/>
                                </a:lnTo>
                                <a:lnTo>
                                  <a:pt x="1266" y="112"/>
                                </a:lnTo>
                                <a:lnTo>
                                  <a:pt x="1184" y="82"/>
                                </a:lnTo>
                                <a:lnTo>
                                  <a:pt x="1098" y="60"/>
                                </a:lnTo>
                                <a:lnTo>
                                  <a:pt x="1015" y="45"/>
                                </a:lnTo>
                                <a:lnTo>
                                  <a:pt x="929" y="34"/>
                                </a:lnTo>
                                <a:lnTo>
                                  <a:pt x="839" y="34"/>
                                </a:lnTo>
                                <a:lnTo>
                                  <a:pt x="753" y="37"/>
                                </a:lnTo>
                                <a:lnTo>
                                  <a:pt x="659" y="45"/>
                                </a:lnTo>
                                <a:lnTo>
                                  <a:pt x="570" y="56"/>
                                </a:lnTo>
                                <a:lnTo>
                                  <a:pt x="382" y="86"/>
                                </a:lnTo>
                                <a:lnTo>
                                  <a:pt x="0" y="161"/>
                                </a:lnTo>
                                <a:lnTo>
                                  <a:pt x="12"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18"/>
                        <wps:cNvSpPr>
                          <a:spLocks/>
                        </wps:cNvSpPr>
                        <wps:spPr bwMode="auto">
                          <a:xfrm>
                            <a:off x="690" y="3147"/>
                            <a:ext cx="1393" cy="203"/>
                          </a:xfrm>
                          <a:custGeom>
                            <a:avLst/>
                            <a:gdLst>
                              <a:gd name="T0" fmla="*/ 1393 w 1393"/>
                              <a:gd name="T1" fmla="*/ 203 h 203"/>
                              <a:gd name="T2" fmla="*/ 1318 w 1393"/>
                              <a:gd name="T3" fmla="*/ 154 h 203"/>
                              <a:gd name="T4" fmla="*/ 1236 w 1393"/>
                              <a:gd name="T5" fmla="*/ 113 h 203"/>
                              <a:gd name="T6" fmla="*/ 1157 w 1393"/>
                              <a:gd name="T7" fmla="*/ 83 h 203"/>
                              <a:gd name="T8" fmla="*/ 1075 w 1393"/>
                              <a:gd name="T9" fmla="*/ 60 h 203"/>
                              <a:gd name="T10" fmla="*/ 993 w 1393"/>
                              <a:gd name="T11" fmla="*/ 45 h 203"/>
                              <a:gd name="T12" fmla="*/ 906 w 1393"/>
                              <a:gd name="T13" fmla="*/ 38 h 203"/>
                              <a:gd name="T14" fmla="*/ 820 w 1393"/>
                              <a:gd name="T15" fmla="*/ 34 h 203"/>
                              <a:gd name="T16" fmla="*/ 734 w 1393"/>
                              <a:gd name="T17" fmla="*/ 38 h 203"/>
                              <a:gd name="T18" fmla="*/ 644 w 1393"/>
                              <a:gd name="T19" fmla="*/ 45 h 203"/>
                              <a:gd name="T20" fmla="*/ 558 w 1393"/>
                              <a:gd name="T21" fmla="*/ 57 h 203"/>
                              <a:gd name="T22" fmla="*/ 375 w 1393"/>
                              <a:gd name="T23" fmla="*/ 87 h 203"/>
                              <a:gd name="T24" fmla="*/ 0 w 1393"/>
                              <a:gd name="T25" fmla="*/ 158 h 203"/>
                              <a:gd name="T26" fmla="*/ 11 w 1393"/>
                              <a:gd name="T27" fmla="*/ 124 h 203"/>
                              <a:gd name="T28" fmla="*/ 390 w 1393"/>
                              <a:gd name="T29" fmla="*/ 53 h 203"/>
                              <a:gd name="T30" fmla="*/ 569 w 1393"/>
                              <a:gd name="T31" fmla="*/ 23 h 203"/>
                              <a:gd name="T32" fmla="*/ 659 w 1393"/>
                              <a:gd name="T33" fmla="*/ 12 h 203"/>
                              <a:gd name="T34" fmla="*/ 745 w 1393"/>
                              <a:gd name="T35" fmla="*/ 4 h 203"/>
                              <a:gd name="T36" fmla="*/ 832 w 1393"/>
                              <a:gd name="T37" fmla="*/ 0 h 203"/>
                              <a:gd name="T38" fmla="*/ 918 w 1393"/>
                              <a:gd name="T39" fmla="*/ 4 h 203"/>
                              <a:gd name="T40" fmla="*/ 1004 w 1393"/>
                              <a:gd name="T41" fmla="*/ 12 h 203"/>
                              <a:gd name="T42" fmla="*/ 1082 w 1393"/>
                              <a:gd name="T43" fmla="*/ 27 h 203"/>
                              <a:gd name="T44" fmla="*/ 1165 w 1393"/>
                              <a:gd name="T45" fmla="*/ 49 h 203"/>
                              <a:gd name="T46" fmla="*/ 1244 w 1393"/>
                              <a:gd name="T47" fmla="*/ 79 h 203"/>
                              <a:gd name="T48" fmla="*/ 1318 w 1393"/>
                              <a:gd name="T49" fmla="*/ 120 h 203"/>
                              <a:gd name="T50" fmla="*/ 1393 w 1393"/>
                              <a:gd name="T51" fmla="*/ 169 h 203"/>
                              <a:gd name="T52" fmla="*/ 1393 w 1393"/>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3" h="203">
                                <a:moveTo>
                                  <a:pt x="1393" y="203"/>
                                </a:moveTo>
                                <a:lnTo>
                                  <a:pt x="1318" y="154"/>
                                </a:lnTo>
                                <a:lnTo>
                                  <a:pt x="1236" y="113"/>
                                </a:lnTo>
                                <a:lnTo>
                                  <a:pt x="1157" y="83"/>
                                </a:lnTo>
                                <a:lnTo>
                                  <a:pt x="1075" y="60"/>
                                </a:lnTo>
                                <a:lnTo>
                                  <a:pt x="993" y="45"/>
                                </a:lnTo>
                                <a:lnTo>
                                  <a:pt x="906" y="38"/>
                                </a:lnTo>
                                <a:lnTo>
                                  <a:pt x="820" y="34"/>
                                </a:lnTo>
                                <a:lnTo>
                                  <a:pt x="734" y="38"/>
                                </a:lnTo>
                                <a:lnTo>
                                  <a:pt x="644" y="45"/>
                                </a:lnTo>
                                <a:lnTo>
                                  <a:pt x="558" y="57"/>
                                </a:lnTo>
                                <a:lnTo>
                                  <a:pt x="375" y="87"/>
                                </a:lnTo>
                                <a:lnTo>
                                  <a:pt x="0" y="158"/>
                                </a:lnTo>
                                <a:lnTo>
                                  <a:pt x="11" y="124"/>
                                </a:lnTo>
                                <a:lnTo>
                                  <a:pt x="390" y="53"/>
                                </a:lnTo>
                                <a:lnTo>
                                  <a:pt x="569" y="23"/>
                                </a:lnTo>
                                <a:lnTo>
                                  <a:pt x="659" y="12"/>
                                </a:lnTo>
                                <a:lnTo>
                                  <a:pt x="745" y="4"/>
                                </a:lnTo>
                                <a:lnTo>
                                  <a:pt x="832" y="0"/>
                                </a:lnTo>
                                <a:lnTo>
                                  <a:pt x="918" y="4"/>
                                </a:lnTo>
                                <a:lnTo>
                                  <a:pt x="1004" y="12"/>
                                </a:lnTo>
                                <a:lnTo>
                                  <a:pt x="1082" y="27"/>
                                </a:lnTo>
                                <a:lnTo>
                                  <a:pt x="1165" y="49"/>
                                </a:lnTo>
                                <a:lnTo>
                                  <a:pt x="1244" y="79"/>
                                </a:lnTo>
                                <a:lnTo>
                                  <a:pt x="1318" y="120"/>
                                </a:lnTo>
                                <a:lnTo>
                                  <a:pt x="1393" y="169"/>
                                </a:lnTo>
                                <a:lnTo>
                                  <a:pt x="1393"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9"/>
                        <wps:cNvSpPr>
                          <a:spLocks/>
                        </wps:cNvSpPr>
                        <wps:spPr bwMode="auto">
                          <a:xfrm>
                            <a:off x="724" y="3057"/>
                            <a:ext cx="1363" cy="199"/>
                          </a:xfrm>
                          <a:custGeom>
                            <a:avLst/>
                            <a:gdLst>
                              <a:gd name="T0" fmla="*/ 1363 w 1363"/>
                              <a:gd name="T1" fmla="*/ 199 h 199"/>
                              <a:gd name="T2" fmla="*/ 1284 w 1363"/>
                              <a:gd name="T3" fmla="*/ 150 h 199"/>
                              <a:gd name="T4" fmla="*/ 1210 w 1363"/>
                              <a:gd name="T5" fmla="*/ 109 h 199"/>
                              <a:gd name="T6" fmla="*/ 1131 w 1363"/>
                              <a:gd name="T7" fmla="*/ 79 h 199"/>
                              <a:gd name="T8" fmla="*/ 1048 w 1363"/>
                              <a:gd name="T9" fmla="*/ 57 h 199"/>
                              <a:gd name="T10" fmla="*/ 970 w 1363"/>
                              <a:gd name="T11" fmla="*/ 45 h 199"/>
                              <a:gd name="T12" fmla="*/ 887 w 1363"/>
                              <a:gd name="T13" fmla="*/ 34 h 199"/>
                              <a:gd name="T14" fmla="*/ 801 w 1363"/>
                              <a:gd name="T15" fmla="*/ 30 h 199"/>
                              <a:gd name="T16" fmla="*/ 719 w 1363"/>
                              <a:gd name="T17" fmla="*/ 34 h 199"/>
                              <a:gd name="T18" fmla="*/ 633 w 1363"/>
                              <a:gd name="T19" fmla="*/ 42 h 199"/>
                              <a:gd name="T20" fmla="*/ 543 w 1363"/>
                              <a:gd name="T21" fmla="*/ 53 h 199"/>
                              <a:gd name="T22" fmla="*/ 367 w 1363"/>
                              <a:gd name="T23" fmla="*/ 83 h 199"/>
                              <a:gd name="T24" fmla="*/ 0 w 1363"/>
                              <a:gd name="T25" fmla="*/ 150 h 199"/>
                              <a:gd name="T26" fmla="*/ 11 w 1363"/>
                              <a:gd name="T27" fmla="*/ 117 h 199"/>
                              <a:gd name="T28" fmla="*/ 378 w 1363"/>
                              <a:gd name="T29" fmla="*/ 49 h 199"/>
                              <a:gd name="T30" fmla="*/ 558 w 1363"/>
                              <a:gd name="T31" fmla="*/ 19 h 199"/>
                              <a:gd name="T32" fmla="*/ 644 w 1363"/>
                              <a:gd name="T33" fmla="*/ 8 h 199"/>
                              <a:gd name="T34" fmla="*/ 726 w 1363"/>
                              <a:gd name="T35" fmla="*/ 0 h 199"/>
                              <a:gd name="T36" fmla="*/ 812 w 1363"/>
                              <a:gd name="T37" fmla="*/ 0 h 199"/>
                              <a:gd name="T38" fmla="*/ 895 w 1363"/>
                              <a:gd name="T39" fmla="*/ 0 h 199"/>
                              <a:gd name="T40" fmla="*/ 977 w 1363"/>
                              <a:gd name="T41" fmla="*/ 8 h 199"/>
                              <a:gd name="T42" fmla="*/ 1060 w 1363"/>
                              <a:gd name="T43" fmla="*/ 23 h 199"/>
                              <a:gd name="T44" fmla="*/ 1135 w 1363"/>
                              <a:gd name="T45" fmla="*/ 49 h 199"/>
                              <a:gd name="T46" fmla="*/ 1213 w 1363"/>
                              <a:gd name="T47" fmla="*/ 75 h 199"/>
                              <a:gd name="T48" fmla="*/ 1288 w 1363"/>
                              <a:gd name="T49" fmla="*/ 117 h 199"/>
                              <a:gd name="T50" fmla="*/ 1363 w 1363"/>
                              <a:gd name="T51" fmla="*/ 165 h 199"/>
                              <a:gd name="T52" fmla="*/ 1363 w 1363"/>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3" h="199">
                                <a:moveTo>
                                  <a:pt x="1363" y="199"/>
                                </a:moveTo>
                                <a:lnTo>
                                  <a:pt x="1284" y="150"/>
                                </a:lnTo>
                                <a:lnTo>
                                  <a:pt x="1210" y="109"/>
                                </a:lnTo>
                                <a:lnTo>
                                  <a:pt x="1131" y="79"/>
                                </a:lnTo>
                                <a:lnTo>
                                  <a:pt x="1048" y="57"/>
                                </a:lnTo>
                                <a:lnTo>
                                  <a:pt x="970" y="45"/>
                                </a:lnTo>
                                <a:lnTo>
                                  <a:pt x="887" y="34"/>
                                </a:lnTo>
                                <a:lnTo>
                                  <a:pt x="801" y="30"/>
                                </a:lnTo>
                                <a:lnTo>
                                  <a:pt x="719" y="34"/>
                                </a:lnTo>
                                <a:lnTo>
                                  <a:pt x="633" y="42"/>
                                </a:lnTo>
                                <a:lnTo>
                                  <a:pt x="543" y="53"/>
                                </a:lnTo>
                                <a:lnTo>
                                  <a:pt x="367" y="83"/>
                                </a:lnTo>
                                <a:lnTo>
                                  <a:pt x="0" y="150"/>
                                </a:lnTo>
                                <a:lnTo>
                                  <a:pt x="11" y="117"/>
                                </a:lnTo>
                                <a:lnTo>
                                  <a:pt x="378" y="49"/>
                                </a:lnTo>
                                <a:lnTo>
                                  <a:pt x="558" y="19"/>
                                </a:lnTo>
                                <a:lnTo>
                                  <a:pt x="644" y="8"/>
                                </a:lnTo>
                                <a:lnTo>
                                  <a:pt x="726" y="0"/>
                                </a:lnTo>
                                <a:lnTo>
                                  <a:pt x="812" y="0"/>
                                </a:lnTo>
                                <a:lnTo>
                                  <a:pt x="895" y="0"/>
                                </a:lnTo>
                                <a:lnTo>
                                  <a:pt x="977" y="8"/>
                                </a:lnTo>
                                <a:lnTo>
                                  <a:pt x="1060" y="23"/>
                                </a:lnTo>
                                <a:lnTo>
                                  <a:pt x="1135" y="49"/>
                                </a:lnTo>
                                <a:lnTo>
                                  <a:pt x="1213" y="75"/>
                                </a:lnTo>
                                <a:lnTo>
                                  <a:pt x="1288" y="117"/>
                                </a:lnTo>
                                <a:lnTo>
                                  <a:pt x="1363" y="165"/>
                                </a:lnTo>
                                <a:lnTo>
                                  <a:pt x="1363"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20"/>
                        <wps:cNvSpPr>
                          <a:spLocks/>
                        </wps:cNvSpPr>
                        <wps:spPr bwMode="auto">
                          <a:xfrm>
                            <a:off x="757" y="2971"/>
                            <a:ext cx="1330" cy="199"/>
                          </a:xfrm>
                          <a:custGeom>
                            <a:avLst/>
                            <a:gdLst>
                              <a:gd name="T0" fmla="*/ 1330 w 1330"/>
                              <a:gd name="T1" fmla="*/ 199 h 199"/>
                              <a:gd name="T2" fmla="*/ 1255 w 1330"/>
                              <a:gd name="T3" fmla="*/ 150 h 199"/>
                              <a:gd name="T4" fmla="*/ 1180 w 1330"/>
                              <a:gd name="T5" fmla="*/ 109 h 199"/>
                              <a:gd name="T6" fmla="*/ 1102 w 1330"/>
                              <a:gd name="T7" fmla="*/ 79 h 199"/>
                              <a:gd name="T8" fmla="*/ 1027 w 1330"/>
                              <a:gd name="T9" fmla="*/ 56 h 199"/>
                              <a:gd name="T10" fmla="*/ 948 w 1330"/>
                              <a:gd name="T11" fmla="*/ 41 h 199"/>
                              <a:gd name="T12" fmla="*/ 866 w 1330"/>
                              <a:gd name="T13" fmla="*/ 34 h 199"/>
                              <a:gd name="T14" fmla="*/ 787 w 1330"/>
                              <a:gd name="T15" fmla="*/ 30 h 199"/>
                              <a:gd name="T16" fmla="*/ 701 w 1330"/>
                              <a:gd name="T17" fmla="*/ 34 h 199"/>
                              <a:gd name="T18" fmla="*/ 618 w 1330"/>
                              <a:gd name="T19" fmla="*/ 41 h 199"/>
                              <a:gd name="T20" fmla="*/ 532 w 1330"/>
                              <a:gd name="T21" fmla="*/ 52 h 199"/>
                              <a:gd name="T22" fmla="*/ 360 w 1330"/>
                              <a:gd name="T23" fmla="*/ 79 h 199"/>
                              <a:gd name="T24" fmla="*/ 0 w 1330"/>
                              <a:gd name="T25" fmla="*/ 150 h 199"/>
                              <a:gd name="T26" fmla="*/ 12 w 1330"/>
                              <a:gd name="T27" fmla="*/ 116 h 199"/>
                              <a:gd name="T28" fmla="*/ 371 w 1330"/>
                              <a:gd name="T29" fmla="*/ 45 h 199"/>
                              <a:gd name="T30" fmla="*/ 544 w 1330"/>
                              <a:gd name="T31" fmla="*/ 19 h 199"/>
                              <a:gd name="T32" fmla="*/ 626 w 1330"/>
                              <a:gd name="T33" fmla="*/ 7 h 199"/>
                              <a:gd name="T34" fmla="*/ 712 w 1330"/>
                              <a:gd name="T35" fmla="*/ 4 h 199"/>
                              <a:gd name="T36" fmla="*/ 794 w 1330"/>
                              <a:gd name="T37" fmla="*/ 0 h 199"/>
                              <a:gd name="T38" fmla="*/ 877 w 1330"/>
                              <a:gd name="T39" fmla="*/ 4 h 199"/>
                              <a:gd name="T40" fmla="*/ 956 w 1330"/>
                              <a:gd name="T41" fmla="*/ 11 h 199"/>
                              <a:gd name="T42" fmla="*/ 1034 w 1330"/>
                              <a:gd name="T43" fmla="*/ 26 h 199"/>
                              <a:gd name="T44" fmla="*/ 1113 w 1330"/>
                              <a:gd name="T45" fmla="*/ 45 h 199"/>
                              <a:gd name="T46" fmla="*/ 1184 w 1330"/>
                              <a:gd name="T47" fmla="*/ 79 h 199"/>
                              <a:gd name="T48" fmla="*/ 1259 w 1330"/>
                              <a:gd name="T49" fmla="*/ 116 h 199"/>
                              <a:gd name="T50" fmla="*/ 1330 w 1330"/>
                              <a:gd name="T51" fmla="*/ 165 h 199"/>
                              <a:gd name="T52" fmla="*/ 1330 w 133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30" h="199">
                                <a:moveTo>
                                  <a:pt x="1330" y="199"/>
                                </a:moveTo>
                                <a:lnTo>
                                  <a:pt x="1255" y="150"/>
                                </a:lnTo>
                                <a:lnTo>
                                  <a:pt x="1180" y="109"/>
                                </a:lnTo>
                                <a:lnTo>
                                  <a:pt x="1102" y="79"/>
                                </a:lnTo>
                                <a:lnTo>
                                  <a:pt x="1027" y="56"/>
                                </a:lnTo>
                                <a:lnTo>
                                  <a:pt x="948" y="41"/>
                                </a:lnTo>
                                <a:lnTo>
                                  <a:pt x="866" y="34"/>
                                </a:lnTo>
                                <a:lnTo>
                                  <a:pt x="787" y="30"/>
                                </a:lnTo>
                                <a:lnTo>
                                  <a:pt x="701" y="34"/>
                                </a:lnTo>
                                <a:lnTo>
                                  <a:pt x="618" y="41"/>
                                </a:lnTo>
                                <a:lnTo>
                                  <a:pt x="532" y="52"/>
                                </a:lnTo>
                                <a:lnTo>
                                  <a:pt x="360" y="79"/>
                                </a:lnTo>
                                <a:lnTo>
                                  <a:pt x="0" y="150"/>
                                </a:lnTo>
                                <a:lnTo>
                                  <a:pt x="12" y="116"/>
                                </a:lnTo>
                                <a:lnTo>
                                  <a:pt x="371" y="45"/>
                                </a:lnTo>
                                <a:lnTo>
                                  <a:pt x="544" y="19"/>
                                </a:lnTo>
                                <a:lnTo>
                                  <a:pt x="626" y="7"/>
                                </a:lnTo>
                                <a:lnTo>
                                  <a:pt x="712" y="4"/>
                                </a:lnTo>
                                <a:lnTo>
                                  <a:pt x="794" y="0"/>
                                </a:lnTo>
                                <a:lnTo>
                                  <a:pt x="877" y="4"/>
                                </a:lnTo>
                                <a:lnTo>
                                  <a:pt x="956" y="11"/>
                                </a:lnTo>
                                <a:lnTo>
                                  <a:pt x="1034" y="26"/>
                                </a:lnTo>
                                <a:lnTo>
                                  <a:pt x="1113" y="45"/>
                                </a:lnTo>
                                <a:lnTo>
                                  <a:pt x="1184" y="79"/>
                                </a:lnTo>
                                <a:lnTo>
                                  <a:pt x="1259" y="116"/>
                                </a:lnTo>
                                <a:lnTo>
                                  <a:pt x="1330" y="165"/>
                                </a:lnTo>
                                <a:lnTo>
                                  <a:pt x="133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1"/>
                        <wps:cNvSpPr>
                          <a:spLocks/>
                        </wps:cNvSpPr>
                        <wps:spPr bwMode="auto">
                          <a:xfrm>
                            <a:off x="795" y="2888"/>
                            <a:ext cx="1292" cy="196"/>
                          </a:xfrm>
                          <a:custGeom>
                            <a:avLst/>
                            <a:gdLst>
                              <a:gd name="T0" fmla="*/ 1292 w 1292"/>
                              <a:gd name="T1" fmla="*/ 196 h 196"/>
                              <a:gd name="T2" fmla="*/ 1221 w 1292"/>
                              <a:gd name="T3" fmla="*/ 151 h 196"/>
                              <a:gd name="T4" fmla="*/ 1150 w 1292"/>
                              <a:gd name="T5" fmla="*/ 109 h 196"/>
                              <a:gd name="T6" fmla="*/ 1075 w 1292"/>
                              <a:gd name="T7" fmla="*/ 79 h 196"/>
                              <a:gd name="T8" fmla="*/ 996 w 1292"/>
                              <a:gd name="T9" fmla="*/ 57 h 196"/>
                              <a:gd name="T10" fmla="*/ 921 w 1292"/>
                              <a:gd name="T11" fmla="*/ 45 h 196"/>
                              <a:gd name="T12" fmla="*/ 843 w 1292"/>
                              <a:gd name="T13" fmla="*/ 34 h 196"/>
                              <a:gd name="T14" fmla="*/ 764 w 1292"/>
                              <a:gd name="T15" fmla="*/ 34 h 196"/>
                              <a:gd name="T16" fmla="*/ 682 w 1292"/>
                              <a:gd name="T17" fmla="*/ 34 h 196"/>
                              <a:gd name="T18" fmla="*/ 599 w 1292"/>
                              <a:gd name="T19" fmla="*/ 42 h 196"/>
                              <a:gd name="T20" fmla="*/ 517 w 1292"/>
                              <a:gd name="T21" fmla="*/ 49 h 196"/>
                              <a:gd name="T22" fmla="*/ 348 w 1292"/>
                              <a:gd name="T23" fmla="*/ 75 h 196"/>
                              <a:gd name="T24" fmla="*/ 0 w 1292"/>
                              <a:gd name="T25" fmla="*/ 147 h 196"/>
                              <a:gd name="T26" fmla="*/ 7 w 1292"/>
                              <a:gd name="T27" fmla="*/ 113 h 196"/>
                              <a:gd name="T28" fmla="*/ 359 w 1292"/>
                              <a:gd name="T29" fmla="*/ 45 h 196"/>
                              <a:gd name="T30" fmla="*/ 528 w 1292"/>
                              <a:gd name="T31" fmla="*/ 19 h 196"/>
                              <a:gd name="T32" fmla="*/ 610 w 1292"/>
                              <a:gd name="T33" fmla="*/ 8 h 196"/>
                              <a:gd name="T34" fmla="*/ 693 w 1292"/>
                              <a:gd name="T35" fmla="*/ 4 h 196"/>
                              <a:gd name="T36" fmla="*/ 771 w 1292"/>
                              <a:gd name="T37" fmla="*/ 0 h 196"/>
                              <a:gd name="T38" fmla="*/ 850 w 1292"/>
                              <a:gd name="T39" fmla="*/ 4 h 196"/>
                              <a:gd name="T40" fmla="*/ 929 w 1292"/>
                              <a:gd name="T41" fmla="*/ 12 h 196"/>
                              <a:gd name="T42" fmla="*/ 1004 w 1292"/>
                              <a:gd name="T43" fmla="*/ 27 h 196"/>
                              <a:gd name="T44" fmla="*/ 1079 w 1292"/>
                              <a:gd name="T45" fmla="*/ 49 h 196"/>
                              <a:gd name="T46" fmla="*/ 1154 w 1292"/>
                              <a:gd name="T47" fmla="*/ 79 h 196"/>
                              <a:gd name="T48" fmla="*/ 1225 w 1292"/>
                              <a:gd name="T49" fmla="*/ 117 h 196"/>
                              <a:gd name="T50" fmla="*/ 1292 w 1292"/>
                              <a:gd name="T51" fmla="*/ 166 h 196"/>
                              <a:gd name="T52" fmla="*/ 1292 w 1292"/>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2" h="196">
                                <a:moveTo>
                                  <a:pt x="1292" y="196"/>
                                </a:moveTo>
                                <a:lnTo>
                                  <a:pt x="1221" y="151"/>
                                </a:lnTo>
                                <a:lnTo>
                                  <a:pt x="1150" y="109"/>
                                </a:lnTo>
                                <a:lnTo>
                                  <a:pt x="1075" y="79"/>
                                </a:lnTo>
                                <a:lnTo>
                                  <a:pt x="996" y="57"/>
                                </a:lnTo>
                                <a:lnTo>
                                  <a:pt x="921" y="45"/>
                                </a:lnTo>
                                <a:lnTo>
                                  <a:pt x="843" y="34"/>
                                </a:lnTo>
                                <a:lnTo>
                                  <a:pt x="764" y="34"/>
                                </a:lnTo>
                                <a:lnTo>
                                  <a:pt x="682" y="34"/>
                                </a:lnTo>
                                <a:lnTo>
                                  <a:pt x="599" y="42"/>
                                </a:lnTo>
                                <a:lnTo>
                                  <a:pt x="517" y="49"/>
                                </a:lnTo>
                                <a:lnTo>
                                  <a:pt x="348" y="75"/>
                                </a:lnTo>
                                <a:lnTo>
                                  <a:pt x="0" y="147"/>
                                </a:lnTo>
                                <a:lnTo>
                                  <a:pt x="7" y="113"/>
                                </a:lnTo>
                                <a:lnTo>
                                  <a:pt x="359" y="45"/>
                                </a:lnTo>
                                <a:lnTo>
                                  <a:pt x="528" y="19"/>
                                </a:lnTo>
                                <a:lnTo>
                                  <a:pt x="610" y="8"/>
                                </a:lnTo>
                                <a:lnTo>
                                  <a:pt x="693" y="4"/>
                                </a:lnTo>
                                <a:lnTo>
                                  <a:pt x="771" y="0"/>
                                </a:lnTo>
                                <a:lnTo>
                                  <a:pt x="850" y="4"/>
                                </a:lnTo>
                                <a:lnTo>
                                  <a:pt x="929" y="12"/>
                                </a:lnTo>
                                <a:lnTo>
                                  <a:pt x="1004" y="27"/>
                                </a:lnTo>
                                <a:lnTo>
                                  <a:pt x="1079" y="49"/>
                                </a:lnTo>
                                <a:lnTo>
                                  <a:pt x="1154" y="79"/>
                                </a:lnTo>
                                <a:lnTo>
                                  <a:pt x="1225" y="117"/>
                                </a:lnTo>
                                <a:lnTo>
                                  <a:pt x="1292" y="166"/>
                                </a:lnTo>
                                <a:lnTo>
                                  <a:pt x="1292"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2"/>
                        <wps:cNvSpPr>
                          <a:spLocks/>
                        </wps:cNvSpPr>
                        <wps:spPr bwMode="auto">
                          <a:xfrm>
                            <a:off x="829" y="2810"/>
                            <a:ext cx="1262" cy="191"/>
                          </a:xfrm>
                          <a:custGeom>
                            <a:avLst/>
                            <a:gdLst>
                              <a:gd name="T0" fmla="*/ 1262 w 1262"/>
                              <a:gd name="T1" fmla="*/ 191 h 191"/>
                              <a:gd name="T2" fmla="*/ 1191 w 1262"/>
                              <a:gd name="T3" fmla="*/ 142 h 191"/>
                              <a:gd name="T4" fmla="*/ 1120 w 1262"/>
                              <a:gd name="T5" fmla="*/ 105 h 191"/>
                              <a:gd name="T6" fmla="*/ 1048 w 1262"/>
                              <a:gd name="T7" fmla="*/ 75 h 191"/>
                              <a:gd name="T8" fmla="*/ 973 w 1262"/>
                              <a:gd name="T9" fmla="*/ 56 h 191"/>
                              <a:gd name="T10" fmla="*/ 899 w 1262"/>
                              <a:gd name="T11" fmla="*/ 41 h 191"/>
                              <a:gd name="T12" fmla="*/ 820 w 1262"/>
                              <a:gd name="T13" fmla="*/ 30 h 191"/>
                              <a:gd name="T14" fmla="*/ 741 w 1262"/>
                              <a:gd name="T15" fmla="*/ 30 h 191"/>
                              <a:gd name="T16" fmla="*/ 666 w 1262"/>
                              <a:gd name="T17" fmla="*/ 30 h 191"/>
                              <a:gd name="T18" fmla="*/ 584 w 1262"/>
                              <a:gd name="T19" fmla="*/ 37 h 191"/>
                              <a:gd name="T20" fmla="*/ 505 w 1262"/>
                              <a:gd name="T21" fmla="*/ 45 h 191"/>
                              <a:gd name="T22" fmla="*/ 340 w 1262"/>
                              <a:gd name="T23" fmla="*/ 71 h 191"/>
                              <a:gd name="T24" fmla="*/ 0 w 1262"/>
                              <a:gd name="T25" fmla="*/ 138 h 191"/>
                              <a:gd name="T26" fmla="*/ 11 w 1262"/>
                              <a:gd name="T27" fmla="*/ 105 h 191"/>
                              <a:gd name="T28" fmla="*/ 348 w 1262"/>
                              <a:gd name="T29" fmla="*/ 41 h 191"/>
                              <a:gd name="T30" fmla="*/ 516 w 1262"/>
                              <a:gd name="T31" fmla="*/ 15 h 191"/>
                              <a:gd name="T32" fmla="*/ 595 w 1262"/>
                              <a:gd name="T33" fmla="*/ 7 h 191"/>
                              <a:gd name="T34" fmla="*/ 674 w 1262"/>
                              <a:gd name="T35" fmla="*/ 0 h 191"/>
                              <a:gd name="T36" fmla="*/ 752 w 1262"/>
                              <a:gd name="T37" fmla="*/ 0 h 191"/>
                              <a:gd name="T38" fmla="*/ 827 w 1262"/>
                              <a:gd name="T39" fmla="*/ 3 h 191"/>
                              <a:gd name="T40" fmla="*/ 906 w 1262"/>
                              <a:gd name="T41" fmla="*/ 11 h 191"/>
                              <a:gd name="T42" fmla="*/ 981 w 1262"/>
                              <a:gd name="T43" fmla="*/ 22 h 191"/>
                              <a:gd name="T44" fmla="*/ 1052 w 1262"/>
                              <a:gd name="T45" fmla="*/ 45 h 191"/>
                              <a:gd name="T46" fmla="*/ 1123 w 1262"/>
                              <a:gd name="T47" fmla="*/ 75 h 191"/>
                              <a:gd name="T48" fmla="*/ 1194 w 1262"/>
                              <a:gd name="T49" fmla="*/ 112 h 191"/>
                              <a:gd name="T50" fmla="*/ 1262 w 1262"/>
                              <a:gd name="T51" fmla="*/ 157 h 191"/>
                              <a:gd name="T52" fmla="*/ 1262 w 1262"/>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191">
                                <a:moveTo>
                                  <a:pt x="1262" y="191"/>
                                </a:moveTo>
                                <a:lnTo>
                                  <a:pt x="1191" y="142"/>
                                </a:lnTo>
                                <a:lnTo>
                                  <a:pt x="1120" y="105"/>
                                </a:lnTo>
                                <a:lnTo>
                                  <a:pt x="1048" y="75"/>
                                </a:lnTo>
                                <a:lnTo>
                                  <a:pt x="973" y="56"/>
                                </a:lnTo>
                                <a:lnTo>
                                  <a:pt x="899" y="41"/>
                                </a:lnTo>
                                <a:lnTo>
                                  <a:pt x="820" y="30"/>
                                </a:lnTo>
                                <a:lnTo>
                                  <a:pt x="741" y="30"/>
                                </a:lnTo>
                                <a:lnTo>
                                  <a:pt x="666" y="30"/>
                                </a:lnTo>
                                <a:lnTo>
                                  <a:pt x="584" y="37"/>
                                </a:lnTo>
                                <a:lnTo>
                                  <a:pt x="505" y="45"/>
                                </a:lnTo>
                                <a:lnTo>
                                  <a:pt x="340" y="71"/>
                                </a:lnTo>
                                <a:lnTo>
                                  <a:pt x="0" y="138"/>
                                </a:lnTo>
                                <a:lnTo>
                                  <a:pt x="11" y="105"/>
                                </a:lnTo>
                                <a:lnTo>
                                  <a:pt x="348" y="41"/>
                                </a:lnTo>
                                <a:lnTo>
                                  <a:pt x="516" y="15"/>
                                </a:lnTo>
                                <a:lnTo>
                                  <a:pt x="595" y="7"/>
                                </a:lnTo>
                                <a:lnTo>
                                  <a:pt x="674" y="0"/>
                                </a:lnTo>
                                <a:lnTo>
                                  <a:pt x="752" y="0"/>
                                </a:lnTo>
                                <a:lnTo>
                                  <a:pt x="827" y="3"/>
                                </a:lnTo>
                                <a:lnTo>
                                  <a:pt x="906" y="11"/>
                                </a:lnTo>
                                <a:lnTo>
                                  <a:pt x="981" y="22"/>
                                </a:lnTo>
                                <a:lnTo>
                                  <a:pt x="1052" y="45"/>
                                </a:lnTo>
                                <a:lnTo>
                                  <a:pt x="1123" y="75"/>
                                </a:lnTo>
                                <a:lnTo>
                                  <a:pt x="1194" y="112"/>
                                </a:lnTo>
                                <a:lnTo>
                                  <a:pt x="1262" y="157"/>
                                </a:lnTo>
                                <a:lnTo>
                                  <a:pt x="1262"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3"/>
                        <wps:cNvSpPr>
                          <a:spLocks/>
                        </wps:cNvSpPr>
                        <wps:spPr bwMode="auto">
                          <a:xfrm>
                            <a:off x="862" y="2727"/>
                            <a:ext cx="1229" cy="191"/>
                          </a:xfrm>
                          <a:custGeom>
                            <a:avLst/>
                            <a:gdLst>
                              <a:gd name="T0" fmla="*/ 1229 w 1229"/>
                              <a:gd name="T1" fmla="*/ 191 h 191"/>
                              <a:gd name="T2" fmla="*/ 1161 w 1229"/>
                              <a:gd name="T3" fmla="*/ 143 h 191"/>
                              <a:gd name="T4" fmla="*/ 1090 w 1229"/>
                              <a:gd name="T5" fmla="*/ 105 h 191"/>
                              <a:gd name="T6" fmla="*/ 1019 w 1229"/>
                              <a:gd name="T7" fmla="*/ 79 h 191"/>
                              <a:gd name="T8" fmla="*/ 948 w 1229"/>
                              <a:gd name="T9" fmla="*/ 56 h 191"/>
                              <a:gd name="T10" fmla="*/ 877 w 1229"/>
                              <a:gd name="T11" fmla="*/ 41 h 191"/>
                              <a:gd name="T12" fmla="*/ 802 w 1229"/>
                              <a:gd name="T13" fmla="*/ 34 h 191"/>
                              <a:gd name="T14" fmla="*/ 727 w 1229"/>
                              <a:gd name="T15" fmla="*/ 30 h 191"/>
                              <a:gd name="T16" fmla="*/ 648 w 1229"/>
                              <a:gd name="T17" fmla="*/ 30 h 191"/>
                              <a:gd name="T18" fmla="*/ 570 w 1229"/>
                              <a:gd name="T19" fmla="*/ 38 h 191"/>
                              <a:gd name="T20" fmla="*/ 491 w 1229"/>
                              <a:gd name="T21" fmla="*/ 45 h 191"/>
                              <a:gd name="T22" fmla="*/ 334 w 1229"/>
                              <a:gd name="T23" fmla="*/ 71 h 191"/>
                              <a:gd name="T24" fmla="*/ 0 w 1229"/>
                              <a:gd name="T25" fmla="*/ 135 h 191"/>
                              <a:gd name="T26" fmla="*/ 12 w 1229"/>
                              <a:gd name="T27" fmla="*/ 105 h 191"/>
                              <a:gd name="T28" fmla="*/ 341 w 1229"/>
                              <a:gd name="T29" fmla="*/ 41 h 191"/>
                              <a:gd name="T30" fmla="*/ 424 w 1229"/>
                              <a:gd name="T31" fmla="*/ 26 h 191"/>
                              <a:gd name="T32" fmla="*/ 502 w 1229"/>
                              <a:gd name="T33" fmla="*/ 15 h 191"/>
                              <a:gd name="T34" fmla="*/ 581 w 1229"/>
                              <a:gd name="T35" fmla="*/ 8 h 191"/>
                              <a:gd name="T36" fmla="*/ 660 w 1229"/>
                              <a:gd name="T37" fmla="*/ 0 h 191"/>
                              <a:gd name="T38" fmla="*/ 734 w 1229"/>
                              <a:gd name="T39" fmla="*/ 0 h 191"/>
                              <a:gd name="T40" fmla="*/ 809 w 1229"/>
                              <a:gd name="T41" fmla="*/ 4 h 191"/>
                              <a:gd name="T42" fmla="*/ 884 w 1229"/>
                              <a:gd name="T43" fmla="*/ 11 h 191"/>
                              <a:gd name="T44" fmla="*/ 955 w 1229"/>
                              <a:gd name="T45" fmla="*/ 26 h 191"/>
                              <a:gd name="T46" fmla="*/ 1027 w 1229"/>
                              <a:gd name="T47" fmla="*/ 49 h 191"/>
                              <a:gd name="T48" fmla="*/ 1098 w 1229"/>
                              <a:gd name="T49" fmla="*/ 75 h 191"/>
                              <a:gd name="T50" fmla="*/ 1161 w 1229"/>
                              <a:gd name="T51" fmla="*/ 113 h 191"/>
                              <a:gd name="T52" fmla="*/ 1229 w 1229"/>
                              <a:gd name="T53" fmla="*/ 158 h 191"/>
                              <a:gd name="T54" fmla="*/ 1229 w 1229"/>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9" h="191">
                                <a:moveTo>
                                  <a:pt x="1229" y="191"/>
                                </a:moveTo>
                                <a:lnTo>
                                  <a:pt x="1161" y="143"/>
                                </a:lnTo>
                                <a:lnTo>
                                  <a:pt x="1090" y="105"/>
                                </a:lnTo>
                                <a:lnTo>
                                  <a:pt x="1019" y="79"/>
                                </a:lnTo>
                                <a:lnTo>
                                  <a:pt x="948" y="56"/>
                                </a:lnTo>
                                <a:lnTo>
                                  <a:pt x="877" y="41"/>
                                </a:lnTo>
                                <a:lnTo>
                                  <a:pt x="802" y="34"/>
                                </a:lnTo>
                                <a:lnTo>
                                  <a:pt x="727" y="30"/>
                                </a:lnTo>
                                <a:lnTo>
                                  <a:pt x="648" y="30"/>
                                </a:lnTo>
                                <a:lnTo>
                                  <a:pt x="570" y="38"/>
                                </a:lnTo>
                                <a:lnTo>
                                  <a:pt x="491" y="45"/>
                                </a:lnTo>
                                <a:lnTo>
                                  <a:pt x="334" y="71"/>
                                </a:lnTo>
                                <a:lnTo>
                                  <a:pt x="0" y="135"/>
                                </a:lnTo>
                                <a:lnTo>
                                  <a:pt x="12" y="105"/>
                                </a:lnTo>
                                <a:lnTo>
                                  <a:pt x="341" y="41"/>
                                </a:lnTo>
                                <a:lnTo>
                                  <a:pt x="424" y="26"/>
                                </a:lnTo>
                                <a:lnTo>
                                  <a:pt x="502" y="15"/>
                                </a:lnTo>
                                <a:lnTo>
                                  <a:pt x="581" y="8"/>
                                </a:lnTo>
                                <a:lnTo>
                                  <a:pt x="660" y="0"/>
                                </a:lnTo>
                                <a:lnTo>
                                  <a:pt x="734" y="0"/>
                                </a:lnTo>
                                <a:lnTo>
                                  <a:pt x="809" y="4"/>
                                </a:lnTo>
                                <a:lnTo>
                                  <a:pt x="884" y="11"/>
                                </a:lnTo>
                                <a:lnTo>
                                  <a:pt x="955" y="26"/>
                                </a:lnTo>
                                <a:lnTo>
                                  <a:pt x="1027" y="49"/>
                                </a:lnTo>
                                <a:lnTo>
                                  <a:pt x="1098" y="75"/>
                                </a:lnTo>
                                <a:lnTo>
                                  <a:pt x="1161" y="113"/>
                                </a:lnTo>
                                <a:lnTo>
                                  <a:pt x="1229" y="158"/>
                                </a:lnTo>
                                <a:lnTo>
                                  <a:pt x="1229"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4"/>
                        <wps:cNvSpPr>
                          <a:spLocks/>
                        </wps:cNvSpPr>
                        <wps:spPr bwMode="auto">
                          <a:xfrm>
                            <a:off x="896" y="2645"/>
                            <a:ext cx="1195" cy="187"/>
                          </a:xfrm>
                          <a:custGeom>
                            <a:avLst/>
                            <a:gdLst>
                              <a:gd name="T0" fmla="*/ 1195 w 1195"/>
                              <a:gd name="T1" fmla="*/ 187 h 187"/>
                              <a:gd name="T2" fmla="*/ 1131 w 1195"/>
                              <a:gd name="T3" fmla="*/ 146 h 187"/>
                              <a:gd name="T4" fmla="*/ 1064 w 1195"/>
                              <a:gd name="T5" fmla="*/ 108 h 187"/>
                              <a:gd name="T6" fmla="*/ 993 w 1195"/>
                              <a:gd name="T7" fmla="*/ 78 h 187"/>
                              <a:gd name="T8" fmla="*/ 925 w 1195"/>
                              <a:gd name="T9" fmla="*/ 56 h 187"/>
                              <a:gd name="T10" fmla="*/ 854 w 1195"/>
                              <a:gd name="T11" fmla="*/ 41 h 187"/>
                              <a:gd name="T12" fmla="*/ 779 w 1195"/>
                              <a:gd name="T13" fmla="*/ 33 h 187"/>
                              <a:gd name="T14" fmla="*/ 708 w 1195"/>
                              <a:gd name="T15" fmla="*/ 30 h 187"/>
                              <a:gd name="T16" fmla="*/ 633 w 1195"/>
                              <a:gd name="T17" fmla="*/ 30 h 187"/>
                              <a:gd name="T18" fmla="*/ 558 w 1195"/>
                              <a:gd name="T19" fmla="*/ 37 h 187"/>
                              <a:gd name="T20" fmla="*/ 479 w 1195"/>
                              <a:gd name="T21" fmla="*/ 45 h 187"/>
                              <a:gd name="T22" fmla="*/ 401 w 1195"/>
                              <a:gd name="T23" fmla="*/ 56 h 187"/>
                              <a:gd name="T24" fmla="*/ 326 w 1195"/>
                              <a:gd name="T25" fmla="*/ 71 h 187"/>
                              <a:gd name="T26" fmla="*/ 0 w 1195"/>
                              <a:gd name="T27" fmla="*/ 135 h 187"/>
                              <a:gd name="T28" fmla="*/ 11 w 1195"/>
                              <a:gd name="T29" fmla="*/ 105 h 187"/>
                              <a:gd name="T30" fmla="*/ 172 w 1195"/>
                              <a:gd name="T31" fmla="*/ 71 h 187"/>
                              <a:gd name="T32" fmla="*/ 333 w 1195"/>
                              <a:gd name="T33" fmla="*/ 41 h 187"/>
                              <a:gd name="T34" fmla="*/ 412 w 1195"/>
                              <a:gd name="T35" fmla="*/ 26 h 187"/>
                              <a:gd name="T36" fmla="*/ 487 w 1195"/>
                              <a:gd name="T37" fmla="*/ 15 h 187"/>
                              <a:gd name="T38" fmla="*/ 566 w 1195"/>
                              <a:gd name="T39" fmla="*/ 7 h 187"/>
                              <a:gd name="T40" fmla="*/ 640 w 1195"/>
                              <a:gd name="T41" fmla="*/ 3 h 187"/>
                              <a:gd name="T42" fmla="*/ 715 w 1195"/>
                              <a:gd name="T43" fmla="*/ 0 h 187"/>
                              <a:gd name="T44" fmla="*/ 787 w 1195"/>
                              <a:gd name="T45" fmla="*/ 3 h 187"/>
                              <a:gd name="T46" fmla="*/ 861 w 1195"/>
                              <a:gd name="T47" fmla="*/ 11 h 187"/>
                              <a:gd name="T48" fmla="*/ 929 w 1195"/>
                              <a:gd name="T49" fmla="*/ 26 h 187"/>
                              <a:gd name="T50" fmla="*/ 1000 w 1195"/>
                              <a:gd name="T51" fmla="*/ 48 h 187"/>
                              <a:gd name="T52" fmla="*/ 1067 w 1195"/>
                              <a:gd name="T53" fmla="*/ 78 h 187"/>
                              <a:gd name="T54" fmla="*/ 1101 w 1195"/>
                              <a:gd name="T55" fmla="*/ 93 h 187"/>
                              <a:gd name="T56" fmla="*/ 1131 w 1195"/>
                              <a:gd name="T57" fmla="*/ 112 h 187"/>
                              <a:gd name="T58" fmla="*/ 1195 w 1195"/>
                              <a:gd name="T59" fmla="*/ 157 h 187"/>
                              <a:gd name="T60" fmla="*/ 1195 w 1195"/>
                              <a:gd name="T6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5" h="187">
                                <a:moveTo>
                                  <a:pt x="1195" y="187"/>
                                </a:moveTo>
                                <a:lnTo>
                                  <a:pt x="1131" y="146"/>
                                </a:lnTo>
                                <a:lnTo>
                                  <a:pt x="1064" y="108"/>
                                </a:lnTo>
                                <a:lnTo>
                                  <a:pt x="993" y="78"/>
                                </a:lnTo>
                                <a:lnTo>
                                  <a:pt x="925" y="56"/>
                                </a:lnTo>
                                <a:lnTo>
                                  <a:pt x="854" y="41"/>
                                </a:lnTo>
                                <a:lnTo>
                                  <a:pt x="779" y="33"/>
                                </a:lnTo>
                                <a:lnTo>
                                  <a:pt x="708" y="30"/>
                                </a:lnTo>
                                <a:lnTo>
                                  <a:pt x="633" y="30"/>
                                </a:lnTo>
                                <a:lnTo>
                                  <a:pt x="558" y="37"/>
                                </a:lnTo>
                                <a:lnTo>
                                  <a:pt x="479" y="45"/>
                                </a:lnTo>
                                <a:lnTo>
                                  <a:pt x="401" y="56"/>
                                </a:lnTo>
                                <a:lnTo>
                                  <a:pt x="326" y="71"/>
                                </a:lnTo>
                                <a:lnTo>
                                  <a:pt x="0" y="135"/>
                                </a:lnTo>
                                <a:lnTo>
                                  <a:pt x="11" y="105"/>
                                </a:lnTo>
                                <a:lnTo>
                                  <a:pt x="172" y="71"/>
                                </a:lnTo>
                                <a:lnTo>
                                  <a:pt x="333" y="41"/>
                                </a:lnTo>
                                <a:lnTo>
                                  <a:pt x="412" y="26"/>
                                </a:lnTo>
                                <a:lnTo>
                                  <a:pt x="487" y="15"/>
                                </a:lnTo>
                                <a:lnTo>
                                  <a:pt x="566" y="7"/>
                                </a:lnTo>
                                <a:lnTo>
                                  <a:pt x="640" y="3"/>
                                </a:lnTo>
                                <a:lnTo>
                                  <a:pt x="715" y="0"/>
                                </a:lnTo>
                                <a:lnTo>
                                  <a:pt x="787" y="3"/>
                                </a:lnTo>
                                <a:lnTo>
                                  <a:pt x="861" y="11"/>
                                </a:lnTo>
                                <a:lnTo>
                                  <a:pt x="929" y="26"/>
                                </a:lnTo>
                                <a:lnTo>
                                  <a:pt x="1000" y="48"/>
                                </a:lnTo>
                                <a:lnTo>
                                  <a:pt x="1067" y="78"/>
                                </a:lnTo>
                                <a:lnTo>
                                  <a:pt x="1101" y="93"/>
                                </a:lnTo>
                                <a:lnTo>
                                  <a:pt x="1131" y="112"/>
                                </a:lnTo>
                                <a:lnTo>
                                  <a:pt x="1195" y="157"/>
                                </a:lnTo>
                                <a:lnTo>
                                  <a:pt x="1195"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5"/>
                        <wps:cNvSpPr>
                          <a:spLocks/>
                        </wps:cNvSpPr>
                        <wps:spPr bwMode="auto">
                          <a:xfrm>
                            <a:off x="930" y="2562"/>
                            <a:ext cx="1165" cy="188"/>
                          </a:xfrm>
                          <a:custGeom>
                            <a:avLst/>
                            <a:gdLst>
                              <a:gd name="T0" fmla="*/ 1165 w 1165"/>
                              <a:gd name="T1" fmla="*/ 188 h 188"/>
                              <a:gd name="T2" fmla="*/ 1101 w 1165"/>
                              <a:gd name="T3" fmla="*/ 143 h 188"/>
                              <a:gd name="T4" fmla="*/ 1033 w 1165"/>
                              <a:gd name="T5" fmla="*/ 109 h 188"/>
                              <a:gd name="T6" fmla="*/ 966 w 1165"/>
                              <a:gd name="T7" fmla="*/ 79 h 188"/>
                              <a:gd name="T8" fmla="*/ 899 w 1165"/>
                              <a:gd name="T9" fmla="*/ 56 h 188"/>
                              <a:gd name="T10" fmla="*/ 831 w 1165"/>
                              <a:gd name="T11" fmla="*/ 41 h 188"/>
                              <a:gd name="T12" fmla="*/ 760 w 1165"/>
                              <a:gd name="T13" fmla="*/ 34 h 188"/>
                              <a:gd name="T14" fmla="*/ 689 w 1165"/>
                              <a:gd name="T15" fmla="*/ 30 h 188"/>
                              <a:gd name="T16" fmla="*/ 618 w 1165"/>
                              <a:gd name="T17" fmla="*/ 30 h 188"/>
                              <a:gd name="T18" fmla="*/ 543 w 1165"/>
                              <a:gd name="T19" fmla="*/ 37 h 188"/>
                              <a:gd name="T20" fmla="*/ 468 w 1165"/>
                              <a:gd name="T21" fmla="*/ 45 h 188"/>
                              <a:gd name="T22" fmla="*/ 389 w 1165"/>
                              <a:gd name="T23" fmla="*/ 52 h 188"/>
                              <a:gd name="T24" fmla="*/ 314 w 1165"/>
                              <a:gd name="T25" fmla="*/ 68 h 188"/>
                              <a:gd name="T26" fmla="*/ 0 w 1165"/>
                              <a:gd name="T27" fmla="*/ 128 h 188"/>
                              <a:gd name="T28" fmla="*/ 11 w 1165"/>
                              <a:gd name="T29" fmla="*/ 101 h 188"/>
                              <a:gd name="T30" fmla="*/ 326 w 1165"/>
                              <a:gd name="T31" fmla="*/ 41 h 188"/>
                              <a:gd name="T32" fmla="*/ 400 w 1165"/>
                              <a:gd name="T33" fmla="*/ 26 h 188"/>
                              <a:gd name="T34" fmla="*/ 475 w 1165"/>
                              <a:gd name="T35" fmla="*/ 15 h 188"/>
                              <a:gd name="T36" fmla="*/ 550 w 1165"/>
                              <a:gd name="T37" fmla="*/ 7 h 188"/>
                              <a:gd name="T38" fmla="*/ 625 w 1165"/>
                              <a:gd name="T39" fmla="*/ 4 h 188"/>
                              <a:gd name="T40" fmla="*/ 696 w 1165"/>
                              <a:gd name="T41" fmla="*/ 0 h 188"/>
                              <a:gd name="T42" fmla="*/ 768 w 1165"/>
                              <a:gd name="T43" fmla="*/ 4 h 188"/>
                              <a:gd name="T44" fmla="*/ 835 w 1165"/>
                              <a:gd name="T45" fmla="*/ 15 h 188"/>
                              <a:gd name="T46" fmla="*/ 906 w 1165"/>
                              <a:gd name="T47" fmla="*/ 30 h 188"/>
                              <a:gd name="T48" fmla="*/ 974 w 1165"/>
                              <a:gd name="T49" fmla="*/ 49 h 188"/>
                              <a:gd name="T50" fmla="*/ 1007 w 1165"/>
                              <a:gd name="T51" fmla="*/ 64 h 188"/>
                              <a:gd name="T52" fmla="*/ 1037 w 1165"/>
                              <a:gd name="T53" fmla="*/ 79 h 188"/>
                              <a:gd name="T54" fmla="*/ 1101 w 1165"/>
                              <a:gd name="T55" fmla="*/ 113 h 188"/>
                              <a:gd name="T56" fmla="*/ 1165 w 1165"/>
                              <a:gd name="T57" fmla="*/ 158 h 188"/>
                              <a:gd name="T58" fmla="*/ 1165 w 1165"/>
                              <a:gd name="T59"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65" h="188">
                                <a:moveTo>
                                  <a:pt x="1165" y="188"/>
                                </a:moveTo>
                                <a:lnTo>
                                  <a:pt x="1101" y="143"/>
                                </a:lnTo>
                                <a:lnTo>
                                  <a:pt x="1033" y="109"/>
                                </a:lnTo>
                                <a:lnTo>
                                  <a:pt x="966" y="79"/>
                                </a:lnTo>
                                <a:lnTo>
                                  <a:pt x="899" y="56"/>
                                </a:lnTo>
                                <a:lnTo>
                                  <a:pt x="831" y="41"/>
                                </a:lnTo>
                                <a:lnTo>
                                  <a:pt x="760" y="34"/>
                                </a:lnTo>
                                <a:lnTo>
                                  <a:pt x="689" y="30"/>
                                </a:lnTo>
                                <a:lnTo>
                                  <a:pt x="618" y="30"/>
                                </a:lnTo>
                                <a:lnTo>
                                  <a:pt x="543" y="37"/>
                                </a:lnTo>
                                <a:lnTo>
                                  <a:pt x="468" y="45"/>
                                </a:lnTo>
                                <a:lnTo>
                                  <a:pt x="389" y="52"/>
                                </a:lnTo>
                                <a:lnTo>
                                  <a:pt x="314" y="68"/>
                                </a:lnTo>
                                <a:lnTo>
                                  <a:pt x="0" y="128"/>
                                </a:lnTo>
                                <a:lnTo>
                                  <a:pt x="11" y="101"/>
                                </a:lnTo>
                                <a:lnTo>
                                  <a:pt x="326" y="41"/>
                                </a:lnTo>
                                <a:lnTo>
                                  <a:pt x="400" y="26"/>
                                </a:lnTo>
                                <a:lnTo>
                                  <a:pt x="475" y="15"/>
                                </a:lnTo>
                                <a:lnTo>
                                  <a:pt x="550" y="7"/>
                                </a:lnTo>
                                <a:lnTo>
                                  <a:pt x="625" y="4"/>
                                </a:lnTo>
                                <a:lnTo>
                                  <a:pt x="696" y="0"/>
                                </a:lnTo>
                                <a:lnTo>
                                  <a:pt x="768" y="4"/>
                                </a:lnTo>
                                <a:lnTo>
                                  <a:pt x="835" y="15"/>
                                </a:lnTo>
                                <a:lnTo>
                                  <a:pt x="906" y="30"/>
                                </a:lnTo>
                                <a:lnTo>
                                  <a:pt x="974" y="49"/>
                                </a:lnTo>
                                <a:lnTo>
                                  <a:pt x="1007" y="64"/>
                                </a:lnTo>
                                <a:lnTo>
                                  <a:pt x="1037" y="79"/>
                                </a:lnTo>
                                <a:lnTo>
                                  <a:pt x="1101" y="113"/>
                                </a:lnTo>
                                <a:lnTo>
                                  <a:pt x="1165" y="158"/>
                                </a:lnTo>
                                <a:lnTo>
                                  <a:pt x="1165"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6"/>
                        <wps:cNvSpPr>
                          <a:spLocks/>
                        </wps:cNvSpPr>
                        <wps:spPr bwMode="auto">
                          <a:xfrm>
                            <a:off x="967" y="2483"/>
                            <a:ext cx="1128" cy="184"/>
                          </a:xfrm>
                          <a:custGeom>
                            <a:avLst/>
                            <a:gdLst>
                              <a:gd name="T0" fmla="*/ 1128 w 1128"/>
                              <a:gd name="T1" fmla="*/ 184 h 184"/>
                              <a:gd name="T2" fmla="*/ 1064 w 1128"/>
                              <a:gd name="T3" fmla="*/ 139 h 184"/>
                              <a:gd name="T4" fmla="*/ 1000 w 1128"/>
                              <a:gd name="T5" fmla="*/ 105 h 184"/>
                              <a:gd name="T6" fmla="*/ 937 w 1128"/>
                              <a:gd name="T7" fmla="*/ 75 h 184"/>
                              <a:gd name="T8" fmla="*/ 869 w 1128"/>
                              <a:gd name="T9" fmla="*/ 53 h 184"/>
                              <a:gd name="T10" fmla="*/ 805 w 1128"/>
                              <a:gd name="T11" fmla="*/ 41 h 184"/>
                              <a:gd name="T12" fmla="*/ 734 w 1128"/>
                              <a:gd name="T13" fmla="*/ 30 h 184"/>
                              <a:gd name="T14" fmla="*/ 667 w 1128"/>
                              <a:gd name="T15" fmla="*/ 26 h 184"/>
                              <a:gd name="T16" fmla="*/ 596 w 1128"/>
                              <a:gd name="T17" fmla="*/ 26 h 184"/>
                              <a:gd name="T18" fmla="*/ 525 w 1128"/>
                              <a:gd name="T19" fmla="*/ 30 h 184"/>
                              <a:gd name="T20" fmla="*/ 453 w 1128"/>
                              <a:gd name="T21" fmla="*/ 41 h 184"/>
                              <a:gd name="T22" fmla="*/ 378 w 1128"/>
                              <a:gd name="T23" fmla="*/ 49 h 184"/>
                              <a:gd name="T24" fmla="*/ 304 w 1128"/>
                              <a:gd name="T25" fmla="*/ 64 h 184"/>
                              <a:gd name="T26" fmla="*/ 154 w 1128"/>
                              <a:gd name="T27" fmla="*/ 94 h 184"/>
                              <a:gd name="T28" fmla="*/ 0 w 1128"/>
                              <a:gd name="T29" fmla="*/ 124 h 184"/>
                              <a:gd name="T30" fmla="*/ 8 w 1128"/>
                              <a:gd name="T31" fmla="*/ 94 h 184"/>
                              <a:gd name="T32" fmla="*/ 161 w 1128"/>
                              <a:gd name="T33" fmla="*/ 64 h 184"/>
                              <a:gd name="T34" fmla="*/ 315 w 1128"/>
                              <a:gd name="T35" fmla="*/ 34 h 184"/>
                              <a:gd name="T36" fmla="*/ 386 w 1128"/>
                              <a:gd name="T37" fmla="*/ 23 h 184"/>
                              <a:gd name="T38" fmla="*/ 461 w 1128"/>
                              <a:gd name="T39" fmla="*/ 11 h 184"/>
                              <a:gd name="T40" fmla="*/ 532 w 1128"/>
                              <a:gd name="T41" fmla="*/ 4 h 184"/>
                              <a:gd name="T42" fmla="*/ 603 w 1128"/>
                              <a:gd name="T43" fmla="*/ 0 h 184"/>
                              <a:gd name="T44" fmla="*/ 674 w 1128"/>
                              <a:gd name="T45" fmla="*/ 0 h 184"/>
                              <a:gd name="T46" fmla="*/ 742 w 1128"/>
                              <a:gd name="T47" fmla="*/ 4 h 184"/>
                              <a:gd name="T48" fmla="*/ 813 w 1128"/>
                              <a:gd name="T49" fmla="*/ 11 h 184"/>
                              <a:gd name="T50" fmla="*/ 877 w 1128"/>
                              <a:gd name="T51" fmla="*/ 26 h 184"/>
                              <a:gd name="T52" fmla="*/ 940 w 1128"/>
                              <a:gd name="T53" fmla="*/ 49 h 184"/>
                              <a:gd name="T54" fmla="*/ 1008 w 1128"/>
                              <a:gd name="T55" fmla="*/ 75 h 184"/>
                              <a:gd name="T56" fmla="*/ 1068 w 1128"/>
                              <a:gd name="T57" fmla="*/ 113 h 184"/>
                              <a:gd name="T58" fmla="*/ 1098 w 1128"/>
                              <a:gd name="T59" fmla="*/ 131 h 184"/>
                              <a:gd name="T60" fmla="*/ 1128 w 1128"/>
                              <a:gd name="T61" fmla="*/ 154 h 184"/>
                              <a:gd name="T62" fmla="*/ 1128 w 1128"/>
                              <a:gd name="T63"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28" h="184">
                                <a:moveTo>
                                  <a:pt x="1128" y="184"/>
                                </a:moveTo>
                                <a:lnTo>
                                  <a:pt x="1064" y="139"/>
                                </a:lnTo>
                                <a:lnTo>
                                  <a:pt x="1000" y="105"/>
                                </a:lnTo>
                                <a:lnTo>
                                  <a:pt x="937" y="75"/>
                                </a:lnTo>
                                <a:lnTo>
                                  <a:pt x="869" y="53"/>
                                </a:lnTo>
                                <a:lnTo>
                                  <a:pt x="805" y="41"/>
                                </a:lnTo>
                                <a:lnTo>
                                  <a:pt x="734" y="30"/>
                                </a:lnTo>
                                <a:lnTo>
                                  <a:pt x="667" y="26"/>
                                </a:lnTo>
                                <a:lnTo>
                                  <a:pt x="596" y="26"/>
                                </a:lnTo>
                                <a:lnTo>
                                  <a:pt x="525" y="30"/>
                                </a:lnTo>
                                <a:lnTo>
                                  <a:pt x="453" y="41"/>
                                </a:lnTo>
                                <a:lnTo>
                                  <a:pt x="378" y="49"/>
                                </a:lnTo>
                                <a:lnTo>
                                  <a:pt x="304" y="64"/>
                                </a:lnTo>
                                <a:lnTo>
                                  <a:pt x="154" y="94"/>
                                </a:lnTo>
                                <a:lnTo>
                                  <a:pt x="0" y="124"/>
                                </a:lnTo>
                                <a:lnTo>
                                  <a:pt x="8" y="94"/>
                                </a:lnTo>
                                <a:lnTo>
                                  <a:pt x="161" y="64"/>
                                </a:lnTo>
                                <a:lnTo>
                                  <a:pt x="315" y="34"/>
                                </a:lnTo>
                                <a:lnTo>
                                  <a:pt x="386" y="23"/>
                                </a:lnTo>
                                <a:lnTo>
                                  <a:pt x="461" y="11"/>
                                </a:lnTo>
                                <a:lnTo>
                                  <a:pt x="532" y="4"/>
                                </a:lnTo>
                                <a:lnTo>
                                  <a:pt x="603" y="0"/>
                                </a:lnTo>
                                <a:lnTo>
                                  <a:pt x="674" y="0"/>
                                </a:lnTo>
                                <a:lnTo>
                                  <a:pt x="742" y="4"/>
                                </a:lnTo>
                                <a:lnTo>
                                  <a:pt x="813" y="11"/>
                                </a:lnTo>
                                <a:lnTo>
                                  <a:pt x="877" y="26"/>
                                </a:lnTo>
                                <a:lnTo>
                                  <a:pt x="940" y="49"/>
                                </a:lnTo>
                                <a:lnTo>
                                  <a:pt x="1008" y="75"/>
                                </a:lnTo>
                                <a:lnTo>
                                  <a:pt x="1068" y="113"/>
                                </a:lnTo>
                                <a:lnTo>
                                  <a:pt x="1098" y="131"/>
                                </a:lnTo>
                                <a:lnTo>
                                  <a:pt x="1128" y="154"/>
                                </a:lnTo>
                                <a:lnTo>
                                  <a:pt x="1128"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7"/>
                        <wps:cNvSpPr>
                          <a:spLocks/>
                        </wps:cNvSpPr>
                        <wps:spPr bwMode="auto">
                          <a:xfrm>
                            <a:off x="1001" y="2401"/>
                            <a:ext cx="1094" cy="180"/>
                          </a:xfrm>
                          <a:custGeom>
                            <a:avLst/>
                            <a:gdLst>
                              <a:gd name="T0" fmla="*/ 1094 w 1094"/>
                              <a:gd name="T1" fmla="*/ 180 h 180"/>
                              <a:gd name="T2" fmla="*/ 1034 w 1094"/>
                              <a:gd name="T3" fmla="*/ 138 h 180"/>
                              <a:gd name="T4" fmla="*/ 974 w 1094"/>
                              <a:gd name="T5" fmla="*/ 101 h 180"/>
                              <a:gd name="T6" fmla="*/ 910 w 1094"/>
                              <a:gd name="T7" fmla="*/ 75 h 180"/>
                              <a:gd name="T8" fmla="*/ 846 w 1094"/>
                              <a:gd name="T9" fmla="*/ 56 h 180"/>
                              <a:gd name="T10" fmla="*/ 779 w 1094"/>
                              <a:gd name="T11" fmla="*/ 37 h 180"/>
                              <a:gd name="T12" fmla="*/ 715 w 1094"/>
                              <a:gd name="T13" fmla="*/ 30 h 180"/>
                              <a:gd name="T14" fmla="*/ 648 w 1094"/>
                              <a:gd name="T15" fmla="*/ 26 h 180"/>
                              <a:gd name="T16" fmla="*/ 577 w 1094"/>
                              <a:gd name="T17" fmla="*/ 26 h 180"/>
                              <a:gd name="T18" fmla="*/ 509 w 1094"/>
                              <a:gd name="T19" fmla="*/ 30 h 180"/>
                              <a:gd name="T20" fmla="*/ 438 w 1094"/>
                              <a:gd name="T21" fmla="*/ 37 h 180"/>
                              <a:gd name="T22" fmla="*/ 296 w 1094"/>
                              <a:gd name="T23" fmla="*/ 60 h 180"/>
                              <a:gd name="T24" fmla="*/ 0 w 1094"/>
                              <a:gd name="T25" fmla="*/ 120 h 180"/>
                              <a:gd name="T26" fmla="*/ 7 w 1094"/>
                              <a:gd name="T27" fmla="*/ 90 h 180"/>
                              <a:gd name="T28" fmla="*/ 157 w 1094"/>
                              <a:gd name="T29" fmla="*/ 63 h 180"/>
                              <a:gd name="T30" fmla="*/ 303 w 1094"/>
                              <a:gd name="T31" fmla="*/ 33 h 180"/>
                              <a:gd name="T32" fmla="*/ 446 w 1094"/>
                              <a:gd name="T33" fmla="*/ 11 h 180"/>
                              <a:gd name="T34" fmla="*/ 517 w 1094"/>
                              <a:gd name="T35" fmla="*/ 3 h 180"/>
                              <a:gd name="T36" fmla="*/ 588 w 1094"/>
                              <a:gd name="T37" fmla="*/ 0 h 180"/>
                              <a:gd name="T38" fmla="*/ 655 w 1094"/>
                              <a:gd name="T39" fmla="*/ 0 h 180"/>
                              <a:gd name="T40" fmla="*/ 723 w 1094"/>
                              <a:gd name="T41" fmla="*/ 3 h 180"/>
                              <a:gd name="T42" fmla="*/ 786 w 1094"/>
                              <a:gd name="T43" fmla="*/ 11 h 180"/>
                              <a:gd name="T44" fmla="*/ 850 w 1094"/>
                              <a:gd name="T45" fmla="*/ 26 h 180"/>
                              <a:gd name="T46" fmla="*/ 914 w 1094"/>
                              <a:gd name="T47" fmla="*/ 48 h 180"/>
                              <a:gd name="T48" fmla="*/ 977 w 1094"/>
                              <a:gd name="T49" fmla="*/ 75 h 180"/>
                              <a:gd name="T50" fmla="*/ 1037 w 1094"/>
                              <a:gd name="T51" fmla="*/ 112 h 180"/>
                              <a:gd name="T52" fmla="*/ 1094 w 1094"/>
                              <a:gd name="T53" fmla="*/ 153 h 180"/>
                              <a:gd name="T54" fmla="*/ 1094 w 1094"/>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4" h="180">
                                <a:moveTo>
                                  <a:pt x="1094" y="180"/>
                                </a:moveTo>
                                <a:lnTo>
                                  <a:pt x="1034" y="138"/>
                                </a:lnTo>
                                <a:lnTo>
                                  <a:pt x="974" y="101"/>
                                </a:lnTo>
                                <a:lnTo>
                                  <a:pt x="910" y="75"/>
                                </a:lnTo>
                                <a:lnTo>
                                  <a:pt x="846" y="56"/>
                                </a:lnTo>
                                <a:lnTo>
                                  <a:pt x="779" y="37"/>
                                </a:lnTo>
                                <a:lnTo>
                                  <a:pt x="715" y="30"/>
                                </a:lnTo>
                                <a:lnTo>
                                  <a:pt x="648" y="26"/>
                                </a:lnTo>
                                <a:lnTo>
                                  <a:pt x="577" y="26"/>
                                </a:lnTo>
                                <a:lnTo>
                                  <a:pt x="509" y="30"/>
                                </a:lnTo>
                                <a:lnTo>
                                  <a:pt x="438" y="37"/>
                                </a:lnTo>
                                <a:lnTo>
                                  <a:pt x="296" y="60"/>
                                </a:lnTo>
                                <a:lnTo>
                                  <a:pt x="0" y="120"/>
                                </a:lnTo>
                                <a:lnTo>
                                  <a:pt x="7" y="90"/>
                                </a:lnTo>
                                <a:lnTo>
                                  <a:pt x="157" y="63"/>
                                </a:lnTo>
                                <a:lnTo>
                                  <a:pt x="303" y="33"/>
                                </a:lnTo>
                                <a:lnTo>
                                  <a:pt x="446" y="11"/>
                                </a:lnTo>
                                <a:lnTo>
                                  <a:pt x="517" y="3"/>
                                </a:lnTo>
                                <a:lnTo>
                                  <a:pt x="588" y="0"/>
                                </a:lnTo>
                                <a:lnTo>
                                  <a:pt x="655" y="0"/>
                                </a:lnTo>
                                <a:lnTo>
                                  <a:pt x="723" y="3"/>
                                </a:lnTo>
                                <a:lnTo>
                                  <a:pt x="786" y="11"/>
                                </a:lnTo>
                                <a:lnTo>
                                  <a:pt x="850" y="26"/>
                                </a:lnTo>
                                <a:lnTo>
                                  <a:pt x="914" y="48"/>
                                </a:lnTo>
                                <a:lnTo>
                                  <a:pt x="977" y="75"/>
                                </a:lnTo>
                                <a:lnTo>
                                  <a:pt x="1037" y="112"/>
                                </a:lnTo>
                                <a:lnTo>
                                  <a:pt x="1094" y="153"/>
                                </a:lnTo>
                                <a:lnTo>
                                  <a:pt x="1094"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8"/>
                        <wps:cNvSpPr>
                          <a:spLocks/>
                        </wps:cNvSpPr>
                        <wps:spPr bwMode="auto">
                          <a:xfrm>
                            <a:off x="1035" y="2318"/>
                            <a:ext cx="1063" cy="180"/>
                          </a:xfrm>
                          <a:custGeom>
                            <a:avLst/>
                            <a:gdLst>
                              <a:gd name="T0" fmla="*/ 1063 w 1063"/>
                              <a:gd name="T1" fmla="*/ 180 h 180"/>
                              <a:gd name="T2" fmla="*/ 1003 w 1063"/>
                              <a:gd name="T3" fmla="*/ 139 h 180"/>
                              <a:gd name="T4" fmla="*/ 943 w 1063"/>
                              <a:gd name="T5" fmla="*/ 101 h 180"/>
                              <a:gd name="T6" fmla="*/ 884 w 1063"/>
                              <a:gd name="T7" fmla="*/ 75 h 180"/>
                              <a:gd name="T8" fmla="*/ 820 w 1063"/>
                              <a:gd name="T9" fmla="*/ 56 h 180"/>
                              <a:gd name="T10" fmla="*/ 756 w 1063"/>
                              <a:gd name="T11" fmla="*/ 41 h 180"/>
                              <a:gd name="T12" fmla="*/ 693 w 1063"/>
                              <a:gd name="T13" fmla="*/ 30 h 180"/>
                              <a:gd name="T14" fmla="*/ 629 w 1063"/>
                              <a:gd name="T15" fmla="*/ 26 h 180"/>
                              <a:gd name="T16" fmla="*/ 561 w 1063"/>
                              <a:gd name="T17" fmla="*/ 26 h 180"/>
                              <a:gd name="T18" fmla="*/ 494 w 1063"/>
                              <a:gd name="T19" fmla="*/ 30 h 180"/>
                              <a:gd name="T20" fmla="*/ 427 w 1063"/>
                              <a:gd name="T21" fmla="*/ 38 h 180"/>
                              <a:gd name="T22" fmla="*/ 355 w 1063"/>
                              <a:gd name="T23" fmla="*/ 45 h 180"/>
                              <a:gd name="T24" fmla="*/ 288 w 1063"/>
                              <a:gd name="T25" fmla="*/ 60 h 180"/>
                              <a:gd name="T26" fmla="*/ 146 w 1063"/>
                              <a:gd name="T27" fmla="*/ 86 h 180"/>
                              <a:gd name="T28" fmla="*/ 0 w 1063"/>
                              <a:gd name="T29" fmla="*/ 116 h 180"/>
                              <a:gd name="T30" fmla="*/ 7 w 1063"/>
                              <a:gd name="T31" fmla="*/ 90 h 180"/>
                              <a:gd name="T32" fmla="*/ 153 w 1063"/>
                              <a:gd name="T33" fmla="*/ 60 h 180"/>
                              <a:gd name="T34" fmla="*/ 295 w 1063"/>
                              <a:gd name="T35" fmla="*/ 34 h 180"/>
                              <a:gd name="T36" fmla="*/ 367 w 1063"/>
                              <a:gd name="T37" fmla="*/ 19 h 180"/>
                              <a:gd name="T38" fmla="*/ 434 w 1063"/>
                              <a:gd name="T39" fmla="*/ 11 h 180"/>
                              <a:gd name="T40" fmla="*/ 501 w 1063"/>
                              <a:gd name="T41" fmla="*/ 4 h 180"/>
                              <a:gd name="T42" fmla="*/ 569 w 1063"/>
                              <a:gd name="T43" fmla="*/ 0 h 180"/>
                              <a:gd name="T44" fmla="*/ 636 w 1063"/>
                              <a:gd name="T45" fmla="*/ 0 h 180"/>
                              <a:gd name="T46" fmla="*/ 700 w 1063"/>
                              <a:gd name="T47" fmla="*/ 4 h 180"/>
                              <a:gd name="T48" fmla="*/ 764 w 1063"/>
                              <a:gd name="T49" fmla="*/ 15 h 180"/>
                              <a:gd name="T50" fmla="*/ 827 w 1063"/>
                              <a:gd name="T51" fmla="*/ 30 h 180"/>
                              <a:gd name="T52" fmla="*/ 887 w 1063"/>
                              <a:gd name="T53" fmla="*/ 49 h 180"/>
                              <a:gd name="T54" fmla="*/ 947 w 1063"/>
                              <a:gd name="T55" fmla="*/ 75 h 180"/>
                              <a:gd name="T56" fmla="*/ 977 w 1063"/>
                              <a:gd name="T57" fmla="*/ 94 h 180"/>
                              <a:gd name="T58" fmla="*/ 1007 w 1063"/>
                              <a:gd name="T59" fmla="*/ 109 h 180"/>
                              <a:gd name="T60" fmla="*/ 1063 w 1063"/>
                              <a:gd name="T61" fmla="*/ 154 h 180"/>
                              <a:gd name="T62" fmla="*/ 1063 w 1063"/>
                              <a:gd name="T6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180">
                                <a:moveTo>
                                  <a:pt x="1063" y="180"/>
                                </a:moveTo>
                                <a:lnTo>
                                  <a:pt x="1003" y="139"/>
                                </a:lnTo>
                                <a:lnTo>
                                  <a:pt x="943" y="101"/>
                                </a:lnTo>
                                <a:lnTo>
                                  <a:pt x="884" y="75"/>
                                </a:lnTo>
                                <a:lnTo>
                                  <a:pt x="820" y="56"/>
                                </a:lnTo>
                                <a:lnTo>
                                  <a:pt x="756" y="41"/>
                                </a:lnTo>
                                <a:lnTo>
                                  <a:pt x="693" y="30"/>
                                </a:lnTo>
                                <a:lnTo>
                                  <a:pt x="629" y="26"/>
                                </a:lnTo>
                                <a:lnTo>
                                  <a:pt x="561" y="26"/>
                                </a:lnTo>
                                <a:lnTo>
                                  <a:pt x="494" y="30"/>
                                </a:lnTo>
                                <a:lnTo>
                                  <a:pt x="427" y="38"/>
                                </a:lnTo>
                                <a:lnTo>
                                  <a:pt x="355" y="45"/>
                                </a:lnTo>
                                <a:lnTo>
                                  <a:pt x="288" y="60"/>
                                </a:lnTo>
                                <a:lnTo>
                                  <a:pt x="146" y="86"/>
                                </a:lnTo>
                                <a:lnTo>
                                  <a:pt x="0" y="116"/>
                                </a:lnTo>
                                <a:lnTo>
                                  <a:pt x="7" y="90"/>
                                </a:lnTo>
                                <a:lnTo>
                                  <a:pt x="153" y="60"/>
                                </a:lnTo>
                                <a:lnTo>
                                  <a:pt x="295" y="34"/>
                                </a:lnTo>
                                <a:lnTo>
                                  <a:pt x="367" y="19"/>
                                </a:lnTo>
                                <a:lnTo>
                                  <a:pt x="434" y="11"/>
                                </a:lnTo>
                                <a:lnTo>
                                  <a:pt x="501" y="4"/>
                                </a:lnTo>
                                <a:lnTo>
                                  <a:pt x="569" y="0"/>
                                </a:lnTo>
                                <a:lnTo>
                                  <a:pt x="636" y="0"/>
                                </a:lnTo>
                                <a:lnTo>
                                  <a:pt x="700" y="4"/>
                                </a:lnTo>
                                <a:lnTo>
                                  <a:pt x="764" y="15"/>
                                </a:lnTo>
                                <a:lnTo>
                                  <a:pt x="827" y="30"/>
                                </a:lnTo>
                                <a:lnTo>
                                  <a:pt x="887" y="49"/>
                                </a:lnTo>
                                <a:lnTo>
                                  <a:pt x="947" y="75"/>
                                </a:lnTo>
                                <a:lnTo>
                                  <a:pt x="977" y="94"/>
                                </a:lnTo>
                                <a:lnTo>
                                  <a:pt x="1007" y="109"/>
                                </a:lnTo>
                                <a:lnTo>
                                  <a:pt x="1063" y="154"/>
                                </a:lnTo>
                                <a:lnTo>
                                  <a:pt x="1063"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9"/>
                        <wps:cNvSpPr>
                          <a:spLocks/>
                        </wps:cNvSpPr>
                        <wps:spPr bwMode="auto">
                          <a:xfrm>
                            <a:off x="1068" y="2236"/>
                            <a:ext cx="1030" cy="176"/>
                          </a:xfrm>
                          <a:custGeom>
                            <a:avLst/>
                            <a:gdLst>
                              <a:gd name="T0" fmla="*/ 1030 w 1030"/>
                              <a:gd name="T1" fmla="*/ 176 h 176"/>
                              <a:gd name="T2" fmla="*/ 974 w 1030"/>
                              <a:gd name="T3" fmla="*/ 135 h 176"/>
                              <a:gd name="T4" fmla="*/ 914 w 1030"/>
                              <a:gd name="T5" fmla="*/ 101 h 176"/>
                              <a:gd name="T6" fmla="*/ 854 w 1030"/>
                              <a:gd name="T7" fmla="*/ 75 h 176"/>
                              <a:gd name="T8" fmla="*/ 794 w 1030"/>
                              <a:gd name="T9" fmla="*/ 56 h 176"/>
                              <a:gd name="T10" fmla="*/ 734 w 1030"/>
                              <a:gd name="T11" fmla="*/ 41 h 176"/>
                              <a:gd name="T12" fmla="*/ 674 w 1030"/>
                              <a:gd name="T13" fmla="*/ 30 h 176"/>
                              <a:gd name="T14" fmla="*/ 611 w 1030"/>
                              <a:gd name="T15" fmla="*/ 26 h 176"/>
                              <a:gd name="T16" fmla="*/ 547 w 1030"/>
                              <a:gd name="T17" fmla="*/ 26 h 176"/>
                              <a:gd name="T18" fmla="*/ 480 w 1030"/>
                              <a:gd name="T19" fmla="*/ 30 h 176"/>
                              <a:gd name="T20" fmla="*/ 416 w 1030"/>
                              <a:gd name="T21" fmla="*/ 37 h 176"/>
                              <a:gd name="T22" fmla="*/ 349 w 1030"/>
                              <a:gd name="T23" fmla="*/ 45 h 176"/>
                              <a:gd name="T24" fmla="*/ 281 w 1030"/>
                              <a:gd name="T25" fmla="*/ 56 h 176"/>
                              <a:gd name="T26" fmla="*/ 143 w 1030"/>
                              <a:gd name="T27" fmla="*/ 86 h 176"/>
                              <a:gd name="T28" fmla="*/ 0 w 1030"/>
                              <a:gd name="T29" fmla="*/ 112 h 176"/>
                              <a:gd name="T30" fmla="*/ 12 w 1030"/>
                              <a:gd name="T31" fmla="*/ 86 h 176"/>
                              <a:gd name="T32" fmla="*/ 150 w 1030"/>
                              <a:gd name="T33" fmla="*/ 56 h 176"/>
                              <a:gd name="T34" fmla="*/ 289 w 1030"/>
                              <a:gd name="T35" fmla="*/ 30 h 176"/>
                              <a:gd name="T36" fmla="*/ 356 w 1030"/>
                              <a:gd name="T37" fmla="*/ 18 h 176"/>
                              <a:gd name="T38" fmla="*/ 424 w 1030"/>
                              <a:gd name="T39" fmla="*/ 11 h 176"/>
                              <a:gd name="T40" fmla="*/ 487 w 1030"/>
                              <a:gd name="T41" fmla="*/ 3 h 176"/>
                              <a:gd name="T42" fmla="*/ 555 w 1030"/>
                              <a:gd name="T43" fmla="*/ 0 h 176"/>
                              <a:gd name="T44" fmla="*/ 618 w 1030"/>
                              <a:gd name="T45" fmla="*/ 0 h 176"/>
                              <a:gd name="T46" fmla="*/ 682 w 1030"/>
                              <a:gd name="T47" fmla="*/ 3 h 176"/>
                              <a:gd name="T48" fmla="*/ 742 w 1030"/>
                              <a:gd name="T49" fmla="*/ 15 h 176"/>
                              <a:gd name="T50" fmla="*/ 806 w 1030"/>
                              <a:gd name="T51" fmla="*/ 30 h 176"/>
                              <a:gd name="T52" fmla="*/ 862 w 1030"/>
                              <a:gd name="T53" fmla="*/ 48 h 176"/>
                              <a:gd name="T54" fmla="*/ 918 w 1030"/>
                              <a:gd name="T55" fmla="*/ 78 h 176"/>
                              <a:gd name="T56" fmla="*/ 978 w 1030"/>
                              <a:gd name="T57" fmla="*/ 112 h 176"/>
                              <a:gd name="T58" fmla="*/ 1030 w 1030"/>
                              <a:gd name="T59" fmla="*/ 153 h 176"/>
                              <a:gd name="T60" fmla="*/ 103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1030" y="176"/>
                                </a:moveTo>
                                <a:lnTo>
                                  <a:pt x="974" y="135"/>
                                </a:lnTo>
                                <a:lnTo>
                                  <a:pt x="914" y="101"/>
                                </a:lnTo>
                                <a:lnTo>
                                  <a:pt x="854" y="75"/>
                                </a:lnTo>
                                <a:lnTo>
                                  <a:pt x="794" y="56"/>
                                </a:lnTo>
                                <a:lnTo>
                                  <a:pt x="734" y="41"/>
                                </a:lnTo>
                                <a:lnTo>
                                  <a:pt x="674" y="30"/>
                                </a:lnTo>
                                <a:lnTo>
                                  <a:pt x="611" y="26"/>
                                </a:lnTo>
                                <a:lnTo>
                                  <a:pt x="547" y="26"/>
                                </a:lnTo>
                                <a:lnTo>
                                  <a:pt x="480" y="30"/>
                                </a:lnTo>
                                <a:lnTo>
                                  <a:pt x="416" y="37"/>
                                </a:lnTo>
                                <a:lnTo>
                                  <a:pt x="349" y="45"/>
                                </a:lnTo>
                                <a:lnTo>
                                  <a:pt x="281" y="56"/>
                                </a:lnTo>
                                <a:lnTo>
                                  <a:pt x="143" y="86"/>
                                </a:lnTo>
                                <a:lnTo>
                                  <a:pt x="0" y="112"/>
                                </a:lnTo>
                                <a:lnTo>
                                  <a:pt x="12" y="86"/>
                                </a:lnTo>
                                <a:lnTo>
                                  <a:pt x="150" y="56"/>
                                </a:lnTo>
                                <a:lnTo>
                                  <a:pt x="289" y="30"/>
                                </a:lnTo>
                                <a:lnTo>
                                  <a:pt x="356" y="18"/>
                                </a:lnTo>
                                <a:lnTo>
                                  <a:pt x="424" y="11"/>
                                </a:lnTo>
                                <a:lnTo>
                                  <a:pt x="487" y="3"/>
                                </a:lnTo>
                                <a:lnTo>
                                  <a:pt x="555" y="0"/>
                                </a:lnTo>
                                <a:lnTo>
                                  <a:pt x="618" y="0"/>
                                </a:lnTo>
                                <a:lnTo>
                                  <a:pt x="682" y="3"/>
                                </a:lnTo>
                                <a:lnTo>
                                  <a:pt x="742" y="15"/>
                                </a:lnTo>
                                <a:lnTo>
                                  <a:pt x="806" y="30"/>
                                </a:lnTo>
                                <a:lnTo>
                                  <a:pt x="862" y="48"/>
                                </a:lnTo>
                                <a:lnTo>
                                  <a:pt x="918" y="78"/>
                                </a:lnTo>
                                <a:lnTo>
                                  <a:pt x="978" y="112"/>
                                </a:lnTo>
                                <a:lnTo>
                                  <a:pt x="1030" y="153"/>
                                </a:lnTo>
                                <a:lnTo>
                                  <a:pt x="103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30"/>
                        <wps:cNvSpPr>
                          <a:spLocks/>
                        </wps:cNvSpPr>
                        <wps:spPr bwMode="auto">
                          <a:xfrm>
                            <a:off x="1102" y="2153"/>
                            <a:ext cx="996" cy="176"/>
                          </a:xfrm>
                          <a:custGeom>
                            <a:avLst/>
                            <a:gdLst>
                              <a:gd name="T0" fmla="*/ 996 w 996"/>
                              <a:gd name="T1" fmla="*/ 176 h 176"/>
                              <a:gd name="T2" fmla="*/ 944 w 996"/>
                              <a:gd name="T3" fmla="*/ 135 h 176"/>
                              <a:gd name="T4" fmla="*/ 888 w 996"/>
                              <a:gd name="T5" fmla="*/ 105 h 176"/>
                              <a:gd name="T6" fmla="*/ 832 w 996"/>
                              <a:gd name="T7" fmla="*/ 75 h 176"/>
                              <a:gd name="T8" fmla="*/ 772 w 996"/>
                              <a:gd name="T9" fmla="*/ 56 h 176"/>
                              <a:gd name="T10" fmla="*/ 715 w 996"/>
                              <a:gd name="T11" fmla="*/ 41 h 176"/>
                              <a:gd name="T12" fmla="*/ 652 w 996"/>
                              <a:gd name="T13" fmla="*/ 34 h 176"/>
                              <a:gd name="T14" fmla="*/ 592 w 996"/>
                              <a:gd name="T15" fmla="*/ 26 h 176"/>
                              <a:gd name="T16" fmla="*/ 528 w 996"/>
                              <a:gd name="T17" fmla="*/ 26 h 176"/>
                              <a:gd name="T18" fmla="*/ 468 w 996"/>
                              <a:gd name="T19" fmla="*/ 30 h 176"/>
                              <a:gd name="T20" fmla="*/ 405 w 996"/>
                              <a:gd name="T21" fmla="*/ 34 h 176"/>
                              <a:gd name="T22" fmla="*/ 337 w 996"/>
                              <a:gd name="T23" fmla="*/ 45 h 176"/>
                              <a:gd name="T24" fmla="*/ 270 w 996"/>
                              <a:gd name="T25" fmla="*/ 56 h 176"/>
                              <a:gd name="T26" fmla="*/ 139 w 996"/>
                              <a:gd name="T27" fmla="*/ 83 h 176"/>
                              <a:gd name="T28" fmla="*/ 0 w 996"/>
                              <a:gd name="T29" fmla="*/ 109 h 176"/>
                              <a:gd name="T30" fmla="*/ 11 w 996"/>
                              <a:gd name="T31" fmla="*/ 83 h 176"/>
                              <a:gd name="T32" fmla="*/ 146 w 996"/>
                              <a:gd name="T33" fmla="*/ 56 h 176"/>
                              <a:gd name="T34" fmla="*/ 281 w 996"/>
                              <a:gd name="T35" fmla="*/ 30 h 176"/>
                              <a:gd name="T36" fmla="*/ 345 w 996"/>
                              <a:gd name="T37" fmla="*/ 19 h 176"/>
                              <a:gd name="T38" fmla="*/ 408 w 996"/>
                              <a:gd name="T39" fmla="*/ 11 h 176"/>
                              <a:gd name="T40" fmla="*/ 472 w 996"/>
                              <a:gd name="T41" fmla="*/ 4 h 176"/>
                              <a:gd name="T42" fmla="*/ 536 w 996"/>
                              <a:gd name="T43" fmla="*/ 0 h 176"/>
                              <a:gd name="T44" fmla="*/ 599 w 996"/>
                              <a:gd name="T45" fmla="*/ 0 h 176"/>
                              <a:gd name="T46" fmla="*/ 659 w 996"/>
                              <a:gd name="T47" fmla="*/ 7 h 176"/>
                              <a:gd name="T48" fmla="*/ 719 w 996"/>
                              <a:gd name="T49" fmla="*/ 15 h 176"/>
                              <a:gd name="T50" fmla="*/ 779 w 996"/>
                              <a:gd name="T51" fmla="*/ 30 h 176"/>
                              <a:gd name="T52" fmla="*/ 835 w 996"/>
                              <a:gd name="T53" fmla="*/ 52 h 176"/>
                              <a:gd name="T54" fmla="*/ 891 w 996"/>
                              <a:gd name="T55" fmla="*/ 79 h 176"/>
                              <a:gd name="T56" fmla="*/ 944 w 996"/>
                              <a:gd name="T57" fmla="*/ 113 h 176"/>
                              <a:gd name="T58" fmla="*/ 996 w 996"/>
                              <a:gd name="T59" fmla="*/ 150 h 176"/>
                              <a:gd name="T60" fmla="*/ 996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996" y="176"/>
                                </a:moveTo>
                                <a:lnTo>
                                  <a:pt x="944" y="135"/>
                                </a:lnTo>
                                <a:lnTo>
                                  <a:pt x="888" y="105"/>
                                </a:lnTo>
                                <a:lnTo>
                                  <a:pt x="832" y="75"/>
                                </a:lnTo>
                                <a:lnTo>
                                  <a:pt x="772" y="56"/>
                                </a:lnTo>
                                <a:lnTo>
                                  <a:pt x="715" y="41"/>
                                </a:lnTo>
                                <a:lnTo>
                                  <a:pt x="652" y="34"/>
                                </a:lnTo>
                                <a:lnTo>
                                  <a:pt x="592" y="26"/>
                                </a:lnTo>
                                <a:lnTo>
                                  <a:pt x="528" y="26"/>
                                </a:lnTo>
                                <a:lnTo>
                                  <a:pt x="468" y="30"/>
                                </a:lnTo>
                                <a:lnTo>
                                  <a:pt x="405" y="34"/>
                                </a:lnTo>
                                <a:lnTo>
                                  <a:pt x="337" y="45"/>
                                </a:lnTo>
                                <a:lnTo>
                                  <a:pt x="270" y="56"/>
                                </a:lnTo>
                                <a:lnTo>
                                  <a:pt x="139" y="83"/>
                                </a:lnTo>
                                <a:lnTo>
                                  <a:pt x="0" y="109"/>
                                </a:lnTo>
                                <a:lnTo>
                                  <a:pt x="11" y="83"/>
                                </a:lnTo>
                                <a:lnTo>
                                  <a:pt x="146" y="56"/>
                                </a:lnTo>
                                <a:lnTo>
                                  <a:pt x="281" y="30"/>
                                </a:lnTo>
                                <a:lnTo>
                                  <a:pt x="345" y="19"/>
                                </a:lnTo>
                                <a:lnTo>
                                  <a:pt x="408" y="11"/>
                                </a:lnTo>
                                <a:lnTo>
                                  <a:pt x="472" y="4"/>
                                </a:lnTo>
                                <a:lnTo>
                                  <a:pt x="536" y="0"/>
                                </a:lnTo>
                                <a:lnTo>
                                  <a:pt x="599" y="0"/>
                                </a:lnTo>
                                <a:lnTo>
                                  <a:pt x="659" y="7"/>
                                </a:lnTo>
                                <a:lnTo>
                                  <a:pt x="719" y="15"/>
                                </a:lnTo>
                                <a:lnTo>
                                  <a:pt x="779" y="30"/>
                                </a:lnTo>
                                <a:lnTo>
                                  <a:pt x="835" y="52"/>
                                </a:lnTo>
                                <a:lnTo>
                                  <a:pt x="891" y="79"/>
                                </a:lnTo>
                                <a:lnTo>
                                  <a:pt x="944" y="113"/>
                                </a:lnTo>
                                <a:lnTo>
                                  <a:pt x="996" y="150"/>
                                </a:lnTo>
                                <a:lnTo>
                                  <a:pt x="996"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31"/>
                        <wps:cNvSpPr>
                          <a:spLocks/>
                        </wps:cNvSpPr>
                        <wps:spPr bwMode="auto">
                          <a:xfrm>
                            <a:off x="1136" y="2078"/>
                            <a:ext cx="962" cy="176"/>
                          </a:xfrm>
                          <a:custGeom>
                            <a:avLst/>
                            <a:gdLst>
                              <a:gd name="T0" fmla="*/ 962 w 962"/>
                              <a:gd name="T1" fmla="*/ 176 h 176"/>
                              <a:gd name="T2" fmla="*/ 910 w 962"/>
                              <a:gd name="T3" fmla="*/ 135 h 176"/>
                              <a:gd name="T4" fmla="*/ 857 w 962"/>
                              <a:gd name="T5" fmla="*/ 101 h 176"/>
                              <a:gd name="T6" fmla="*/ 805 w 962"/>
                              <a:gd name="T7" fmla="*/ 75 h 176"/>
                              <a:gd name="T8" fmla="*/ 749 w 962"/>
                              <a:gd name="T9" fmla="*/ 56 h 176"/>
                              <a:gd name="T10" fmla="*/ 689 w 962"/>
                              <a:gd name="T11" fmla="*/ 41 h 176"/>
                              <a:gd name="T12" fmla="*/ 633 w 962"/>
                              <a:gd name="T13" fmla="*/ 30 h 176"/>
                              <a:gd name="T14" fmla="*/ 573 w 962"/>
                              <a:gd name="T15" fmla="*/ 26 h 176"/>
                              <a:gd name="T16" fmla="*/ 513 w 962"/>
                              <a:gd name="T17" fmla="*/ 22 h 176"/>
                              <a:gd name="T18" fmla="*/ 449 w 962"/>
                              <a:gd name="T19" fmla="*/ 26 h 176"/>
                              <a:gd name="T20" fmla="*/ 389 w 962"/>
                              <a:gd name="T21" fmla="*/ 34 h 176"/>
                              <a:gd name="T22" fmla="*/ 326 w 962"/>
                              <a:gd name="T23" fmla="*/ 41 h 176"/>
                              <a:gd name="T24" fmla="*/ 262 w 962"/>
                              <a:gd name="T25" fmla="*/ 52 h 176"/>
                              <a:gd name="T26" fmla="*/ 135 w 962"/>
                              <a:gd name="T27" fmla="*/ 79 h 176"/>
                              <a:gd name="T28" fmla="*/ 0 w 962"/>
                              <a:gd name="T29" fmla="*/ 105 h 176"/>
                              <a:gd name="T30" fmla="*/ 11 w 962"/>
                              <a:gd name="T31" fmla="*/ 82 h 176"/>
                              <a:gd name="T32" fmla="*/ 142 w 962"/>
                              <a:gd name="T33" fmla="*/ 56 h 176"/>
                              <a:gd name="T34" fmla="*/ 273 w 962"/>
                              <a:gd name="T35" fmla="*/ 30 h 176"/>
                              <a:gd name="T36" fmla="*/ 337 w 962"/>
                              <a:gd name="T37" fmla="*/ 19 h 176"/>
                              <a:gd name="T38" fmla="*/ 397 w 962"/>
                              <a:gd name="T39" fmla="*/ 11 h 176"/>
                              <a:gd name="T40" fmla="*/ 457 w 962"/>
                              <a:gd name="T41" fmla="*/ 4 h 176"/>
                              <a:gd name="T42" fmla="*/ 520 w 962"/>
                              <a:gd name="T43" fmla="*/ 0 h 176"/>
                              <a:gd name="T44" fmla="*/ 580 w 962"/>
                              <a:gd name="T45" fmla="*/ 4 h 176"/>
                              <a:gd name="T46" fmla="*/ 636 w 962"/>
                              <a:gd name="T47" fmla="*/ 7 h 176"/>
                              <a:gd name="T48" fmla="*/ 696 w 962"/>
                              <a:gd name="T49" fmla="*/ 15 h 176"/>
                              <a:gd name="T50" fmla="*/ 753 w 962"/>
                              <a:gd name="T51" fmla="*/ 30 h 176"/>
                              <a:gd name="T52" fmla="*/ 809 w 962"/>
                              <a:gd name="T53" fmla="*/ 52 h 176"/>
                              <a:gd name="T54" fmla="*/ 861 w 962"/>
                              <a:gd name="T55" fmla="*/ 79 h 176"/>
                              <a:gd name="T56" fmla="*/ 914 w 962"/>
                              <a:gd name="T57" fmla="*/ 109 h 176"/>
                              <a:gd name="T58" fmla="*/ 962 w 962"/>
                              <a:gd name="T59" fmla="*/ 150 h 176"/>
                              <a:gd name="T60" fmla="*/ 962 w 962"/>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2" h="176">
                                <a:moveTo>
                                  <a:pt x="962" y="176"/>
                                </a:moveTo>
                                <a:lnTo>
                                  <a:pt x="910" y="135"/>
                                </a:lnTo>
                                <a:lnTo>
                                  <a:pt x="857" y="101"/>
                                </a:lnTo>
                                <a:lnTo>
                                  <a:pt x="805" y="75"/>
                                </a:lnTo>
                                <a:lnTo>
                                  <a:pt x="749" y="56"/>
                                </a:lnTo>
                                <a:lnTo>
                                  <a:pt x="689" y="41"/>
                                </a:lnTo>
                                <a:lnTo>
                                  <a:pt x="633" y="30"/>
                                </a:lnTo>
                                <a:lnTo>
                                  <a:pt x="573" y="26"/>
                                </a:lnTo>
                                <a:lnTo>
                                  <a:pt x="513" y="22"/>
                                </a:lnTo>
                                <a:lnTo>
                                  <a:pt x="449" y="26"/>
                                </a:lnTo>
                                <a:lnTo>
                                  <a:pt x="389" y="34"/>
                                </a:lnTo>
                                <a:lnTo>
                                  <a:pt x="326" y="41"/>
                                </a:lnTo>
                                <a:lnTo>
                                  <a:pt x="262" y="52"/>
                                </a:lnTo>
                                <a:lnTo>
                                  <a:pt x="135" y="79"/>
                                </a:lnTo>
                                <a:lnTo>
                                  <a:pt x="0" y="105"/>
                                </a:lnTo>
                                <a:lnTo>
                                  <a:pt x="11" y="82"/>
                                </a:lnTo>
                                <a:lnTo>
                                  <a:pt x="142" y="56"/>
                                </a:lnTo>
                                <a:lnTo>
                                  <a:pt x="273" y="30"/>
                                </a:lnTo>
                                <a:lnTo>
                                  <a:pt x="337" y="19"/>
                                </a:lnTo>
                                <a:lnTo>
                                  <a:pt x="397" y="11"/>
                                </a:lnTo>
                                <a:lnTo>
                                  <a:pt x="457" y="4"/>
                                </a:lnTo>
                                <a:lnTo>
                                  <a:pt x="520" y="0"/>
                                </a:lnTo>
                                <a:lnTo>
                                  <a:pt x="580" y="4"/>
                                </a:lnTo>
                                <a:lnTo>
                                  <a:pt x="636" y="7"/>
                                </a:lnTo>
                                <a:lnTo>
                                  <a:pt x="696" y="15"/>
                                </a:lnTo>
                                <a:lnTo>
                                  <a:pt x="753" y="30"/>
                                </a:lnTo>
                                <a:lnTo>
                                  <a:pt x="809" y="52"/>
                                </a:lnTo>
                                <a:lnTo>
                                  <a:pt x="861" y="79"/>
                                </a:lnTo>
                                <a:lnTo>
                                  <a:pt x="914" y="109"/>
                                </a:lnTo>
                                <a:lnTo>
                                  <a:pt x="962" y="150"/>
                                </a:lnTo>
                                <a:lnTo>
                                  <a:pt x="962"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32"/>
                        <wps:cNvSpPr>
                          <a:spLocks/>
                        </wps:cNvSpPr>
                        <wps:spPr bwMode="auto">
                          <a:xfrm>
                            <a:off x="1173" y="1999"/>
                            <a:ext cx="929" cy="173"/>
                          </a:xfrm>
                          <a:custGeom>
                            <a:avLst/>
                            <a:gdLst>
                              <a:gd name="T0" fmla="*/ 929 w 929"/>
                              <a:gd name="T1" fmla="*/ 173 h 173"/>
                              <a:gd name="T2" fmla="*/ 877 w 929"/>
                              <a:gd name="T3" fmla="*/ 135 h 173"/>
                              <a:gd name="T4" fmla="*/ 828 w 929"/>
                              <a:gd name="T5" fmla="*/ 101 h 173"/>
                              <a:gd name="T6" fmla="*/ 776 w 929"/>
                              <a:gd name="T7" fmla="*/ 75 h 173"/>
                              <a:gd name="T8" fmla="*/ 719 w 929"/>
                              <a:gd name="T9" fmla="*/ 56 h 173"/>
                              <a:gd name="T10" fmla="*/ 663 w 929"/>
                              <a:gd name="T11" fmla="*/ 41 h 173"/>
                              <a:gd name="T12" fmla="*/ 607 w 929"/>
                              <a:gd name="T13" fmla="*/ 30 h 173"/>
                              <a:gd name="T14" fmla="*/ 551 w 929"/>
                              <a:gd name="T15" fmla="*/ 26 h 173"/>
                              <a:gd name="T16" fmla="*/ 491 w 929"/>
                              <a:gd name="T17" fmla="*/ 26 h 173"/>
                              <a:gd name="T18" fmla="*/ 435 w 929"/>
                              <a:gd name="T19" fmla="*/ 26 h 173"/>
                              <a:gd name="T20" fmla="*/ 375 w 929"/>
                              <a:gd name="T21" fmla="*/ 34 h 173"/>
                              <a:gd name="T22" fmla="*/ 251 w 929"/>
                              <a:gd name="T23" fmla="*/ 53 h 173"/>
                              <a:gd name="T24" fmla="*/ 128 w 929"/>
                              <a:gd name="T25" fmla="*/ 75 h 173"/>
                              <a:gd name="T26" fmla="*/ 0 w 929"/>
                              <a:gd name="T27" fmla="*/ 101 h 173"/>
                              <a:gd name="T28" fmla="*/ 8 w 929"/>
                              <a:gd name="T29" fmla="*/ 79 h 173"/>
                              <a:gd name="T30" fmla="*/ 135 w 929"/>
                              <a:gd name="T31" fmla="*/ 53 h 173"/>
                              <a:gd name="T32" fmla="*/ 259 w 929"/>
                              <a:gd name="T33" fmla="*/ 26 h 173"/>
                              <a:gd name="T34" fmla="*/ 382 w 929"/>
                              <a:gd name="T35" fmla="*/ 11 h 173"/>
                              <a:gd name="T36" fmla="*/ 442 w 929"/>
                              <a:gd name="T37" fmla="*/ 4 h 173"/>
                              <a:gd name="T38" fmla="*/ 498 w 929"/>
                              <a:gd name="T39" fmla="*/ 0 h 173"/>
                              <a:gd name="T40" fmla="*/ 558 w 929"/>
                              <a:gd name="T41" fmla="*/ 4 h 173"/>
                              <a:gd name="T42" fmla="*/ 614 w 929"/>
                              <a:gd name="T43" fmla="*/ 8 h 173"/>
                              <a:gd name="T44" fmla="*/ 671 w 929"/>
                              <a:gd name="T45" fmla="*/ 19 h 173"/>
                              <a:gd name="T46" fmla="*/ 723 w 929"/>
                              <a:gd name="T47" fmla="*/ 34 h 173"/>
                              <a:gd name="T48" fmla="*/ 779 w 929"/>
                              <a:gd name="T49" fmla="*/ 53 h 173"/>
                              <a:gd name="T50" fmla="*/ 832 w 929"/>
                              <a:gd name="T51" fmla="*/ 79 h 173"/>
                              <a:gd name="T52" fmla="*/ 880 w 929"/>
                              <a:gd name="T53" fmla="*/ 109 h 173"/>
                              <a:gd name="T54" fmla="*/ 929 w 929"/>
                              <a:gd name="T55" fmla="*/ 150 h 173"/>
                              <a:gd name="T56" fmla="*/ 929 w 929"/>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9" h="173">
                                <a:moveTo>
                                  <a:pt x="929" y="173"/>
                                </a:moveTo>
                                <a:lnTo>
                                  <a:pt x="877" y="135"/>
                                </a:lnTo>
                                <a:lnTo>
                                  <a:pt x="828" y="101"/>
                                </a:lnTo>
                                <a:lnTo>
                                  <a:pt x="776" y="75"/>
                                </a:lnTo>
                                <a:lnTo>
                                  <a:pt x="719" y="56"/>
                                </a:lnTo>
                                <a:lnTo>
                                  <a:pt x="663" y="41"/>
                                </a:lnTo>
                                <a:lnTo>
                                  <a:pt x="607" y="30"/>
                                </a:lnTo>
                                <a:lnTo>
                                  <a:pt x="551" y="26"/>
                                </a:lnTo>
                                <a:lnTo>
                                  <a:pt x="491" y="26"/>
                                </a:lnTo>
                                <a:lnTo>
                                  <a:pt x="435" y="26"/>
                                </a:lnTo>
                                <a:lnTo>
                                  <a:pt x="375" y="34"/>
                                </a:lnTo>
                                <a:lnTo>
                                  <a:pt x="251" y="53"/>
                                </a:lnTo>
                                <a:lnTo>
                                  <a:pt x="128" y="75"/>
                                </a:lnTo>
                                <a:lnTo>
                                  <a:pt x="0" y="101"/>
                                </a:lnTo>
                                <a:lnTo>
                                  <a:pt x="8" y="79"/>
                                </a:lnTo>
                                <a:lnTo>
                                  <a:pt x="135" y="53"/>
                                </a:lnTo>
                                <a:lnTo>
                                  <a:pt x="259" y="26"/>
                                </a:lnTo>
                                <a:lnTo>
                                  <a:pt x="382" y="11"/>
                                </a:lnTo>
                                <a:lnTo>
                                  <a:pt x="442" y="4"/>
                                </a:lnTo>
                                <a:lnTo>
                                  <a:pt x="498" y="0"/>
                                </a:lnTo>
                                <a:lnTo>
                                  <a:pt x="558" y="4"/>
                                </a:lnTo>
                                <a:lnTo>
                                  <a:pt x="614" y="8"/>
                                </a:lnTo>
                                <a:lnTo>
                                  <a:pt x="671" y="19"/>
                                </a:lnTo>
                                <a:lnTo>
                                  <a:pt x="723" y="34"/>
                                </a:lnTo>
                                <a:lnTo>
                                  <a:pt x="779" y="53"/>
                                </a:lnTo>
                                <a:lnTo>
                                  <a:pt x="832" y="79"/>
                                </a:lnTo>
                                <a:lnTo>
                                  <a:pt x="880" y="109"/>
                                </a:lnTo>
                                <a:lnTo>
                                  <a:pt x="929" y="150"/>
                                </a:lnTo>
                                <a:lnTo>
                                  <a:pt x="929"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3"/>
                        <wps:cNvSpPr>
                          <a:spLocks/>
                        </wps:cNvSpPr>
                        <wps:spPr bwMode="auto">
                          <a:xfrm>
                            <a:off x="1207" y="1935"/>
                            <a:ext cx="895" cy="169"/>
                          </a:xfrm>
                          <a:custGeom>
                            <a:avLst/>
                            <a:gdLst>
                              <a:gd name="T0" fmla="*/ 7 w 895"/>
                              <a:gd name="T1" fmla="*/ 75 h 169"/>
                              <a:gd name="T2" fmla="*/ 127 w 895"/>
                              <a:gd name="T3" fmla="*/ 49 h 169"/>
                              <a:gd name="T4" fmla="*/ 251 w 895"/>
                              <a:gd name="T5" fmla="*/ 23 h 169"/>
                              <a:gd name="T6" fmla="*/ 307 w 895"/>
                              <a:gd name="T7" fmla="*/ 15 h 169"/>
                              <a:gd name="T8" fmla="*/ 367 w 895"/>
                              <a:gd name="T9" fmla="*/ 8 h 169"/>
                              <a:gd name="T10" fmla="*/ 427 w 895"/>
                              <a:gd name="T11" fmla="*/ 4 h 169"/>
                              <a:gd name="T12" fmla="*/ 483 w 895"/>
                              <a:gd name="T13" fmla="*/ 0 h 169"/>
                              <a:gd name="T14" fmla="*/ 539 w 895"/>
                              <a:gd name="T15" fmla="*/ 0 h 169"/>
                              <a:gd name="T16" fmla="*/ 592 w 895"/>
                              <a:gd name="T17" fmla="*/ 8 h 169"/>
                              <a:gd name="T18" fmla="*/ 648 w 895"/>
                              <a:gd name="T19" fmla="*/ 19 h 169"/>
                              <a:gd name="T20" fmla="*/ 700 w 895"/>
                              <a:gd name="T21" fmla="*/ 34 h 169"/>
                              <a:gd name="T22" fmla="*/ 753 w 895"/>
                              <a:gd name="T23" fmla="*/ 53 h 169"/>
                              <a:gd name="T24" fmla="*/ 801 w 895"/>
                              <a:gd name="T25" fmla="*/ 79 h 169"/>
                              <a:gd name="T26" fmla="*/ 850 w 895"/>
                              <a:gd name="T27" fmla="*/ 109 h 169"/>
                              <a:gd name="T28" fmla="*/ 895 w 895"/>
                              <a:gd name="T29" fmla="*/ 147 h 169"/>
                              <a:gd name="T30" fmla="*/ 895 w 895"/>
                              <a:gd name="T31" fmla="*/ 169 h 169"/>
                              <a:gd name="T32" fmla="*/ 846 w 895"/>
                              <a:gd name="T33" fmla="*/ 132 h 169"/>
                              <a:gd name="T34" fmla="*/ 798 w 895"/>
                              <a:gd name="T35" fmla="*/ 102 h 169"/>
                              <a:gd name="T36" fmla="*/ 745 w 895"/>
                              <a:gd name="T37" fmla="*/ 75 h 169"/>
                              <a:gd name="T38" fmla="*/ 693 w 895"/>
                              <a:gd name="T39" fmla="*/ 57 h 169"/>
                              <a:gd name="T40" fmla="*/ 640 w 895"/>
                              <a:gd name="T41" fmla="*/ 38 h 169"/>
                              <a:gd name="T42" fmla="*/ 588 w 895"/>
                              <a:gd name="T43" fmla="*/ 30 h 169"/>
                              <a:gd name="T44" fmla="*/ 532 w 895"/>
                              <a:gd name="T45" fmla="*/ 23 h 169"/>
                              <a:gd name="T46" fmla="*/ 476 w 895"/>
                              <a:gd name="T47" fmla="*/ 23 h 169"/>
                              <a:gd name="T48" fmla="*/ 419 w 895"/>
                              <a:gd name="T49" fmla="*/ 27 h 169"/>
                              <a:gd name="T50" fmla="*/ 359 w 895"/>
                              <a:gd name="T51" fmla="*/ 30 h 169"/>
                              <a:gd name="T52" fmla="*/ 303 w 895"/>
                              <a:gd name="T53" fmla="*/ 38 h 169"/>
                              <a:gd name="T54" fmla="*/ 243 w 895"/>
                              <a:gd name="T55" fmla="*/ 49 h 169"/>
                              <a:gd name="T56" fmla="*/ 123 w 895"/>
                              <a:gd name="T57" fmla="*/ 72 h 169"/>
                              <a:gd name="T58" fmla="*/ 0 w 895"/>
                              <a:gd name="T59" fmla="*/ 98 h 169"/>
                              <a:gd name="T60" fmla="*/ 7 w 895"/>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5" h="169">
                                <a:moveTo>
                                  <a:pt x="7" y="75"/>
                                </a:moveTo>
                                <a:lnTo>
                                  <a:pt x="127" y="49"/>
                                </a:lnTo>
                                <a:lnTo>
                                  <a:pt x="251" y="23"/>
                                </a:lnTo>
                                <a:lnTo>
                                  <a:pt x="307" y="15"/>
                                </a:lnTo>
                                <a:lnTo>
                                  <a:pt x="367" y="8"/>
                                </a:lnTo>
                                <a:lnTo>
                                  <a:pt x="427" y="4"/>
                                </a:lnTo>
                                <a:lnTo>
                                  <a:pt x="483" y="0"/>
                                </a:lnTo>
                                <a:lnTo>
                                  <a:pt x="539" y="0"/>
                                </a:lnTo>
                                <a:lnTo>
                                  <a:pt x="592" y="8"/>
                                </a:lnTo>
                                <a:lnTo>
                                  <a:pt x="648" y="19"/>
                                </a:lnTo>
                                <a:lnTo>
                                  <a:pt x="700" y="34"/>
                                </a:lnTo>
                                <a:lnTo>
                                  <a:pt x="753" y="53"/>
                                </a:lnTo>
                                <a:lnTo>
                                  <a:pt x="801" y="79"/>
                                </a:lnTo>
                                <a:lnTo>
                                  <a:pt x="850" y="109"/>
                                </a:lnTo>
                                <a:lnTo>
                                  <a:pt x="895" y="147"/>
                                </a:lnTo>
                                <a:lnTo>
                                  <a:pt x="895" y="169"/>
                                </a:lnTo>
                                <a:lnTo>
                                  <a:pt x="846" y="132"/>
                                </a:lnTo>
                                <a:lnTo>
                                  <a:pt x="798" y="102"/>
                                </a:lnTo>
                                <a:lnTo>
                                  <a:pt x="745" y="75"/>
                                </a:lnTo>
                                <a:lnTo>
                                  <a:pt x="693" y="57"/>
                                </a:lnTo>
                                <a:lnTo>
                                  <a:pt x="640" y="38"/>
                                </a:lnTo>
                                <a:lnTo>
                                  <a:pt x="588" y="30"/>
                                </a:lnTo>
                                <a:lnTo>
                                  <a:pt x="532" y="23"/>
                                </a:lnTo>
                                <a:lnTo>
                                  <a:pt x="476" y="23"/>
                                </a:lnTo>
                                <a:lnTo>
                                  <a:pt x="419" y="27"/>
                                </a:lnTo>
                                <a:lnTo>
                                  <a:pt x="359" y="30"/>
                                </a:lnTo>
                                <a:lnTo>
                                  <a:pt x="303" y="38"/>
                                </a:lnTo>
                                <a:lnTo>
                                  <a:pt x="243" y="49"/>
                                </a:lnTo>
                                <a:lnTo>
                                  <a:pt x="123" y="72"/>
                                </a:lnTo>
                                <a:lnTo>
                                  <a:pt x="0" y="98"/>
                                </a:lnTo>
                                <a:lnTo>
                                  <a:pt x="7"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34"/>
                        <wps:cNvSpPr>
                          <a:spLocks/>
                        </wps:cNvSpPr>
                        <wps:spPr bwMode="auto">
                          <a:xfrm>
                            <a:off x="2252" y="3245"/>
                            <a:ext cx="1427" cy="206"/>
                          </a:xfrm>
                          <a:custGeom>
                            <a:avLst/>
                            <a:gdLst>
                              <a:gd name="T0" fmla="*/ 1416 w 1427"/>
                              <a:gd name="T1" fmla="*/ 124 h 206"/>
                              <a:gd name="T2" fmla="*/ 1030 w 1427"/>
                              <a:gd name="T3" fmla="*/ 52 h 206"/>
                              <a:gd name="T4" fmla="*/ 846 w 1427"/>
                              <a:gd name="T5" fmla="*/ 22 h 206"/>
                              <a:gd name="T6" fmla="*/ 753 w 1427"/>
                              <a:gd name="T7" fmla="*/ 11 h 206"/>
                              <a:gd name="T8" fmla="*/ 663 w 1427"/>
                              <a:gd name="T9" fmla="*/ 4 h 206"/>
                              <a:gd name="T10" fmla="*/ 573 w 1427"/>
                              <a:gd name="T11" fmla="*/ 0 h 206"/>
                              <a:gd name="T12" fmla="*/ 487 w 1427"/>
                              <a:gd name="T13" fmla="*/ 0 h 206"/>
                              <a:gd name="T14" fmla="*/ 401 w 1427"/>
                              <a:gd name="T15" fmla="*/ 11 h 206"/>
                              <a:gd name="T16" fmla="*/ 318 w 1427"/>
                              <a:gd name="T17" fmla="*/ 22 h 206"/>
                              <a:gd name="T18" fmla="*/ 236 w 1427"/>
                              <a:gd name="T19" fmla="*/ 45 h 206"/>
                              <a:gd name="T20" fmla="*/ 157 w 1427"/>
                              <a:gd name="T21" fmla="*/ 79 h 206"/>
                              <a:gd name="T22" fmla="*/ 79 w 1427"/>
                              <a:gd name="T23" fmla="*/ 120 h 206"/>
                              <a:gd name="T24" fmla="*/ 0 w 1427"/>
                              <a:gd name="T25" fmla="*/ 169 h 206"/>
                              <a:gd name="T26" fmla="*/ 0 w 1427"/>
                              <a:gd name="T27" fmla="*/ 206 h 206"/>
                              <a:gd name="T28" fmla="*/ 79 w 1427"/>
                              <a:gd name="T29" fmla="*/ 154 h 206"/>
                              <a:gd name="T30" fmla="*/ 161 w 1427"/>
                              <a:gd name="T31" fmla="*/ 112 h 206"/>
                              <a:gd name="T32" fmla="*/ 243 w 1427"/>
                              <a:gd name="T33" fmla="*/ 82 h 206"/>
                              <a:gd name="T34" fmla="*/ 326 w 1427"/>
                              <a:gd name="T35" fmla="*/ 60 h 206"/>
                              <a:gd name="T36" fmla="*/ 412 w 1427"/>
                              <a:gd name="T37" fmla="*/ 45 h 206"/>
                              <a:gd name="T38" fmla="*/ 498 w 1427"/>
                              <a:gd name="T39" fmla="*/ 34 h 206"/>
                              <a:gd name="T40" fmla="*/ 584 w 1427"/>
                              <a:gd name="T41" fmla="*/ 34 h 206"/>
                              <a:gd name="T42" fmla="*/ 674 w 1427"/>
                              <a:gd name="T43" fmla="*/ 37 h 206"/>
                              <a:gd name="T44" fmla="*/ 764 w 1427"/>
                              <a:gd name="T45" fmla="*/ 45 h 206"/>
                              <a:gd name="T46" fmla="*/ 858 w 1427"/>
                              <a:gd name="T47" fmla="*/ 56 h 206"/>
                              <a:gd name="T48" fmla="*/ 1041 w 1427"/>
                              <a:gd name="T49" fmla="*/ 86 h 206"/>
                              <a:gd name="T50" fmla="*/ 1427 w 1427"/>
                              <a:gd name="T51" fmla="*/ 161 h 206"/>
                              <a:gd name="T52" fmla="*/ 1416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416" y="124"/>
                                </a:moveTo>
                                <a:lnTo>
                                  <a:pt x="1030" y="52"/>
                                </a:lnTo>
                                <a:lnTo>
                                  <a:pt x="846" y="22"/>
                                </a:lnTo>
                                <a:lnTo>
                                  <a:pt x="753" y="11"/>
                                </a:lnTo>
                                <a:lnTo>
                                  <a:pt x="663" y="4"/>
                                </a:lnTo>
                                <a:lnTo>
                                  <a:pt x="573" y="0"/>
                                </a:lnTo>
                                <a:lnTo>
                                  <a:pt x="487" y="0"/>
                                </a:lnTo>
                                <a:lnTo>
                                  <a:pt x="401" y="11"/>
                                </a:lnTo>
                                <a:lnTo>
                                  <a:pt x="318" y="22"/>
                                </a:lnTo>
                                <a:lnTo>
                                  <a:pt x="236" y="45"/>
                                </a:lnTo>
                                <a:lnTo>
                                  <a:pt x="157" y="79"/>
                                </a:lnTo>
                                <a:lnTo>
                                  <a:pt x="79" y="120"/>
                                </a:lnTo>
                                <a:lnTo>
                                  <a:pt x="0" y="169"/>
                                </a:lnTo>
                                <a:lnTo>
                                  <a:pt x="0" y="206"/>
                                </a:lnTo>
                                <a:lnTo>
                                  <a:pt x="79" y="154"/>
                                </a:lnTo>
                                <a:lnTo>
                                  <a:pt x="161" y="112"/>
                                </a:lnTo>
                                <a:lnTo>
                                  <a:pt x="243" y="82"/>
                                </a:lnTo>
                                <a:lnTo>
                                  <a:pt x="326" y="60"/>
                                </a:lnTo>
                                <a:lnTo>
                                  <a:pt x="412" y="45"/>
                                </a:lnTo>
                                <a:lnTo>
                                  <a:pt x="498" y="34"/>
                                </a:lnTo>
                                <a:lnTo>
                                  <a:pt x="584" y="34"/>
                                </a:lnTo>
                                <a:lnTo>
                                  <a:pt x="674" y="37"/>
                                </a:lnTo>
                                <a:lnTo>
                                  <a:pt x="764" y="45"/>
                                </a:lnTo>
                                <a:lnTo>
                                  <a:pt x="858" y="56"/>
                                </a:lnTo>
                                <a:lnTo>
                                  <a:pt x="1041" y="86"/>
                                </a:lnTo>
                                <a:lnTo>
                                  <a:pt x="1427" y="161"/>
                                </a:lnTo>
                                <a:lnTo>
                                  <a:pt x="1416"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35"/>
                        <wps:cNvSpPr>
                          <a:spLocks/>
                        </wps:cNvSpPr>
                        <wps:spPr bwMode="auto">
                          <a:xfrm>
                            <a:off x="2248" y="3147"/>
                            <a:ext cx="1394" cy="203"/>
                          </a:xfrm>
                          <a:custGeom>
                            <a:avLst/>
                            <a:gdLst>
                              <a:gd name="T0" fmla="*/ 0 w 1394"/>
                              <a:gd name="T1" fmla="*/ 203 h 203"/>
                              <a:gd name="T2" fmla="*/ 79 w 1394"/>
                              <a:gd name="T3" fmla="*/ 154 h 203"/>
                              <a:gd name="T4" fmla="*/ 157 w 1394"/>
                              <a:gd name="T5" fmla="*/ 113 h 203"/>
                              <a:gd name="T6" fmla="*/ 240 w 1394"/>
                              <a:gd name="T7" fmla="*/ 83 h 203"/>
                              <a:gd name="T8" fmla="*/ 322 w 1394"/>
                              <a:gd name="T9" fmla="*/ 60 h 203"/>
                              <a:gd name="T10" fmla="*/ 405 w 1394"/>
                              <a:gd name="T11" fmla="*/ 45 h 203"/>
                              <a:gd name="T12" fmla="*/ 491 w 1394"/>
                              <a:gd name="T13" fmla="*/ 38 h 203"/>
                              <a:gd name="T14" fmla="*/ 573 w 1394"/>
                              <a:gd name="T15" fmla="*/ 34 h 203"/>
                              <a:gd name="T16" fmla="*/ 659 w 1394"/>
                              <a:gd name="T17" fmla="*/ 38 h 203"/>
                              <a:gd name="T18" fmla="*/ 749 w 1394"/>
                              <a:gd name="T19" fmla="*/ 45 h 203"/>
                              <a:gd name="T20" fmla="*/ 839 w 1394"/>
                              <a:gd name="T21" fmla="*/ 57 h 203"/>
                              <a:gd name="T22" fmla="*/ 1019 w 1394"/>
                              <a:gd name="T23" fmla="*/ 87 h 203"/>
                              <a:gd name="T24" fmla="*/ 1394 w 1394"/>
                              <a:gd name="T25" fmla="*/ 158 h 203"/>
                              <a:gd name="T26" fmla="*/ 1382 w 1394"/>
                              <a:gd name="T27" fmla="*/ 124 h 203"/>
                              <a:gd name="T28" fmla="*/ 1008 w 1394"/>
                              <a:gd name="T29" fmla="*/ 53 h 203"/>
                              <a:gd name="T30" fmla="*/ 828 w 1394"/>
                              <a:gd name="T31" fmla="*/ 23 h 203"/>
                              <a:gd name="T32" fmla="*/ 738 w 1394"/>
                              <a:gd name="T33" fmla="*/ 12 h 203"/>
                              <a:gd name="T34" fmla="*/ 648 w 1394"/>
                              <a:gd name="T35" fmla="*/ 4 h 203"/>
                              <a:gd name="T36" fmla="*/ 562 w 1394"/>
                              <a:gd name="T37" fmla="*/ 0 h 203"/>
                              <a:gd name="T38" fmla="*/ 480 w 1394"/>
                              <a:gd name="T39" fmla="*/ 4 h 203"/>
                              <a:gd name="T40" fmla="*/ 393 w 1394"/>
                              <a:gd name="T41" fmla="*/ 12 h 203"/>
                              <a:gd name="T42" fmla="*/ 311 w 1394"/>
                              <a:gd name="T43" fmla="*/ 27 h 203"/>
                              <a:gd name="T44" fmla="*/ 232 w 1394"/>
                              <a:gd name="T45" fmla="*/ 49 h 203"/>
                              <a:gd name="T46" fmla="*/ 154 w 1394"/>
                              <a:gd name="T47" fmla="*/ 79 h 203"/>
                              <a:gd name="T48" fmla="*/ 75 w 1394"/>
                              <a:gd name="T49" fmla="*/ 120 h 203"/>
                              <a:gd name="T50" fmla="*/ 0 w 1394"/>
                              <a:gd name="T51" fmla="*/ 169 h 203"/>
                              <a:gd name="T52" fmla="*/ 0 w 1394"/>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4" h="203">
                                <a:moveTo>
                                  <a:pt x="0" y="203"/>
                                </a:moveTo>
                                <a:lnTo>
                                  <a:pt x="79" y="154"/>
                                </a:lnTo>
                                <a:lnTo>
                                  <a:pt x="157" y="113"/>
                                </a:lnTo>
                                <a:lnTo>
                                  <a:pt x="240" y="83"/>
                                </a:lnTo>
                                <a:lnTo>
                                  <a:pt x="322" y="60"/>
                                </a:lnTo>
                                <a:lnTo>
                                  <a:pt x="405" y="45"/>
                                </a:lnTo>
                                <a:lnTo>
                                  <a:pt x="491" y="38"/>
                                </a:lnTo>
                                <a:lnTo>
                                  <a:pt x="573" y="34"/>
                                </a:lnTo>
                                <a:lnTo>
                                  <a:pt x="659" y="38"/>
                                </a:lnTo>
                                <a:lnTo>
                                  <a:pt x="749" y="45"/>
                                </a:lnTo>
                                <a:lnTo>
                                  <a:pt x="839" y="57"/>
                                </a:lnTo>
                                <a:lnTo>
                                  <a:pt x="1019" y="87"/>
                                </a:lnTo>
                                <a:lnTo>
                                  <a:pt x="1394" y="158"/>
                                </a:lnTo>
                                <a:lnTo>
                                  <a:pt x="1382" y="124"/>
                                </a:lnTo>
                                <a:lnTo>
                                  <a:pt x="1008" y="53"/>
                                </a:lnTo>
                                <a:lnTo>
                                  <a:pt x="828" y="23"/>
                                </a:lnTo>
                                <a:lnTo>
                                  <a:pt x="738" y="12"/>
                                </a:lnTo>
                                <a:lnTo>
                                  <a:pt x="648" y="4"/>
                                </a:lnTo>
                                <a:lnTo>
                                  <a:pt x="562" y="0"/>
                                </a:lnTo>
                                <a:lnTo>
                                  <a:pt x="480" y="4"/>
                                </a:lnTo>
                                <a:lnTo>
                                  <a:pt x="393" y="12"/>
                                </a:lnTo>
                                <a:lnTo>
                                  <a:pt x="311" y="27"/>
                                </a:lnTo>
                                <a:lnTo>
                                  <a:pt x="232" y="49"/>
                                </a:lnTo>
                                <a:lnTo>
                                  <a:pt x="154" y="79"/>
                                </a:lnTo>
                                <a:lnTo>
                                  <a:pt x="75" y="120"/>
                                </a:lnTo>
                                <a:lnTo>
                                  <a:pt x="0" y="169"/>
                                </a:lnTo>
                                <a:lnTo>
                                  <a:pt x="0"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36"/>
                        <wps:cNvSpPr>
                          <a:spLocks/>
                        </wps:cNvSpPr>
                        <wps:spPr bwMode="auto">
                          <a:xfrm>
                            <a:off x="2248" y="3057"/>
                            <a:ext cx="1360" cy="199"/>
                          </a:xfrm>
                          <a:custGeom>
                            <a:avLst/>
                            <a:gdLst>
                              <a:gd name="T0" fmla="*/ 0 w 1360"/>
                              <a:gd name="T1" fmla="*/ 199 h 199"/>
                              <a:gd name="T2" fmla="*/ 75 w 1360"/>
                              <a:gd name="T3" fmla="*/ 150 h 199"/>
                              <a:gd name="T4" fmla="*/ 154 w 1360"/>
                              <a:gd name="T5" fmla="*/ 109 h 199"/>
                              <a:gd name="T6" fmla="*/ 232 w 1360"/>
                              <a:gd name="T7" fmla="*/ 79 h 199"/>
                              <a:gd name="T8" fmla="*/ 311 w 1360"/>
                              <a:gd name="T9" fmla="*/ 57 h 199"/>
                              <a:gd name="T10" fmla="*/ 393 w 1360"/>
                              <a:gd name="T11" fmla="*/ 45 h 199"/>
                              <a:gd name="T12" fmla="*/ 476 w 1360"/>
                              <a:gd name="T13" fmla="*/ 34 h 199"/>
                              <a:gd name="T14" fmla="*/ 558 w 1360"/>
                              <a:gd name="T15" fmla="*/ 30 h 199"/>
                              <a:gd name="T16" fmla="*/ 644 w 1360"/>
                              <a:gd name="T17" fmla="*/ 34 h 199"/>
                              <a:gd name="T18" fmla="*/ 727 w 1360"/>
                              <a:gd name="T19" fmla="*/ 42 h 199"/>
                              <a:gd name="T20" fmla="*/ 817 w 1360"/>
                              <a:gd name="T21" fmla="*/ 53 h 199"/>
                              <a:gd name="T22" fmla="*/ 993 w 1360"/>
                              <a:gd name="T23" fmla="*/ 83 h 199"/>
                              <a:gd name="T24" fmla="*/ 1360 w 1360"/>
                              <a:gd name="T25" fmla="*/ 150 h 199"/>
                              <a:gd name="T26" fmla="*/ 1349 w 1360"/>
                              <a:gd name="T27" fmla="*/ 117 h 199"/>
                              <a:gd name="T28" fmla="*/ 981 w 1360"/>
                              <a:gd name="T29" fmla="*/ 49 h 199"/>
                              <a:gd name="T30" fmla="*/ 805 w 1360"/>
                              <a:gd name="T31" fmla="*/ 19 h 199"/>
                              <a:gd name="T32" fmla="*/ 719 w 1360"/>
                              <a:gd name="T33" fmla="*/ 8 h 199"/>
                              <a:gd name="T34" fmla="*/ 633 w 1360"/>
                              <a:gd name="T35" fmla="*/ 0 h 199"/>
                              <a:gd name="T36" fmla="*/ 551 w 1360"/>
                              <a:gd name="T37" fmla="*/ 0 h 199"/>
                              <a:gd name="T38" fmla="*/ 465 w 1360"/>
                              <a:gd name="T39" fmla="*/ 0 h 199"/>
                              <a:gd name="T40" fmla="*/ 382 w 1360"/>
                              <a:gd name="T41" fmla="*/ 8 h 199"/>
                              <a:gd name="T42" fmla="*/ 304 w 1360"/>
                              <a:gd name="T43" fmla="*/ 23 h 199"/>
                              <a:gd name="T44" fmla="*/ 225 w 1360"/>
                              <a:gd name="T45" fmla="*/ 49 h 199"/>
                              <a:gd name="T46" fmla="*/ 150 w 1360"/>
                              <a:gd name="T47" fmla="*/ 75 h 199"/>
                              <a:gd name="T48" fmla="*/ 75 w 1360"/>
                              <a:gd name="T49" fmla="*/ 117 h 199"/>
                              <a:gd name="T50" fmla="*/ 0 w 1360"/>
                              <a:gd name="T51" fmla="*/ 165 h 199"/>
                              <a:gd name="T52" fmla="*/ 0 w 136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0" h="199">
                                <a:moveTo>
                                  <a:pt x="0" y="199"/>
                                </a:moveTo>
                                <a:lnTo>
                                  <a:pt x="75" y="150"/>
                                </a:lnTo>
                                <a:lnTo>
                                  <a:pt x="154" y="109"/>
                                </a:lnTo>
                                <a:lnTo>
                                  <a:pt x="232" y="79"/>
                                </a:lnTo>
                                <a:lnTo>
                                  <a:pt x="311" y="57"/>
                                </a:lnTo>
                                <a:lnTo>
                                  <a:pt x="393" y="45"/>
                                </a:lnTo>
                                <a:lnTo>
                                  <a:pt x="476" y="34"/>
                                </a:lnTo>
                                <a:lnTo>
                                  <a:pt x="558" y="30"/>
                                </a:lnTo>
                                <a:lnTo>
                                  <a:pt x="644" y="34"/>
                                </a:lnTo>
                                <a:lnTo>
                                  <a:pt x="727" y="42"/>
                                </a:lnTo>
                                <a:lnTo>
                                  <a:pt x="817" y="53"/>
                                </a:lnTo>
                                <a:lnTo>
                                  <a:pt x="993" y="83"/>
                                </a:lnTo>
                                <a:lnTo>
                                  <a:pt x="1360" y="150"/>
                                </a:lnTo>
                                <a:lnTo>
                                  <a:pt x="1349" y="117"/>
                                </a:lnTo>
                                <a:lnTo>
                                  <a:pt x="981" y="49"/>
                                </a:lnTo>
                                <a:lnTo>
                                  <a:pt x="805" y="19"/>
                                </a:lnTo>
                                <a:lnTo>
                                  <a:pt x="719" y="8"/>
                                </a:lnTo>
                                <a:lnTo>
                                  <a:pt x="633" y="0"/>
                                </a:lnTo>
                                <a:lnTo>
                                  <a:pt x="551" y="0"/>
                                </a:lnTo>
                                <a:lnTo>
                                  <a:pt x="465" y="0"/>
                                </a:lnTo>
                                <a:lnTo>
                                  <a:pt x="382" y="8"/>
                                </a:lnTo>
                                <a:lnTo>
                                  <a:pt x="304" y="23"/>
                                </a:lnTo>
                                <a:lnTo>
                                  <a:pt x="225" y="49"/>
                                </a:lnTo>
                                <a:lnTo>
                                  <a:pt x="150" y="75"/>
                                </a:lnTo>
                                <a:lnTo>
                                  <a:pt x="75" y="117"/>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37"/>
                        <wps:cNvSpPr>
                          <a:spLocks/>
                        </wps:cNvSpPr>
                        <wps:spPr bwMode="auto">
                          <a:xfrm>
                            <a:off x="2248" y="2971"/>
                            <a:ext cx="1326" cy="199"/>
                          </a:xfrm>
                          <a:custGeom>
                            <a:avLst/>
                            <a:gdLst>
                              <a:gd name="T0" fmla="*/ 0 w 1326"/>
                              <a:gd name="T1" fmla="*/ 199 h 199"/>
                              <a:gd name="T2" fmla="*/ 71 w 1326"/>
                              <a:gd name="T3" fmla="*/ 150 h 199"/>
                              <a:gd name="T4" fmla="*/ 150 w 1326"/>
                              <a:gd name="T5" fmla="*/ 109 h 199"/>
                              <a:gd name="T6" fmla="*/ 225 w 1326"/>
                              <a:gd name="T7" fmla="*/ 79 h 199"/>
                              <a:gd name="T8" fmla="*/ 304 w 1326"/>
                              <a:gd name="T9" fmla="*/ 56 h 199"/>
                              <a:gd name="T10" fmla="*/ 382 w 1326"/>
                              <a:gd name="T11" fmla="*/ 41 h 199"/>
                              <a:gd name="T12" fmla="*/ 461 w 1326"/>
                              <a:gd name="T13" fmla="*/ 34 h 199"/>
                              <a:gd name="T14" fmla="*/ 543 w 1326"/>
                              <a:gd name="T15" fmla="*/ 30 h 199"/>
                              <a:gd name="T16" fmla="*/ 626 w 1326"/>
                              <a:gd name="T17" fmla="*/ 34 h 199"/>
                              <a:gd name="T18" fmla="*/ 712 w 1326"/>
                              <a:gd name="T19" fmla="*/ 41 h 199"/>
                              <a:gd name="T20" fmla="*/ 794 w 1326"/>
                              <a:gd name="T21" fmla="*/ 52 h 199"/>
                              <a:gd name="T22" fmla="*/ 967 w 1326"/>
                              <a:gd name="T23" fmla="*/ 79 h 199"/>
                              <a:gd name="T24" fmla="*/ 1326 w 1326"/>
                              <a:gd name="T25" fmla="*/ 150 h 199"/>
                              <a:gd name="T26" fmla="*/ 1315 w 1326"/>
                              <a:gd name="T27" fmla="*/ 116 h 199"/>
                              <a:gd name="T28" fmla="*/ 959 w 1326"/>
                              <a:gd name="T29" fmla="*/ 45 h 199"/>
                              <a:gd name="T30" fmla="*/ 783 w 1326"/>
                              <a:gd name="T31" fmla="*/ 19 h 199"/>
                              <a:gd name="T32" fmla="*/ 701 w 1326"/>
                              <a:gd name="T33" fmla="*/ 7 h 199"/>
                              <a:gd name="T34" fmla="*/ 618 w 1326"/>
                              <a:gd name="T35" fmla="*/ 4 h 199"/>
                              <a:gd name="T36" fmla="*/ 532 w 1326"/>
                              <a:gd name="T37" fmla="*/ 0 h 199"/>
                              <a:gd name="T38" fmla="*/ 453 w 1326"/>
                              <a:gd name="T39" fmla="*/ 4 h 199"/>
                              <a:gd name="T40" fmla="*/ 375 w 1326"/>
                              <a:gd name="T41" fmla="*/ 11 h 199"/>
                              <a:gd name="T42" fmla="*/ 296 w 1326"/>
                              <a:gd name="T43" fmla="*/ 26 h 199"/>
                              <a:gd name="T44" fmla="*/ 217 w 1326"/>
                              <a:gd name="T45" fmla="*/ 45 h 199"/>
                              <a:gd name="T46" fmla="*/ 142 w 1326"/>
                              <a:gd name="T47" fmla="*/ 79 h 199"/>
                              <a:gd name="T48" fmla="*/ 71 w 1326"/>
                              <a:gd name="T49" fmla="*/ 116 h 199"/>
                              <a:gd name="T50" fmla="*/ 0 w 1326"/>
                              <a:gd name="T51" fmla="*/ 165 h 199"/>
                              <a:gd name="T52" fmla="*/ 0 w 1326"/>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26" h="199">
                                <a:moveTo>
                                  <a:pt x="0" y="199"/>
                                </a:moveTo>
                                <a:lnTo>
                                  <a:pt x="71" y="150"/>
                                </a:lnTo>
                                <a:lnTo>
                                  <a:pt x="150" y="109"/>
                                </a:lnTo>
                                <a:lnTo>
                                  <a:pt x="225" y="79"/>
                                </a:lnTo>
                                <a:lnTo>
                                  <a:pt x="304" y="56"/>
                                </a:lnTo>
                                <a:lnTo>
                                  <a:pt x="382" y="41"/>
                                </a:lnTo>
                                <a:lnTo>
                                  <a:pt x="461" y="34"/>
                                </a:lnTo>
                                <a:lnTo>
                                  <a:pt x="543" y="30"/>
                                </a:lnTo>
                                <a:lnTo>
                                  <a:pt x="626" y="34"/>
                                </a:lnTo>
                                <a:lnTo>
                                  <a:pt x="712" y="41"/>
                                </a:lnTo>
                                <a:lnTo>
                                  <a:pt x="794" y="52"/>
                                </a:lnTo>
                                <a:lnTo>
                                  <a:pt x="967" y="79"/>
                                </a:lnTo>
                                <a:lnTo>
                                  <a:pt x="1326" y="150"/>
                                </a:lnTo>
                                <a:lnTo>
                                  <a:pt x="1315" y="116"/>
                                </a:lnTo>
                                <a:lnTo>
                                  <a:pt x="959" y="45"/>
                                </a:lnTo>
                                <a:lnTo>
                                  <a:pt x="783" y="19"/>
                                </a:lnTo>
                                <a:lnTo>
                                  <a:pt x="701" y="7"/>
                                </a:lnTo>
                                <a:lnTo>
                                  <a:pt x="618" y="4"/>
                                </a:lnTo>
                                <a:lnTo>
                                  <a:pt x="532" y="0"/>
                                </a:lnTo>
                                <a:lnTo>
                                  <a:pt x="453" y="4"/>
                                </a:lnTo>
                                <a:lnTo>
                                  <a:pt x="375" y="11"/>
                                </a:lnTo>
                                <a:lnTo>
                                  <a:pt x="296" y="26"/>
                                </a:lnTo>
                                <a:lnTo>
                                  <a:pt x="217" y="45"/>
                                </a:lnTo>
                                <a:lnTo>
                                  <a:pt x="142" y="79"/>
                                </a:lnTo>
                                <a:lnTo>
                                  <a:pt x="71" y="116"/>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38"/>
                        <wps:cNvSpPr>
                          <a:spLocks/>
                        </wps:cNvSpPr>
                        <wps:spPr bwMode="auto">
                          <a:xfrm>
                            <a:off x="2244" y="2888"/>
                            <a:ext cx="1296" cy="196"/>
                          </a:xfrm>
                          <a:custGeom>
                            <a:avLst/>
                            <a:gdLst>
                              <a:gd name="T0" fmla="*/ 0 w 1296"/>
                              <a:gd name="T1" fmla="*/ 196 h 196"/>
                              <a:gd name="T2" fmla="*/ 72 w 1296"/>
                              <a:gd name="T3" fmla="*/ 151 h 196"/>
                              <a:gd name="T4" fmla="*/ 146 w 1296"/>
                              <a:gd name="T5" fmla="*/ 109 h 196"/>
                              <a:gd name="T6" fmla="*/ 221 w 1296"/>
                              <a:gd name="T7" fmla="*/ 79 h 196"/>
                              <a:gd name="T8" fmla="*/ 296 w 1296"/>
                              <a:gd name="T9" fmla="*/ 57 h 196"/>
                              <a:gd name="T10" fmla="*/ 375 w 1296"/>
                              <a:gd name="T11" fmla="*/ 45 h 196"/>
                              <a:gd name="T12" fmla="*/ 454 w 1296"/>
                              <a:gd name="T13" fmla="*/ 34 h 196"/>
                              <a:gd name="T14" fmla="*/ 532 w 1296"/>
                              <a:gd name="T15" fmla="*/ 34 h 196"/>
                              <a:gd name="T16" fmla="*/ 615 w 1296"/>
                              <a:gd name="T17" fmla="*/ 34 h 196"/>
                              <a:gd name="T18" fmla="*/ 693 w 1296"/>
                              <a:gd name="T19" fmla="*/ 42 h 196"/>
                              <a:gd name="T20" fmla="*/ 779 w 1296"/>
                              <a:gd name="T21" fmla="*/ 49 h 196"/>
                              <a:gd name="T22" fmla="*/ 948 w 1296"/>
                              <a:gd name="T23" fmla="*/ 75 h 196"/>
                              <a:gd name="T24" fmla="*/ 1296 w 1296"/>
                              <a:gd name="T25" fmla="*/ 147 h 196"/>
                              <a:gd name="T26" fmla="*/ 1285 w 1296"/>
                              <a:gd name="T27" fmla="*/ 113 h 196"/>
                              <a:gd name="T28" fmla="*/ 937 w 1296"/>
                              <a:gd name="T29" fmla="*/ 45 h 196"/>
                              <a:gd name="T30" fmla="*/ 768 w 1296"/>
                              <a:gd name="T31" fmla="*/ 19 h 196"/>
                              <a:gd name="T32" fmla="*/ 686 w 1296"/>
                              <a:gd name="T33" fmla="*/ 8 h 196"/>
                              <a:gd name="T34" fmla="*/ 603 w 1296"/>
                              <a:gd name="T35" fmla="*/ 4 h 196"/>
                              <a:gd name="T36" fmla="*/ 521 w 1296"/>
                              <a:gd name="T37" fmla="*/ 0 h 196"/>
                              <a:gd name="T38" fmla="*/ 442 w 1296"/>
                              <a:gd name="T39" fmla="*/ 4 h 196"/>
                              <a:gd name="T40" fmla="*/ 367 w 1296"/>
                              <a:gd name="T41" fmla="*/ 12 h 196"/>
                              <a:gd name="T42" fmla="*/ 289 w 1296"/>
                              <a:gd name="T43" fmla="*/ 27 h 196"/>
                              <a:gd name="T44" fmla="*/ 214 w 1296"/>
                              <a:gd name="T45" fmla="*/ 49 h 196"/>
                              <a:gd name="T46" fmla="*/ 143 w 1296"/>
                              <a:gd name="T47" fmla="*/ 79 h 196"/>
                              <a:gd name="T48" fmla="*/ 72 w 1296"/>
                              <a:gd name="T49" fmla="*/ 117 h 196"/>
                              <a:gd name="T50" fmla="*/ 0 w 1296"/>
                              <a:gd name="T51" fmla="*/ 166 h 196"/>
                              <a:gd name="T52" fmla="*/ 0 w 1296"/>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6" h="196">
                                <a:moveTo>
                                  <a:pt x="0" y="196"/>
                                </a:moveTo>
                                <a:lnTo>
                                  <a:pt x="72" y="151"/>
                                </a:lnTo>
                                <a:lnTo>
                                  <a:pt x="146" y="109"/>
                                </a:lnTo>
                                <a:lnTo>
                                  <a:pt x="221" y="79"/>
                                </a:lnTo>
                                <a:lnTo>
                                  <a:pt x="296" y="57"/>
                                </a:lnTo>
                                <a:lnTo>
                                  <a:pt x="375" y="45"/>
                                </a:lnTo>
                                <a:lnTo>
                                  <a:pt x="454" y="34"/>
                                </a:lnTo>
                                <a:lnTo>
                                  <a:pt x="532" y="34"/>
                                </a:lnTo>
                                <a:lnTo>
                                  <a:pt x="615" y="34"/>
                                </a:lnTo>
                                <a:lnTo>
                                  <a:pt x="693" y="42"/>
                                </a:lnTo>
                                <a:lnTo>
                                  <a:pt x="779" y="49"/>
                                </a:lnTo>
                                <a:lnTo>
                                  <a:pt x="948" y="75"/>
                                </a:lnTo>
                                <a:lnTo>
                                  <a:pt x="1296" y="147"/>
                                </a:lnTo>
                                <a:lnTo>
                                  <a:pt x="1285" y="113"/>
                                </a:lnTo>
                                <a:lnTo>
                                  <a:pt x="937" y="45"/>
                                </a:lnTo>
                                <a:lnTo>
                                  <a:pt x="768" y="19"/>
                                </a:lnTo>
                                <a:lnTo>
                                  <a:pt x="686" y="8"/>
                                </a:lnTo>
                                <a:lnTo>
                                  <a:pt x="603" y="4"/>
                                </a:lnTo>
                                <a:lnTo>
                                  <a:pt x="521" y="0"/>
                                </a:lnTo>
                                <a:lnTo>
                                  <a:pt x="442" y="4"/>
                                </a:lnTo>
                                <a:lnTo>
                                  <a:pt x="367" y="12"/>
                                </a:lnTo>
                                <a:lnTo>
                                  <a:pt x="289" y="27"/>
                                </a:lnTo>
                                <a:lnTo>
                                  <a:pt x="214" y="49"/>
                                </a:lnTo>
                                <a:lnTo>
                                  <a:pt x="143" y="79"/>
                                </a:lnTo>
                                <a:lnTo>
                                  <a:pt x="72" y="117"/>
                                </a:lnTo>
                                <a:lnTo>
                                  <a:pt x="0" y="166"/>
                                </a:lnTo>
                                <a:lnTo>
                                  <a:pt x="0"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39"/>
                        <wps:cNvSpPr>
                          <a:spLocks/>
                        </wps:cNvSpPr>
                        <wps:spPr bwMode="auto">
                          <a:xfrm>
                            <a:off x="2244" y="2810"/>
                            <a:ext cx="1259" cy="191"/>
                          </a:xfrm>
                          <a:custGeom>
                            <a:avLst/>
                            <a:gdLst>
                              <a:gd name="T0" fmla="*/ 0 w 1259"/>
                              <a:gd name="T1" fmla="*/ 191 h 191"/>
                              <a:gd name="T2" fmla="*/ 68 w 1259"/>
                              <a:gd name="T3" fmla="*/ 142 h 191"/>
                              <a:gd name="T4" fmla="*/ 143 w 1259"/>
                              <a:gd name="T5" fmla="*/ 105 h 191"/>
                              <a:gd name="T6" fmla="*/ 214 w 1259"/>
                              <a:gd name="T7" fmla="*/ 75 h 191"/>
                              <a:gd name="T8" fmla="*/ 289 w 1259"/>
                              <a:gd name="T9" fmla="*/ 56 h 191"/>
                              <a:gd name="T10" fmla="*/ 364 w 1259"/>
                              <a:gd name="T11" fmla="*/ 41 h 191"/>
                              <a:gd name="T12" fmla="*/ 439 w 1259"/>
                              <a:gd name="T13" fmla="*/ 30 h 191"/>
                              <a:gd name="T14" fmla="*/ 517 w 1259"/>
                              <a:gd name="T15" fmla="*/ 30 h 191"/>
                              <a:gd name="T16" fmla="*/ 596 w 1259"/>
                              <a:gd name="T17" fmla="*/ 30 h 191"/>
                              <a:gd name="T18" fmla="*/ 675 w 1259"/>
                              <a:gd name="T19" fmla="*/ 37 h 191"/>
                              <a:gd name="T20" fmla="*/ 757 w 1259"/>
                              <a:gd name="T21" fmla="*/ 45 h 191"/>
                              <a:gd name="T22" fmla="*/ 922 w 1259"/>
                              <a:gd name="T23" fmla="*/ 71 h 191"/>
                              <a:gd name="T24" fmla="*/ 1259 w 1259"/>
                              <a:gd name="T25" fmla="*/ 138 h 191"/>
                              <a:gd name="T26" fmla="*/ 1251 w 1259"/>
                              <a:gd name="T27" fmla="*/ 105 h 191"/>
                              <a:gd name="T28" fmla="*/ 911 w 1259"/>
                              <a:gd name="T29" fmla="*/ 41 h 191"/>
                              <a:gd name="T30" fmla="*/ 746 w 1259"/>
                              <a:gd name="T31" fmla="*/ 15 h 191"/>
                              <a:gd name="T32" fmla="*/ 667 w 1259"/>
                              <a:gd name="T33" fmla="*/ 7 h 191"/>
                              <a:gd name="T34" fmla="*/ 585 w 1259"/>
                              <a:gd name="T35" fmla="*/ 0 h 191"/>
                              <a:gd name="T36" fmla="*/ 506 w 1259"/>
                              <a:gd name="T37" fmla="*/ 0 h 191"/>
                              <a:gd name="T38" fmla="*/ 431 w 1259"/>
                              <a:gd name="T39" fmla="*/ 3 h 191"/>
                              <a:gd name="T40" fmla="*/ 356 w 1259"/>
                              <a:gd name="T41" fmla="*/ 11 h 191"/>
                              <a:gd name="T42" fmla="*/ 278 w 1259"/>
                              <a:gd name="T43" fmla="*/ 22 h 191"/>
                              <a:gd name="T44" fmla="*/ 206 w 1259"/>
                              <a:gd name="T45" fmla="*/ 45 h 191"/>
                              <a:gd name="T46" fmla="*/ 135 w 1259"/>
                              <a:gd name="T47" fmla="*/ 75 h 191"/>
                              <a:gd name="T48" fmla="*/ 68 w 1259"/>
                              <a:gd name="T49" fmla="*/ 112 h 191"/>
                              <a:gd name="T50" fmla="*/ 0 w 1259"/>
                              <a:gd name="T51" fmla="*/ 157 h 191"/>
                              <a:gd name="T52" fmla="*/ 0 w 1259"/>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59" h="191">
                                <a:moveTo>
                                  <a:pt x="0" y="191"/>
                                </a:moveTo>
                                <a:lnTo>
                                  <a:pt x="68" y="142"/>
                                </a:lnTo>
                                <a:lnTo>
                                  <a:pt x="143" y="105"/>
                                </a:lnTo>
                                <a:lnTo>
                                  <a:pt x="214" y="75"/>
                                </a:lnTo>
                                <a:lnTo>
                                  <a:pt x="289" y="56"/>
                                </a:lnTo>
                                <a:lnTo>
                                  <a:pt x="364" y="41"/>
                                </a:lnTo>
                                <a:lnTo>
                                  <a:pt x="439" y="30"/>
                                </a:lnTo>
                                <a:lnTo>
                                  <a:pt x="517" y="30"/>
                                </a:lnTo>
                                <a:lnTo>
                                  <a:pt x="596" y="30"/>
                                </a:lnTo>
                                <a:lnTo>
                                  <a:pt x="675" y="37"/>
                                </a:lnTo>
                                <a:lnTo>
                                  <a:pt x="757" y="45"/>
                                </a:lnTo>
                                <a:lnTo>
                                  <a:pt x="922" y="71"/>
                                </a:lnTo>
                                <a:lnTo>
                                  <a:pt x="1259" y="138"/>
                                </a:lnTo>
                                <a:lnTo>
                                  <a:pt x="1251" y="105"/>
                                </a:lnTo>
                                <a:lnTo>
                                  <a:pt x="911" y="41"/>
                                </a:lnTo>
                                <a:lnTo>
                                  <a:pt x="746" y="15"/>
                                </a:lnTo>
                                <a:lnTo>
                                  <a:pt x="667" y="7"/>
                                </a:lnTo>
                                <a:lnTo>
                                  <a:pt x="585" y="0"/>
                                </a:lnTo>
                                <a:lnTo>
                                  <a:pt x="506" y="0"/>
                                </a:lnTo>
                                <a:lnTo>
                                  <a:pt x="431" y="3"/>
                                </a:lnTo>
                                <a:lnTo>
                                  <a:pt x="356" y="11"/>
                                </a:lnTo>
                                <a:lnTo>
                                  <a:pt x="278" y="22"/>
                                </a:lnTo>
                                <a:lnTo>
                                  <a:pt x="206" y="45"/>
                                </a:lnTo>
                                <a:lnTo>
                                  <a:pt x="135" y="75"/>
                                </a:lnTo>
                                <a:lnTo>
                                  <a:pt x="68" y="112"/>
                                </a:lnTo>
                                <a:lnTo>
                                  <a:pt x="0" y="157"/>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40"/>
                        <wps:cNvSpPr>
                          <a:spLocks/>
                        </wps:cNvSpPr>
                        <wps:spPr bwMode="auto">
                          <a:xfrm>
                            <a:off x="2244" y="2727"/>
                            <a:ext cx="1225" cy="191"/>
                          </a:xfrm>
                          <a:custGeom>
                            <a:avLst/>
                            <a:gdLst>
                              <a:gd name="T0" fmla="*/ 0 w 1225"/>
                              <a:gd name="T1" fmla="*/ 191 h 191"/>
                              <a:gd name="T2" fmla="*/ 68 w 1225"/>
                              <a:gd name="T3" fmla="*/ 143 h 191"/>
                              <a:gd name="T4" fmla="*/ 135 w 1225"/>
                              <a:gd name="T5" fmla="*/ 105 h 191"/>
                              <a:gd name="T6" fmla="*/ 206 w 1225"/>
                              <a:gd name="T7" fmla="*/ 79 h 191"/>
                              <a:gd name="T8" fmla="*/ 278 w 1225"/>
                              <a:gd name="T9" fmla="*/ 56 h 191"/>
                              <a:gd name="T10" fmla="*/ 352 w 1225"/>
                              <a:gd name="T11" fmla="*/ 41 h 191"/>
                              <a:gd name="T12" fmla="*/ 427 w 1225"/>
                              <a:gd name="T13" fmla="*/ 34 h 191"/>
                              <a:gd name="T14" fmla="*/ 502 w 1225"/>
                              <a:gd name="T15" fmla="*/ 30 h 191"/>
                              <a:gd name="T16" fmla="*/ 577 w 1225"/>
                              <a:gd name="T17" fmla="*/ 30 h 191"/>
                              <a:gd name="T18" fmla="*/ 656 w 1225"/>
                              <a:gd name="T19" fmla="*/ 38 h 191"/>
                              <a:gd name="T20" fmla="*/ 735 w 1225"/>
                              <a:gd name="T21" fmla="*/ 45 h 191"/>
                              <a:gd name="T22" fmla="*/ 896 w 1225"/>
                              <a:gd name="T23" fmla="*/ 71 h 191"/>
                              <a:gd name="T24" fmla="*/ 1225 w 1225"/>
                              <a:gd name="T25" fmla="*/ 135 h 191"/>
                              <a:gd name="T26" fmla="*/ 1218 w 1225"/>
                              <a:gd name="T27" fmla="*/ 105 h 191"/>
                              <a:gd name="T28" fmla="*/ 888 w 1225"/>
                              <a:gd name="T29" fmla="*/ 41 h 191"/>
                              <a:gd name="T30" fmla="*/ 806 w 1225"/>
                              <a:gd name="T31" fmla="*/ 26 h 191"/>
                              <a:gd name="T32" fmla="*/ 727 w 1225"/>
                              <a:gd name="T33" fmla="*/ 15 h 191"/>
                              <a:gd name="T34" fmla="*/ 648 w 1225"/>
                              <a:gd name="T35" fmla="*/ 8 h 191"/>
                              <a:gd name="T36" fmla="*/ 570 w 1225"/>
                              <a:gd name="T37" fmla="*/ 0 h 191"/>
                              <a:gd name="T38" fmla="*/ 495 w 1225"/>
                              <a:gd name="T39" fmla="*/ 0 h 191"/>
                              <a:gd name="T40" fmla="*/ 420 w 1225"/>
                              <a:gd name="T41" fmla="*/ 4 h 191"/>
                              <a:gd name="T42" fmla="*/ 345 w 1225"/>
                              <a:gd name="T43" fmla="*/ 11 h 191"/>
                              <a:gd name="T44" fmla="*/ 270 w 1225"/>
                              <a:gd name="T45" fmla="*/ 26 h 191"/>
                              <a:gd name="T46" fmla="*/ 203 w 1225"/>
                              <a:gd name="T47" fmla="*/ 49 h 191"/>
                              <a:gd name="T48" fmla="*/ 131 w 1225"/>
                              <a:gd name="T49" fmla="*/ 75 h 191"/>
                              <a:gd name="T50" fmla="*/ 64 w 1225"/>
                              <a:gd name="T51" fmla="*/ 113 h 191"/>
                              <a:gd name="T52" fmla="*/ 0 w 1225"/>
                              <a:gd name="T53" fmla="*/ 158 h 191"/>
                              <a:gd name="T54" fmla="*/ 0 w 1225"/>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5" h="191">
                                <a:moveTo>
                                  <a:pt x="0" y="191"/>
                                </a:moveTo>
                                <a:lnTo>
                                  <a:pt x="68" y="143"/>
                                </a:lnTo>
                                <a:lnTo>
                                  <a:pt x="135" y="105"/>
                                </a:lnTo>
                                <a:lnTo>
                                  <a:pt x="206" y="79"/>
                                </a:lnTo>
                                <a:lnTo>
                                  <a:pt x="278" y="56"/>
                                </a:lnTo>
                                <a:lnTo>
                                  <a:pt x="352" y="41"/>
                                </a:lnTo>
                                <a:lnTo>
                                  <a:pt x="427" y="34"/>
                                </a:lnTo>
                                <a:lnTo>
                                  <a:pt x="502" y="30"/>
                                </a:lnTo>
                                <a:lnTo>
                                  <a:pt x="577" y="30"/>
                                </a:lnTo>
                                <a:lnTo>
                                  <a:pt x="656" y="38"/>
                                </a:lnTo>
                                <a:lnTo>
                                  <a:pt x="735" y="45"/>
                                </a:lnTo>
                                <a:lnTo>
                                  <a:pt x="896" y="71"/>
                                </a:lnTo>
                                <a:lnTo>
                                  <a:pt x="1225" y="135"/>
                                </a:lnTo>
                                <a:lnTo>
                                  <a:pt x="1218" y="105"/>
                                </a:lnTo>
                                <a:lnTo>
                                  <a:pt x="888" y="41"/>
                                </a:lnTo>
                                <a:lnTo>
                                  <a:pt x="806" y="26"/>
                                </a:lnTo>
                                <a:lnTo>
                                  <a:pt x="727" y="15"/>
                                </a:lnTo>
                                <a:lnTo>
                                  <a:pt x="648" y="8"/>
                                </a:lnTo>
                                <a:lnTo>
                                  <a:pt x="570" y="0"/>
                                </a:lnTo>
                                <a:lnTo>
                                  <a:pt x="495" y="0"/>
                                </a:lnTo>
                                <a:lnTo>
                                  <a:pt x="420" y="4"/>
                                </a:lnTo>
                                <a:lnTo>
                                  <a:pt x="345" y="11"/>
                                </a:lnTo>
                                <a:lnTo>
                                  <a:pt x="270" y="26"/>
                                </a:lnTo>
                                <a:lnTo>
                                  <a:pt x="203" y="49"/>
                                </a:lnTo>
                                <a:lnTo>
                                  <a:pt x="131" y="75"/>
                                </a:lnTo>
                                <a:lnTo>
                                  <a:pt x="64" y="113"/>
                                </a:lnTo>
                                <a:lnTo>
                                  <a:pt x="0" y="158"/>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41"/>
                        <wps:cNvSpPr>
                          <a:spLocks/>
                        </wps:cNvSpPr>
                        <wps:spPr bwMode="auto">
                          <a:xfrm>
                            <a:off x="2241" y="2645"/>
                            <a:ext cx="1195" cy="187"/>
                          </a:xfrm>
                          <a:custGeom>
                            <a:avLst/>
                            <a:gdLst>
                              <a:gd name="T0" fmla="*/ 0 w 1195"/>
                              <a:gd name="T1" fmla="*/ 187 h 187"/>
                              <a:gd name="T2" fmla="*/ 67 w 1195"/>
                              <a:gd name="T3" fmla="*/ 146 h 187"/>
                              <a:gd name="T4" fmla="*/ 134 w 1195"/>
                              <a:gd name="T5" fmla="*/ 108 h 187"/>
                              <a:gd name="T6" fmla="*/ 202 w 1195"/>
                              <a:gd name="T7" fmla="*/ 78 h 187"/>
                              <a:gd name="T8" fmla="*/ 273 w 1195"/>
                              <a:gd name="T9" fmla="*/ 56 h 187"/>
                              <a:gd name="T10" fmla="*/ 344 w 1195"/>
                              <a:gd name="T11" fmla="*/ 41 h 187"/>
                              <a:gd name="T12" fmla="*/ 419 w 1195"/>
                              <a:gd name="T13" fmla="*/ 33 h 187"/>
                              <a:gd name="T14" fmla="*/ 490 w 1195"/>
                              <a:gd name="T15" fmla="*/ 30 h 187"/>
                              <a:gd name="T16" fmla="*/ 565 w 1195"/>
                              <a:gd name="T17" fmla="*/ 30 h 187"/>
                              <a:gd name="T18" fmla="*/ 640 w 1195"/>
                              <a:gd name="T19" fmla="*/ 37 h 187"/>
                              <a:gd name="T20" fmla="*/ 715 w 1195"/>
                              <a:gd name="T21" fmla="*/ 45 h 187"/>
                              <a:gd name="T22" fmla="*/ 794 w 1195"/>
                              <a:gd name="T23" fmla="*/ 56 h 187"/>
                              <a:gd name="T24" fmla="*/ 872 w 1195"/>
                              <a:gd name="T25" fmla="*/ 71 h 187"/>
                              <a:gd name="T26" fmla="*/ 1195 w 1195"/>
                              <a:gd name="T27" fmla="*/ 135 h 187"/>
                              <a:gd name="T28" fmla="*/ 1183 w 1195"/>
                              <a:gd name="T29" fmla="*/ 105 h 187"/>
                              <a:gd name="T30" fmla="*/ 1022 w 1195"/>
                              <a:gd name="T31" fmla="*/ 71 h 187"/>
                              <a:gd name="T32" fmla="*/ 865 w 1195"/>
                              <a:gd name="T33" fmla="*/ 41 h 187"/>
                              <a:gd name="T34" fmla="*/ 786 w 1195"/>
                              <a:gd name="T35" fmla="*/ 26 h 187"/>
                              <a:gd name="T36" fmla="*/ 708 w 1195"/>
                              <a:gd name="T37" fmla="*/ 15 h 187"/>
                              <a:gd name="T38" fmla="*/ 633 w 1195"/>
                              <a:gd name="T39" fmla="*/ 7 h 187"/>
                              <a:gd name="T40" fmla="*/ 554 w 1195"/>
                              <a:gd name="T41" fmla="*/ 3 h 187"/>
                              <a:gd name="T42" fmla="*/ 479 w 1195"/>
                              <a:gd name="T43" fmla="*/ 0 h 187"/>
                              <a:gd name="T44" fmla="*/ 408 w 1195"/>
                              <a:gd name="T45" fmla="*/ 3 h 187"/>
                              <a:gd name="T46" fmla="*/ 337 w 1195"/>
                              <a:gd name="T47" fmla="*/ 11 h 187"/>
                              <a:gd name="T48" fmla="*/ 266 w 1195"/>
                              <a:gd name="T49" fmla="*/ 26 h 187"/>
                              <a:gd name="T50" fmla="*/ 198 w 1195"/>
                              <a:gd name="T51" fmla="*/ 48 h 187"/>
                              <a:gd name="T52" fmla="*/ 131 w 1195"/>
                              <a:gd name="T53" fmla="*/ 78 h 187"/>
                              <a:gd name="T54" fmla="*/ 63 w 1195"/>
                              <a:gd name="T55" fmla="*/ 112 h 187"/>
                              <a:gd name="T56" fmla="*/ 0 w 1195"/>
                              <a:gd name="T57" fmla="*/ 157 h 187"/>
                              <a:gd name="T58" fmla="*/ 0 w 1195"/>
                              <a:gd name="T5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95" h="187">
                                <a:moveTo>
                                  <a:pt x="0" y="187"/>
                                </a:moveTo>
                                <a:lnTo>
                                  <a:pt x="67" y="146"/>
                                </a:lnTo>
                                <a:lnTo>
                                  <a:pt x="134" y="108"/>
                                </a:lnTo>
                                <a:lnTo>
                                  <a:pt x="202" y="78"/>
                                </a:lnTo>
                                <a:lnTo>
                                  <a:pt x="273" y="56"/>
                                </a:lnTo>
                                <a:lnTo>
                                  <a:pt x="344" y="41"/>
                                </a:lnTo>
                                <a:lnTo>
                                  <a:pt x="419" y="33"/>
                                </a:lnTo>
                                <a:lnTo>
                                  <a:pt x="490" y="30"/>
                                </a:lnTo>
                                <a:lnTo>
                                  <a:pt x="565" y="30"/>
                                </a:lnTo>
                                <a:lnTo>
                                  <a:pt x="640" y="37"/>
                                </a:lnTo>
                                <a:lnTo>
                                  <a:pt x="715" y="45"/>
                                </a:lnTo>
                                <a:lnTo>
                                  <a:pt x="794" y="56"/>
                                </a:lnTo>
                                <a:lnTo>
                                  <a:pt x="872" y="71"/>
                                </a:lnTo>
                                <a:lnTo>
                                  <a:pt x="1195" y="135"/>
                                </a:lnTo>
                                <a:lnTo>
                                  <a:pt x="1183" y="105"/>
                                </a:lnTo>
                                <a:lnTo>
                                  <a:pt x="1022" y="71"/>
                                </a:lnTo>
                                <a:lnTo>
                                  <a:pt x="865" y="41"/>
                                </a:lnTo>
                                <a:lnTo>
                                  <a:pt x="786" y="26"/>
                                </a:lnTo>
                                <a:lnTo>
                                  <a:pt x="708" y="15"/>
                                </a:lnTo>
                                <a:lnTo>
                                  <a:pt x="633" y="7"/>
                                </a:lnTo>
                                <a:lnTo>
                                  <a:pt x="554" y="3"/>
                                </a:lnTo>
                                <a:lnTo>
                                  <a:pt x="479" y="0"/>
                                </a:lnTo>
                                <a:lnTo>
                                  <a:pt x="408" y="3"/>
                                </a:lnTo>
                                <a:lnTo>
                                  <a:pt x="337" y="11"/>
                                </a:lnTo>
                                <a:lnTo>
                                  <a:pt x="266" y="26"/>
                                </a:lnTo>
                                <a:lnTo>
                                  <a:pt x="198" y="48"/>
                                </a:lnTo>
                                <a:lnTo>
                                  <a:pt x="131" y="78"/>
                                </a:lnTo>
                                <a:lnTo>
                                  <a:pt x="63" y="112"/>
                                </a:lnTo>
                                <a:lnTo>
                                  <a:pt x="0" y="157"/>
                                </a:lnTo>
                                <a:lnTo>
                                  <a:pt x="0"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42"/>
                        <wps:cNvSpPr>
                          <a:spLocks/>
                        </wps:cNvSpPr>
                        <wps:spPr bwMode="auto">
                          <a:xfrm>
                            <a:off x="2241" y="2562"/>
                            <a:ext cx="1161" cy="188"/>
                          </a:xfrm>
                          <a:custGeom>
                            <a:avLst/>
                            <a:gdLst>
                              <a:gd name="T0" fmla="*/ 0 w 1161"/>
                              <a:gd name="T1" fmla="*/ 188 h 188"/>
                              <a:gd name="T2" fmla="*/ 63 w 1161"/>
                              <a:gd name="T3" fmla="*/ 143 h 188"/>
                              <a:gd name="T4" fmla="*/ 131 w 1161"/>
                              <a:gd name="T5" fmla="*/ 109 h 188"/>
                              <a:gd name="T6" fmla="*/ 194 w 1161"/>
                              <a:gd name="T7" fmla="*/ 79 h 188"/>
                              <a:gd name="T8" fmla="*/ 262 w 1161"/>
                              <a:gd name="T9" fmla="*/ 56 h 188"/>
                              <a:gd name="T10" fmla="*/ 333 w 1161"/>
                              <a:gd name="T11" fmla="*/ 41 h 188"/>
                              <a:gd name="T12" fmla="*/ 404 w 1161"/>
                              <a:gd name="T13" fmla="*/ 34 h 188"/>
                              <a:gd name="T14" fmla="*/ 475 w 1161"/>
                              <a:gd name="T15" fmla="*/ 30 h 188"/>
                              <a:gd name="T16" fmla="*/ 547 w 1161"/>
                              <a:gd name="T17" fmla="*/ 30 h 188"/>
                              <a:gd name="T18" fmla="*/ 621 w 1161"/>
                              <a:gd name="T19" fmla="*/ 37 h 188"/>
                              <a:gd name="T20" fmla="*/ 696 w 1161"/>
                              <a:gd name="T21" fmla="*/ 45 h 188"/>
                              <a:gd name="T22" fmla="*/ 771 w 1161"/>
                              <a:gd name="T23" fmla="*/ 52 h 188"/>
                              <a:gd name="T24" fmla="*/ 846 w 1161"/>
                              <a:gd name="T25" fmla="*/ 68 h 188"/>
                              <a:gd name="T26" fmla="*/ 1161 w 1161"/>
                              <a:gd name="T27" fmla="*/ 128 h 188"/>
                              <a:gd name="T28" fmla="*/ 1150 w 1161"/>
                              <a:gd name="T29" fmla="*/ 101 h 188"/>
                              <a:gd name="T30" fmla="*/ 839 w 1161"/>
                              <a:gd name="T31" fmla="*/ 41 h 188"/>
                              <a:gd name="T32" fmla="*/ 764 w 1161"/>
                              <a:gd name="T33" fmla="*/ 26 h 188"/>
                              <a:gd name="T34" fmla="*/ 685 w 1161"/>
                              <a:gd name="T35" fmla="*/ 15 h 188"/>
                              <a:gd name="T36" fmla="*/ 610 w 1161"/>
                              <a:gd name="T37" fmla="*/ 7 h 188"/>
                              <a:gd name="T38" fmla="*/ 539 w 1161"/>
                              <a:gd name="T39" fmla="*/ 4 h 188"/>
                              <a:gd name="T40" fmla="*/ 464 w 1161"/>
                              <a:gd name="T41" fmla="*/ 0 h 188"/>
                              <a:gd name="T42" fmla="*/ 397 w 1161"/>
                              <a:gd name="T43" fmla="*/ 4 h 188"/>
                              <a:gd name="T44" fmla="*/ 326 w 1161"/>
                              <a:gd name="T45" fmla="*/ 15 h 188"/>
                              <a:gd name="T46" fmla="*/ 258 w 1161"/>
                              <a:gd name="T47" fmla="*/ 30 h 188"/>
                              <a:gd name="T48" fmla="*/ 191 w 1161"/>
                              <a:gd name="T49" fmla="*/ 49 h 188"/>
                              <a:gd name="T50" fmla="*/ 123 w 1161"/>
                              <a:gd name="T51" fmla="*/ 79 h 188"/>
                              <a:gd name="T52" fmla="*/ 60 w 1161"/>
                              <a:gd name="T53" fmla="*/ 113 h 188"/>
                              <a:gd name="T54" fmla="*/ 0 w 1161"/>
                              <a:gd name="T55" fmla="*/ 158 h 188"/>
                              <a:gd name="T56" fmla="*/ 0 w 1161"/>
                              <a:gd name="T5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1" h="188">
                                <a:moveTo>
                                  <a:pt x="0" y="188"/>
                                </a:moveTo>
                                <a:lnTo>
                                  <a:pt x="63" y="143"/>
                                </a:lnTo>
                                <a:lnTo>
                                  <a:pt x="131" y="109"/>
                                </a:lnTo>
                                <a:lnTo>
                                  <a:pt x="194" y="79"/>
                                </a:lnTo>
                                <a:lnTo>
                                  <a:pt x="262" y="56"/>
                                </a:lnTo>
                                <a:lnTo>
                                  <a:pt x="333" y="41"/>
                                </a:lnTo>
                                <a:lnTo>
                                  <a:pt x="404" y="34"/>
                                </a:lnTo>
                                <a:lnTo>
                                  <a:pt x="475" y="30"/>
                                </a:lnTo>
                                <a:lnTo>
                                  <a:pt x="547" y="30"/>
                                </a:lnTo>
                                <a:lnTo>
                                  <a:pt x="621" y="37"/>
                                </a:lnTo>
                                <a:lnTo>
                                  <a:pt x="696" y="45"/>
                                </a:lnTo>
                                <a:lnTo>
                                  <a:pt x="771" y="52"/>
                                </a:lnTo>
                                <a:lnTo>
                                  <a:pt x="846" y="68"/>
                                </a:lnTo>
                                <a:lnTo>
                                  <a:pt x="1161" y="128"/>
                                </a:lnTo>
                                <a:lnTo>
                                  <a:pt x="1150" y="101"/>
                                </a:lnTo>
                                <a:lnTo>
                                  <a:pt x="839" y="41"/>
                                </a:lnTo>
                                <a:lnTo>
                                  <a:pt x="764" y="26"/>
                                </a:lnTo>
                                <a:lnTo>
                                  <a:pt x="685" y="15"/>
                                </a:lnTo>
                                <a:lnTo>
                                  <a:pt x="610" y="7"/>
                                </a:lnTo>
                                <a:lnTo>
                                  <a:pt x="539" y="4"/>
                                </a:lnTo>
                                <a:lnTo>
                                  <a:pt x="464" y="0"/>
                                </a:lnTo>
                                <a:lnTo>
                                  <a:pt x="397" y="4"/>
                                </a:lnTo>
                                <a:lnTo>
                                  <a:pt x="326" y="15"/>
                                </a:lnTo>
                                <a:lnTo>
                                  <a:pt x="258" y="30"/>
                                </a:lnTo>
                                <a:lnTo>
                                  <a:pt x="191" y="49"/>
                                </a:lnTo>
                                <a:lnTo>
                                  <a:pt x="123" y="79"/>
                                </a:lnTo>
                                <a:lnTo>
                                  <a:pt x="60" y="113"/>
                                </a:lnTo>
                                <a:lnTo>
                                  <a:pt x="0" y="158"/>
                                </a:lnTo>
                                <a:lnTo>
                                  <a:pt x="0"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43"/>
                        <wps:cNvSpPr>
                          <a:spLocks/>
                        </wps:cNvSpPr>
                        <wps:spPr bwMode="auto">
                          <a:xfrm>
                            <a:off x="2237" y="2483"/>
                            <a:ext cx="1131" cy="184"/>
                          </a:xfrm>
                          <a:custGeom>
                            <a:avLst/>
                            <a:gdLst>
                              <a:gd name="T0" fmla="*/ 0 w 1131"/>
                              <a:gd name="T1" fmla="*/ 184 h 184"/>
                              <a:gd name="T2" fmla="*/ 64 w 1131"/>
                              <a:gd name="T3" fmla="*/ 139 h 184"/>
                              <a:gd name="T4" fmla="*/ 127 w 1131"/>
                              <a:gd name="T5" fmla="*/ 105 h 184"/>
                              <a:gd name="T6" fmla="*/ 195 w 1131"/>
                              <a:gd name="T7" fmla="*/ 75 h 184"/>
                              <a:gd name="T8" fmla="*/ 258 w 1131"/>
                              <a:gd name="T9" fmla="*/ 53 h 184"/>
                              <a:gd name="T10" fmla="*/ 326 w 1131"/>
                              <a:gd name="T11" fmla="*/ 41 h 184"/>
                              <a:gd name="T12" fmla="*/ 393 w 1131"/>
                              <a:gd name="T13" fmla="*/ 30 h 184"/>
                              <a:gd name="T14" fmla="*/ 464 w 1131"/>
                              <a:gd name="T15" fmla="*/ 26 h 184"/>
                              <a:gd name="T16" fmla="*/ 532 w 1131"/>
                              <a:gd name="T17" fmla="*/ 26 h 184"/>
                              <a:gd name="T18" fmla="*/ 607 w 1131"/>
                              <a:gd name="T19" fmla="*/ 30 h 184"/>
                              <a:gd name="T20" fmla="*/ 678 w 1131"/>
                              <a:gd name="T21" fmla="*/ 41 h 184"/>
                              <a:gd name="T22" fmla="*/ 753 w 1131"/>
                              <a:gd name="T23" fmla="*/ 49 h 184"/>
                              <a:gd name="T24" fmla="*/ 824 w 1131"/>
                              <a:gd name="T25" fmla="*/ 64 h 184"/>
                              <a:gd name="T26" fmla="*/ 978 w 1131"/>
                              <a:gd name="T27" fmla="*/ 94 h 184"/>
                              <a:gd name="T28" fmla="*/ 1131 w 1131"/>
                              <a:gd name="T29" fmla="*/ 124 h 184"/>
                              <a:gd name="T30" fmla="*/ 1120 w 1131"/>
                              <a:gd name="T31" fmla="*/ 94 h 184"/>
                              <a:gd name="T32" fmla="*/ 966 w 1131"/>
                              <a:gd name="T33" fmla="*/ 64 h 184"/>
                              <a:gd name="T34" fmla="*/ 816 w 1131"/>
                              <a:gd name="T35" fmla="*/ 34 h 184"/>
                              <a:gd name="T36" fmla="*/ 742 w 1131"/>
                              <a:gd name="T37" fmla="*/ 23 h 184"/>
                              <a:gd name="T38" fmla="*/ 670 w 1131"/>
                              <a:gd name="T39" fmla="*/ 11 h 184"/>
                              <a:gd name="T40" fmla="*/ 595 w 1131"/>
                              <a:gd name="T41" fmla="*/ 4 h 184"/>
                              <a:gd name="T42" fmla="*/ 524 w 1131"/>
                              <a:gd name="T43" fmla="*/ 0 h 184"/>
                              <a:gd name="T44" fmla="*/ 453 w 1131"/>
                              <a:gd name="T45" fmla="*/ 0 h 184"/>
                              <a:gd name="T46" fmla="*/ 386 w 1131"/>
                              <a:gd name="T47" fmla="*/ 4 h 184"/>
                              <a:gd name="T48" fmla="*/ 318 w 1131"/>
                              <a:gd name="T49" fmla="*/ 11 h 184"/>
                              <a:gd name="T50" fmla="*/ 251 w 1131"/>
                              <a:gd name="T51" fmla="*/ 26 h 184"/>
                              <a:gd name="T52" fmla="*/ 187 w 1131"/>
                              <a:gd name="T53" fmla="*/ 49 h 184"/>
                              <a:gd name="T54" fmla="*/ 124 w 1131"/>
                              <a:gd name="T55" fmla="*/ 75 h 184"/>
                              <a:gd name="T56" fmla="*/ 60 w 1131"/>
                              <a:gd name="T57" fmla="*/ 113 h 184"/>
                              <a:gd name="T58" fmla="*/ 0 w 1131"/>
                              <a:gd name="T59" fmla="*/ 154 h 184"/>
                              <a:gd name="T60" fmla="*/ 0 w 1131"/>
                              <a:gd name="T6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31" h="184">
                                <a:moveTo>
                                  <a:pt x="0" y="184"/>
                                </a:moveTo>
                                <a:lnTo>
                                  <a:pt x="64" y="139"/>
                                </a:lnTo>
                                <a:lnTo>
                                  <a:pt x="127" y="105"/>
                                </a:lnTo>
                                <a:lnTo>
                                  <a:pt x="195" y="75"/>
                                </a:lnTo>
                                <a:lnTo>
                                  <a:pt x="258" y="53"/>
                                </a:lnTo>
                                <a:lnTo>
                                  <a:pt x="326" y="41"/>
                                </a:lnTo>
                                <a:lnTo>
                                  <a:pt x="393" y="30"/>
                                </a:lnTo>
                                <a:lnTo>
                                  <a:pt x="464" y="26"/>
                                </a:lnTo>
                                <a:lnTo>
                                  <a:pt x="532" y="26"/>
                                </a:lnTo>
                                <a:lnTo>
                                  <a:pt x="607" y="30"/>
                                </a:lnTo>
                                <a:lnTo>
                                  <a:pt x="678" y="41"/>
                                </a:lnTo>
                                <a:lnTo>
                                  <a:pt x="753" y="49"/>
                                </a:lnTo>
                                <a:lnTo>
                                  <a:pt x="824" y="64"/>
                                </a:lnTo>
                                <a:lnTo>
                                  <a:pt x="978" y="94"/>
                                </a:lnTo>
                                <a:lnTo>
                                  <a:pt x="1131" y="124"/>
                                </a:lnTo>
                                <a:lnTo>
                                  <a:pt x="1120" y="94"/>
                                </a:lnTo>
                                <a:lnTo>
                                  <a:pt x="966" y="64"/>
                                </a:lnTo>
                                <a:lnTo>
                                  <a:pt x="816" y="34"/>
                                </a:lnTo>
                                <a:lnTo>
                                  <a:pt x="742" y="23"/>
                                </a:lnTo>
                                <a:lnTo>
                                  <a:pt x="670" y="11"/>
                                </a:lnTo>
                                <a:lnTo>
                                  <a:pt x="595" y="4"/>
                                </a:lnTo>
                                <a:lnTo>
                                  <a:pt x="524" y="0"/>
                                </a:lnTo>
                                <a:lnTo>
                                  <a:pt x="453" y="0"/>
                                </a:lnTo>
                                <a:lnTo>
                                  <a:pt x="386" y="4"/>
                                </a:lnTo>
                                <a:lnTo>
                                  <a:pt x="318" y="11"/>
                                </a:lnTo>
                                <a:lnTo>
                                  <a:pt x="251" y="26"/>
                                </a:lnTo>
                                <a:lnTo>
                                  <a:pt x="187" y="49"/>
                                </a:lnTo>
                                <a:lnTo>
                                  <a:pt x="124" y="75"/>
                                </a:lnTo>
                                <a:lnTo>
                                  <a:pt x="60" y="113"/>
                                </a:lnTo>
                                <a:lnTo>
                                  <a:pt x="0" y="154"/>
                                </a:lnTo>
                                <a:lnTo>
                                  <a:pt x="0"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44"/>
                        <wps:cNvSpPr>
                          <a:spLocks/>
                        </wps:cNvSpPr>
                        <wps:spPr bwMode="auto">
                          <a:xfrm>
                            <a:off x="2237" y="2401"/>
                            <a:ext cx="1097" cy="180"/>
                          </a:xfrm>
                          <a:custGeom>
                            <a:avLst/>
                            <a:gdLst>
                              <a:gd name="T0" fmla="*/ 0 w 1097"/>
                              <a:gd name="T1" fmla="*/ 180 h 180"/>
                              <a:gd name="T2" fmla="*/ 60 w 1097"/>
                              <a:gd name="T3" fmla="*/ 138 h 180"/>
                              <a:gd name="T4" fmla="*/ 124 w 1097"/>
                              <a:gd name="T5" fmla="*/ 101 h 180"/>
                              <a:gd name="T6" fmla="*/ 187 w 1097"/>
                              <a:gd name="T7" fmla="*/ 75 h 180"/>
                              <a:gd name="T8" fmla="*/ 251 w 1097"/>
                              <a:gd name="T9" fmla="*/ 56 h 180"/>
                              <a:gd name="T10" fmla="*/ 315 w 1097"/>
                              <a:gd name="T11" fmla="*/ 37 h 180"/>
                              <a:gd name="T12" fmla="*/ 382 w 1097"/>
                              <a:gd name="T13" fmla="*/ 30 h 180"/>
                              <a:gd name="T14" fmla="*/ 449 w 1097"/>
                              <a:gd name="T15" fmla="*/ 26 h 180"/>
                              <a:gd name="T16" fmla="*/ 517 w 1097"/>
                              <a:gd name="T17" fmla="*/ 26 h 180"/>
                              <a:gd name="T18" fmla="*/ 588 w 1097"/>
                              <a:gd name="T19" fmla="*/ 30 h 180"/>
                              <a:gd name="T20" fmla="*/ 655 w 1097"/>
                              <a:gd name="T21" fmla="*/ 37 h 180"/>
                              <a:gd name="T22" fmla="*/ 798 w 1097"/>
                              <a:gd name="T23" fmla="*/ 60 h 180"/>
                              <a:gd name="T24" fmla="*/ 1097 w 1097"/>
                              <a:gd name="T25" fmla="*/ 120 h 180"/>
                              <a:gd name="T26" fmla="*/ 1086 w 1097"/>
                              <a:gd name="T27" fmla="*/ 90 h 180"/>
                              <a:gd name="T28" fmla="*/ 936 w 1097"/>
                              <a:gd name="T29" fmla="*/ 63 h 180"/>
                              <a:gd name="T30" fmla="*/ 790 w 1097"/>
                              <a:gd name="T31" fmla="*/ 33 h 180"/>
                              <a:gd name="T32" fmla="*/ 648 w 1097"/>
                              <a:gd name="T33" fmla="*/ 11 h 180"/>
                              <a:gd name="T34" fmla="*/ 577 w 1097"/>
                              <a:gd name="T35" fmla="*/ 3 h 180"/>
                              <a:gd name="T36" fmla="*/ 509 w 1097"/>
                              <a:gd name="T37" fmla="*/ 0 h 180"/>
                              <a:gd name="T38" fmla="*/ 442 w 1097"/>
                              <a:gd name="T39" fmla="*/ 0 h 180"/>
                              <a:gd name="T40" fmla="*/ 374 w 1097"/>
                              <a:gd name="T41" fmla="*/ 3 h 180"/>
                              <a:gd name="T42" fmla="*/ 307 w 1097"/>
                              <a:gd name="T43" fmla="*/ 11 h 180"/>
                              <a:gd name="T44" fmla="*/ 243 w 1097"/>
                              <a:gd name="T45" fmla="*/ 26 h 180"/>
                              <a:gd name="T46" fmla="*/ 180 w 1097"/>
                              <a:gd name="T47" fmla="*/ 48 h 180"/>
                              <a:gd name="T48" fmla="*/ 120 w 1097"/>
                              <a:gd name="T49" fmla="*/ 75 h 180"/>
                              <a:gd name="T50" fmla="*/ 60 w 1097"/>
                              <a:gd name="T51" fmla="*/ 112 h 180"/>
                              <a:gd name="T52" fmla="*/ 0 w 1097"/>
                              <a:gd name="T53" fmla="*/ 153 h 180"/>
                              <a:gd name="T54" fmla="*/ 0 w 1097"/>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7" h="180">
                                <a:moveTo>
                                  <a:pt x="0" y="180"/>
                                </a:moveTo>
                                <a:lnTo>
                                  <a:pt x="60" y="138"/>
                                </a:lnTo>
                                <a:lnTo>
                                  <a:pt x="124" y="101"/>
                                </a:lnTo>
                                <a:lnTo>
                                  <a:pt x="187" y="75"/>
                                </a:lnTo>
                                <a:lnTo>
                                  <a:pt x="251" y="56"/>
                                </a:lnTo>
                                <a:lnTo>
                                  <a:pt x="315" y="37"/>
                                </a:lnTo>
                                <a:lnTo>
                                  <a:pt x="382" y="30"/>
                                </a:lnTo>
                                <a:lnTo>
                                  <a:pt x="449" y="26"/>
                                </a:lnTo>
                                <a:lnTo>
                                  <a:pt x="517" y="26"/>
                                </a:lnTo>
                                <a:lnTo>
                                  <a:pt x="588" y="30"/>
                                </a:lnTo>
                                <a:lnTo>
                                  <a:pt x="655" y="37"/>
                                </a:lnTo>
                                <a:lnTo>
                                  <a:pt x="798" y="60"/>
                                </a:lnTo>
                                <a:lnTo>
                                  <a:pt x="1097" y="120"/>
                                </a:lnTo>
                                <a:lnTo>
                                  <a:pt x="1086" y="90"/>
                                </a:lnTo>
                                <a:lnTo>
                                  <a:pt x="936" y="63"/>
                                </a:lnTo>
                                <a:lnTo>
                                  <a:pt x="790" y="33"/>
                                </a:lnTo>
                                <a:lnTo>
                                  <a:pt x="648" y="11"/>
                                </a:lnTo>
                                <a:lnTo>
                                  <a:pt x="577" y="3"/>
                                </a:lnTo>
                                <a:lnTo>
                                  <a:pt x="509" y="0"/>
                                </a:lnTo>
                                <a:lnTo>
                                  <a:pt x="442" y="0"/>
                                </a:lnTo>
                                <a:lnTo>
                                  <a:pt x="374" y="3"/>
                                </a:lnTo>
                                <a:lnTo>
                                  <a:pt x="307" y="11"/>
                                </a:lnTo>
                                <a:lnTo>
                                  <a:pt x="243" y="26"/>
                                </a:lnTo>
                                <a:lnTo>
                                  <a:pt x="180" y="48"/>
                                </a:lnTo>
                                <a:lnTo>
                                  <a:pt x="120" y="75"/>
                                </a:lnTo>
                                <a:lnTo>
                                  <a:pt x="60" y="112"/>
                                </a:lnTo>
                                <a:lnTo>
                                  <a:pt x="0" y="153"/>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45"/>
                        <wps:cNvSpPr>
                          <a:spLocks/>
                        </wps:cNvSpPr>
                        <wps:spPr bwMode="auto">
                          <a:xfrm>
                            <a:off x="2237" y="2318"/>
                            <a:ext cx="1060" cy="180"/>
                          </a:xfrm>
                          <a:custGeom>
                            <a:avLst/>
                            <a:gdLst>
                              <a:gd name="T0" fmla="*/ 0 w 1060"/>
                              <a:gd name="T1" fmla="*/ 180 h 180"/>
                              <a:gd name="T2" fmla="*/ 56 w 1060"/>
                              <a:gd name="T3" fmla="*/ 139 h 180"/>
                              <a:gd name="T4" fmla="*/ 116 w 1060"/>
                              <a:gd name="T5" fmla="*/ 101 h 180"/>
                              <a:gd name="T6" fmla="*/ 180 w 1060"/>
                              <a:gd name="T7" fmla="*/ 75 h 180"/>
                              <a:gd name="T8" fmla="*/ 240 w 1060"/>
                              <a:gd name="T9" fmla="*/ 56 h 180"/>
                              <a:gd name="T10" fmla="*/ 303 w 1060"/>
                              <a:gd name="T11" fmla="*/ 41 h 180"/>
                              <a:gd name="T12" fmla="*/ 367 w 1060"/>
                              <a:gd name="T13" fmla="*/ 30 h 180"/>
                              <a:gd name="T14" fmla="*/ 434 w 1060"/>
                              <a:gd name="T15" fmla="*/ 26 h 180"/>
                              <a:gd name="T16" fmla="*/ 502 w 1060"/>
                              <a:gd name="T17" fmla="*/ 26 h 180"/>
                              <a:gd name="T18" fmla="*/ 565 w 1060"/>
                              <a:gd name="T19" fmla="*/ 30 h 180"/>
                              <a:gd name="T20" fmla="*/ 637 w 1060"/>
                              <a:gd name="T21" fmla="*/ 38 h 180"/>
                              <a:gd name="T22" fmla="*/ 704 w 1060"/>
                              <a:gd name="T23" fmla="*/ 45 h 180"/>
                              <a:gd name="T24" fmla="*/ 775 w 1060"/>
                              <a:gd name="T25" fmla="*/ 60 h 180"/>
                              <a:gd name="T26" fmla="*/ 918 w 1060"/>
                              <a:gd name="T27" fmla="*/ 86 h 180"/>
                              <a:gd name="T28" fmla="*/ 1060 w 1060"/>
                              <a:gd name="T29" fmla="*/ 116 h 180"/>
                              <a:gd name="T30" fmla="*/ 1052 w 1060"/>
                              <a:gd name="T31" fmla="*/ 90 h 180"/>
                              <a:gd name="T32" fmla="*/ 906 w 1060"/>
                              <a:gd name="T33" fmla="*/ 60 h 180"/>
                              <a:gd name="T34" fmla="*/ 768 w 1060"/>
                              <a:gd name="T35" fmla="*/ 34 h 180"/>
                              <a:gd name="T36" fmla="*/ 697 w 1060"/>
                              <a:gd name="T37" fmla="*/ 19 h 180"/>
                              <a:gd name="T38" fmla="*/ 625 w 1060"/>
                              <a:gd name="T39" fmla="*/ 11 h 180"/>
                              <a:gd name="T40" fmla="*/ 558 w 1060"/>
                              <a:gd name="T41" fmla="*/ 4 h 180"/>
                              <a:gd name="T42" fmla="*/ 491 w 1060"/>
                              <a:gd name="T43" fmla="*/ 0 h 180"/>
                              <a:gd name="T44" fmla="*/ 427 w 1060"/>
                              <a:gd name="T45" fmla="*/ 0 h 180"/>
                              <a:gd name="T46" fmla="*/ 363 w 1060"/>
                              <a:gd name="T47" fmla="*/ 4 h 180"/>
                              <a:gd name="T48" fmla="*/ 296 w 1060"/>
                              <a:gd name="T49" fmla="*/ 15 h 180"/>
                              <a:gd name="T50" fmla="*/ 236 w 1060"/>
                              <a:gd name="T51" fmla="*/ 30 h 180"/>
                              <a:gd name="T52" fmla="*/ 172 w 1060"/>
                              <a:gd name="T53" fmla="*/ 49 h 180"/>
                              <a:gd name="T54" fmla="*/ 112 w 1060"/>
                              <a:gd name="T55" fmla="*/ 75 h 180"/>
                              <a:gd name="T56" fmla="*/ 56 w 1060"/>
                              <a:gd name="T57" fmla="*/ 109 h 180"/>
                              <a:gd name="T58" fmla="*/ 0 w 1060"/>
                              <a:gd name="T59" fmla="*/ 154 h 180"/>
                              <a:gd name="T60" fmla="*/ 0 w 1060"/>
                              <a:gd name="T61"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60" h="180">
                                <a:moveTo>
                                  <a:pt x="0" y="180"/>
                                </a:moveTo>
                                <a:lnTo>
                                  <a:pt x="56" y="139"/>
                                </a:lnTo>
                                <a:lnTo>
                                  <a:pt x="116" y="101"/>
                                </a:lnTo>
                                <a:lnTo>
                                  <a:pt x="180" y="75"/>
                                </a:lnTo>
                                <a:lnTo>
                                  <a:pt x="240" y="56"/>
                                </a:lnTo>
                                <a:lnTo>
                                  <a:pt x="303" y="41"/>
                                </a:lnTo>
                                <a:lnTo>
                                  <a:pt x="367" y="30"/>
                                </a:lnTo>
                                <a:lnTo>
                                  <a:pt x="434" y="26"/>
                                </a:lnTo>
                                <a:lnTo>
                                  <a:pt x="502" y="26"/>
                                </a:lnTo>
                                <a:lnTo>
                                  <a:pt x="565" y="30"/>
                                </a:lnTo>
                                <a:lnTo>
                                  <a:pt x="637" y="38"/>
                                </a:lnTo>
                                <a:lnTo>
                                  <a:pt x="704" y="45"/>
                                </a:lnTo>
                                <a:lnTo>
                                  <a:pt x="775" y="60"/>
                                </a:lnTo>
                                <a:lnTo>
                                  <a:pt x="918" y="86"/>
                                </a:lnTo>
                                <a:lnTo>
                                  <a:pt x="1060" y="116"/>
                                </a:lnTo>
                                <a:lnTo>
                                  <a:pt x="1052" y="90"/>
                                </a:lnTo>
                                <a:lnTo>
                                  <a:pt x="906" y="60"/>
                                </a:lnTo>
                                <a:lnTo>
                                  <a:pt x="768" y="34"/>
                                </a:lnTo>
                                <a:lnTo>
                                  <a:pt x="697" y="19"/>
                                </a:lnTo>
                                <a:lnTo>
                                  <a:pt x="625" y="11"/>
                                </a:lnTo>
                                <a:lnTo>
                                  <a:pt x="558" y="4"/>
                                </a:lnTo>
                                <a:lnTo>
                                  <a:pt x="491" y="0"/>
                                </a:lnTo>
                                <a:lnTo>
                                  <a:pt x="427" y="0"/>
                                </a:lnTo>
                                <a:lnTo>
                                  <a:pt x="363" y="4"/>
                                </a:lnTo>
                                <a:lnTo>
                                  <a:pt x="296" y="15"/>
                                </a:lnTo>
                                <a:lnTo>
                                  <a:pt x="236" y="30"/>
                                </a:lnTo>
                                <a:lnTo>
                                  <a:pt x="172" y="49"/>
                                </a:lnTo>
                                <a:lnTo>
                                  <a:pt x="112" y="75"/>
                                </a:lnTo>
                                <a:lnTo>
                                  <a:pt x="56" y="109"/>
                                </a:lnTo>
                                <a:lnTo>
                                  <a:pt x="0" y="154"/>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46"/>
                        <wps:cNvSpPr>
                          <a:spLocks/>
                        </wps:cNvSpPr>
                        <wps:spPr bwMode="auto">
                          <a:xfrm>
                            <a:off x="2233" y="2236"/>
                            <a:ext cx="1030" cy="176"/>
                          </a:xfrm>
                          <a:custGeom>
                            <a:avLst/>
                            <a:gdLst>
                              <a:gd name="T0" fmla="*/ 0 w 1030"/>
                              <a:gd name="T1" fmla="*/ 176 h 176"/>
                              <a:gd name="T2" fmla="*/ 60 w 1030"/>
                              <a:gd name="T3" fmla="*/ 135 h 176"/>
                              <a:gd name="T4" fmla="*/ 116 w 1030"/>
                              <a:gd name="T5" fmla="*/ 101 h 176"/>
                              <a:gd name="T6" fmla="*/ 176 w 1030"/>
                              <a:gd name="T7" fmla="*/ 75 h 176"/>
                              <a:gd name="T8" fmla="*/ 236 w 1030"/>
                              <a:gd name="T9" fmla="*/ 56 h 176"/>
                              <a:gd name="T10" fmla="*/ 296 w 1030"/>
                              <a:gd name="T11" fmla="*/ 41 h 176"/>
                              <a:gd name="T12" fmla="*/ 360 w 1030"/>
                              <a:gd name="T13" fmla="*/ 30 h 176"/>
                              <a:gd name="T14" fmla="*/ 423 w 1030"/>
                              <a:gd name="T15" fmla="*/ 26 h 176"/>
                              <a:gd name="T16" fmla="*/ 487 w 1030"/>
                              <a:gd name="T17" fmla="*/ 26 h 176"/>
                              <a:gd name="T18" fmla="*/ 551 w 1030"/>
                              <a:gd name="T19" fmla="*/ 30 h 176"/>
                              <a:gd name="T20" fmla="*/ 618 w 1030"/>
                              <a:gd name="T21" fmla="*/ 37 h 176"/>
                              <a:gd name="T22" fmla="*/ 686 w 1030"/>
                              <a:gd name="T23" fmla="*/ 45 h 176"/>
                              <a:gd name="T24" fmla="*/ 753 w 1030"/>
                              <a:gd name="T25" fmla="*/ 56 h 176"/>
                              <a:gd name="T26" fmla="*/ 892 w 1030"/>
                              <a:gd name="T27" fmla="*/ 86 h 176"/>
                              <a:gd name="T28" fmla="*/ 1030 w 1030"/>
                              <a:gd name="T29" fmla="*/ 112 h 176"/>
                              <a:gd name="T30" fmla="*/ 1023 w 1030"/>
                              <a:gd name="T31" fmla="*/ 86 h 176"/>
                              <a:gd name="T32" fmla="*/ 880 w 1030"/>
                              <a:gd name="T33" fmla="*/ 56 h 176"/>
                              <a:gd name="T34" fmla="*/ 742 w 1030"/>
                              <a:gd name="T35" fmla="*/ 30 h 176"/>
                              <a:gd name="T36" fmla="*/ 678 w 1030"/>
                              <a:gd name="T37" fmla="*/ 18 h 176"/>
                              <a:gd name="T38" fmla="*/ 611 w 1030"/>
                              <a:gd name="T39" fmla="*/ 11 h 176"/>
                              <a:gd name="T40" fmla="*/ 543 w 1030"/>
                              <a:gd name="T41" fmla="*/ 3 h 176"/>
                              <a:gd name="T42" fmla="*/ 480 w 1030"/>
                              <a:gd name="T43" fmla="*/ 0 h 176"/>
                              <a:gd name="T44" fmla="*/ 416 w 1030"/>
                              <a:gd name="T45" fmla="*/ 0 h 176"/>
                              <a:gd name="T46" fmla="*/ 352 w 1030"/>
                              <a:gd name="T47" fmla="*/ 3 h 176"/>
                              <a:gd name="T48" fmla="*/ 289 w 1030"/>
                              <a:gd name="T49" fmla="*/ 15 h 176"/>
                              <a:gd name="T50" fmla="*/ 229 w 1030"/>
                              <a:gd name="T51" fmla="*/ 30 h 176"/>
                              <a:gd name="T52" fmla="*/ 169 w 1030"/>
                              <a:gd name="T53" fmla="*/ 48 h 176"/>
                              <a:gd name="T54" fmla="*/ 113 w 1030"/>
                              <a:gd name="T55" fmla="*/ 78 h 176"/>
                              <a:gd name="T56" fmla="*/ 56 w 1030"/>
                              <a:gd name="T57" fmla="*/ 112 h 176"/>
                              <a:gd name="T58" fmla="*/ 0 w 1030"/>
                              <a:gd name="T59" fmla="*/ 153 h 176"/>
                              <a:gd name="T60" fmla="*/ 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0" y="176"/>
                                </a:moveTo>
                                <a:lnTo>
                                  <a:pt x="60" y="135"/>
                                </a:lnTo>
                                <a:lnTo>
                                  <a:pt x="116" y="101"/>
                                </a:lnTo>
                                <a:lnTo>
                                  <a:pt x="176" y="75"/>
                                </a:lnTo>
                                <a:lnTo>
                                  <a:pt x="236" y="56"/>
                                </a:lnTo>
                                <a:lnTo>
                                  <a:pt x="296" y="41"/>
                                </a:lnTo>
                                <a:lnTo>
                                  <a:pt x="360" y="30"/>
                                </a:lnTo>
                                <a:lnTo>
                                  <a:pt x="423" y="26"/>
                                </a:lnTo>
                                <a:lnTo>
                                  <a:pt x="487" y="26"/>
                                </a:lnTo>
                                <a:lnTo>
                                  <a:pt x="551" y="30"/>
                                </a:lnTo>
                                <a:lnTo>
                                  <a:pt x="618" y="37"/>
                                </a:lnTo>
                                <a:lnTo>
                                  <a:pt x="686" y="45"/>
                                </a:lnTo>
                                <a:lnTo>
                                  <a:pt x="753" y="56"/>
                                </a:lnTo>
                                <a:lnTo>
                                  <a:pt x="892" y="86"/>
                                </a:lnTo>
                                <a:lnTo>
                                  <a:pt x="1030" y="112"/>
                                </a:lnTo>
                                <a:lnTo>
                                  <a:pt x="1023" y="86"/>
                                </a:lnTo>
                                <a:lnTo>
                                  <a:pt x="880" y="56"/>
                                </a:lnTo>
                                <a:lnTo>
                                  <a:pt x="742" y="30"/>
                                </a:lnTo>
                                <a:lnTo>
                                  <a:pt x="678" y="18"/>
                                </a:lnTo>
                                <a:lnTo>
                                  <a:pt x="611" y="11"/>
                                </a:lnTo>
                                <a:lnTo>
                                  <a:pt x="543" y="3"/>
                                </a:lnTo>
                                <a:lnTo>
                                  <a:pt x="480" y="0"/>
                                </a:lnTo>
                                <a:lnTo>
                                  <a:pt x="416" y="0"/>
                                </a:lnTo>
                                <a:lnTo>
                                  <a:pt x="352" y="3"/>
                                </a:lnTo>
                                <a:lnTo>
                                  <a:pt x="289" y="15"/>
                                </a:lnTo>
                                <a:lnTo>
                                  <a:pt x="229" y="30"/>
                                </a:lnTo>
                                <a:lnTo>
                                  <a:pt x="169" y="48"/>
                                </a:lnTo>
                                <a:lnTo>
                                  <a:pt x="113" y="78"/>
                                </a:lnTo>
                                <a:lnTo>
                                  <a:pt x="56" y="112"/>
                                </a:lnTo>
                                <a:lnTo>
                                  <a:pt x="0" y="153"/>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47"/>
                        <wps:cNvSpPr>
                          <a:spLocks/>
                        </wps:cNvSpPr>
                        <wps:spPr bwMode="auto">
                          <a:xfrm>
                            <a:off x="2233" y="2153"/>
                            <a:ext cx="996" cy="176"/>
                          </a:xfrm>
                          <a:custGeom>
                            <a:avLst/>
                            <a:gdLst>
                              <a:gd name="T0" fmla="*/ 0 w 996"/>
                              <a:gd name="T1" fmla="*/ 176 h 176"/>
                              <a:gd name="T2" fmla="*/ 56 w 996"/>
                              <a:gd name="T3" fmla="*/ 135 h 176"/>
                              <a:gd name="T4" fmla="*/ 113 w 996"/>
                              <a:gd name="T5" fmla="*/ 105 h 176"/>
                              <a:gd name="T6" fmla="*/ 169 w 996"/>
                              <a:gd name="T7" fmla="*/ 75 h 176"/>
                              <a:gd name="T8" fmla="*/ 229 w 996"/>
                              <a:gd name="T9" fmla="*/ 56 h 176"/>
                              <a:gd name="T10" fmla="*/ 285 w 996"/>
                              <a:gd name="T11" fmla="*/ 41 h 176"/>
                              <a:gd name="T12" fmla="*/ 345 w 996"/>
                              <a:gd name="T13" fmla="*/ 34 h 176"/>
                              <a:gd name="T14" fmla="*/ 408 w 996"/>
                              <a:gd name="T15" fmla="*/ 26 h 176"/>
                              <a:gd name="T16" fmla="*/ 468 w 996"/>
                              <a:gd name="T17" fmla="*/ 26 h 176"/>
                              <a:gd name="T18" fmla="*/ 532 w 996"/>
                              <a:gd name="T19" fmla="*/ 30 h 176"/>
                              <a:gd name="T20" fmla="*/ 596 w 996"/>
                              <a:gd name="T21" fmla="*/ 34 h 176"/>
                              <a:gd name="T22" fmla="*/ 659 w 996"/>
                              <a:gd name="T23" fmla="*/ 45 h 176"/>
                              <a:gd name="T24" fmla="*/ 727 w 996"/>
                              <a:gd name="T25" fmla="*/ 56 h 176"/>
                              <a:gd name="T26" fmla="*/ 862 w 996"/>
                              <a:gd name="T27" fmla="*/ 83 h 176"/>
                              <a:gd name="T28" fmla="*/ 996 w 996"/>
                              <a:gd name="T29" fmla="*/ 109 h 176"/>
                              <a:gd name="T30" fmla="*/ 989 w 996"/>
                              <a:gd name="T31" fmla="*/ 83 h 176"/>
                              <a:gd name="T32" fmla="*/ 854 w 996"/>
                              <a:gd name="T33" fmla="*/ 56 h 176"/>
                              <a:gd name="T34" fmla="*/ 719 w 996"/>
                              <a:gd name="T35" fmla="*/ 30 h 176"/>
                              <a:gd name="T36" fmla="*/ 656 w 996"/>
                              <a:gd name="T37" fmla="*/ 19 h 176"/>
                              <a:gd name="T38" fmla="*/ 588 w 996"/>
                              <a:gd name="T39" fmla="*/ 11 h 176"/>
                              <a:gd name="T40" fmla="*/ 525 w 996"/>
                              <a:gd name="T41" fmla="*/ 4 h 176"/>
                              <a:gd name="T42" fmla="*/ 461 w 996"/>
                              <a:gd name="T43" fmla="*/ 0 h 176"/>
                              <a:gd name="T44" fmla="*/ 401 w 996"/>
                              <a:gd name="T45" fmla="*/ 0 h 176"/>
                              <a:gd name="T46" fmla="*/ 337 w 996"/>
                              <a:gd name="T47" fmla="*/ 7 h 176"/>
                              <a:gd name="T48" fmla="*/ 277 w 996"/>
                              <a:gd name="T49" fmla="*/ 15 h 176"/>
                              <a:gd name="T50" fmla="*/ 221 w 996"/>
                              <a:gd name="T51" fmla="*/ 30 h 176"/>
                              <a:gd name="T52" fmla="*/ 165 w 996"/>
                              <a:gd name="T53" fmla="*/ 52 h 176"/>
                              <a:gd name="T54" fmla="*/ 109 w 996"/>
                              <a:gd name="T55" fmla="*/ 79 h 176"/>
                              <a:gd name="T56" fmla="*/ 53 w 996"/>
                              <a:gd name="T57" fmla="*/ 113 h 176"/>
                              <a:gd name="T58" fmla="*/ 0 w 996"/>
                              <a:gd name="T59" fmla="*/ 150 h 176"/>
                              <a:gd name="T60" fmla="*/ 0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0" y="176"/>
                                </a:moveTo>
                                <a:lnTo>
                                  <a:pt x="56" y="135"/>
                                </a:lnTo>
                                <a:lnTo>
                                  <a:pt x="113" y="105"/>
                                </a:lnTo>
                                <a:lnTo>
                                  <a:pt x="169" y="75"/>
                                </a:lnTo>
                                <a:lnTo>
                                  <a:pt x="229" y="56"/>
                                </a:lnTo>
                                <a:lnTo>
                                  <a:pt x="285" y="41"/>
                                </a:lnTo>
                                <a:lnTo>
                                  <a:pt x="345" y="34"/>
                                </a:lnTo>
                                <a:lnTo>
                                  <a:pt x="408" y="26"/>
                                </a:lnTo>
                                <a:lnTo>
                                  <a:pt x="468" y="26"/>
                                </a:lnTo>
                                <a:lnTo>
                                  <a:pt x="532" y="30"/>
                                </a:lnTo>
                                <a:lnTo>
                                  <a:pt x="596" y="34"/>
                                </a:lnTo>
                                <a:lnTo>
                                  <a:pt x="659" y="45"/>
                                </a:lnTo>
                                <a:lnTo>
                                  <a:pt x="727" y="56"/>
                                </a:lnTo>
                                <a:lnTo>
                                  <a:pt x="862" y="83"/>
                                </a:lnTo>
                                <a:lnTo>
                                  <a:pt x="996" y="109"/>
                                </a:lnTo>
                                <a:lnTo>
                                  <a:pt x="989" y="83"/>
                                </a:lnTo>
                                <a:lnTo>
                                  <a:pt x="854" y="56"/>
                                </a:lnTo>
                                <a:lnTo>
                                  <a:pt x="719" y="30"/>
                                </a:lnTo>
                                <a:lnTo>
                                  <a:pt x="656" y="19"/>
                                </a:lnTo>
                                <a:lnTo>
                                  <a:pt x="588" y="11"/>
                                </a:lnTo>
                                <a:lnTo>
                                  <a:pt x="525" y="4"/>
                                </a:lnTo>
                                <a:lnTo>
                                  <a:pt x="461" y="0"/>
                                </a:lnTo>
                                <a:lnTo>
                                  <a:pt x="401" y="0"/>
                                </a:lnTo>
                                <a:lnTo>
                                  <a:pt x="337" y="7"/>
                                </a:lnTo>
                                <a:lnTo>
                                  <a:pt x="277" y="15"/>
                                </a:lnTo>
                                <a:lnTo>
                                  <a:pt x="221" y="30"/>
                                </a:lnTo>
                                <a:lnTo>
                                  <a:pt x="165" y="52"/>
                                </a:lnTo>
                                <a:lnTo>
                                  <a:pt x="109" y="79"/>
                                </a:lnTo>
                                <a:lnTo>
                                  <a:pt x="53" y="113"/>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48"/>
                        <wps:cNvSpPr>
                          <a:spLocks/>
                        </wps:cNvSpPr>
                        <wps:spPr bwMode="auto">
                          <a:xfrm>
                            <a:off x="2233" y="2078"/>
                            <a:ext cx="963" cy="176"/>
                          </a:xfrm>
                          <a:custGeom>
                            <a:avLst/>
                            <a:gdLst>
                              <a:gd name="T0" fmla="*/ 0 w 963"/>
                              <a:gd name="T1" fmla="*/ 176 h 176"/>
                              <a:gd name="T2" fmla="*/ 53 w 963"/>
                              <a:gd name="T3" fmla="*/ 135 h 176"/>
                              <a:gd name="T4" fmla="*/ 105 w 963"/>
                              <a:gd name="T5" fmla="*/ 101 h 176"/>
                              <a:gd name="T6" fmla="*/ 161 w 963"/>
                              <a:gd name="T7" fmla="*/ 75 h 176"/>
                              <a:gd name="T8" fmla="*/ 217 w 963"/>
                              <a:gd name="T9" fmla="*/ 56 h 176"/>
                              <a:gd name="T10" fmla="*/ 274 w 963"/>
                              <a:gd name="T11" fmla="*/ 41 h 176"/>
                              <a:gd name="T12" fmla="*/ 334 w 963"/>
                              <a:gd name="T13" fmla="*/ 30 h 176"/>
                              <a:gd name="T14" fmla="*/ 393 w 963"/>
                              <a:gd name="T15" fmla="*/ 26 h 176"/>
                              <a:gd name="T16" fmla="*/ 453 w 963"/>
                              <a:gd name="T17" fmla="*/ 22 h 176"/>
                              <a:gd name="T18" fmla="*/ 513 w 963"/>
                              <a:gd name="T19" fmla="*/ 26 h 176"/>
                              <a:gd name="T20" fmla="*/ 573 w 963"/>
                              <a:gd name="T21" fmla="*/ 34 h 176"/>
                              <a:gd name="T22" fmla="*/ 637 w 963"/>
                              <a:gd name="T23" fmla="*/ 41 h 176"/>
                              <a:gd name="T24" fmla="*/ 701 w 963"/>
                              <a:gd name="T25" fmla="*/ 52 h 176"/>
                              <a:gd name="T26" fmla="*/ 832 w 963"/>
                              <a:gd name="T27" fmla="*/ 79 h 176"/>
                              <a:gd name="T28" fmla="*/ 963 w 963"/>
                              <a:gd name="T29" fmla="*/ 105 h 176"/>
                              <a:gd name="T30" fmla="*/ 955 w 963"/>
                              <a:gd name="T31" fmla="*/ 82 h 176"/>
                              <a:gd name="T32" fmla="*/ 824 w 963"/>
                              <a:gd name="T33" fmla="*/ 56 h 176"/>
                              <a:gd name="T34" fmla="*/ 693 w 963"/>
                              <a:gd name="T35" fmla="*/ 30 h 176"/>
                              <a:gd name="T36" fmla="*/ 629 w 963"/>
                              <a:gd name="T37" fmla="*/ 19 h 176"/>
                              <a:gd name="T38" fmla="*/ 569 w 963"/>
                              <a:gd name="T39" fmla="*/ 11 h 176"/>
                              <a:gd name="T40" fmla="*/ 506 w 963"/>
                              <a:gd name="T41" fmla="*/ 4 h 176"/>
                              <a:gd name="T42" fmla="*/ 446 w 963"/>
                              <a:gd name="T43" fmla="*/ 0 h 176"/>
                              <a:gd name="T44" fmla="*/ 386 w 963"/>
                              <a:gd name="T45" fmla="*/ 4 h 176"/>
                              <a:gd name="T46" fmla="*/ 326 w 963"/>
                              <a:gd name="T47" fmla="*/ 7 h 176"/>
                              <a:gd name="T48" fmla="*/ 270 w 963"/>
                              <a:gd name="T49" fmla="*/ 15 h 176"/>
                              <a:gd name="T50" fmla="*/ 214 w 963"/>
                              <a:gd name="T51" fmla="*/ 30 h 176"/>
                              <a:gd name="T52" fmla="*/ 157 w 963"/>
                              <a:gd name="T53" fmla="*/ 52 h 176"/>
                              <a:gd name="T54" fmla="*/ 105 w 963"/>
                              <a:gd name="T55" fmla="*/ 79 h 176"/>
                              <a:gd name="T56" fmla="*/ 53 w 963"/>
                              <a:gd name="T57" fmla="*/ 109 h 176"/>
                              <a:gd name="T58" fmla="*/ 0 w 963"/>
                              <a:gd name="T59" fmla="*/ 150 h 176"/>
                              <a:gd name="T60" fmla="*/ 0 w 963"/>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3" h="176">
                                <a:moveTo>
                                  <a:pt x="0" y="176"/>
                                </a:moveTo>
                                <a:lnTo>
                                  <a:pt x="53" y="135"/>
                                </a:lnTo>
                                <a:lnTo>
                                  <a:pt x="105" y="101"/>
                                </a:lnTo>
                                <a:lnTo>
                                  <a:pt x="161" y="75"/>
                                </a:lnTo>
                                <a:lnTo>
                                  <a:pt x="217" y="56"/>
                                </a:lnTo>
                                <a:lnTo>
                                  <a:pt x="274" y="41"/>
                                </a:lnTo>
                                <a:lnTo>
                                  <a:pt x="334" y="30"/>
                                </a:lnTo>
                                <a:lnTo>
                                  <a:pt x="393" y="26"/>
                                </a:lnTo>
                                <a:lnTo>
                                  <a:pt x="453" y="22"/>
                                </a:lnTo>
                                <a:lnTo>
                                  <a:pt x="513" y="26"/>
                                </a:lnTo>
                                <a:lnTo>
                                  <a:pt x="573" y="34"/>
                                </a:lnTo>
                                <a:lnTo>
                                  <a:pt x="637" y="41"/>
                                </a:lnTo>
                                <a:lnTo>
                                  <a:pt x="701" y="52"/>
                                </a:lnTo>
                                <a:lnTo>
                                  <a:pt x="832" y="79"/>
                                </a:lnTo>
                                <a:lnTo>
                                  <a:pt x="963" y="105"/>
                                </a:lnTo>
                                <a:lnTo>
                                  <a:pt x="955" y="82"/>
                                </a:lnTo>
                                <a:lnTo>
                                  <a:pt x="824" y="56"/>
                                </a:lnTo>
                                <a:lnTo>
                                  <a:pt x="693" y="30"/>
                                </a:lnTo>
                                <a:lnTo>
                                  <a:pt x="629" y="19"/>
                                </a:lnTo>
                                <a:lnTo>
                                  <a:pt x="569" y="11"/>
                                </a:lnTo>
                                <a:lnTo>
                                  <a:pt x="506" y="4"/>
                                </a:lnTo>
                                <a:lnTo>
                                  <a:pt x="446" y="0"/>
                                </a:lnTo>
                                <a:lnTo>
                                  <a:pt x="386" y="4"/>
                                </a:lnTo>
                                <a:lnTo>
                                  <a:pt x="326" y="7"/>
                                </a:lnTo>
                                <a:lnTo>
                                  <a:pt x="270" y="15"/>
                                </a:lnTo>
                                <a:lnTo>
                                  <a:pt x="214" y="30"/>
                                </a:lnTo>
                                <a:lnTo>
                                  <a:pt x="157" y="52"/>
                                </a:lnTo>
                                <a:lnTo>
                                  <a:pt x="105" y="79"/>
                                </a:lnTo>
                                <a:lnTo>
                                  <a:pt x="53" y="109"/>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49"/>
                        <wps:cNvSpPr>
                          <a:spLocks/>
                        </wps:cNvSpPr>
                        <wps:spPr bwMode="auto">
                          <a:xfrm>
                            <a:off x="2229" y="1999"/>
                            <a:ext cx="933" cy="173"/>
                          </a:xfrm>
                          <a:custGeom>
                            <a:avLst/>
                            <a:gdLst>
                              <a:gd name="T0" fmla="*/ 0 w 933"/>
                              <a:gd name="T1" fmla="*/ 173 h 173"/>
                              <a:gd name="T2" fmla="*/ 53 w 933"/>
                              <a:gd name="T3" fmla="*/ 135 h 173"/>
                              <a:gd name="T4" fmla="*/ 105 w 933"/>
                              <a:gd name="T5" fmla="*/ 101 h 173"/>
                              <a:gd name="T6" fmla="*/ 158 w 933"/>
                              <a:gd name="T7" fmla="*/ 75 h 173"/>
                              <a:gd name="T8" fmla="*/ 210 w 933"/>
                              <a:gd name="T9" fmla="*/ 56 h 173"/>
                              <a:gd name="T10" fmla="*/ 266 w 933"/>
                              <a:gd name="T11" fmla="*/ 41 h 173"/>
                              <a:gd name="T12" fmla="*/ 323 w 933"/>
                              <a:gd name="T13" fmla="*/ 30 h 173"/>
                              <a:gd name="T14" fmla="*/ 382 w 933"/>
                              <a:gd name="T15" fmla="*/ 26 h 173"/>
                              <a:gd name="T16" fmla="*/ 439 w 933"/>
                              <a:gd name="T17" fmla="*/ 26 h 173"/>
                              <a:gd name="T18" fmla="*/ 499 w 933"/>
                              <a:gd name="T19" fmla="*/ 26 h 173"/>
                              <a:gd name="T20" fmla="*/ 559 w 933"/>
                              <a:gd name="T21" fmla="*/ 34 h 173"/>
                              <a:gd name="T22" fmla="*/ 678 w 933"/>
                              <a:gd name="T23" fmla="*/ 53 h 173"/>
                              <a:gd name="T24" fmla="*/ 806 w 933"/>
                              <a:gd name="T25" fmla="*/ 75 h 173"/>
                              <a:gd name="T26" fmla="*/ 933 w 933"/>
                              <a:gd name="T27" fmla="*/ 101 h 173"/>
                              <a:gd name="T28" fmla="*/ 926 w 933"/>
                              <a:gd name="T29" fmla="*/ 79 h 173"/>
                              <a:gd name="T30" fmla="*/ 798 w 933"/>
                              <a:gd name="T31" fmla="*/ 53 h 173"/>
                              <a:gd name="T32" fmla="*/ 671 w 933"/>
                              <a:gd name="T33" fmla="*/ 26 h 173"/>
                              <a:gd name="T34" fmla="*/ 551 w 933"/>
                              <a:gd name="T35" fmla="*/ 11 h 173"/>
                              <a:gd name="T36" fmla="*/ 491 w 933"/>
                              <a:gd name="T37" fmla="*/ 4 h 173"/>
                              <a:gd name="T38" fmla="*/ 431 w 933"/>
                              <a:gd name="T39" fmla="*/ 0 h 173"/>
                              <a:gd name="T40" fmla="*/ 375 w 933"/>
                              <a:gd name="T41" fmla="*/ 4 h 173"/>
                              <a:gd name="T42" fmla="*/ 319 w 933"/>
                              <a:gd name="T43" fmla="*/ 8 h 173"/>
                              <a:gd name="T44" fmla="*/ 263 w 933"/>
                              <a:gd name="T45" fmla="*/ 19 h 173"/>
                              <a:gd name="T46" fmla="*/ 206 w 933"/>
                              <a:gd name="T47" fmla="*/ 34 h 173"/>
                              <a:gd name="T48" fmla="*/ 154 w 933"/>
                              <a:gd name="T49" fmla="*/ 53 h 173"/>
                              <a:gd name="T50" fmla="*/ 102 w 933"/>
                              <a:gd name="T51" fmla="*/ 79 h 173"/>
                              <a:gd name="T52" fmla="*/ 53 w 933"/>
                              <a:gd name="T53" fmla="*/ 109 h 173"/>
                              <a:gd name="T54" fmla="*/ 0 w 933"/>
                              <a:gd name="T55" fmla="*/ 150 h 173"/>
                              <a:gd name="T56" fmla="*/ 0 w 933"/>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3" h="173">
                                <a:moveTo>
                                  <a:pt x="0" y="173"/>
                                </a:moveTo>
                                <a:lnTo>
                                  <a:pt x="53" y="135"/>
                                </a:lnTo>
                                <a:lnTo>
                                  <a:pt x="105" y="101"/>
                                </a:lnTo>
                                <a:lnTo>
                                  <a:pt x="158" y="75"/>
                                </a:lnTo>
                                <a:lnTo>
                                  <a:pt x="210" y="56"/>
                                </a:lnTo>
                                <a:lnTo>
                                  <a:pt x="266" y="41"/>
                                </a:lnTo>
                                <a:lnTo>
                                  <a:pt x="323" y="30"/>
                                </a:lnTo>
                                <a:lnTo>
                                  <a:pt x="382" y="26"/>
                                </a:lnTo>
                                <a:lnTo>
                                  <a:pt x="439" y="26"/>
                                </a:lnTo>
                                <a:lnTo>
                                  <a:pt x="499" y="26"/>
                                </a:lnTo>
                                <a:lnTo>
                                  <a:pt x="559" y="34"/>
                                </a:lnTo>
                                <a:lnTo>
                                  <a:pt x="678" y="53"/>
                                </a:lnTo>
                                <a:lnTo>
                                  <a:pt x="806" y="75"/>
                                </a:lnTo>
                                <a:lnTo>
                                  <a:pt x="933" y="101"/>
                                </a:lnTo>
                                <a:lnTo>
                                  <a:pt x="926" y="79"/>
                                </a:lnTo>
                                <a:lnTo>
                                  <a:pt x="798" y="53"/>
                                </a:lnTo>
                                <a:lnTo>
                                  <a:pt x="671" y="26"/>
                                </a:lnTo>
                                <a:lnTo>
                                  <a:pt x="551" y="11"/>
                                </a:lnTo>
                                <a:lnTo>
                                  <a:pt x="491" y="4"/>
                                </a:lnTo>
                                <a:lnTo>
                                  <a:pt x="431" y="0"/>
                                </a:lnTo>
                                <a:lnTo>
                                  <a:pt x="375" y="4"/>
                                </a:lnTo>
                                <a:lnTo>
                                  <a:pt x="319" y="8"/>
                                </a:lnTo>
                                <a:lnTo>
                                  <a:pt x="263" y="19"/>
                                </a:lnTo>
                                <a:lnTo>
                                  <a:pt x="206" y="34"/>
                                </a:lnTo>
                                <a:lnTo>
                                  <a:pt x="154" y="53"/>
                                </a:lnTo>
                                <a:lnTo>
                                  <a:pt x="102" y="79"/>
                                </a:lnTo>
                                <a:lnTo>
                                  <a:pt x="53" y="109"/>
                                </a:lnTo>
                                <a:lnTo>
                                  <a:pt x="0" y="150"/>
                                </a:lnTo>
                                <a:lnTo>
                                  <a:pt x="0"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0"/>
                        <wps:cNvSpPr>
                          <a:spLocks/>
                        </wps:cNvSpPr>
                        <wps:spPr bwMode="auto">
                          <a:xfrm>
                            <a:off x="2229" y="1935"/>
                            <a:ext cx="899" cy="169"/>
                          </a:xfrm>
                          <a:custGeom>
                            <a:avLst/>
                            <a:gdLst>
                              <a:gd name="T0" fmla="*/ 892 w 899"/>
                              <a:gd name="T1" fmla="*/ 75 h 169"/>
                              <a:gd name="T2" fmla="*/ 768 w 899"/>
                              <a:gd name="T3" fmla="*/ 49 h 169"/>
                              <a:gd name="T4" fmla="*/ 648 w 899"/>
                              <a:gd name="T5" fmla="*/ 23 h 169"/>
                              <a:gd name="T6" fmla="*/ 588 w 899"/>
                              <a:gd name="T7" fmla="*/ 15 h 169"/>
                              <a:gd name="T8" fmla="*/ 529 w 899"/>
                              <a:gd name="T9" fmla="*/ 8 h 169"/>
                              <a:gd name="T10" fmla="*/ 472 w 899"/>
                              <a:gd name="T11" fmla="*/ 4 h 169"/>
                              <a:gd name="T12" fmla="*/ 416 w 899"/>
                              <a:gd name="T13" fmla="*/ 0 h 169"/>
                              <a:gd name="T14" fmla="*/ 360 w 899"/>
                              <a:gd name="T15" fmla="*/ 0 h 169"/>
                              <a:gd name="T16" fmla="*/ 308 w 899"/>
                              <a:gd name="T17" fmla="*/ 8 h 169"/>
                              <a:gd name="T18" fmla="*/ 251 w 899"/>
                              <a:gd name="T19" fmla="*/ 19 h 169"/>
                              <a:gd name="T20" fmla="*/ 199 w 899"/>
                              <a:gd name="T21" fmla="*/ 34 h 169"/>
                              <a:gd name="T22" fmla="*/ 146 w 899"/>
                              <a:gd name="T23" fmla="*/ 53 h 169"/>
                              <a:gd name="T24" fmla="*/ 98 w 899"/>
                              <a:gd name="T25" fmla="*/ 79 h 169"/>
                              <a:gd name="T26" fmla="*/ 49 w 899"/>
                              <a:gd name="T27" fmla="*/ 109 h 169"/>
                              <a:gd name="T28" fmla="*/ 0 w 899"/>
                              <a:gd name="T29" fmla="*/ 147 h 169"/>
                              <a:gd name="T30" fmla="*/ 0 w 899"/>
                              <a:gd name="T31" fmla="*/ 169 h 169"/>
                              <a:gd name="T32" fmla="*/ 49 w 899"/>
                              <a:gd name="T33" fmla="*/ 132 h 169"/>
                              <a:gd name="T34" fmla="*/ 102 w 899"/>
                              <a:gd name="T35" fmla="*/ 102 h 169"/>
                              <a:gd name="T36" fmla="*/ 150 w 899"/>
                              <a:gd name="T37" fmla="*/ 75 h 169"/>
                              <a:gd name="T38" fmla="*/ 203 w 899"/>
                              <a:gd name="T39" fmla="*/ 57 h 169"/>
                              <a:gd name="T40" fmla="*/ 255 w 899"/>
                              <a:gd name="T41" fmla="*/ 38 h 169"/>
                              <a:gd name="T42" fmla="*/ 311 w 899"/>
                              <a:gd name="T43" fmla="*/ 30 h 169"/>
                              <a:gd name="T44" fmla="*/ 367 w 899"/>
                              <a:gd name="T45" fmla="*/ 23 h 169"/>
                              <a:gd name="T46" fmla="*/ 420 w 899"/>
                              <a:gd name="T47" fmla="*/ 23 h 169"/>
                              <a:gd name="T48" fmla="*/ 480 w 899"/>
                              <a:gd name="T49" fmla="*/ 27 h 169"/>
                              <a:gd name="T50" fmla="*/ 536 w 899"/>
                              <a:gd name="T51" fmla="*/ 30 h 169"/>
                              <a:gd name="T52" fmla="*/ 596 w 899"/>
                              <a:gd name="T53" fmla="*/ 38 h 169"/>
                              <a:gd name="T54" fmla="*/ 656 w 899"/>
                              <a:gd name="T55" fmla="*/ 49 h 169"/>
                              <a:gd name="T56" fmla="*/ 776 w 899"/>
                              <a:gd name="T57" fmla="*/ 72 h 169"/>
                              <a:gd name="T58" fmla="*/ 899 w 899"/>
                              <a:gd name="T59" fmla="*/ 98 h 169"/>
                              <a:gd name="T60" fmla="*/ 892 w 899"/>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9" h="169">
                                <a:moveTo>
                                  <a:pt x="892" y="75"/>
                                </a:moveTo>
                                <a:lnTo>
                                  <a:pt x="768" y="49"/>
                                </a:lnTo>
                                <a:lnTo>
                                  <a:pt x="648" y="23"/>
                                </a:lnTo>
                                <a:lnTo>
                                  <a:pt x="588" y="15"/>
                                </a:lnTo>
                                <a:lnTo>
                                  <a:pt x="529" y="8"/>
                                </a:lnTo>
                                <a:lnTo>
                                  <a:pt x="472" y="4"/>
                                </a:lnTo>
                                <a:lnTo>
                                  <a:pt x="416" y="0"/>
                                </a:lnTo>
                                <a:lnTo>
                                  <a:pt x="360" y="0"/>
                                </a:lnTo>
                                <a:lnTo>
                                  <a:pt x="308" y="8"/>
                                </a:lnTo>
                                <a:lnTo>
                                  <a:pt x="251" y="19"/>
                                </a:lnTo>
                                <a:lnTo>
                                  <a:pt x="199" y="34"/>
                                </a:lnTo>
                                <a:lnTo>
                                  <a:pt x="146" y="53"/>
                                </a:lnTo>
                                <a:lnTo>
                                  <a:pt x="98" y="79"/>
                                </a:lnTo>
                                <a:lnTo>
                                  <a:pt x="49" y="109"/>
                                </a:lnTo>
                                <a:lnTo>
                                  <a:pt x="0" y="147"/>
                                </a:lnTo>
                                <a:lnTo>
                                  <a:pt x="0" y="169"/>
                                </a:lnTo>
                                <a:lnTo>
                                  <a:pt x="49" y="132"/>
                                </a:lnTo>
                                <a:lnTo>
                                  <a:pt x="102" y="102"/>
                                </a:lnTo>
                                <a:lnTo>
                                  <a:pt x="150" y="75"/>
                                </a:lnTo>
                                <a:lnTo>
                                  <a:pt x="203" y="57"/>
                                </a:lnTo>
                                <a:lnTo>
                                  <a:pt x="255" y="38"/>
                                </a:lnTo>
                                <a:lnTo>
                                  <a:pt x="311" y="30"/>
                                </a:lnTo>
                                <a:lnTo>
                                  <a:pt x="367" y="23"/>
                                </a:lnTo>
                                <a:lnTo>
                                  <a:pt x="420" y="23"/>
                                </a:lnTo>
                                <a:lnTo>
                                  <a:pt x="480" y="27"/>
                                </a:lnTo>
                                <a:lnTo>
                                  <a:pt x="536" y="30"/>
                                </a:lnTo>
                                <a:lnTo>
                                  <a:pt x="596" y="38"/>
                                </a:lnTo>
                                <a:lnTo>
                                  <a:pt x="656" y="49"/>
                                </a:lnTo>
                                <a:lnTo>
                                  <a:pt x="776" y="72"/>
                                </a:lnTo>
                                <a:lnTo>
                                  <a:pt x="899" y="98"/>
                                </a:lnTo>
                                <a:lnTo>
                                  <a:pt x="892"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1"/>
                        <wps:cNvSpPr>
                          <a:spLocks/>
                        </wps:cNvSpPr>
                        <wps:spPr bwMode="auto">
                          <a:xfrm>
                            <a:off x="2162" y="1857"/>
                            <a:ext cx="963" cy="2382"/>
                          </a:xfrm>
                          <a:custGeom>
                            <a:avLst/>
                            <a:gdLst>
                              <a:gd name="T0" fmla="*/ 0 w 963"/>
                              <a:gd name="T1" fmla="*/ 123 h 2382"/>
                              <a:gd name="T2" fmla="*/ 49 w 963"/>
                              <a:gd name="T3" fmla="*/ 82 h 2382"/>
                              <a:gd name="T4" fmla="*/ 86 w 963"/>
                              <a:gd name="T5" fmla="*/ 52 h 2382"/>
                              <a:gd name="T6" fmla="*/ 131 w 963"/>
                              <a:gd name="T7" fmla="*/ 26 h 2382"/>
                              <a:gd name="T8" fmla="*/ 180 w 963"/>
                              <a:gd name="T9" fmla="*/ 0 h 2382"/>
                              <a:gd name="T10" fmla="*/ 551 w 963"/>
                              <a:gd name="T11" fmla="*/ 1598 h 2382"/>
                              <a:gd name="T12" fmla="*/ 551 w 963"/>
                              <a:gd name="T13" fmla="*/ 1669 h 2382"/>
                              <a:gd name="T14" fmla="*/ 554 w 963"/>
                              <a:gd name="T15" fmla="*/ 1737 h 2382"/>
                              <a:gd name="T16" fmla="*/ 569 w 963"/>
                              <a:gd name="T17" fmla="*/ 1801 h 2382"/>
                              <a:gd name="T18" fmla="*/ 588 w 963"/>
                              <a:gd name="T19" fmla="*/ 1861 h 2382"/>
                              <a:gd name="T20" fmla="*/ 611 w 963"/>
                              <a:gd name="T21" fmla="*/ 1917 h 2382"/>
                              <a:gd name="T22" fmla="*/ 637 w 963"/>
                              <a:gd name="T23" fmla="*/ 1969 h 2382"/>
                              <a:gd name="T24" fmla="*/ 700 w 963"/>
                              <a:gd name="T25" fmla="*/ 2060 h 2382"/>
                              <a:gd name="T26" fmla="*/ 768 w 963"/>
                              <a:gd name="T27" fmla="*/ 2135 h 2382"/>
                              <a:gd name="T28" fmla="*/ 839 w 963"/>
                              <a:gd name="T29" fmla="*/ 2195 h 2382"/>
                              <a:gd name="T30" fmla="*/ 906 w 963"/>
                              <a:gd name="T31" fmla="*/ 2240 h 2382"/>
                              <a:gd name="T32" fmla="*/ 963 w 963"/>
                              <a:gd name="T33" fmla="*/ 2273 h 2382"/>
                              <a:gd name="T34" fmla="*/ 899 w 963"/>
                              <a:gd name="T35" fmla="*/ 2262 h 2382"/>
                              <a:gd name="T36" fmla="*/ 824 w 963"/>
                              <a:gd name="T37" fmla="*/ 2247 h 2382"/>
                              <a:gd name="T38" fmla="*/ 749 w 963"/>
                              <a:gd name="T39" fmla="*/ 2225 h 2382"/>
                              <a:gd name="T40" fmla="*/ 670 w 963"/>
                              <a:gd name="T41" fmla="*/ 2198 h 2382"/>
                              <a:gd name="T42" fmla="*/ 596 w 963"/>
                              <a:gd name="T43" fmla="*/ 2165 h 2382"/>
                              <a:gd name="T44" fmla="*/ 524 w 963"/>
                              <a:gd name="T45" fmla="*/ 2127 h 2382"/>
                              <a:gd name="T46" fmla="*/ 461 w 963"/>
                              <a:gd name="T47" fmla="*/ 2078 h 2382"/>
                              <a:gd name="T48" fmla="*/ 405 w 963"/>
                              <a:gd name="T49" fmla="*/ 2030 h 2382"/>
                              <a:gd name="T50" fmla="*/ 397 w 963"/>
                              <a:gd name="T51" fmla="*/ 2056 h 2382"/>
                              <a:gd name="T52" fmla="*/ 397 w 963"/>
                              <a:gd name="T53" fmla="*/ 2093 h 2382"/>
                              <a:gd name="T54" fmla="*/ 408 w 963"/>
                              <a:gd name="T55" fmla="*/ 2142 h 2382"/>
                              <a:gd name="T56" fmla="*/ 420 w 963"/>
                              <a:gd name="T57" fmla="*/ 2195 h 2382"/>
                              <a:gd name="T58" fmla="*/ 457 w 963"/>
                              <a:gd name="T59" fmla="*/ 2300 h 2382"/>
                              <a:gd name="T60" fmla="*/ 487 w 963"/>
                              <a:gd name="T61" fmla="*/ 2382 h 2382"/>
                              <a:gd name="T62" fmla="*/ 416 w 963"/>
                              <a:gd name="T63" fmla="*/ 2333 h 2382"/>
                              <a:gd name="T64" fmla="*/ 348 w 963"/>
                              <a:gd name="T65" fmla="*/ 2281 h 2382"/>
                              <a:gd name="T66" fmla="*/ 285 w 963"/>
                              <a:gd name="T67" fmla="*/ 2225 h 2382"/>
                              <a:gd name="T68" fmla="*/ 228 w 963"/>
                              <a:gd name="T69" fmla="*/ 2157 h 2382"/>
                              <a:gd name="T70" fmla="*/ 184 w 963"/>
                              <a:gd name="T71" fmla="*/ 2082 h 2382"/>
                              <a:gd name="T72" fmla="*/ 139 w 963"/>
                              <a:gd name="T73" fmla="*/ 2000 h 2382"/>
                              <a:gd name="T74" fmla="*/ 109 w 963"/>
                              <a:gd name="T75" fmla="*/ 1902 h 2382"/>
                              <a:gd name="T76" fmla="*/ 82 w 963"/>
                              <a:gd name="T77" fmla="*/ 1789 h 2382"/>
                              <a:gd name="T78" fmla="*/ 0 w 963"/>
                              <a:gd name="T79" fmla="*/ 123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63" h="2382">
                                <a:moveTo>
                                  <a:pt x="0" y="123"/>
                                </a:moveTo>
                                <a:lnTo>
                                  <a:pt x="49" y="82"/>
                                </a:lnTo>
                                <a:lnTo>
                                  <a:pt x="86" y="52"/>
                                </a:lnTo>
                                <a:lnTo>
                                  <a:pt x="131" y="26"/>
                                </a:lnTo>
                                <a:lnTo>
                                  <a:pt x="180" y="0"/>
                                </a:lnTo>
                                <a:lnTo>
                                  <a:pt x="551" y="1598"/>
                                </a:lnTo>
                                <a:lnTo>
                                  <a:pt x="551" y="1669"/>
                                </a:lnTo>
                                <a:lnTo>
                                  <a:pt x="554" y="1737"/>
                                </a:lnTo>
                                <a:lnTo>
                                  <a:pt x="569" y="1801"/>
                                </a:lnTo>
                                <a:lnTo>
                                  <a:pt x="588" y="1861"/>
                                </a:lnTo>
                                <a:lnTo>
                                  <a:pt x="611" y="1917"/>
                                </a:lnTo>
                                <a:lnTo>
                                  <a:pt x="637" y="1969"/>
                                </a:lnTo>
                                <a:lnTo>
                                  <a:pt x="700" y="2060"/>
                                </a:lnTo>
                                <a:lnTo>
                                  <a:pt x="768" y="2135"/>
                                </a:lnTo>
                                <a:lnTo>
                                  <a:pt x="839" y="2195"/>
                                </a:lnTo>
                                <a:lnTo>
                                  <a:pt x="906" y="2240"/>
                                </a:lnTo>
                                <a:lnTo>
                                  <a:pt x="963" y="2273"/>
                                </a:lnTo>
                                <a:lnTo>
                                  <a:pt x="899" y="2262"/>
                                </a:lnTo>
                                <a:lnTo>
                                  <a:pt x="824" y="2247"/>
                                </a:lnTo>
                                <a:lnTo>
                                  <a:pt x="749" y="2225"/>
                                </a:lnTo>
                                <a:lnTo>
                                  <a:pt x="670" y="2198"/>
                                </a:lnTo>
                                <a:lnTo>
                                  <a:pt x="596" y="2165"/>
                                </a:lnTo>
                                <a:lnTo>
                                  <a:pt x="524" y="2127"/>
                                </a:lnTo>
                                <a:lnTo>
                                  <a:pt x="461" y="2078"/>
                                </a:lnTo>
                                <a:lnTo>
                                  <a:pt x="405" y="2030"/>
                                </a:lnTo>
                                <a:lnTo>
                                  <a:pt x="397" y="2056"/>
                                </a:lnTo>
                                <a:lnTo>
                                  <a:pt x="397" y="2093"/>
                                </a:lnTo>
                                <a:lnTo>
                                  <a:pt x="408" y="2142"/>
                                </a:lnTo>
                                <a:lnTo>
                                  <a:pt x="420" y="2195"/>
                                </a:lnTo>
                                <a:lnTo>
                                  <a:pt x="457" y="2300"/>
                                </a:lnTo>
                                <a:lnTo>
                                  <a:pt x="487" y="2382"/>
                                </a:lnTo>
                                <a:lnTo>
                                  <a:pt x="416" y="2333"/>
                                </a:lnTo>
                                <a:lnTo>
                                  <a:pt x="348" y="2281"/>
                                </a:lnTo>
                                <a:lnTo>
                                  <a:pt x="285" y="2225"/>
                                </a:lnTo>
                                <a:lnTo>
                                  <a:pt x="228" y="2157"/>
                                </a:lnTo>
                                <a:lnTo>
                                  <a:pt x="184" y="2082"/>
                                </a:lnTo>
                                <a:lnTo>
                                  <a:pt x="139" y="2000"/>
                                </a:lnTo>
                                <a:lnTo>
                                  <a:pt x="109" y="1902"/>
                                </a:lnTo>
                                <a:lnTo>
                                  <a:pt x="82" y="1789"/>
                                </a:lnTo>
                                <a:lnTo>
                                  <a:pt x="0" y="123"/>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72" name="Line 52"/>
                        <wps:cNvCnPr>
                          <a:cxnSpLocks noChangeShapeType="1"/>
                        </wps:cNvCnPr>
                        <wps:spPr bwMode="auto">
                          <a:xfrm>
                            <a:off x="2147" y="2007"/>
                            <a:ext cx="15" cy="17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673" name="Group 53"/>
                      <wpg:cNvGrpSpPr>
                        <a:grpSpLocks/>
                      </wpg:cNvGrpSpPr>
                      <wpg:grpSpPr bwMode="auto">
                        <a:xfrm>
                          <a:off x="2514" y="1183"/>
                          <a:ext cx="748" cy="768"/>
                          <a:chOff x="1802" y="1052"/>
                          <a:chExt cx="1819" cy="1868"/>
                        </a:xfrm>
                      </wpg:grpSpPr>
                      <wps:wsp>
                        <wps:cNvPr id="674" name="Freeform 54"/>
                        <wps:cNvSpPr>
                          <a:spLocks/>
                        </wps:cNvSpPr>
                        <wps:spPr bwMode="auto">
                          <a:xfrm>
                            <a:off x="1802" y="1052"/>
                            <a:ext cx="1819" cy="1868"/>
                          </a:xfrm>
                          <a:custGeom>
                            <a:avLst/>
                            <a:gdLst>
                              <a:gd name="T0" fmla="*/ 1759 w 1819"/>
                              <a:gd name="T1" fmla="*/ 1269 h 1868"/>
                              <a:gd name="T2" fmla="*/ 1804 w 1819"/>
                              <a:gd name="T3" fmla="*/ 1112 h 1868"/>
                              <a:gd name="T4" fmla="*/ 1819 w 1819"/>
                              <a:gd name="T5" fmla="*/ 951 h 1868"/>
                              <a:gd name="T6" fmla="*/ 1808 w 1819"/>
                              <a:gd name="T7" fmla="*/ 786 h 1868"/>
                              <a:gd name="T8" fmla="*/ 1770 w 1819"/>
                              <a:gd name="T9" fmla="*/ 629 h 1868"/>
                              <a:gd name="T10" fmla="*/ 1707 w 1819"/>
                              <a:gd name="T11" fmla="*/ 483 h 1868"/>
                              <a:gd name="T12" fmla="*/ 1617 w 1819"/>
                              <a:gd name="T13" fmla="*/ 348 h 1868"/>
                              <a:gd name="T14" fmla="*/ 1508 w 1819"/>
                              <a:gd name="T15" fmla="*/ 228 h 1868"/>
                              <a:gd name="T16" fmla="*/ 1377 w 1819"/>
                              <a:gd name="T17" fmla="*/ 131 h 1868"/>
                              <a:gd name="T18" fmla="*/ 1239 w 1819"/>
                              <a:gd name="T19" fmla="*/ 60 h 1868"/>
                              <a:gd name="T20" fmla="*/ 1085 w 1819"/>
                              <a:gd name="T21" fmla="*/ 15 h 1868"/>
                              <a:gd name="T22" fmla="*/ 928 w 1819"/>
                              <a:gd name="T23" fmla="*/ 0 h 1868"/>
                              <a:gd name="T24" fmla="*/ 767 w 1819"/>
                              <a:gd name="T25" fmla="*/ 11 h 1868"/>
                              <a:gd name="T26" fmla="*/ 614 w 1819"/>
                              <a:gd name="T27" fmla="*/ 48 h 1868"/>
                              <a:gd name="T28" fmla="*/ 468 w 1819"/>
                              <a:gd name="T29" fmla="*/ 116 h 1868"/>
                              <a:gd name="T30" fmla="*/ 371 w 1819"/>
                              <a:gd name="T31" fmla="*/ 183 h 1868"/>
                              <a:gd name="T32" fmla="*/ 311 w 1819"/>
                              <a:gd name="T33" fmla="*/ 232 h 1868"/>
                              <a:gd name="T34" fmla="*/ 296 w 1819"/>
                              <a:gd name="T35" fmla="*/ 243 h 1868"/>
                              <a:gd name="T36" fmla="*/ 225 w 1819"/>
                              <a:gd name="T37" fmla="*/ 322 h 1868"/>
                              <a:gd name="T38" fmla="*/ 131 w 1819"/>
                              <a:gd name="T39" fmla="*/ 453 h 1868"/>
                              <a:gd name="T40" fmla="*/ 60 w 1819"/>
                              <a:gd name="T41" fmla="*/ 599 h 1868"/>
                              <a:gd name="T42" fmla="*/ 19 w 1819"/>
                              <a:gd name="T43" fmla="*/ 756 h 1868"/>
                              <a:gd name="T44" fmla="*/ 0 w 1819"/>
                              <a:gd name="T45" fmla="*/ 917 h 1868"/>
                              <a:gd name="T46" fmla="*/ 11 w 1819"/>
                              <a:gd name="T47" fmla="*/ 1082 h 1868"/>
                              <a:gd name="T48" fmla="*/ 49 w 1819"/>
                              <a:gd name="T49" fmla="*/ 1239 h 1868"/>
                              <a:gd name="T50" fmla="*/ 116 w 1819"/>
                              <a:gd name="T51" fmla="*/ 1389 h 1868"/>
                              <a:gd name="T52" fmla="*/ 202 w 1819"/>
                              <a:gd name="T53" fmla="*/ 1524 h 1868"/>
                              <a:gd name="T54" fmla="*/ 315 w 1819"/>
                              <a:gd name="T55" fmla="*/ 1640 h 1868"/>
                              <a:gd name="T56" fmla="*/ 442 w 1819"/>
                              <a:gd name="T57" fmla="*/ 1737 h 1868"/>
                              <a:gd name="T58" fmla="*/ 584 w 1819"/>
                              <a:gd name="T59" fmla="*/ 1808 h 1868"/>
                              <a:gd name="T60" fmla="*/ 737 w 1819"/>
                              <a:gd name="T61" fmla="*/ 1853 h 1868"/>
                              <a:gd name="T62" fmla="*/ 895 w 1819"/>
                              <a:gd name="T63" fmla="*/ 1868 h 1868"/>
                              <a:gd name="T64" fmla="*/ 1052 w 1819"/>
                              <a:gd name="T65" fmla="*/ 1857 h 1868"/>
                              <a:gd name="T66" fmla="*/ 1205 w 1819"/>
                              <a:gd name="T67" fmla="*/ 1819 h 1868"/>
                              <a:gd name="T68" fmla="*/ 1351 w 1819"/>
                              <a:gd name="T69" fmla="*/ 1752 h 1868"/>
                              <a:gd name="T70" fmla="*/ 1482 w 1819"/>
                              <a:gd name="T71" fmla="*/ 1662 h 1868"/>
                              <a:gd name="T72" fmla="*/ 1598 w 1819"/>
                              <a:gd name="T73" fmla="*/ 1550 h 1868"/>
                              <a:gd name="T74" fmla="*/ 1692 w 1819"/>
                              <a:gd name="T75" fmla="*/ 1415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19" h="1868">
                                <a:moveTo>
                                  <a:pt x="1729" y="1344"/>
                                </a:moveTo>
                                <a:lnTo>
                                  <a:pt x="1759" y="1269"/>
                                </a:lnTo>
                                <a:lnTo>
                                  <a:pt x="1785" y="1194"/>
                                </a:lnTo>
                                <a:lnTo>
                                  <a:pt x="1804" y="1112"/>
                                </a:lnTo>
                                <a:lnTo>
                                  <a:pt x="1815" y="1033"/>
                                </a:lnTo>
                                <a:lnTo>
                                  <a:pt x="1819" y="951"/>
                                </a:lnTo>
                                <a:lnTo>
                                  <a:pt x="1819" y="868"/>
                                </a:lnTo>
                                <a:lnTo>
                                  <a:pt x="1808" y="786"/>
                                </a:lnTo>
                                <a:lnTo>
                                  <a:pt x="1793" y="707"/>
                                </a:lnTo>
                                <a:lnTo>
                                  <a:pt x="1770" y="629"/>
                                </a:lnTo>
                                <a:lnTo>
                                  <a:pt x="1740" y="554"/>
                                </a:lnTo>
                                <a:lnTo>
                                  <a:pt x="1707" y="483"/>
                                </a:lnTo>
                                <a:lnTo>
                                  <a:pt x="1666" y="412"/>
                                </a:lnTo>
                                <a:lnTo>
                                  <a:pt x="1617" y="348"/>
                                </a:lnTo>
                                <a:lnTo>
                                  <a:pt x="1565" y="284"/>
                                </a:lnTo>
                                <a:lnTo>
                                  <a:pt x="1508" y="228"/>
                                </a:lnTo>
                                <a:lnTo>
                                  <a:pt x="1445" y="176"/>
                                </a:lnTo>
                                <a:lnTo>
                                  <a:pt x="1377" y="131"/>
                                </a:lnTo>
                                <a:lnTo>
                                  <a:pt x="1310" y="93"/>
                                </a:lnTo>
                                <a:lnTo>
                                  <a:pt x="1239" y="60"/>
                                </a:lnTo>
                                <a:lnTo>
                                  <a:pt x="1160" y="33"/>
                                </a:lnTo>
                                <a:lnTo>
                                  <a:pt x="1085" y="15"/>
                                </a:lnTo>
                                <a:lnTo>
                                  <a:pt x="1007" y="3"/>
                                </a:lnTo>
                                <a:lnTo>
                                  <a:pt x="928" y="0"/>
                                </a:lnTo>
                                <a:lnTo>
                                  <a:pt x="850" y="0"/>
                                </a:lnTo>
                                <a:lnTo>
                                  <a:pt x="767" y="11"/>
                                </a:lnTo>
                                <a:lnTo>
                                  <a:pt x="689" y="26"/>
                                </a:lnTo>
                                <a:lnTo>
                                  <a:pt x="614" y="48"/>
                                </a:lnTo>
                                <a:lnTo>
                                  <a:pt x="539" y="78"/>
                                </a:lnTo>
                                <a:lnTo>
                                  <a:pt x="468" y="116"/>
                                </a:lnTo>
                                <a:lnTo>
                                  <a:pt x="401" y="161"/>
                                </a:lnTo>
                                <a:lnTo>
                                  <a:pt x="371" y="183"/>
                                </a:lnTo>
                                <a:lnTo>
                                  <a:pt x="337" y="206"/>
                                </a:lnTo>
                                <a:lnTo>
                                  <a:pt x="311" y="232"/>
                                </a:lnTo>
                                <a:lnTo>
                                  <a:pt x="315" y="228"/>
                                </a:lnTo>
                                <a:lnTo>
                                  <a:pt x="296" y="243"/>
                                </a:lnTo>
                                <a:lnTo>
                                  <a:pt x="277" y="262"/>
                                </a:lnTo>
                                <a:lnTo>
                                  <a:pt x="225" y="322"/>
                                </a:lnTo>
                                <a:lnTo>
                                  <a:pt x="172" y="385"/>
                                </a:lnTo>
                                <a:lnTo>
                                  <a:pt x="131" y="453"/>
                                </a:lnTo>
                                <a:lnTo>
                                  <a:pt x="94" y="524"/>
                                </a:lnTo>
                                <a:lnTo>
                                  <a:pt x="60" y="599"/>
                                </a:lnTo>
                                <a:lnTo>
                                  <a:pt x="34" y="677"/>
                                </a:lnTo>
                                <a:lnTo>
                                  <a:pt x="19" y="756"/>
                                </a:lnTo>
                                <a:lnTo>
                                  <a:pt x="8" y="835"/>
                                </a:lnTo>
                                <a:lnTo>
                                  <a:pt x="0" y="917"/>
                                </a:lnTo>
                                <a:lnTo>
                                  <a:pt x="4" y="999"/>
                                </a:lnTo>
                                <a:lnTo>
                                  <a:pt x="11" y="1082"/>
                                </a:lnTo>
                                <a:lnTo>
                                  <a:pt x="26" y="1160"/>
                                </a:lnTo>
                                <a:lnTo>
                                  <a:pt x="49" y="1239"/>
                                </a:lnTo>
                                <a:lnTo>
                                  <a:pt x="79" y="1314"/>
                                </a:lnTo>
                                <a:lnTo>
                                  <a:pt x="116" y="1389"/>
                                </a:lnTo>
                                <a:lnTo>
                                  <a:pt x="157" y="1456"/>
                                </a:lnTo>
                                <a:lnTo>
                                  <a:pt x="202" y="1524"/>
                                </a:lnTo>
                                <a:lnTo>
                                  <a:pt x="255" y="1584"/>
                                </a:lnTo>
                                <a:lnTo>
                                  <a:pt x="315" y="1640"/>
                                </a:lnTo>
                                <a:lnTo>
                                  <a:pt x="374" y="1692"/>
                                </a:lnTo>
                                <a:lnTo>
                                  <a:pt x="442" y="1737"/>
                                </a:lnTo>
                                <a:lnTo>
                                  <a:pt x="513" y="1774"/>
                                </a:lnTo>
                                <a:lnTo>
                                  <a:pt x="584" y="1808"/>
                                </a:lnTo>
                                <a:lnTo>
                                  <a:pt x="659" y="1834"/>
                                </a:lnTo>
                                <a:lnTo>
                                  <a:pt x="737" y="1853"/>
                                </a:lnTo>
                                <a:lnTo>
                                  <a:pt x="816" y="1864"/>
                                </a:lnTo>
                                <a:lnTo>
                                  <a:pt x="895" y="1868"/>
                                </a:lnTo>
                                <a:lnTo>
                                  <a:pt x="973" y="1868"/>
                                </a:lnTo>
                                <a:lnTo>
                                  <a:pt x="1052" y="1857"/>
                                </a:lnTo>
                                <a:lnTo>
                                  <a:pt x="1130" y="1842"/>
                                </a:lnTo>
                                <a:lnTo>
                                  <a:pt x="1205" y="1819"/>
                                </a:lnTo>
                                <a:lnTo>
                                  <a:pt x="1280" y="1789"/>
                                </a:lnTo>
                                <a:lnTo>
                                  <a:pt x="1351" y="1752"/>
                                </a:lnTo>
                                <a:lnTo>
                                  <a:pt x="1419" y="1711"/>
                                </a:lnTo>
                                <a:lnTo>
                                  <a:pt x="1482" y="1662"/>
                                </a:lnTo>
                                <a:lnTo>
                                  <a:pt x="1542" y="1606"/>
                                </a:lnTo>
                                <a:lnTo>
                                  <a:pt x="1598" y="1550"/>
                                </a:lnTo>
                                <a:lnTo>
                                  <a:pt x="1647" y="1486"/>
                                </a:lnTo>
                                <a:lnTo>
                                  <a:pt x="1692" y="1415"/>
                                </a:lnTo>
                                <a:lnTo>
                                  <a:pt x="1729" y="1344"/>
                                </a:lnTo>
                                <a:close/>
                              </a:path>
                            </a:pathLst>
                          </a:custGeom>
                          <a:solidFill>
                            <a:srgbClr val="0000FF"/>
                          </a:solidFill>
                          <a:ln w="6350">
                            <a:solidFill>
                              <a:srgbClr val="000000"/>
                            </a:solidFill>
                            <a:round/>
                            <a:headEnd/>
                            <a:tailEnd/>
                          </a:ln>
                        </wps:spPr>
                        <wps:bodyPr rot="0" vert="horz" wrap="square" lIns="91440" tIns="45720" rIns="91440" bIns="45720" anchor="t" anchorCtr="0" upright="1">
                          <a:noAutofit/>
                        </wps:bodyPr>
                      </wps:wsp>
                      <wps:wsp>
                        <wps:cNvPr id="675" name="Freeform 55"/>
                        <wps:cNvSpPr>
                          <a:spLocks/>
                        </wps:cNvSpPr>
                        <wps:spPr bwMode="auto">
                          <a:xfrm>
                            <a:off x="2925" y="1280"/>
                            <a:ext cx="427" cy="536"/>
                          </a:xfrm>
                          <a:custGeom>
                            <a:avLst/>
                            <a:gdLst>
                              <a:gd name="T0" fmla="*/ 30 w 427"/>
                              <a:gd name="T1" fmla="*/ 127 h 536"/>
                              <a:gd name="T2" fmla="*/ 49 w 427"/>
                              <a:gd name="T3" fmla="*/ 105 h 536"/>
                              <a:gd name="T4" fmla="*/ 97 w 427"/>
                              <a:gd name="T5" fmla="*/ 90 h 536"/>
                              <a:gd name="T6" fmla="*/ 93 w 427"/>
                              <a:gd name="T7" fmla="*/ 56 h 536"/>
                              <a:gd name="T8" fmla="*/ 123 w 427"/>
                              <a:gd name="T9" fmla="*/ 41 h 536"/>
                              <a:gd name="T10" fmla="*/ 157 w 427"/>
                              <a:gd name="T11" fmla="*/ 11 h 536"/>
                              <a:gd name="T12" fmla="*/ 168 w 427"/>
                              <a:gd name="T13" fmla="*/ 15 h 536"/>
                              <a:gd name="T14" fmla="*/ 209 w 427"/>
                              <a:gd name="T15" fmla="*/ 30 h 536"/>
                              <a:gd name="T16" fmla="*/ 228 w 427"/>
                              <a:gd name="T17" fmla="*/ 11 h 536"/>
                              <a:gd name="T18" fmla="*/ 243 w 427"/>
                              <a:gd name="T19" fmla="*/ 49 h 536"/>
                              <a:gd name="T20" fmla="*/ 266 w 427"/>
                              <a:gd name="T21" fmla="*/ 45 h 536"/>
                              <a:gd name="T22" fmla="*/ 277 w 427"/>
                              <a:gd name="T23" fmla="*/ 23 h 536"/>
                              <a:gd name="T24" fmla="*/ 296 w 427"/>
                              <a:gd name="T25" fmla="*/ 11 h 536"/>
                              <a:gd name="T26" fmla="*/ 340 w 427"/>
                              <a:gd name="T27" fmla="*/ 8 h 536"/>
                              <a:gd name="T28" fmla="*/ 389 w 427"/>
                              <a:gd name="T29" fmla="*/ 53 h 536"/>
                              <a:gd name="T30" fmla="*/ 344 w 427"/>
                              <a:gd name="T31" fmla="*/ 41 h 536"/>
                              <a:gd name="T32" fmla="*/ 389 w 427"/>
                              <a:gd name="T33" fmla="*/ 90 h 536"/>
                              <a:gd name="T34" fmla="*/ 329 w 427"/>
                              <a:gd name="T35" fmla="*/ 90 h 536"/>
                              <a:gd name="T36" fmla="*/ 352 w 427"/>
                              <a:gd name="T37" fmla="*/ 127 h 536"/>
                              <a:gd name="T38" fmla="*/ 355 w 427"/>
                              <a:gd name="T39" fmla="*/ 150 h 536"/>
                              <a:gd name="T40" fmla="*/ 370 w 427"/>
                              <a:gd name="T41" fmla="*/ 157 h 536"/>
                              <a:gd name="T42" fmla="*/ 400 w 427"/>
                              <a:gd name="T43" fmla="*/ 157 h 536"/>
                              <a:gd name="T44" fmla="*/ 423 w 427"/>
                              <a:gd name="T45" fmla="*/ 169 h 536"/>
                              <a:gd name="T46" fmla="*/ 400 w 427"/>
                              <a:gd name="T47" fmla="*/ 191 h 536"/>
                              <a:gd name="T48" fmla="*/ 367 w 427"/>
                              <a:gd name="T49" fmla="*/ 214 h 536"/>
                              <a:gd name="T50" fmla="*/ 337 w 427"/>
                              <a:gd name="T51" fmla="*/ 232 h 536"/>
                              <a:gd name="T52" fmla="*/ 307 w 427"/>
                              <a:gd name="T53" fmla="*/ 281 h 536"/>
                              <a:gd name="T54" fmla="*/ 318 w 427"/>
                              <a:gd name="T55" fmla="*/ 307 h 536"/>
                              <a:gd name="T56" fmla="*/ 292 w 427"/>
                              <a:gd name="T57" fmla="*/ 322 h 536"/>
                              <a:gd name="T58" fmla="*/ 288 w 427"/>
                              <a:gd name="T59" fmla="*/ 348 h 536"/>
                              <a:gd name="T60" fmla="*/ 273 w 427"/>
                              <a:gd name="T61" fmla="*/ 367 h 536"/>
                              <a:gd name="T62" fmla="*/ 251 w 427"/>
                              <a:gd name="T63" fmla="*/ 386 h 536"/>
                              <a:gd name="T64" fmla="*/ 232 w 427"/>
                              <a:gd name="T65" fmla="*/ 367 h 536"/>
                              <a:gd name="T66" fmla="*/ 224 w 427"/>
                              <a:gd name="T67" fmla="*/ 397 h 536"/>
                              <a:gd name="T68" fmla="*/ 224 w 427"/>
                              <a:gd name="T69" fmla="*/ 423 h 536"/>
                              <a:gd name="T70" fmla="*/ 217 w 427"/>
                              <a:gd name="T71" fmla="*/ 427 h 536"/>
                              <a:gd name="T72" fmla="*/ 198 w 427"/>
                              <a:gd name="T73" fmla="*/ 434 h 536"/>
                              <a:gd name="T74" fmla="*/ 187 w 427"/>
                              <a:gd name="T75" fmla="*/ 457 h 536"/>
                              <a:gd name="T76" fmla="*/ 146 w 427"/>
                              <a:gd name="T77" fmla="*/ 457 h 536"/>
                              <a:gd name="T78" fmla="*/ 97 w 427"/>
                              <a:gd name="T79" fmla="*/ 472 h 536"/>
                              <a:gd name="T80" fmla="*/ 49 w 427"/>
                              <a:gd name="T81" fmla="*/ 502 h 536"/>
                              <a:gd name="T82" fmla="*/ 26 w 427"/>
                              <a:gd name="T83" fmla="*/ 536 h 536"/>
                              <a:gd name="T84" fmla="*/ 0 w 427"/>
                              <a:gd name="T85" fmla="*/ 502 h 536"/>
                              <a:gd name="T86" fmla="*/ 15 w 427"/>
                              <a:gd name="T87" fmla="*/ 457 h 536"/>
                              <a:gd name="T88" fmla="*/ 22 w 427"/>
                              <a:gd name="T89" fmla="*/ 427 h 536"/>
                              <a:gd name="T90" fmla="*/ 49 w 427"/>
                              <a:gd name="T91" fmla="*/ 386 h 536"/>
                              <a:gd name="T92" fmla="*/ 45 w 427"/>
                              <a:gd name="T93" fmla="*/ 352 h 536"/>
                              <a:gd name="T94" fmla="*/ 67 w 427"/>
                              <a:gd name="T95" fmla="*/ 352 h 536"/>
                              <a:gd name="T96" fmla="*/ 41 w 427"/>
                              <a:gd name="T97" fmla="*/ 326 h 536"/>
                              <a:gd name="T98" fmla="*/ 64 w 427"/>
                              <a:gd name="T99" fmla="*/ 27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7" h="536">
                                <a:moveTo>
                                  <a:pt x="41" y="150"/>
                                </a:moveTo>
                                <a:lnTo>
                                  <a:pt x="30" y="142"/>
                                </a:lnTo>
                                <a:lnTo>
                                  <a:pt x="37" y="131"/>
                                </a:lnTo>
                                <a:lnTo>
                                  <a:pt x="30" y="127"/>
                                </a:lnTo>
                                <a:lnTo>
                                  <a:pt x="26" y="127"/>
                                </a:lnTo>
                                <a:lnTo>
                                  <a:pt x="26" y="112"/>
                                </a:lnTo>
                                <a:lnTo>
                                  <a:pt x="41" y="105"/>
                                </a:lnTo>
                                <a:lnTo>
                                  <a:pt x="49" y="105"/>
                                </a:lnTo>
                                <a:lnTo>
                                  <a:pt x="60" y="94"/>
                                </a:lnTo>
                                <a:lnTo>
                                  <a:pt x="75" y="101"/>
                                </a:lnTo>
                                <a:lnTo>
                                  <a:pt x="86" y="97"/>
                                </a:lnTo>
                                <a:lnTo>
                                  <a:pt x="97" y="90"/>
                                </a:lnTo>
                                <a:lnTo>
                                  <a:pt x="105" y="75"/>
                                </a:lnTo>
                                <a:lnTo>
                                  <a:pt x="101" y="68"/>
                                </a:lnTo>
                                <a:lnTo>
                                  <a:pt x="82" y="64"/>
                                </a:lnTo>
                                <a:lnTo>
                                  <a:pt x="93" y="56"/>
                                </a:lnTo>
                                <a:lnTo>
                                  <a:pt x="101" y="53"/>
                                </a:lnTo>
                                <a:lnTo>
                                  <a:pt x="116" y="41"/>
                                </a:lnTo>
                                <a:lnTo>
                                  <a:pt x="123" y="45"/>
                                </a:lnTo>
                                <a:lnTo>
                                  <a:pt x="123" y="41"/>
                                </a:lnTo>
                                <a:lnTo>
                                  <a:pt x="135" y="45"/>
                                </a:lnTo>
                                <a:lnTo>
                                  <a:pt x="138" y="49"/>
                                </a:lnTo>
                                <a:lnTo>
                                  <a:pt x="138" y="30"/>
                                </a:lnTo>
                                <a:lnTo>
                                  <a:pt x="157" y="11"/>
                                </a:lnTo>
                                <a:lnTo>
                                  <a:pt x="165" y="8"/>
                                </a:lnTo>
                                <a:lnTo>
                                  <a:pt x="168" y="15"/>
                                </a:lnTo>
                                <a:lnTo>
                                  <a:pt x="165" y="19"/>
                                </a:lnTo>
                                <a:lnTo>
                                  <a:pt x="168" y="15"/>
                                </a:lnTo>
                                <a:lnTo>
                                  <a:pt x="172" y="8"/>
                                </a:lnTo>
                                <a:lnTo>
                                  <a:pt x="209" y="15"/>
                                </a:lnTo>
                                <a:lnTo>
                                  <a:pt x="202" y="26"/>
                                </a:lnTo>
                                <a:lnTo>
                                  <a:pt x="209" y="30"/>
                                </a:lnTo>
                                <a:lnTo>
                                  <a:pt x="213" y="41"/>
                                </a:lnTo>
                                <a:lnTo>
                                  <a:pt x="217" y="45"/>
                                </a:lnTo>
                                <a:lnTo>
                                  <a:pt x="224" y="23"/>
                                </a:lnTo>
                                <a:lnTo>
                                  <a:pt x="228" y="11"/>
                                </a:lnTo>
                                <a:lnTo>
                                  <a:pt x="232" y="15"/>
                                </a:lnTo>
                                <a:lnTo>
                                  <a:pt x="232" y="26"/>
                                </a:lnTo>
                                <a:lnTo>
                                  <a:pt x="239" y="45"/>
                                </a:lnTo>
                                <a:lnTo>
                                  <a:pt x="243" y="49"/>
                                </a:lnTo>
                                <a:lnTo>
                                  <a:pt x="243" y="60"/>
                                </a:lnTo>
                                <a:lnTo>
                                  <a:pt x="251" y="68"/>
                                </a:lnTo>
                                <a:lnTo>
                                  <a:pt x="254" y="53"/>
                                </a:lnTo>
                                <a:lnTo>
                                  <a:pt x="266" y="45"/>
                                </a:lnTo>
                                <a:lnTo>
                                  <a:pt x="262" y="34"/>
                                </a:lnTo>
                                <a:lnTo>
                                  <a:pt x="262" y="23"/>
                                </a:lnTo>
                                <a:lnTo>
                                  <a:pt x="273" y="15"/>
                                </a:lnTo>
                                <a:lnTo>
                                  <a:pt x="277" y="23"/>
                                </a:lnTo>
                                <a:lnTo>
                                  <a:pt x="277" y="11"/>
                                </a:lnTo>
                                <a:lnTo>
                                  <a:pt x="266" y="0"/>
                                </a:lnTo>
                                <a:lnTo>
                                  <a:pt x="296" y="0"/>
                                </a:lnTo>
                                <a:lnTo>
                                  <a:pt x="296" y="11"/>
                                </a:lnTo>
                                <a:lnTo>
                                  <a:pt x="307" y="19"/>
                                </a:lnTo>
                                <a:lnTo>
                                  <a:pt x="314" y="11"/>
                                </a:lnTo>
                                <a:lnTo>
                                  <a:pt x="318" y="4"/>
                                </a:lnTo>
                                <a:lnTo>
                                  <a:pt x="340" y="8"/>
                                </a:lnTo>
                                <a:lnTo>
                                  <a:pt x="370" y="23"/>
                                </a:lnTo>
                                <a:lnTo>
                                  <a:pt x="378" y="30"/>
                                </a:lnTo>
                                <a:lnTo>
                                  <a:pt x="382" y="45"/>
                                </a:lnTo>
                                <a:lnTo>
                                  <a:pt x="389" y="53"/>
                                </a:lnTo>
                                <a:lnTo>
                                  <a:pt x="378" y="45"/>
                                </a:lnTo>
                                <a:lnTo>
                                  <a:pt x="363" y="49"/>
                                </a:lnTo>
                                <a:lnTo>
                                  <a:pt x="355" y="34"/>
                                </a:lnTo>
                                <a:lnTo>
                                  <a:pt x="344" y="41"/>
                                </a:lnTo>
                                <a:lnTo>
                                  <a:pt x="367" y="56"/>
                                </a:lnTo>
                                <a:lnTo>
                                  <a:pt x="382" y="64"/>
                                </a:lnTo>
                                <a:lnTo>
                                  <a:pt x="385" y="71"/>
                                </a:lnTo>
                                <a:lnTo>
                                  <a:pt x="389" y="90"/>
                                </a:lnTo>
                                <a:lnTo>
                                  <a:pt x="385" y="101"/>
                                </a:lnTo>
                                <a:lnTo>
                                  <a:pt x="370" y="101"/>
                                </a:lnTo>
                                <a:lnTo>
                                  <a:pt x="355" y="101"/>
                                </a:lnTo>
                                <a:lnTo>
                                  <a:pt x="329" y="90"/>
                                </a:lnTo>
                                <a:lnTo>
                                  <a:pt x="325" y="101"/>
                                </a:lnTo>
                                <a:lnTo>
                                  <a:pt x="355" y="105"/>
                                </a:lnTo>
                                <a:lnTo>
                                  <a:pt x="344" y="124"/>
                                </a:lnTo>
                                <a:lnTo>
                                  <a:pt x="352" y="127"/>
                                </a:lnTo>
                                <a:lnTo>
                                  <a:pt x="359" y="112"/>
                                </a:lnTo>
                                <a:lnTo>
                                  <a:pt x="378" y="116"/>
                                </a:lnTo>
                                <a:lnTo>
                                  <a:pt x="374" y="139"/>
                                </a:lnTo>
                                <a:lnTo>
                                  <a:pt x="355" y="150"/>
                                </a:lnTo>
                                <a:lnTo>
                                  <a:pt x="340" y="165"/>
                                </a:lnTo>
                                <a:lnTo>
                                  <a:pt x="337" y="172"/>
                                </a:lnTo>
                                <a:lnTo>
                                  <a:pt x="355" y="165"/>
                                </a:lnTo>
                                <a:lnTo>
                                  <a:pt x="370" y="157"/>
                                </a:lnTo>
                                <a:lnTo>
                                  <a:pt x="378" y="146"/>
                                </a:lnTo>
                                <a:lnTo>
                                  <a:pt x="378" y="161"/>
                                </a:lnTo>
                                <a:lnTo>
                                  <a:pt x="385" y="161"/>
                                </a:lnTo>
                                <a:lnTo>
                                  <a:pt x="400" y="157"/>
                                </a:lnTo>
                                <a:lnTo>
                                  <a:pt x="412" y="150"/>
                                </a:lnTo>
                                <a:lnTo>
                                  <a:pt x="412" y="157"/>
                                </a:lnTo>
                                <a:lnTo>
                                  <a:pt x="419" y="161"/>
                                </a:lnTo>
                                <a:lnTo>
                                  <a:pt x="423" y="169"/>
                                </a:lnTo>
                                <a:lnTo>
                                  <a:pt x="427" y="180"/>
                                </a:lnTo>
                                <a:lnTo>
                                  <a:pt x="423" y="184"/>
                                </a:lnTo>
                                <a:lnTo>
                                  <a:pt x="404" y="191"/>
                                </a:lnTo>
                                <a:lnTo>
                                  <a:pt x="400" y="191"/>
                                </a:lnTo>
                                <a:lnTo>
                                  <a:pt x="389" y="199"/>
                                </a:lnTo>
                                <a:lnTo>
                                  <a:pt x="370" y="191"/>
                                </a:lnTo>
                                <a:lnTo>
                                  <a:pt x="370" y="199"/>
                                </a:lnTo>
                                <a:lnTo>
                                  <a:pt x="367" y="214"/>
                                </a:lnTo>
                                <a:lnTo>
                                  <a:pt x="355" y="221"/>
                                </a:lnTo>
                                <a:lnTo>
                                  <a:pt x="348" y="221"/>
                                </a:lnTo>
                                <a:lnTo>
                                  <a:pt x="344" y="225"/>
                                </a:lnTo>
                                <a:lnTo>
                                  <a:pt x="337" y="232"/>
                                </a:lnTo>
                                <a:lnTo>
                                  <a:pt x="325" y="243"/>
                                </a:lnTo>
                                <a:lnTo>
                                  <a:pt x="318" y="258"/>
                                </a:lnTo>
                                <a:lnTo>
                                  <a:pt x="314" y="266"/>
                                </a:lnTo>
                                <a:lnTo>
                                  <a:pt x="307" y="281"/>
                                </a:lnTo>
                                <a:lnTo>
                                  <a:pt x="322" y="281"/>
                                </a:lnTo>
                                <a:lnTo>
                                  <a:pt x="314" y="292"/>
                                </a:lnTo>
                                <a:lnTo>
                                  <a:pt x="311" y="300"/>
                                </a:lnTo>
                                <a:lnTo>
                                  <a:pt x="318" y="307"/>
                                </a:lnTo>
                                <a:lnTo>
                                  <a:pt x="314" y="311"/>
                                </a:lnTo>
                                <a:lnTo>
                                  <a:pt x="303" y="315"/>
                                </a:lnTo>
                                <a:lnTo>
                                  <a:pt x="296" y="303"/>
                                </a:lnTo>
                                <a:lnTo>
                                  <a:pt x="292" y="322"/>
                                </a:lnTo>
                                <a:lnTo>
                                  <a:pt x="284" y="330"/>
                                </a:lnTo>
                                <a:lnTo>
                                  <a:pt x="281" y="333"/>
                                </a:lnTo>
                                <a:lnTo>
                                  <a:pt x="296" y="337"/>
                                </a:lnTo>
                                <a:lnTo>
                                  <a:pt x="288" y="348"/>
                                </a:lnTo>
                                <a:lnTo>
                                  <a:pt x="281" y="352"/>
                                </a:lnTo>
                                <a:lnTo>
                                  <a:pt x="273" y="352"/>
                                </a:lnTo>
                                <a:lnTo>
                                  <a:pt x="277" y="367"/>
                                </a:lnTo>
                                <a:lnTo>
                                  <a:pt x="273" y="367"/>
                                </a:lnTo>
                                <a:lnTo>
                                  <a:pt x="266" y="363"/>
                                </a:lnTo>
                                <a:lnTo>
                                  <a:pt x="262" y="363"/>
                                </a:lnTo>
                                <a:lnTo>
                                  <a:pt x="262" y="375"/>
                                </a:lnTo>
                                <a:lnTo>
                                  <a:pt x="251" y="386"/>
                                </a:lnTo>
                                <a:lnTo>
                                  <a:pt x="247" y="382"/>
                                </a:lnTo>
                                <a:lnTo>
                                  <a:pt x="243" y="371"/>
                                </a:lnTo>
                                <a:lnTo>
                                  <a:pt x="239" y="371"/>
                                </a:lnTo>
                                <a:lnTo>
                                  <a:pt x="232" y="367"/>
                                </a:lnTo>
                                <a:lnTo>
                                  <a:pt x="228" y="375"/>
                                </a:lnTo>
                                <a:lnTo>
                                  <a:pt x="224" y="386"/>
                                </a:lnTo>
                                <a:lnTo>
                                  <a:pt x="224" y="397"/>
                                </a:lnTo>
                                <a:lnTo>
                                  <a:pt x="232" y="397"/>
                                </a:lnTo>
                                <a:lnTo>
                                  <a:pt x="236" y="404"/>
                                </a:lnTo>
                                <a:lnTo>
                                  <a:pt x="228" y="419"/>
                                </a:lnTo>
                                <a:lnTo>
                                  <a:pt x="224" y="423"/>
                                </a:lnTo>
                                <a:lnTo>
                                  <a:pt x="224" y="431"/>
                                </a:lnTo>
                                <a:lnTo>
                                  <a:pt x="217" y="438"/>
                                </a:lnTo>
                                <a:lnTo>
                                  <a:pt x="213" y="438"/>
                                </a:lnTo>
                                <a:lnTo>
                                  <a:pt x="217" y="427"/>
                                </a:lnTo>
                                <a:lnTo>
                                  <a:pt x="213" y="419"/>
                                </a:lnTo>
                                <a:lnTo>
                                  <a:pt x="206" y="419"/>
                                </a:lnTo>
                                <a:lnTo>
                                  <a:pt x="195" y="431"/>
                                </a:lnTo>
                                <a:lnTo>
                                  <a:pt x="198" y="434"/>
                                </a:lnTo>
                                <a:lnTo>
                                  <a:pt x="202" y="442"/>
                                </a:lnTo>
                                <a:lnTo>
                                  <a:pt x="213" y="449"/>
                                </a:lnTo>
                                <a:lnTo>
                                  <a:pt x="198" y="453"/>
                                </a:lnTo>
                                <a:lnTo>
                                  <a:pt x="187" y="457"/>
                                </a:lnTo>
                                <a:lnTo>
                                  <a:pt x="176" y="457"/>
                                </a:lnTo>
                                <a:lnTo>
                                  <a:pt x="165" y="457"/>
                                </a:lnTo>
                                <a:lnTo>
                                  <a:pt x="153" y="457"/>
                                </a:lnTo>
                                <a:lnTo>
                                  <a:pt x="146" y="457"/>
                                </a:lnTo>
                                <a:lnTo>
                                  <a:pt x="135" y="468"/>
                                </a:lnTo>
                                <a:lnTo>
                                  <a:pt x="123" y="464"/>
                                </a:lnTo>
                                <a:lnTo>
                                  <a:pt x="108" y="468"/>
                                </a:lnTo>
                                <a:lnTo>
                                  <a:pt x="97" y="472"/>
                                </a:lnTo>
                                <a:lnTo>
                                  <a:pt x="82" y="472"/>
                                </a:lnTo>
                                <a:lnTo>
                                  <a:pt x="71" y="479"/>
                                </a:lnTo>
                                <a:lnTo>
                                  <a:pt x="60" y="494"/>
                                </a:lnTo>
                                <a:lnTo>
                                  <a:pt x="49" y="502"/>
                                </a:lnTo>
                                <a:lnTo>
                                  <a:pt x="45" y="513"/>
                                </a:lnTo>
                                <a:lnTo>
                                  <a:pt x="41" y="521"/>
                                </a:lnTo>
                                <a:lnTo>
                                  <a:pt x="34" y="528"/>
                                </a:lnTo>
                                <a:lnTo>
                                  <a:pt x="26" y="536"/>
                                </a:lnTo>
                                <a:lnTo>
                                  <a:pt x="19" y="528"/>
                                </a:lnTo>
                                <a:lnTo>
                                  <a:pt x="7" y="517"/>
                                </a:lnTo>
                                <a:lnTo>
                                  <a:pt x="0" y="513"/>
                                </a:lnTo>
                                <a:lnTo>
                                  <a:pt x="0" y="502"/>
                                </a:lnTo>
                                <a:lnTo>
                                  <a:pt x="4" y="487"/>
                                </a:lnTo>
                                <a:lnTo>
                                  <a:pt x="7" y="476"/>
                                </a:lnTo>
                                <a:lnTo>
                                  <a:pt x="11" y="468"/>
                                </a:lnTo>
                                <a:lnTo>
                                  <a:pt x="15" y="457"/>
                                </a:lnTo>
                                <a:lnTo>
                                  <a:pt x="7" y="453"/>
                                </a:lnTo>
                                <a:lnTo>
                                  <a:pt x="7" y="442"/>
                                </a:lnTo>
                                <a:lnTo>
                                  <a:pt x="11" y="427"/>
                                </a:lnTo>
                                <a:lnTo>
                                  <a:pt x="22" y="427"/>
                                </a:lnTo>
                                <a:lnTo>
                                  <a:pt x="19" y="419"/>
                                </a:lnTo>
                                <a:lnTo>
                                  <a:pt x="26" y="401"/>
                                </a:lnTo>
                                <a:lnTo>
                                  <a:pt x="34" y="401"/>
                                </a:lnTo>
                                <a:lnTo>
                                  <a:pt x="49" y="386"/>
                                </a:lnTo>
                                <a:lnTo>
                                  <a:pt x="56" y="375"/>
                                </a:lnTo>
                                <a:lnTo>
                                  <a:pt x="49" y="367"/>
                                </a:lnTo>
                                <a:lnTo>
                                  <a:pt x="45" y="360"/>
                                </a:lnTo>
                                <a:lnTo>
                                  <a:pt x="45" y="352"/>
                                </a:lnTo>
                                <a:lnTo>
                                  <a:pt x="45" y="337"/>
                                </a:lnTo>
                                <a:lnTo>
                                  <a:pt x="60" y="348"/>
                                </a:lnTo>
                                <a:lnTo>
                                  <a:pt x="64" y="360"/>
                                </a:lnTo>
                                <a:lnTo>
                                  <a:pt x="67" y="352"/>
                                </a:lnTo>
                                <a:lnTo>
                                  <a:pt x="56" y="337"/>
                                </a:lnTo>
                                <a:lnTo>
                                  <a:pt x="60" y="322"/>
                                </a:lnTo>
                                <a:lnTo>
                                  <a:pt x="49" y="333"/>
                                </a:lnTo>
                                <a:lnTo>
                                  <a:pt x="41" y="326"/>
                                </a:lnTo>
                                <a:lnTo>
                                  <a:pt x="56" y="307"/>
                                </a:lnTo>
                                <a:lnTo>
                                  <a:pt x="67" y="307"/>
                                </a:lnTo>
                                <a:lnTo>
                                  <a:pt x="64" y="296"/>
                                </a:lnTo>
                                <a:lnTo>
                                  <a:pt x="64" y="277"/>
                                </a:lnTo>
                                <a:lnTo>
                                  <a:pt x="41" y="1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76" name="Freeform 56"/>
                        <wps:cNvSpPr>
                          <a:spLocks/>
                        </wps:cNvSpPr>
                        <wps:spPr bwMode="auto">
                          <a:xfrm>
                            <a:off x="2558" y="2104"/>
                            <a:ext cx="11" cy="11"/>
                          </a:xfrm>
                          <a:custGeom>
                            <a:avLst/>
                            <a:gdLst>
                              <a:gd name="T0" fmla="*/ 4 w 11"/>
                              <a:gd name="T1" fmla="*/ 0 h 11"/>
                              <a:gd name="T2" fmla="*/ 11 w 11"/>
                              <a:gd name="T3" fmla="*/ 4 h 11"/>
                              <a:gd name="T4" fmla="*/ 8 w 11"/>
                              <a:gd name="T5" fmla="*/ 11 h 11"/>
                              <a:gd name="T6" fmla="*/ 4 w 11"/>
                              <a:gd name="T7" fmla="*/ 11 h 11"/>
                              <a:gd name="T8" fmla="*/ 0 w 11"/>
                              <a:gd name="T9" fmla="*/ 4 h 11"/>
                              <a:gd name="T10" fmla="*/ 4 w 11"/>
                              <a:gd name="T11" fmla="*/ 0 h 11"/>
                            </a:gdLst>
                            <a:ahLst/>
                            <a:cxnLst>
                              <a:cxn ang="0">
                                <a:pos x="T0" y="T1"/>
                              </a:cxn>
                              <a:cxn ang="0">
                                <a:pos x="T2" y="T3"/>
                              </a:cxn>
                              <a:cxn ang="0">
                                <a:pos x="T4" y="T5"/>
                              </a:cxn>
                              <a:cxn ang="0">
                                <a:pos x="T6" y="T7"/>
                              </a:cxn>
                              <a:cxn ang="0">
                                <a:pos x="T8" y="T9"/>
                              </a:cxn>
                              <a:cxn ang="0">
                                <a:pos x="T10" y="T11"/>
                              </a:cxn>
                            </a:cxnLst>
                            <a:rect l="0" t="0" r="r" b="b"/>
                            <a:pathLst>
                              <a:path w="11" h="11">
                                <a:moveTo>
                                  <a:pt x="4" y="0"/>
                                </a:moveTo>
                                <a:lnTo>
                                  <a:pt x="11" y="4"/>
                                </a:lnTo>
                                <a:lnTo>
                                  <a:pt x="8" y="11"/>
                                </a:lnTo>
                                <a:lnTo>
                                  <a:pt x="4" y="11"/>
                                </a:lnTo>
                                <a:lnTo>
                                  <a:pt x="0" y="4"/>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77" name="Freeform 57"/>
                        <wps:cNvSpPr>
                          <a:spLocks/>
                        </wps:cNvSpPr>
                        <wps:spPr bwMode="auto">
                          <a:xfrm>
                            <a:off x="2364" y="2104"/>
                            <a:ext cx="389" cy="453"/>
                          </a:xfrm>
                          <a:custGeom>
                            <a:avLst/>
                            <a:gdLst>
                              <a:gd name="T0" fmla="*/ 198 w 389"/>
                              <a:gd name="T1" fmla="*/ 7 h 453"/>
                              <a:gd name="T2" fmla="*/ 202 w 389"/>
                              <a:gd name="T3" fmla="*/ 7 h 453"/>
                              <a:gd name="T4" fmla="*/ 220 w 389"/>
                              <a:gd name="T5" fmla="*/ 0 h 453"/>
                              <a:gd name="T6" fmla="*/ 239 w 389"/>
                              <a:gd name="T7" fmla="*/ 4 h 453"/>
                              <a:gd name="T8" fmla="*/ 220 w 389"/>
                              <a:gd name="T9" fmla="*/ 15 h 453"/>
                              <a:gd name="T10" fmla="*/ 232 w 389"/>
                              <a:gd name="T11" fmla="*/ 15 h 453"/>
                              <a:gd name="T12" fmla="*/ 250 w 389"/>
                              <a:gd name="T13" fmla="*/ 22 h 453"/>
                              <a:gd name="T14" fmla="*/ 288 w 389"/>
                              <a:gd name="T15" fmla="*/ 34 h 453"/>
                              <a:gd name="T16" fmla="*/ 291 w 389"/>
                              <a:gd name="T17" fmla="*/ 45 h 453"/>
                              <a:gd name="T18" fmla="*/ 295 w 389"/>
                              <a:gd name="T19" fmla="*/ 60 h 453"/>
                              <a:gd name="T20" fmla="*/ 325 w 389"/>
                              <a:gd name="T21" fmla="*/ 86 h 453"/>
                              <a:gd name="T22" fmla="*/ 329 w 389"/>
                              <a:gd name="T23" fmla="*/ 108 h 453"/>
                              <a:gd name="T24" fmla="*/ 325 w 389"/>
                              <a:gd name="T25" fmla="*/ 131 h 453"/>
                              <a:gd name="T26" fmla="*/ 321 w 389"/>
                              <a:gd name="T27" fmla="*/ 135 h 453"/>
                              <a:gd name="T28" fmla="*/ 318 w 389"/>
                              <a:gd name="T29" fmla="*/ 146 h 453"/>
                              <a:gd name="T30" fmla="*/ 344 w 389"/>
                              <a:gd name="T31" fmla="*/ 150 h 453"/>
                              <a:gd name="T32" fmla="*/ 359 w 389"/>
                              <a:gd name="T33" fmla="*/ 172 h 453"/>
                              <a:gd name="T34" fmla="*/ 366 w 389"/>
                              <a:gd name="T35" fmla="*/ 191 h 453"/>
                              <a:gd name="T36" fmla="*/ 389 w 389"/>
                              <a:gd name="T37" fmla="*/ 202 h 453"/>
                              <a:gd name="T38" fmla="*/ 385 w 389"/>
                              <a:gd name="T39" fmla="*/ 224 h 453"/>
                              <a:gd name="T40" fmla="*/ 370 w 389"/>
                              <a:gd name="T41" fmla="*/ 239 h 453"/>
                              <a:gd name="T42" fmla="*/ 348 w 389"/>
                              <a:gd name="T43" fmla="*/ 243 h 453"/>
                              <a:gd name="T44" fmla="*/ 329 w 389"/>
                              <a:gd name="T45" fmla="*/ 269 h 453"/>
                              <a:gd name="T46" fmla="*/ 310 w 389"/>
                              <a:gd name="T47" fmla="*/ 296 h 453"/>
                              <a:gd name="T48" fmla="*/ 288 w 389"/>
                              <a:gd name="T49" fmla="*/ 296 h 453"/>
                              <a:gd name="T50" fmla="*/ 254 w 389"/>
                              <a:gd name="T51" fmla="*/ 292 h 453"/>
                              <a:gd name="T52" fmla="*/ 235 w 389"/>
                              <a:gd name="T53" fmla="*/ 322 h 453"/>
                              <a:gd name="T54" fmla="*/ 209 w 389"/>
                              <a:gd name="T55" fmla="*/ 329 h 453"/>
                              <a:gd name="T56" fmla="*/ 183 w 389"/>
                              <a:gd name="T57" fmla="*/ 341 h 453"/>
                              <a:gd name="T58" fmla="*/ 175 w 389"/>
                              <a:gd name="T59" fmla="*/ 329 h 453"/>
                              <a:gd name="T60" fmla="*/ 164 w 389"/>
                              <a:gd name="T61" fmla="*/ 341 h 453"/>
                              <a:gd name="T62" fmla="*/ 153 w 389"/>
                              <a:gd name="T63" fmla="*/ 363 h 453"/>
                              <a:gd name="T64" fmla="*/ 134 w 389"/>
                              <a:gd name="T65" fmla="*/ 359 h 453"/>
                              <a:gd name="T66" fmla="*/ 123 w 389"/>
                              <a:gd name="T67" fmla="*/ 363 h 453"/>
                              <a:gd name="T68" fmla="*/ 104 w 389"/>
                              <a:gd name="T69" fmla="*/ 363 h 453"/>
                              <a:gd name="T70" fmla="*/ 97 w 389"/>
                              <a:gd name="T71" fmla="*/ 363 h 453"/>
                              <a:gd name="T72" fmla="*/ 104 w 389"/>
                              <a:gd name="T73" fmla="*/ 378 h 453"/>
                              <a:gd name="T74" fmla="*/ 78 w 389"/>
                              <a:gd name="T75" fmla="*/ 382 h 453"/>
                              <a:gd name="T76" fmla="*/ 59 w 389"/>
                              <a:gd name="T77" fmla="*/ 400 h 453"/>
                              <a:gd name="T78" fmla="*/ 63 w 389"/>
                              <a:gd name="T79" fmla="*/ 419 h 453"/>
                              <a:gd name="T80" fmla="*/ 44 w 389"/>
                              <a:gd name="T81" fmla="*/ 430 h 453"/>
                              <a:gd name="T82" fmla="*/ 29 w 389"/>
                              <a:gd name="T83" fmla="*/ 449 h 453"/>
                              <a:gd name="T84" fmla="*/ 15 w 389"/>
                              <a:gd name="T85" fmla="*/ 453 h 453"/>
                              <a:gd name="T86" fmla="*/ 0 w 389"/>
                              <a:gd name="T87" fmla="*/ 434 h 453"/>
                              <a:gd name="T88" fmla="*/ 11 w 389"/>
                              <a:gd name="T89" fmla="*/ 427 h 453"/>
                              <a:gd name="T90" fmla="*/ 15 w 389"/>
                              <a:gd name="T91" fmla="*/ 400 h 453"/>
                              <a:gd name="T92" fmla="*/ 22 w 389"/>
                              <a:gd name="T93" fmla="*/ 382 h 453"/>
                              <a:gd name="T94" fmla="*/ 33 w 389"/>
                              <a:gd name="T95" fmla="*/ 378 h 453"/>
                              <a:gd name="T96" fmla="*/ 59 w 389"/>
                              <a:gd name="T97" fmla="*/ 344 h 453"/>
                              <a:gd name="T98" fmla="*/ 48 w 389"/>
                              <a:gd name="T99" fmla="*/ 333 h 453"/>
                              <a:gd name="T100" fmla="*/ 59 w 389"/>
                              <a:gd name="T101" fmla="*/ 307 h 453"/>
                              <a:gd name="T102" fmla="*/ 78 w 389"/>
                              <a:gd name="T103" fmla="*/ 288 h 453"/>
                              <a:gd name="T104" fmla="*/ 89 w 389"/>
                              <a:gd name="T105" fmla="*/ 269 h 453"/>
                              <a:gd name="T106" fmla="*/ 112 w 389"/>
                              <a:gd name="T107" fmla="*/ 243 h 453"/>
                              <a:gd name="T108" fmla="*/ 134 w 389"/>
                              <a:gd name="T109" fmla="*/ 206 h 453"/>
                              <a:gd name="T110" fmla="*/ 149 w 389"/>
                              <a:gd name="T111" fmla="*/ 180 h 453"/>
                              <a:gd name="T112" fmla="*/ 142 w 389"/>
                              <a:gd name="T113" fmla="*/ 157 h 453"/>
                              <a:gd name="T114" fmla="*/ 131 w 389"/>
                              <a:gd name="T115" fmla="*/ 127 h 453"/>
                              <a:gd name="T116" fmla="*/ 138 w 389"/>
                              <a:gd name="T117" fmla="*/ 90 h 453"/>
                              <a:gd name="T118" fmla="*/ 146 w 389"/>
                              <a:gd name="T119" fmla="*/ 52 h 453"/>
                              <a:gd name="T120" fmla="*/ 164 w 389"/>
                              <a:gd name="T121" fmla="*/ 37 h 453"/>
                              <a:gd name="T122" fmla="*/ 179 w 389"/>
                              <a:gd name="T123" fmla="*/ 26 h 453"/>
                              <a:gd name="T124" fmla="*/ 194 w 389"/>
                              <a:gd name="T125" fmla="*/ 2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9" h="453">
                                <a:moveTo>
                                  <a:pt x="202" y="0"/>
                                </a:moveTo>
                                <a:lnTo>
                                  <a:pt x="190" y="4"/>
                                </a:lnTo>
                                <a:lnTo>
                                  <a:pt x="198" y="7"/>
                                </a:lnTo>
                                <a:lnTo>
                                  <a:pt x="198" y="11"/>
                                </a:lnTo>
                                <a:lnTo>
                                  <a:pt x="202" y="11"/>
                                </a:lnTo>
                                <a:lnTo>
                                  <a:pt x="202" y="7"/>
                                </a:lnTo>
                                <a:lnTo>
                                  <a:pt x="205" y="4"/>
                                </a:lnTo>
                                <a:lnTo>
                                  <a:pt x="213" y="4"/>
                                </a:lnTo>
                                <a:lnTo>
                                  <a:pt x="220" y="0"/>
                                </a:lnTo>
                                <a:lnTo>
                                  <a:pt x="224" y="7"/>
                                </a:lnTo>
                                <a:lnTo>
                                  <a:pt x="235" y="0"/>
                                </a:lnTo>
                                <a:lnTo>
                                  <a:pt x="239" y="4"/>
                                </a:lnTo>
                                <a:lnTo>
                                  <a:pt x="235" y="7"/>
                                </a:lnTo>
                                <a:lnTo>
                                  <a:pt x="228" y="11"/>
                                </a:lnTo>
                                <a:lnTo>
                                  <a:pt x="220" y="15"/>
                                </a:lnTo>
                                <a:lnTo>
                                  <a:pt x="224" y="19"/>
                                </a:lnTo>
                                <a:lnTo>
                                  <a:pt x="232" y="22"/>
                                </a:lnTo>
                                <a:lnTo>
                                  <a:pt x="232" y="15"/>
                                </a:lnTo>
                                <a:lnTo>
                                  <a:pt x="235" y="15"/>
                                </a:lnTo>
                                <a:lnTo>
                                  <a:pt x="254" y="15"/>
                                </a:lnTo>
                                <a:lnTo>
                                  <a:pt x="250" y="22"/>
                                </a:lnTo>
                                <a:lnTo>
                                  <a:pt x="258" y="26"/>
                                </a:lnTo>
                                <a:lnTo>
                                  <a:pt x="273" y="37"/>
                                </a:lnTo>
                                <a:lnTo>
                                  <a:pt x="288" y="34"/>
                                </a:lnTo>
                                <a:lnTo>
                                  <a:pt x="280" y="37"/>
                                </a:lnTo>
                                <a:lnTo>
                                  <a:pt x="284" y="41"/>
                                </a:lnTo>
                                <a:lnTo>
                                  <a:pt x="291" y="45"/>
                                </a:lnTo>
                                <a:lnTo>
                                  <a:pt x="295" y="52"/>
                                </a:lnTo>
                                <a:lnTo>
                                  <a:pt x="291" y="60"/>
                                </a:lnTo>
                                <a:lnTo>
                                  <a:pt x="295" y="60"/>
                                </a:lnTo>
                                <a:lnTo>
                                  <a:pt x="295" y="71"/>
                                </a:lnTo>
                                <a:lnTo>
                                  <a:pt x="310" y="78"/>
                                </a:lnTo>
                                <a:lnTo>
                                  <a:pt x="325" y="86"/>
                                </a:lnTo>
                                <a:lnTo>
                                  <a:pt x="329" y="93"/>
                                </a:lnTo>
                                <a:lnTo>
                                  <a:pt x="325" y="105"/>
                                </a:lnTo>
                                <a:lnTo>
                                  <a:pt x="329" y="108"/>
                                </a:lnTo>
                                <a:lnTo>
                                  <a:pt x="329" y="116"/>
                                </a:lnTo>
                                <a:lnTo>
                                  <a:pt x="329" y="120"/>
                                </a:lnTo>
                                <a:lnTo>
                                  <a:pt x="325" y="131"/>
                                </a:lnTo>
                                <a:lnTo>
                                  <a:pt x="318" y="135"/>
                                </a:lnTo>
                                <a:lnTo>
                                  <a:pt x="310" y="135"/>
                                </a:lnTo>
                                <a:lnTo>
                                  <a:pt x="321" y="135"/>
                                </a:lnTo>
                                <a:lnTo>
                                  <a:pt x="329" y="138"/>
                                </a:lnTo>
                                <a:lnTo>
                                  <a:pt x="321" y="138"/>
                                </a:lnTo>
                                <a:lnTo>
                                  <a:pt x="318" y="146"/>
                                </a:lnTo>
                                <a:lnTo>
                                  <a:pt x="325" y="142"/>
                                </a:lnTo>
                                <a:lnTo>
                                  <a:pt x="336" y="150"/>
                                </a:lnTo>
                                <a:lnTo>
                                  <a:pt x="344" y="150"/>
                                </a:lnTo>
                                <a:lnTo>
                                  <a:pt x="348" y="161"/>
                                </a:lnTo>
                                <a:lnTo>
                                  <a:pt x="351" y="168"/>
                                </a:lnTo>
                                <a:lnTo>
                                  <a:pt x="359" y="172"/>
                                </a:lnTo>
                                <a:lnTo>
                                  <a:pt x="366" y="180"/>
                                </a:lnTo>
                                <a:lnTo>
                                  <a:pt x="378" y="187"/>
                                </a:lnTo>
                                <a:lnTo>
                                  <a:pt x="366" y="191"/>
                                </a:lnTo>
                                <a:lnTo>
                                  <a:pt x="381" y="187"/>
                                </a:lnTo>
                                <a:lnTo>
                                  <a:pt x="381" y="202"/>
                                </a:lnTo>
                                <a:lnTo>
                                  <a:pt x="389" y="202"/>
                                </a:lnTo>
                                <a:lnTo>
                                  <a:pt x="385" y="206"/>
                                </a:lnTo>
                                <a:lnTo>
                                  <a:pt x="385" y="221"/>
                                </a:lnTo>
                                <a:lnTo>
                                  <a:pt x="385" y="224"/>
                                </a:lnTo>
                                <a:lnTo>
                                  <a:pt x="381" y="228"/>
                                </a:lnTo>
                                <a:lnTo>
                                  <a:pt x="374" y="236"/>
                                </a:lnTo>
                                <a:lnTo>
                                  <a:pt x="370" y="239"/>
                                </a:lnTo>
                                <a:lnTo>
                                  <a:pt x="366" y="239"/>
                                </a:lnTo>
                                <a:lnTo>
                                  <a:pt x="351" y="239"/>
                                </a:lnTo>
                                <a:lnTo>
                                  <a:pt x="348" y="243"/>
                                </a:lnTo>
                                <a:lnTo>
                                  <a:pt x="344" y="254"/>
                                </a:lnTo>
                                <a:lnTo>
                                  <a:pt x="333" y="262"/>
                                </a:lnTo>
                                <a:lnTo>
                                  <a:pt x="329" y="269"/>
                                </a:lnTo>
                                <a:lnTo>
                                  <a:pt x="325" y="281"/>
                                </a:lnTo>
                                <a:lnTo>
                                  <a:pt x="314" y="284"/>
                                </a:lnTo>
                                <a:lnTo>
                                  <a:pt x="310" y="296"/>
                                </a:lnTo>
                                <a:lnTo>
                                  <a:pt x="299" y="296"/>
                                </a:lnTo>
                                <a:lnTo>
                                  <a:pt x="299" y="303"/>
                                </a:lnTo>
                                <a:lnTo>
                                  <a:pt x="288" y="296"/>
                                </a:lnTo>
                                <a:lnTo>
                                  <a:pt x="276" y="296"/>
                                </a:lnTo>
                                <a:lnTo>
                                  <a:pt x="265" y="292"/>
                                </a:lnTo>
                                <a:lnTo>
                                  <a:pt x="254" y="292"/>
                                </a:lnTo>
                                <a:lnTo>
                                  <a:pt x="243" y="303"/>
                                </a:lnTo>
                                <a:lnTo>
                                  <a:pt x="239" y="311"/>
                                </a:lnTo>
                                <a:lnTo>
                                  <a:pt x="235" y="322"/>
                                </a:lnTo>
                                <a:lnTo>
                                  <a:pt x="224" y="326"/>
                                </a:lnTo>
                                <a:lnTo>
                                  <a:pt x="224" y="333"/>
                                </a:lnTo>
                                <a:lnTo>
                                  <a:pt x="209" y="329"/>
                                </a:lnTo>
                                <a:lnTo>
                                  <a:pt x="205" y="329"/>
                                </a:lnTo>
                                <a:lnTo>
                                  <a:pt x="205" y="341"/>
                                </a:lnTo>
                                <a:lnTo>
                                  <a:pt x="183" y="341"/>
                                </a:lnTo>
                                <a:lnTo>
                                  <a:pt x="175" y="341"/>
                                </a:lnTo>
                                <a:lnTo>
                                  <a:pt x="179" y="337"/>
                                </a:lnTo>
                                <a:lnTo>
                                  <a:pt x="175" y="329"/>
                                </a:lnTo>
                                <a:lnTo>
                                  <a:pt x="164" y="326"/>
                                </a:lnTo>
                                <a:lnTo>
                                  <a:pt x="160" y="329"/>
                                </a:lnTo>
                                <a:lnTo>
                                  <a:pt x="164" y="341"/>
                                </a:lnTo>
                                <a:lnTo>
                                  <a:pt x="168" y="348"/>
                                </a:lnTo>
                                <a:lnTo>
                                  <a:pt x="160" y="359"/>
                                </a:lnTo>
                                <a:lnTo>
                                  <a:pt x="153" y="363"/>
                                </a:lnTo>
                                <a:lnTo>
                                  <a:pt x="146" y="367"/>
                                </a:lnTo>
                                <a:lnTo>
                                  <a:pt x="142" y="363"/>
                                </a:lnTo>
                                <a:lnTo>
                                  <a:pt x="134" y="359"/>
                                </a:lnTo>
                                <a:lnTo>
                                  <a:pt x="127" y="356"/>
                                </a:lnTo>
                                <a:lnTo>
                                  <a:pt x="123" y="359"/>
                                </a:lnTo>
                                <a:lnTo>
                                  <a:pt x="123" y="363"/>
                                </a:lnTo>
                                <a:lnTo>
                                  <a:pt x="116" y="367"/>
                                </a:lnTo>
                                <a:lnTo>
                                  <a:pt x="112" y="367"/>
                                </a:lnTo>
                                <a:lnTo>
                                  <a:pt x="104" y="363"/>
                                </a:lnTo>
                                <a:lnTo>
                                  <a:pt x="101" y="356"/>
                                </a:lnTo>
                                <a:lnTo>
                                  <a:pt x="97" y="352"/>
                                </a:lnTo>
                                <a:lnTo>
                                  <a:pt x="97" y="363"/>
                                </a:lnTo>
                                <a:lnTo>
                                  <a:pt x="101" y="371"/>
                                </a:lnTo>
                                <a:lnTo>
                                  <a:pt x="104" y="374"/>
                                </a:lnTo>
                                <a:lnTo>
                                  <a:pt x="104" y="378"/>
                                </a:lnTo>
                                <a:lnTo>
                                  <a:pt x="97" y="382"/>
                                </a:lnTo>
                                <a:lnTo>
                                  <a:pt x="89" y="382"/>
                                </a:lnTo>
                                <a:lnTo>
                                  <a:pt x="78" y="382"/>
                                </a:lnTo>
                                <a:lnTo>
                                  <a:pt x="74" y="385"/>
                                </a:lnTo>
                                <a:lnTo>
                                  <a:pt x="63" y="389"/>
                                </a:lnTo>
                                <a:lnTo>
                                  <a:pt x="59" y="400"/>
                                </a:lnTo>
                                <a:lnTo>
                                  <a:pt x="59" y="412"/>
                                </a:lnTo>
                                <a:lnTo>
                                  <a:pt x="71" y="419"/>
                                </a:lnTo>
                                <a:lnTo>
                                  <a:pt x="63" y="419"/>
                                </a:lnTo>
                                <a:lnTo>
                                  <a:pt x="52" y="430"/>
                                </a:lnTo>
                                <a:lnTo>
                                  <a:pt x="48" y="427"/>
                                </a:lnTo>
                                <a:lnTo>
                                  <a:pt x="44" y="430"/>
                                </a:lnTo>
                                <a:lnTo>
                                  <a:pt x="41" y="442"/>
                                </a:lnTo>
                                <a:lnTo>
                                  <a:pt x="29" y="442"/>
                                </a:lnTo>
                                <a:lnTo>
                                  <a:pt x="29" y="449"/>
                                </a:lnTo>
                                <a:lnTo>
                                  <a:pt x="26" y="453"/>
                                </a:lnTo>
                                <a:lnTo>
                                  <a:pt x="18" y="453"/>
                                </a:lnTo>
                                <a:lnTo>
                                  <a:pt x="15" y="453"/>
                                </a:lnTo>
                                <a:lnTo>
                                  <a:pt x="7" y="449"/>
                                </a:lnTo>
                                <a:lnTo>
                                  <a:pt x="0" y="453"/>
                                </a:lnTo>
                                <a:lnTo>
                                  <a:pt x="0" y="434"/>
                                </a:lnTo>
                                <a:lnTo>
                                  <a:pt x="7" y="434"/>
                                </a:lnTo>
                                <a:lnTo>
                                  <a:pt x="11" y="430"/>
                                </a:lnTo>
                                <a:lnTo>
                                  <a:pt x="11" y="427"/>
                                </a:lnTo>
                                <a:lnTo>
                                  <a:pt x="7" y="415"/>
                                </a:lnTo>
                                <a:lnTo>
                                  <a:pt x="11" y="412"/>
                                </a:lnTo>
                                <a:lnTo>
                                  <a:pt x="15" y="400"/>
                                </a:lnTo>
                                <a:lnTo>
                                  <a:pt x="15" y="393"/>
                                </a:lnTo>
                                <a:lnTo>
                                  <a:pt x="18" y="389"/>
                                </a:lnTo>
                                <a:lnTo>
                                  <a:pt x="22" y="382"/>
                                </a:lnTo>
                                <a:lnTo>
                                  <a:pt x="26" y="371"/>
                                </a:lnTo>
                                <a:lnTo>
                                  <a:pt x="29" y="378"/>
                                </a:lnTo>
                                <a:lnTo>
                                  <a:pt x="33" y="378"/>
                                </a:lnTo>
                                <a:lnTo>
                                  <a:pt x="48" y="363"/>
                                </a:lnTo>
                                <a:lnTo>
                                  <a:pt x="52" y="352"/>
                                </a:lnTo>
                                <a:lnTo>
                                  <a:pt x="59" y="344"/>
                                </a:lnTo>
                                <a:lnTo>
                                  <a:pt x="59" y="341"/>
                                </a:lnTo>
                                <a:lnTo>
                                  <a:pt x="56" y="337"/>
                                </a:lnTo>
                                <a:lnTo>
                                  <a:pt x="48" y="333"/>
                                </a:lnTo>
                                <a:lnTo>
                                  <a:pt x="56" y="322"/>
                                </a:lnTo>
                                <a:lnTo>
                                  <a:pt x="63" y="318"/>
                                </a:lnTo>
                                <a:lnTo>
                                  <a:pt x="59" y="307"/>
                                </a:lnTo>
                                <a:lnTo>
                                  <a:pt x="63" y="303"/>
                                </a:lnTo>
                                <a:lnTo>
                                  <a:pt x="74" y="296"/>
                                </a:lnTo>
                                <a:lnTo>
                                  <a:pt x="78" y="288"/>
                                </a:lnTo>
                                <a:lnTo>
                                  <a:pt x="86" y="284"/>
                                </a:lnTo>
                                <a:lnTo>
                                  <a:pt x="97" y="277"/>
                                </a:lnTo>
                                <a:lnTo>
                                  <a:pt x="89" y="269"/>
                                </a:lnTo>
                                <a:lnTo>
                                  <a:pt x="97" y="262"/>
                                </a:lnTo>
                                <a:lnTo>
                                  <a:pt x="108" y="254"/>
                                </a:lnTo>
                                <a:lnTo>
                                  <a:pt x="112" y="243"/>
                                </a:lnTo>
                                <a:lnTo>
                                  <a:pt x="127" y="224"/>
                                </a:lnTo>
                                <a:lnTo>
                                  <a:pt x="131" y="217"/>
                                </a:lnTo>
                                <a:lnTo>
                                  <a:pt x="134" y="206"/>
                                </a:lnTo>
                                <a:lnTo>
                                  <a:pt x="142" y="198"/>
                                </a:lnTo>
                                <a:lnTo>
                                  <a:pt x="146" y="183"/>
                                </a:lnTo>
                                <a:lnTo>
                                  <a:pt x="149" y="180"/>
                                </a:lnTo>
                                <a:lnTo>
                                  <a:pt x="149" y="168"/>
                                </a:lnTo>
                                <a:lnTo>
                                  <a:pt x="146" y="161"/>
                                </a:lnTo>
                                <a:lnTo>
                                  <a:pt x="142" y="157"/>
                                </a:lnTo>
                                <a:lnTo>
                                  <a:pt x="134" y="150"/>
                                </a:lnTo>
                                <a:lnTo>
                                  <a:pt x="123" y="138"/>
                                </a:lnTo>
                                <a:lnTo>
                                  <a:pt x="131" y="127"/>
                                </a:lnTo>
                                <a:lnTo>
                                  <a:pt x="127" y="120"/>
                                </a:lnTo>
                                <a:lnTo>
                                  <a:pt x="131" y="101"/>
                                </a:lnTo>
                                <a:lnTo>
                                  <a:pt x="138" y="90"/>
                                </a:lnTo>
                                <a:lnTo>
                                  <a:pt x="134" y="78"/>
                                </a:lnTo>
                                <a:lnTo>
                                  <a:pt x="127" y="60"/>
                                </a:lnTo>
                                <a:lnTo>
                                  <a:pt x="146" y="52"/>
                                </a:lnTo>
                                <a:lnTo>
                                  <a:pt x="142" y="45"/>
                                </a:lnTo>
                                <a:lnTo>
                                  <a:pt x="142" y="41"/>
                                </a:lnTo>
                                <a:lnTo>
                                  <a:pt x="164" y="37"/>
                                </a:lnTo>
                                <a:lnTo>
                                  <a:pt x="168" y="37"/>
                                </a:lnTo>
                                <a:lnTo>
                                  <a:pt x="172" y="30"/>
                                </a:lnTo>
                                <a:lnTo>
                                  <a:pt x="179" y="26"/>
                                </a:lnTo>
                                <a:lnTo>
                                  <a:pt x="183" y="19"/>
                                </a:lnTo>
                                <a:lnTo>
                                  <a:pt x="194" y="26"/>
                                </a:lnTo>
                                <a:lnTo>
                                  <a:pt x="194" y="22"/>
                                </a:lnTo>
                                <a:lnTo>
                                  <a:pt x="198" y="11"/>
                                </a:lnTo>
                                <a:lnTo>
                                  <a:pt x="202"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78" name="Freeform 58"/>
                        <wps:cNvSpPr>
                          <a:spLocks/>
                        </wps:cNvSpPr>
                        <wps:spPr bwMode="auto">
                          <a:xfrm>
                            <a:off x="2360" y="2568"/>
                            <a:ext cx="37" cy="38"/>
                          </a:xfrm>
                          <a:custGeom>
                            <a:avLst/>
                            <a:gdLst>
                              <a:gd name="T0" fmla="*/ 11 w 37"/>
                              <a:gd name="T1" fmla="*/ 11 h 38"/>
                              <a:gd name="T2" fmla="*/ 19 w 37"/>
                              <a:gd name="T3" fmla="*/ 0 h 38"/>
                              <a:gd name="T4" fmla="*/ 22 w 37"/>
                              <a:gd name="T5" fmla="*/ 4 h 38"/>
                              <a:gd name="T6" fmla="*/ 26 w 37"/>
                              <a:gd name="T7" fmla="*/ 11 h 38"/>
                              <a:gd name="T8" fmla="*/ 22 w 37"/>
                              <a:gd name="T9" fmla="*/ 19 h 38"/>
                              <a:gd name="T10" fmla="*/ 30 w 37"/>
                              <a:gd name="T11" fmla="*/ 23 h 38"/>
                              <a:gd name="T12" fmla="*/ 26 w 37"/>
                              <a:gd name="T13" fmla="*/ 30 h 38"/>
                              <a:gd name="T14" fmla="*/ 33 w 37"/>
                              <a:gd name="T15" fmla="*/ 30 h 38"/>
                              <a:gd name="T16" fmla="*/ 37 w 37"/>
                              <a:gd name="T17" fmla="*/ 34 h 38"/>
                              <a:gd name="T18" fmla="*/ 33 w 37"/>
                              <a:gd name="T19" fmla="*/ 38 h 38"/>
                              <a:gd name="T20" fmla="*/ 30 w 37"/>
                              <a:gd name="T21" fmla="*/ 34 h 38"/>
                              <a:gd name="T22" fmla="*/ 22 w 37"/>
                              <a:gd name="T23" fmla="*/ 34 h 38"/>
                              <a:gd name="T24" fmla="*/ 19 w 37"/>
                              <a:gd name="T25" fmla="*/ 30 h 38"/>
                              <a:gd name="T26" fmla="*/ 15 w 37"/>
                              <a:gd name="T27" fmla="*/ 23 h 38"/>
                              <a:gd name="T28" fmla="*/ 7 w 37"/>
                              <a:gd name="T29" fmla="*/ 19 h 38"/>
                              <a:gd name="T30" fmla="*/ 4 w 37"/>
                              <a:gd name="T31" fmla="*/ 15 h 38"/>
                              <a:gd name="T32" fmla="*/ 0 w 37"/>
                              <a:gd name="T33" fmla="*/ 8 h 38"/>
                              <a:gd name="T34" fmla="*/ 7 w 37"/>
                              <a:gd name="T35" fmla="*/ 11 h 38"/>
                              <a:gd name="T36" fmla="*/ 11 w 37"/>
                              <a:gd name="T37" fmla="*/ 15 h 38"/>
                              <a:gd name="T38" fmla="*/ 11 w 37"/>
                              <a:gd name="T39" fmla="*/ 1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38">
                                <a:moveTo>
                                  <a:pt x="11" y="11"/>
                                </a:moveTo>
                                <a:lnTo>
                                  <a:pt x="19" y="0"/>
                                </a:lnTo>
                                <a:lnTo>
                                  <a:pt x="22" y="4"/>
                                </a:lnTo>
                                <a:lnTo>
                                  <a:pt x="26" y="11"/>
                                </a:lnTo>
                                <a:lnTo>
                                  <a:pt x="22" y="19"/>
                                </a:lnTo>
                                <a:lnTo>
                                  <a:pt x="30" y="23"/>
                                </a:lnTo>
                                <a:lnTo>
                                  <a:pt x="26" y="30"/>
                                </a:lnTo>
                                <a:lnTo>
                                  <a:pt x="33" y="30"/>
                                </a:lnTo>
                                <a:lnTo>
                                  <a:pt x="37" y="34"/>
                                </a:lnTo>
                                <a:lnTo>
                                  <a:pt x="33" y="38"/>
                                </a:lnTo>
                                <a:lnTo>
                                  <a:pt x="30" y="34"/>
                                </a:lnTo>
                                <a:lnTo>
                                  <a:pt x="22" y="34"/>
                                </a:lnTo>
                                <a:lnTo>
                                  <a:pt x="19" y="30"/>
                                </a:lnTo>
                                <a:lnTo>
                                  <a:pt x="15" y="23"/>
                                </a:lnTo>
                                <a:lnTo>
                                  <a:pt x="7" y="19"/>
                                </a:lnTo>
                                <a:lnTo>
                                  <a:pt x="4" y="15"/>
                                </a:lnTo>
                                <a:lnTo>
                                  <a:pt x="0" y="8"/>
                                </a:lnTo>
                                <a:lnTo>
                                  <a:pt x="7" y="11"/>
                                </a:lnTo>
                                <a:lnTo>
                                  <a:pt x="11" y="15"/>
                                </a:lnTo>
                                <a:lnTo>
                                  <a:pt x="11"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79" name="Freeform 59"/>
                        <wps:cNvSpPr>
                          <a:spLocks/>
                        </wps:cNvSpPr>
                        <wps:spPr bwMode="auto">
                          <a:xfrm>
                            <a:off x="2427" y="2583"/>
                            <a:ext cx="23" cy="8"/>
                          </a:xfrm>
                          <a:custGeom>
                            <a:avLst/>
                            <a:gdLst>
                              <a:gd name="T0" fmla="*/ 4 w 23"/>
                              <a:gd name="T1" fmla="*/ 0 h 8"/>
                              <a:gd name="T2" fmla="*/ 23 w 23"/>
                              <a:gd name="T3" fmla="*/ 4 h 8"/>
                              <a:gd name="T4" fmla="*/ 19 w 23"/>
                              <a:gd name="T5" fmla="*/ 8 h 8"/>
                              <a:gd name="T6" fmla="*/ 0 w 23"/>
                              <a:gd name="T7" fmla="*/ 8 h 8"/>
                              <a:gd name="T8" fmla="*/ 4 w 23"/>
                              <a:gd name="T9" fmla="*/ 0 h 8"/>
                            </a:gdLst>
                            <a:ahLst/>
                            <a:cxnLst>
                              <a:cxn ang="0">
                                <a:pos x="T0" y="T1"/>
                              </a:cxn>
                              <a:cxn ang="0">
                                <a:pos x="T2" y="T3"/>
                              </a:cxn>
                              <a:cxn ang="0">
                                <a:pos x="T4" y="T5"/>
                              </a:cxn>
                              <a:cxn ang="0">
                                <a:pos x="T6" y="T7"/>
                              </a:cxn>
                              <a:cxn ang="0">
                                <a:pos x="T8" y="T9"/>
                              </a:cxn>
                            </a:cxnLst>
                            <a:rect l="0" t="0" r="r" b="b"/>
                            <a:pathLst>
                              <a:path w="23" h="8">
                                <a:moveTo>
                                  <a:pt x="4" y="0"/>
                                </a:moveTo>
                                <a:lnTo>
                                  <a:pt x="23" y="4"/>
                                </a:lnTo>
                                <a:lnTo>
                                  <a:pt x="19" y="8"/>
                                </a:lnTo>
                                <a:lnTo>
                                  <a:pt x="0" y="8"/>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0" name="Freeform 60"/>
                        <wps:cNvSpPr>
                          <a:spLocks/>
                        </wps:cNvSpPr>
                        <wps:spPr bwMode="auto">
                          <a:xfrm>
                            <a:off x="2442" y="2591"/>
                            <a:ext cx="11" cy="11"/>
                          </a:xfrm>
                          <a:custGeom>
                            <a:avLst/>
                            <a:gdLst>
                              <a:gd name="T0" fmla="*/ 0 w 11"/>
                              <a:gd name="T1" fmla="*/ 11 h 11"/>
                              <a:gd name="T2" fmla="*/ 8 w 11"/>
                              <a:gd name="T3" fmla="*/ 7 h 11"/>
                              <a:gd name="T4" fmla="*/ 8 w 11"/>
                              <a:gd name="T5" fmla="*/ 3 h 11"/>
                              <a:gd name="T6" fmla="*/ 11 w 11"/>
                              <a:gd name="T7" fmla="*/ 0 h 11"/>
                              <a:gd name="T8" fmla="*/ 8 w 11"/>
                              <a:gd name="T9" fmla="*/ 3 h 11"/>
                              <a:gd name="T10" fmla="*/ 8 w 11"/>
                              <a:gd name="T11" fmla="*/ 7 h 11"/>
                              <a:gd name="T12" fmla="*/ 0 w 11"/>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1" h="11">
                                <a:moveTo>
                                  <a:pt x="0" y="11"/>
                                </a:moveTo>
                                <a:lnTo>
                                  <a:pt x="8" y="7"/>
                                </a:lnTo>
                                <a:lnTo>
                                  <a:pt x="8" y="3"/>
                                </a:lnTo>
                                <a:lnTo>
                                  <a:pt x="11" y="0"/>
                                </a:lnTo>
                                <a:lnTo>
                                  <a:pt x="8" y="3"/>
                                </a:lnTo>
                                <a:lnTo>
                                  <a:pt x="8"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1" name="Freeform 61"/>
                        <wps:cNvSpPr>
                          <a:spLocks/>
                        </wps:cNvSpPr>
                        <wps:spPr bwMode="auto">
                          <a:xfrm>
                            <a:off x="2397" y="2452"/>
                            <a:ext cx="15" cy="11"/>
                          </a:xfrm>
                          <a:custGeom>
                            <a:avLst/>
                            <a:gdLst>
                              <a:gd name="T0" fmla="*/ 0 w 15"/>
                              <a:gd name="T1" fmla="*/ 11 h 11"/>
                              <a:gd name="T2" fmla="*/ 4 w 15"/>
                              <a:gd name="T3" fmla="*/ 4 h 11"/>
                              <a:gd name="T4" fmla="*/ 15 w 15"/>
                              <a:gd name="T5" fmla="*/ 0 h 11"/>
                              <a:gd name="T6" fmla="*/ 11 w 15"/>
                              <a:gd name="T7" fmla="*/ 11 h 11"/>
                              <a:gd name="T8" fmla="*/ 0 w 15"/>
                              <a:gd name="T9" fmla="*/ 11 h 11"/>
                            </a:gdLst>
                            <a:ahLst/>
                            <a:cxnLst>
                              <a:cxn ang="0">
                                <a:pos x="T0" y="T1"/>
                              </a:cxn>
                              <a:cxn ang="0">
                                <a:pos x="T2" y="T3"/>
                              </a:cxn>
                              <a:cxn ang="0">
                                <a:pos x="T4" y="T5"/>
                              </a:cxn>
                              <a:cxn ang="0">
                                <a:pos x="T6" y="T7"/>
                              </a:cxn>
                              <a:cxn ang="0">
                                <a:pos x="T8" y="T9"/>
                              </a:cxn>
                            </a:cxnLst>
                            <a:rect l="0" t="0" r="r" b="b"/>
                            <a:pathLst>
                              <a:path w="15" h="11">
                                <a:moveTo>
                                  <a:pt x="0" y="11"/>
                                </a:moveTo>
                                <a:lnTo>
                                  <a:pt x="4" y="4"/>
                                </a:lnTo>
                                <a:lnTo>
                                  <a:pt x="15" y="0"/>
                                </a:lnTo>
                                <a:lnTo>
                                  <a:pt x="11"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2" name="Freeform 62"/>
                        <wps:cNvSpPr>
                          <a:spLocks/>
                        </wps:cNvSpPr>
                        <wps:spPr bwMode="auto">
                          <a:xfrm>
                            <a:off x="2349" y="2531"/>
                            <a:ext cx="3" cy="7"/>
                          </a:xfrm>
                          <a:custGeom>
                            <a:avLst/>
                            <a:gdLst>
                              <a:gd name="T0" fmla="*/ 0 w 3"/>
                              <a:gd name="T1" fmla="*/ 7 h 7"/>
                              <a:gd name="T2" fmla="*/ 3 w 3"/>
                              <a:gd name="T3" fmla="*/ 3 h 7"/>
                              <a:gd name="T4" fmla="*/ 3 w 3"/>
                              <a:gd name="T5" fmla="*/ 0 h 7"/>
                              <a:gd name="T6" fmla="*/ 0 w 3"/>
                              <a:gd name="T7" fmla="*/ 7 h 7"/>
                            </a:gdLst>
                            <a:ahLst/>
                            <a:cxnLst>
                              <a:cxn ang="0">
                                <a:pos x="T0" y="T1"/>
                              </a:cxn>
                              <a:cxn ang="0">
                                <a:pos x="T2" y="T3"/>
                              </a:cxn>
                              <a:cxn ang="0">
                                <a:pos x="T4" y="T5"/>
                              </a:cxn>
                              <a:cxn ang="0">
                                <a:pos x="T6" y="T7"/>
                              </a:cxn>
                            </a:cxnLst>
                            <a:rect l="0" t="0" r="r" b="b"/>
                            <a:pathLst>
                              <a:path w="3" h="7">
                                <a:moveTo>
                                  <a:pt x="0" y="7"/>
                                </a:moveTo>
                                <a:lnTo>
                                  <a:pt x="3" y="3"/>
                                </a:lnTo>
                                <a:lnTo>
                                  <a:pt x="3" y="0"/>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3" name="Freeform 63"/>
                        <wps:cNvSpPr>
                          <a:spLocks/>
                        </wps:cNvSpPr>
                        <wps:spPr bwMode="auto">
                          <a:xfrm>
                            <a:off x="2356" y="2504"/>
                            <a:ext cx="4" cy="8"/>
                          </a:xfrm>
                          <a:custGeom>
                            <a:avLst/>
                            <a:gdLst>
                              <a:gd name="T0" fmla="*/ 0 w 4"/>
                              <a:gd name="T1" fmla="*/ 8 h 8"/>
                              <a:gd name="T2" fmla="*/ 0 w 4"/>
                              <a:gd name="T3" fmla="*/ 4 h 8"/>
                              <a:gd name="T4" fmla="*/ 4 w 4"/>
                              <a:gd name="T5" fmla="*/ 0 h 8"/>
                              <a:gd name="T6" fmla="*/ 0 w 4"/>
                              <a:gd name="T7" fmla="*/ 8 h 8"/>
                            </a:gdLst>
                            <a:ahLst/>
                            <a:cxnLst>
                              <a:cxn ang="0">
                                <a:pos x="T0" y="T1"/>
                              </a:cxn>
                              <a:cxn ang="0">
                                <a:pos x="T2" y="T3"/>
                              </a:cxn>
                              <a:cxn ang="0">
                                <a:pos x="T4" y="T5"/>
                              </a:cxn>
                              <a:cxn ang="0">
                                <a:pos x="T6" y="T7"/>
                              </a:cxn>
                            </a:cxnLst>
                            <a:rect l="0" t="0" r="r" b="b"/>
                            <a:pathLst>
                              <a:path w="4" h="8">
                                <a:moveTo>
                                  <a:pt x="0" y="8"/>
                                </a:moveTo>
                                <a:lnTo>
                                  <a:pt x="0" y="4"/>
                                </a:lnTo>
                                <a:lnTo>
                                  <a:pt x="4"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4" name="Freeform 64"/>
                        <wps:cNvSpPr>
                          <a:spLocks/>
                        </wps:cNvSpPr>
                        <wps:spPr bwMode="auto">
                          <a:xfrm>
                            <a:off x="3045" y="2201"/>
                            <a:ext cx="366" cy="558"/>
                          </a:xfrm>
                          <a:custGeom>
                            <a:avLst/>
                            <a:gdLst>
                              <a:gd name="T0" fmla="*/ 41 w 366"/>
                              <a:gd name="T1" fmla="*/ 528 h 558"/>
                              <a:gd name="T2" fmla="*/ 48 w 366"/>
                              <a:gd name="T3" fmla="*/ 498 h 558"/>
                              <a:gd name="T4" fmla="*/ 48 w 366"/>
                              <a:gd name="T5" fmla="*/ 479 h 558"/>
                              <a:gd name="T6" fmla="*/ 56 w 366"/>
                              <a:gd name="T7" fmla="*/ 442 h 558"/>
                              <a:gd name="T8" fmla="*/ 60 w 366"/>
                              <a:gd name="T9" fmla="*/ 408 h 558"/>
                              <a:gd name="T10" fmla="*/ 82 w 366"/>
                              <a:gd name="T11" fmla="*/ 371 h 558"/>
                              <a:gd name="T12" fmla="*/ 101 w 366"/>
                              <a:gd name="T13" fmla="*/ 337 h 558"/>
                              <a:gd name="T14" fmla="*/ 93 w 366"/>
                              <a:gd name="T15" fmla="*/ 292 h 558"/>
                              <a:gd name="T16" fmla="*/ 112 w 366"/>
                              <a:gd name="T17" fmla="*/ 262 h 558"/>
                              <a:gd name="T18" fmla="*/ 97 w 366"/>
                              <a:gd name="T19" fmla="*/ 240 h 558"/>
                              <a:gd name="T20" fmla="*/ 78 w 366"/>
                              <a:gd name="T21" fmla="*/ 221 h 558"/>
                              <a:gd name="T22" fmla="*/ 52 w 366"/>
                              <a:gd name="T23" fmla="*/ 217 h 558"/>
                              <a:gd name="T24" fmla="*/ 33 w 366"/>
                              <a:gd name="T25" fmla="*/ 202 h 558"/>
                              <a:gd name="T26" fmla="*/ 3 w 366"/>
                              <a:gd name="T27" fmla="*/ 165 h 558"/>
                              <a:gd name="T28" fmla="*/ 0 w 366"/>
                              <a:gd name="T29" fmla="*/ 116 h 558"/>
                              <a:gd name="T30" fmla="*/ 18 w 366"/>
                              <a:gd name="T31" fmla="*/ 71 h 558"/>
                              <a:gd name="T32" fmla="*/ 48 w 366"/>
                              <a:gd name="T33" fmla="*/ 38 h 558"/>
                              <a:gd name="T34" fmla="*/ 82 w 366"/>
                              <a:gd name="T35" fmla="*/ 26 h 558"/>
                              <a:gd name="T36" fmla="*/ 97 w 366"/>
                              <a:gd name="T37" fmla="*/ 8 h 558"/>
                              <a:gd name="T38" fmla="*/ 134 w 366"/>
                              <a:gd name="T39" fmla="*/ 4 h 558"/>
                              <a:gd name="T40" fmla="*/ 168 w 366"/>
                              <a:gd name="T41" fmla="*/ 11 h 558"/>
                              <a:gd name="T42" fmla="*/ 213 w 366"/>
                              <a:gd name="T43" fmla="*/ 26 h 558"/>
                              <a:gd name="T44" fmla="*/ 224 w 366"/>
                              <a:gd name="T45" fmla="*/ 45 h 558"/>
                              <a:gd name="T46" fmla="*/ 220 w 366"/>
                              <a:gd name="T47" fmla="*/ 68 h 558"/>
                              <a:gd name="T48" fmla="*/ 239 w 366"/>
                              <a:gd name="T49" fmla="*/ 98 h 558"/>
                              <a:gd name="T50" fmla="*/ 250 w 366"/>
                              <a:gd name="T51" fmla="*/ 113 h 558"/>
                              <a:gd name="T52" fmla="*/ 277 w 366"/>
                              <a:gd name="T53" fmla="*/ 109 h 558"/>
                              <a:gd name="T54" fmla="*/ 295 w 366"/>
                              <a:gd name="T55" fmla="*/ 135 h 558"/>
                              <a:gd name="T56" fmla="*/ 325 w 366"/>
                              <a:gd name="T57" fmla="*/ 146 h 558"/>
                              <a:gd name="T58" fmla="*/ 322 w 366"/>
                              <a:gd name="T59" fmla="*/ 210 h 558"/>
                              <a:gd name="T60" fmla="*/ 314 w 366"/>
                              <a:gd name="T61" fmla="*/ 251 h 558"/>
                              <a:gd name="T62" fmla="*/ 318 w 366"/>
                              <a:gd name="T63" fmla="*/ 303 h 558"/>
                              <a:gd name="T64" fmla="*/ 344 w 366"/>
                              <a:gd name="T65" fmla="*/ 337 h 558"/>
                              <a:gd name="T66" fmla="*/ 366 w 366"/>
                              <a:gd name="T67" fmla="*/ 345 h 558"/>
                              <a:gd name="T68" fmla="*/ 344 w 366"/>
                              <a:gd name="T69" fmla="*/ 360 h 558"/>
                              <a:gd name="T70" fmla="*/ 325 w 366"/>
                              <a:gd name="T71" fmla="*/ 375 h 558"/>
                              <a:gd name="T72" fmla="*/ 292 w 366"/>
                              <a:gd name="T73" fmla="*/ 382 h 558"/>
                              <a:gd name="T74" fmla="*/ 262 w 366"/>
                              <a:gd name="T75" fmla="*/ 397 h 558"/>
                              <a:gd name="T76" fmla="*/ 243 w 366"/>
                              <a:gd name="T77" fmla="*/ 423 h 558"/>
                              <a:gd name="T78" fmla="*/ 224 w 366"/>
                              <a:gd name="T79" fmla="*/ 453 h 558"/>
                              <a:gd name="T80" fmla="*/ 209 w 366"/>
                              <a:gd name="T81" fmla="*/ 476 h 558"/>
                              <a:gd name="T82" fmla="*/ 194 w 366"/>
                              <a:gd name="T83" fmla="*/ 483 h 558"/>
                              <a:gd name="T84" fmla="*/ 183 w 366"/>
                              <a:gd name="T85" fmla="*/ 491 h 558"/>
                              <a:gd name="T86" fmla="*/ 172 w 366"/>
                              <a:gd name="T87" fmla="*/ 513 h 558"/>
                              <a:gd name="T88" fmla="*/ 146 w 366"/>
                              <a:gd name="T89" fmla="*/ 524 h 558"/>
                              <a:gd name="T90" fmla="*/ 127 w 366"/>
                              <a:gd name="T91" fmla="*/ 532 h 558"/>
                              <a:gd name="T92" fmla="*/ 101 w 366"/>
                              <a:gd name="T93" fmla="*/ 547 h 558"/>
                              <a:gd name="T94" fmla="*/ 75 w 366"/>
                              <a:gd name="T95" fmla="*/ 558 h 558"/>
                              <a:gd name="T96" fmla="*/ 56 w 366"/>
                              <a:gd name="T97" fmla="*/ 543 h 558"/>
                              <a:gd name="T98" fmla="*/ 41 w 366"/>
                              <a:gd name="T99" fmla="*/ 539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66" h="558">
                                <a:moveTo>
                                  <a:pt x="41" y="539"/>
                                </a:moveTo>
                                <a:lnTo>
                                  <a:pt x="37" y="532"/>
                                </a:lnTo>
                                <a:lnTo>
                                  <a:pt x="41" y="528"/>
                                </a:lnTo>
                                <a:lnTo>
                                  <a:pt x="45" y="517"/>
                                </a:lnTo>
                                <a:lnTo>
                                  <a:pt x="45" y="506"/>
                                </a:lnTo>
                                <a:lnTo>
                                  <a:pt x="48" y="498"/>
                                </a:lnTo>
                                <a:lnTo>
                                  <a:pt x="48" y="494"/>
                                </a:lnTo>
                                <a:lnTo>
                                  <a:pt x="45" y="487"/>
                                </a:lnTo>
                                <a:lnTo>
                                  <a:pt x="48" y="479"/>
                                </a:lnTo>
                                <a:lnTo>
                                  <a:pt x="48" y="472"/>
                                </a:lnTo>
                                <a:lnTo>
                                  <a:pt x="45" y="461"/>
                                </a:lnTo>
                                <a:lnTo>
                                  <a:pt x="56" y="442"/>
                                </a:lnTo>
                                <a:lnTo>
                                  <a:pt x="60" y="431"/>
                                </a:lnTo>
                                <a:lnTo>
                                  <a:pt x="63" y="416"/>
                                </a:lnTo>
                                <a:lnTo>
                                  <a:pt x="60" y="408"/>
                                </a:lnTo>
                                <a:lnTo>
                                  <a:pt x="56" y="393"/>
                                </a:lnTo>
                                <a:lnTo>
                                  <a:pt x="71" y="382"/>
                                </a:lnTo>
                                <a:lnTo>
                                  <a:pt x="82" y="371"/>
                                </a:lnTo>
                                <a:lnTo>
                                  <a:pt x="89" y="363"/>
                                </a:lnTo>
                                <a:lnTo>
                                  <a:pt x="93" y="348"/>
                                </a:lnTo>
                                <a:lnTo>
                                  <a:pt x="101" y="337"/>
                                </a:lnTo>
                                <a:lnTo>
                                  <a:pt x="104" y="322"/>
                                </a:lnTo>
                                <a:lnTo>
                                  <a:pt x="97" y="307"/>
                                </a:lnTo>
                                <a:lnTo>
                                  <a:pt x="93" y="292"/>
                                </a:lnTo>
                                <a:lnTo>
                                  <a:pt x="97" y="281"/>
                                </a:lnTo>
                                <a:lnTo>
                                  <a:pt x="104" y="270"/>
                                </a:lnTo>
                                <a:lnTo>
                                  <a:pt x="112" y="262"/>
                                </a:lnTo>
                                <a:lnTo>
                                  <a:pt x="112" y="247"/>
                                </a:lnTo>
                                <a:lnTo>
                                  <a:pt x="104" y="244"/>
                                </a:lnTo>
                                <a:lnTo>
                                  <a:pt x="97" y="240"/>
                                </a:lnTo>
                                <a:lnTo>
                                  <a:pt x="93" y="232"/>
                                </a:lnTo>
                                <a:lnTo>
                                  <a:pt x="89" y="229"/>
                                </a:lnTo>
                                <a:lnTo>
                                  <a:pt x="78" y="221"/>
                                </a:lnTo>
                                <a:lnTo>
                                  <a:pt x="75" y="214"/>
                                </a:lnTo>
                                <a:lnTo>
                                  <a:pt x="67" y="214"/>
                                </a:lnTo>
                                <a:lnTo>
                                  <a:pt x="52" y="217"/>
                                </a:lnTo>
                                <a:lnTo>
                                  <a:pt x="48" y="210"/>
                                </a:lnTo>
                                <a:lnTo>
                                  <a:pt x="41" y="202"/>
                                </a:lnTo>
                                <a:lnTo>
                                  <a:pt x="33" y="202"/>
                                </a:lnTo>
                                <a:lnTo>
                                  <a:pt x="22" y="199"/>
                                </a:lnTo>
                                <a:lnTo>
                                  <a:pt x="7" y="187"/>
                                </a:lnTo>
                                <a:lnTo>
                                  <a:pt x="3" y="165"/>
                                </a:lnTo>
                                <a:lnTo>
                                  <a:pt x="0" y="142"/>
                                </a:lnTo>
                                <a:lnTo>
                                  <a:pt x="0" y="124"/>
                                </a:lnTo>
                                <a:lnTo>
                                  <a:pt x="0" y="116"/>
                                </a:lnTo>
                                <a:lnTo>
                                  <a:pt x="3" y="101"/>
                                </a:lnTo>
                                <a:lnTo>
                                  <a:pt x="18" y="90"/>
                                </a:lnTo>
                                <a:lnTo>
                                  <a:pt x="18" y="71"/>
                                </a:lnTo>
                                <a:lnTo>
                                  <a:pt x="22" y="60"/>
                                </a:lnTo>
                                <a:lnTo>
                                  <a:pt x="30" y="49"/>
                                </a:lnTo>
                                <a:lnTo>
                                  <a:pt x="48" y="38"/>
                                </a:lnTo>
                                <a:lnTo>
                                  <a:pt x="56" y="34"/>
                                </a:lnTo>
                                <a:lnTo>
                                  <a:pt x="67" y="26"/>
                                </a:lnTo>
                                <a:lnTo>
                                  <a:pt x="82" y="26"/>
                                </a:lnTo>
                                <a:lnTo>
                                  <a:pt x="89" y="26"/>
                                </a:lnTo>
                                <a:lnTo>
                                  <a:pt x="93" y="15"/>
                                </a:lnTo>
                                <a:lnTo>
                                  <a:pt x="97" y="8"/>
                                </a:lnTo>
                                <a:lnTo>
                                  <a:pt x="119" y="8"/>
                                </a:lnTo>
                                <a:lnTo>
                                  <a:pt x="127" y="4"/>
                                </a:lnTo>
                                <a:lnTo>
                                  <a:pt x="134" y="4"/>
                                </a:lnTo>
                                <a:lnTo>
                                  <a:pt x="142" y="0"/>
                                </a:lnTo>
                                <a:lnTo>
                                  <a:pt x="149" y="8"/>
                                </a:lnTo>
                                <a:lnTo>
                                  <a:pt x="168" y="11"/>
                                </a:lnTo>
                                <a:lnTo>
                                  <a:pt x="191" y="15"/>
                                </a:lnTo>
                                <a:lnTo>
                                  <a:pt x="198" y="26"/>
                                </a:lnTo>
                                <a:lnTo>
                                  <a:pt x="213" y="26"/>
                                </a:lnTo>
                                <a:lnTo>
                                  <a:pt x="220" y="30"/>
                                </a:lnTo>
                                <a:lnTo>
                                  <a:pt x="224" y="38"/>
                                </a:lnTo>
                                <a:lnTo>
                                  <a:pt x="224" y="45"/>
                                </a:lnTo>
                                <a:lnTo>
                                  <a:pt x="213" y="49"/>
                                </a:lnTo>
                                <a:lnTo>
                                  <a:pt x="209" y="56"/>
                                </a:lnTo>
                                <a:lnTo>
                                  <a:pt x="220" y="68"/>
                                </a:lnTo>
                                <a:lnTo>
                                  <a:pt x="224" y="75"/>
                                </a:lnTo>
                                <a:lnTo>
                                  <a:pt x="232" y="86"/>
                                </a:lnTo>
                                <a:lnTo>
                                  <a:pt x="239" y="98"/>
                                </a:lnTo>
                                <a:lnTo>
                                  <a:pt x="235" y="105"/>
                                </a:lnTo>
                                <a:lnTo>
                                  <a:pt x="247" y="109"/>
                                </a:lnTo>
                                <a:lnTo>
                                  <a:pt x="250" y="113"/>
                                </a:lnTo>
                                <a:lnTo>
                                  <a:pt x="258" y="101"/>
                                </a:lnTo>
                                <a:lnTo>
                                  <a:pt x="265" y="98"/>
                                </a:lnTo>
                                <a:lnTo>
                                  <a:pt x="277" y="109"/>
                                </a:lnTo>
                                <a:lnTo>
                                  <a:pt x="284" y="120"/>
                                </a:lnTo>
                                <a:lnTo>
                                  <a:pt x="292" y="127"/>
                                </a:lnTo>
                                <a:lnTo>
                                  <a:pt x="295" y="135"/>
                                </a:lnTo>
                                <a:lnTo>
                                  <a:pt x="307" y="142"/>
                                </a:lnTo>
                                <a:lnTo>
                                  <a:pt x="322" y="142"/>
                                </a:lnTo>
                                <a:lnTo>
                                  <a:pt x="325" y="146"/>
                                </a:lnTo>
                                <a:lnTo>
                                  <a:pt x="325" y="154"/>
                                </a:lnTo>
                                <a:lnTo>
                                  <a:pt x="314" y="191"/>
                                </a:lnTo>
                                <a:lnTo>
                                  <a:pt x="322" y="210"/>
                                </a:lnTo>
                                <a:lnTo>
                                  <a:pt x="318" y="225"/>
                                </a:lnTo>
                                <a:lnTo>
                                  <a:pt x="314" y="232"/>
                                </a:lnTo>
                                <a:lnTo>
                                  <a:pt x="314" y="251"/>
                                </a:lnTo>
                                <a:lnTo>
                                  <a:pt x="314" y="266"/>
                                </a:lnTo>
                                <a:lnTo>
                                  <a:pt x="318" y="292"/>
                                </a:lnTo>
                                <a:lnTo>
                                  <a:pt x="318" y="303"/>
                                </a:lnTo>
                                <a:lnTo>
                                  <a:pt x="325" y="318"/>
                                </a:lnTo>
                                <a:lnTo>
                                  <a:pt x="333" y="330"/>
                                </a:lnTo>
                                <a:lnTo>
                                  <a:pt x="344" y="337"/>
                                </a:lnTo>
                                <a:lnTo>
                                  <a:pt x="348" y="337"/>
                                </a:lnTo>
                                <a:lnTo>
                                  <a:pt x="355" y="337"/>
                                </a:lnTo>
                                <a:lnTo>
                                  <a:pt x="366" y="345"/>
                                </a:lnTo>
                                <a:lnTo>
                                  <a:pt x="366" y="348"/>
                                </a:lnTo>
                                <a:lnTo>
                                  <a:pt x="355" y="352"/>
                                </a:lnTo>
                                <a:lnTo>
                                  <a:pt x="344" y="360"/>
                                </a:lnTo>
                                <a:lnTo>
                                  <a:pt x="336" y="360"/>
                                </a:lnTo>
                                <a:lnTo>
                                  <a:pt x="329" y="371"/>
                                </a:lnTo>
                                <a:lnTo>
                                  <a:pt x="325" y="375"/>
                                </a:lnTo>
                                <a:lnTo>
                                  <a:pt x="318" y="378"/>
                                </a:lnTo>
                                <a:lnTo>
                                  <a:pt x="307" y="386"/>
                                </a:lnTo>
                                <a:lnTo>
                                  <a:pt x="292" y="382"/>
                                </a:lnTo>
                                <a:lnTo>
                                  <a:pt x="284" y="386"/>
                                </a:lnTo>
                                <a:lnTo>
                                  <a:pt x="269" y="390"/>
                                </a:lnTo>
                                <a:lnTo>
                                  <a:pt x="262" y="397"/>
                                </a:lnTo>
                                <a:lnTo>
                                  <a:pt x="250" y="401"/>
                                </a:lnTo>
                                <a:lnTo>
                                  <a:pt x="239" y="408"/>
                                </a:lnTo>
                                <a:lnTo>
                                  <a:pt x="243" y="423"/>
                                </a:lnTo>
                                <a:lnTo>
                                  <a:pt x="235" y="435"/>
                                </a:lnTo>
                                <a:lnTo>
                                  <a:pt x="232" y="446"/>
                                </a:lnTo>
                                <a:lnTo>
                                  <a:pt x="224" y="453"/>
                                </a:lnTo>
                                <a:lnTo>
                                  <a:pt x="220" y="464"/>
                                </a:lnTo>
                                <a:lnTo>
                                  <a:pt x="217" y="472"/>
                                </a:lnTo>
                                <a:lnTo>
                                  <a:pt x="209" y="476"/>
                                </a:lnTo>
                                <a:lnTo>
                                  <a:pt x="205" y="479"/>
                                </a:lnTo>
                                <a:lnTo>
                                  <a:pt x="198" y="479"/>
                                </a:lnTo>
                                <a:lnTo>
                                  <a:pt x="194" y="483"/>
                                </a:lnTo>
                                <a:lnTo>
                                  <a:pt x="187" y="479"/>
                                </a:lnTo>
                                <a:lnTo>
                                  <a:pt x="187" y="487"/>
                                </a:lnTo>
                                <a:lnTo>
                                  <a:pt x="183" y="491"/>
                                </a:lnTo>
                                <a:lnTo>
                                  <a:pt x="179" y="494"/>
                                </a:lnTo>
                                <a:lnTo>
                                  <a:pt x="168" y="498"/>
                                </a:lnTo>
                                <a:lnTo>
                                  <a:pt x="172" y="513"/>
                                </a:lnTo>
                                <a:lnTo>
                                  <a:pt x="161" y="517"/>
                                </a:lnTo>
                                <a:lnTo>
                                  <a:pt x="153" y="524"/>
                                </a:lnTo>
                                <a:lnTo>
                                  <a:pt x="146" y="524"/>
                                </a:lnTo>
                                <a:lnTo>
                                  <a:pt x="138" y="528"/>
                                </a:lnTo>
                                <a:lnTo>
                                  <a:pt x="134" y="536"/>
                                </a:lnTo>
                                <a:lnTo>
                                  <a:pt x="127" y="532"/>
                                </a:lnTo>
                                <a:lnTo>
                                  <a:pt x="116" y="543"/>
                                </a:lnTo>
                                <a:lnTo>
                                  <a:pt x="112" y="543"/>
                                </a:lnTo>
                                <a:lnTo>
                                  <a:pt x="101" y="547"/>
                                </a:lnTo>
                                <a:lnTo>
                                  <a:pt x="89" y="554"/>
                                </a:lnTo>
                                <a:lnTo>
                                  <a:pt x="82" y="558"/>
                                </a:lnTo>
                                <a:lnTo>
                                  <a:pt x="75" y="558"/>
                                </a:lnTo>
                                <a:lnTo>
                                  <a:pt x="71" y="554"/>
                                </a:lnTo>
                                <a:lnTo>
                                  <a:pt x="60" y="543"/>
                                </a:lnTo>
                                <a:lnTo>
                                  <a:pt x="56" y="543"/>
                                </a:lnTo>
                                <a:lnTo>
                                  <a:pt x="48" y="539"/>
                                </a:lnTo>
                                <a:lnTo>
                                  <a:pt x="48" y="543"/>
                                </a:lnTo>
                                <a:lnTo>
                                  <a:pt x="41" y="539"/>
                                </a:lnTo>
                                <a:lnTo>
                                  <a:pt x="37" y="536"/>
                                </a:lnTo>
                                <a:lnTo>
                                  <a:pt x="41" y="53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5" name="Freeform 65"/>
                        <wps:cNvSpPr>
                          <a:spLocks/>
                        </wps:cNvSpPr>
                        <wps:spPr bwMode="auto">
                          <a:xfrm>
                            <a:off x="3363" y="2269"/>
                            <a:ext cx="179" cy="239"/>
                          </a:xfrm>
                          <a:custGeom>
                            <a:avLst/>
                            <a:gdLst>
                              <a:gd name="T0" fmla="*/ 22 w 179"/>
                              <a:gd name="T1" fmla="*/ 89 h 239"/>
                              <a:gd name="T2" fmla="*/ 30 w 179"/>
                              <a:gd name="T3" fmla="*/ 74 h 239"/>
                              <a:gd name="T4" fmla="*/ 48 w 179"/>
                              <a:gd name="T5" fmla="*/ 59 h 239"/>
                              <a:gd name="T6" fmla="*/ 30 w 179"/>
                              <a:gd name="T7" fmla="*/ 56 h 239"/>
                              <a:gd name="T8" fmla="*/ 18 w 179"/>
                              <a:gd name="T9" fmla="*/ 41 h 239"/>
                              <a:gd name="T10" fmla="*/ 0 w 179"/>
                              <a:gd name="T11" fmla="*/ 37 h 239"/>
                              <a:gd name="T12" fmla="*/ 4 w 179"/>
                              <a:gd name="T13" fmla="*/ 7 h 239"/>
                              <a:gd name="T14" fmla="*/ 18 w 179"/>
                              <a:gd name="T15" fmla="*/ 7 h 239"/>
                              <a:gd name="T16" fmla="*/ 45 w 179"/>
                              <a:gd name="T17" fmla="*/ 7 h 239"/>
                              <a:gd name="T18" fmla="*/ 67 w 179"/>
                              <a:gd name="T19" fmla="*/ 18 h 239"/>
                              <a:gd name="T20" fmla="*/ 86 w 179"/>
                              <a:gd name="T21" fmla="*/ 26 h 239"/>
                              <a:gd name="T22" fmla="*/ 97 w 179"/>
                              <a:gd name="T23" fmla="*/ 33 h 239"/>
                              <a:gd name="T24" fmla="*/ 123 w 179"/>
                              <a:gd name="T25" fmla="*/ 86 h 239"/>
                              <a:gd name="T26" fmla="*/ 131 w 179"/>
                              <a:gd name="T27" fmla="*/ 104 h 239"/>
                              <a:gd name="T28" fmla="*/ 149 w 179"/>
                              <a:gd name="T29" fmla="*/ 108 h 239"/>
                              <a:gd name="T30" fmla="*/ 179 w 179"/>
                              <a:gd name="T31" fmla="*/ 101 h 239"/>
                              <a:gd name="T32" fmla="*/ 108 w 179"/>
                              <a:gd name="T33" fmla="*/ 179 h 239"/>
                              <a:gd name="T34" fmla="*/ 101 w 179"/>
                              <a:gd name="T35" fmla="*/ 153 h 239"/>
                              <a:gd name="T36" fmla="*/ 93 w 179"/>
                              <a:gd name="T37" fmla="*/ 131 h 239"/>
                              <a:gd name="T38" fmla="*/ 86 w 179"/>
                              <a:gd name="T39" fmla="*/ 146 h 239"/>
                              <a:gd name="T40" fmla="*/ 78 w 179"/>
                              <a:gd name="T41" fmla="*/ 172 h 239"/>
                              <a:gd name="T42" fmla="*/ 97 w 179"/>
                              <a:gd name="T43" fmla="*/ 179 h 239"/>
                              <a:gd name="T44" fmla="*/ 108 w 179"/>
                              <a:gd name="T45" fmla="*/ 191 h 239"/>
                              <a:gd name="T46" fmla="*/ 75 w 179"/>
                              <a:gd name="T47" fmla="*/ 239 h 239"/>
                              <a:gd name="T48" fmla="*/ 52 w 179"/>
                              <a:gd name="T49" fmla="*/ 239 h 239"/>
                              <a:gd name="T50" fmla="*/ 41 w 179"/>
                              <a:gd name="T51" fmla="*/ 239 h 239"/>
                              <a:gd name="T52" fmla="*/ 26 w 179"/>
                              <a:gd name="T53" fmla="*/ 235 h 239"/>
                              <a:gd name="T54" fmla="*/ 22 w 179"/>
                              <a:gd name="T55" fmla="*/ 232 h 239"/>
                              <a:gd name="T56" fmla="*/ 15 w 179"/>
                              <a:gd name="T57" fmla="*/ 232 h 239"/>
                              <a:gd name="T58" fmla="*/ 11 w 179"/>
                              <a:gd name="T59" fmla="*/ 224 h 239"/>
                              <a:gd name="T60" fmla="*/ 18 w 179"/>
                              <a:gd name="T61" fmla="*/ 198 h 239"/>
                              <a:gd name="T62" fmla="*/ 11 w 179"/>
                              <a:gd name="T63" fmla="*/ 172 h 239"/>
                              <a:gd name="T64" fmla="*/ 18 w 179"/>
                              <a:gd name="T65" fmla="*/ 153 h 239"/>
                              <a:gd name="T66" fmla="*/ 11 w 179"/>
                              <a:gd name="T67" fmla="*/ 134 h 239"/>
                              <a:gd name="T68" fmla="*/ 11 w 179"/>
                              <a:gd name="T69" fmla="*/ 116 h 239"/>
                              <a:gd name="T70" fmla="*/ 18 w 179"/>
                              <a:gd name="T71" fmla="*/ 97 h 239"/>
                              <a:gd name="T72" fmla="*/ 11 w 179"/>
                              <a:gd name="T73" fmla="*/ 101 h 239"/>
                              <a:gd name="T74" fmla="*/ 0 w 179"/>
                              <a:gd name="T75" fmla="*/ 97 h 239"/>
                              <a:gd name="T76" fmla="*/ 11 w 179"/>
                              <a:gd name="T77" fmla="*/ 8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9" h="239">
                                <a:moveTo>
                                  <a:pt x="11" y="82"/>
                                </a:moveTo>
                                <a:lnTo>
                                  <a:pt x="22" y="89"/>
                                </a:lnTo>
                                <a:lnTo>
                                  <a:pt x="26" y="86"/>
                                </a:lnTo>
                                <a:lnTo>
                                  <a:pt x="30" y="74"/>
                                </a:lnTo>
                                <a:lnTo>
                                  <a:pt x="41" y="67"/>
                                </a:lnTo>
                                <a:lnTo>
                                  <a:pt x="48" y="59"/>
                                </a:lnTo>
                                <a:lnTo>
                                  <a:pt x="41" y="52"/>
                                </a:lnTo>
                                <a:lnTo>
                                  <a:pt x="30" y="56"/>
                                </a:lnTo>
                                <a:lnTo>
                                  <a:pt x="22" y="45"/>
                                </a:lnTo>
                                <a:lnTo>
                                  <a:pt x="18" y="41"/>
                                </a:lnTo>
                                <a:lnTo>
                                  <a:pt x="4" y="41"/>
                                </a:lnTo>
                                <a:lnTo>
                                  <a:pt x="0" y="37"/>
                                </a:lnTo>
                                <a:lnTo>
                                  <a:pt x="0" y="22"/>
                                </a:lnTo>
                                <a:lnTo>
                                  <a:pt x="4" y="7"/>
                                </a:lnTo>
                                <a:lnTo>
                                  <a:pt x="15" y="7"/>
                                </a:lnTo>
                                <a:lnTo>
                                  <a:pt x="18" y="7"/>
                                </a:lnTo>
                                <a:lnTo>
                                  <a:pt x="30" y="0"/>
                                </a:lnTo>
                                <a:lnTo>
                                  <a:pt x="45" y="7"/>
                                </a:lnTo>
                                <a:lnTo>
                                  <a:pt x="52" y="11"/>
                                </a:lnTo>
                                <a:lnTo>
                                  <a:pt x="67" y="18"/>
                                </a:lnTo>
                                <a:lnTo>
                                  <a:pt x="82" y="26"/>
                                </a:lnTo>
                                <a:lnTo>
                                  <a:pt x="86" y="26"/>
                                </a:lnTo>
                                <a:lnTo>
                                  <a:pt x="93" y="30"/>
                                </a:lnTo>
                                <a:lnTo>
                                  <a:pt x="97" y="33"/>
                                </a:lnTo>
                                <a:lnTo>
                                  <a:pt x="131" y="71"/>
                                </a:lnTo>
                                <a:lnTo>
                                  <a:pt x="123" y="86"/>
                                </a:lnTo>
                                <a:lnTo>
                                  <a:pt x="127" y="97"/>
                                </a:lnTo>
                                <a:lnTo>
                                  <a:pt x="131" y="104"/>
                                </a:lnTo>
                                <a:lnTo>
                                  <a:pt x="138" y="112"/>
                                </a:lnTo>
                                <a:lnTo>
                                  <a:pt x="149" y="108"/>
                                </a:lnTo>
                                <a:lnTo>
                                  <a:pt x="149" y="104"/>
                                </a:lnTo>
                                <a:lnTo>
                                  <a:pt x="179" y="101"/>
                                </a:lnTo>
                                <a:lnTo>
                                  <a:pt x="142" y="176"/>
                                </a:lnTo>
                                <a:lnTo>
                                  <a:pt x="108" y="179"/>
                                </a:lnTo>
                                <a:lnTo>
                                  <a:pt x="101" y="168"/>
                                </a:lnTo>
                                <a:lnTo>
                                  <a:pt x="101" y="153"/>
                                </a:lnTo>
                                <a:lnTo>
                                  <a:pt x="101" y="134"/>
                                </a:lnTo>
                                <a:lnTo>
                                  <a:pt x="93" y="131"/>
                                </a:lnTo>
                                <a:lnTo>
                                  <a:pt x="82" y="131"/>
                                </a:lnTo>
                                <a:lnTo>
                                  <a:pt x="86" y="146"/>
                                </a:lnTo>
                                <a:lnTo>
                                  <a:pt x="82" y="157"/>
                                </a:lnTo>
                                <a:lnTo>
                                  <a:pt x="78" y="172"/>
                                </a:lnTo>
                                <a:lnTo>
                                  <a:pt x="90" y="176"/>
                                </a:lnTo>
                                <a:lnTo>
                                  <a:pt x="97" y="179"/>
                                </a:lnTo>
                                <a:lnTo>
                                  <a:pt x="101" y="183"/>
                                </a:lnTo>
                                <a:lnTo>
                                  <a:pt x="108" y="191"/>
                                </a:lnTo>
                                <a:lnTo>
                                  <a:pt x="101" y="213"/>
                                </a:lnTo>
                                <a:lnTo>
                                  <a:pt x="75" y="239"/>
                                </a:lnTo>
                                <a:lnTo>
                                  <a:pt x="67" y="239"/>
                                </a:lnTo>
                                <a:lnTo>
                                  <a:pt x="52" y="239"/>
                                </a:lnTo>
                                <a:lnTo>
                                  <a:pt x="48" y="235"/>
                                </a:lnTo>
                                <a:lnTo>
                                  <a:pt x="41" y="239"/>
                                </a:lnTo>
                                <a:lnTo>
                                  <a:pt x="33" y="239"/>
                                </a:lnTo>
                                <a:lnTo>
                                  <a:pt x="26" y="235"/>
                                </a:lnTo>
                                <a:lnTo>
                                  <a:pt x="18" y="239"/>
                                </a:lnTo>
                                <a:lnTo>
                                  <a:pt x="22" y="232"/>
                                </a:lnTo>
                                <a:lnTo>
                                  <a:pt x="15" y="235"/>
                                </a:lnTo>
                                <a:lnTo>
                                  <a:pt x="15" y="232"/>
                                </a:lnTo>
                                <a:lnTo>
                                  <a:pt x="11" y="228"/>
                                </a:lnTo>
                                <a:lnTo>
                                  <a:pt x="11" y="224"/>
                                </a:lnTo>
                                <a:lnTo>
                                  <a:pt x="11" y="213"/>
                                </a:lnTo>
                                <a:lnTo>
                                  <a:pt x="18" y="198"/>
                                </a:lnTo>
                                <a:lnTo>
                                  <a:pt x="18" y="187"/>
                                </a:lnTo>
                                <a:lnTo>
                                  <a:pt x="11" y="172"/>
                                </a:lnTo>
                                <a:lnTo>
                                  <a:pt x="15" y="164"/>
                                </a:lnTo>
                                <a:lnTo>
                                  <a:pt x="18" y="153"/>
                                </a:lnTo>
                                <a:lnTo>
                                  <a:pt x="18" y="142"/>
                                </a:lnTo>
                                <a:lnTo>
                                  <a:pt x="11" y="134"/>
                                </a:lnTo>
                                <a:lnTo>
                                  <a:pt x="15" y="123"/>
                                </a:lnTo>
                                <a:lnTo>
                                  <a:pt x="11" y="116"/>
                                </a:lnTo>
                                <a:lnTo>
                                  <a:pt x="11" y="112"/>
                                </a:lnTo>
                                <a:lnTo>
                                  <a:pt x="18" y="97"/>
                                </a:lnTo>
                                <a:lnTo>
                                  <a:pt x="22" y="93"/>
                                </a:lnTo>
                                <a:lnTo>
                                  <a:pt x="11" y="101"/>
                                </a:lnTo>
                                <a:lnTo>
                                  <a:pt x="7" y="104"/>
                                </a:lnTo>
                                <a:lnTo>
                                  <a:pt x="0" y="97"/>
                                </a:lnTo>
                                <a:lnTo>
                                  <a:pt x="0" y="82"/>
                                </a:lnTo>
                                <a:lnTo>
                                  <a:pt x="11"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6" name="Freeform 66"/>
                        <wps:cNvSpPr>
                          <a:spLocks/>
                        </wps:cNvSpPr>
                        <wps:spPr bwMode="auto">
                          <a:xfrm>
                            <a:off x="3161" y="2081"/>
                            <a:ext cx="434" cy="292"/>
                          </a:xfrm>
                          <a:custGeom>
                            <a:avLst/>
                            <a:gdLst>
                              <a:gd name="T0" fmla="*/ 348 w 434"/>
                              <a:gd name="T1" fmla="*/ 274 h 292"/>
                              <a:gd name="T2" fmla="*/ 363 w 434"/>
                              <a:gd name="T3" fmla="*/ 262 h 292"/>
                              <a:gd name="T4" fmla="*/ 359 w 434"/>
                              <a:gd name="T5" fmla="*/ 229 h 292"/>
                              <a:gd name="T6" fmla="*/ 374 w 434"/>
                              <a:gd name="T7" fmla="*/ 199 h 292"/>
                              <a:gd name="T8" fmla="*/ 340 w 434"/>
                              <a:gd name="T9" fmla="*/ 206 h 292"/>
                              <a:gd name="T10" fmla="*/ 340 w 434"/>
                              <a:gd name="T11" fmla="*/ 233 h 292"/>
                              <a:gd name="T12" fmla="*/ 333 w 434"/>
                              <a:gd name="T13" fmla="*/ 262 h 292"/>
                              <a:gd name="T14" fmla="*/ 307 w 434"/>
                              <a:gd name="T15" fmla="*/ 274 h 292"/>
                              <a:gd name="T16" fmla="*/ 295 w 434"/>
                              <a:gd name="T17" fmla="*/ 210 h 292"/>
                              <a:gd name="T18" fmla="*/ 284 w 434"/>
                              <a:gd name="T19" fmla="*/ 184 h 292"/>
                              <a:gd name="T20" fmla="*/ 299 w 434"/>
                              <a:gd name="T21" fmla="*/ 173 h 292"/>
                              <a:gd name="T22" fmla="*/ 284 w 434"/>
                              <a:gd name="T23" fmla="*/ 158 h 292"/>
                              <a:gd name="T24" fmla="*/ 284 w 434"/>
                              <a:gd name="T25" fmla="*/ 173 h 292"/>
                              <a:gd name="T26" fmla="*/ 262 w 434"/>
                              <a:gd name="T27" fmla="*/ 173 h 292"/>
                              <a:gd name="T28" fmla="*/ 269 w 434"/>
                              <a:gd name="T29" fmla="*/ 154 h 292"/>
                              <a:gd name="T30" fmla="*/ 235 w 434"/>
                              <a:gd name="T31" fmla="*/ 154 h 292"/>
                              <a:gd name="T32" fmla="*/ 220 w 434"/>
                              <a:gd name="T33" fmla="*/ 176 h 292"/>
                              <a:gd name="T34" fmla="*/ 213 w 434"/>
                              <a:gd name="T35" fmla="*/ 191 h 292"/>
                              <a:gd name="T36" fmla="*/ 202 w 434"/>
                              <a:gd name="T37" fmla="*/ 188 h 292"/>
                              <a:gd name="T38" fmla="*/ 187 w 434"/>
                              <a:gd name="T39" fmla="*/ 199 h 292"/>
                              <a:gd name="T40" fmla="*/ 164 w 434"/>
                              <a:gd name="T41" fmla="*/ 199 h 292"/>
                              <a:gd name="T42" fmla="*/ 176 w 434"/>
                              <a:gd name="T43" fmla="*/ 184 h 292"/>
                              <a:gd name="T44" fmla="*/ 176 w 434"/>
                              <a:gd name="T45" fmla="*/ 161 h 292"/>
                              <a:gd name="T46" fmla="*/ 164 w 434"/>
                              <a:gd name="T47" fmla="*/ 105 h 292"/>
                              <a:gd name="T48" fmla="*/ 157 w 434"/>
                              <a:gd name="T49" fmla="*/ 116 h 292"/>
                              <a:gd name="T50" fmla="*/ 157 w 434"/>
                              <a:gd name="T51" fmla="*/ 146 h 292"/>
                              <a:gd name="T52" fmla="*/ 157 w 434"/>
                              <a:gd name="T53" fmla="*/ 154 h 292"/>
                              <a:gd name="T54" fmla="*/ 142 w 434"/>
                              <a:gd name="T55" fmla="*/ 146 h 292"/>
                              <a:gd name="T56" fmla="*/ 142 w 434"/>
                              <a:gd name="T57" fmla="*/ 101 h 292"/>
                              <a:gd name="T58" fmla="*/ 123 w 434"/>
                              <a:gd name="T59" fmla="*/ 105 h 292"/>
                              <a:gd name="T60" fmla="*/ 101 w 434"/>
                              <a:gd name="T61" fmla="*/ 94 h 292"/>
                              <a:gd name="T62" fmla="*/ 82 w 434"/>
                              <a:gd name="T63" fmla="*/ 98 h 292"/>
                              <a:gd name="T64" fmla="*/ 63 w 434"/>
                              <a:gd name="T65" fmla="*/ 98 h 292"/>
                              <a:gd name="T66" fmla="*/ 56 w 434"/>
                              <a:gd name="T67" fmla="*/ 113 h 292"/>
                              <a:gd name="T68" fmla="*/ 33 w 434"/>
                              <a:gd name="T69" fmla="*/ 116 h 292"/>
                              <a:gd name="T70" fmla="*/ 11 w 434"/>
                              <a:gd name="T71" fmla="*/ 113 h 292"/>
                              <a:gd name="T72" fmla="*/ 0 w 434"/>
                              <a:gd name="T73" fmla="*/ 98 h 292"/>
                              <a:gd name="T74" fmla="*/ 22 w 434"/>
                              <a:gd name="T75" fmla="*/ 68 h 292"/>
                              <a:gd name="T76" fmla="*/ 22 w 434"/>
                              <a:gd name="T77" fmla="*/ 49 h 292"/>
                              <a:gd name="T78" fmla="*/ 41 w 434"/>
                              <a:gd name="T79" fmla="*/ 57 h 292"/>
                              <a:gd name="T80" fmla="*/ 63 w 434"/>
                              <a:gd name="T81" fmla="*/ 53 h 292"/>
                              <a:gd name="T82" fmla="*/ 67 w 434"/>
                              <a:gd name="T83" fmla="*/ 45 h 292"/>
                              <a:gd name="T84" fmla="*/ 63 w 434"/>
                              <a:gd name="T85" fmla="*/ 23 h 292"/>
                              <a:gd name="T86" fmla="*/ 97 w 434"/>
                              <a:gd name="T87" fmla="*/ 12 h 292"/>
                              <a:gd name="T88" fmla="*/ 127 w 434"/>
                              <a:gd name="T89" fmla="*/ 8 h 292"/>
                              <a:gd name="T90" fmla="*/ 142 w 434"/>
                              <a:gd name="T91" fmla="*/ 0 h 292"/>
                              <a:gd name="T92" fmla="*/ 157 w 434"/>
                              <a:gd name="T93" fmla="*/ 0 h 292"/>
                              <a:gd name="T94" fmla="*/ 434 w 434"/>
                              <a:gd name="T95" fmla="*/ 128 h 292"/>
                              <a:gd name="T96" fmla="*/ 411 w 434"/>
                              <a:gd name="T97" fmla="*/ 214 h 292"/>
                              <a:gd name="T98" fmla="*/ 378 w 434"/>
                              <a:gd name="T99"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4" h="292">
                                <a:moveTo>
                                  <a:pt x="351" y="289"/>
                                </a:moveTo>
                                <a:lnTo>
                                  <a:pt x="348" y="274"/>
                                </a:lnTo>
                                <a:lnTo>
                                  <a:pt x="351" y="266"/>
                                </a:lnTo>
                                <a:lnTo>
                                  <a:pt x="363" y="262"/>
                                </a:lnTo>
                                <a:lnTo>
                                  <a:pt x="351" y="236"/>
                                </a:lnTo>
                                <a:lnTo>
                                  <a:pt x="359" y="229"/>
                                </a:lnTo>
                                <a:lnTo>
                                  <a:pt x="366" y="225"/>
                                </a:lnTo>
                                <a:lnTo>
                                  <a:pt x="374" y="199"/>
                                </a:lnTo>
                                <a:lnTo>
                                  <a:pt x="366" y="191"/>
                                </a:lnTo>
                                <a:lnTo>
                                  <a:pt x="340" y="206"/>
                                </a:lnTo>
                                <a:lnTo>
                                  <a:pt x="348" y="221"/>
                                </a:lnTo>
                                <a:lnTo>
                                  <a:pt x="340" y="233"/>
                                </a:lnTo>
                                <a:lnTo>
                                  <a:pt x="340" y="240"/>
                                </a:lnTo>
                                <a:lnTo>
                                  <a:pt x="333" y="262"/>
                                </a:lnTo>
                                <a:lnTo>
                                  <a:pt x="325" y="259"/>
                                </a:lnTo>
                                <a:lnTo>
                                  <a:pt x="307" y="274"/>
                                </a:lnTo>
                                <a:lnTo>
                                  <a:pt x="280" y="214"/>
                                </a:lnTo>
                                <a:lnTo>
                                  <a:pt x="295" y="210"/>
                                </a:lnTo>
                                <a:lnTo>
                                  <a:pt x="295" y="206"/>
                                </a:lnTo>
                                <a:lnTo>
                                  <a:pt x="284" y="184"/>
                                </a:lnTo>
                                <a:lnTo>
                                  <a:pt x="288" y="176"/>
                                </a:lnTo>
                                <a:lnTo>
                                  <a:pt x="299" y="173"/>
                                </a:lnTo>
                                <a:lnTo>
                                  <a:pt x="303" y="161"/>
                                </a:lnTo>
                                <a:lnTo>
                                  <a:pt x="284" y="158"/>
                                </a:lnTo>
                                <a:lnTo>
                                  <a:pt x="288" y="165"/>
                                </a:lnTo>
                                <a:lnTo>
                                  <a:pt x="284" y="173"/>
                                </a:lnTo>
                                <a:lnTo>
                                  <a:pt x="273" y="176"/>
                                </a:lnTo>
                                <a:lnTo>
                                  <a:pt x="262" y="173"/>
                                </a:lnTo>
                                <a:lnTo>
                                  <a:pt x="258" y="165"/>
                                </a:lnTo>
                                <a:lnTo>
                                  <a:pt x="269" y="154"/>
                                </a:lnTo>
                                <a:lnTo>
                                  <a:pt x="254" y="146"/>
                                </a:lnTo>
                                <a:lnTo>
                                  <a:pt x="235" y="154"/>
                                </a:lnTo>
                                <a:lnTo>
                                  <a:pt x="232" y="165"/>
                                </a:lnTo>
                                <a:lnTo>
                                  <a:pt x="220" y="176"/>
                                </a:lnTo>
                                <a:lnTo>
                                  <a:pt x="213" y="176"/>
                                </a:lnTo>
                                <a:lnTo>
                                  <a:pt x="213" y="191"/>
                                </a:lnTo>
                                <a:lnTo>
                                  <a:pt x="209" y="195"/>
                                </a:lnTo>
                                <a:lnTo>
                                  <a:pt x="202" y="188"/>
                                </a:lnTo>
                                <a:lnTo>
                                  <a:pt x="194" y="203"/>
                                </a:lnTo>
                                <a:lnTo>
                                  <a:pt x="187" y="199"/>
                                </a:lnTo>
                                <a:lnTo>
                                  <a:pt x="164" y="199"/>
                                </a:lnTo>
                                <a:lnTo>
                                  <a:pt x="172" y="195"/>
                                </a:lnTo>
                                <a:lnTo>
                                  <a:pt x="176" y="184"/>
                                </a:lnTo>
                                <a:lnTo>
                                  <a:pt x="168" y="176"/>
                                </a:lnTo>
                                <a:lnTo>
                                  <a:pt x="176" y="161"/>
                                </a:lnTo>
                                <a:lnTo>
                                  <a:pt x="164" y="128"/>
                                </a:lnTo>
                                <a:lnTo>
                                  <a:pt x="164" y="105"/>
                                </a:lnTo>
                                <a:lnTo>
                                  <a:pt x="153" y="90"/>
                                </a:lnTo>
                                <a:lnTo>
                                  <a:pt x="157" y="116"/>
                                </a:lnTo>
                                <a:lnTo>
                                  <a:pt x="149" y="135"/>
                                </a:lnTo>
                                <a:lnTo>
                                  <a:pt x="157" y="146"/>
                                </a:lnTo>
                                <a:lnTo>
                                  <a:pt x="161" y="158"/>
                                </a:lnTo>
                                <a:lnTo>
                                  <a:pt x="157" y="154"/>
                                </a:lnTo>
                                <a:lnTo>
                                  <a:pt x="138" y="161"/>
                                </a:lnTo>
                                <a:lnTo>
                                  <a:pt x="142" y="146"/>
                                </a:lnTo>
                                <a:lnTo>
                                  <a:pt x="138" y="128"/>
                                </a:lnTo>
                                <a:lnTo>
                                  <a:pt x="142" y="101"/>
                                </a:lnTo>
                                <a:lnTo>
                                  <a:pt x="131" y="101"/>
                                </a:lnTo>
                                <a:lnTo>
                                  <a:pt x="123" y="105"/>
                                </a:lnTo>
                                <a:lnTo>
                                  <a:pt x="108" y="101"/>
                                </a:lnTo>
                                <a:lnTo>
                                  <a:pt x="101" y="94"/>
                                </a:lnTo>
                                <a:lnTo>
                                  <a:pt x="97" y="98"/>
                                </a:lnTo>
                                <a:lnTo>
                                  <a:pt x="82" y="98"/>
                                </a:lnTo>
                                <a:lnTo>
                                  <a:pt x="71" y="101"/>
                                </a:lnTo>
                                <a:lnTo>
                                  <a:pt x="63" y="98"/>
                                </a:lnTo>
                                <a:lnTo>
                                  <a:pt x="60" y="109"/>
                                </a:lnTo>
                                <a:lnTo>
                                  <a:pt x="56" y="113"/>
                                </a:lnTo>
                                <a:lnTo>
                                  <a:pt x="45" y="116"/>
                                </a:lnTo>
                                <a:lnTo>
                                  <a:pt x="33" y="116"/>
                                </a:lnTo>
                                <a:lnTo>
                                  <a:pt x="22" y="113"/>
                                </a:lnTo>
                                <a:lnTo>
                                  <a:pt x="11" y="113"/>
                                </a:lnTo>
                                <a:lnTo>
                                  <a:pt x="3" y="109"/>
                                </a:lnTo>
                                <a:lnTo>
                                  <a:pt x="0" y="98"/>
                                </a:lnTo>
                                <a:lnTo>
                                  <a:pt x="11" y="75"/>
                                </a:lnTo>
                                <a:lnTo>
                                  <a:pt x="22" y="68"/>
                                </a:lnTo>
                                <a:lnTo>
                                  <a:pt x="15" y="64"/>
                                </a:lnTo>
                                <a:lnTo>
                                  <a:pt x="22" y="49"/>
                                </a:lnTo>
                                <a:lnTo>
                                  <a:pt x="37" y="53"/>
                                </a:lnTo>
                                <a:lnTo>
                                  <a:pt x="41" y="57"/>
                                </a:lnTo>
                                <a:lnTo>
                                  <a:pt x="60" y="68"/>
                                </a:lnTo>
                                <a:lnTo>
                                  <a:pt x="63" y="53"/>
                                </a:lnTo>
                                <a:lnTo>
                                  <a:pt x="75" y="57"/>
                                </a:lnTo>
                                <a:lnTo>
                                  <a:pt x="67" y="45"/>
                                </a:lnTo>
                                <a:lnTo>
                                  <a:pt x="75" y="34"/>
                                </a:lnTo>
                                <a:lnTo>
                                  <a:pt x="63" y="23"/>
                                </a:lnTo>
                                <a:lnTo>
                                  <a:pt x="89" y="8"/>
                                </a:lnTo>
                                <a:lnTo>
                                  <a:pt x="97" y="12"/>
                                </a:lnTo>
                                <a:lnTo>
                                  <a:pt x="116" y="8"/>
                                </a:lnTo>
                                <a:lnTo>
                                  <a:pt x="127" y="8"/>
                                </a:lnTo>
                                <a:lnTo>
                                  <a:pt x="134" y="12"/>
                                </a:lnTo>
                                <a:lnTo>
                                  <a:pt x="142" y="0"/>
                                </a:lnTo>
                                <a:lnTo>
                                  <a:pt x="149" y="4"/>
                                </a:lnTo>
                                <a:lnTo>
                                  <a:pt x="157" y="0"/>
                                </a:lnTo>
                                <a:lnTo>
                                  <a:pt x="168" y="4"/>
                                </a:lnTo>
                                <a:lnTo>
                                  <a:pt x="434" y="128"/>
                                </a:lnTo>
                                <a:lnTo>
                                  <a:pt x="423" y="169"/>
                                </a:lnTo>
                                <a:lnTo>
                                  <a:pt x="411" y="214"/>
                                </a:lnTo>
                                <a:lnTo>
                                  <a:pt x="393" y="251"/>
                                </a:lnTo>
                                <a:lnTo>
                                  <a:pt x="378" y="292"/>
                                </a:lnTo>
                                <a:lnTo>
                                  <a:pt x="351" y="28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7" name="Freeform 67"/>
                        <wps:cNvSpPr>
                          <a:spLocks/>
                        </wps:cNvSpPr>
                        <wps:spPr bwMode="auto">
                          <a:xfrm>
                            <a:off x="3213" y="2036"/>
                            <a:ext cx="45" cy="42"/>
                          </a:xfrm>
                          <a:custGeom>
                            <a:avLst/>
                            <a:gdLst>
                              <a:gd name="T0" fmla="*/ 0 w 45"/>
                              <a:gd name="T1" fmla="*/ 38 h 42"/>
                              <a:gd name="T2" fmla="*/ 4 w 45"/>
                              <a:gd name="T3" fmla="*/ 19 h 42"/>
                              <a:gd name="T4" fmla="*/ 15 w 45"/>
                              <a:gd name="T5" fmla="*/ 12 h 42"/>
                              <a:gd name="T6" fmla="*/ 23 w 45"/>
                              <a:gd name="T7" fmla="*/ 4 h 42"/>
                              <a:gd name="T8" fmla="*/ 45 w 45"/>
                              <a:gd name="T9" fmla="*/ 0 h 42"/>
                              <a:gd name="T10" fmla="*/ 45 w 45"/>
                              <a:gd name="T11" fmla="*/ 15 h 42"/>
                              <a:gd name="T12" fmla="*/ 34 w 45"/>
                              <a:gd name="T13" fmla="*/ 27 h 42"/>
                              <a:gd name="T14" fmla="*/ 30 w 45"/>
                              <a:gd name="T15" fmla="*/ 38 h 42"/>
                              <a:gd name="T16" fmla="*/ 15 w 45"/>
                              <a:gd name="T17" fmla="*/ 42 h 42"/>
                              <a:gd name="T18" fmla="*/ 4 w 45"/>
                              <a:gd name="T19" fmla="*/ 42 h 42"/>
                              <a:gd name="T20" fmla="*/ 0 w 45"/>
                              <a:gd name="T21"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42">
                                <a:moveTo>
                                  <a:pt x="0" y="38"/>
                                </a:moveTo>
                                <a:lnTo>
                                  <a:pt x="4" y="19"/>
                                </a:lnTo>
                                <a:lnTo>
                                  <a:pt x="15" y="12"/>
                                </a:lnTo>
                                <a:lnTo>
                                  <a:pt x="23" y="4"/>
                                </a:lnTo>
                                <a:lnTo>
                                  <a:pt x="45" y="0"/>
                                </a:lnTo>
                                <a:lnTo>
                                  <a:pt x="45" y="15"/>
                                </a:lnTo>
                                <a:lnTo>
                                  <a:pt x="34" y="27"/>
                                </a:lnTo>
                                <a:lnTo>
                                  <a:pt x="30" y="38"/>
                                </a:lnTo>
                                <a:lnTo>
                                  <a:pt x="15" y="42"/>
                                </a:lnTo>
                                <a:lnTo>
                                  <a:pt x="4" y="42"/>
                                </a:lnTo>
                                <a:lnTo>
                                  <a:pt x="0"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8" name="Freeform 68"/>
                        <wps:cNvSpPr>
                          <a:spLocks/>
                        </wps:cNvSpPr>
                        <wps:spPr bwMode="auto">
                          <a:xfrm>
                            <a:off x="3262" y="2010"/>
                            <a:ext cx="41" cy="71"/>
                          </a:xfrm>
                          <a:custGeom>
                            <a:avLst/>
                            <a:gdLst>
                              <a:gd name="T0" fmla="*/ 3 w 41"/>
                              <a:gd name="T1" fmla="*/ 68 h 71"/>
                              <a:gd name="T2" fmla="*/ 7 w 41"/>
                              <a:gd name="T3" fmla="*/ 71 h 71"/>
                              <a:gd name="T4" fmla="*/ 18 w 41"/>
                              <a:gd name="T5" fmla="*/ 68 h 71"/>
                              <a:gd name="T6" fmla="*/ 33 w 41"/>
                              <a:gd name="T7" fmla="*/ 64 h 71"/>
                              <a:gd name="T8" fmla="*/ 30 w 41"/>
                              <a:gd name="T9" fmla="*/ 53 h 71"/>
                              <a:gd name="T10" fmla="*/ 22 w 41"/>
                              <a:gd name="T11" fmla="*/ 45 h 71"/>
                              <a:gd name="T12" fmla="*/ 18 w 41"/>
                              <a:gd name="T13" fmla="*/ 38 h 71"/>
                              <a:gd name="T14" fmla="*/ 33 w 41"/>
                              <a:gd name="T15" fmla="*/ 26 h 71"/>
                              <a:gd name="T16" fmla="*/ 41 w 41"/>
                              <a:gd name="T17" fmla="*/ 23 h 71"/>
                              <a:gd name="T18" fmla="*/ 33 w 41"/>
                              <a:gd name="T19" fmla="*/ 19 h 71"/>
                              <a:gd name="T20" fmla="*/ 26 w 41"/>
                              <a:gd name="T21" fmla="*/ 19 h 71"/>
                              <a:gd name="T22" fmla="*/ 22 w 41"/>
                              <a:gd name="T23" fmla="*/ 11 h 71"/>
                              <a:gd name="T24" fmla="*/ 37 w 41"/>
                              <a:gd name="T25" fmla="*/ 4 h 71"/>
                              <a:gd name="T26" fmla="*/ 33 w 41"/>
                              <a:gd name="T27" fmla="*/ 0 h 71"/>
                              <a:gd name="T28" fmla="*/ 30 w 41"/>
                              <a:gd name="T29" fmla="*/ 0 h 71"/>
                              <a:gd name="T30" fmla="*/ 22 w 41"/>
                              <a:gd name="T31" fmla="*/ 0 h 71"/>
                              <a:gd name="T32" fmla="*/ 15 w 41"/>
                              <a:gd name="T33" fmla="*/ 4 h 71"/>
                              <a:gd name="T34" fmla="*/ 3 w 41"/>
                              <a:gd name="T35" fmla="*/ 11 h 71"/>
                              <a:gd name="T36" fmla="*/ 0 w 41"/>
                              <a:gd name="T37" fmla="*/ 15 h 71"/>
                              <a:gd name="T38" fmla="*/ 7 w 41"/>
                              <a:gd name="T39" fmla="*/ 15 h 71"/>
                              <a:gd name="T40" fmla="*/ 3 w 41"/>
                              <a:gd name="T41" fmla="*/ 26 h 71"/>
                              <a:gd name="T42" fmla="*/ 3 w 41"/>
                              <a:gd name="T43" fmla="*/ 38 h 71"/>
                              <a:gd name="T44" fmla="*/ 11 w 41"/>
                              <a:gd name="T45" fmla="*/ 53 h 71"/>
                              <a:gd name="T46" fmla="*/ 7 w 41"/>
                              <a:gd name="T47" fmla="*/ 60 h 71"/>
                              <a:gd name="T48" fmla="*/ 0 w 41"/>
                              <a:gd name="T49" fmla="*/ 64 h 71"/>
                              <a:gd name="T50" fmla="*/ 3 w 41"/>
                              <a:gd name="T51" fmla="*/ 6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71">
                                <a:moveTo>
                                  <a:pt x="3" y="68"/>
                                </a:moveTo>
                                <a:lnTo>
                                  <a:pt x="7" y="71"/>
                                </a:lnTo>
                                <a:lnTo>
                                  <a:pt x="18" y="68"/>
                                </a:lnTo>
                                <a:lnTo>
                                  <a:pt x="33" y="64"/>
                                </a:lnTo>
                                <a:lnTo>
                                  <a:pt x="30" y="53"/>
                                </a:lnTo>
                                <a:lnTo>
                                  <a:pt x="22" y="45"/>
                                </a:lnTo>
                                <a:lnTo>
                                  <a:pt x="18" y="38"/>
                                </a:lnTo>
                                <a:lnTo>
                                  <a:pt x="33" y="26"/>
                                </a:lnTo>
                                <a:lnTo>
                                  <a:pt x="41" y="23"/>
                                </a:lnTo>
                                <a:lnTo>
                                  <a:pt x="33" y="19"/>
                                </a:lnTo>
                                <a:lnTo>
                                  <a:pt x="26" y="19"/>
                                </a:lnTo>
                                <a:lnTo>
                                  <a:pt x="22" y="11"/>
                                </a:lnTo>
                                <a:lnTo>
                                  <a:pt x="37" y="4"/>
                                </a:lnTo>
                                <a:lnTo>
                                  <a:pt x="33" y="0"/>
                                </a:lnTo>
                                <a:lnTo>
                                  <a:pt x="30" y="0"/>
                                </a:lnTo>
                                <a:lnTo>
                                  <a:pt x="22" y="0"/>
                                </a:lnTo>
                                <a:lnTo>
                                  <a:pt x="15" y="4"/>
                                </a:lnTo>
                                <a:lnTo>
                                  <a:pt x="3" y="11"/>
                                </a:lnTo>
                                <a:lnTo>
                                  <a:pt x="0" y="15"/>
                                </a:lnTo>
                                <a:lnTo>
                                  <a:pt x="7" y="15"/>
                                </a:lnTo>
                                <a:lnTo>
                                  <a:pt x="3" y="26"/>
                                </a:lnTo>
                                <a:lnTo>
                                  <a:pt x="3" y="38"/>
                                </a:lnTo>
                                <a:lnTo>
                                  <a:pt x="11" y="53"/>
                                </a:lnTo>
                                <a:lnTo>
                                  <a:pt x="7" y="60"/>
                                </a:lnTo>
                                <a:lnTo>
                                  <a:pt x="0" y="64"/>
                                </a:lnTo>
                                <a:lnTo>
                                  <a:pt x="3" y="6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89" name="Freeform 69"/>
                        <wps:cNvSpPr>
                          <a:spLocks/>
                        </wps:cNvSpPr>
                        <wps:spPr bwMode="auto">
                          <a:xfrm>
                            <a:off x="3329" y="2299"/>
                            <a:ext cx="15" cy="18"/>
                          </a:xfrm>
                          <a:custGeom>
                            <a:avLst/>
                            <a:gdLst>
                              <a:gd name="T0" fmla="*/ 4 w 15"/>
                              <a:gd name="T1" fmla="*/ 0 h 18"/>
                              <a:gd name="T2" fmla="*/ 0 w 15"/>
                              <a:gd name="T3" fmla="*/ 11 h 18"/>
                              <a:gd name="T4" fmla="*/ 8 w 15"/>
                              <a:gd name="T5" fmla="*/ 18 h 18"/>
                              <a:gd name="T6" fmla="*/ 15 w 15"/>
                              <a:gd name="T7" fmla="*/ 18 h 18"/>
                              <a:gd name="T8" fmla="*/ 15 w 15"/>
                              <a:gd name="T9" fmla="*/ 11 h 18"/>
                              <a:gd name="T10" fmla="*/ 8 w 15"/>
                              <a:gd name="T11" fmla="*/ 3 h 18"/>
                              <a:gd name="T12" fmla="*/ 8 w 15"/>
                              <a:gd name="T13" fmla="*/ 3 h 18"/>
                              <a:gd name="T14" fmla="*/ 4 w 15"/>
                              <a:gd name="T15" fmla="*/ 0 h 18"/>
                              <a:gd name="T16" fmla="*/ 4 w 15"/>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8">
                                <a:moveTo>
                                  <a:pt x="4" y="0"/>
                                </a:moveTo>
                                <a:lnTo>
                                  <a:pt x="0" y="11"/>
                                </a:lnTo>
                                <a:lnTo>
                                  <a:pt x="8" y="18"/>
                                </a:lnTo>
                                <a:lnTo>
                                  <a:pt x="15" y="18"/>
                                </a:lnTo>
                                <a:lnTo>
                                  <a:pt x="15" y="11"/>
                                </a:lnTo>
                                <a:lnTo>
                                  <a:pt x="8" y="3"/>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0" name="Freeform 70"/>
                        <wps:cNvSpPr>
                          <a:spLocks/>
                        </wps:cNvSpPr>
                        <wps:spPr bwMode="auto">
                          <a:xfrm>
                            <a:off x="3280" y="2246"/>
                            <a:ext cx="15" cy="8"/>
                          </a:xfrm>
                          <a:custGeom>
                            <a:avLst/>
                            <a:gdLst>
                              <a:gd name="T0" fmla="*/ 8 w 15"/>
                              <a:gd name="T1" fmla="*/ 0 h 8"/>
                              <a:gd name="T2" fmla="*/ 0 w 15"/>
                              <a:gd name="T3" fmla="*/ 0 h 8"/>
                              <a:gd name="T4" fmla="*/ 15 w 15"/>
                              <a:gd name="T5" fmla="*/ 8 h 8"/>
                              <a:gd name="T6" fmla="*/ 15 w 15"/>
                              <a:gd name="T7" fmla="*/ 4 h 8"/>
                              <a:gd name="T8" fmla="*/ 15 w 15"/>
                              <a:gd name="T9" fmla="*/ 4 h 8"/>
                              <a:gd name="T10" fmla="*/ 12 w 15"/>
                              <a:gd name="T11" fmla="*/ 0 h 8"/>
                              <a:gd name="T12" fmla="*/ 12 w 15"/>
                              <a:gd name="T13" fmla="*/ 0 h 8"/>
                              <a:gd name="T14" fmla="*/ 8 w 15"/>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8">
                                <a:moveTo>
                                  <a:pt x="8" y="0"/>
                                </a:moveTo>
                                <a:lnTo>
                                  <a:pt x="0" y="0"/>
                                </a:lnTo>
                                <a:lnTo>
                                  <a:pt x="15" y="8"/>
                                </a:lnTo>
                                <a:lnTo>
                                  <a:pt x="15" y="4"/>
                                </a:lnTo>
                                <a:lnTo>
                                  <a:pt x="12" y="0"/>
                                </a:lnTo>
                                <a:lnTo>
                                  <a:pt x="8"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1" name="Freeform 71"/>
                        <wps:cNvSpPr>
                          <a:spLocks/>
                        </wps:cNvSpPr>
                        <wps:spPr bwMode="auto">
                          <a:xfrm>
                            <a:off x="3280" y="2201"/>
                            <a:ext cx="4" cy="11"/>
                          </a:xfrm>
                          <a:custGeom>
                            <a:avLst/>
                            <a:gdLst>
                              <a:gd name="T0" fmla="*/ 0 w 4"/>
                              <a:gd name="T1" fmla="*/ 11 h 11"/>
                              <a:gd name="T2" fmla="*/ 0 w 4"/>
                              <a:gd name="T3" fmla="*/ 4 h 11"/>
                              <a:gd name="T4" fmla="*/ 0 w 4"/>
                              <a:gd name="T5" fmla="*/ 0 h 11"/>
                              <a:gd name="T6" fmla="*/ 4 w 4"/>
                              <a:gd name="T7" fmla="*/ 11 h 11"/>
                              <a:gd name="T8" fmla="*/ 0 w 4"/>
                              <a:gd name="T9" fmla="*/ 11 h 11"/>
                            </a:gdLst>
                            <a:ahLst/>
                            <a:cxnLst>
                              <a:cxn ang="0">
                                <a:pos x="T0" y="T1"/>
                              </a:cxn>
                              <a:cxn ang="0">
                                <a:pos x="T2" y="T3"/>
                              </a:cxn>
                              <a:cxn ang="0">
                                <a:pos x="T4" y="T5"/>
                              </a:cxn>
                              <a:cxn ang="0">
                                <a:pos x="T6" y="T7"/>
                              </a:cxn>
                              <a:cxn ang="0">
                                <a:pos x="T8" y="T9"/>
                              </a:cxn>
                            </a:cxnLst>
                            <a:rect l="0" t="0" r="r" b="b"/>
                            <a:pathLst>
                              <a:path w="4" h="11">
                                <a:moveTo>
                                  <a:pt x="0" y="11"/>
                                </a:moveTo>
                                <a:lnTo>
                                  <a:pt x="0" y="4"/>
                                </a:lnTo>
                                <a:lnTo>
                                  <a:pt x="0" y="0"/>
                                </a:lnTo>
                                <a:lnTo>
                                  <a:pt x="4"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2" name="Freeform 72"/>
                        <wps:cNvSpPr>
                          <a:spLocks/>
                        </wps:cNvSpPr>
                        <wps:spPr bwMode="auto">
                          <a:xfrm>
                            <a:off x="3265" y="2212"/>
                            <a:ext cx="8" cy="8"/>
                          </a:xfrm>
                          <a:custGeom>
                            <a:avLst/>
                            <a:gdLst>
                              <a:gd name="T0" fmla="*/ 8 w 8"/>
                              <a:gd name="T1" fmla="*/ 8 h 8"/>
                              <a:gd name="T2" fmla="*/ 0 w 8"/>
                              <a:gd name="T3" fmla="*/ 0 h 8"/>
                              <a:gd name="T4" fmla="*/ 4 w 8"/>
                              <a:gd name="T5" fmla="*/ 0 h 8"/>
                              <a:gd name="T6" fmla="*/ 8 w 8"/>
                              <a:gd name="T7" fmla="*/ 8 h 8"/>
                            </a:gdLst>
                            <a:ahLst/>
                            <a:cxnLst>
                              <a:cxn ang="0">
                                <a:pos x="T0" y="T1"/>
                              </a:cxn>
                              <a:cxn ang="0">
                                <a:pos x="T2" y="T3"/>
                              </a:cxn>
                              <a:cxn ang="0">
                                <a:pos x="T4" y="T5"/>
                              </a:cxn>
                              <a:cxn ang="0">
                                <a:pos x="T6" y="T7"/>
                              </a:cxn>
                            </a:cxnLst>
                            <a:rect l="0" t="0" r="r" b="b"/>
                            <a:pathLst>
                              <a:path w="8" h="8">
                                <a:moveTo>
                                  <a:pt x="8" y="8"/>
                                </a:moveTo>
                                <a:lnTo>
                                  <a:pt x="0" y="0"/>
                                </a:lnTo>
                                <a:lnTo>
                                  <a:pt x="4" y="0"/>
                                </a:lnTo>
                                <a:lnTo>
                                  <a:pt x="8"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3" name="Freeform 73"/>
                        <wps:cNvSpPr>
                          <a:spLocks/>
                        </wps:cNvSpPr>
                        <wps:spPr bwMode="auto">
                          <a:xfrm>
                            <a:off x="3329" y="1917"/>
                            <a:ext cx="292" cy="292"/>
                          </a:xfrm>
                          <a:custGeom>
                            <a:avLst/>
                            <a:gdLst>
                              <a:gd name="T0" fmla="*/ 4 w 292"/>
                              <a:gd name="T1" fmla="*/ 161 h 292"/>
                              <a:gd name="T2" fmla="*/ 8 w 292"/>
                              <a:gd name="T3" fmla="*/ 138 h 292"/>
                              <a:gd name="T4" fmla="*/ 15 w 292"/>
                              <a:gd name="T5" fmla="*/ 134 h 292"/>
                              <a:gd name="T6" fmla="*/ 41 w 292"/>
                              <a:gd name="T7" fmla="*/ 75 h 292"/>
                              <a:gd name="T8" fmla="*/ 64 w 292"/>
                              <a:gd name="T9" fmla="*/ 78 h 292"/>
                              <a:gd name="T10" fmla="*/ 82 w 292"/>
                              <a:gd name="T11" fmla="*/ 56 h 292"/>
                              <a:gd name="T12" fmla="*/ 97 w 292"/>
                              <a:gd name="T13" fmla="*/ 56 h 292"/>
                              <a:gd name="T14" fmla="*/ 105 w 292"/>
                              <a:gd name="T15" fmla="*/ 41 h 292"/>
                              <a:gd name="T16" fmla="*/ 135 w 292"/>
                              <a:gd name="T17" fmla="*/ 18 h 292"/>
                              <a:gd name="T18" fmla="*/ 172 w 292"/>
                              <a:gd name="T19" fmla="*/ 0 h 292"/>
                              <a:gd name="T20" fmla="*/ 198 w 292"/>
                              <a:gd name="T21" fmla="*/ 7 h 292"/>
                              <a:gd name="T22" fmla="*/ 247 w 292"/>
                              <a:gd name="T23" fmla="*/ 15 h 292"/>
                              <a:gd name="T24" fmla="*/ 243 w 292"/>
                              <a:gd name="T25" fmla="*/ 41 h 292"/>
                              <a:gd name="T26" fmla="*/ 221 w 292"/>
                              <a:gd name="T27" fmla="*/ 63 h 292"/>
                              <a:gd name="T28" fmla="*/ 232 w 292"/>
                              <a:gd name="T29" fmla="*/ 82 h 292"/>
                              <a:gd name="T30" fmla="*/ 251 w 292"/>
                              <a:gd name="T31" fmla="*/ 89 h 292"/>
                              <a:gd name="T32" fmla="*/ 243 w 292"/>
                              <a:gd name="T33" fmla="*/ 104 h 292"/>
                              <a:gd name="T34" fmla="*/ 236 w 292"/>
                              <a:gd name="T35" fmla="*/ 108 h 292"/>
                              <a:gd name="T36" fmla="*/ 225 w 292"/>
                              <a:gd name="T37" fmla="*/ 138 h 292"/>
                              <a:gd name="T38" fmla="*/ 247 w 292"/>
                              <a:gd name="T39" fmla="*/ 123 h 292"/>
                              <a:gd name="T40" fmla="*/ 266 w 292"/>
                              <a:gd name="T41" fmla="*/ 123 h 292"/>
                              <a:gd name="T42" fmla="*/ 262 w 292"/>
                              <a:gd name="T43" fmla="*/ 108 h 292"/>
                              <a:gd name="T44" fmla="*/ 255 w 292"/>
                              <a:gd name="T45" fmla="*/ 97 h 292"/>
                              <a:gd name="T46" fmla="*/ 273 w 292"/>
                              <a:gd name="T47" fmla="*/ 104 h 292"/>
                              <a:gd name="T48" fmla="*/ 292 w 292"/>
                              <a:gd name="T49" fmla="*/ 157 h 292"/>
                              <a:gd name="T50" fmla="*/ 277 w 292"/>
                              <a:gd name="T51" fmla="*/ 243 h 292"/>
                              <a:gd name="T52" fmla="*/ 150 w 292"/>
                              <a:gd name="T53" fmla="*/ 149 h 292"/>
                              <a:gd name="T54" fmla="*/ 172 w 292"/>
                              <a:gd name="T55" fmla="*/ 67 h 292"/>
                              <a:gd name="T56" fmla="*/ 67 w 292"/>
                              <a:gd name="T57" fmla="*/ 146 h 292"/>
                              <a:gd name="T58" fmla="*/ 34 w 292"/>
                              <a:gd name="T59" fmla="*/ 127 h 292"/>
                              <a:gd name="T60" fmla="*/ 19 w 292"/>
                              <a:gd name="T61" fmla="*/ 164 h 292"/>
                              <a:gd name="T62" fmla="*/ 11 w 292"/>
                              <a:gd name="T63"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2" h="292">
                                <a:moveTo>
                                  <a:pt x="11" y="149"/>
                                </a:moveTo>
                                <a:lnTo>
                                  <a:pt x="4" y="161"/>
                                </a:lnTo>
                                <a:lnTo>
                                  <a:pt x="4" y="153"/>
                                </a:lnTo>
                                <a:lnTo>
                                  <a:pt x="8" y="138"/>
                                </a:lnTo>
                                <a:lnTo>
                                  <a:pt x="19" y="138"/>
                                </a:lnTo>
                                <a:lnTo>
                                  <a:pt x="15" y="134"/>
                                </a:lnTo>
                                <a:lnTo>
                                  <a:pt x="11" y="123"/>
                                </a:lnTo>
                                <a:lnTo>
                                  <a:pt x="41" y="75"/>
                                </a:lnTo>
                                <a:lnTo>
                                  <a:pt x="56" y="78"/>
                                </a:lnTo>
                                <a:lnTo>
                                  <a:pt x="64" y="78"/>
                                </a:lnTo>
                                <a:lnTo>
                                  <a:pt x="67" y="75"/>
                                </a:lnTo>
                                <a:lnTo>
                                  <a:pt x="82" y="56"/>
                                </a:lnTo>
                                <a:lnTo>
                                  <a:pt x="94" y="63"/>
                                </a:lnTo>
                                <a:lnTo>
                                  <a:pt x="97" y="56"/>
                                </a:lnTo>
                                <a:lnTo>
                                  <a:pt x="97" y="52"/>
                                </a:lnTo>
                                <a:lnTo>
                                  <a:pt x="105" y="41"/>
                                </a:lnTo>
                                <a:lnTo>
                                  <a:pt x="112" y="41"/>
                                </a:lnTo>
                                <a:lnTo>
                                  <a:pt x="135" y="18"/>
                                </a:lnTo>
                                <a:lnTo>
                                  <a:pt x="154" y="11"/>
                                </a:lnTo>
                                <a:lnTo>
                                  <a:pt x="172" y="0"/>
                                </a:lnTo>
                                <a:lnTo>
                                  <a:pt x="191" y="3"/>
                                </a:lnTo>
                                <a:lnTo>
                                  <a:pt x="198" y="7"/>
                                </a:lnTo>
                                <a:lnTo>
                                  <a:pt x="221" y="3"/>
                                </a:lnTo>
                                <a:lnTo>
                                  <a:pt x="247" y="15"/>
                                </a:lnTo>
                                <a:lnTo>
                                  <a:pt x="247" y="33"/>
                                </a:lnTo>
                                <a:lnTo>
                                  <a:pt x="243" y="41"/>
                                </a:lnTo>
                                <a:lnTo>
                                  <a:pt x="232" y="48"/>
                                </a:lnTo>
                                <a:lnTo>
                                  <a:pt x="221" y="63"/>
                                </a:lnTo>
                                <a:lnTo>
                                  <a:pt x="225" y="71"/>
                                </a:lnTo>
                                <a:lnTo>
                                  <a:pt x="232" y="82"/>
                                </a:lnTo>
                                <a:lnTo>
                                  <a:pt x="240" y="89"/>
                                </a:lnTo>
                                <a:lnTo>
                                  <a:pt x="251" y="89"/>
                                </a:lnTo>
                                <a:lnTo>
                                  <a:pt x="243" y="97"/>
                                </a:lnTo>
                                <a:lnTo>
                                  <a:pt x="243" y="104"/>
                                </a:lnTo>
                                <a:lnTo>
                                  <a:pt x="243" y="108"/>
                                </a:lnTo>
                                <a:lnTo>
                                  <a:pt x="236" y="108"/>
                                </a:lnTo>
                                <a:lnTo>
                                  <a:pt x="228" y="127"/>
                                </a:lnTo>
                                <a:lnTo>
                                  <a:pt x="225" y="138"/>
                                </a:lnTo>
                                <a:lnTo>
                                  <a:pt x="236" y="119"/>
                                </a:lnTo>
                                <a:lnTo>
                                  <a:pt x="247" y="123"/>
                                </a:lnTo>
                                <a:lnTo>
                                  <a:pt x="258" y="123"/>
                                </a:lnTo>
                                <a:lnTo>
                                  <a:pt x="266" y="123"/>
                                </a:lnTo>
                                <a:lnTo>
                                  <a:pt x="262" y="119"/>
                                </a:lnTo>
                                <a:lnTo>
                                  <a:pt x="262" y="108"/>
                                </a:lnTo>
                                <a:lnTo>
                                  <a:pt x="258" y="101"/>
                                </a:lnTo>
                                <a:lnTo>
                                  <a:pt x="255" y="97"/>
                                </a:lnTo>
                                <a:lnTo>
                                  <a:pt x="266" y="101"/>
                                </a:lnTo>
                                <a:lnTo>
                                  <a:pt x="273" y="104"/>
                                </a:lnTo>
                                <a:lnTo>
                                  <a:pt x="292" y="112"/>
                                </a:lnTo>
                                <a:lnTo>
                                  <a:pt x="292" y="157"/>
                                </a:lnTo>
                                <a:lnTo>
                                  <a:pt x="285" y="198"/>
                                </a:lnTo>
                                <a:lnTo>
                                  <a:pt x="277" y="243"/>
                                </a:lnTo>
                                <a:lnTo>
                                  <a:pt x="270" y="292"/>
                                </a:lnTo>
                                <a:lnTo>
                                  <a:pt x="150" y="149"/>
                                </a:lnTo>
                                <a:lnTo>
                                  <a:pt x="176" y="86"/>
                                </a:lnTo>
                                <a:lnTo>
                                  <a:pt x="172" y="67"/>
                                </a:lnTo>
                                <a:lnTo>
                                  <a:pt x="109" y="86"/>
                                </a:lnTo>
                                <a:lnTo>
                                  <a:pt x="67" y="146"/>
                                </a:lnTo>
                                <a:lnTo>
                                  <a:pt x="52" y="127"/>
                                </a:lnTo>
                                <a:lnTo>
                                  <a:pt x="34" y="127"/>
                                </a:lnTo>
                                <a:lnTo>
                                  <a:pt x="23" y="138"/>
                                </a:lnTo>
                                <a:lnTo>
                                  <a:pt x="19" y="164"/>
                                </a:lnTo>
                                <a:lnTo>
                                  <a:pt x="0" y="168"/>
                                </a:lnTo>
                                <a:lnTo>
                                  <a:pt x="11" y="1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4" name="Freeform 74"/>
                        <wps:cNvSpPr>
                          <a:spLocks/>
                        </wps:cNvSpPr>
                        <wps:spPr bwMode="auto">
                          <a:xfrm>
                            <a:off x="3363" y="2036"/>
                            <a:ext cx="63" cy="53"/>
                          </a:xfrm>
                          <a:custGeom>
                            <a:avLst/>
                            <a:gdLst>
                              <a:gd name="T0" fmla="*/ 0 w 63"/>
                              <a:gd name="T1" fmla="*/ 0 h 53"/>
                              <a:gd name="T2" fmla="*/ 60 w 63"/>
                              <a:gd name="T3" fmla="*/ 12 h 53"/>
                              <a:gd name="T4" fmla="*/ 63 w 63"/>
                              <a:gd name="T5" fmla="*/ 30 h 53"/>
                              <a:gd name="T6" fmla="*/ 52 w 63"/>
                              <a:gd name="T7" fmla="*/ 38 h 53"/>
                              <a:gd name="T8" fmla="*/ 37 w 63"/>
                              <a:gd name="T9" fmla="*/ 49 h 53"/>
                              <a:gd name="T10" fmla="*/ 33 w 63"/>
                              <a:gd name="T11" fmla="*/ 53 h 53"/>
                              <a:gd name="T12" fmla="*/ 0 w 63"/>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63" h="53">
                                <a:moveTo>
                                  <a:pt x="0" y="0"/>
                                </a:moveTo>
                                <a:lnTo>
                                  <a:pt x="60" y="12"/>
                                </a:lnTo>
                                <a:lnTo>
                                  <a:pt x="63" y="30"/>
                                </a:lnTo>
                                <a:lnTo>
                                  <a:pt x="52" y="38"/>
                                </a:lnTo>
                                <a:lnTo>
                                  <a:pt x="37" y="49"/>
                                </a:lnTo>
                                <a:lnTo>
                                  <a:pt x="33" y="53"/>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5" name="Freeform 75"/>
                        <wps:cNvSpPr>
                          <a:spLocks/>
                        </wps:cNvSpPr>
                        <wps:spPr bwMode="auto">
                          <a:xfrm>
                            <a:off x="3400" y="1973"/>
                            <a:ext cx="124" cy="82"/>
                          </a:xfrm>
                          <a:custGeom>
                            <a:avLst/>
                            <a:gdLst>
                              <a:gd name="T0" fmla="*/ 19 w 124"/>
                              <a:gd name="T1" fmla="*/ 82 h 82"/>
                              <a:gd name="T2" fmla="*/ 23 w 124"/>
                              <a:gd name="T3" fmla="*/ 60 h 82"/>
                              <a:gd name="T4" fmla="*/ 41 w 124"/>
                              <a:gd name="T5" fmla="*/ 52 h 82"/>
                              <a:gd name="T6" fmla="*/ 49 w 124"/>
                              <a:gd name="T7" fmla="*/ 37 h 82"/>
                              <a:gd name="T8" fmla="*/ 56 w 124"/>
                              <a:gd name="T9" fmla="*/ 37 h 82"/>
                              <a:gd name="T10" fmla="*/ 56 w 124"/>
                              <a:gd name="T11" fmla="*/ 30 h 82"/>
                              <a:gd name="T12" fmla="*/ 71 w 124"/>
                              <a:gd name="T13" fmla="*/ 30 h 82"/>
                              <a:gd name="T14" fmla="*/ 75 w 124"/>
                              <a:gd name="T15" fmla="*/ 26 h 82"/>
                              <a:gd name="T16" fmla="*/ 83 w 124"/>
                              <a:gd name="T17" fmla="*/ 15 h 82"/>
                              <a:gd name="T18" fmla="*/ 94 w 124"/>
                              <a:gd name="T19" fmla="*/ 26 h 82"/>
                              <a:gd name="T20" fmla="*/ 124 w 124"/>
                              <a:gd name="T21" fmla="*/ 30 h 82"/>
                              <a:gd name="T22" fmla="*/ 101 w 124"/>
                              <a:gd name="T23" fmla="*/ 0 h 82"/>
                              <a:gd name="T24" fmla="*/ 26 w 124"/>
                              <a:gd name="T25" fmla="*/ 22 h 82"/>
                              <a:gd name="T26" fmla="*/ 0 w 124"/>
                              <a:gd name="T27" fmla="*/ 71 h 82"/>
                              <a:gd name="T28" fmla="*/ 19 w 124"/>
                              <a:gd name="T29" fmla="*/ 82 h 82"/>
                              <a:gd name="T30" fmla="*/ 19 w 124"/>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82">
                                <a:moveTo>
                                  <a:pt x="19" y="82"/>
                                </a:moveTo>
                                <a:lnTo>
                                  <a:pt x="23" y="60"/>
                                </a:lnTo>
                                <a:lnTo>
                                  <a:pt x="41" y="52"/>
                                </a:lnTo>
                                <a:lnTo>
                                  <a:pt x="49" y="37"/>
                                </a:lnTo>
                                <a:lnTo>
                                  <a:pt x="56" y="37"/>
                                </a:lnTo>
                                <a:lnTo>
                                  <a:pt x="56" y="30"/>
                                </a:lnTo>
                                <a:lnTo>
                                  <a:pt x="71" y="30"/>
                                </a:lnTo>
                                <a:lnTo>
                                  <a:pt x="75" y="26"/>
                                </a:lnTo>
                                <a:lnTo>
                                  <a:pt x="83" y="15"/>
                                </a:lnTo>
                                <a:lnTo>
                                  <a:pt x="94" y="26"/>
                                </a:lnTo>
                                <a:lnTo>
                                  <a:pt x="124" y="30"/>
                                </a:lnTo>
                                <a:lnTo>
                                  <a:pt x="101" y="0"/>
                                </a:lnTo>
                                <a:lnTo>
                                  <a:pt x="26" y="22"/>
                                </a:lnTo>
                                <a:lnTo>
                                  <a:pt x="0" y="71"/>
                                </a:lnTo>
                                <a:lnTo>
                                  <a:pt x="19"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6" name="Freeform 76"/>
                        <wps:cNvSpPr>
                          <a:spLocks/>
                        </wps:cNvSpPr>
                        <wps:spPr bwMode="auto">
                          <a:xfrm>
                            <a:off x="3445" y="1999"/>
                            <a:ext cx="79" cy="86"/>
                          </a:xfrm>
                          <a:custGeom>
                            <a:avLst/>
                            <a:gdLst>
                              <a:gd name="T0" fmla="*/ 49 w 79"/>
                              <a:gd name="T1" fmla="*/ 0 h 86"/>
                              <a:gd name="T2" fmla="*/ 45 w 79"/>
                              <a:gd name="T3" fmla="*/ 11 h 86"/>
                              <a:gd name="T4" fmla="*/ 41 w 79"/>
                              <a:gd name="T5" fmla="*/ 22 h 86"/>
                              <a:gd name="T6" fmla="*/ 15 w 79"/>
                              <a:gd name="T7" fmla="*/ 34 h 86"/>
                              <a:gd name="T8" fmla="*/ 11 w 79"/>
                              <a:gd name="T9" fmla="*/ 37 h 86"/>
                              <a:gd name="T10" fmla="*/ 8 w 79"/>
                              <a:gd name="T11" fmla="*/ 49 h 86"/>
                              <a:gd name="T12" fmla="*/ 0 w 79"/>
                              <a:gd name="T13" fmla="*/ 67 h 86"/>
                              <a:gd name="T14" fmla="*/ 4 w 79"/>
                              <a:gd name="T15" fmla="*/ 79 h 86"/>
                              <a:gd name="T16" fmla="*/ 19 w 79"/>
                              <a:gd name="T17" fmla="*/ 79 h 86"/>
                              <a:gd name="T18" fmla="*/ 34 w 79"/>
                              <a:gd name="T19" fmla="*/ 79 h 86"/>
                              <a:gd name="T20" fmla="*/ 52 w 79"/>
                              <a:gd name="T21" fmla="*/ 86 h 86"/>
                              <a:gd name="T22" fmla="*/ 79 w 79"/>
                              <a:gd name="T23" fmla="*/ 60 h 86"/>
                              <a:gd name="T24" fmla="*/ 49 w 79"/>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86">
                                <a:moveTo>
                                  <a:pt x="49" y="0"/>
                                </a:moveTo>
                                <a:lnTo>
                                  <a:pt x="45" y="11"/>
                                </a:lnTo>
                                <a:lnTo>
                                  <a:pt x="41" y="22"/>
                                </a:lnTo>
                                <a:lnTo>
                                  <a:pt x="15" y="34"/>
                                </a:lnTo>
                                <a:lnTo>
                                  <a:pt x="11" y="37"/>
                                </a:lnTo>
                                <a:lnTo>
                                  <a:pt x="8" y="49"/>
                                </a:lnTo>
                                <a:lnTo>
                                  <a:pt x="0" y="67"/>
                                </a:lnTo>
                                <a:lnTo>
                                  <a:pt x="4" y="79"/>
                                </a:lnTo>
                                <a:lnTo>
                                  <a:pt x="19" y="79"/>
                                </a:lnTo>
                                <a:lnTo>
                                  <a:pt x="34" y="79"/>
                                </a:lnTo>
                                <a:lnTo>
                                  <a:pt x="52" y="86"/>
                                </a:lnTo>
                                <a:lnTo>
                                  <a:pt x="79" y="60"/>
                                </a:lnTo>
                                <a:lnTo>
                                  <a:pt x="49"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7" name="Freeform 77"/>
                        <wps:cNvSpPr>
                          <a:spLocks/>
                        </wps:cNvSpPr>
                        <wps:spPr bwMode="auto">
                          <a:xfrm>
                            <a:off x="3367" y="2070"/>
                            <a:ext cx="235" cy="150"/>
                          </a:xfrm>
                          <a:custGeom>
                            <a:avLst/>
                            <a:gdLst>
                              <a:gd name="T0" fmla="*/ 112 w 235"/>
                              <a:gd name="T1" fmla="*/ 4 h 150"/>
                              <a:gd name="T2" fmla="*/ 108 w 235"/>
                              <a:gd name="T3" fmla="*/ 19 h 150"/>
                              <a:gd name="T4" fmla="*/ 112 w 235"/>
                              <a:gd name="T5" fmla="*/ 26 h 150"/>
                              <a:gd name="T6" fmla="*/ 104 w 235"/>
                              <a:gd name="T7" fmla="*/ 26 h 150"/>
                              <a:gd name="T8" fmla="*/ 86 w 235"/>
                              <a:gd name="T9" fmla="*/ 23 h 150"/>
                              <a:gd name="T10" fmla="*/ 74 w 235"/>
                              <a:gd name="T11" fmla="*/ 23 h 150"/>
                              <a:gd name="T12" fmla="*/ 67 w 235"/>
                              <a:gd name="T13" fmla="*/ 26 h 150"/>
                              <a:gd name="T14" fmla="*/ 67 w 235"/>
                              <a:gd name="T15" fmla="*/ 19 h 150"/>
                              <a:gd name="T16" fmla="*/ 63 w 235"/>
                              <a:gd name="T17" fmla="*/ 15 h 150"/>
                              <a:gd name="T18" fmla="*/ 48 w 235"/>
                              <a:gd name="T19" fmla="*/ 19 h 150"/>
                              <a:gd name="T20" fmla="*/ 37 w 235"/>
                              <a:gd name="T21" fmla="*/ 30 h 150"/>
                              <a:gd name="T22" fmla="*/ 33 w 235"/>
                              <a:gd name="T23" fmla="*/ 38 h 150"/>
                              <a:gd name="T24" fmla="*/ 11 w 235"/>
                              <a:gd name="T25" fmla="*/ 30 h 150"/>
                              <a:gd name="T26" fmla="*/ 0 w 235"/>
                              <a:gd name="T27" fmla="*/ 49 h 150"/>
                              <a:gd name="T28" fmla="*/ 228 w 235"/>
                              <a:gd name="T29" fmla="*/ 150 h 150"/>
                              <a:gd name="T30" fmla="*/ 235 w 235"/>
                              <a:gd name="T31" fmla="*/ 124 h 150"/>
                              <a:gd name="T32" fmla="*/ 119 w 235"/>
                              <a:gd name="T33" fmla="*/ 0 h 150"/>
                              <a:gd name="T34" fmla="*/ 112 w 235"/>
                              <a:gd name="T35"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 h="150">
                                <a:moveTo>
                                  <a:pt x="112" y="4"/>
                                </a:moveTo>
                                <a:lnTo>
                                  <a:pt x="108" y="19"/>
                                </a:lnTo>
                                <a:lnTo>
                                  <a:pt x="112" y="26"/>
                                </a:lnTo>
                                <a:lnTo>
                                  <a:pt x="104" y="26"/>
                                </a:lnTo>
                                <a:lnTo>
                                  <a:pt x="86" y="23"/>
                                </a:lnTo>
                                <a:lnTo>
                                  <a:pt x="74" y="23"/>
                                </a:lnTo>
                                <a:lnTo>
                                  <a:pt x="67" y="26"/>
                                </a:lnTo>
                                <a:lnTo>
                                  <a:pt x="67" y="19"/>
                                </a:lnTo>
                                <a:lnTo>
                                  <a:pt x="63" y="15"/>
                                </a:lnTo>
                                <a:lnTo>
                                  <a:pt x="48" y="19"/>
                                </a:lnTo>
                                <a:lnTo>
                                  <a:pt x="37" y="30"/>
                                </a:lnTo>
                                <a:lnTo>
                                  <a:pt x="33" y="38"/>
                                </a:lnTo>
                                <a:lnTo>
                                  <a:pt x="11" y="30"/>
                                </a:lnTo>
                                <a:lnTo>
                                  <a:pt x="0" y="49"/>
                                </a:lnTo>
                                <a:lnTo>
                                  <a:pt x="228" y="150"/>
                                </a:lnTo>
                                <a:lnTo>
                                  <a:pt x="235" y="124"/>
                                </a:lnTo>
                                <a:lnTo>
                                  <a:pt x="119" y="0"/>
                                </a:lnTo>
                                <a:lnTo>
                                  <a:pt x="112"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8" name="Freeform 78"/>
                        <wps:cNvSpPr>
                          <a:spLocks/>
                        </wps:cNvSpPr>
                        <wps:spPr bwMode="auto">
                          <a:xfrm>
                            <a:off x="2045" y="1172"/>
                            <a:ext cx="225" cy="198"/>
                          </a:xfrm>
                          <a:custGeom>
                            <a:avLst/>
                            <a:gdLst>
                              <a:gd name="T0" fmla="*/ 225 w 225"/>
                              <a:gd name="T1" fmla="*/ 7 h 198"/>
                              <a:gd name="T2" fmla="*/ 206 w 225"/>
                              <a:gd name="T3" fmla="*/ 63 h 198"/>
                              <a:gd name="T4" fmla="*/ 158 w 225"/>
                              <a:gd name="T5" fmla="*/ 134 h 198"/>
                              <a:gd name="T6" fmla="*/ 90 w 225"/>
                              <a:gd name="T7" fmla="*/ 134 h 198"/>
                              <a:gd name="T8" fmla="*/ 45 w 225"/>
                              <a:gd name="T9" fmla="*/ 194 h 198"/>
                              <a:gd name="T10" fmla="*/ 4 w 225"/>
                              <a:gd name="T11" fmla="*/ 198 h 198"/>
                              <a:gd name="T12" fmla="*/ 0 w 225"/>
                              <a:gd name="T13" fmla="*/ 176 h 198"/>
                              <a:gd name="T14" fmla="*/ 42 w 225"/>
                              <a:gd name="T15" fmla="*/ 134 h 198"/>
                              <a:gd name="T16" fmla="*/ 75 w 225"/>
                              <a:gd name="T17" fmla="*/ 104 h 198"/>
                              <a:gd name="T18" fmla="*/ 113 w 225"/>
                              <a:gd name="T19" fmla="*/ 74 h 198"/>
                              <a:gd name="T20" fmla="*/ 146 w 225"/>
                              <a:gd name="T21" fmla="*/ 48 h 198"/>
                              <a:gd name="T22" fmla="*/ 221 w 225"/>
                              <a:gd name="T23" fmla="*/ 0 h 198"/>
                              <a:gd name="T24" fmla="*/ 225 w 225"/>
                              <a:gd name="T25" fmla="*/ 7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98">
                                <a:moveTo>
                                  <a:pt x="225" y="7"/>
                                </a:moveTo>
                                <a:lnTo>
                                  <a:pt x="206" y="63"/>
                                </a:lnTo>
                                <a:lnTo>
                                  <a:pt x="158" y="134"/>
                                </a:lnTo>
                                <a:lnTo>
                                  <a:pt x="90" y="134"/>
                                </a:lnTo>
                                <a:lnTo>
                                  <a:pt x="45" y="194"/>
                                </a:lnTo>
                                <a:lnTo>
                                  <a:pt x="4" y="198"/>
                                </a:lnTo>
                                <a:lnTo>
                                  <a:pt x="0" y="176"/>
                                </a:lnTo>
                                <a:lnTo>
                                  <a:pt x="42" y="134"/>
                                </a:lnTo>
                                <a:lnTo>
                                  <a:pt x="75" y="104"/>
                                </a:lnTo>
                                <a:lnTo>
                                  <a:pt x="113" y="74"/>
                                </a:lnTo>
                                <a:lnTo>
                                  <a:pt x="146" y="48"/>
                                </a:lnTo>
                                <a:lnTo>
                                  <a:pt x="221" y="0"/>
                                </a:lnTo>
                                <a:lnTo>
                                  <a:pt x="225"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99" name="Freeform 79"/>
                        <wps:cNvSpPr>
                          <a:spLocks/>
                        </wps:cNvSpPr>
                        <wps:spPr bwMode="auto">
                          <a:xfrm>
                            <a:off x="3322" y="2066"/>
                            <a:ext cx="280" cy="173"/>
                          </a:xfrm>
                          <a:custGeom>
                            <a:avLst/>
                            <a:gdLst>
                              <a:gd name="T0" fmla="*/ 0 w 280"/>
                              <a:gd name="T1" fmla="*/ 60 h 173"/>
                              <a:gd name="T2" fmla="*/ 123 w 280"/>
                              <a:gd name="T3" fmla="*/ 49 h 173"/>
                              <a:gd name="T4" fmla="*/ 217 w 280"/>
                              <a:gd name="T5" fmla="*/ 0 h 173"/>
                              <a:gd name="T6" fmla="*/ 280 w 280"/>
                              <a:gd name="T7" fmla="*/ 128 h 173"/>
                              <a:gd name="T8" fmla="*/ 265 w 280"/>
                              <a:gd name="T9" fmla="*/ 173 h 173"/>
                              <a:gd name="T10" fmla="*/ 37 w 280"/>
                              <a:gd name="T11" fmla="*/ 109 h 173"/>
                              <a:gd name="T12" fmla="*/ 0 w 280"/>
                              <a:gd name="T13" fmla="*/ 60 h 173"/>
                            </a:gdLst>
                            <a:ahLst/>
                            <a:cxnLst>
                              <a:cxn ang="0">
                                <a:pos x="T0" y="T1"/>
                              </a:cxn>
                              <a:cxn ang="0">
                                <a:pos x="T2" y="T3"/>
                              </a:cxn>
                              <a:cxn ang="0">
                                <a:pos x="T4" y="T5"/>
                              </a:cxn>
                              <a:cxn ang="0">
                                <a:pos x="T6" y="T7"/>
                              </a:cxn>
                              <a:cxn ang="0">
                                <a:pos x="T8" y="T9"/>
                              </a:cxn>
                              <a:cxn ang="0">
                                <a:pos x="T10" y="T11"/>
                              </a:cxn>
                              <a:cxn ang="0">
                                <a:pos x="T12" y="T13"/>
                              </a:cxn>
                            </a:cxnLst>
                            <a:rect l="0" t="0" r="r" b="b"/>
                            <a:pathLst>
                              <a:path w="280" h="173">
                                <a:moveTo>
                                  <a:pt x="0" y="60"/>
                                </a:moveTo>
                                <a:lnTo>
                                  <a:pt x="123" y="49"/>
                                </a:lnTo>
                                <a:lnTo>
                                  <a:pt x="217" y="0"/>
                                </a:lnTo>
                                <a:lnTo>
                                  <a:pt x="280" y="128"/>
                                </a:lnTo>
                                <a:lnTo>
                                  <a:pt x="265" y="173"/>
                                </a:lnTo>
                                <a:lnTo>
                                  <a:pt x="37" y="109"/>
                                </a:lnTo>
                                <a:lnTo>
                                  <a:pt x="0" y="6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0"/>
                        <wps:cNvSpPr>
                          <a:spLocks/>
                        </wps:cNvSpPr>
                        <wps:spPr bwMode="auto">
                          <a:xfrm>
                            <a:off x="3082" y="1774"/>
                            <a:ext cx="71" cy="64"/>
                          </a:xfrm>
                          <a:custGeom>
                            <a:avLst/>
                            <a:gdLst>
                              <a:gd name="T0" fmla="*/ 38 w 71"/>
                              <a:gd name="T1" fmla="*/ 23 h 64"/>
                              <a:gd name="T2" fmla="*/ 45 w 71"/>
                              <a:gd name="T3" fmla="*/ 23 h 64"/>
                              <a:gd name="T4" fmla="*/ 60 w 71"/>
                              <a:gd name="T5" fmla="*/ 27 h 64"/>
                              <a:gd name="T6" fmla="*/ 67 w 71"/>
                              <a:gd name="T7" fmla="*/ 19 h 64"/>
                              <a:gd name="T8" fmla="*/ 64 w 71"/>
                              <a:gd name="T9" fmla="*/ 27 h 64"/>
                              <a:gd name="T10" fmla="*/ 67 w 71"/>
                              <a:gd name="T11" fmla="*/ 34 h 64"/>
                              <a:gd name="T12" fmla="*/ 64 w 71"/>
                              <a:gd name="T13" fmla="*/ 38 h 64"/>
                              <a:gd name="T14" fmla="*/ 71 w 71"/>
                              <a:gd name="T15" fmla="*/ 45 h 64"/>
                              <a:gd name="T16" fmla="*/ 67 w 71"/>
                              <a:gd name="T17" fmla="*/ 57 h 64"/>
                              <a:gd name="T18" fmla="*/ 52 w 71"/>
                              <a:gd name="T19" fmla="*/ 57 h 64"/>
                              <a:gd name="T20" fmla="*/ 49 w 71"/>
                              <a:gd name="T21" fmla="*/ 57 h 64"/>
                              <a:gd name="T22" fmla="*/ 45 w 71"/>
                              <a:gd name="T23" fmla="*/ 57 h 64"/>
                              <a:gd name="T24" fmla="*/ 30 w 71"/>
                              <a:gd name="T25" fmla="*/ 64 h 64"/>
                              <a:gd name="T26" fmla="*/ 26 w 71"/>
                              <a:gd name="T27" fmla="*/ 60 h 64"/>
                              <a:gd name="T28" fmla="*/ 19 w 71"/>
                              <a:gd name="T29" fmla="*/ 49 h 64"/>
                              <a:gd name="T30" fmla="*/ 0 w 71"/>
                              <a:gd name="T31" fmla="*/ 42 h 64"/>
                              <a:gd name="T32" fmla="*/ 11 w 71"/>
                              <a:gd name="T33" fmla="*/ 34 h 64"/>
                              <a:gd name="T34" fmla="*/ 11 w 71"/>
                              <a:gd name="T35" fmla="*/ 30 h 64"/>
                              <a:gd name="T36" fmla="*/ 4 w 71"/>
                              <a:gd name="T37" fmla="*/ 19 h 64"/>
                              <a:gd name="T38" fmla="*/ 11 w 71"/>
                              <a:gd name="T39" fmla="*/ 15 h 64"/>
                              <a:gd name="T40" fmla="*/ 19 w 71"/>
                              <a:gd name="T41" fmla="*/ 15 h 64"/>
                              <a:gd name="T42" fmla="*/ 11 w 71"/>
                              <a:gd name="T43" fmla="*/ 8 h 64"/>
                              <a:gd name="T44" fmla="*/ 19 w 71"/>
                              <a:gd name="T45" fmla="*/ 8 h 64"/>
                              <a:gd name="T46" fmla="*/ 30 w 71"/>
                              <a:gd name="T47" fmla="*/ 0 h 64"/>
                              <a:gd name="T48" fmla="*/ 38 w 71"/>
                              <a:gd name="T49" fmla="*/ 8 h 64"/>
                              <a:gd name="T50" fmla="*/ 38 w 71"/>
                              <a:gd name="T51" fmla="*/ 2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64">
                                <a:moveTo>
                                  <a:pt x="38" y="23"/>
                                </a:moveTo>
                                <a:lnTo>
                                  <a:pt x="45" y="23"/>
                                </a:lnTo>
                                <a:lnTo>
                                  <a:pt x="60" y="27"/>
                                </a:lnTo>
                                <a:lnTo>
                                  <a:pt x="67" y="19"/>
                                </a:lnTo>
                                <a:lnTo>
                                  <a:pt x="64" y="27"/>
                                </a:lnTo>
                                <a:lnTo>
                                  <a:pt x="67" y="34"/>
                                </a:lnTo>
                                <a:lnTo>
                                  <a:pt x="64" y="38"/>
                                </a:lnTo>
                                <a:lnTo>
                                  <a:pt x="71" y="45"/>
                                </a:lnTo>
                                <a:lnTo>
                                  <a:pt x="67" y="57"/>
                                </a:lnTo>
                                <a:lnTo>
                                  <a:pt x="52" y="57"/>
                                </a:lnTo>
                                <a:lnTo>
                                  <a:pt x="49" y="57"/>
                                </a:lnTo>
                                <a:lnTo>
                                  <a:pt x="45" y="57"/>
                                </a:lnTo>
                                <a:lnTo>
                                  <a:pt x="30" y="64"/>
                                </a:lnTo>
                                <a:lnTo>
                                  <a:pt x="26" y="60"/>
                                </a:lnTo>
                                <a:lnTo>
                                  <a:pt x="19" y="49"/>
                                </a:lnTo>
                                <a:lnTo>
                                  <a:pt x="0" y="42"/>
                                </a:lnTo>
                                <a:lnTo>
                                  <a:pt x="11" y="34"/>
                                </a:lnTo>
                                <a:lnTo>
                                  <a:pt x="11" y="30"/>
                                </a:lnTo>
                                <a:lnTo>
                                  <a:pt x="4" y="19"/>
                                </a:lnTo>
                                <a:lnTo>
                                  <a:pt x="11" y="15"/>
                                </a:lnTo>
                                <a:lnTo>
                                  <a:pt x="19" y="15"/>
                                </a:lnTo>
                                <a:lnTo>
                                  <a:pt x="11" y="8"/>
                                </a:lnTo>
                                <a:lnTo>
                                  <a:pt x="19" y="8"/>
                                </a:lnTo>
                                <a:lnTo>
                                  <a:pt x="30" y="0"/>
                                </a:lnTo>
                                <a:lnTo>
                                  <a:pt x="38" y="8"/>
                                </a:lnTo>
                                <a:lnTo>
                                  <a:pt x="38" y="2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1" name="Freeform 81"/>
                        <wps:cNvSpPr>
                          <a:spLocks/>
                        </wps:cNvSpPr>
                        <wps:spPr bwMode="auto">
                          <a:xfrm>
                            <a:off x="3168" y="1681"/>
                            <a:ext cx="15" cy="26"/>
                          </a:xfrm>
                          <a:custGeom>
                            <a:avLst/>
                            <a:gdLst>
                              <a:gd name="T0" fmla="*/ 4 w 15"/>
                              <a:gd name="T1" fmla="*/ 7 h 26"/>
                              <a:gd name="T2" fmla="*/ 0 w 15"/>
                              <a:gd name="T3" fmla="*/ 11 h 26"/>
                              <a:gd name="T4" fmla="*/ 4 w 15"/>
                              <a:gd name="T5" fmla="*/ 26 h 26"/>
                              <a:gd name="T6" fmla="*/ 15 w 15"/>
                              <a:gd name="T7" fmla="*/ 11 h 26"/>
                              <a:gd name="T8" fmla="*/ 15 w 15"/>
                              <a:gd name="T9" fmla="*/ 11 h 26"/>
                              <a:gd name="T10" fmla="*/ 15 w 15"/>
                              <a:gd name="T11" fmla="*/ 0 h 26"/>
                              <a:gd name="T12" fmla="*/ 4 w 15"/>
                              <a:gd name="T13" fmla="*/ 3 h 26"/>
                              <a:gd name="T14" fmla="*/ 4 w 15"/>
                              <a:gd name="T15" fmla="*/ 7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4" y="7"/>
                                </a:moveTo>
                                <a:lnTo>
                                  <a:pt x="0" y="11"/>
                                </a:lnTo>
                                <a:lnTo>
                                  <a:pt x="4" y="26"/>
                                </a:lnTo>
                                <a:lnTo>
                                  <a:pt x="15" y="11"/>
                                </a:lnTo>
                                <a:lnTo>
                                  <a:pt x="15" y="0"/>
                                </a:lnTo>
                                <a:lnTo>
                                  <a:pt x="4" y="3"/>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2" name="Freeform 82"/>
                        <wps:cNvSpPr>
                          <a:spLocks/>
                        </wps:cNvSpPr>
                        <wps:spPr bwMode="auto">
                          <a:xfrm>
                            <a:off x="3164" y="1718"/>
                            <a:ext cx="12" cy="11"/>
                          </a:xfrm>
                          <a:custGeom>
                            <a:avLst/>
                            <a:gdLst>
                              <a:gd name="T0" fmla="*/ 0 w 12"/>
                              <a:gd name="T1" fmla="*/ 8 h 11"/>
                              <a:gd name="T2" fmla="*/ 0 w 12"/>
                              <a:gd name="T3" fmla="*/ 11 h 11"/>
                              <a:gd name="T4" fmla="*/ 12 w 12"/>
                              <a:gd name="T5" fmla="*/ 11 h 11"/>
                              <a:gd name="T6" fmla="*/ 12 w 12"/>
                              <a:gd name="T7" fmla="*/ 8 h 11"/>
                              <a:gd name="T8" fmla="*/ 0 w 12"/>
                              <a:gd name="T9" fmla="*/ 0 h 11"/>
                              <a:gd name="T10" fmla="*/ 0 w 12"/>
                              <a:gd name="T11" fmla="*/ 8 h 11"/>
                            </a:gdLst>
                            <a:ahLst/>
                            <a:cxnLst>
                              <a:cxn ang="0">
                                <a:pos x="T0" y="T1"/>
                              </a:cxn>
                              <a:cxn ang="0">
                                <a:pos x="T2" y="T3"/>
                              </a:cxn>
                              <a:cxn ang="0">
                                <a:pos x="T4" y="T5"/>
                              </a:cxn>
                              <a:cxn ang="0">
                                <a:pos x="T6" y="T7"/>
                              </a:cxn>
                              <a:cxn ang="0">
                                <a:pos x="T8" y="T9"/>
                              </a:cxn>
                              <a:cxn ang="0">
                                <a:pos x="T10" y="T11"/>
                              </a:cxn>
                            </a:cxnLst>
                            <a:rect l="0" t="0" r="r" b="b"/>
                            <a:pathLst>
                              <a:path w="12" h="11">
                                <a:moveTo>
                                  <a:pt x="0" y="8"/>
                                </a:moveTo>
                                <a:lnTo>
                                  <a:pt x="0" y="11"/>
                                </a:lnTo>
                                <a:lnTo>
                                  <a:pt x="12" y="11"/>
                                </a:lnTo>
                                <a:lnTo>
                                  <a:pt x="12" y="8"/>
                                </a:lnTo>
                                <a:lnTo>
                                  <a:pt x="0"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3" name="Freeform 83"/>
                        <wps:cNvSpPr>
                          <a:spLocks/>
                        </wps:cNvSpPr>
                        <wps:spPr bwMode="auto">
                          <a:xfrm>
                            <a:off x="2839" y="1179"/>
                            <a:ext cx="254" cy="243"/>
                          </a:xfrm>
                          <a:custGeom>
                            <a:avLst/>
                            <a:gdLst>
                              <a:gd name="T0" fmla="*/ 112 w 254"/>
                              <a:gd name="T1" fmla="*/ 34 h 243"/>
                              <a:gd name="T2" fmla="*/ 108 w 254"/>
                              <a:gd name="T3" fmla="*/ 23 h 243"/>
                              <a:gd name="T4" fmla="*/ 127 w 254"/>
                              <a:gd name="T5" fmla="*/ 19 h 243"/>
                              <a:gd name="T6" fmla="*/ 135 w 254"/>
                              <a:gd name="T7" fmla="*/ 19 h 243"/>
                              <a:gd name="T8" fmla="*/ 146 w 254"/>
                              <a:gd name="T9" fmla="*/ 8 h 243"/>
                              <a:gd name="T10" fmla="*/ 164 w 254"/>
                              <a:gd name="T11" fmla="*/ 4 h 243"/>
                              <a:gd name="T12" fmla="*/ 183 w 254"/>
                              <a:gd name="T13" fmla="*/ 15 h 243"/>
                              <a:gd name="T14" fmla="*/ 198 w 254"/>
                              <a:gd name="T15" fmla="*/ 15 h 243"/>
                              <a:gd name="T16" fmla="*/ 217 w 254"/>
                              <a:gd name="T17" fmla="*/ 15 h 243"/>
                              <a:gd name="T18" fmla="*/ 232 w 254"/>
                              <a:gd name="T19" fmla="*/ 34 h 243"/>
                              <a:gd name="T20" fmla="*/ 236 w 254"/>
                              <a:gd name="T21" fmla="*/ 49 h 243"/>
                              <a:gd name="T22" fmla="*/ 251 w 254"/>
                              <a:gd name="T23" fmla="*/ 56 h 243"/>
                              <a:gd name="T24" fmla="*/ 251 w 254"/>
                              <a:gd name="T25" fmla="*/ 75 h 243"/>
                              <a:gd name="T26" fmla="*/ 251 w 254"/>
                              <a:gd name="T27" fmla="*/ 94 h 243"/>
                              <a:gd name="T28" fmla="*/ 228 w 254"/>
                              <a:gd name="T29" fmla="*/ 97 h 243"/>
                              <a:gd name="T30" fmla="*/ 202 w 254"/>
                              <a:gd name="T31" fmla="*/ 101 h 243"/>
                              <a:gd name="T32" fmla="*/ 179 w 254"/>
                              <a:gd name="T33" fmla="*/ 112 h 243"/>
                              <a:gd name="T34" fmla="*/ 206 w 254"/>
                              <a:gd name="T35" fmla="*/ 112 h 243"/>
                              <a:gd name="T36" fmla="*/ 209 w 254"/>
                              <a:gd name="T37" fmla="*/ 127 h 243"/>
                              <a:gd name="T38" fmla="*/ 187 w 254"/>
                              <a:gd name="T39" fmla="*/ 127 h 243"/>
                              <a:gd name="T40" fmla="*/ 172 w 254"/>
                              <a:gd name="T41" fmla="*/ 146 h 243"/>
                              <a:gd name="T42" fmla="*/ 164 w 254"/>
                              <a:gd name="T43" fmla="*/ 142 h 243"/>
                              <a:gd name="T44" fmla="*/ 161 w 254"/>
                              <a:gd name="T45" fmla="*/ 154 h 243"/>
                              <a:gd name="T46" fmla="*/ 150 w 254"/>
                              <a:gd name="T47" fmla="*/ 161 h 243"/>
                              <a:gd name="T48" fmla="*/ 138 w 254"/>
                              <a:gd name="T49" fmla="*/ 157 h 243"/>
                              <a:gd name="T50" fmla="*/ 120 w 254"/>
                              <a:gd name="T51" fmla="*/ 165 h 243"/>
                              <a:gd name="T52" fmla="*/ 116 w 254"/>
                              <a:gd name="T53" fmla="*/ 172 h 243"/>
                              <a:gd name="T54" fmla="*/ 112 w 254"/>
                              <a:gd name="T55" fmla="*/ 184 h 243"/>
                              <a:gd name="T56" fmla="*/ 105 w 254"/>
                              <a:gd name="T57" fmla="*/ 198 h 243"/>
                              <a:gd name="T58" fmla="*/ 101 w 254"/>
                              <a:gd name="T59" fmla="*/ 206 h 243"/>
                              <a:gd name="T60" fmla="*/ 71 w 254"/>
                              <a:gd name="T61" fmla="*/ 213 h 243"/>
                              <a:gd name="T62" fmla="*/ 60 w 254"/>
                              <a:gd name="T63" fmla="*/ 232 h 243"/>
                              <a:gd name="T64" fmla="*/ 78 w 254"/>
                              <a:gd name="T65" fmla="*/ 240 h 243"/>
                              <a:gd name="T66" fmla="*/ 56 w 254"/>
                              <a:gd name="T67" fmla="*/ 240 h 243"/>
                              <a:gd name="T68" fmla="*/ 37 w 254"/>
                              <a:gd name="T69" fmla="*/ 236 h 243"/>
                              <a:gd name="T70" fmla="*/ 41 w 254"/>
                              <a:gd name="T71" fmla="*/ 228 h 243"/>
                              <a:gd name="T72" fmla="*/ 26 w 254"/>
                              <a:gd name="T73" fmla="*/ 228 h 243"/>
                              <a:gd name="T74" fmla="*/ 15 w 254"/>
                              <a:gd name="T75" fmla="*/ 225 h 243"/>
                              <a:gd name="T76" fmla="*/ 4 w 254"/>
                              <a:gd name="T77" fmla="*/ 217 h 243"/>
                              <a:gd name="T78" fmla="*/ 7 w 254"/>
                              <a:gd name="T79" fmla="*/ 198 h 243"/>
                              <a:gd name="T80" fmla="*/ 26 w 254"/>
                              <a:gd name="T81" fmla="*/ 202 h 243"/>
                              <a:gd name="T82" fmla="*/ 30 w 254"/>
                              <a:gd name="T83" fmla="*/ 176 h 243"/>
                              <a:gd name="T84" fmla="*/ 30 w 254"/>
                              <a:gd name="T85" fmla="*/ 191 h 243"/>
                              <a:gd name="T86" fmla="*/ 41 w 254"/>
                              <a:gd name="T87" fmla="*/ 172 h 243"/>
                              <a:gd name="T88" fmla="*/ 48 w 254"/>
                              <a:gd name="T89" fmla="*/ 157 h 243"/>
                              <a:gd name="T90" fmla="*/ 67 w 254"/>
                              <a:gd name="T91" fmla="*/ 161 h 243"/>
                              <a:gd name="T92" fmla="*/ 60 w 254"/>
                              <a:gd name="T93" fmla="*/ 142 h 243"/>
                              <a:gd name="T94" fmla="*/ 63 w 254"/>
                              <a:gd name="T95" fmla="*/ 131 h 243"/>
                              <a:gd name="T96" fmla="*/ 75 w 254"/>
                              <a:gd name="T97" fmla="*/ 112 h 243"/>
                              <a:gd name="T98" fmla="*/ 75 w 254"/>
                              <a:gd name="T99" fmla="*/ 101 h 243"/>
                              <a:gd name="T100" fmla="*/ 86 w 254"/>
                              <a:gd name="T101" fmla="*/ 105 h 243"/>
                              <a:gd name="T102" fmla="*/ 97 w 254"/>
                              <a:gd name="T103" fmla="*/ 109 h 243"/>
                              <a:gd name="T104" fmla="*/ 120 w 254"/>
                              <a:gd name="T105" fmla="*/ 105 h 243"/>
                              <a:gd name="T106" fmla="*/ 142 w 254"/>
                              <a:gd name="T107" fmla="*/ 105 h 243"/>
                              <a:gd name="T108" fmla="*/ 120 w 254"/>
                              <a:gd name="T109" fmla="*/ 97 h 243"/>
                              <a:gd name="T110" fmla="*/ 101 w 254"/>
                              <a:gd name="T111" fmla="*/ 90 h 243"/>
                              <a:gd name="T112" fmla="*/ 78 w 254"/>
                              <a:gd name="T113" fmla="*/ 79 h 243"/>
                              <a:gd name="T114" fmla="*/ 75 w 254"/>
                              <a:gd name="T115" fmla="*/ 67 h 243"/>
                              <a:gd name="T116" fmla="*/ 60 w 254"/>
                              <a:gd name="T117" fmla="*/ 52 h 243"/>
                              <a:gd name="T118" fmla="*/ 78 w 254"/>
                              <a:gd name="T119" fmla="*/ 49 h 243"/>
                              <a:gd name="T120" fmla="*/ 60 w 254"/>
                              <a:gd name="T121" fmla="*/ 30 h 243"/>
                              <a:gd name="T122" fmla="*/ 97 w 254"/>
                              <a:gd name="T123" fmla="*/ 19 h 243"/>
                              <a:gd name="T124" fmla="*/ 101 w 254"/>
                              <a:gd name="T125" fmla="*/ 3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4" h="243">
                                <a:moveTo>
                                  <a:pt x="101" y="41"/>
                                </a:moveTo>
                                <a:lnTo>
                                  <a:pt x="112" y="34"/>
                                </a:lnTo>
                                <a:lnTo>
                                  <a:pt x="120" y="34"/>
                                </a:lnTo>
                                <a:lnTo>
                                  <a:pt x="108" y="23"/>
                                </a:lnTo>
                                <a:lnTo>
                                  <a:pt x="116" y="19"/>
                                </a:lnTo>
                                <a:lnTo>
                                  <a:pt x="127" y="19"/>
                                </a:lnTo>
                                <a:lnTo>
                                  <a:pt x="135" y="23"/>
                                </a:lnTo>
                                <a:lnTo>
                                  <a:pt x="135" y="19"/>
                                </a:lnTo>
                                <a:lnTo>
                                  <a:pt x="142" y="8"/>
                                </a:lnTo>
                                <a:lnTo>
                                  <a:pt x="146" y="8"/>
                                </a:lnTo>
                                <a:lnTo>
                                  <a:pt x="153" y="0"/>
                                </a:lnTo>
                                <a:lnTo>
                                  <a:pt x="164" y="4"/>
                                </a:lnTo>
                                <a:lnTo>
                                  <a:pt x="172" y="11"/>
                                </a:lnTo>
                                <a:lnTo>
                                  <a:pt x="183" y="15"/>
                                </a:lnTo>
                                <a:lnTo>
                                  <a:pt x="191" y="11"/>
                                </a:lnTo>
                                <a:lnTo>
                                  <a:pt x="198" y="15"/>
                                </a:lnTo>
                                <a:lnTo>
                                  <a:pt x="213" y="11"/>
                                </a:lnTo>
                                <a:lnTo>
                                  <a:pt x="217" y="15"/>
                                </a:lnTo>
                                <a:lnTo>
                                  <a:pt x="224" y="23"/>
                                </a:lnTo>
                                <a:lnTo>
                                  <a:pt x="232" y="34"/>
                                </a:lnTo>
                                <a:lnTo>
                                  <a:pt x="239" y="45"/>
                                </a:lnTo>
                                <a:lnTo>
                                  <a:pt x="236" y="49"/>
                                </a:lnTo>
                                <a:lnTo>
                                  <a:pt x="228" y="52"/>
                                </a:lnTo>
                                <a:lnTo>
                                  <a:pt x="251" y="56"/>
                                </a:lnTo>
                                <a:lnTo>
                                  <a:pt x="251" y="67"/>
                                </a:lnTo>
                                <a:lnTo>
                                  <a:pt x="251" y="75"/>
                                </a:lnTo>
                                <a:lnTo>
                                  <a:pt x="254" y="86"/>
                                </a:lnTo>
                                <a:lnTo>
                                  <a:pt x="251" y="94"/>
                                </a:lnTo>
                                <a:lnTo>
                                  <a:pt x="243" y="101"/>
                                </a:lnTo>
                                <a:lnTo>
                                  <a:pt x="228" y="97"/>
                                </a:lnTo>
                                <a:lnTo>
                                  <a:pt x="217" y="105"/>
                                </a:lnTo>
                                <a:lnTo>
                                  <a:pt x="202" y="101"/>
                                </a:lnTo>
                                <a:lnTo>
                                  <a:pt x="187" y="109"/>
                                </a:lnTo>
                                <a:lnTo>
                                  <a:pt x="179" y="112"/>
                                </a:lnTo>
                                <a:lnTo>
                                  <a:pt x="191" y="120"/>
                                </a:lnTo>
                                <a:lnTo>
                                  <a:pt x="206" y="112"/>
                                </a:lnTo>
                                <a:lnTo>
                                  <a:pt x="217" y="109"/>
                                </a:lnTo>
                                <a:lnTo>
                                  <a:pt x="209" y="127"/>
                                </a:lnTo>
                                <a:lnTo>
                                  <a:pt x="198" y="127"/>
                                </a:lnTo>
                                <a:lnTo>
                                  <a:pt x="187" y="127"/>
                                </a:lnTo>
                                <a:lnTo>
                                  <a:pt x="183" y="135"/>
                                </a:lnTo>
                                <a:lnTo>
                                  <a:pt x="172" y="146"/>
                                </a:lnTo>
                                <a:lnTo>
                                  <a:pt x="168" y="150"/>
                                </a:lnTo>
                                <a:lnTo>
                                  <a:pt x="164" y="142"/>
                                </a:lnTo>
                                <a:lnTo>
                                  <a:pt x="161" y="150"/>
                                </a:lnTo>
                                <a:lnTo>
                                  <a:pt x="161" y="154"/>
                                </a:lnTo>
                                <a:lnTo>
                                  <a:pt x="150" y="146"/>
                                </a:lnTo>
                                <a:lnTo>
                                  <a:pt x="150" y="161"/>
                                </a:lnTo>
                                <a:lnTo>
                                  <a:pt x="138" y="169"/>
                                </a:lnTo>
                                <a:lnTo>
                                  <a:pt x="138" y="157"/>
                                </a:lnTo>
                                <a:lnTo>
                                  <a:pt x="131" y="157"/>
                                </a:lnTo>
                                <a:lnTo>
                                  <a:pt x="120" y="165"/>
                                </a:lnTo>
                                <a:lnTo>
                                  <a:pt x="105" y="165"/>
                                </a:lnTo>
                                <a:lnTo>
                                  <a:pt x="116" y="172"/>
                                </a:lnTo>
                                <a:lnTo>
                                  <a:pt x="105" y="172"/>
                                </a:lnTo>
                                <a:lnTo>
                                  <a:pt x="112" y="184"/>
                                </a:lnTo>
                                <a:lnTo>
                                  <a:pt x="108" y="187"/>
                                </a:lnTo>
                                <a:lnTo>
                                  <a:pt x="105" y="198"/>
                                </a:lnTo>
                                <a:lnTo>
                                  <a:pt x="97" y="198"/>
                                </a:lnTo>
                                <a:lnTo>
                                  <a:pt x="101" y="206"/>
                                </a:lnTo>
                                <a:lnTo>
                                  <a:pt x="82" y="213"/>
                                </a:lnTo>
                                <a:lnTo>
                                  <a:pt x="71" y="213"/>
                                </a:lnTo>
                                <a:lnTo>
                                  <a:pt x="60" y="225"/>
                                </a:lnTo>
                                <a:lnTo>
                                  <a:pt x="60" y="232"/>
                                </a:lnTo>
                                <a:lnTo>
                                  <a:pt x="75" y="232"/>
                                </a:lnTo>
                                <a:lnTo>
                                  <a:pt x="78" y="240"/>
                                </a:lnTo>
                                <a:lnTo>
                                  <a:pt x="63" y="240"/>
                                </a:lnTo>
                                <a:lnTo>
                                  <a:pt x="56" y="240"/>
                                </a:lnTo>
                                <a:lnTo>
                                  <a:pt x="41" y="243"/>
                                </a:lnTo>
                                <a:lnTo>
                                  <a:pt x="37" y="236"/>
                                </a:lnTo>
                                <a:lnTo>
                                  <a:pt x="41" y="232"/>
                                </a:lnTo>
                                <a:lnTo>
                                  <a:pt x="41" y="228"/>
                                </a:lnTo>
                                <a:lnTo>
                                  <a:pt x="37" y="225"/>
                                </a:lnTo>
                                <a:lnTo>
                                  <a:pt x="26" y="228"/>
                                </a:lnTo>
                                <a:lnTo>
                                  <a:pt x="22" y="232"/>
                                </a:lnTo>
                                <a:lnTo>
                                  <a:pt x="15" y="225"/>
                                </a:lnTo>
                                <a:lnTo>
                                  <a:pt x="11" y="217"/>
                                </a:lnTo>
                                <a:lnTo>
                                  <a:pt x="4" y="217"/>
                                </a:lnTo>
                                <a:lnTo>
                                  <a:pt x="0" y="213"/>
                                </a:lnTo>
                                <a:lnTo>
                                  <a:pt x="7" y="198"/>
                                </a:lnTo>
                                <a:lnTo>
                                  <a:pt x="19" y="202"/>
                                </a:lnTo>
                                <a:lnTo>
                                  <a:pt x="26" y="202"/>
                                </a:lnTo>
                                <a:lnTo>
                                  <a:pt x="19" y="187"/>
                                </a:lnTo>
                                <a:lnTo>
                                  <a:pt x="30" y="176"/>
                                </a:lnTo>
                                <a:lnTo>
                                  <a:pt x="34" y="184"/>
                                </a:lnTo>
                                <a:lnTo>
                                  <a:pt x="30" y="191"/>
                                </a:lnTo>
                                <a:lnTo>
                                  <a:pt x="41" y="184"/>
                                </a:lnTo>
                                <a:lnTo>
                                  <a:pt x="41" y="172"/>
                                </a:lnTo>
                                <a:lnTo>
                                  <a:pt x="41" y="165"/>
                                </a:lnTo>
                                <a:lnTo>
                                  <a:pt x="48" y="157"/>
                                </a:lnTo>
                                <a:lnTo>
                                  <a:pt x="60" y="157"/>
                                </a:lnTo>
                                <a:lnTo>
                                  <a:pt x="67" y="161"/>
                                </a:lnTo>
                                <a:lnTo>
                                  <a:pt x="67" y="146"/>
                                </a:lnTo>
                                <a:lnTo>
                                  <a:pt x="60" y="142"/>
                                </a:lnTo>
                                <a:lnTo>
                                  <a:pt x="63" y="135"/>
                                </a:lnTo>
                                <a:lnTo>
                                  <a:pt x="63" y="131"/>
                                </a:lnTo>
                                <a:lnTo>
                                  <a:pt x="67" y="120"/>
                                </a:lnTo>
                                <a:lnTo>
                                  <a:pt x="75" y="112"/>
                                </a:lnTo>
                                <a:lnTo>
                                  <a:pt x="75" y="109"/>
                                </a:lnTo>
                                <a:lnTo>
                                  <a:pt x="75" y="101"/>
                                </a:lnTo>
                                <a:lnTo>
                                  <a:pt x="82" y="101"/>
                                </a:lnTo>
                                <a:lnTo>
                                  <a:pt x="86" y="105"/>
                                </a:lnTo>
                                <a:lnTo>
                                  <a:pt x="93" y="112"/>
                                </a:lnTo>
                                <a:lnTo>
                                  <a:pt x="97" y="109"/>
                                </a:lnTo>
                                <a:lnTo>
                                  <a:pt x="105" y="101"/>
                                </a:lnTo>
                                <a:lnTo>
                                  <a:pt x="120" y="105"/>
                                </a:lnTo>
                                <a:lnTo>
                                  <a:pt x="135" y="109"/>
                                </a:lnTo>
                                <a:lnTo>
                                  <a:pt x="142" y="105"/>
                                </a:lnTo>
                                <a:lnTo>
                                  <a:pt x="138" y="97"/>
                                </a:lnTo>
                                <a:lnTo>
                                  <a:pt x="120" y="97"/>
                                </a:lnTo>
                                <a:lnTo>
                                  <a:pt x="108" y="97"/>
                                </a:lnTo>
                                <a:lnTo>
                                  <a:pt x="101" y="90"/>
                                </a:lnTo>
                                <a:lnTo>
                                  <a:pt x="86" y="86"/>
                                </a:lnTo>
                                <a:lnTo>
                                  <a:pt x="78" y="79"/>
                                </a:lnTo>
                                <a:lnTo>
                                  <a:pt x="71" y="75"/>
                                </a:lnTo>
                                <a:lnTo>
                                  <a:pt x="75" y="67"/>
                                </a:lnTo>
                                <a:lnTo>
                                  <a:pt x="63" y="60"/>
                                </a:lnTo>
                                <a:lnTo>
                                  <a:pt x="60" y="52"/>
                                </a:lnTo>
                                <a:lnTo>
                                  <a:pt x="71" y="45"/>
                                </a:lnTo>
                                <a:lnTo>
                                  <a:pt x="78" y="49"/>
                                </a:lnTo>
                                <a:lnTo>
                                  <a:pt x="67" y="34"/>
                                </a:lnTo>
                                <a:lnTo>
                                  <a:pt x="60" y="30"/>
                                </a:lnTo>
                                <a:lnTo>
                                  <a:pt x="75" y="23"/>
                                </a:lnTo>
                                <a:lnTo>
                                  <a:pt x="97" y="19"/>
                                </a:lnTo>
                                <a:lnTo>
                                  <a:pt x="105" y="19"/>
                                </a:lnTo>
                                <a:lnTo>
                                  <a:pt x="101" y="30"/>
                                </a:lnTo>
                                <a:lnTo>
                                  <a:pt x="101" y="4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4" name="Freeform 84"/>
                        <wps:cNvSpPr>
                          <a:spLocks/>
                        </wps:cNvSpPr>
                        <wps:spPr bwMode="auto">
                          <a:xfrm>
                            <a:off x="2401" y="1677"/>
                            <a:ext cx="385" cy="434"/>
                          </a:xfrm>
                          <a:custGeom>
                            <a:avLst/>
                            <a:gdLst>
                              <a:gd name="T0" fmla="*/ 206 w 385"/>
                              <a:gd name="T1" fmla="*/ 82 h 434"/>
                              <a:gd name="T2" fmla="*/ 243 w 385"/>
                              <a:gd name="T3" fmla="*/ 120 h 434"/>
                              <a:gd name="T4" fmla="*/ 254 w 385"/>
                              <a:gd name="T5" fmla="*/ 172 h 434"/>
                              <a:gd name="T6" fmla="*/ 254 w 385"/>
                              <a:gd name="T7" fmla="*/ 191 h 434"/>
                              <a:gd name="T8" fmla="*/ 326 w 385"/>
                              <a:gd name="T9" fmla="*/ 187 h 434"/>
                              <a:gd name="T10" fmla="*/ 367 w 385"/>
                              <a:gd name="T11" fmla="*/ 176 h 434"/>
                              <a:gd name="T12" fmla="*/ 382 w 385"/>
                              <a:gd name="T13" fmla="*/ 183 h 434"/>
                              <a:gd name="T14" fmla="*/ 363 w 385"/>
                              <a:gd name="T15" fmla="*/ 195 h 434"/>
                              <a:gd name="T16" fmla="*/ 367 w 385"/>
                              <a:gd name="T17" fmla="*/ 210 h 434"/>
                              <a:gd name="T18" fmla="*/ 359 w 385"/>
                              <a:gd name="T19" fmla="*/ 213 h 434"/>
                              <a:gd name="T20" fmla="*/ 352 w 385"/>
                              <a:gd name="T21" fmla="*/ 221 h 434"/>
                              <a:gd name="T22" fmla="*/ 329 w 385"/>
                              <a:gd name="T23" fmla="*/ 206 h 434"/>
                              <a:gd name="T24" fmla="*/ 322 w 385"/>
                              <a:gd name="T25" fmla="*/ 225 h 434"/>
                              <a:gd name="T26" fmla="*/ 314 w 385"/>
                              <a:gd name="T27" fmla="*/ 225 h 434"/>
                              <a:gd name="T28" fmla="*/ 292 w 385"/>
                              <a:gd name="T29" fmla="*/ 228 h 434"/>
                              <a:gd name="T30" fmla="*/ 269 w 385"/>
                              <a:gd name="T31" fmla="*/ 240 h 434"/>
                              <a:gd name="T32" fmla="*/ 254 w 385"/>
                              <a:gd name="T33" fmla="*/ 247 h 434"/>
                              <a:gd name="T34" fmla="*/ 243 w 385"/>
                              <a:gd name="T35" fmla="*/ 266 h 434"/>
                              <a:gd name="T36" fmla="*/ 210 w 385"/>
                              <a:gd name="T37" fmla="*/ 266 h 434"/>
                              <a:gd name="T38" fmla="*/ 198 w 385"/>
                              <a:gd name="T39" fmla="*/ 288 h 434"/>
                              <a:gd name="T40" fmla="*/ 195 w 385"/>
                              <a:gd name="T41" fmla="*/ 311 h 434"/>
                              <a:gd name="T42" fmla="*/ 183 w 385"/>
                              <a:gd name="T43" fmla="*/ 315 h 434"/>
                              <a:gd name="T44" fmla="*/ 187 w 385"/>
                              <a:gd name="T45" fmla="*/ 296 h 434"/>
                              <a:gd name="T46" fmla="*/ 187 w 385"/>
                              <a:gd name="T47" fmla="*/ 277 h 434"/>
                              <a:gd name="T48" fmla="*/ 168 w 385"/>
                              <a:gd name="T49" fmla="*/ 258 h 434"/>
                              <a:gd name="T50" fmla="*/ 157 w 385"/>
                              <a:gd name="T51" fmla="*/ 262 h 434"/>
                              <a:gd name="T52" fmla="*/ 127 w 385"/>
                              <a:gd name="T53" fmla="*/ 247 h 434"/>
                              <a:gd name="T54" fmla="*/ 97 w 385"/>
                              <a:gd name="T55" fmla="*/ 262 h 434"/>
                              <a:gd name="T56" fmla="*/ 94 w 385"/>
                              <a:gd name="T57" fmla="*/ 307 h 434"/>
                              <a:gd name="T58" fmla="*/ 101 w 385"/>
                              <a:gd name="T59" fmla="*/ 322 h 434"/>
                              <a:gd name="T60" fmla="*/ 123 w 385"/>
                              <a:gd name="T61" fmla="*/ 318 h 434"/>
                              <a:gd name="T62" fmla="*/ 135 w 385"/>
                              <a:gd name="T63" fmla="*/ 326 h 434"/>
                              <a:gd name="T64" fmla="*/ 135 w 385"/>
                              <a:gd name="T65" fmla="*/ 359 h 434"/>
                              <a:gd name="T66" fmla="*/ 135 w 385"/>
                              <a:gd name="T67" fmla="*/ 397 h 434"/>
                              <a:gd name="T68" fmla="*/ 165 w 385"/>
                              <a:gd name="T69" fmla="*/ 427 h 434"/>
                              <a:gd name="T70" fmla="*/ 127 w 385"/>
                              <a:gd name="T71" fmla="*/ 423 h 434"/>
                              <a:gd name="T72" fmla="*/ 116 w 385"/>
                              <a:gd name="T73" fmla="*/ 371 h 434"/>
                              <a:gd name="T74" fmla="*/ 86 w 385"/>
                              <a:gd name="T75" fmla="*/ 333 h 434"/>
                              <a:gd name="T76" fmla="*/ 52 w 385"/>
                              <a:gd name="T77" fmla="*/ 307 h 434"/>
                              <a:gd name="T78" fmla="*/ 41 w 385"/>
                              <a:gd name="T79" fmla="*/ 262 h 434"/>
                              <a:gd name="T80" fmla="*/ 34 w 385"/>
                              <a:gd name="T81" fmla="*/ 198 h 434"/>
                              <a:gd name="T82" fmla="*/ 19 w 385"/>
                              <a:gd name="T83" fmla="*/ 168 h 434"/>
                              <a:gd name="T84" fmla="*/ 22 w 385"/>
                              <a:gd name="T85" fmla="*/ 225 h 434"/>
                              <a:gd name="T86" fmla="*/ 11 w 385"/>
                              <a:gd name="T87" fmla="*/ 232 h 434"/>
                              <a:gd name="T88" fmla="*/ 4 w 385"/>
                              <a:gd name="T89" fmla="*/ 187 h 434"/>
                              <a:gd name="T90" fmla="*/ 7 w 385"/>
                              <a:gd name="T91" fmla="*/ 139 h 434"/>
                              <a:gd name="T92" fmla="*/ 0 w 385"/>
                              <a:gd name="T93" fmla="*/ 109 h 434"/>
                              <a:gd name="T94" fmla="*/ 0 w 385"/>
                              <a:gd name="T95" fmla="*/ 67 h 434"/>
                              <a:gd name="T96" fmla="*/ 26 w 385"/>
                              <a:gd name="T97" fmla="*/ 11 h 434"/>
                              <a:gd name="T98" fmla="*/ 45 w 385"/>
                              <a:gd name="T99"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5" h="434">
                                <a:moveTo>
                                  <a:pt x="45" y="0"/>
                                </a:moveTo>
                                <a:lnTo>
                                  <a:pt x="198" y="86"/>
                                </a:lnTo>
                                <a:lnTo>
                                  <a:pt x="202" y="79"/>
                                </a:lnTo>
                                <a:lnTo>
                                  <a:pt x="206" y="82"/>
                                </a:lnTo>
                                <a:lnTo>
                                  <a:pt x="217" y="97"/>
                                </a:lnTo>
                                <a:lnTo>
                                  <a:pt x="225" y="105"/>
                                </a:lnTo>
                                <a:lnTo>
                                  <a:pt x="239" y="112"/>
                                </a:lnTo>
                                <a:lnTo>
                                  <a:pt x="243" y="120"/>
                                </a:lnTo>
                                <a:lnTo>
                                  <a:pt x="251" y="139"/>
                                </a:lnTo>
                                <a:lnTo>
                                  <a:pt x="251" y="142"/>
                                </a:lnTo>
                                <a:lnTo>
                                  <a:pt x="254" y="154"/>
                                </a:lnTo>
                                <a:lnTo>
                                  <a:pt x="254" y="172"/>
                                </a:lnTo>
                                <a:lnTo>
                                  <a:pt x="243" y="183"/>
                                </a:lnTo>
                                <a:lnTo>
                                  <a:pt x="247" y="191"/>
                                </a:lnTo>
                                <a:lnTo>
                                  <a:pt x="243" y="195"/>
                                </a:lnTo>
                                <a:lnTo>
                                  <a:pt x="254" y="191"/>
                                </a:lnTo>
                                <a:lnTo>
                                  <a:pt x="266" y="191"/>
                                </a:lnTo>
                                <a:lnTo>
                                  <a:pt x="288" y="191"/>
                                </a:lnTo>
                                <a:lnTo>
                                  <a:pt x="307" y="191"/>
                                </a:lnTo>
                                <a:lnTo>
                                  <a:pt x="326" y="187"/>
                                </a:lnTo>
                                <a:lnTo>
                                  <a:pt x="333" y="183"/>
                                </a:lnTo>
                                <a:lnTo>
                                  <a:pt x="344" y="180"/>
                                </a:lnTo>
                                <a:lnTo>
                                  <a:pt x="359" y="176"/>
                                </a:lnTo>
                                <a:lnTo>
                                  <a:pt x="367" y="176"/>
                                </a:lnTo>
                                <a:lnTo>
                                  <a:pt x="374" y="176"/>
                                </a:lnTo>
                                <a:lnTo>
                                  <a:pt x="370" y="180"/>
                                </a:lnTo>
                                <a:lnTo>
                                  <a:pt x="385" y="180"/>
                                </a:lnTo>
                                <a:lnTo>
                                  <a:pt x="382" y="183"/>
                                </a:lnTo>
                                <a:lnTo>
                                  <a:pt x="378" y="187"/>
                                </a:lnTo>
                                <a:lnTo>
                                  <a:pt x="370" y="183"/>
                                </a:lnTo>
                                <a:lnTo>
                                  <a:pt x="363" y="180"/>
                                </a:lnTo>
                                <a:lnTo>
                                  <a:pt x="363" y="195"/>
                                </a:lnTo>
                                <a:lnTo>
                                  <a:pt x="367" y="198"/>
                                </a:lnTo>
                                <a:lnTo>
                                  <a:pt x="370" y="202"/>
                                </a:lnTo>
                                <a:lnTo>
                                  <a:pt x="378" y="210"/>
                                </a:lnTo>
                                <a:lnTo>
                                  <a:pt x="367" y="210"/>
                                </a:lnTo>
                                <a:lnTo>
                                  <a:pt x="382" y="217"/>
                                </a:lnTo>
                                <a:lnTo>
                                  <a:pt x="370" y="225"/>
                                </a:lnTo>
                                <a:lnTo>
                                  <a:pt x="363" y="221"/>
                                </a:lnTo>
                                <a:lnTo>
                                  <a:pt x="359" y="213"/>
                                </a:lnTo>
                                <a:lnTo>
                                  <a:pt x="359" y="206"/>
                                </a:lnTo>
                                <a:lnTo>
                                  <a:pt x="359" y="217"/>
                                </a:lnTo>
                                <a:lnTo>
                                  <a:pt x="359" y="228"/>
                                </a:lnTo>
                                <a:lnTo>
                                  <a:pt x="352" y="221"/>
                                </a:lnTo>
                                <a:lnTo>
                                  <a:pt x="348" y="213"/>
                                </a:lnTo>
                                <a:lnTo>
                                  <a:pt x="341" y="210"/>
                                </a:lnTo>
                                <a:lnTo>
                                  <a:pt x="337" y="210"/>
                                </a:lnTo>
                                <a:lnTo>
                                  <a:pt x="329" y="206"/>
                                </a:lnTo>
                                <a:lnTo>
                                  <a:pt x="322" y="206"/>
                                </a:lnTo>
                                <a:lnTo>
                                  <a:pt x="322" y="210"/>
                                </a:lnTo>
                                <a:lnTo>
                                  <a:pt x="318" y="221"/>
                                </a:lnTo>
                                <a:lnTo>
                                  <a:pt x="322" y="225"/>
                                </a:lnTo>
                                <a:lnTo>
                                  <a:pt x="326" y="228"/>
                                </a:lnTo>
                                <a:lnTo>
                                  <a:pt x="326" y="232"/>
                                </a:lnTo>
                                <a:lnTo>
                                  <a:pt x="318" y="228"/>
                                </a:lnTo>
                                <a:lnTo>
                                  <a:pt x="314" y="225"/>
                                </a:lnTo>
                                <a:lnTo>
                                  <a:pt x="307" y="225"/>
                                </a:lnTo>
                                <a:lnTo>
                                  <a:pt x="303" y="217"/>
                                </a:lnTo>
                                <a:lnTo>
                                  <a:pt x="296" y="221"/>
                                </a:lnTo>
                                <a:lnTo>
                                  <a:pt x="292" y="228"/>
                                </a:lnTo>
                                <a:lnTo>
                                  <a:pt x="292" y="232"/>
                                </a:lnTo>
                                <a:lnTo>
                                  <a:pt x="288" y="236"/>
                                </a:lnTo>
                                <a:lnTo>
                                  <a:pt x="277" y="236"/>
                                </a:lnTo>
                                <a:lnTo>
                                  <a:pt x="269" y="240"/>
                                </a:lnTo>
                                <a:lnTo>
                                  <a:pt x="266" y="243"/>
                                </a:lnTo>
                                <a:lnTo>
                                  <a:pt x="254" y="236"/>
                                </a:lnTo>
                                <a:lnTo>
                                  <a:pt x="258" y="243"/>
                                </a:lnTo>
                                <a:lnTo>
                                  <a:pt x="254" y="247"/>
                                </a:lnTo>
                                <a:lnTo>
                                  <a:pt x="251" y="251"/>
                                </a:lnTo>
                                <a:lnTo>
                                  <a:pt x="251" y="258"/>
                                </a:lnTo>
                                <a:lnTo>
                                  <a:pt x="243" y="258"/>
                                </a:lnTo>
                                <a:lnTo>
                                  <a:pt x="243" y="266"/>
                                </a:lnTo>
                                <a:lnTo>
                                  <a:pt x="232" y="266"/>
                                </a:lnTo>
                                <a:lnTo>
                                  <a:pt x="225" y="262"/>
                                </a:lnTo>
                                <a:lnTo>
                                  <a:pt x="221" y="266"/>
                                </a:lnTo>
                                <a:lnTo>
                                  <a:pt x="210" y="266"/>
                                </a:lnTo>
                                <a:lnTo>
                                  <a:pt x="210" y="270"/>
                                </a:lnTo>
                                <a:lnTo>
                                  <a:pt x="206" y="273"/>
                                </a:lnTo>
                                <a:lnTo>
                                  <a:pt x="206" y="277"/>
                                </a:lnTo>
                                <a:lnTo>
                                  <a:pt x="198" y="288"/>
                                </a:lnTo>
                                <a:lnTo>
                                  <a:pt x="202" y="292"/>
                                </a:lnTo>
                                <a:lnTo>
                                  <a:pt x="198" y="303"/>
                                </a:lnTo>
                                <a:lnTo>
                                  <a:pt x="198" y="307"/>
                                </a:lnTo>
                                <a:lnTo>
                                  <a:pt x="195" y="311"/>
                                </a:lnTo>
                                <a:lnTo>
                                  <a:pt x="195" y="315"/>
                                </a:lnTo>
                                <a:lnTo>
                                  <a:pt x="191" y="315"/>
                                </a:lnTo>
                                <a:lnTo>
                                  <a:pt x="187" y="318"/>
                                </a:lnTo>
                                <a:lnTo>
                                  <a:pt x="183" y="315"/>
                                </a:lnTo>
                                <a:lnTo>
                                  <a:pt x="180" y="311"/>
                                </a:lnTo>
                                <a:lnTo>
                                  <a:pt x="183" y="307"/>
                                </a:lnTo>
                                <a:lnTo>
                                  <a:pt x="183" y="303"/>
                                </a:lnTo>
                                <a:lnTo>
                                  <a:pt x="187" y="296"/>
                                </a:lnTo>
                                <a:lnTo>
                                  <a:pt x="191" y="292"/>
                                </a:lnTo>
                                <a:lnTo>
                                  <a:pt x="191" y="288"/>
                                </a:lnTo>
                                <a:lnTo>
                                  <a:pt x="187" y="277"/>
                                </a:lnTo>
                                <a:lnTo>
                                  <a:pt x="176" y="270"/>
                                </a:lnTo>
                                <a:lnTo>
                                  <a:pt x="172" y="262"/>
                                </a:lnTo>
                                <a:lnTo>
                                  <a:pt x="168" y="258"/>
                                </a:lnTo>
                                <a:lnTo>
                                  <a:pt x="161" y="255"/>
                                </a:lnTo>
                                <a:lnTo>
                                  <a:pt x="165" y="266"/>
                                </a:lnTo>
                                <a:lnTo>
                                  <a:pt x="161" y="270"/>
                                </a:lnTo>
                                <a:lnTo>
                                  <a:pt x="157" y="262"/>
                                </a:lnTo>
                                <a:lnTo>
                                  <a:pt x="153" y="258"/>
                                </a:lnTo>
                                <a:lnTo>
                                  <a:pt x="142" y="247"/>
                                </a:lnTo>
                                <a:lnTo>
                                  <a:pt x="138" y="243"/>
                                </a:lnTo>
                                <a:lnTo>
                                  <a:pt x="127" y="247"/>
                                </a:lnTo>
                                <a:lnTo>
                                  <a:pt x="120" y="243"/>
                                </a:lnTo>
                                <a:lnTo>
                                  <a:pt x="109" y="243"/>
                                </a:lnTo>
                                <a:lnTo>
                                  <a:pt x="101" y="251"/>
                                </a:lnTo>
                                <a:lnTo>
                                  <a:pt x="97" y="262"/>
                                </a:lnTo>
                                <a:lnTo>
                                  <a:pt x="90" y="273"/>
                                </a:lnTo>
                                <a:lnTo>
                                  <a:pt x="90" y="285"/>
                                </a:lnTo>
                                <a:lnTo>
                                  <a:pt x="90" y="300"/>
                                </a:lnTo>
                                <a:lnTo>
                                  <a:pt x="94" y="307"/>
                                </a:lnTo>
                                <a:lnTo>
                                  <a:pt x="90" y="311"/>
                                </a:lnTo>
                                <a:lnTo>
                                  <a:pt x="90" y="318"/>
                                </a:lnTo>
                                <a:lnTo>
                                  <a:pt x="94" y="322"/>
                                </a:lnTo>
                                <a:lnTo>
                                  <a:pt x="101" y="322"/>
                                </a:lnTo>
                                <a:lnTo>
                                  <a:pt x="105" y="326"/>
                                </a:lnTo>
                                <a:lnTo>
                                  <a:pt x="109" y="322"/>
                                </a:lnTo>
                                <a:lnTo>
                                  <a:pt x="116" y="318"/>
                                </a:lnTo>
                                <a:lnTo>
                                  <a:pt x="123" y="318"/>
                                </a:lnTo>
                                <a:lnTo>
                                  <a:pt x="127" y="315"/>
                                </a:lnTo>
                                <a:lnTo>
                                  <a:pt x="146" y="329"/>
                                </a:lnTo>
                                <a:lnTo>
                                  <a:pt x="131" y="333"/>
                                </a:lnTo>
                                <a:lnTo>
                                  <a:pt x="135" y="326"/>
                                </a:lnTo>
                                <a:lnTo>
                                  <a:pt x="131" y="337"/>
                                </a:lnTo>
                                <a:lnTo>
                                  <a:pt x="127" y="344"/>
                                </a:lnTo>
                                <a:lnTo>
                                  <a:pt x="120" y="344"/>
                                </a:lnTo>
                                <a:lnTo>
                                  <a:pt x="135" y="359"/>
                                </a:lnTo>
                                <a:lnTo>
                                  <a:pt x="142" y="367"/>
                                </a:lnTo>
                                <a:lnTo>
                                  <a:pt x="146" y="374"/>
                                </a:lnTo>
                                <a:lnTo>
                                  <a:pt x="138" y="389"/>
                                </a:lnTo>
                                <a:lnTo>
                                  <a:pt x="135" y="397"/>
                                </a:lnTo>
                                <a:lnTo>
                                  <a:pt x="131" y="401"/>
                                </a:lnTo>
                                <a:lnTo>
                                  <a:pt x="142" y="412"/>
                                </a:lnTo>
                                <a:lnTo>
                                  <a:pt x="153" y="419"/>
                                </a:lnTo>
                                <a:lnTo>
                                  <a:pt x="165" y="427"/>
                                </a:lnTo>
                                <a:lnTo>
                                  <a:pt x="150" y="434"/>
                                </a:lnTo>
                                <a:lnTo>
                                  <a:pt x="150" y="427"/>
                                </a:lnTo>
                                <a:lnTo>
                                  <a:pt x="142" y="431"/>
                                </a:lnTo>
                                <a:lnTo>
                                  <a:pt x="127" y="423"/>
                                </a:lnTo>
                                <a:lnTo>
                                  <a:pt x="116" y="404"/>
                                </a:lnTo>
                                <a:lnTo>
                                  <a:pt x="116" y="393"/>
                                </a:lnTo>
                                <a:lnTo>
                                  <a:pt x="112" y="386"/>
                                </a:lnTo>
                                <a:lnTo>
                                  <a:pt x="116" y="371"/>
                                </a:lnTo>
                                <a:lnTo>
                                  <a:pt x="109" y="367"/>
                                </a:lnTo>
                                <a:lnTo>
                                  <a:pt x="101" y="356"/>
                                </a:lnTo>
                                <a:lnTo>
                                  <a:pt x="90" y="348"/>
                                </a:lnTo>
                                <a:lnTo>
                                  <a:pt x="86" y="333"/>
                                </a:lnTo>
                                <a:lnTo>
                                  <a:pt x="86" y="322"/>
                                </a:lnTo>
                                <a:lnTo>
                                  <a:pt x="67" y="322"/>
                                </a:lnTo>
                                <a:lnTo>
                                  <a:pt x="64" y="311"/>
                                </a:lnTo>
                                <a:lnTo>
                                  <a:pt x="52" y="307"/>
                                </a:lnTo>
                                <a:lnTo>
                                  <a:pt x="49" y="292"/>
                                </a:lnTo>
                                <a:lnTo>
                                  <a:pt x="34" y="285"/>
                                </a:lnTo>
                                <a:lnTo>
                                  <a:pt x="41" y="277"/>
                                </a:lnTo>
                                <a:lnTo>
                                  <a:pt x="41" y="262"/>
                                </a:lnTo>
                                <a:lnTo>
                                  <a:pt x="41" y="247"/>
                                </a:lnTo>
                                <a:lnTo>
                                  <a:pt x="34" y="228"/>
                                </a:lnTo>
                                <a:lnTo>
                                  <a:pt x="34" y="217"/>
                                </a:lnTo>
                                <a:lnTo>
                                  <a:pt x="34" y="198"/>
                                </a:lnTo>
                                <a:lnTo>
                                  <a:pt x="34" y="187"/>
                                </a:lnTo>
                                <a:lnTo>
                                  <a:pt x="30" y="161"/>
                                </a:lnTo>
                                <a:lnTo>
                                  <a:pt x="22" y="161"/>
                                </a:lnTo>
                                <a:lnTo>
                                  <a:pt x="19" y="168"/>
                                </a:lnTo>
                                <a:lnTo>
                                  <a:pt x="26" y="191"/>
                                </a:lnTo>
                                <a:lnTo>
                                  <a:pt x="26" y="202"/>
                                </a:lnTo>
                                <a:lnTo>
                                  <a:pt x="19" y="221"/>
                                </a:lnTo>
                                <a:lnTo>
                                  <a:pt x="22" y="225"/>
                                </a:lnTo>
                                <a:lnTo>
                                  <a:pt x="22" y="236"/>
                                </a:lnTo>
                                <a:lnTo>
                                  <a:pt x="19" y="243"/>
                                </a:lnTo>
                                <a:lnTo>
                                  <a:pt x="15" y="240"/>
                                </a:lnTo>
                                <a:lnTo>
                                  <a:pt x="11" y="232"/>
                                </a:lnTo>
                                <a:lnTo>
                                  <a:pt x="11" y="225"/>
                                </a:lnTo>
                                <a:lnTo>
                                  <a:pt x="11" y="202"/>
                                </a:lnTo>
                                <a:lnTo>
                                  <a:pt x="4" y="202"/>
                                </a:lnTo>
                                <a:lnTo>
                                  <a:pt x="4" y="187"/>
                                </a:lnTo>
                                <a:lnTo>
                                  <a:pt x="11" y="183"/>
                                </a:lnTo>
                                <a:lnTo>
                                  <a:pt x="15" y="168"/>
                                </a:lnTo>
                                <a:lnTo>
                                  <a:pt x="7" y="146"/>
                                </a:lnTo>
                                <a:lnTo>
                                  <a:pt x="7" y="139"/>
                                </a:lnTo>
                                <a:lnTo>
                                  <a:pt x="4" y="135"/>
                                </a:lnTo>
                                <a:lnTo>
                                  <a:pt x="0" y="124"/>
                                </a:lnTo>
                                <a:lnTo>
                                  <a:pt x="4" y="116"/>
                                </a:lnTo>
                                <a:lnTo>
                                  <a:pt x="0" y="109"/>
                                </a:lnTo>
                                <a:lnTo>
                                  <a:pt x="0" y="97"/>
                                </a:lnTo>
                                <a:lnTo>
                                  <a:pt x="4" y="86"/>
                                </a:lnTo>
                                <a:lnTo>
                                  <a:pt x="0" y="82"/>
                                </a:lnTo>
                                <a:lnTo>
                                  <a:pt x="0" y="67"/>
                                </a:lnTo>
                                <a:lnTo>
                                  <a:pt x="7" y="52"/>
                                </a:lnTo>
                                <a:lnTo>
                                  <a:pt x="11" y="41"/>
                                </a:lnTo>
                                <a:lnTo>
                                  <a:pt x="19" y="26"/>
                                </a:lnTo>
                                <a:lnTo>
                                  <a:pt x="26" y="11"/>
                                </a:lnTo>
                                <a:lnTo>
                                  <a:pt x="34" y="11"/>
                                </a:lnTo>
                                <a:lnTo>
                                  <a:pt x="34" y="4"/>
                                </a:lnTo>
                                <a:lnTo>
                                  <a:pt x="41" y="7"/>
                                </a:lnTo>
                                <a:lnTo>
                                  <a:pt x="45"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5" name="Freeform 85"/>
                        <wps:cNvSpPr>
                          <a:spLocks/>
                        </wps:cNvSpPr>
                        <wps:spPr bwMode="auto">
                          <a:xfrm>
                            <a:off x="2566" y="2006"/>
                            <a:ext cx="41" cy="38"/>
                          </a:xfrm>
                          <a:custGeom>
                            <a:avLst/>
                            <a:gdLst>
                              <a:gd name="T0" fmla="*/ 3 w 41"/>
                              <a:gd name="T1" fmla="*/ 4 h 38"/>
                              <a:gd name="T2" fmla="*/ 7 w 41"/>
                              <a:gd name="T3" fmla="*/ 0 h 38"/>
                              <a:gd name="T4" fmla="*/ 11 w 41"/>
                              <a:gd name="T5" fmla="*/ 0 h 38"/>
                              <a:gd name="T6" fmla="*/ 15 w 41"/>
                              <a:gd name="T7" fmla="*/ 4 h 38"/>
                              <a:gd name="T8" fmla="*/ 18 w 41"/>
                              <a:gd name="T9" fmla="*/ 4 h 38"/>
                              <a:gd name="T10" fmla="*/ 18 w 41"/>
                              <a:gd name="T11" fmla="*/ 8 h 38"/>
                              <a:gd name="T12" fmla="*/ 22 w 41"/>
                              <a:gd name="T13" fmla="*/ 8 h 38"/>
                              <a:gd name="T14" fmla="*/ 22 w 41"/>
                              <a:gd name="T15" fmla="*/ 12 h 38"/>
                              <a:gd name="T16" fmla="*/ 22 w 41"/>
                              <a:gd name="T17" fmla="*/ 12 h 38"/>
                              <a:gd name="T18" fmla="*/ 26 w 41"/>
                              <a:gd name="T19" fmla="*/ 15 h 38"/>
                              <a:gd name="T20" fmla="*/ 26 w 41"/>
                              <a:gd name="T21" fmla="*/ 19 h 38"/>
                              <a:gd name="T22" fmla="*/ 30 w 41"/>
                              <a:gd name="T23" fmla="*/ 19 h 38"/>
                              <a:gd name="T24" fmla="*/ 30 w 41"/>
                              <a:gd name="T25" fmla="*/ 23 h 38"/>
                              <a:gd name="T26" fmla="*/ 33 w 41"/>
                              <a:gd name="T27" fmla="*/ 27 h 38"/>
                              <a:gd name="T28" fmla="*/ 37 w 41"/>
                              <a:gd name="T29" fmla="*/ 30 h 38"/>
                              <a:gd name="T30" fmla="*/ 37 w 41"/>
                              <a:gd name="T31" fmla="*/ 34 h 38"/>
                              <a:gd name="T32" fmla="*/ 41 w 41"/>
                              <a:gd name="T33" fmla="*/ 34 h 38"/>
                              <a:gd name="T34" fmla="*/ 41 w 41"/>
                              <a:gd name="T35" fmla="*/ 38 h 38"/>
                              <a:gd name="T36" fmla="*/ 37 w 41"/>
                              <a:gd name="T37" fmla="*/ 38 h 38"/>
                              <a:gd name="T38" fmla="*/ 33 w 41"/>
                              <a:gd name="T39" fmla="*/ 38 h 38"/>
                              <a:gd name="T40" fmla="*/ 30 w 41"/>
                              <a:gd name="T41" fmla="*/ 34 h 38"/>
                              <a:gd name="T42" fmla="*/ 26 w 41"/>
                              <a:gd name="T43" fmla="*/ 30 h 38"/>
                              <a:gd name="T44" fmla="*/ 26 w 41"/>
                              <a:gd name="T45" fmla="*/ 30 h 38"/>
                              <a:gd name="T46" fmla="*/ 30 w 41"/>
                              <a:gd name="T47" fmla="*/ 27 h 38"/>
                              <a:gd name="T48" fmla="*/ 22 w 41"/>
                              <a:gd name="T49" fmla="*/ 23 h 38"/>
                              <a:gd name="T50" fmla="*/ 26 w 41"/>
                              <a:gd name="T51" fmla="*/ 19 h 38"/>
                              <a:gd name="T52" fmla="*/ 22 w 41"/>
                              <a:gd name="T53" fmla="*/ 15 h 38"/>
                              <a:gd name="T54" fmla="*/ 18 w 41"/>
                              <a:gd name="T55" fmla="*/ 12 h 38"/>
                              <a:gd name="T56" fmla="*/ 15 w 41"/>
                              <a:gd name="T57" fmla="*/ 8 h 38"/>
                              <a:gd name="T58" fmla="*/ 15 w 41"/>
                              <a:gd name="T59" fmla="*/ 4 h 38"/>
                              <a:gd name="T60" fmla="*/ 15 w 41"/>
                              <a:gd name="T61" fmla="*/ 4 h 38"/>
                              <a:gd name="T62" fmla="*/ 11 w 41"/>
                              <a:gd name="T63" fmla="*/ 4 h 38"/>
                              <a:gd name="T64" fmla="*/ 7 w 41"/>
                              <a:gd name="T65" fmla="*/ 4 h 38"/>
                              <a:gd name="T66" fmla="*/ 3 w 41"/>
                              <a:gd name="T67" fmla="*/ 4 h 38"/>
                              <a:gd name="T68" fmla="*/ 0 w 41"/>
                              <a:gd name="T69" fmla="*/ 4 h 38"/>
                              <a:gd name="T70" fmla="*/ 0 w 41"/>
                              <a:gd name="T71" fmla="*/ 0 h 38"/>
                              <a:gd name="T72" fmla="*/ 3 w 41"/>
                              <a:gd name="T73" fmla="*/ 4 h 38"/>
                              <a:gd name="T74" fmla="*/ 3 w 41"/>
                              <a:gd name="T75" fmla="*/ 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38">
                                <a:moveTo>
                                  <a:pt x="3" y="4"/>
                                </a:moveTo>
                                <a:lnTo>
                                  <a:pt x="3" y="4"/>
                                </a:lnTo>
                                <a:lnTo>
                                  <a:pt x="3" y="0"/>
                                </a:lnTo>
                                <a:lnTo>
                                  <a:pt x="7" y="0"/>
                                </a:lnTo>
                                <a:lnTo>
                                  <a:pt x="11" y="0"/>
                                </a:lnTo>
                                <a:lnTo>
                                  <a:pt x="15" y="4"/>
                                </a:lnTo>
                                <a:lnTo>
                                  <a:pt x="18" y="4"/>
                                </a:lnTo>
                                <a:lnTo>
                                  <a:pt x="18" y="8"/>
                                </a:lnTo>
                                <a:lnTo>
                                  <a:pt x="22" y="8"/>
                                </a:lnTo>
                                <a:lnTo>
                                  <a:pt x="22" y="12"/>
                                </a:lnTo>
                                <a:lnTo>
                                  <a:pt x="22" y="15"/>
                                </a:lnTo>
                                <a:lnTo>
                                  <a:pt x="26" y="15"/>
                                </a:lnTo>
                                <a:lnTo>
                                  <a:pt x="30" y="15"/>
                                </a:lnTo>
                                <a:lnTo>
                                  <a:pt x="26" y="19"/>
                                </a:lnTo>
                                <a:lnTo>
                                  <a:pt x="30" y="19"/>
                                </a:lnTo>
                                <a:lnTo>
                                  <a:pt x="30" y="23"/>
                                </a:lnTo>
                                <a:lnTo>
                                  <a:pt x="33" y="27"/>
                                </a:lnTo>
                                <a:lnTo>
                                  <a:pt x="37" y="27"/>
                                </a:lnTo>
                                <a:lnTo>
                                  <a:pt x="37" y="30"/>
                                </a:lnTo>
                                <a:lnTo>
                                  <a:pt x="37" y="34"/>
                                </a:lnTo>
                                <a:lnTo>
                                  <a:pt x="41" y="34"/>
                                </a:lnTo>
                                <a:lnTo>
                                  <a:pt x="41" y="38"/>
                                </a:lnTo>
                                <a:lnTo>
                                  <a:pt x="37" y="38"/>
                                </a:lnTo>
                                <a:lnTo>
                                  <a:pt x="37" y="34"/>
                                </a:lnTo>
                                <a:lnTo>
                                  <a:pt x="33" y="38"/>
                                </a:lnTo>
                                <a:lnTo>
                                  <a:pt x="33" y="34"/>
                                </a:lnTo>
                                <a:lnTo>
                                  <a:pt x="30" y="34"/>
                                </a:lnTo>
                                <a:lnTo>
                                  <a:pt x="26" y="30"/>
                                </a:lnTo>
                                <a:lnTo>
                                  <a:pt x="22" y="30"/>
                                </a:lnTo>
                                <a:lnTo>
                                  <a:pt x="26" y="30"/>
                                </a:lnTo>
                                <a:lnTo>
                                  <a:pt x="30" y="30"/>
                                </a:lnTo>
                                <a:lnTo>
                                  <a:pt x="30" y="27"/>
                                </a:lnTo>
                                <a:lnTo>
                                  <a:pt x="26" y="27"/>
                                </a:lnTo>
                                <a:lnTo>
                                  <a:pt x="22" y="23"/>
                                </a:lnTo>
                                <a:lnTo>
                                  <a:pt x="26" y="23"/>
                                </a:lnTo>
                                <a:lnTo>
                                  <a:pt x="26" y="19"/>
                                </a:lnTo>
                                <a:lnTo>
                                  <a:pt x="22" y="19"/>
                                </a:lnTo>
                                <a:lnTo>
                                  <a:pt x="22" y="15"/>
                                </a:lnTo>
                                <a:lnTo>
                                  <a:pt x="18" y="15"/>
                                </a:lnTo>
                                <a:lnTo>
                                  <a:pt x="18" y="12"/>
                                </a:lnTo>
                                <a:lnTo>
                                  <a:pt x="15" y="12"/>
                                </a:lnTo>
                                <a:lnTo>
                                  <a:pt x="15" y="8"/>
                                </a:lnTo>
                                <a:lnTo>
                                  <a:pt x="11" y="8"/>
                                </a:lnTo>
                                <a:lnTo>
                                  <a:pt x="15" y="4"/>
                                </a:lnTo>
                                <a:lnTo>
                                  <a:pt x="15" y="8"/>
                                </a:lnTo>
                                <a:lnTo>
                                  <a:pt x="15" y="4"/>
                                </a:lnTo>
                                <a:lnTo>
                                  <a:pt x="11" y="4"/>
                                </a:lnTo>
                                <a:lnTo>
                                  <a:pt x="7" y="4"/>
                                </a:lnTo>
                                <a:lnTo>
                                  <a:pt x="3" y="4"/>
                                </a:lnTo>
                                <a:lnTo>
                                  <a:pt x="0" y="4"/>
                                </a:lnTo>
                                <a:lnTo>
                                  <a:pt x="0" y="0"/>
                                </a:lnTo>
                                <a:lnTo>
                                  <a:pt x="3" y="4"/>
                                </a:lnTo>
                                <a:lnTo>
                                  <a:pt x="3" y="0"/>
                                </a:lnTo>
                                <a:lnTo>
                                  <a:pt x="3"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6" name="Freeform 86"/>
                        <wps:cNvSpPr>
                          <a:spLocks/>
                        </wps:cNvSpPr>
                        <wps:spPr bwMode="auto">
                          <a:xfrm>
                            <a:off x="2584" y="2044"/>
                            <a:ext cx="8" cy="7"/>
                          </a:xfrm>
                          <a:custGeom>
                            <a:avLst/>
                            <a:gdLst>
                              <a:gd name="T0" fmla="*/ 4 w 8"/>
                              <a:gd name="T1" fmla="*/ 7 h 7"/>
                              <a:gd name="T2" fmla="*/ 8 w 8"/>
                              <a:gd name="T3" fmla="*/ 7 h 7"/>
                              <a:gd name="T4" fmla="*/ 8 w 8"/>
                              <a:gd name="T5" fmla="*/ 7 h 7"/>
                              <a:gd name="T6" fmla="*/ 8 w 8"/>
                              <a:gd name="T7" fmla="*/ 7 h 7"/>
                              <a:gd name="T8" fmla="*/ 4 w 8"/>
                              <a:gd name="T9" fmla="*/ 4 h 7"/>
                              <a:gd name="T10" fmla="*/ 4 w 8"/>
                              <a:gd name="T11" fmla="*/ 0 h 7"/>
                              <a:gd name="T12" fmla="*/ 0 w 8"/>
                              <a:gd name="T13" fmla="*/ 0 h 7"/>
                              <a:gd name="T14" fmla="*/ 0 w 8"/>
                              <a:gd name="T15" fmla="*/ 0 h 7"/>
                              <a:gd name="T16" fmla="*/ 0 w 8"/>
                              <a:gd name="T17" fmla="*/ 0 h 7"/>
                              <a:gd name="T18" fmla="*/ 0 w 8"/>
                              <a:gd name="T19" fmla="*/ 0 h 7"/>
                              <a:gd name="T20" fmla="*/ 0 w 8"/>
                              <a:gd name="T21" fmla="*/ 4 h 7"/>
                              <a:gd name="T22" fmla="*/ 0 w 8"/>
                              <a:gd name="T23" fmla="*/ 7 h 7"/>
                              <a:gd name="T24" fmla="*/ 4 w 8"/>
                              <a:gd name="T2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
                                <a:moveTo>
                                  <a:pt x="4" y="7"/>
                                </a:moveTo>
                                <a:lnTo>
                                  <a:pt x="8" y="7"/>
                                </a:lnTo>
                                <a:lnTo>
                                  <a:pt x="4" y="4"/>
                                </a:lnTo>
                                <a:lnTo>
                                  <a:pt x="4" y="0"/>
                                </a:lnTo>
                                <a:lnTo>
                                  <a:pt x="0" y="0"/>
                                </a:lnTo>
                                <a:lnTo>
                                  <a:pt x="0" y="4"/>
                                </a:lnTo>
                                <a:lnTo>
                                  <a:pt x="0" y="7"/>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7" name="Freeform 87"/>
                        <wps:cNvSpPr>
                          <a:spLocks/>
                        </wps:cNvSpPr>
                        <wps:spPr bwMode="auto">
                          <a:xfrm>
                            <a:off x="2603" y="2048"/>
                            <a:ext cx="26" cy="22"/>
                          </a:xfrm>
                          <a:custGeom>
                            <a:avLst/>
                            <a:gdLst>
                              <a:gd name="T0" fmla="*/ 0 w 26"/>
                              <a:gd name="T1" fmla="*/ 3 h 22"/>
                              <a:gd name="T2" fmla="*/ 0 w 26"/>
                              <a:gd name="T3" fmla="*/ 3 h 22"/>
                              <a:gd name="T4" fmla="*/ 4 w 26"/>
                              <a:gd name="T5" fmla="*/ 7 h 22"/>
                              <a:gd name="T6" fmla="*/ 8 w 26"/>
                              <a:gd name="T7" fmla="*/ 7 h 22"/>
                              <a:gd name="T8" fmla="*/ 8 w 26"/>
                              <a:gd name="T9" fmla="*/ 7 h 22"/>
                              <a:gd name="T10" fmla="*/ 8 w 26"/>
                              <a:gd name="T11" fmla="*/ 3 h 22"/>
                              <a:gd name="T12" fmla="*/ 4 w 26"/>
                              <a:gd name="T13" fmla="*/ 0 h 22"/>
                              <a:gd name="T14" fmla="*/ 11 w 26"/>
                              <a:gd name="T15" fmla="*/ 0 h 22"/>
                              <a:gd name="T16" fmla="*/ 11 w 26"/>
                              <a:gd name="T17" fmla="*/ 3 h 22"/>
                              <a:gd name="T18" fmla="*/ 15 w 26"/>
                              <a:gd name="T19" fmla="*/ 3 h 22"/>
                              <a:gd name="T20" fmla="*/ 19 w 26"/>
                              <a:gd name="T21" fmla="*/ 3 h 22"/>
                              <a:gd name="T22" fmla="*/ 19 w 26"/>
                              <a:gd name="T23" fmla="*/ 7 h 22"/>
                              <a:gd name="T24" fmla="*/ 23 w 26"/>
                              <a:gd name="T25" fmla="*/ 11 h 22"/>
                              <a:gd name="T26" fmla="*/ 26 w 26"/>
                              <a:gd name="T27" fmla="*/ 11 h 22"/>
                              <a:gd name="T28" fmla="*/ 23 w 26"/>
                              <a:gd name="T29" fmla="*/ 11 h 22"/>
                              <a:gd name="T30" fmla="*/ 26 w 26"/>
                              <a:gd name="T31" fmla="*/ 15 h 22"/>
                              <a:gd name="T32" fmla="*/ 26 w 26"/>
                              <a:gd name="T33" fmla="*/ 18 h 22"/>
                              <a:gd name="T34" fmla="*/ 23 w 26"/>
                              <a:gd name="T35" fmla="*/ 22 h 22"/>
                              <a:gd name="T36" fmla="*/ 23 w 26"/>
                              <a:gd name="T37" fmla="*/ 15 h 22"/>
                              <a:gd name="T38" fmla="*/ 19 w 26"/>
                              <a:gd name="T39" fmla="*/ 15 h 22"/>
                              <a:gd name="T40" fmla="*/ 15 w 26"/>
                              <a:gd name="T41" fmla="*/ 18 h 22"/>
                              <a:gd name="T42" fmla="*/ 15 w 26"/>
                              <a:gd name="T43" fmla="*/ 15 h 22"/>
                              <a:gd name="T44" fmla="*/ 15 w 26"/>
                              <a:gd name="T45" fmla="*/ 15 h 22"/>
                              <a:gd name="T46" fmla="*/ 11 w 26"/>
                              <a:gd name="T47" fmla="*/ 15 h 22"/>
                              <a:gd name="T48" fmla="*/ 11 w 26"/>
                              <a:gd name="T49" fmla="*/ 15 h 22"/>
                              <a:gd name="T50" fmla="*/ 11 w 26"/>
                              <a:gd name="T51" fmla="*/ 15 h 22"/>
                              <a:gd name="T52" fmla="*/ 11 w 26"/>
                              <a:gd name="T53" fmla="*/ 11 h 22"/>
                              <a:gd name="T54" fmla="*/ 8 w 26"/>
                              <a:gd name="T55" fmla="*/ 11 h 22"/>
                              <a:gd name="T56" fmla="*/ 4 w 26"/>
                              <a:gd name="T57" fmla="*/ 7 h 22"/>
                              <a:gd name="T58" fmla="*/ 0 w 26"/>
                              <a:gd name="T59" fmla="*/ 7 h 22"/>
                              <a:gd name="T60" fmla="*/ 0 w 26"/>
                              <a:gd name="T61" fmla="*/ 11 h 22"/>
                              <a:gd name="T62" fmla="*/ 0 w 26"/>
                              <a:gd name="T63" fmla="*/ 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 h="22">
                                <a:moveTo>
                                  <a:pt x="0" y="7"/>
                                </a:moveTo>
                                <a:lnTo>
                                  <a:pt x="0" y="3"/>
                                </a:lnTo>
                                <a:lnTo>
                                  <a:pt x="0" y="7"/>
                                </a:lnTo>
                                <a:lnTo>
                                  <a:pt x="4" y="7"/>
                                </a:lnTo>
                                <a:lnTo>
                                  <a:pt x="8" y="7"/>
                                </a:lnTo>
                                <a:lnTo>
                                  <a:pt x="8" y="3"/>
                                </a:lnTo>
                                <a:lnTo>
                                  <a:pt x="8" y="0"/>
                                </a:lnTo>
                                <a:lnTo>
                                  <a:pt x="4" y="0"/>
                                </a:lnTo>
                                <a:lnTo>
                                  <a:pt x="8" y="0"/>
                                </a:lnTo>
                                <a:lnTo>
                                  <a:pt x="11" y="0"/>
                                </a:lnTo>
                                <a:lnTo>
                                  <a:pt x="11" y="3"/>
                                </a:lnTo>
                                <a:lnTo>
                                  <a:pt x="15" y="3"/>
                                </a:lnTo>
                                <a:lnTo>
                                  <a:pt x="19" y="3"/>
                                </a:lnTo>
                                <a:lnTo>
                                  <a:pt x="19" y="7"/>
                                </a:lnTo>
                                <a:lnTo>
                                  <a:pt x="23" y="7"/>
                                </a:lnTo>
                                <a:lnTo>
                                  <a:pt x="23" y="11"/>
                                </a:lnTo>
                                <a:lnTo>
                                  <a:pt x="26" y="11"/>
                                </a:lnTo>
                                <a:lnTo>
                                  <a:pt x="26" y="15"/>
                                </a:lnTo>
                                <a:lnTo>
                                  <a:pt x="23" y="11"/>
                                </a:lnTo>
                                <a:lnTo>
                                  <a:pt x="26" y="15"/>
                                </a:lnTo>
                                <a:lnTo>
                                  <a:pt x="26" y="18"/>
                                </a:lnTo>
                                <a:lnTo>
                                  <a:pt x="23" y="22"/>
                                </a:lnTo>
                                <a:lnTo>
                                  <a:pt x="23" y="18"/>
                                </a:lnTo>
                                <a:lnTo>
                                  <a:pt x="23" y="15"/>
                                </a:lnTo>
                                <a:lnTo>
                                  <a:pt x="19" y="18"/>
                                </a:lnTo>
                                <a:lnTo>
                                  <a:pt x="19" y="15"/>
                                </a:lnTo>
                                <a:lnTo>
                                  <a:pt x="15" y="15"/>
                                </a:lnTo>
                                <a:lnTo>
                                  <a:pt x="15" y="18"/>
                                </a:lnTo>
                                <a:lnTo>
                                  <a:pt x="15" y="15"/>
                                </a:lnTo>
                                <a:lnTo>
                                  <a:pt x="11" y="15"/>
                                </a:lnTo>
                                <a:lnTo>
                                  <a:pt x="8" y="15"/>
                                </a:lnTo>
                                <a:lnTo>
                                  <a:pt x="11" y="15"/>
                                </a:lnTo>
                                <a:lnTo>
                                  <a:pt x="8" y="15"/>
                                </a:lnTo>
                                <a:lnTo>
                                  <a:pt x="11" y="11"/>
                                </a:lnTo>
                                <a:lnTo>
                                  <a:pt x="8" y="11"/>
                                </a:lnTo>
                                <a:lnTo>
                                  <a:pt x="4" y="11"/>
                                </a:lnTo>
                                <a:lnTo>
                                  <a:pt x="4" y="7"/>
                                </a:lnTo>
                                <a:lnTo>
                                  <a:pt x="0" y="7"/>
                                </a:lnTo>
                                <a:lnTo>
                                  <a:pt x="0" y="11"/>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8" name="Freeform 88"/>
                        <wps:cNvSpPr>
                          <a:spLocks/>
                        </wps:cNvSpPr>
                        <wps:spPr bwMode="auto">
                          <a:xfrm>
                            <a:off x="2633" y="2070"/>
                            <a:ext cx="7" cy="4"/>
                          </a:xfrm>
                          <a:custGeom>
                            <a:avLst/>
                            <a:gdLst>
                              <a:gd name="T0" fmla="*/ 0 w 7"/>
                              <a:gd name="T1" fmla="*/ 4 h 4"/>
                              <a:gd name="T2" fmla="*/ 4 w 7"/>
                              <a:gd name="T3" fmla="*/ 4 h 4"/>
                              <a:gd name="T4" fmla="*/ 4 w 7"/>
                              <a:gd name="T5" fmla="*/ 4 h 4"/>
                              <a:gd name="T6" fmla="*/ 7 w 7"/>
                              <a:gd name="T7" fmla="*/ 4 h 4"/>
                              <a:gd name="T8" fmla="*/ 7 w 7"/>
                              <a:gd name="T9" fmla="*/ 4 h 4"/>
                              <a:gd name="T10" fmla="*/ 7 w 7"/>
                              <a:gd name="T11" fmla="*/ 4 h 4"/>
                              <a:gd name="T12" fmla="*/ 7 w 7"/>
                              <a:gd name="T13" fmla="*/ 0 h 4"/>
                              <a:gd name="T14" fmla="*/ 7 w 7"/>
                              <a:gd name="T15" fmla="*/ 0 h 4"/>
                              <a:gd name="T16" fmla="*/ 4 w 7"/>
                              <a:gd name="T17" fmla="*/ 0 h 4"/>
                              <a:gd name="T18" fmla="*/ 0 w 7"/>
                              <a:gd name="T19" fmla="*/ 0 h 4"/>
                              <a:gd name="T20" fmla="*/ 4 w 7"/>
                              <a:gd name="T21" fmla="*/ 0 h 4"/>
                              <a:gd name="T22" fmla="*/ 0 w 7"/>
                              <a:gd name="T23" fmla="*/ 4 h 4"/>
                              <a:gd name="T24" fmla="*/ 0 w 7"/>
                              <a:gd name="T25"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0" y="4"/>
                                </a:moveTo>
                                <a:lnTo>
                                  <a:pt x="4" y="4"/>
                                </a:lnTo>
                                <a:lnTo>
                                  <a:pt x="7" y="4"/>
                                </a:lnTo>
                                <a:lnTo>
                                  <a:pt x="7" y="0"/>
                                </a:lnTo>
                                <a:lnTo>
                                  <a:pt x="4" y="0"/>
                                </a:lnTo>
                                <a:lnTo>
                                  <a:pt x="0" y="0"/>
                                </a:lnTo>
                                <a:lnTo>
                                  <a:pt x="4"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09" name="Freeform 89"/>
                        <wps:cNvSpPr>
                          <a:spLocks/>
                        </wps:cNvSpPr>
                        <wps:spPr bwMode="auto">
                          <a:xfrm>
                            <a:off x="2611" y="2040"/>
                            <a:ext cx="7" cy="4"/>
                          </a:xfrm>
                          <a:custGeom>
                            <a:avLst/>
                            <a:gdLst>
                              <a:gd name="T0" fmla="*/ 0 w 7"/>
                              <a:gd name="T1" fmla="*/ 0 h 4"/>
                              <a:gd name="T2" fmla="*/ 3 w 7"/>
                              <a:gd name="T3" fmla="*/ 4 h 4"/>
                              <a:gd name="T4" fmla="*/ 3 w 7"/>
                              <a:gd name="T5" fmla="*/ 0 h 4"/>
                              <a:gd name="T6" fmla="*/ 7 w 7"/>
                              <a:gd name="T7" fmla="*/ 0 h 4"/>
                              <a:gd name="T8" fmla="*/ 3 w 7"/>
                              <a:gd name="T9" fmla="*/ 0 h 4"/>
                              <a:gd name="T10" fmla="*/ 3 w 7"/>
                              <a:gd name="T11" fmla="*/ 0 h 4"/>
                              <a:gd name="T12" fmla="*/ 0 w 7"/>
                              <a:gd name="T13" fmla="*/ 0 h 4"/>
                              <a:gd name="T14" fmla="*/ 0 w 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4">
                                <a:moveTo>
                                  <a:pt x="0" y="0"/>
                                </a:moveTo>
                                <a:lnTo>
                                  <a:pt x="3" y="4"/>
                                </a:lnTo>
                                <a:lnTo>
                                  <a:pt x="3" y="0"/>
                                </a:lnTo>
                                <a:lnTo>
                                  <a:pt x="7" y="0"/>
                                </a:ln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0" name="Freeform 90"/>
                        <wps:cNvSpPr>
                          <a:spLocks/>
                        </wps:cNvSpPr>
                        <wps:spPr bwMode="auto">
                          <a:xfrm>
                            <a:off x="2599" y="2006"/>
                            <a:ext cx="4" cy="8"/>
                          </a:xfrm>
                          <a:custGeom>
                            <a:avLst/>
                            <a:gdLst>
                              <a:gd name="T0" fmla="*/ 4 w 4"/>
                              <a:gd name="T1" fmla="*/ 4 h 8"/>
                              <a:gd name="T2" fmla="*/ 4 w 4"/>
                              <a:gd name="T3" fmla="*/ 4 h 8"/>
                              <a:gd name="T4" fmla="*/ 4 w 4"/>
                              <a:gd name="T5" fmla="*/ 0 h 8"/>
                              <a:gd name="T6" fmla="*/ 4 w 4"/>
                              <a:gd name="T7" fmla="*/ 4 h 8"/>
                              <a:gd name="T8" fmla="*/ 4 w 4"/>
                              <a:gd name="T9" fmla="*/ 4 h 8"/>
                              <a:gd name="T10" fmla="*/ 4 w 4"/>
                              <a:gd name="T11" fmla="*/ 8 h 8"/>
                              <a:gd name="T12" fmla="*/ 4 w 4"/>
                              <a:gd name="T13" fmla="*/ 8 h 8"/>
                              <a:gd name="T14" fmla="*/ 4 w 4"/>
                              <a:gd name="T15" fmla="*/ 8 h 8"/>
                              <a:gd name="T16" fmla="*/ 4 w 4"/>
                              <a:gd name="T17" fmla="*/ 4 h 8"/>
                              <a:gd name="T18" fmla="*/ 0 w 4"/>
                              <a:gd name="T19" fmla="*/ 8 h 8"/>
                              <a:gd name="T20" fmla="*/ 4 w 4"/>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8">
                                <a:moveTo>
                                  <a:pt x="4" y="4"/>
                                </a:moveTo>
                                <a:lnTo>
                                  <a:pt x="4" y="4"/>
                                </a:lnTo>
                                <a:lnTo>
                                  <a:pt x="4" y="0"/>
                                </a:lnTo>
                                <a:lnTo>
                                  <a:pt x="4" y="4"/>
                                </a:lnTo>
                                <a:lnTo>
                                  <a:pt x="4" y="8"/>
                                </a:lnTo>
                                <a:lnTo>
                                  <a:pt x="4" y="4"/>
                                </a:lnTo>
                                <a:lnTo>
                                  <a:pt x="0" y="8"/>
                                </a:lnTo>
                                <a:lnTo>
                                  <a:pt x="4"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1" name="Freeform 91"/>
                        <wps:cNvSpPr>
                          <a:spLocks/>
                        </wps:cNvSpPr>
                        <wps:spPr bwMode="auto">
                          <a:xfrm>
                            <a:off x="2603" y="1999"/>
                            <a:ext cx="8" cy="4"/>
                          </a:xfrm>
                          <a:custGeom>
                            <a:avLst/>
                            <a:gdLst>
                              <a:gd name="T0" fmla="*/ 4 w 8"/>
                              <a:gd name="T1" fmla="*/ 0 h 4"/>
                              <a:gd name="T2" fmla="*/ 4 w 8"/>
                              <a:gd name="T3" fmla="*/ 4 h 4"/>
                              <a:gd name="T4" fmla="*/ 4 w 8"/>
                              <a:gd name="T5" fmla="*/ 4 h 4"/>
                              <a:gd name="T6" fmla="*/ 8 w 8"/>
                              <a:gd name="T7" fmla="*/ 4 h 4"/>
                              <a:gd name="T8" fmla="*/ 4 w 8"/>
                              <a:gd name="T9" fmla="*/ 4 h 4"/>
                              <a:gd name="T10" fmla="*/ 4 w 8"/>
                              <a:gd name="T11" fmla="*/ 0 h 4"/>
                              <a:gd name="T12" fmla="*/ 0 w 8"/>
                              <a:gd name="T13" fmla="*/ 0 h 4"/>
                              <a:gd name="T14" fmla="*/ 4 w 8"/>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4">
                                <a:moveTo>
                                  <a:pt x="4" y="0"/>
                                </a:moveTo>
                                <a:lnTo>
                                  <a:pt x="4" y="4"/>
                                </a:lnTo>
                                <a:lnTo>
                                  <a:pt x="8" y="4"/>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2" name="Freeform 92"/>
                        <wps:cNvSpPr>
                          <a:spLocks/>
                        </wps:cNvSpPr>
                        <wps:spPr bwMode="auto">
                          <a:xfrm>
                            <a:off x="2607" y="2006"/>
                            <a:ext cx="4" cy="4"/>
                          </a:xfrm>
                          <a:custGeom>
                            <a:avLst/>
                            <a:gdLst>
                              <a:gd name="T0" fmla="*/ 4 w 4"/>
                              <a:gd name="T1" fmla="*/ 0 h 4"/>
                              <a:gd name="T2" fmla="*/ 4 w 4"/>
                              <a:gd name="T3" fmla="*/ 0 h 4"/>
                              <a:gd name="T4" fmla="*/ 4 w 4"/>
                              <a:gd name="T5" fmla="*/ 0 h 4"/>
                              <a:gd name="T6" fmla="*/ 4 w 4"/>
                              <a:gd name="T7" fmla="*/ 4 h 4"/>
                              <a:gd name="T8" fmla="*/ 4 w 4"/>
                              <a:gd name="T9" fmla="*/ 0 h 4"/>
                              <a:gd name="T10" fmla="*/ 0 w 4"/>
                              <a:gd name="T11" fmla="*/ 0 h 4"/>
                              <a:gd name="T12" fmla="*/ 4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4" y="0"/>
                                </a:moveTo>
                                <a:lnTo>
                                  <a:pt x="4" y="0"/>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3" name="Freeform 93"/>
                        <wps:cNvSpPr>
                          <a:spLocks/>
                        </wps:cNvSpPr>
                        <wps:spPr bwMode="auto">
                          <a:xfrm>
                            <a:off x="2611" y="1999"/>
                            <a:ext cx="3" cy="7"/>
                          </a:xfrm>
                          <a:custGeom>
                            <a:avLst/>
                            <a:gdLst>
                              <a:gd name="T0" fmla="*/ 0 w 3"/>
                              <a:gd name="T1" fmla="*/ 7 h 7"/>
                              <a:gd name="T2" fmla="*/ 3 w 3"/>
                              <a:gd name="T3" fmla="*/ 7 h 7"/>
                              <a:gd name="T4" fmla="*/ 3 w 3"/>
                              <a:gd name="T5" fmla="*/ 4 h 7"/>
                              <a:gd name="T6" fmla="*/ 0 w 3"/>
                              <a:gd name="T7" fmla="*/ 4 h 7"/>
                              <a:gd name="T8" fmla="*/ 0 w 3"/>
                              <a:gd name="T9" fmla="*/ 0 h 7"/>
                              <a:gd name="T10" fmla="*/ 0 w 3"/>
                              <a:gd name="T11" fmla="*/ 0 h 7"/>
                              <a:gd name="T12" fmla="*/ 0 w 3"/>
                              <a:gd name="T13" fmla="*/ 0 h 7"/>
                              <a:gd name="T14" fmla="*/ 3 w 3"/>
                              <a:gd name="T15" fmla="*/ 4 h 7"/>
                              <a:gd name="T16" fmla="*/ 3 w 3"/>
                              <a:gd name="T17" fmla="*/ 7 h 7"/>
                              <a:gd name="T18" fmla="*/ 0 w 3"/>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7">
                                <a:moveTo>
                                  <a:pt x="0" y="7"/>
                                </a:moveTo>
                                <a:lnTo>
                                  <a:pt x="3" y="7"/>
                                </a:lnTo>
                                <a:lnTo>
                                  <a:pt x="3" y="4"/>
                                </a:lnTo>
                                <a:lnTo>
                                  <a:pt x="0" y="4"/>
                                </a:lnTo>
                                <a:lnTo>
                                  <a:pt x="0" y="0"/>
                                </a:lnTo>
                                <a:lnTo>
                                  <a:pt x="3" y="4"/>
                                </a:lnTo>
                                <a:lnTo>
                                  <a:pt x="3" y="7"/>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4" name="Freeform 94"/>
                        <wps:cNvSpPr>
                          <a:spLocks/>
                        </wps:cNvSpPr>
                        <wps:spPr bwMode="auto">
                          <a:xfrm>
                            <a:off x="2618" y="2036"/>
                            <a:ext cx="4" cy="1"/>
                          </a:xfrm>
                          <a:custGeom>
                            <a:avLst/>
                            <a:gdLst>
                              <a:gd name="T0" fmla="*/ 0 w 4"/>
                              <a:gd name="T1" fmla="*/ 4 w 4"/>
                              <a:gd name="T2" fmla="*/ 0 w 4"/>
                              <a:gd name="T3" fmla="*/ 0 w 4"/>
                              <a:gd name="T4" fmla="*/ 0 w 4"/>
                            </a:gdLst>
                            <a:ahLst/>
                            <a:cxnLst>
                              <a:cxn ang="0">
                                <a:pos x="T0" y="0"/>
                              </a:cxn>
                              <a:cxn ang="0">
                                <a:pos x="T1" y="0"/>
                              </a:cxn>
                              <a:cxn ang="0">
                                <a:pos x="T2" y="0"/>
                              </a:cxn>
                              <a:cxn ang="0">
                                <a:pos x="T3" y="0"/>
                              </a:cxn>
                              <a:cxn ang="0">
                                <a:pos x="T4"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5" name="Freeform 95"/>
                        <wps:cNvSpPr>
                          <a:spLocks/>
                        </wps:cNvSpPr>
                        <wps:spPr bwMode="auto">
                          <a:xfrm>
                            <a:off x="2611" y="2033"/>
                            <a:ext cx="3" cy="1"/>
                          </a:xfrm>
                          <a:custGeom>
                            <a:avLst/>
                            <a:gdLst>
                              <a:gd name="T0" fmla="*/ 0 w 3"/>
                              <a:gd name="T1" fmla="*/ 3 w 3"/>
                              <a:gd name="T2" fmla="*/ 3 w 3"/>
                              <a:gd name="T3" fmla="*/ 3 w 3"/>
                              <a:gd name="T4" fmla="*/ 3 w 3"/>
                              <a:gd name="T5" fmla="*/ 3 w 3"/>
                              <a:gd name="T6" fmla="*/ 3 w 3"/>
                              <a:gd name="T7" fmla="*/ 0 w 3"/>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
                                <a:moveTo>
                                  <a:pt x="0" y="0"/>
                                </a:move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6" name="Freeform 96"/>
                        <wps:cNvSpPr>
                          <a:spLocks/>
                        </wps:cNvSpPr>
                        <wps:spPr bwMode="auto">
                          <a:xfrm>
                            <a:off x="2614" y="2029"/>
                            <a:ext cx="1" cy="4"/>
                          </a:xfrm>
                          <a:custGeom>
                            <a:avLst/>
                            <a:gdLst>
                              <a:gd name="T0" fmla="*/ 4 h 4"/>
                              <a:gd name="T1" fmla="*/ 0 h 4"/>
                              <a:gd name="T2" fmla="*/ 4 h 4"/>
                              <a:gd name="T3" fmla="*/ 4 h 4"/>
                            </a:gdLst>
                            <a:ahLst/>
                            <a:cxnLst>
                              <a:cxn ang="0">
                                <a:pos x="0" y="T0"/>
                              </a:cxn>
                              <a:cxn ang="0">
                                <a:pos x="0" y="T1"/>
                              </a:cxn>
                              <a:cxn ang="0">
                                <a:pos x="0" y="T2"/>
                              </a:cxn>
                              <a:cxn ang="0">
                                <a:pos x="0" y="T3"/>
                              </a:cxn>
                            </a:cxnLst>
                            <a:rect l="0" t="0" r="r" b="b"/>
                            <a:pathLst>
                              <a:path h="4">
                                <a:moveTo>
                                  <a:pt x="0" y="4"/>
                                </a:moveTo>
                                <a:lnTo>
                                  <a:pt x="0"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7" name="Freeform 97"/>
                        <wps:cNvSpPr>
                          <a:spLocks/>
                        </wps:cNvSpPr>
                        <wps:spPr bwMode="auto">
                          <a:xfrm>
                            <a:off x="2611" y="2021"/>
                            <a:ext cx="3" cy="8"/>
                          </a:xfrm>
                          <a:custGeom>
                            <a:avLst/>
                            <a:gdLst>
                              <a:gd name="T0" fmla="*/ 3 w 3"/>
                              <a:gd name="T1" fmla="*/ 8 h 8"/>
                              <a:gd name="T2" fmla="*/ 0 w 3"/>
                              <a:gd name="T3" fmla="*/ 4 h 8"/>
                              <a:gd name="T4" fmla="*/ 0 w 3"/>
                              <a:gd name="T5" fmla="*/ 4 h 8"/>
                              <a:gd name="T6" fmla="*/ 0 w 3"/>
                              <a:gd name="T7" fmla="*/ 0 h 8"/>
                              <a:gd name="T8" fmla="*/ 0 w 3"/>
                              <a:gd name="T9" fmla="*/ 4 h 8"/>
                              <a:gd name="T10" fmla="*/ 0 w 3"/>
                              <a:gd name="T11" fmla="*/ 4 h 8"/>
                              <a:gd name="T12" fmla="*/ 0 w 3"/>
                              <a:gd name="T13" fmla="*/ 4 h 8"/>
                              <a:gd name="T14" fmla="*/ 0 w 3"/>
                              <a:gd name="T15" fmla="*/ 4 h 8"/>
                              <a:gd name="T16" fmla="*/ 3 w 3"/>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8">
                                <a:moveTo>
                                  <a:pt x="3" y="8"/>
                                </a:moveTo>
                                <a:lnTo>
                                  <a:pt x="0" y="4"/>
                                </a:lnTo>
                                <a:lnTo>
                                  <a:pt x="0" y="0"/>
                                </a:lnTo>
                                <a:lnTo>
                                  <a:pt x="0" y="4"/>
                                </a:lnTo>
                                <a:lnTo>
                                  <a:pt x="3"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18" name="Rectangle 98"/>
                        <wps:cNvSpPr>
                          <a:spLocks noChangeArrowheads="1"/>
                        </wps:cNvSpPr>
                        <wps:spPr bwMode="auto">
                          <a:xfrm>
                            <a:off x="2607" y="2025"/>
                            <a:ext cx="4" cy="1"/>
                          </a:xfrm>
                          <a:prstGeom prst="rect">
                            <a:avLst/>
                          </a:prstGeom>
                          <a:solidFill>
                            <a:srgbClr val="00FF00"/>
                          </a:solidFill>
                          <a:ln w="6350">
                            <a:solidFill>
                              <a:srgbClr val="000000"/>
                            </a:solidFill>
                            <a:miter lim="800000"/>
                            <a:headEnd/>
                            <a:tailEnd/>
                          </a:ln>
                        </wps:spPr>
                        <wps:bodyPr rot="0" vert="horz" wrap="square" lIns="91440" tIns="45720" rIns="91440" bIns="45720" anchor="t" anchorCtr="0" upright="1">
                          <a:noAutofit/>
                        </wps:bodyPr>
                      </wps:wsp>
                      <wps:wsp>
                        <wps:cNvPr id="719" name="Freeform 99"/>
                        <wps:cNvSpPr>
                          <a:spLocks/>
                        </wps:cNvSpPr>
                        <wps:spPr bwMode="auto">
                          <a:xfrm>
                            <a:off x="2611" y="2018"/>
                            <a:ext cx="3" cy="3"/>
                          </a:xfrm>
                          <a:custGeom>
                            <a:avLst/>
                            <a:gdLst>
                              <a:gd name="T0" fmla="*/ 0 w 3"/>
                              <a:gd name="T1" fmla="*/ 3 h 3"/>
                              <a:gd name="T2" fmla="*/ 3 w 3"/>
                              <a:gd name="T3" fmla="*/ 3 h 3"/>
                              <a:gd name="T4" fmla="*/ 0 w 3"/>
                              <a:gd name="T5" fmla="*/ 3 h 3"/>
                              <a:gd name="T6" fmla="*/ 3 w 3"/>
                              <a:gd name="T7" fmla="*/ 0 h 3"/>
                              <a:gd name="T8" fmla="*/ 3 w 3"/>
                              <a:gd name="T9" fmla="*/ 0 h 3"/>
                              <a:gd name="T10" fmla="*/ 0 w 3"/>
                              <a:gd name="T11" fmla="*/ 0 h 3"/>
                              <a:gd name="T12" fmla="*/ 3 w 3"/>
                              <a:gd name="T13" fmla="*/ 0 h 3"/>
                              <a:gd name="T14" fmla="*/ 0 w 3"/>
                              <a:gd name="T15" fmla="*/ 3 h 3"/>
                              <a:gd name="T16" fmla="*/ 0 w 3"/>
                              <a:gd name="T17"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
                                <a:moveTo>
                                  <a:pt x="0" y="3"/>
                                </a:moveTo>
                                <a:lnTo>
                                  <a:pt x="3" y="3"/>
                                </a:lnTo>
                                <a:lnTo>
                                  <a:pt x="0" y="3"/>
                                </a:lnTo>
                                <a:lnTo>
                                  <a:pt x="3" y="0"/>
                                </a:lnTo>
                                <a:lnTo>
                                  <a:pt x="0" y="0"/>
                                </a:lnTo>
                                <a:lnTo>
                                  <a:pt x="3" y="0"/>
                                </a:lnTo>
                                <a:lnTo>
                                  <a:pt x="0"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0" name="Freeform 100"/>
                        <wps:cNvSpPr>
                          <a:spLocks/>
                        </wps:cNvSpPr>
                        <wps:spPr bwMode="auto">
                          <a:xfrm>
                            <a:off x="2611" y="2010"/>
                            <a:ext cx="3" cy="8"/>
                          </a:xfrm>
                          <a:custGeom>
                            <a:avLst/>
                            <a:gdLst>
                              <a:gd name="T0" fmla="*/ 0 w 3"/>
                              <a:gd name="T1" fmla="*/ 8 h 8"/>
                              <a:gd name="T2" fmla="*/ 0 w 3"/>
                              <a:gd name="T3" fmla="*/ 4 h 8"/>
                              <a:gd name="T4" fmla="*/ 3 w 3"/>
                              <a:gd name="T5" fmla="*/ 4 h 8"/>
                              <a:gd name="T6" fmla="*/ 0 w 3"/>
                              <a:gd name="T7" fmla="*/ 4 h 8"/>
                              <a:gd name="T8" fmla="*/ 0 w 3"/>
                              <a:gd name="T9" fmla="*/ 0 h 8"/>
                              <a:gd name="T10" fmla="*/ 0 w 3"/>
                              <a:gd name="T11" fmla="*/ 4 h 8"/>
                              <a:gd name="T12" fmla="*/ 0 w 3"/>
                              <a:gd name="T13" fmla="*/ 4 h 8"/>
                              <a:gd name="T14" fmla="*/ 3 w 3"/>
                              <a:gd name="T15" fmla="*/ 4 h 8"/>
                              <a:gd name="T16" fmla="*/ 0 w 3"/>
                              <a:gd name="T17" fmla="*/ 4 h 8"/>
                              <a:gd name="T18" fmla="*/ 0 w 3"/>
                              <a:gd name="T19" fmla="*/ 8 h 8"/>
                              <a:gd name="T20" fmla="*/ 0 w 3"/>
                              <a:gd name="T21" fmla="*/ 8 h 8"/>
                              <a:gd name="T22" fmla="*/ 0 w 3"/>
                              <a:gd name="T2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8">
                                <a:moveTo>
                                  <a:pt x="0" y="8"/>
                                </a:moveTo>
                                <a:lnTo>
                                  <a:pt x="0" y="4"/>
                                </a:lnTo>
                                <a:lnTo>
                                  <a:pt x="3" y="4"/>
                                </a:lnTo>
                                <a:lnTo>
                                  <a:pt x="0" y="4"/>
                                </a:lnTo>
                                <a:lnTo>
                                  <a:pt x="0" y="0"/>
                                </a:lnTo>
                                <a:lnTo>
                                  <a:pt x="0" y="4"/>
                                </a:lnTo>
                                <a:lnTo>
                                  <a:pt x="3" y="4"/>
                                </a:lnTo>
                                <a:lnTo>
                                  <a:pt x="0" y="4"/>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1" name="Freeform 101"/>
                        <wps:cNvSpPr>
                          <a:spLocks/>
                        </wps:cNvSpPr>
                        <wps:spPr bwMode="auto">
                          <a:xfrm>
                            <a:off x="2644" y="2085"/>
                            <a:ext cx="4" cy="1"/>
                          </a:xfrm>
                          <a:custGeom>
                            <a:avLst/>
                            <a:gdLst>
                              <a:gd name="T0" fmla="*/ 0 w 4"/>
                              <a:gd name="T1" fmla="*/ 4 w 4"/>
                              <a:gd name="T2" fmla="*/ 0 w 4"/>
                              <a:gd name="T3" fmla="*/ 0 w 4"/>
                            </a:gdLst>
                            <a:ahLst/>
                            <a:cxnLst>
                              <a:cxn ang="0">
                                <a:pos x="T0" y="0"/>
                              </a:cxn>
                              <a:cxn ang="0">
                                <a:pos x="T1" y="0"/>
                              </a:cxn>
                              <a:cxn ang="0">
                                <a:pos x="T2" y="0"/>
                              </a:cxn>
                              <a:cxn ang="0">
                                <a:pos x="T3"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2" name="Freeform 102"/>
                        <wps:cNvSpPr>
                          <a:spLocks/>
                        </wps:cNvSpPr>
                        <wps:spPr bwMode="auto">
                          <a:xfrm>
                            <a:off x="2146" y="1793"/>
                            <a:ext cx="12" cy="15"/>
                          </a:xfrm>
                          <a:custGeom>
                            <a:avLst/>
                            <a:gdLst>
                              <a:gd name="T0" fmla="*/ 4 w 12"/>
                              <a:gd name="T1" fmla="*/ 8 h 15"/>
                              <a:gd name="T2" fmla="*/ 12 w 12"/>
                              <a:gd name="T3" fmla="*/ 11 h 15"/>
                              <a:gd name="T4" fmla="*/ 8 w 12"/>
                              <a:gd name="T5" fmla="*/ 15 h 15"/>
                              <a:gd name="T6" fmla="*/ 0 w 12"/>
                              <a:gd name="T7" fmla="*/ 15 h 15"/>
                              <a:gd name="T8" fmla="*/ 0 w 12"/>
                              <a:gd name="T9" fmla="*/ 11 h 15"/>
                              <a:gd name="T10" fmla="*/ 4 w 12"/>
                              <a:gd name="T11" fmla="*/ 8 h 15"/>
                              <a:gd name="T12" fmla="*/ 0 w 12"/>
                              <a:gd name="T13" fmla="*/ 0 h 15"/>
                              <a:gd name="T14" fmla="*/ 4 w 12"/>
                              <a:gd name="T15" fmla="*/ 8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5">
                                <a:moveTo>
                                  <a:pt x="4" y="8"/>
                                </a:moveTo>
                                <a:lnTo>
                                  <a:pt x="12" y="11"/>
                                </a:lnTo>
                                <a:lnTo>
                                  <a:pt x="8" y="15"/>
                                </a:lnTo>
                                <a:lnTo>
                                  <a:pt x="0" y="15"/>
                                </a:lnTo>
                                <a:lnTo>
                                  <a:pt x="0" y="11"/>
                                </a:lnTo>
                                <a:lnTo>
                                  <a:pt x="4" y="8"/>
                                </a:lnTo>
                                <a:lnTo>
                                  <a:pt x="0" y="0"/>
                                </a:lnTo>
                                <a:lnTo>
                                  <a:pt x="4"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3" name="Freeform 103"/>
                        <wps:cNvSpPr>
                          <a:spLocks/>
                        </wps:cNvSpPr>
                        <wps:spPr bwMode="auto">
                          <a:xfrm>
                            <a:off x="2139" y="1771"/>
                            <a:ext cx="11" cy="7"/>
                          </a:xfrm>
                          <a:custGeom>
                            <a:avLst/>
                            <a:gdLst>
                              <a:gd name="T0" fmla="*/ 11 w 11"/>
                              <a:gd name="T1" fmla="*/ 3 h 7"/>
                              <a:gd name="T2" fmla="*/ 0 w 11"/>
                              <a:gd name="T3" fmla="*/ 7 h 7"/>
                              <a:gd name="T4" fmla="*/ 7 w 11"/>
                              <a:gd name="T5" fmla="*/ 0 h 7"/>
                              <a:gd name="T6" fmla="*/ 11 w 11"/>
                              <a:gd name="T7" fmla="*/ 3 h 7"/>
                            </a:gdLst>
                            <a:ahLst/>
                            <a:cxnLst>
                              <a:cxn ang="0">
                                <a:pos x="T0" y="T1"/>
                              </a:cxn>
                              <a:cxn ang="0">
                                <a:pos x="T2" y="T3"/>
                              </a:cxn>
                              <a:cxn ang="0">
                                <a:pos x="T4" y="T5"/>
                              </a:cxn>
                              <a:cxn ang="0">
                                <a:pos x="T6" y="T7"/>
                              </a:cxn>
                            </a:cxnLst>
                            <a:rect l="0" t="0" r="r" b="b"/>
                            <a:pathLst>
                              <a:path w="11" h="7">
                                <a:moveTo>
                                  <a:pt x="11" y="3"/>
                                </a:moveTo>
                                <a:lnTo>
                                  <a:pt x="0" y="7"/>
                                </a:lnTo>
                                <a:lnTo>
                                  <a:pt x="7" y="0"/>
                                </a:lnTo>
                                <a:lnTo>
                                  <a:pt x="11"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4" name="Freeform 104"/>
                        <wps:cNvSpPr>
                          <a:spLocks/>
                        </wps:cNvSpPr>
                        <wps:spPr bwMode="auto">
                          <a:xfrm>
                            <a:off x="2113" y="1696"/>
                            <a:ext cx="15" cy="11"/>
                          </a:xfrm>
                          <a:custGeom>
                            <a:avLst/>
                            <a:gdLst>
                              <a:gd name="T0" fmla="*/ 15 w 15"/>
                              <a:gd name="T1" fmla="*/ 11 h 11"/>
                              <a:gd name="T2" fmla="*/ 7 w 15"/>
                              <a:gd name="T3" fmla="*/ 0 h 11"/>
                              <a:gd name="T4" fmla="*/ 0 w 15"/>
                              <a:gd name="T5" fmla="*/ 11 h 11"/>
                              <a:gd name="T6" fmla="*/ 7 w 15"/>
                              <a:gd name="T7" fmla="*/ 3 h 11"/>
                              <a:gd name="T8" fmla="*/ 15 w 15"/>
                              <a:gd name="T9" fmla="*/ 11 h 11"/>
                            </a:gdLst>
                            <a:ahLst/>
                            <a:cxnLst>
                              <a:cxn ang="0">
                                <a:pos x="T0" y="T1"/>
                              </a:cxn>
                              <a:cxn ang="0">
                                <a:pos x="T2" y="T3"/>
                              </a:cxn>
                              <a:cxn ang="0">
                                <a:pos x="T4" y="T5"/>
                              </a:cxn>
                              <a:cxn ang="0">
                                <a:pos x="T6" y="T7"/>
                              </a:cxn>
                              <a:cxn ang="0">
                                <a:pos x="T8" y="T9"/>
                              </a:cxn>
                            </a:cxnLst>
                            <a:rect l="0" t="0" r="r" b="b"/>
                            <a:pathLst>
                              <a:path w="15" h="11">
                                <a:moveTo>
                                  <a:pt x="15" y="11"/>
                                </a:moveTo>
                                <a:lnTo>
                                  <a:pt x="7" y="0"/>
                                </a:lnTo>
                                <a:lnTo>
                                  <a:pt x="0" y="11"/>
                                </a:lnTo>
                                <a:lnTo>
                                  <a:pt x="7" y="3"/>
                                </a:lnTo>
                                <a:lnTo>
                                  <a:pt x="15"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5" name="Freeform 105"/>
                        <wps:cNvSpPr>
                          <a:spLocks/>
                        </wps:cNvSpPr>
                        <wps:spPr bwMode="auto">
                          <a:xfrm>
                            <a:off x="2165" y="1505"/>
                            <a:ext cx="11" cy="4"/>
                          </a:xfrm>
                          <a:custGeom>
                            <a:avLst/>
                            <a:gdLst>
                              <a:gd name="T0" fmla="*/ 0 w 11"/>
                              <a:gd name="T1" fmla="*/ 4 h 4"/>
                              <a:gd name="T2" fmla="*/ 11 w 11"/>
                              <a:gd name="T3" fmla="*/ 4 h 4"/>
                              <a:gd name="T4" fmla="*/ 8 w 11"/>
                              <a:gd name="T5" fmla="*/ 0 h 4"/>
                              <a:gd name="T6" fmla="*/ 0 w 11"/>
                              <a:gd name="T7" fmla="*/ 4 h 4"/>
                            </a:gdLst>
                            <a:ahLst/>
                            <a:cxnLst>
                              <a:cxn ang="0">
                                <a:pos x="T0" y="T1"/>
                              </a:cxn>
                              <a:cxn ang="0">
                                <a:pos x="T2" y="T3"/>
                              </a:cxn>
                              <a:cxn ang="0">
                                <a:pos x="T4" y="T5"/>
                              </a:cxn>
                              <a:cxn ang="0">
                                <a:pos x="T6" y="T7"/>
                              </a:cxn>
                            </a:cxnLst>
                            <a:rect l="0" t="0" r="r" b="b"/>
                            <a:pathLst>
                              <a:path w="11" h="4">
                                <a:moveTo>
                                  <a:pt x="0" y="4"/>
                                </a:moveTo>
                                <a:lnTo>
                                  <a:pt x="11" y="4"/>
                                </a:lnTo>
                                <a:lnTo>
                                  <a:pt x="8"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6" name="Freeform 106"/>
                        <wps:cNvSpPr>
                          <a:spLocks/>
                        </wps:cNvSpPr>
                        <wps:spPr bwMode="auto">
                          <a:xfrm>
                            <a:off x="2139" y="1486"/>
                            <a:ext cx="1" cy="15"/>
                          </a:xfrm>
                          <a:custGeom>
                            <a:avLst/>
                            <a:gdLst>
                              <a:gd name="T0" fmla="*/ 15 h 15"/>
                              <a:gd name="T1" fmla="*/ 11 h 15"/>
                              <a:gd name="T2" fmla="*/ 0 h 15"/>
                              <a:gd name="T3" fmla="*/ 15 h 15"/>
                            </a:gdLst>
                            <a:ahLst/>
                            <a:cxnLst>
                              <a:cxn ang="0">
                                <a:pos x="0" y="T0"/>
                              </a:cxn>
                              <a:cxn ang="0">
                                <a:pos x="0" y="T1"/>
                              </a:cxn>
                              <a:cxn ang="0">
                                <a:pos x="0" y="T2"/>
                              </a:cxn>
                              <a:cxn ang="0">
                                <a:pos x="0" y="T3"/>
                              </a:cxn>
                            </a:cxnLst>
                            <a:rect l="0" t="0" r="r" b="b"/>
                            <a:pathLst>
                              <a:path h="15">
                                <a:moveTo>
                                  <a:pt x="0" y="15"/>
                                </a:moveTo>
                                <a:lnTo>
                                  <a:pt x="0" y="11"/>
                                </a:lnTo>
                                <a:lnTo>
                                  <a:pt x="0" y="0"/>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7" name="Freeform 107"/>
                        <wps:cNvSpPr>
                          <a:spLocks/>
                        </wps:cNvSpPr>
                        <wps:spPr bwMode="auto">
                          <a:xfrm>
                            <a:off x="2843" y="1231"/>
                            <a:ext cx="59" cy="109"/>
                          </a:xfrm>
                          <a:custGeom>
                            <a:avLst/>
                            <a:gdLst>
                              <a:gd name="T0" fmla="*/ 11 w 59"/>
                              <a:gd name="T1" fmla="*/ 72 h 109"/>
                              <a:gd name="T2" fmla="*/ 11 w 59"/>
                              <a:gd name="T3" fmla="*/ 68 h 109"/>
                              <a:gd name="T4" fmla="*/ 11 w 59"/>
                              <a:gd name="T5" fmla="*/ 53 h 109"/>
                              <a:gd name="T6" fmla="*/ 18 w 59"/>
                              <a:gd name="T7" fmla="*/ 42 h 109"/>
                              <a:gd name="T8" fmla="*/ 30 w 59"/>
                              <a:gd name="T9" fmla="*/ 34 h 109"/>
                              <a:gd name="T10" fmla="*/ 26 w 59"/>
                              <a:gd name="T11" fmla="*/ 27 h 109"/>
                              <a:gd name="T12" fmla="*/ 15 w 59"/>
                              <a:gd name="T13" fmla="*/ 15 h 109"/>
                              <a:gd name="T14" fmla="*/ 26 w 59"/>
                              <a:gd name="T15" fmla="*/ 12 h 109"/>
                              <a:gd name="T16" fmla="*/ 33 w 59"/>
                              <a:gd name="T17" fmla="*/ 12 h 109"/>
                              <a:gd name="T18" fmla="*/ 37 w 59"/>
                              <a:gd name="T19" fmla="*/ 8 h 109"/>
                              <a:gd name="T20" fmla="*/ 44 w 59"/>
                              <a:gd name="T21" fmla="*/ 0 h 109"/>
                              <a:gd name="T22" fmla="*/ 52 w 59"/>
                              <a:gd name="T23" fmla="*/ 4 h 109"/>
                              <a:gd name="T24" fmla="*/ 52 w 59"/>
                              <a:gd name="T25" fmla="*/ 15 h 109"/>
                              <a:gd name="T26" fmla="*/ 59 w 59"/>
                              <a:gd name="T27" fmla="*/ 30 h 109"/>
                              <a:gd name="T28" fmla="*/ 56 w 59"/>
                              <a:gd name="T29" fmla="*/ 38 h 109"/>
                              <a:gd name="T30" fmla="*/ 59 w 59"/>
                              <a:gd name="T31" fmla="*/ 57 h 109"/>
                              <a:gd name="T32" fmla="*/ 52 w 59"/>
                              <a:gd name="T33" fmla="*/ 57 h 109"/>
                              <a:gd name="T34" fmla="*/ 59 w 59"/>
                              <a:gd name="T35" fmla="*/ 72 h 109"/>
                              <a:gd name="T36" fmla="*/ 52 w 59"/>
                              <a:gd name="T37" fmla="*/ 83 h 109"/>
                              <a:gd name="T38" fmla="*/ 44 w 59"/>
                              <a:gd name="T39" fmla="*/ 90 h 109"/>
                              <a:gd name="T40" fmla="*/ 30 w 59"/>
                              <a:gd name="T41" fmla="*/ 102 h 109"/>
                              <a:gd name="T42" fmla="*/ 15 w 59"/>
                              <a:gd name="T43" fmla="*/ 109 h 109"/>
                              <a:gd name="T44" fmla="*/ 3 w 59"/>
                              <a:gd name="T45" fmla="*/ 102 h 109"/>
                              <a:gd name="T46" fmla="*/ 0 w 59"/>
                              <a:gd name="T47" fmla="*/ 83 h 109"/>
                              <a:gd name="T48" fmla="*/ 3 w 59"/>
                              <a:gd name="T49" fmla="*/ 72 h 109"/>
                              <a:gd name="T50" fmla="*/ 11 w 59"/>
                              <a:gd name="T51" fmla="*/ 7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09">
                                <a:moveTo>
                                  <a:pt x="11" y="72"/>
                                </a:moveTo>
                                <a:lnTo>
                                  <a:pt x="11" y="68"/>
                                </a:lnTo>
                                <a:lnTo>
                                  <a:pt x="11" y="53"/>
                                </a:lnTo>
                                <a:lnTo>
                                  <a:pt x="18" y="42"/>
                                </a:lnTo>
                                <a:lnTo>
                                  <a:pt x="30" y="34"/>
                                </a:lnTo>
                                <a:lnTo>
                                  <a:pt x="26" y="27"/>
                                </a:lnTo>
                                <a:lnTo>
                                  <a:pt x="15" y="15"/>
                                </a:lnTo>
                                <a:lnTo>
                                  <a:pt x="26" y="12"/>
                                </a:lnTo>
                                <a:lnTo>
                                  <a:pt x="33" y="12"/>
                                </a:lnTo>
                                <a:lnTo>
                                  <a:pt x="37" y="8"/>
                                </a:lnTo>
                                <a:lnTo>
                                  <a:pt x="44" y="0"/>
                                </a:lnTo>
                                <a:lnTo>
                                  <a:pt x="52" y="4"/>
                                </a:lnTo>
                                <a:lnTo>
                                  <a:pt x="52" y="15"/>
                                </a:lnTo>
                                <a:lnTo>
                                  <a:pt x="59" y="30"/>
                                </a:lnTo>
                                <a:lnTo>
                                  <a:pt x="56" y="38"/>
                                </a:lnTo>
                                <a:lnTo>
                                  <a:pt x="59" y="57"/>
                                </a:lnTo>
                                <a:lnTo>
                                  <a:pt x="52" y="57"/>
                                </a:lnTo>
                                <a:lnTo>
                                  <a:pt x="59" y="72"/>
                                </a:lnTo>
                                <a:lnTo>
                                  <a:pt x="52" y="83"/>
                                </a:lnTo>
                                <a:lnTo>
                                  <a:pt x="44" y="90"/>
                                </a:lnTo>
                                <a:lnTo>
                                  <a:pt x="30" y="102"/>
                                </a:lnTo>
                                <a:lnTo>
                                  <a:pt x="15" y="109"/>
                                </a:lnTo>
                                <a:lnTo>
                                  <a:pt x="3" y="102"/>
                                </a:lnTo>
                                <a:lnTo>
                                  <a:pt x="0" y="83"/>
                                </a:lnTo>
                                <a:lnTo>
                                  <a:pt x="3" y="72"/>
                                </a:lnTo>
                                <a:lnTo>
                                  <a:pt x="11" y="7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8" name="Freeform 108"/>
                        <wps:cNvSpPr>
                          <a:spLocks/>
                        </wps:cNvSpPr>
                        <wps:spPr bwMode="auto">
                          <a:xfrm>
                            <a:off x="2813" y="1299"/>
                            <a:ext cx="18" cy="22"/>
                          </a:xfrm>
                          <a:custGeom>
                            <a:avLst/>
                            <a:gdLst>
                              <a:gd name="T0" fmla="*/ 0 w 18"/>
                              <a:gd name="T1" fmla="*/ 11 h 22"/>
                              <a:gd name="T2" fmla="*/ 7 w 18"/>
                              <a:gd name="T3" fmla="*/ 4 h 22"/>
                              <a:gd name="T4" fmla="*/ 15 w 18"/>
                              <a:gd name="T5" fmla="*/ 0 h 22"/>
                              <a:gd name="T6" fmla="*/ 18 w 18"/>
                              <a:gd name="T7" fmla="*/ 7 h 22"/>
                              <a:gd name="T8" fmla="*/ 15 w 18"/>
                              <a:gd name="T9" fmla="*/ 11 h 22"/>
                              <a:gd name="T10" fmla="*/ 15 w 18"/>
                              <a:gd name="T11" fmla="*/ 19 h 22"/>
                              <a:gd name="T12" fmla="*/ 3 w 18"/>
                              <a:gd name="T13" fmla="*/ 22 h 22"/>
                              <a:gd name="T14" fmla="*/ 0 w 18"/>
                              <a:gd name="T15" fmla="*/ 19 h 22"/>
                              <a:gd name="T16" fmla="*/ 3 w 18"/>
                              <a:gd name="T17" fmla="*/ 7 h 22"/>
                              <a:gd name="T18" fmla="*/ 0 w 18"/>
                              <a:gd name="T19"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2">
                                <a:moveTo>
                                  <a:pt x="0" y="11"/>
                                </a:moveTo>
                                <a:lnTo>
                                  <a:pt x="7" y="4"/>
                                </a:lnTo>
                                <a:lnTo>
                                  <a:pt x="15" y="0"/>
                                </a:lnTo>
                                <a:lnTo>
                                  <a:pt x="18" y="7"/>
                                </a:lnTo>
                                <a:lnTo>
                                  <a:pt x="15" y="11"/>
                                </a:lnTo>
                                <a:lnTo>
                                  <a:pt x="15" y="19"/>
                                </a:lnTo>
                                <a:lnTo>
                                  <a:pt x="3" y="22"/>
                                </a:lnTo>
                                <a:lnTo>
                                  <a:pt x="0" y="19"/>
                                </a:lnTo>
                                <a:lnTo>
                                  <a:pt x="3"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29" name="Freeform 109"/>
                        <wps:cNvSpPr>
                          <a:spLocks/>
                        </wps:cNvSpPr>
                        <wps:spPr bwMode="auto">
                          <a:xfrm>
                            <a:off x="2835" y="1239"/>
                            <a:ext cx="11" cy="15"/>
                          </a:xfrm>
                          <a:custGeom>
                            <a:avLst/>
                            <a:gdLst>
                              <a:gd name="T0" fmla="*/ 0 w 11"/>
                              <a:gd name="T1" fmla="*/ 15 h 15"/>
                              <a:gd name="T2" fmla="*/ 8 w 11"/>
                              <a:gd name="T3" fmla="*/ 0 h 15"/>
                              <a:gd name="T4" fmla="*/ 11 w 11"/>
                              <a:gd name="T5" fmla="*/ 4 h 15"/>
                              <a:gd name="T6" fmla="*/ 11 w 11"/>
                              <a:gd name="T7" fmla="*/ 7 h 15"/>
                              <a:gd name="T8" fmla="*/ 8 w 11"/>
                              <a:gd name="T9" fmla="*/ 11 h 15"/>
                              <a:gd name="T10" fmla="*/ 4 w 11"/>
                              <a:gd name="T11" fmla="*/ 15 h 15"/>
                              <a:gd name="T12" fmla="*/ 0 w 11"/>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1" h="15">
                                <a:moveTo>
                                  <a:pt x="0" y="15"/>
                                </a:moveTo>
                                <a:lnTo>
                                  <a:pt x="8" y="0"/>
                                </a:lnTo>
                                <a:lnTo>
                                  <a:pt x="11" y="4"/>
                                </a:lnTo>
                                <a:lnTo>
                                  <a:pt x="11" y="7"/>
                                </a:lnTo>
                                <a:lnTo>
                                  <a:pt x="8" y="11"/>
                                </a:lnTo>
                                <a:lnTo>
                                  <a:pt x="4" y="15"/>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0" name="Freeform 110"/>
                        <wps:cNvSpPr>
                          <a:spLocks/>
                        </wps:cNvSpPr>
                        <wps:spPr bwMode="auto">
                          <a:xfrm>
                            <a:off x="2779" y="1246"/>
                            <a:ext cx="34" cy="64"/>
                          </a:xfrm>
                          <a:custGeom>
                            <a:avLst/>
                            <a:gdLst>
                              <a:gd name="T0" fmla="*/ 4 w 34"/>
                              <a:gd name="T1" fmla="*/ 42 h 64"/>
                              <a:gd name="T2" fmla="*/ 0 w 34"/>
                              <a:gd name="T3" fmla="*/ 38 h 64"/>
                              <a:gd name="T4" fmla="*/ 7 w 34"/>
                              <a:gd name="T5" fmla="*/ 34 h 64"/>
                              <a:gd name="T6" fmla="*/ 4 w 34"/>
                              <a:gd name="T7" fmla="*/ 27 h 64"/>
                              <a:gd name="T8" fmla="*/ 4 w 34"/>
                              <a:gd name="T9" fmla="*/ 19 h 64"/>
                              <a:gd name="T10" fmla="*/ 0 w 34"/>
                              <a:gd name="T11" fmla="*/ 8 h 64"/>
                              <a:gd name="T12" fmla="*/ 15 w 34"/>
                              <a:gd name="T13" fmla="*/ 0 h 64"/>
                              <a:gd name="T14" fmla="*/ 15 w 34"/>
                              <a:gd name="T15" fmla="*/ 8 h 64"/>
                              <a:gd name="T16" fmla="*/ 11 w 34"/>
                              <a:gd name="T17" fmla="*/ 12 h 64"/>
                              <a:gd name="T18" fmla="*/ 22 w 34"/>
                              <a:gd name="T19" fmla="*/ 19 h 64"/>
                              <a:gd name="T20" fmla="*/ 26 w 34"/>
                              <a:gd name="T21" fmla="*/ 19 h 64"/>
                              <a:gd name="T22" fmla="*/ 30 w 34"/>
                              <a:gd name="T23" fmla="*/ 34 h 64"/>
                              <a:gd name="T24" fmla="*/ 30 w 34"/>
                              <a:gd name="T25" fmla="*/ 38 h 64"/>
                              <a:gd name="T26" fmla="*/ 30 w 34"/>
                              <a:gd name="T27" fmla="*/ 45 h 64"/>
                              <a:gd name="T28" fmla="*/ 34 w 34"/>
                              <a:gd name="T29" fmla="*/ 53 h 64"/>
                              <a:gd name="T30" fmla="*/ 22 w 34"/>
                              <a:gd name="T31" fmla="*/ 64 h 64"/>
                              <a:gd name="T32" fmla="*/ 19 w 34"/>
                              <a:gd name="T33" fmla="*/ 57 h 64"/>
                              <a:gd name="T34" fmla="*/ 15 w 34"/>
                              <a:gd name="T35" fmla="*/ 49 h 64"/>
                              <a:gd name="T36" fmla="*/ 7 w 34"/>
                              <a:gd name="T37" fmla="*/ 45 h 64"/>
                              <a:gd name="T38" fmla="*/ 11 w 34"/>
                              <a:gd name="T39" fmla="*/ 42 h 64"/>
                              <a:gd name="T40" fmla="*/ 4 w 34"/>
                              <a:gd name="T41"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64">
                                <a:moveTo>
                                  <a:pt x="4" y="42"/>
                                </a:moveTo>
                                <a:lnTo>
                                  <a:pt x="0" y="38"/>
                                </a:lnTo>
                                <a:lnTo>
                                  <a:pt x="7" y="34"/>
                                </a:lnTo>
                                <a:lnTo>
                                  <a:pt x="4" y="27"/>
                                </a:lnTo>
                                <a:lnTo>
                                  <a:pt x="4" y="19"/>
                                </a:lnTo>
                                <a:lnTo>
                                  <a:pt x="0" y="8"/>
                                </a:lnTo>
                                <a:lnTo>
                                  <a:pt x="15" y="0"/>
                                </a:lnTo>
                                <a:lnTo>
                                  <a:pt x="15" y="8"/>
                                </a:lnTo>
                                <a:lnTo>
                                  <a:pt x="11" y="12"/>
                                </a:lnTo>
                                <a:lnTo>
                                  <a:pt x="22" y="19"/>
                                </a:lnTo>
                                <a:lnTo>
                                  <a:pt x="26" y="19"/>
                                </a:lnTo>
                                <a:lnTo>
                                  <a:pt x="30" y="34"/>
                                </a:lnTo>
                                <a:lnTo>
                                  <a:pt x="30" y="38"/>
                                </a:lnTo>
                                <a:lnTo>
                                  <a:pt x="30" y="45"/>
                                </a:lnTo>
                                <a:lnTo>
                                  <a:pt x="34" y="53"/>
                                </a:lnTo>
                                <a:lnTo>
                                  <a:pt x="22" y="64"/>
                                </a:lnTo>
                                <a:lnTo>
                                  <a:pt x="19" y="57"/>
                                </a:lnTo>
                                <a:lnTo>
                                  <a:pt x="15" y="49"/>
                                </a:lnTo>
                                <a:lnTo>
                                  <a:pt x="7" y="45"/>
                                </a:lnTo>
                                <a:lnTo>
                                  <a:pt x="11" y="42"/>
                                </a:lnTo>
                                <a:lnTo>
                                  <a:pt x="4" y="4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1" name="Freeform 111"/>
                        <wps:cNvSpPr>
                          <a:spLocks/>
                        </wps:cNvSpPr>
                        <wps:spPr bwMode="auto">
                          <a:xfrm>
                            <a:off x="2794" y="1348"/>
                            <a:ext cx="93" cy="104"/>
                          </a:xfrm>
                          <a:custGeom>
                            <a:avLst/>
                            <a:gdLst>
                              <a:gd name="T0" fmla="*/ 15 w 93"/>
                              <a:gd name="T1" fmla="*/ 48 h 104"/>
                              <a:gd name="T2" fmla="*/ 19 w 93"/>
                              <a:gd name="T3" fmla="*/ 41 h 104"/>
                              <a:gd name="T4" fmla="*/ 19 w 93"/>
                              <a:gd name="T5" fmla="*/ 29 h 104"/>
                              <a:gd name="T6" fmla="*/ 11 w 93"/>
                              <a:gd name="T7" fmla="*/ 26 h 104"/>
                              <a:gd name="T8" fmla="*/ 7 w 93"/>
                              <a:gd name="T9" fmla="*/ 26 h 104"/>
                              <a:gd name="T10" fmla="*/ 0 w 93"/>
                              <a:gd name="T11" fmla="*/ 7 h 104"/>
                              <a:gd name="T12" fmla="*/ 4 w 93"/>
                              <a:gd name="T13" fmla="*/ 0 h 104"/>
                              <a:gd name="T14" fmla="*/ 15 w 93"/>
                              <a:gd name="T15" fmla="*/ 7 h 104"/>
                              <a:gd name="T16" fmla="*/ 26 w 93"/>
                              <a:gd name="T17" fmla="*/ 11 h 104"/>
                              <a:gd name="T18" fmla="*/ 22 w 93"/>
                              <a:gd name="T19" fmla="*/ 18 h 104"/>
                              <a:gd name="T20" fmla="*/ 37 w 93"/>
                              <a:gd name="T21" fmla="*/ 22 h 104"/>
                              <a:gd name="T22" fmla="*/ 22 w 93"/>
                              <a:gd name="T23" fmla="*/ 33 h 104"/>
                              <a:gd name="T24" fmla="*/ 34 w 93"/>
                              <a:gd name="T25" fmla="*/ 29 h 104"/>
                              <a:gd name="T26" fmla="*/ 26 w 93"/>
                              <a:gd name="T27" fmla="*/ 44 h 104"/>
                              <a:gd name="T28" fmla="*/ 37 w 93"/>
                              <a:gd name="T29" fmla="*/ 44 h 104"/>
                              <a:gd name="T30" fmla="*/ 52 w 93"/>
                              <a:gd name="T31" fmla="*/ 56 h 104"/>
                              <a:gd name="T32" fmla="*/ 60 w 93"/>
                              <a:gd name="T33" fmla="*/ 67 h 104"/>
                              <a:gd name="T34" fmla="*/ 75 w 93"/>
                              <a:gd name="T35" fmla="*/ 74 h 104"/>
                              <a:gd name="T36" fmla="*/ 93 w 93"/>
                              <a:gd name="T37" fmla="*/ 82 h 104"/>
                              <a:gd name="T38" fmla="*/ 93 w 93"/>
                              <a:gd name="T39" fmla="*/ 89 h 104"/>
                              <a:gd name="T40" fmla="*/ 86 w 93"/>
                              <a:gd name="T41" fmla="*/ 93 h 104"/>
                              <a:gd name="T42" fmla="*/ 71 w 93"/>
                              <a:gd name="T43" fmla="*/ 101 h 104"/>
                              <a:gd name="T44" fmla="*/ 64 w 93"/>
                              <a:gd name="T45" fmla="*/ 104 h 104"/>
                              <a:gd name="T46" fmla="*/ 60 w 93"/>
                              <a:gd name="T47" fmla="*/ 104 h 104"/>
                              <a:gd name="T48" fmla="*/ 56 w 93"/>
                              <a:gd name="T49" fmla="*/ 93 h 104"/>
                              <a:gd name="T50" fmla="*/ 49 w 93"/>
                              <a:gd name="T51" fmla="*/ 89 h 104"/>
                              <a:gd name="T52" fmla="*/ 37 w 93"/>
                              <a:gd name="T53" fmla="*/ 86 h 104"/>
                              <a:gd name="T54" fmla="*/ 30 w 93"/>
                              <a:gd name="T55" fmla="*/ 74 h 104"/>
                              <a:gd name="T56" fmla="*/ 22 w 93"/>
                              <a:gd name="T57" fmla="*/ 74 h 104"/>
                              <a:gd name="T58" fmla="*/ 22 w 93"/>
                              <a:gd name="T59" fmla="*/ 78 h 104"/>
                              <a:gd name="T60" fmla="*/ 15 w 93"/>
                              <a:gd name="T61" fmla="*/ 78 h 104"/>
                              <a:gd name="T62" fmla="*/ 19 w 93"/>
                              <a:gd name="T63" fmla="*/ 74 h 104"/>
                              <a:gd name="T64" fmla="*/ 11 w 93"/>
                              <a:gd name="T65" fmla="*/ 71 h 104"/>
                              <a:gd name="T66" fmla="*/ 7 w 93"/>
                              <a:gd name="T67" fmla="*/ 67 h 104"/>
                              <a:gd name="T68" fmla="*/ 11 w 93"/>
                              <a:gd name="T69" fmla="*/ 59 h 104"/>
                              <a:gd name="T70" fmla="*/ 11 w 93"/>
                              <a:gd name="T71" fmla="*/ 56 h 104"/>
                              <a:gd name="T72" fmla="*/ 19 w 93"/>
                              <a:gd name="T73" fmla="*/ 44 h 104"/>
                              <a:gd name="T74" fmla="*/ 19 w 93"/>
                              <a:gd name="T75" fmla="*/ 41 h 104"/>
                              <a:gd name="T76" fmla="*/ 19 w 93"/>
                              <a:gd name="T77" fmla="*/ 29 h 104"/>
                              <a:gd name="T78" fmla="*/ 11 w 93"/>
                              <a:gd name="T79" fmla="*/ 26 h 104"/>
                              <a:gd name="T80" fmla="*/ 15 w 93"/>
                              <a:gd name="T81" fmla="*/ 4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04">
                                <a:moveTo>
                                  <a:pt x="15" y="48"/>
                                </a:moveTo>
                                <a:lnTo>
                                  <a:pt x="19" y="41"/>
                                </a:lnTo>
                                <a:lnTo>
                                  <a:pt x="19" y="29"/>
                                </a:lnTo>
                                <a:lnTo>
                                  <a:pt x="11" y="26"/>
                                </a:lnTo>
                                <a:lnTo>
                                  <a:pt x="7" y="26"/>
                                </a:lnTo>
                                <a:lnTo>
                                  <a:pt x="0" y="7"/>
                                </a:lnTo>
                                <a:lnTo>
                                  <a:pt x="4" y="0"/>
                                </a:lnTo>
                                <a:lnTo>
                                  <a:pt x="15" y="7"/>
                                </a:lnTo>
                                <a:lnTo>
                                  <a:pt x="26" y="11"/>
                                </a:lnTo>
                                <a:lnTo>
                                  <a:pt x="22" y="18"/>
                                </a:lnTo>
                                <a:lnTo>
                                  <a:pt x="37" y="22"/>
                                </a:lnTo>
                                <a:lnTo>
                                  <a:pt x="22" y="33"/>
                                </a:lnTo>
                                <a:lnTo>
                                  <a:pt x="34" y="29"/>
                                </a:lnTo>
                                <a:lnTo>
                                  <a:pt x="26" y="44"/>
                                </a:lnTo>
                                <a:lnTo>
                                  <a:pt x="37" y="44"/>
                                </a:lnTo>
                                <a:lnTo>
                                  <a:pt x="52" y="56"/>
                                </a:lnTo>
                                <a:lnTo>
                                  <a:pt x="60" y="67"/>
                                </a:lnTo>
                                <a:lnTo>
                                  <a:pt x="75" y="74"/>
                                </a:lnTo>
                                <a:lnTo>
                                  <a:pt x="93" y="82"/>
                                </a:lnTo>
                                <a:lnTo>
                                  <a:pt x="93" y="89"/>
                                </a:lnTo>
                                <a:lnTo>
                                  <a:pt x="86" y="93"/>
                                </a:lnTo>
                                <a:lnTo>
                                  <a:pt x="71" y="101"/>
                                </a:lnTo>
                                <a:lnTo>
                                  <a:pt x="64" y="104"/>
                                </a:lnTo>
                                <a:lnTo>
                                  <a:pt x="60" y="104"/>
                                </a:lnTo>
                                <a:lnTo>
                                  <a:pt x="56" y="93"/>
                                </a:lnTo>
                                <a:lnTo>
                                  <a:pt x="49" y="89"/>
                                </a:lnTo>
                                <a:lnTo>
                                  <a:pt x="37" y="86"/>
                                </a:lnTo>
                                <a:lnTo>
                                  <a:pt x="30" y="74"/>
                                </a:lnTo>
                                <a:lnTo>
                                  <a:pt x="22" y="74"/>
                                </a:lnTo>
                                <a:lnTo>
                                  <a:pt x="22" y="78"/>
                                </a:lnTo>
                                <a:lnTo>
                                  <a:pt x="15" y="78"/>
                                </a:lnTo>
                                <a:lnTo>
                                  <a:pt x="19" y="74"/>
                                </a:lnTo>
                                <a:lnTo>
                                  <a:pt x="11" y="71"/>
                                </a:lnTo>
                                <a:lnTo>
                                  <a:pt x="7" y="67"/>
                                </a:lnTo>
                                <a:lnTo>
                                  <a:pt x="11" y="59"/>
                                </a:lnTo>
                                <a:lnTo>
                                  <a:pt x="11" y="56"/>
                                </a:lnTo>
                                <a:lnTo>
                                  <a:pt x="19" y="44"/>
                                </a:lnTo>
                                <a:lnTo>
                                  <a:pt x="19" y="41"/>
                                </a:lnTo>
                                <a:lnTo>
                                  <a:pt x="19" y="29"/>
                                </a:lnTo>
                                <a:lnTo>
                                  <a:pt x="11" y="26"/>
                                </a:lnTo>
                                <a:lnTo>
                                  <a:pt x="15" y="4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2" name="Freeform 112"/>
                        <wps:cNvSpPr>
                          <a:spLocks/>
                        </wps:cNvSpPr>
                        <wps:spPr bwMode="auto">
                          <a:xfrm>
                            <a:off x="2783" y="1400"/>
                            <a:ext cx="15" cy="19"/>
                          </a:xfrm>
                          <a:custGeom>
                            <a:avLst/>
                            <a:gdLst>
                              <a:gd name="T0" fmla="*/ 3 w 15"/>
                              <a:gd name="T1" fmla="*/ 19 h 19"/>
                              <a:gd name="T2" fmla="*/ 0 w 15"/>
                              <a:gd name="T3" fmla="*/ 7 h 19"/>
                              <a:gd name="T4" fmla="*/ 3 w 15"/>
                              <a:gd name="T5" fmla="*/ 4 h 19"/>
                              <a:gd name="T6" fmla="*/ 11 w 15"/>
                              <a:gd name="T7" fmla="*/ 0 h 19"/>
                              <a:gd name="T8" fmla="*/ 15 w 15"/>
                              <a:gd name="T9" fmla="*/ 4 h 19"/>
                              <a:gd name="T10" fmla="*/ 11 w 15"/>
                              <a:gd name="T11" fmla="*/ 19 h 19"/>
                              <a:gd name="T12" fmla="*/ 3 w 1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15" h="19">
                                <a:moveTo>
                                  <a:pt x="3" y="19"/>
                                </a:moveTo>
                                <a:lnTo>
                                  <a:pt x="0" y="7"/>
                                </a:lnTo>
                                <a:lnTo>
                                  <a:pt x="3" y="4"/>
                                </a:lnTo>
                                <a:lnTo>
                                  <a:pt x="11" y="0"/>
                                </a:lnTo>
                                <a:lnTo>
                                  <a:pt x="15" y="4"/>
                                </a:lnTo>
                                <a:lnTo>
                                  <a:pt x="11" y="19"/>
                                </a:lnTo>
                                <a:lnTo>
                                  <a:pt x="3"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3" name="Freeform 113"/>
                        <wps:cNvSpPr>
                          <a:spLocks/>
                        </wps:cNvSpPr>
                        <wps:spPr bwMode="auto">
                          <a:xfrm>
                            <a:off x="2753" y="1355"/>
                            <a:ext cx="37" cy="49"/>
                          </a:xfrm>
                          <a:custGeom>
                            <a:avLst/>
                            <a:gdLst>
                              <a:gd name="T0" fmla="*/ 0 w 37"/>
                              <a:gd name="T1" fmla="*/ 22 h 49"/>
                              <a:gd name="T2" fmla="*/ 15 w 37"/>
                              <a:gd name="T3" fmla="*/ 11 h 49"/>
                              <a:gd name="T4" fmla="*/ 18 w 37"/>
                              <a:gd name="T5" fmla="*/ 15 h 49"/>
                              <a:gd name="T6" fmla="*/ 26 w 37"/>
                              <a:gd name="T7" fmla="*/ 0 h 49"/>
                              <a:gd name="T8" fmla="*/ 33 w 37"/>
                              <a:gd name="T9" fmla="*/ 11 h 49"/>
                              <a:gd name="T10" fmla="*/ 37 w 37"/>
                              <a:gd name="T11" fmla="*/ 22 h 49"/>
                              <a:gd name="T12" fmla="*/ 26 w 37"/>
                              <a:gd name="T13" fmla="*/ 26 h 49"/>
                              <a:gd name="T14" fmla="*/ 26 w 37"/>
                              <a:gd name="T15" fmla="*/ 41 h 49"/>
                              <a:gd name="T16" fmla="*/ 18 w 37"/>
                              <a:gd name="T17" fmla="*/ 45 h 49"/>
                              <a:gd name="T18" fmla="*/ 11 w 37"/>
                              <a:gd name="T19" fmla="*/ 49 h 49"/>
                              <a:gd name="T20" fmla="*/ 7 w 37"/>
                              <a:gd name="T21" fmla="*/ 41 h 49"/>
                              <a:gd name="T22" fmla="*/ 11 w 37"/>
                              <a:gd name="T23" fmla="*/ 30 h 49"/>
                              <a:gd name="T24" fmla="*/ 15 w 37"/>
                              <a:gd name="T25" fmla="*/ 30 h 49"/>
                              <a:gd name="T26" fmla="*/ 0 w 37"/>
                              <a:gd name="T27" fmla="*/ 2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9">
                                <a:moveTo>
                                  <a:pt x="0" y="22"/>
                                </a:moveTo>
                                <a:lnTo>
                                  <a:pt x="15" y="11"/>
                                </a:lnTo>
                                <a:lnTo>
                                  <a:pt x="18" y="15"/>
                                </a:lnTo>
                                <a:lnTo>
                                  <a:pt x="26" y="0"/>
                                </a:lnTo>
                                <a:lnTo>
                                  <a:pt x="33" y="11"/>
                                </a:lnTo>
                                <a:lnTo>
                                  <a:pt x="37" y="22"/>
                                </a:lnTo>
                                <a:lnTo>
                                  <a:pt x="26" y="26"/>
                                </a:lnTo>
                                <a:lnTo>
                                  <a:pt x="26" y="41"/>
                                </a:lnTo>
                                <a:lnTo>
                                  <a:pt x="18" y="45"/>
                                </a:lnTo>
                                <a:lnTo>
                                  <a:pt x="11" y="49"/>
                                </a:lnTo>
                                <a:lnTo>
                                  <a:pt x="7" y="41"/>
                                </a:lnTo>
                                <a:lnTo>
                                  <a:pt x="11" y="30"/>
                                </a:lnTo>
                                <a:lnTo>
                                  <a:pt x="15" y="30"/>
                                </a:lnTo>
                                <a:lnTo>
                                  <a:pt x="0"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4" name="Freeform 114"/>
                        <wps:cNvSpPr>
                          <a:spLocks/>
                        </wps:cNvSpPr>
                        <wps:spPr bwMode="auto">
                          <a:xfrm>
                            <a:off x="2775" y="1261"/>
                            <a:ext cx="38" cy="68"/>
                          </a:xfrm>
                          <a:custGeom>
                            <a:avLst/>
                            <a:gdLst>
                              <a:gd name="T0" fmla="*/ 0 w 38"/>
                              <a:gd name="T1" fmla="*/ 30 h 68"/>
                              <a:gd name="T2" fmla="*/ 15 w 38"/>
                              <a:gd name="T3" fmla="*/ 27 h 68"/>
                              <a:gd name="T4" fmla="*/ 11 w 38"/>
                              <a:gd name="T5" fmla="*/ 23 h 68"/>
                              <a:gd name="T6" fmla="*/ 8 w 38"/>
                              <a:gd name="T7" fmla="*/ 12 h 68"/>
                              <a:gd name="T8" fmla="*/ 11 w 38"/>
                              <a:gd name="T9" fmla="*/ 4 h 68"/>
                              <a:gd name="T10" fmla="*/ 23 w 38"/>
                              <a:gd name="T11" fmla="*/ 0 h 68"/>
                              <a:gd name="T12" fmla="*/ 19 w 38"/>
                              <a:gd name="T13" fmla="*/ 8 h 68"/>
                              <a:gd name="T14" fmla="*/ 23 w 38"/>
                              <a:gd name="T15" fmla="*/ 12 h 68"/>
                              <a:gd name="T16" fmla="*/ 34 w 38"/>
                              <a:gd name="T17" fmla="*/ 19 h 68"/>
                              <a:gd name="T18" fmla="*/ 38 w 38"/>
                              <a:gd name="T19" fmla="*/ 27 h 68"/>
                              <a:gd name="T20" fmla="*/ 34 w 38"/>
                              <a:gd name="T21" fmla="*/ 34 h 68"/>
                              <a:gd name="T22" fmla="*/ 38 w 38"/>
                              <a:gd name="T23" fmla="*/ 42 h 68"/>
                              <a:gd name="T24" fmla="*/ 30 w 38"/>
                              <a:gd name="T25" fmla="*/ 57 h 68"/>
                              <a:gd name="T26" fmla="*/ 34 w 38"/>
                              <a:gd name="T27" fmla="*/ 64 h 68"/>
                              <a:gd name="T28" fmla="*/ 30 w 38"/>
                              <a:gd name="T29" fmla="*/ 68 h 68"/>
                              <a:gd name="T30" fmla="*/ 23 w 38"/>
                              <a:gd name="T31" fmla="*/ 53 h 68"/>
                              <a:gd name="T32" fmla="*/ 19 w 38"/>
                              <a:gd name="T33" fmla="*/ 45 h 68"/>
                              <a:gd name="T34" fmla="*/ 11 w 38"/>
                              <a:gd name="T35" fmla="*/ 45 h 68"/>
                              <a:gd name="T36" fmla="*/ 15 w 38"/>
                              <a:gd name="T37" fmla="*/ 38 h 68"/>
                              <a:gd name="T38" fmla="*/ 11 w 38"/>
                              <a:gd name="T39" fmla="*/ 30 h 68"/>
                              <a:gd name="T40" fmla="*/ 0 w 38"/>
                              <a:gd name="T41" fmla="*/ 3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8">
                                <a:moveTo>
                                  <a:pt x="0" y="30"/>
                                </a:moveTo>
                                <a:lnTo>
                                  <a:pt x="15" y="27"/>
                                </a:lnTo>
                                <a:lnTo>
                                  <a:pt x="11" y="23"/>
                                </a:lnTo>
                                <a:lnTo>
                                  <a:pt x="8" y="12"/>
                                </a:lnTo>
                                <a:lnTo>
                                  <a:pt x="11" y="4"/>
                                </a:lnTo>
                                <a:lnTo>
                                  <a:pt x="23" y="0"/>
                                </a:lnTo>
                                <a:lnTo>
                                  <a:pt x="19" y="8"/>
                                </a:lnTo>
                                <a:lnTo>
                                  <a:pt x="23" y="12"/>
                                </a:lnTo>
                                <a:lnTo>
                                  <a:pt x="34" y="19"/>
                                </a:lnTo>
                                <a:lnTo>
                                  <a:pt x="38" y="27"/>
                                </a:lnTo>
                                <a:lnTo>
                                  <a:pt x="34" y="34"/>
                                </a:lnTo>
                                <a:lnTo>
                                  <a:pt x="38" y="42"/>
                                </a:lnTo>
                                <a:lnTo>
                                  <a:pt x="30" y="57"/>
                                </a:lnTo>
                                <a:lnTo>
                                  <a:pt x="34" y="64"/>
                                </a:lnTo>
                                <a:lnTo>
                                  <a:pt x="30" y="68"/>
                                </a:lnTo>
                                <a:lnTo>
                                  <a:pt x="23" y="53"/>
                                </a:lnTo>
                                <a:lnTo>
                                  <a:pt x="19" y="45"/>
                                </a:lnTo>
                                <a:lnTo>
                                  <a:pt x="11" y="45"/>
                                </a:lnTo>
                                <a:lnTo>
                                  <a:pt x="15" y="38"/>
                                </a:lnTo>
                                <a:lnTo>
                                  <a:pt x="11" y="30"/>
                                </a:lnTo>
                                <a:lnTo>
                                  <a:pt x="0" y="3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5" name="Freeform 115"/>
                        <wps:cNvSpPr>
                          <a:spLocks/>
                        </wps:cNvSpPr>
                        <wps:spPr bwMode="auto">
                          <a:xfrm>
                            <a:off x="2745" y="1351"/>
                            <a:ext cx="41" cy="56"/>
                          </a:xfrm>
                          <a:custGeom>
                            <a:avLst/>
                            <a:gdLst>
                              <a:gd name="T0" fmla="*/ 0 w 41"/>
                              <a:gd name="T1" fmla="*/ 26 h 56"/>
                              <a:gd name="T2" fmla="*/ 23 w 41"/>
                              <a:gd name="T3" fmla="*/ 15 h 56"/>
                              <a:gd name="T4" fmla="*/ 34 w 41"/>
                              <a:gd name="T5" fmla="*/ 26 h 56"/>
                              <a:gd name="T6" fmla="*/ 30 w 41"/>
                              <a:gd name="T7" fmla="*/ 0 h 56"/>
                              <a:gd name="T8" fmla="*/ 38 w 41"/>
                              <a:gd name="T9" fmla="*/ 12 h 56"/>
                              <a:gd name="T10" fmla="*/ 41 w 41"/>
                              <a:gd name="T11" fmla="*/ 23 h 56"/>
                              <a:gd name="T12" fmla="*/ 41 w 41"/>
                              <a:gd name="T13" fmla="*/ 34 h 56"/>
                              <a:gd name="T14" fmla="*/ 30 w 41"/>
                              <a:gd name="T15" fmla="*/ 41 h 56"/>
                              <a:gd name="T16" fmla="*/ 30 w 41"/>
                              <a:gd name="T17" fmla="*/ 53 h 56"/>
                              <a:gd name="T18" fmla="*/ 15 w 41"/>
                              <a:gd name="T19" fmla="*/ 56 h 56"/>
                              <a:gd name="T20" fmla="*/ 12 w 41"/>
                              <a:gd name="T21" fmla="*/ 49 h 56"/>
                              <a:gd name="T22" fmla="*/ 23 w 41"/>
                              <a:gd name="T23" fmla="*/ 45 h 56"/>
                              <a:gd name="T24" fmla="*/ 19 w 41"/>
                              <a:gd name="T25" fmla="*/ 34 h 56"/>
                              <a:gd name="T26" fmla="*/ 0 w 41"/>
                              <a:gd name="T2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6">
                                <a:moveTo>
                                  <a:pt x="0" y="26"/>
                                </a:moveTo>
                                <a:lnTo>
                                  <a:pt x="23" y="15"/>
                                </a:lnTo>
                                <a:lnTo>
                                  <a:pt x="34" y="26"/>
                                </a:lnTo>
                                <a:lnTo>
                                  <a:pt x="30" y="0"/>
                                </a:lnTo>
                                <a:lnTo>
                                  <a:pt x="38" y="12"/>
                                </a:lnTo>
                                <a:lnTo>
                                  <a:pt x="41" y="23"/>
                                </a:lnTo>
                                <a:lnTo>
                                  <a:pt x="41" y="34"/>
                                </a:lnTo>
                                <a:lnTo>
                                  <a:pt x="30" y="41"/>
                                </a:lnTo>
                                <a:lnTo>
                                  <a:pt x="30" y="53"/>
                                </a:lnTo>
                                <a:lnTo>
                                  <a:pt x="15" y="56"/>
                                </a:lnTo>
                                <a:lnTo>
                                  <a:pt x="12" y="49"/>
                                </a:lnTo>
                                <a:lnTo>
                                  <a:pt x="23" y="45"/>
                                </a:lnTo>
                                <a:lnTo>
                                  <a:pt x="19" y="34"/>
                                </a:lnTo>
                                <a:lnTo>
                                  <a:pt x="0"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6" name="Freeform 116"/>
                        <wps:cNvSpPr>
                          <a:spLocks/>
                        </wps:cNvSpPr>
                        <wps:spPr bwMode="auto">
                          <a:xfrm>
                            <a:off x="2663" y="1314"/>
                            <a:ext cx="82" cy="63"/>
                          </a:xfrm>
                          <a:custGeom>
                            <a:avLst/>
                            <a:gdLst>
                              <a:gd name="T0" fmla="*/ 15 w 82"/>
                              <a:gd name="T1" fmla="*/ 60 h 63"/>
                              <a:gd name="T2" fmla="*/ 11 w 82"/>
                              <a:gd name="T3" fmla="*/ 56 h 63"/>
                              <a:gd name="T4" fmla="*/ 22 w 82"/>
                              <a:gd name="T5" fmla="*/ 52 h 63"/>
                              <a:gd name="T6" fmla="*/ 30 w 82"/>
                              <a:gd name="T7" fmla="*/ 45 h 63"/>
                              <a:gd name="T8" fmla="*/ 26 w 82"/>
                              <a:gd name="T9" fmla="*/ 37 h 63"/>
                              <a:gd name="T10" fmla="*/ 19 w 82"/>
                              <a:gd name="T11" fmla="*/ 26 h 63"/>
                              <a:gd name="T12" fmla="*/ 15 w 82"/>
                              <a:gd name="T13" fmla="*/ 30 h 63"/>
                              <a:gd name="T14" fmla="*/ 11 w 82"/>
                              <a:gd name="T15" fmla="*/ 34 h 63"/>
                              <a:gd name="T16" fmla="*/ 4 w 82"/>
                              <a:gd name="T17" fmla="*/ 26 h 63"/>
                              <a:gd name="T18" fmla="*/ 0 w 82"/>
                              <a:gd name="T19" fmla="*/ 19 h 63"/>
                              <a:gd name="T20" fmla="*/ 11 w 82"/>
                              <a:gd name="T21" fmla="*/ 11 h 63"/>
                              <a:gd name="T22" fmla="*/ 19 w 82"/>
                              <a:gd name="T23" fmla="*/ 15 h 63"/>
                              <a:gd name="T24" fmla="*/ 22 w 82"/>
                              <a:gd name="T25" fmla="*/ 19 h 63"/>
                              <a:gd name="T26" fmla="*/ 15 w 82"/>
                              <a:gd name="T27" fmla="*/ 0 h 63"/>
                              <a:gd name="T28" fmla="*/ 30 w 82"/>
                              <a:gd name="T29" fmla="*/ 0 h 63"/>
                              <a:gd name="T30" fmla="*/ 34 w 82"/>
                              <a:gd name="T31" fmla="*/ 11 h 63"/>
                              <a:gd name="T32" fmla="*/ 37 w 82"/>
                              <a:gd name="T33" fmla="*/ 19 h 63"/>
                              <a:gd name="T34" fmla="*/ 45 w 82"/>
                              <a:gd name="T35" fmla="*/ 19 h 63"/>
                              <a:gd name="T36" fmla="*/ 56 w 82"/>
                              <a:gd name="T37" fmla="*/ 11 h 63"/>
                              <a:gd name="T38" fmla="*/ 71 w 82"/>
                              <a:gd name="T39" fmla="*/ 7 h 63"/>
                              <a:gd name="T40" fmla="*/ 71 w 82"/>
                              <a:gd name="T41" fmla="*/ 19 h 63"/>
                              <a:gd name="T42" fmla="*/ 67 w 82"/>
                              <a:gd name="T43" fmla="*/ 41 h 63"/>
                              <a:gd name="T44" fmla="*/ 75 w 82"/>
                              <a:gd name="T45" fmla="*/ 41 h 63"/>
                              <a:gd name="T46" fmla="*/ 82 w 82"/>
                              <a:gd name="T47" fmla="*/ 41 h 63"/>
                              <a:gd name="T48" fmla="*/ 75 w 82"/>
                              <a:gd name="T49" fmla="*/ 60 h 63"/>
                              <a:gd name="T50" fmla="*/ 67 w 82"/>
                              <a:gd name="T51" fmla="*/ 63 h 63"/>
                              <a:gd name="T52" fmla="*/ 56 w 82"/>
                              <a:gd name="T53" fmla="*/ 63 h 63"/>
                              <a:gd name="T54" fmla="*/ 49 w 82"/>
                              <a:gd name="T55" fmla="*/ 63 h 63"/>
                              <a:gd name="T56" fmla="*/ 41 w 82"/>
                              <a:gd name="T57" fmla="*/ 52 h 63"/>
                              <a:gd name="T58" fmla="*/ 15 w 82"/>
                              <a:gd name="T59" fmla="*/ 6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63">
                                <a:moveTo>
                                  <a:pt x="15" y="60"/>
                                </a:moveTo>
                                <a:lnTo>
                                  <a:pt x="11" y="56"/>
                                </a:lnTo>
                                <a:lnTo>
                                  <a:pt x="22" y="52"/>
                                </a:lnTo>
                                <a:lnTo>
                                  <a:pt x="30" y="45"/>
                                </a:lnTo>
                                <a:lnTo>
                                  <a:pt x="26" y="37"/>
                                </a:lnTo>
                                <a:lnTo>
                                  <a:pt x="19" y="26"/>
                                </a:lnTo>
                                <a:lnTo>
                                  <a:pt x="15" y="30"/>
                                </a:lnTo>
                                <a:lnTo>
                                  <a:pt x="11" y="34"/>
                                </a:lnTo>
                                <a:lnTo>
                                  <a:pt x="4" y="26"/>
                                </a:lnTo>
                                <a:lnTo>
                                  <a:pt x="0" y="19"/>
                                </a:lnTo>
                                <a:lnTo>
                                  <a:pt x="11" y="11"/>
                                </a:lnTo>
                                <a:lnTo>
                                  <a:pt x="19" y="15"/>
                                </a:lnTo>
                                <a:lnTo>
                                  <a:pt x="22" y="19"/>
                                </a:lnTo>
                                <a:lnTo>
                                  <a:pt x="15" y="0"/>
                                </a:lnTo>
                                <a:lnTo>
                                  <a:pt x="30" y="0"/>
                                </a:lnTo>
                                <a:lnTo>
                                  <a:pt x="34" y="11"/>
                                </a:lnTo>
                                <a:lnTo>
                                  <a:pt x="37" y="19"/>
                                </a:lnTo>
                                <a:lnTo>
                                  <a:pt x="45" y="19"/>
                                </a:lnTo>
                                <a:lnTo>
                                  <a:pt x="56" y="11"/>
                                </a:lnTo>
                                <a:lnTo>
                                  <a:pt x="71" y="7"/>
                                </a:lnTo>
                                <a:lnTo>
                                  <a:pt x="71" y="19"/>
                                </a:lnTo>
                                <a:lnTo>
                                  <a:pt x="67" y="41"/>
                                </a:lnTo>
                                <a:lnTo>
                                  <a:pt x="75" y="41"/>
                                </a:lnTo>
                                <a:lnTo>
                                  <a:pt x="82" y="41"/>
                                </a:lnTo>
                                <a:lnTo>
                                  <a:pt x="75" y="60"/>
                                </a:lnTo>
                                <a:lnTo>
                                  <a:pt x="67" y="63"/>
                                </a:lnTo>
                                <a:lnTo>
                                  <a:pt x="56" y="63"/>
                                </a:lnTo>
                                <a:lnTo>
                                  <a:pt x="49" y="63"/>
                                </a:lnTo>
                                <a:lnTo>
                                  <a:pt x="41" y="52"/>
                                </a:lnTo>
                                <a:lnTo>
                                  <a:pt x="15" y="6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7" name="Freeform 117"/>
                        <wps:cNvSpPr>
                          <a:spLocks/>
                        </wps:cNvSpPr>
                        <wps:spPr bwMode="auto">
                          <a:xfrm>
                            <a:off x="2584" y="1340"/>
                            <a:ext cx="64" cy="75"/>
                          </a:xfrm>
                          <a:custGeom>
                            <a:avLst/>
                            <a:gdLst>
                              <a:gd name="T0" fmla="*/ 45 w 64"/>
                              <a:gd name="T1" fmla="*/ 49 h 75"/>
                              <a:gd name="T2" fmla="*/ 30 w 64"/>
                              <a:gd name="T3" fmla="*/ 67 h 75"/>
                              <a:gd name="T4" fmla="*/ 19 w 64"/>
                              <a:gd name="T5" fmla="*/ 67 h 75"/>
                              <a:gd name="T6" fmla="*/ 8 w 64"/>
                              <a:gd name="T7" fmla="*/ 75 h 75"/>
                              <a:gd name="T8" fmla="*/ 0 w 64"/>
                              <a:gd name="T9" fmla="*/ 71 h 75"/>
                              <a:gd name="T10" fmla="*/ 8 w 64"/>
                              <a:gd name="T11" fmla="*/ 56 h 75"/>
                              <a:gd name="T12" fmla="*/ 0 w 64"/>
                              <a:gd name="T13" fmla="*/ 49 h 75"/>
                              <a:gd name="T14" fmla="*/ 19 w 64"/>
                              <a:gd name="T15" fmla="*/ 23 h 75"/>
                              <a:gd name="T16" fmla="*/ 34 w 64"/>
                              <a:gd name="T17" fmla="*/ 19 h 75"/>
                              <a:gd name="T18" fmla="*/ 34 w 64"/>
                              <a:gd name="T19" fmla="*/ 8 h 75"/>
                              <a:gd name="T20" fmla="*/ 49 w 64"/>
                              <a:gd name="T21" fmla="*/ 0 h 75"/>
                              <a:gd name="T22" fmla="*/ 60 w 64"/>
                              <a:gd name="T23" fmla="*/ 15 h 75"/>
                              <a:gd name="T24" fmla="*/ 53 w 64"/>
                              <a:gd name="T25" fmla="*/ 23 h 75"/>
                              <a:gd name="T26" fmla="*/ 64 w 64"/>
                              <a:gd name="T27" fmla="*/ 30 h 75"/>
                              <a:gd name="T28" fmla="*/ 45 w 64"/>
                              <a:gd name="T29" fmla="*/ 4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75">
                                <a:moveTo>
                                  <a:pt x="45" y="49"/>
                                </a:moveTo>
                                <a:lnTo>
                                  <a:pt x="30" y="67"/>
                                </a:lnTo>
                                <a:lnTo>
                                  <a:pt x="19" y="67"/>
                                </a:lnTo>
                                <a:lnTo>
                                  <a:pt x="8" y="75"/>
                                </a:lnTo>
                                <a:lnTo>
                                  <a:pt x="0" y="71"/>
                                </a:lnTo>
                                <a:lnTo>
                                  <a:pt x="8" y="56"/>
                                </a:lnTo>
                                <a:lnTo>
                                  <a:pt x="0" y="49"/>
                                </a:lnTo>
                                <a:lnTo>
                                  <a:pt x="19" y="23"/>
                                </a:lnTo>
                                <a:lnTo>
                                  <a:pt x="34" y="19"/>
                                </a:lnTo>
                                <a:lnTo>
                                  <a:pt x="34" y="8"/>
                                </a:lnTo>
                                <a:lnTo>
                                  <a:pt x="49" y="0"/>
                                </a:lnTo>
                                <a:lnTo>
                                  <a:pt x="60" y="15"/>
                                </a:lnTo>
                                <a:lnTo>
                                  <a:pt x="53" y="23"/>
                                </a:lnTo>
                                <a:lnTo>
                                  <a:pt x="64" y="30"/>
                                </a:lnTo>
                                <a:lnTo>
                                  <a:pt x="45" y="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8" name="Freeform 118"/>
                        <wps:cNvSpPr>
                          <a:spLocks/>
                        </wps:cNvSpPr>
                        <wps:spPr bwMode="auto">
                          <a:xfrm>
                            <a:off x="2640" y="1280"/>
                            <a:ext cx="57" cy="38"/>
                          </a:xfrm>
                          <a:custGeom>
                            <a:avLst/>
                            <a:gdLst>
                              <a:gd name="T0" fmla="*/ 19 w 57"/>
                              <a:gd name="T1" fmla="*/ 38 h 38"/>
                              <a:gd name="T2" fmla="*/ 15 w 57"/>
                              <a:gd name="T3" fmla="*/ 26 h 38"/>
                              <a:gd name="T4" fmla="*/ 0 w 57"/>
                              <a:gd name="T5" fmla="*/ 30 h 38"/>
                              <a:gd name="T6" fmla="*/ 0 w 57"/>
                              <a:gd name="T7" fmla="*/ 15 h 38"/>
                              <a:gd name="T8" fmla="*/ 15 w 57"/>
                              <a:gd name="T9" fmla="*/ 15 h 38"/>
                              <a:gd name="T10" fmla="*/ 30 w 57"/>
                              <a:gd name="T11" fmla="*/ 4 h 38"/>
                              <a:gd name="T12" fmla="*/ 49 w 57"/>
                              <a:gd name="T13" fmla="*/ 0 h 38"/>
                              <a:gd name="T14" fmla="*/ 53 w 57"/>
                              <a:gd name="T15" fmla="*/ 4 h 38"/>
                              <a:gd name="T16" fmla="*/ 57 w 57"/>
                              <a:gd name="T17" fmla="*/ 19 h 38"/>
                              <a:gd name="T18" fmla="*/ 45 w 57"/>
                              <a:gd name="T19" fmla="*/ 23 h 38"/>
                              <a:gd name="T20" fmla="*/ 42 w 57"/>
                              <a:gd name="T21" fmla="*/ 30 h 38"/>
                              <a:gd name="T22" fmla="*/ 34 w 57"/>
                              <a:gd name="T23" fmla="*/ 30 h 38"/>
                              <a:gd name="T24" fmla="*/ 30 w 57"/>
                              <a:gd name="T25" fmla="*/ 26 h 38"/>
                              <a:gd name="T26" fmla="*/ 19 w 57"/>
                              <a:gd name="T27" fmla="*/ 30 h 38"/>
                              <a:gd name="T28" fmla="*/ 19 w 57"/>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38">
                                <a:moveTo>
                                  <a:pt x="19" y="38"/>
                                </a:moveTo>
                                <a:lnTo>
                                  <a:pt x="15" y="26"/>
                                </a:lnTo>
                                <a:lnTo>
                                  <a:pt x="0" y="30"/>
                                </a:lnTo>
                                <a:lnTo>
                                  <a:pt x="0" y="15"/>
                                </a:lnTo>
                                <a:lnTo>
                                  <a:pt x="15" y="15"/>
                                </a:lnTo>
                                <a:lnTo>
                                  <a:pt x="30" y="4"/>
                                </a:lnTo>
                                <a:lnTo>
                                  <a:pt x="49" y="0"/>
                                </a:lnTo>
                                <a:lnTo>
                                  <a:pt x="53" y="4"/>
                                </a:lnTo>
                                <a:lnTo>
                                  <a:pt x="57" y="19"/>
                                </a:lnTo>
                                <a:lnTo>
                                  <a:pt x="45" y="23"/>
                                </a:lnTo>
                                <a:lnTo>
                                  <a:pt x="42" y="30"/>
                                </a:lnTo>
                                <a:lnTo>
                                  <a:pt x="34" y="30"/>
                                </a:lnTo>
                                <a:lnTo>
                                  <a:pt x="30" y="26"/>
                                </a:lnTo>
                                <a:lnTo>
                                  <a:pt x="19" y="30"/>
                                </a:lnTo>
                                <a:lnTo>
                                  <a:pt x="19"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39" name="Freeform 119"/>
                        <wps:cNvSpPr>
                          <a:spLocks/>
                        </wps:cNvSpPr>
                        <wps:spPr bwMode="auto">
                          <a:xfrm>
                            <a:off x="2614" y="1392"/>
                            <a:ext cx="94" cy="120"/>
                          </a:xfrm>
                          <a:custGeom>
                            <a:avLst/>
                            <a:gdLst>
                              <a:gd name="T0" fmla="*/ 8 w 94"/>
                              <a:gd name="T1" fmla="*/ 19 h 120"/>
                              <a:gd name="T2" fmla="*/ 12 w 94"/>
                              <a:gd name="T3" fmla="*/ 19 h 120"/>
                              <a:gd name="T4" fmla="*/ 19 w 94"/>
                              <a:gd name="T5" fmla="*/ 8 h 120"/>
                              <a:gd name="T6" fmla="*/ 49 w 94"/>
                              <a:gd name="T7" fmla="*/ 0 h 120"/>
                              <a:gd name="T8" fmla="*/ 49 w 94"/>
                              <a:gd name="T9" fmla="*/ 19 h 120"/>
                              <a:gd name="T10" fmla="*/ 64 w 94"/>
                              <a:gd name="T11" fmla="*/ 19 h 120"/>
                              <a:gd name="T12" fmla="*/ 56 w 94"/>
                              <a:gd name="T13" fmla="*/ 34 h 120"/>
                              <a:gd name="T14" fmla="*/ 68 w 94"/>
                              <a:gd name="T15" fmla="*/ 38 h 120"/>
                              <a:gd name="T16" fmla="*/ 75 w 94"/>
                              <a:gd name="T17" fmla="*/ 27 h 120"/>
                              <a:gd name="T18" fmla="*/ 75 w 94"/>
                              <a:gd name="T19" fmla="*/ 42 h 120"/>
                              <a:gd name="T20" fmla="*/ 75 w 94"/>
                              <a:gd name="T21" fmla="*/ 49 h 120"/>
                              <a:gd name="T22" fmla="*/ 86 w 94"/>
                              <a:gd name="T23" fmla="*/ 42 h 120"/>
                              <a:gd name="T24" fmla="*/ 79 w 94"/>
                              <a:gd name="T25" fmla="*/ 87 h 120"/>
                              <a:gd name="T26" fmla="*/ 94 w 94"/>
                              <a:gd name="T27" fmla="*/ 105 h 120"/>
                              <a:gd name="T28" fmla="*/ 90 w 94"/>
                              <a:gd name="T29" fmla="*/ 109 h 120"/>
                              <a:gd name="T30" fmla="*/ 75 w 94"/>
                              <a:gd name="T31" fmla="*/ 105 h 120"/>
                              <a:gd name="T32" fmla="*/ 68 w 94"/>
                              <a:gd name="T33" fmla="*/ 105 h 120"/>
                              <a:gd name="T34" fmla="*/ 79 w 94"/>
                              <a:gd name="T35" fmla="*/ 117 h 120"/>
                              <a:gd name="T36" fmla="*/ 68 w 94"/>
                              <a:gd name="T37" fmla="*/ 120 h 120"/>
                              <a:gd name="T38" fmla="*/ 56 w 94"/>
                              <a:gd name="T39" fmla="*/ 117 h 120"/>
                              <a:gd name="T40" fmla="*/ 64 w 94"/>
                              <a:gd name="T41" fmla="*/ 105 h 120"/>
                              <a:gd name="T42" fmla="*/ 12 w 94"/>
                              <a:gd name="T43" fmla="*/ 98 h 120"/>
                              <a:gd name="T44" fmla="*/ 8 w 94"/>
                              <a:gd name="T45" fmla="*/ 90 h 120"/>
                              <a:gd name="T46" fmla="*/ 12 w 94"/>
                              <a:gd name="T47" fmla="*/ 79 h 120"/>
                              <a:gd name="T48" fmla="*/ 4 w 94"/>
                              <a:gd name="T49" fmla="*/ 75 h 120"/>
                              <a:gd name="T50" fmla="*/ 0 w 94"/>
                              <a:gd name="T51" fmla="*/ 60 h 120"/>
                              <a:gd name="T52" fmla="*/ 23 w 94"/>
                              <a:gd name="T53" fmla="*/ 75 h 120"/>
                              <a:gd name="T54" fmla="*/ 38 w 94"/>
                              <a:gd name="T55" fmla="*/ 72 h 120"/>
                              <a:gd name="T56" fmla="*/ 19 w 94"/>
                              <a:gd name="T57" fmla="*/ 53 h 120"/>
                              <a:gd name="T58" fmla="*/ 4 w 94"/>
                              <a:gd name="T59" fmla="*/ 53 h 120"/>
                              <a:gd name="T60" fmla="*/ 0 w 94"/>
                              <a:gd name="T61" fmla="*/ 45 h 120"/>
                              <a:gd name="T62" fmla="*/ 23 w 94"/>
                              <a:gd name="T63" fmla="*/ 38 h 120"/>
                              <a:gd name="T64" fmla="*/ 23 w 94"/>
                              <a:gd name="T65" fmla="*/ 34 h 120"/>
                              <a:gd name="T66" fmla="*/ 15 w 94"/>
                              <a:gd name="T67" fmla="*/ 30 h 120"/>
                              <a:gd name="T68" fmla="*/ 4 w 94"/>
                              <a:gd name="T69" fmla="*/ 38 h 120"/>
                              <a:gd name="T70" fmla="*/ 15 w 94"/>
                              <a:gd name="T71" fmla="*/ 27 h 120"/>
                              <a:gd name="T72" fmla="*/ 4 w 94"/>
                              <a:gd name="T73" fmla="*/ 23 h 120"/>
                              <a:gd name="T74" fmla="*/ 12 w 94"/>
                              <a:gd name="T75" fmla="*/ 19 h 120"/>
                              <a:gd name="T76" fmla="*/ 23 w 94"/>
                              <a:gd name="T77" fmla="*/ 12 h 120"/>
                              <a:gd name="T78" fmla="*/ 8 w 94"/>
                              <a:gd name="T79"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 h="120">
                                <a:moveTo>
                                  <a:pt x="8" y="19"/>
                                </a:moveTo>
                                <a:lnTo>
                                  <a:pt x="12" y="19"/>
                                </a:lnTo>
                                <a:lnTo>
                                  <a:pt x="19" y="8"/>
                                </a:lnTo>
                                <a:lnTo>
                                  <a:pt x="49" y="0"/>
                                </a:lnTo>
                                <a:lnTo>
                                  <a:pt x="49" y="19"/>
                                </a:lnTo>
                                <a:lnTo>
                                  <a:pt x="64" y="19"/>
                                </a:lnTo>
                                <a:lnTo>
                                  <a:pt x="56" y="34"/>
                                </a:lnTo>
                                <a:lnTo>
                                  <a:pt x="68" y="38"/>
                                </a:lnTo>
                                <a:lnTo>
                                  <a:pt x="75" y="27"/>
                                </a:lnTo>
                                <a:lnTo>
                                  <a:pt x="75" y="42"/>
                                </a:lnTo>
                                <a:lnTo>
                                  <a:pt x="75" y="49"/>
                                </a:lnTo>
                                <a:lnTo>
                                  <a:pt x="86" y="42"/>
                                </a:lnTo>
                                <a:lnTo>
                                  <a:pt x="79" y="87"/>
                                </a:lnTo>
                                <a:lnTo>
                                  <a:pt x="94" y="105"/>
                                </a:lnTo>
                                <a:lnTo>
                                  <a:pt x="90" y="109"/>
                                </a:lnTo>
                                <a:lnTo>
                                  <a:pt x="75" y="105"/>
                                </a:lnTo>
                                <a:lnTo>
                                  <a:pt x="68" y="105"/>
                                </a:lnTo>
                                <a:lnTo>
                                  <a:pt x="79" y="117"/>
                                </a:lnTo>
                                <a:lnTo>
                                  <a:pt x="68" y="120"/>
                                </a:lnTo>
                                <a:lnTo>
                                  <a:pt x="56" y="117"/>
                                </a:lnTo>
                                <a:lnTo>
                                  <a:pt x="64" y="105"/>
                                </a:lnTo>
                                <a:lnTo>
                                  <a:pt x="12" y="98"/>
                                </a:lnTo>
                                <a:lnTo>
                                  <a:pt x="8" y="90"/>
                                </a:lnTo>
                                <a:lnTo>
                                  <a:pt x="12" y="79"/>
                                </a:lnTo>
                                <a:lnTo>
                                  <a:pt x="4" y="75"/>
                                </a:lnTo>
                                <a:lnTo>
                                  <a:pt x="0" y="60"/>
                                </a:lnTo>
                                <a:lnTo>
                                  <a:pt x="23" y="75"/>
                                </a:lnTo>
                                <a:lnTo>
                                  <a:pt x="38" y="72"/>
                                </a:lnTo>
                                <a:lnTo>
                                  <a:pt x="19" y="53"/>
                                </a:lnTo>
                                <a:lnTo>
                                  <a:pt x="4" y="53"/>
                                </a:lnTo>
                                <a:lnTo>
                                  <a:pt x="0" y="45"/>
                                </a:lnTo>
                                <a:lnTo>
                                  <a:pt x="23" y="38"/>
                                </a:lnTo>
                                <a:lnTo>
                                  <a:pt x="23" y="34"/>
                                </a:lnTo>
                                <a:lnTo>
                                  <a:pt x="15" y="30"/>
                                </a:lnTo>
                                <a:lnTo>
                                  <a:pt x="4" y="38"/>
                                </a:lnTo>
                                <a:lnTo>
                                  <a:pt x="15" y="27"/>
                                </a:lnTo>
                                <a:lnTo>
                                  <a:pt x="4" y="23"/>
                                </a:lnTo>
                                <a:lnTo>
                                  <a:pt x="12" y="19"/>
                                </a:lnTo>
                                <a:lnTo>
                                  <a:pt x="23" y="12"/>
                                </a:lnTo>
                                <a:lnTo>
                                  <a:pt x="8"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40" name="Freeform 120"/>
                        <wps:cNvSpPr>
                          <a:spLocks/>
                        </wps:cNvSpPr>
                        <wps:spPr bwMode="auto">
                          <a:xfrm>
                            <a:off x="2719" y="1419"/>
                            <a:ext cx="45" cy="56"/>
                          </a:xfrm>
                          <a:custGeom>
                            <a:avLst/>
                            <a:gdLst>
                              <a:gd name="T0" fmla="*/ 11 w 45"/>
                              <a:gd name="T1" fmla="*/ 45 h 56"/>
                              <a:gd name="T2" fmla="*/ 11 w 45"/>
                              <a:gd name="T3" fmla="*/ 56 h 56"/>
                              <a:gd name="T4" fmla="*/ 26 w 45"/>
                              <a:gd name="T5" fmla="*/ 52 h 56"/>
                              <a:gd name="T6" fmla="*/ 30 w 45"/>
                              <a:gd name="T7" fmla="*/ 41 h 56"/>
                              <a:gd name="T8" fmla="*/ 30 w 45"/>
                              <a:gd name="T9" fmla="*/ 30 h 56"/>
                              <a:gd name="T10" fmla="*/ 34 w 45"/>
                              <a:gd name="T11" fmla="*/ 18 h 56"/>
                              <a:gd name="T12" fmla="*/ 45 w 45"/>
                              <a:gd name="T13" fmla="*/ 11 h 56"/>
                              <a:gd name="T14" fmla="*/ 41 w 45"/>
                              <a:gd name="T15" fmla="*/ 11 h 56"/>
                              <a:gd name="T16" fmla="*/ 38 w 45"/>
                              <a:gd name="T17" fmla="*/ 3 h 56"/>
                              <a:gd name="T18" fmla="*/ 30 w 45"/>
                              <a:gd name="T19" fmla="*/ 0 h 56"/>
                              <a:gd name="T20" fmla="*/ 26 w 45"/>
                              <a:gd name="T21" fmla="*/ 11 h 56"/>
                              <a:gd name="T22" fmla="*/ 23 w 45"/>
                              <a:gd name="T23" fmla="*/ 18 h 56"/>
                              <a:gd name="T24" fmla="*/ 8 w 45"/>
                              <a:gd name="T25" fmla="*/ 18 h 56"/>
                              <a:gd name="T26" fmla="*/ 8 w 45"/>
                              <a:gd name="T27" fmla="*/ 3 h 56"/>
                              <a:gd name="T28" fmla="*/ 0 w 45"/>
                              <a:gd name="T29" fmla="*/ 22 h 56"/>
                              <a:gd name="T30" fmla="*/ 15 w 45"/>
                              <a:gd name="T31" fmla="*/ 33 h 56"/>
                              <a:gd name="T32" fmla="*/ 15 w 45"/>
                              <a:gd name="T33" fmla="*/ 45 h 56"/>
                              <a:gd name="T34" fmla="*/ 15 w 45"/>
                              <a:gd name="T35" fmla="*/ 52 h 56"/>
                              <a:gd name="T36" fmla="*/ 11 w 45"/>
                              <a:gd name="T37"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56">
                                <a:moveTo>
                                  <a:pt x="11" y="45"/>
                                </a:moveTo>
                                <a:lnTo>
                                  <a:pt x="11" y="56"/>
                                </a:lnTo>
                                <a:lnTo>
                                  <a:pt x="26" y="52"/>
                                </a:lnTo>
                                <a:lnTo>
                                  <a:pt x="30" y="41"/>
                                </a:lnTo>
                                <a:lnTo>
                                  <a:pt x="30" y="30"/>
                                </a:lnTo>
                                <a:lnTo>
                                  <a:pt x="34" y="18"/>
                                </a:lnTo>
                                <a:lnTo>
                                  <a:pt x="45" y="11"/>
                                </a:lnTo>
                                <a:lnTo>
                                  <a:pt x="41" y="11"/>
                                </a:lnTo>
                                <a:lnTo>
                                  <a:pt x="38" y="3"/>
                                </a:lnTo>
                                <a:lnTo>
                                  <a:pt x="30" y="0"/>
                                </a:lnTo>
                                <a:lnTo>
                                  <a:pt x="26" y="11"/>
                                </a:lnTo>
                                <a:lnTo>
                                  <a:pt x="23" y="18"/>
                                </a:lnTo>
                                <a:lnTo>
                                  <a:pt x="8" y="18"/>
                                </a:lnTo>
                                <a:lnTo>
                                  <a:pt x="8" y="3"/>
                                </a:lnTo>
                                <a:lnTo>
                                  <a:pt x="0" y="22"/>
                                </a:lnTo>
                                <a:lnTo>
                                  <a:pt x="15" y="33"/>
                                </a:lnTo>
                                <a:lnTo>
                                  <a:pt x="15" y="45"/>
                                </a:lnTo>
                                <a:lnTo>
                                  <a:pt x="15" y="52"/>
                                </a:lnTo>
                                <a:lnTo>
                                  <a:pt x="11" y="4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41" name="Freeform 121"/>
                        <wps:cNvSpPr>
                          <a:spLocks/>
                        </wps:cNvSpPr>
                        <wps:spPr bwMode="auto">
                          <a:xfrm>
                            <a:off x="2760" y="1437"/>
                            <a:ext cx="38" cy="45"/>
                          </a:xfrm>
                          <a:custGeom>
                            <a:avLst/>
                            <a:gdLst>
                              <a:gd name="T0" fmla="*/ 8 w 38"/>
                              <a:gd name="T1" fmla="*/ 38 h 45"/>
                              <a:gd name="T2" fmla="*/ 11 w 38"/>
                              <a:gd name="T3" fmla="*/ 27 h 45"/>
                              <a:gd name="T4" fmla="*/ 15 w 38"/>
                              <a:gd name="T5" fmla="*/ 30 h 45"/>
                              <a:gd name="T6" fmla="*/ 26 w 38"/>
                              <a:gd name="T7" fmla="*/ 23 h 45"/>
                              <a:gd name="T8" fmla="*/ 34 w 38"/>
                              <a:gd name="T9" fmla="*/ 15 h 45"/>
                              <a:gd name="T10" fmla="*/ 38 w 38"/>
                              <a:gd name="T11" fmla="*/ 12 h 45"/>
                              <a:gd name="T12" fmla="*/ 34 w 38"/>
                              <a:gd name="T13" fmla="*/ 8 h 45"/>
                              <a:gd name="T14" fmla="*/ 34 w 38"/>
                              <a:gd name="T15" fmla="*/ 4 h 45"/>
                              <a:gd name="T16" fmla="*/ 30 w 38"/>
                              <a:gd name="T17" fmla="*/ 4 h 45"/>
                              <a:gd name="T18" fmla="*/ 23 w 38"/>
                              <a:gd name="T19" fmla="*/ 0 h 45"/>
                              <a:gd name="T20" fmla="*/ 15 w 38"/>
                              <a:gd name="T21" fmla="*/ 0 h 45"/>
                              <a:gd name="T22" fmla="*/ 11 w 38"/>
                              <a:gd name="T23" fmla="*/ 4 h 45"/>
                              <a:gd name="T24" fmla="*/ 11 w 38"/>
                              <a:gd name="T25" fmla="*/ 8 h 45"/>
                              <a:gd name="T26" fmla="*/ 8 w 38"/>
                              <a:gd name="T27" fmla="*/ 15 h 45"/>
                              <a:gd name="T28" fmla="*/ 8 w 38"/>
                              <a:gd name="T29" fmla="*/ 23 h 45"/>
                              <a:gd name="T30" fmla="*/ 4 w 38"/>
                              <a:gd name="T31" fmla="*/ 27 h 45"/>
                              <a:gd name="T32" fmla="*/ 4 w 38"/>
                              <a:gd name="T33" fmla="*/ 30 h 45"/>
                              <a:gd name="T34" fmla="*/ 8 w 38"/>
                              <a:gd name="T35" fmla="*/ 30 h 45"/>
                              <a:gd name="T36" fmla="*/ 8 w 38"/>
                              <a:gd name="T37" fmla="*/ 38 h 45"/>
                              <a:gd name="T38" fmla="*/ 0 w 38"/>
                              <a:gd name="T39" fmla="*/ 45 h 45"/>
                              <a:gd name="T40" fmla="*/ 8 w 38"/>
                              <a:gd name="T41"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5">
                                <a:moveTo>
                                  <a:pt x="8" y="38"/>
                                </a:moveTo>
                                <a:lnTo>
                                  <a:pt x="11" y="27"/>
                                </a:lnTo>
                                <a:lnTo>
                                  <a:pt x="15" y="30"/>
                                </a:lnTo>
                                <a:lnTo>
                                  <a:pt x="26" y="23"/>
                                </a:lnTo>
                                <a:lnTo>
                                  <a:pt x="34" y="15"/>
                                </a:lnTo>
                                <a:lnTo>
                                  <a:pt x="38" y="12"/>
                                </a:lnTo>
                                <a:lnTo>
                                  <a:pt x="34" y="8"/>
                                </a:lnTo>
                                <a:lnTo>
                                  <a:pt x="34" y="4"/>
                                </a:lnTo>
                                <a:lnTo>
                                  <a:pt x="30" y="4"/>
                                </a:lnTo>
                                <a:lnTo>
                                  <a:pt x="23" y="0"/>
                                </a:lnTo>
                                <a:lnTo>
                                  <a:pt x="15" y="0"/>
                                </a:lnTo>
                                <a:lnTo>
                                  <a:pt x="11" y="4"/>
                                </a:lnTo>
                                <a:lnTo>
                                  <a:pt x="11" y="8"/>
                                </a:lnTo>
                                <a:lnTo>
                                  <a:pt x="8" y="15"/>
                                </a:lnTo>
                                <a:lnTo>
                                  <a:pt x="8" y="23"/>
                                </a:lnTo>
                                <a:lnTo>
                                  <a:pt x="4" y="27"/>
                                </a:lnTo>
                                <a:lnTo>
                                  <a:pt x="4" y="30"/>
                                </a:lnTo>
                                <a:lnTo>
                                  <a:pt x="8" y="30"/>
                                </a:lnTo>
                                <a:lnTo>
                                  <a:pt x="8" y="38"/>
                                </a:lnTo>
                                <a:lnTo>
                                  <a:pt x="0" y="45"/>
                                </a:lnTo>
                                <a:lnTo>
                                  <a:pt x="8"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42" name="Freeform 122"/>
                        <wps:cNvSpPr>
                          <a:spLocks/>
                        </wps:cNvSpPr>
                        <wps:spPr bwMode="auto">
                          <a:xfrm>
                            <a:off x="2775" y="1467"/>
                            <a:ext cx="124" cy="266"/>
                          </a:xfrm>
                          <a:custGeom>
                            <a:avLst/>
                            <a:gdLst>
                              <a:gd name="T0" fmla="*/ 0 w 124"/>
                              <a:gd name="T1" fmla="*/ 42 h 266"/>
                              <a:gd name="T2" fmla="*/ 8 w 124"/>
                              <a:gd name="T3" fmla="*/ 30 h 266"/>
                              <a:gd name="T4" fmla="*/ 19 w 124"/>
                              <a:gd name="T5" fmla="*/ 19 h 266"/>
                              <a:gd name="T6" fmla="*/ 34 w 124"/>
                              <a:gd name="T7" fmla="*/ 4 h 266"/>
                              <a:gd name="T8" fmla="*/ 45 w 124"/>
                              <a:gd name="T9" fmla="*/ 4 h 266"/>
                              <a:gd name="T10" fmla="*/ 41 w 124"/>
                              <a:gd name="T11" fmla="*/ 15 h 266"/>
                              <a:gd name="T12" fmla="*/ 30 w 124"/>
                              <a:gd name="T13" fmla="*/ 23 h 266"/>
                              <a:gd name="T14" fmla="*/ 30 w 124"/>
                              <a:gd name="T15" fmla="*/ 38 h 266"/>
                              <a:gd name="T16" fmla="*/ 26 w 124"/>
                              <a:gd name="T17" fmla="*/ 56 h 266"/>
                              <a:gd name="T18" fmla="*/ 26 w 124"/>
                              <a:gd name="T19" fmla="*/ 56 h 266"/>
                              <a:gd name="T20" fmla="*/ 41 w 124"/>
                              <a:gd name="T21" fmla="*/ 30 h 266"/>
                              <a:gd name="T22" fmla="*/ 56 w 124"/>
                              <a:gd name="T23" fmla="*/ 30 h 266"/>
                              <a:gd name="T24" fmla="*/ 68 w 124"/>
                              <a:gd name="T25" fmla="*/ 15 h 266"/>
                              <a:gd name="T26" fmla="*/ 68 w 124"/>
                              <a:gd name="T27" fmla="*/ 34 h 266"/>
                              <a:gd name="T28" fmla="*/ 68 w 124"/>
                              <a:gd name="T29" fmla="*/ 53 h 266"/>
                              <a:gd name="T30" fmla="*/ 83 w 124"/>
                              <a:gd name="T31" fmla="*/ 60 h 266"/>
                              <a:gd name="T32" fmla="*/ 101 w 124"/>
                              <a:gd name="T33" fmla="*/ 60 h 266"/>
                              <a:gd name="T34" fmla="*/ 94 w 124"/>
                              <a:gd name="T35" fmla="*/ 79 h 266"/>
                              <a:gd name="T36" fmla="*/ 86 w 124"/>
                              <a:gd name="T37" fmla="*/ 83 h 266"/>
                              <a:gd name="T38" fmla="*/ 98 w 124"/>
                              <a:gd name="T39" fmla="*/ 101 h 266"/>
                              <a:gd name="T40" fmla="*/ 112 w 124"/>
                              <a:gd name="T41" fmla="*/ 120 h 266"/>
                              <a:gd name="T42" fmla="*/ 112 w 124"/>
                              <a:gd name="T43" fmla="*/ 131 h 266"/>
                              <a:gd name="T44" fmla="*/ 105 w 124"/>
                              <a:gd name="T45" fmla="*/ 146 h 266"/>
                              <a:gd name="T46" fmla="*/ 101 w 124"/>
                              <a:gd name="T47" fmla="*/ 158 h 266"/>
                              <a:gd name="T48" fmla="*/ 105 w 124"/>
                              <a:gd name="T49" fmla="*/ 184 h 266"/>
                              <a:gd name="T50" fmla="*/ 116 w 124"/>
                              <a:gd name="T51" fmla="*/ 199 h 266"/>
                              <a:gd name="T52" fmla="*/ 120 w 124"/>
                              <a:gd name="T53" fmla="*/ 214 h 266"/>
                              <a:gd name="T54" fmla="*/ 105 w 124"/>
                              <a:gd name="T55" fmla="*/ 217 h 266"/>
                              <a:gd name="T56" fmla="*/ 101 w 124"/>
                              <a:gd name="T57" fmla="*/ 221 h 266"/>
                              <a:gd name="T58" fmla="*/ 98 w 124"/>
                              <a:gd name="T59" fmla="*/ 206 h 266"/>
                              <a:gd name="T60" fmla="*/ 90 w 124"/>
                              <a:gd name="T61" fmla="*/ 195 h 266"/>
                              <a:gd name="T62" fmla="*/ 79 w 124"/>
                              <a:gd name="T63" fmla="*/ 217 h 266"/>
                              <a:gd name="T64" fmla="*/ 86 w 124"/>
                              <a:gd name="T65" fmla="*/ 247 h 266"/>
                              <a:gd name="T66" fmla="*/ 75 w 124"/>
                              <a:gd name="T67" fmla="*/ 251 h 266"/>
                              <a:gd name="T68" fmla="*/ 56 w 124"/>
                              <a:gd name="T69" fmla="*/ 232 h 266"/>
                              <a:gd name="T70" fmla="*/ 56 w 124"/>
                              <a:gd name="T71" fmla="*/ 266 h 266"/>
                              <a:gd name="T72" fmla="*/ 49 w 124"/>
                              <a:gd name="T73" fmla="*/ 232 h 266"/>
                              <a:gd name="T74" fmla="*/ 34 w 124"/>
                              <a:gd name="T75" fmla="*/ 225 h 266"/>
                              <a:gd name="T76" fmla="*/ 30 w 124"/>
                              <a:gd name="T77" fmla="*/ 199 h 266"/>
                              <a:gd name="T78" fmla="*/ 19 w 124"/>
                              <a:gd name="T79" fmla="*/ 188 h 266"/>
                              <a:gd name="T80" fmla="*/ 38 w 124"/>
                              <a:gd name="T81" fmla="*/ 184 h 266"/>
                              <a:gd name="T82" fmla="*/ 60 w 124"/>
                              <a:gd name="T83" fmla="*/ 169 h 266"/>
                              <a:gd name="T84" fmla="*/ 71 w 124"/>
                              <a:gd name="T85" fmla="*/ 146 h 266"/>
                              <a:gd name="T86" fmla="*/ 64 w 124"/>
                              <a:gd name="T87" fmla="*/ 128 h 266"/>
                              <a:gd name="T88" fmla="*/ 68 w 124"/>
                              <a:gd name="T89" fmla="*/ 120 h 266"/>
                              <a:gd name="T90" fmla="*/ 60 w 124"/>
                              <a:gd name="T91" fmla="*/ 98 h 266"/>
                              <a:gd name="T92" fmla="*/ 53 w 124"/>
                              <a:gd name="T93" fmla="*/ 83 h 266"/>
                              <a:gd name="T94" fmla="*/ 30 w 124"/>
                              <a:gd name="T95" fmla="*/ 83 h 266"/>
                              <a:gd name="T96" fmla="*/ 19 w 124"/>
                              <a:gd name="T97" fmla="*/ 75 h 266"/>
                              <a:gd name="T98" fmla="*/ 8 w 124"/>
                              <a:gd name="T99" fmla="*/ 71 h 266"/>
                              <a:gd name="T100" fmla="*/ 15 w 124"/>
                              <a:gd name="T101" fmla="*/ 38 h 266"/>
                              <a:gd name="T102" fmla="*/ 4 w 124"/>
                              <a:gd name="T103" fmla="*/ 5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 h="266">
                                <a:moveTo>
                                  <a:pt x="4" y="53"/>
                                </a:moveTo>
                                <a:lnTo>
                                  <a:pt x="0" y="42"/>
                                </a:lnTo>
                                <a:lnTo>
                                  <a:pt x="4" y="34"/>
                                </a:lnTo>
                                <a:lnTo>
                                  <a:pt x="8" y="30"/>
                                </a:lnTo>
                                <a:lnTo>
                                  <a:pt x="15" y="27"/>
                                </a:lnTo>
                                <a:lnTo>
                                  <a:pt x="19" y="19"/>
                                </a:lnTo>
                                <a:lnTo>
                                  <a:pt x="26" y="8"/>
                                </a:lnTo>
                                <a:lnTo>
                                  <a:pt x="34" y="4"/>
                                </a:lnTo>
                                <a:lnTo>
                                  <a:pt x="41" y="0"/>
                                </a:lnTo>
                                <a:lnTo>
                                  <a:pt x="45" y="4"/>
                                </a:lnTo>
                                <a:lnTo>
                                  <a:pt x="53" y="8"/>
                                </a:lnTo>
                                <a:lnTo>
                                  <a:pt x="41" y="15"/>
                                </a:lnTo>
                                <a:lnTo>
                                  <a:pt x="38" y="19"/>
                                </a:lnTo>
                                <a:lnTo>
                                  <a:pt x="30" y="23"/>
                                </a:lnTo>
                                <a:lnTo>
                                  <a:pt x="38" y="27"/>
                                </a:lnTo>
                                <a:lnTo>
                                  <a:pt x="30" y="38"/>
                                </a:lnTo>
                                <a:lnTo>
                                  <a:pt x="30" y="42"/>
                                </a:lnTo>
                                <a:lnTo>
                                  <a:pt x="26" y="56"/>
                                </a:lnTo>
                                <a:lnTo>
                                  <a:pt x="26" y="60"/>
                                </a:lnTo>
                                <a:lnTo>
                                  <a:pt x="26" y="56"/>
                                </a:lnTo>
                                <a:lnTo>
                                  <a:pt x="30" y="49"/>
                                </a:lnTo>
                                <a:lnTo>
                                  <a:pt x="41" y="30"/>
                                </a:lnTo>
                                <a:lnTo>
                                  <a:pt x="53" y="27"/>
                                </a:lnTo>
                                <a:lnTo>
                                  <a:pt x="56" y="30"/>
                                </a:lnTo>
                                <a:lnTo>
                                  <a:pt x="64" y="12"/>
                                </a:lnTo>
                                <a:lnTo>
                                  <a:pt x="68" y="15"/>
                                </a:lnTo>
                                <a:lnTo>
                                  <a:pt x="71" y="23"/>
                                </a:lnTo>
                                <a:lnTo>
                                  <a:pt x="68" y="34"/>
                                </a:lnTo>
                                <a:lnTo>
                                  <a:pt x="64" y="38"/>
                                </a:lnTo>
                                <a:lnTo>
                                  <a:pt x="68" y="53"/>
                                </a:lnTo>
                                <a:lnTo>
                                  <a:pt x="79" y="60"/>
                                </a:lnTo>
                                <a:lnTo>
                                  <a:pt x="83" y="60"/>
                                </a:lnTo>
                                <a:lnTo>
                                  <a:pt x="86" y="53"/>
                                </a:lnTo>
                                <a:lnTo>
                                  <a:pt x="101" y="60"/>
                                </a:lnTo>
                                <a:lnTo>
                                  <a:pt x="98" y="71"/>
                                </a:lnTo>
                                <a:lnTo>
                                  <a:pt x="94" y="79"/>
                                </a:lnTo>
                                <a:lnTo>
                                  <a:pt x="83" y="86"/>
                                </a:lnTo>
                                <a:lnTo>
                                  <a:pt x="86" y="83"/>
                                </a:lnTo>
                                <a:lnTo>
                                  <a:pt x="98" y="94"/>
                                </a:lnTo>
                                <a:lnTo>
                                  <a:pt x="98" y="101"/>
                                </a:lnTo>
                                <a:lnTo>
                                  <a:pt x="105" y="105"/>
                                </a:lnTo>
                                <a:lnTo>
                                  <a:pt x="112" y="120"/>
                                </a:lnTo>
                                <a:lnTo>
                                  <a:pt x="116" y="128"/>
                                </a:lnTo>
                                <a:lnTo>
                                  <a:pt x="112" y="131"/>
                                </a:lnTo>
                                <a:lnTo>
                                  <a:pt x="101" y="135"/>
                                </a:lnTo>
                                <a:lnTo>
                                  <a:pt x="105" y="146"/>
                                </a:lnTo>
                                <a:lnTo>
                                  <a:pt x="109" y="154"/>
                                </a:lnTo>
                                <a:lnTo>
                                  <a:pt x="101" y="158"/>
                                </a:lnTo>
                                <a:lnTo>
                                  <a:pt x="112" y="173"/>
                                </a:lnTo>
                                <a:lnTo>
                                  <a:pt x="105" y="184"/>
                                </a:lnTo>
                                <a:lnTo>
                                  <a:pt x="112" y="195"/>
                                </a:lnTo>
                                <a:lnTo>
                                  <a:pt x="116" y="199"/>
                                </a:lnTo>
                                <a:lnTo>
                                  <a:pt x="124" y="210"/>
                                </a:lnTo>
                                <a:lnTo>
                                  <a:pt x="120" y="214"/>
                                </a:lnTo>
                                <a:lnTo>
                                  <a:pt x="112" y="214"/>
                                </a:lnTo>
                                <a:lnTo>
                                  <a:pt x="105" y="217"/>
                                </a:lnTo>
                                <a:lnTo>
                                  <a:pt x="98" y="225"/>
                                </a:lnTo>
                                <a:lnTo>
                                  <a:pt x="101" y="221"/>
                                </a:lnTo>
                                <a:lnTo>
                                  <a:pt x="105" y="210"/>
                                </a:lnTo>
                                <a:lnTo>
                                  <a:pt x="98" y="206"/>
                                </a:lnTo>
                                <a:lnTo>
                                  <a:pt x="90" y="199"/>
                                </a:lnTo>
                                <a:lnTo>
                                  <a:pt x="90" y="195"/>
                                </a:lnTo>
                                <a:lnTo>
                                  <a:pt x="79" y="203"/>
                                </a:lnTo>
                                <a:lnTo>
                                  <a:pt x="79" y="217"/>
                                </a:lnTo>
                                <a:lnTo>
                                  <a:pt x="83" y="236"/>
                                </a:lnTo>
                                <a:lnTo>
                                  <a:pt x="86" y="247"/>
                                </a:lnTo>
                                <a:lnTo>
                                  <a:pt x="83" y="251"/>
                                </a:lnTo>
                                <a:lnTo>
                                  <a:pt x="75" y="251"/>
                                </a:lnTo>
                                <a:lnTo>
                                  <a:pt x="68" y="244"/>
                                </a:lnTo>
                                <a:lnTo>
                                  <a:pt x="56" y="232"/>
                                </a:lnTo>
                                <a:lnTo>
                                  <a:pt x="64" y="259"/>
                                </a:lnTo>
                                <a:lnTo>
                                  <a:pt x="56" y="266"/>
                                </a:lnTo>
                                <a:lnTo>
                                  <a:pt x="49" y="247"/>
                                </a:lnTo>
                                <a:lnTo>
                                  <a:pt x="49" y="232"/>
                                </a:lnTo>
                                <a:lnTo>
                                  <a:pt x="41" y="236"/>
                                </a:lnTo>
                                <a:lnTo>
                                  <a:pt x="34" y="225"/>
                                </a:lnTo>
                                <a:lnTo>
                                  <a:pt x="34" y="206"/>
                                </a:lnTo>
                                <a:lnTo>
                                  <a:pt x="30" y="199"/>
                                </a:lnTo>
                                <a:lnTo>
                                  <a:pt x="19" y="195"/>
                                </a:lnTo>
                                <a:lnTo>
                                  <a:pt x="19" y="188"/>
                                </a:lnTo>
                                <a:lnTo>
                                  <a:pt x="26" y="176"/>
                                </a:lnTo>
                                <a:lnTo>
                                  <a:pt x="38" y="184"/>
                                </a:lnTo>
                                <a:lnTo>
                                  <a:pt x="49" y="176"/>
                                </a:lnTo>
                                <a:lnTo>
                                  <a:pt x="60" y="169"/>
                                </a:lnTo>
                                <a:lnTo>
                                  <a:pt x="68" y="158"/>
                                </a:lnTo>
                                <a:lnTo>
                                  <a:pt x="71" y="146"/>
                                </a:lnTo>
                                <a:lnTo>
                                  <a:pt x="68" y="131"/>
                                </a:lnTo>
                                <a:lnTo>
                                  <a:pt x="64" y="128"/>
                                </a:lnTo>
                                <a:lnTo>
                                  <a:pt x="60" y="128"/>
                                </a:lnTo>
                                <a:lnTo>
                                  <a:pt x="68" y="120"/>
                                </a:lnTo>
                                <a:lnTo>
                                  <a:pt x="68" y="109"/>
                                </a:lnTo>
                                <a:lnTo>
                                  <a:pt x="60" y="98"/>
                                </a:lnTo>
                                <a:lnTo>
                                  <a:pt x="60" y="94"/>
                                </a:lnTo>
                                <a:lnTo>
                                  <a:pt x="53" y="83"/>
                                </a:lnTo>
                                <a:lnTo>
                                  <a:pt x="38" y="86"/>
                                </a:lnTo>
                                <a:lnTo>
                                  <a:pt x="30" y="83"/>
                                </a:lnTo>
                                <a:lnTo>
                                  <a:pt x="26" y="79"/>
                                </a:lnTo>
                                <a:lnTo>
                                  <a:pt x="19" y="75"/>
                                </a:lnTo>
                                <a:lnTo>
                                  <a:pt x="11" y="75"/>
                                </a:lnTo>
                                <a:lnTo>
                                  <a:pt x="8" y="71"/>
                                </a:lnTo>
                                <a:lnTo>
                                  <a:pt x="15" y="53"/>
                                </a:lnTo>
                                <a:lnTo>
                                  <a:pt x="15" y="38"/>
                                </a:lnTo>
                                <a:lnTo>
                                  <a:pt x="11" y="38"/>
                                </a:lnTo>
                                <a:lnTo>
                                  <a:pt x="4" y="5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43" name="Freeform 123"/>
                        <wps:cNvSpPr>
                          <a:spLocks/>
                        </wps:cNvSpPr>
                        <wps:spPr bwMode="auto">
                          <a:xfrm>
                            <a:off x="2734" y="1606"/>
                            <a:ext cx="45" cy="37"/>
                          </a:xfrm>
                          <a:custGeom>
                            <a:avLst/>
                            <a:gdLst>
                              <a:gd name="T0" fmla="*/ 8 w 45"/>
                              <a:gd name="T1" fmla="*/ 22 h 37"/>
                              <a:gd name="T2" fmla="*/ 11 w 45"/>
                              <a:gd name="T3" fmla="*/ 15 h 37"/>
                              <a:gd name="T4" fmla="*/ 15 w 45"/>
                              <a:gd name="T5" fmla="*/ 7 h 37"/>
                              <a:gd name="T6" fmla="*/ 15 w 45"/>
                              <a:gd name="T7" fmla="*/ 4 h 37"/>
                              <a:gd name="T8" fmla="*/ 23 w 45"/>
                              <a:gd name="T9" fmla="*/ 0 h 37"/>
                              <a:gd name="T10" fmla="*/ 26 w 45"/>
                              <a:gd name="T11" fmla="*/ 7 h 37"/>
                              <a:gd name="T12" fmla="*/ 30 w 45"/>
                              <a:gd name="T13" fmla="*/ 15 h 37"/>
                              <a:gd name="T14" fmla="*/ 41 w 45"/>
                              <a:gd name="T15" fmla="*/ 19 h 37"/>
                              <a:gd name="T16" fmla="*/ 45 w 45"/>
                              <a:gd name="T17" fmla="*/ 26 h 37"/>
                              <a:gd name="T18" fmla="*/ 41 w 45"/>
                              <a:gd name="T19" fmla="*/ 34 h 37"/>
                              <a:gd name="T20" fmla="*/ 37 w 45"/>
                              <a:gd name="T21" fmla="*/ 30 h 37"/>
                              <a:gd name="T22" fmla="*/ 34 w 45"/>
                              <a:gd name="T23" fmla="*/ 26 h 37"/>
                              <a:gd name="T24" fmla="*/ 23 w 45"/>
                              <a:gd name="T25" fmla="*/ 30 h 37"/>
                              <a:gd name="T26" fmla="*/ 19 w 45"/>
                              <a:gd name="T27" fmla="*/ 37 h 37"/>
                              <a:gd name="T28" fmla="*/ 8 w 45"/>
                              <a:gd name="T29" fmla="*/ 34 h 37"/>
                              <a:gd name="T30" fmla="*/ 11 w 45"/>
                              <a:gd name="T31" fmla="*/ 26 h 37"/>
                              <a:gd name="T32" fmla="*/ 11 w 45"/>
                              <a:gd name="T33" fmla="*/ 22 h 37"/>
                              <a:gd name="T34" fmla="*/ 0 w 45"/>
                              <a:gd name="T35" fmla="*/ 19 h 37"/>
                              <a:gd name="T36" fmla="*/ 11 w 45"/>
                              <a:gd name="T37" fmla="*/ 15 h 37"/>
                              <a:gd name="T38" fmla="*/ 8 w 45"/>
                              <a:gd name="T3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37">
                                <a:moveTo>
                                  <a:pt x="8" y="22"/>
                                </a:moveTo>
                                <a:lnTo>
                                  <a:pt x="11" y="15"/>
                                </a:lnTo>
                                <a:lnTo>
                                  <a:pt x="15" y="7"/>
                                </a:lnTo>
                                <a:lnTo>
                                  <a:pt x="15" y="4"/>
                                </a:lnTo>
                                <a:lnTo>
                                  <a:pt x="23" y="0"/>
                                </a:lnTo>
                                <a:lnTo>
                                  <a:pt x="26" y="7"/>
                                </a:lnTo>
                                <a:lnTo>
                                  <a:pt x="30" y="15"/>
                                </a:lnTo>
                                <a:lnTo>
                                  <a:pt x="41" y="19"/>
                                </a:lnTo>
                                <a:lnTo>
                                  <a:pt x="45" y="26"/>
                                </a:lnTo>
                                <a:lnTo>
                                  <a:pt x="41" y="34"/>
                                </a:lnTo>
                                <a:lnTo>
                                  <a:pt x="37" y="30"/>
                                </a:lnTo>
                                <a:lnTo>
                                  <a:pt x="34" y="26"/>
                                </a:lnTo>
                                <a:lnTo>
                                  <a:pt x="23" y="30"/>
                                </a:lnTo>
                                <a:lnTo>
                                  <a:pt x="19" y="37"/>
                                </a:lnTo>
                                <a:lnTo>
                                  <a:pt x="8" y="34"/>
                                </a:lnTo>
                                <a:lnTo>
                                  <a:pt x="11" y="26"/>
                                </a:lnTo>
                                <a:lnTo>
                                  <a:pt x="11" y="22"/>
                                </a:lnTo>
                                <a:lnTo>
                                  <a:pt x="0" y="19"/>
                                </a:lnTo>
                                <a:lnTo>
                                  <a:pt x="11" y="15"/>
                                </a:lnTo>
                                <a:lnTo>
                                  <a:pt x="8"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44" name="Freeform 124"/>
                        <wps:cNvSpPr>
                          <a:spLocks/>
                        </wps:cNvSpPr>
                        <wps:spPr bwMode="auto">
                          <a:xfrm>
                            <a:off x="2382" y="1355"/>
                            <a:ext cx="461" cy="517"/>
                          </a:xfrm>
                          <a:custGeom>
                            <a:avLst/>
                            <a:gdLst>
                              <a:gd name="T0" fmla="*/ 109 w 461"/>
                              <a:gd name="T1" fmla="*/ 37 h 517"/>
                              <a:gd name="T2" fmla="*/ 135 w 461"/>
                              <a:gd name="T3" fmla="*/ 37 h 517"/>
                              <a:gd name="T4" fmla="*/ 128 w 461"/>
                              <a:gd name="T5" fmla="*/ 52 h 517"/>
                              <a:gd name="T6" fmla="*/ 169 w 461"/>
                              <a:gd name="T7" fmla="*/ 52 h 517"/>
                              <a:gd name="T8" fmla="*/ 184 w 461"/>
                              <a:gd name="T9" fmla="*/ 71 h 517"/>
                              <a:gd name="T10" fmla="*/ 214 w 461"/>
                              <a:gd name="T11" fmla="*/ 94 h 517"/>
                              <a:gd name="T12" fmla="*/ 232 w 461"/>
                              <a:gd name="T13" fmla="*/ 116 h 517"/>
                              <a:gd name="T14" fmla="*/ 236 w 461"/>
                              <a:gd name="T15" fmla="*/ 135 h 517"/>
                              <a:gd name="T16" fmla="*/ 262 w 461"/>
                              <a:gd name="T17" fmla="*/ 161 h 517"/>
                              <a:gd name="T18" fmla="*/ 270 w 461"/>
                              <a:gd name="T19" fmla="*/ 142 h 517"/>
                              <a:gd name="T20" fmla="*/ 296 w 461"/>
                              <a:gd name="T21" fmla="*/ 161 h 517"/>
                              <a:gd name="T22" fmla="*/ 322 w 461"/>
                              <a:gd name="T23" fmla="*/ 187 h 517"/>
                              <a:gd name="T24" fmla="*/ 326 w 461"/>
                              <a:gd name="T25" fmla="*/ 198 h 517"/>
                              <a:gd name="T26" fmla="*/ 356 w 461"/>
                              <a:gd name="T27" fmla="*/ 180 h 517"/>
                              <a:gd name="T28" fmla="*/ 356 w 461"/>
                              <a:gd name="T29" fmla="*/ 150 h 517"/>
                              <a:gd name="T30" fmla="*/ 363 w 461"/>
                              <a:gd name="T31" fmla="*/ 120 h 517"/>
                              <a:gd name="T32" fmla="*/ 375 w 461"/>
                              <a:gd name="T33" fmla="*/ 120 h 517"/>
                              <a:gd name="T34" fmla="*/ 375 w 461"/>
                              <a:gd name="T35" fmla="*/ 154 h 517"/>
                              <a:gd name="T36" fmla="*/ 371 w 461"/>
                              <a:gd name="T37" fmla="*/ 176 h 517"/>
                              <a:gd name="T38" fmla="*/ 378 w 461"/>
                              <a:gd name="T39" fmla="*/ 183 h 517"/>
                              <a:gd name="T40" fmla="*/ 371 w 461"/>
                              <a:gd name="T41" fmla="*/ 221 h 517"/>
                              <a:gd name="T42" fmla="*/ 404 w 461"/>
                              <a:gd name="T43" fmla="*/ 202 h 517"/>
                              <a:gd name="T44" fmla="*/ 412 w 461"/>
                              <a:gd name="T45" fmla="*/ 221 h 517"/>
                              <a:gd name="T46" fmla="*/ 378 w 461"/>
                              <a:gd name="T47" fmla="*/ 243 h 517"/>
                              <a:gd name="T48" fmla="*/ 348 w 461"/>
                              <a:gd name="T49" fmla="*/ 247 h 517"/>
                              <a:gd name="T50" fmla="*/ 322 w 461"/>
                              <a:gd name="T51" fmla="*/ 277 h 517"/>
                              <a:gd name="T52" fmla="*/ 288 w 461"/>
                              <a:gd name="T53" fmla="*/ 292 h 517"/>
                              <a:gd name="T54" fmla="*/ 270 w 461"/>
                              <a:gd name="T55" fmla="*/ 326 h 517"/>
                              <a:gd name="T56" fmla="*/ 288 w 461"/>
                              <a:gd name="T57" fmla="*/ 344 h 517"/>
                              <a:gd name="T58" fmla="*/ 303 w 461"/>
                              <a:gd name="T59" fmla="*/ 374 h 517"/>
                              <a:gd name="T60" fmla="*/ 311 w 461"/>
                              <a:gd name="T61" fmla="*/ 412 h 517"/>
                              <a:gd name="T62" fmla="*/ 337 w 461"/>
                              <a:gd name="T63" fmla="*/ 431 h 517"/>
                              <a:gd name="T64" fmla="*/ 367 w 461"/>
                              <a:gd name="T65" fmla="*/ 401 h 517"/>
                              <a:gd name="T66" fmla="*/ 382 w 461"/>
                              <a:gd name="T67" fmla="*/ 352 h 517"/>
                              <a:gd name="T68" fmla="*/ 397 w 461"/>
                              <a:gd name="T69" fmla="*/ 326 h 517"/>
                              <a:gd name="T70" fmla="*/ 423 w 461"/>
                              <a:gd name="T71" fmla="*/ 352 h 517"/>
                              <a:gd name="T72" fmla="*/ 427 w 461"/>
                              <a:gd name="T73" fmla="*/ 404 h 517"/>
                              <a:gd name="T74" fmla="*/ 449 w 461"/>
                              <a:gd name="T75" fmla="*/ 401 h 517"/>
                              <a:gd name="T76" fmla="*/ 449 w 461"/>
                              <a:gd name="T77" fmla="*/ 434 h 517"/>
                              <a:gd name="T78" fmla="*/ 449 w 461"/>
                              <a:gd name="T79" fmla="*/ 464 h 517"/>
                              <a:gd name="T80" fmla="*/ 457 w 461"/>
                              <a:gd name="T81" fmla="*/ 509 h 517"/>
                              <a:gd name="T82" fmla="*/ 412 w 461"/>
                              <a:gd name="T83" fmla="*/ 517 h 517"/>
                              <a:gd name="T84" fmla="*/ 288 w 461"/>
                              <a:gd name="T85" fmla="*/ 517 h 517"/>
                              <a:gd name="T86" fmla="*/ 285 w 461"/>
                              <a:gd name="T87" fmla="*/ 483 h 517"/>
                              <a:gd name="T88" fmla="*/ 64 w 461"/>
                              <a:gd name="T89" fmla="*/ 326 h 517"/>
                              <a:gd name="T90" fmla="*/ 53 w 461"/>
                              <a:gd name="T91" fmla="*/ 277 h 517"/>
                              <a:gd name="T92" fmla="*/ 45 w 461"/>
                              <a:gd name="T93" fmla="*/ 187 h 517"/>
                              <a:gd name="T94" fmla="*/ 68 w 461"/>
                              <a:gd name="T95" fmla="*/ 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1" h="517">
                                <a:moveTo>
                                  <a:pt x="86" y="26"/>
                                </a:moveTo>
                                <a:lnTo>
                                  <a:pt x="94" y="26"/>
                                </a:lnTo>
                                <a:lnTo>
                                  <a:pt x="98" y="26"/>
                                </a:lnTo>
                                <a:lnTo>
                                  <a:pt x="109" y="37"/>
                                </a:lnTo>
                                <a:lnTo>
                                  <a:pt x="113" y="45"/>
                                </a:lnTo>
                                <a:lnTo>
                                  <a:pt x="124" y="41"/>
                                </a:lnTo>
                                <a:lnTo>
                                  <a:pt x="131" y="37"/>
                                </a:lnTo>
                                <a:lnTo>
                                  <a:pt x="135" y="37"/>
                                </a:lnTo>
                                <a:lnTo>
                                  <a:pt x="142" y="41"/>
                                </a:lnTo>
                                <a:lnTo>
                                  <a:pt x="131" y="45"/>
                                </a:lnTo>
                                <a:lnTo>
                                  <a:pt x="128" y="49"/>
                                </a:lnTo>
                                <a:lnTo>
                                  <a:pt x="128" y="52"/>
                                </a:lnTo>
                                <a:lnTo>
                                  <a:pt x="142" y="52"/>
                                </a:lnTo>
                                <a:lnTo>
                                  <a:pt x="150" y="52"/>
                                </a:lnTo>
                                <a:lnTo>
                                  <a:pt x="161" y="52"/>
                                </a:lnTo>
                                <a:lnTo>
                                  <a:pt x="169" y="52"/>
                                </a:lnTo>
                                <a:lnTo>
                                  <a:pt x="180" y="52"/>
                                </a:lnTo>
                                <a:lnTo>
                                  <a:pt x="184" y="52"/>
                                </a:lnTo>
                                <a:lnTo>
                                  <a:pt x="180" y="60"/>
                                </a:lnTo>
                                <a:lnTo>
                                  <a:pt x="184" y="71"/>
                                </a:lnTo>
                                <a:lnTo>
                                  <a:pt x="191" y="67"/>
                                </a:lnTo>
                                <a:lnTo>
                                  <a:pt x="199" y="67"/>
                                </a:lnTo>
                                <a:lnTo>
                                  <a:pt x="202" y="79"/>
                                </a:lnTo>
                                <a:lnTo>
                                  <a:pt x="214" y="94"/>
                                </a:lnTo>
                                <a:lnTo>
                                  <a:pt x="210" y="97"/>
                                </a:lnTo>
                                <a:lnTo>
                                  <a:pt x="217" y="101"/>
                                </a:lnTo>
                                <a:lnTo>
                                  <a:pt x="229" y="109"/>
                                </a:lnTo>
                                <a:lnTo>
                                  <a:pt x="232" y="116"/>
                                </a:lnTo>
                                <a:lnTo>
                                  <a:pt x="229" y="124"/>
                                </a:lnTo>
                                <a:lnTo>
                                  <a:pt x="229" y="131"/>
                                </a:lnTo>
                                <a:lnTo>
                                  <a:pt x="236" y="135"/>
                                </a:lnTo>
                                <a:lnTo>
                                  <a:pt x="232" y="139"/>
                                </a:lnTo>
                                <a:lnTo>
                                  <a:pt x="247" y="142"/>
                                </a:lnTo>
                                <a:lnTo>
                                  <a:pt x="255" y="154"/>
                                </a:lnTo>
                                <a:lnTo>
                                  <a:pt x="262" y="161"/>
                                </a:lnTo>
                                <a:lnTo>
                                  <a:pt x="262" y="154"/>
                                </a:lnTo>
                                <a:lnTo>
                                  <a:pt x="270" y="150"/>
                                </a:lnTo>
                                <a:lnTo>
                                  <a:pt x="273" y="146"/>
                                </a:lnTo>
                                <a:lnTo>
                                  <a:pt x="270" y="142"/>
                                </a:lnTo>
                                <a:lnTo>
                                  <a:pt x="281" y="142"/>
                                </a:lnTo>
                                <a:lnTo>
                                  <a:pt x="288" y="142"/>
                                </a:lnTo>
                                <a:lnTo>
                                  <a:pt x="288" y="154"/>
                                </a:lnTo>
                                <a:lnTo>
                                  <a:pt x="296" y="161"/>
                                </a:lnTo>
                                <a:lnTo>
                                  <a:pt x="296" y="165"/>
                                </a:lnTo>
                                <a:lnTo>
                                  <a:pt x="303" y="168"/>
                                </a:lnTo>
                                <a:lnTo>
                                  <a:pt x="311" y="180"/>
                                </a:lnTo>
                                <a:lnTo>
                                  <a:pt x="322" y="187"/>
                                </a:lnTo>
                                <a:lnTo>
                                  <a:pt x="330" y="183"/>
                                </a:lnTo>
                                <a:lnTo>
                                  <a:pt x="337" y="187"/>
                                </a:lnTo>
                                <a:lnTo>
                                  <a:pt x="326" y="191"/>
                                </a:lnTo>
                                <a:lnTo>
                                  <a:pt x="326" y="198"/>
                                </a:lnTo>
                                <a:lnTo>
                                  <a:pt x="333" y="195"/>
                                </a:lnTo>
                                <a:lnTo>
                                  <a:pt x="345" y="187"/>
                                </a:lnTo>
                                <a:lnTo>
                                  <a:pt x="352" y="183"/>
                                </a:lnTo>
                                <a:lnTo>
                                  <a:pt x="356" y="180"/>
                                </a:lnTo>
                                <a:lnTo>
                                  <a:pt x="352" y="168"/>
                                </a:lnTo>
                                <a:lnTo>
                                  <a:pt x="363" y="165"/>
                                </a:lnTo>
                                <a:lnTo>
                                  <a:pt x="352" y="154"/>
                                </a:lnTo>
                                <a:lnTo>
                                  <a:pt x="356" y="150"/>
                                </a:lnTo>
                                <a:lnTo>
                                  <a:pt x="352" y="139"/>
                                </a:lnTo>
                                <a:lnTo>
                                  <a:pt x="356" y="135"/>
                                </a:lnTo>
                                <a:lnTo>
                                  <a:pt x="367" y="124"/>
                                </a:lnTo>
                                <a:lnTo>
                                  <a:pt x="363" y="120"/>
                                </a:lnTo>
                                <a:lnTo>
                                  <a:pt x="371" y="112"/>
                                </a:lnTo>
                                <a:lnTo>
                                  <a:pt x="375" y="120"/>
                                </a:lnTo>
                                <a:lnTo>
                                  <a:pt x="378" y="116"/>
                                </a:lnTo>
                                <a:lnTo>
                                  <a:pt x="375" y="120"/>
                                </a:lnTo>
                                <a:lnTo>
                                  <a:pt x="378" y="127"/>
                                </a:lnTo>
                                <a:lnTo>
                                  <a:pt x="375" y="142"/>
                                </a:lnTo>
                                <a:lnTo>
                                  <a:pt x="371" y="146"/>
                                </a:lnTo>
                                <a:lnTo>
                                  <a:pt x="375" y="154"/>
                                </a:lnTo>
                                <a:lnTo>
                                  <a:pt x="371" y="157"/>
                                </a:lnTo>
                                <a:lnTo>
                                  <a:pt x="371" y="165"/>
                                </a:lnTo>
                                <a:lnTo>
                                  <a:pt x="367" y="172"/>
                                </a:lnTo>
                                <a:lnTo>
                                  <a:pt x="371" y="176"/>
                                </a:lnTo>
                                <a:lnTo>
                                  <a:pt x="371" y="180"/>
                                </a:lnTo>
                                <a:lnTo>
                                  <a:pt x="371" y="191"/>
                                </a:lnTo>
                                <a:lnTo>
                                  <a:pt x="367" y="195"/>
                                </a:lnTo>
                                <a:lnTo>
                                  <a:pt x="378" y="183"/>
                                </a:lnTo>
                                <a:lnTo>
                                  <a:pt x="389" y="180"/>
                                </a:lnTo>
                                <a:lnTo>
                                  <a:pt x="389" y="195"/>
                                </a:lnTo>
                                <a:lnTo>
                                  <a:pt x="378" y="198"/>
                                </a:lnTo>
                                <a:lnTo>
                                  <a:pt x="371" y="221"/>
                                </a:lnTo>
                                <a:lnTo>
                                  <a:pt x="382" y="225"/>
                                </a:lnTo>
                                <a:lnTo>
                                  <a:pt x="393" y="213"/>
                                </a:lnTo>
                                <a:lnTo>
                                  <a:pt x="401" y="213"/>
                                </a:lnTo>
                                <a:lnTo>
                                  <a:pt x="404" y="202"/>
                                </a:lnTo>
                                <a:lnTo>
                                  <a:pt x="408" y="191"/>
                                </a:lnTo>
                                <a:lnTo>
                                  <a:pt x="412" y="191"/>
                                </a:lnTo>
                                <a:lnTo>
                                  <a:pt x="419" y="210"/>
                                </a:lnTo>
                                <a:lnTo>
                                  <a:pt x="412" y="221"/>
                                </a:lnTo>
                                <a:lnTo>
                                  <a:pt x="408" y="228"/>
                                </a:lnTo>
                                <a:lnTo>
                                  <a:pt x="404" y="240"/>
                                </a:lnTo>
                                <a:lnTo>
                                  <a:pt x="389" y="247"/>
                                </a:lnTo>
                                <a:lnTo>
                                  <a:pt x="378" y="243"/>
                                </a:lnTo>
                                <a:lnTo>
                                  <a:pt x="378" y="232"/>
                                </a:lnTo>
                                <a:lnTo>
                                  <a:pt x="363" y="247"/>
                                </a:lnTo>
                                <a:lnTo>
                                  <a:pt x="348" y="240"/>
                                </a:lnTo>
                                <a:lnTo>
                                  <a:pt x="348" y="247"/>
                                </a:lnTo>
                                <a:lnTo>
                                  <a:pt x="341" y="262"/>
                                </a:lnTo>
                                <a:lnTo>
                                  <a:pt x="330" y="273"/>
                                </a:lnTo>
                                <a:lnTo>
                                  <a:pt x="326" y="281"/>
                                </a:lnTo>
                                <a:lnTo>
                                  <a:pt x="322" y="277"/>
                                </a:lnTo>
                                <a:lnTo>
                                  <a:pt x="315" y="281"/>
                                </a:lnTo>
                                <a:lnTo>
                                  <a:pt x="307" y="285"/>
                                </a:lnTo>
                                <a:lnTo>
                                  <a:pt x="296" y="288"/>
                                </a:lnTo>
                                <a:lnTo>
                                  <a:pt x="288" y="292"/>
                                </a:lnTo>
                                <a:lnTo>
                                  <a:pt x="285" y="296"/>
                                </a:lnTo>
                                <a:lnTo>
                                  <a:pt x="281" y="307"/>
                                </a:lnTo>
                                <a:lnTo>
                                  <a:pt x="277" y="315"/>
                                </a:lnTo>
                                <a:lnTo>
                                  <a:pt x="270" y="326"/>
                                </a:lnTo>
                                <a:lnTo>
                                  <a:pt x="288" y="322"/>
                                </a:lnTo>
                                <a:lnTo>
                                  <a:pt x="273" y="337"/>
                                </a:lnTo>
                                <a:lnTo>
                                  <a:pt x="285" y="341"/>
                                </a:lnTo>
                                <a:lnTo>
                                  <a:pt x="288" y="344"/>
                                </a:lnTo>
                                <a:lnTo>
                                  <a:pt x="296" y="352"/>
                                </a:lnTo>
                                <a:lnTo>
                                  <a:pt x="292" y="356"/>
                                </a:lnTo>
                                <a:lnTo>
                                  <a:pt x="296" y="363"/>
                                </a:lnTo>
                                <a:lnTo>
                                  <a:pt x="303" y="374"/>
                                </a:lnTo>
                                <a:lnTo>
                                  <a:pt x="315" y="382"/>
                                </a:lnTo>
                                <a:lnTo>
                                  <a:pt x="318" y="386"/>
                                </a:lnTo>
                                <a:lnTo>
                                  <a:pt x="318" y="401"/>
                                </a:lnTo>
                                <a:lnTo>
                                  <a:pt x="311" y="412"/>
                                </a:lnTo>
                                <a:lnTo>
                                  <a:pt x="318" y="423"/>
                                </a:lnTo>
                                <a:lnTo>
                                  <a:pt x="330" y="419"/>
                                </a:lnTo>
                                <a:lnTo>
                                  <a:pt x="322" y="434"/>
                                </a:lnTo>
                                <a:lnTo>
                                  <a:pt x="337" y="431"/>
                                </a:lnTo>
                                <a:lnTo>
                                  <a:pt x="341" y="416"/>
                                </a:lnTo>
                                <a:lnTo>
                                  <a:pt x="348" y="408"/>
                                </a:lnTo>
                                <a:lnTo>
                                  <a:pt x="360" y="408"/>
                                </a:lnTo>
                                <a:lnTo>
                                  <a:pt x="367" y="401"/>
                                </a:lnTo>
                                <a:lnTo>
                                  <a:pt x="367" y="389"/>
                                </a:lnTo>
                                <a:lnTo>
                                  <a:pt x="367" y="374"/>
                                </a:lnTo>
                                <a:lnTo>
                                  <a:pt x="367" y="367"/>
                                </a:lnTo>
                                <a:lnTo>
                                  <a:pt x="382" y="352"/>
                                </a:lnTo>
                                <a:lnTo>
                                  <a:pt x="382" y="348"/>
                                </a:lnTo>
                                <a:lnTo>
                                  <a:pt x="378" y="341"/>
                                </a:lnTo>
                                <a:lnTo>
                                  <a:pt x="386" y="329"/>
                                </a:lnTo>
                                <a:lnTo>
                                  <a:pt x="397" y="326"/>
                                </a:lnTo>
                                <a:lnTo>
                                  <a:pt x="404" y="341"/>
                                </a:lnTo>
                                <a:lnTo>
                                  <a:pt x="408" y="333"/>
                                </a:lnTo>
                                <a:lnTo>
                                  <a:pt x="416" y="348"/>
                                </a:lnTo>
                                <a:lnTo>
                                  <a:pt x="423" y="352"/>
                                </a:lnTo>
                                <a:lnTo>
                                  <a:pt x="423" y="367"/>
                                </a:lnTo>
                                <a:lnTo>
                                  <a:pt x="419" y="382"/>
                                </a:lnTo>
                                <a:lnTo>
                                  <a:pt x="416" y="397"/>
                                </a:lnTo>
                                <a:lnTo>
                                  <a:pt x="427" y="404"/>
                                </a:lnTo>
                                <a:lnTo>
                                  <a:pt x="431" y="401"/>
                                </a:lnTo>
                                <a:lnTo>
                                  <a:pt x="446" y="393"/>
                                </a:lnTo>
                                <a:lnTo>
                                  <a:pt x="457" y="389"/>
                                </a:lnTo>
                                <a:lnTo>
                                  <a:pt x="449" y="401"/>
                                </a:lnTo>
                                <a:lnTo>
                                  <a:pt x="453" y="404"/>
                                </a:lnTo>
                                <a:lnTo>
                                  <a:pt x="453" y="412"/>
                                </a:lnTo>
                                <a:lnTo>
                                  <a:pt x="446" y="427"/>
                                </a:lnTo>
                                <a:lnTo>
                                  <a:pt x="449" y="434"/>
                                </a:lnTo>
                                <a:lnTo>
                                  <a:pt x="446" y="446"/>
                                </a:lnTo>
                                <a:lnTo>
                                  <a:pt x="449" y="457"/>
                                </a:lnTo>
                                <a:lnTo>
                                  <a:pt x="449" y="464"/>
                                </a:lnTo>
                                <a:lnTo>
                                  <a:pt x="457" y="472"/>
                                </a:lnTo>
                                <a:lnTo>
                                  <a:pt x="446" y="483"/>
                                </a:lnTo>
                                <a:lnTo>
                                  <a:pt x="461" y="490"/>
                                </a:lnTo>
                                <a:lnTo>
                                  <a:pt x="457" y="509"/>
                                </a:lnTo>
                                <a:lnTo>
                                  <a:pt x="442" y="509"/>
                                </a:lnTo>
                                <a:lnTo>
                                  <a:pt x="427" y="509"/>
                                </a:lnTo>
                                <a:lnTo>
                                  <a:pt x="423" y="517"/>
                                </a:lnTo>
                                <a:lnTo>
                                  <a:pt x="412" y="517"/>
                                </a:lnTo>
                                <a:lnTo>
                                  <a:pt x="389" y="498"/>
                                </a:lnTo>
                                <a:lnTo>
                                  <a:pt x="367" y="502"/>
                                </a:lnTo>
                                <a:lnTo>
                                  <a:pt x="315" y="513"/>
                                </a:lnTo>
                                <a:lnTo>
                                  <a:pt x="288" y="517"/>
                                </a:lnTo>
                                <a:lnTo>
                                  <a:pt x="311" y="498"/>
                                </a:lnTo>
                                <a:lnTo>
                                  <a:pt x="296" y="498"/>
                                </a:lnTo>
                                <a:lnTo>
                                  <a:pt x="285" y="502"/>
                                </a:lnTo>
                                <a:lnTo>
                                  <a:pt x="285" y="483"/>
                                </a:lnTo>
                                <a:lnTo>
                                  <a:pt x="273" y="487"/>
                                </a:lnTo>
                                <a:lnTo>
                                  <a:pt x="292" y="472"/>
                                </a:lnTo>
                                <a:lnTo>
                                  <a:pt x="270" y="457"/>
                                </a:lnTo>
                                <a:lnTo>
                                  <a:pt x="64" y="326"/>
                                </a:lnTo>
                                <a:lnTo>
                                  <a:pt x="60" y="326"/>
                                </a:lnTo>
                                <a:lnTo>
                                  <a:pt x="60" y="318"/>
                                </a:lnTo>
                                <a:lnTo>
                                  <a:pt x="49" y="292"/>
                                </a:lnTo>
                                <a:lnTo>
                                  <a:pt x="53" y="277"/>
                                </a:lnTo>
                                <a:lnTo>
                                  <a:pt x="53" y="262"/>
                                </a:lnTo>
                                <a:lnTo>
                                  <a:pt x="53" y="228"/>
                                </a:lnTo>
                                <a:lnTo>
                                  <a:pt x="45" y="217"/>
                                </a:lnTo>
                                <a:lnTo>
                                  <a:pt x="45" y="187"/>
                                </a:lnTo>
                                <a:lnTo>
                                  <a:pt x="8" y="161"/>
                                </a:lnTo>
                                <a:lnTo>
                                  <a:pt x="0" y="135"/>
                                </a:lnTo>
                                <a:lnTo>
                                  <a:pt x="64" y="0"/>
                                </a:lnTo>
                                <a:lnTo>
                                  <a:pt x="68" y="19"/>
                                </a:lnTo>
                                <a:lnTo>
                                  <a:pt x="86"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45" name="Freeform 125"/>
                        <wps:cNvSpPr>
                          <a:spLocks/>
                        </wps:cNvSpPr>
                        <wps:spPr bwMode="auto">
                          <a:xfrm>
                            <a:off x="2229" y="1509"/>
                            <a:ext cx="22" cy="14"/>
                          </a:xfrm>
                          <a:custGeom>
                            <a:avLst/>
                            <a:gdLst>
                              <a:gd name="T0" fmla="*/ 7 w 22"/>
                              <a:gd name="T1" fmla="*/ 7 h 14"/>
                              <a:gd name="T2" fmla="*/ 0 w 22"/>
                              <a:gd name="T3" fmla="*/ 11 h 14"/>
                              <a:gd name="T4" fmla="*/ 11 w 22"/>
                              <a:gd name="T5" fmla="*/ 14 h 14"/>
                              <a:gd name="T6" fmla="*/ 22 w 22"/>
                              <a:gd name="T7" fmla="*/ 7 h 14"/>
                              <a:gd name="T8" fmla="*/ 19 w 22"/>
                              <a:gd name="T9" fmla="*/ 0 h 14"/>
                              <a:gd name="T10" fmla="*/ 7 w 22"/>
                              <a:gd name="T11" fmla="*/ 7 h 14"/>
                            </a:gdLst>
                            <a:ahLst/>
                            <a:cxnLst>
                              <a:cxn ang="0">
                                <a:pos x="T0" y="T1"/>
                              </a:cxn>
                              <a:cxn ang="0">
                                <a:pos x="T2" y="T3"/>
                              </a:cxn>
                              <a:cxn ang="0">
                                <a:pos x="T4" y="T5"/>
                              </a:cxn>
                              <a:cxn ang="0">
                                <a:pos x="T6" y="T7"/>
                              </a:cxn>
                              <a:cxn ang="0">
                                <a:pos x="T8" y="T9"/>
                              </a:cxn>
                              <a:cxn ang="0">
                                <a:pos x="T10" y="T11"/>
                              </a:cxn>
                            </a:cxnLst>
                            <a:rect l="0" t="0" r="r" b="b"/>
                            <a:pathLst>
                              <a:path w="22" h="14">
                                <a:moveTo>
                                  <a:pt x="7" y="7"/>
                                </a:moveTo>
                                <a:lnTo>
                                  <a:pt x="0" y="11"/>
                                </a:lnTo>
                                <a:lnTo>
                                  <a:pt x="11" y="14"/>
                                </a:lnTo>
                                <a:lnTo>
                                  <a:pt x="22" y="7"/>
                                </a:lnTo>
                                <a:lnTo>
                                  <a:pt x="19" y="0"/>
                                </a:lnTo>
                                <a:lnTo>
                                  <a:pt x="7"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746" name="Line 126"/>
                        <wps:cNvCnPr>
                          <a:cxnSpLocks noChangeShapeType="1"/>
                        </wps:cNvCnPr>
                        <wps:spPr bwMode="auto">
                          <a:xfrm>
                            <a:off x="2435" y="1849"/>
                            <a:ext cx="75"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7" name="Freeform 127"/>
                        <wps:cNvSpPr>
                          <a:spLocks/>
                        </wps:cNvSpPr>
                        <wps:spPr bwMode="auto">
                          <a:xfrm>
                            <a:off x="2259" y="1303"/>
                            <a:ext cx="191" cy="254"/>
                          </a:xfrm>
                          <a:custGeom>
                            <a:avLst/>
                            <a:gdLst>
                              <a:gd name="T0" fmla="*/ 176 w 191"/>
                              <a:gd name="T1" fmla="*/ 247 h 254"/>
                              <a:gd name="T2" fmla="*/ 134 w 191"/>
                              <a:gd name="T3" fmla="*/ 209 h 254"/>
                              <a:gd name="T4" fmla="*/ 127 w 191"/>
                              <a:gd name="T5" fmla="*/ 183 h 254"/>
                              <a:gd name="T6" fmla="*/ 172 w 191"/>
                              <a:gd name="T7" fmla="*/ 37 h 254"/>
                              <a:gd name="T8" fmla="*/ 168 w 191"/>
                              <a:gd name="T9" fmla="*/ 22 h 254"/>
                              <a:gd name="T10" fmla="*/ 146 w 191"/>
                              <a:gd name="T11" fmla="*/ 3 h 254"/>
                              <a:gd name="T12" fmla="*/ 127 w 191"/>
                              <a:gd name="T13" fmla="*/ 0 h 254"/>
                              <a:gd name="T14" fmla="*/ 108 w 191"/>
                              <a:gd name="T15" fmla="*/ 11 h 254"/>
                              <a:gd name="T16" fmla="*/ 82 w 191"/>
                              <a:gd name="T17" fmla="*/ 18 h 254"/>
                              <a:gd name="T18" fmla="*/ 63 w 191"/>
                              <a:gd name="T19" fmla="*/ 30 h 254"/>
                              <a:gd name="T20" fmla="*/ 63 w 191"/>
                              <a:gd name="T21" fmla="*/ 41 h 254"/>
                              <a:gd name="T22" fmla="*/ 75 w 191"/>
                              <a:gd name="T23" fmla="*/ 56 h 254"/>
                              <a:gd name="T24" fmla="*/ 67 w 191"/>
                              <a:gd name="T25" fmla="*/ 71 h 254"/>
                              <a:gd name="T26" fmla="*/ 52 w 191"/>
                              <a:gd name="T27" fmla="*/ 56 h 254"/>
                              <a:gd name="T28" fmla="*/ 22 w 191"/>
                              <a:gd name="T29" fmla="*/ 56 h 254"/>
                              <a:gd name="T30" fmla="*/ 41 w 191"/>
                              <a:gd name="T31" fmla="*/ 67 h 254"/>
                              <a:gd name="T32" fmla="*/ 33 w 191"/>
                              <a:gd name="T33" fmla="*/ 82 h 254"/>
                              <a:gd name="T34" fmla="*/ 52 w 191"/>
                              <a:gd name="T35" fmla="*/ 89 h 254"/>
                              <a:gd name="T36" fmla="*/ 56 w 191"/>
                              <a:gd name="T37" fmla="*/ 108 h 254"/>
                              <a:gd name="T38" fmla="*/ 15 w 191"/>
                              <a:gd name="T39" fmla="*/ 134 h 254"/>
                              <a:gd name="T40" fmla="*/ 26 w 191"/>
                              <a:gd name="T41" fmla="*/ 172 h 254"/>
                              <a:gd name="T42" fmla="*/ 45 w 191"/>
                              <a:gd name="T43" fmla="*/ 191 h 254"/>
                              <a:gd name="T44" fmla="*/ 18 w 191"/>
                              <a:gd name="T45" fmla="*/ 202 h 254"/>
                              <a:gd name="T46" fmla="*/ 0 w 191"/>
                              <a:gd name="T47" fmla="*/ 217 h 254"/>
                              <a:gd name="T48" fmla="*/ 26 w 191"/>
                              <a:gd name="T49" fmla="*/ 213 h 254"/>
                              <a:gd name="T50" fmla="*/ 56 w 191"/>
                              <a:gd name="T51" fmla="*/ 194 h 254"/>
                              <a:gd name="T52" fmla="*/ 82 w 191"/>
                              <a:gd name="T53" fmla="*/ 179 h 254"/>
                              <a:gd name="T54" fmla="*/ 108 w 191"/>
                              <a:gd name="T55" fmla="*/ 183 h 254"/>
                              <a:gd name="T56" fmla="*/ 86 w 191"/>
                              <a:gd name="T57" fmla="*/ 194 h 254"/>
                              <a:gd name="T58" fmla="*/ 97 w 191"/>
                              <a:gd name="T59" fmla="*/ 198 h 254"/>
                              <a:gd name="T60" fmla="*/ 120 w 191"/>
                              <a:gd name="T61" fmla="*/ 198 h 254"/>
                              <a:gd name="T62" fmla="*/ 142 w 191"/>
                              <a:gd name="T63" fmla="*/ 220 h 254"/>
                              <a:gd name="T64" fmla="*/ 153 w 191"/>
                              <a:gd name="T65" fmla="*/ 250 h 254"/>
                              <a:gd name="T66" fmla="*/ 168 w 191"/>
                              <a:gd name="T67"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254">
                                <a:moveTo>
                                  <a:pt x="176" y="250"/>
                                </a:moveTo>
                                <a:lnTo>
                                  <a:pt x="176" y="247"/>
                                </a:lnTo>
                                <a:lnTo>
                                  <a:pt x="149" y="206"/>
                                </a:lnTo>
                                <a:lnTo>
                                  <a:pt x="134" y="209"/>
                                </a:lnTo>
                                <a:lnTo>
                                  <a:pt x="131" y="202"/>
                                </a:lnTo>
                                <a:lnTo>
                                  <a:pt x="127" y="183"/>
                                </a:lnTo>
                                <a:lnTo>
                                  <a:pt x="191" y="52"/>
                                </a:lnTo>
                                <a:lnTo>
                                  <a:pt x="172" y="37"/>
                                </a:lnTo>
                                <a:lnTo>
                                  <a:pt x="161" y="33"/>
                                </a:lnTo>
                                <a:lnTo>
                                  <a:pt x="168" y="22"/>
                                </a:lnTo>
                                <a:lnTo>
                                  <a:pt x="161" y="18"/>
                                </a:lnTo>
                                <a:lnTo>
                                  <a:pt x="146" y="3"/>
                                </a:lnTo>
                                <a:lnTo>
                                  <a:pt x="134" y="0"/>
                                </a:lnTo>
                                <a:lnTo>
                                  <a:pt x="127" y="0"/>
                                </a:lnTo>
                                <a:lnTo>
                                  <a:pt x="116" y="11"/>
                                </a:lnTo>
                                <a:lnTo>
                                  <a:pt x="108" y="11"/>
                                </a:lnTo>
                                <a:lnTo>
                                  <a:pt x="101" y="18"/>
                                </a:lnTo>
                                <a:lnTo>
                                  <a:pt x="82" y="18"/>
                                </a:lnTo>
                                <a:lnTo>
                                  <a:pt x="75" y="18"/>
                                </a:lnTo>
                                <a:lnTo>
                                  <a:pt x="63" y="30"/>
                                </a:lnTo>
                                <a:lnTo>
                                  <a:pt x="67" y="37"/>
                                </a:lnTo>
                                <a:lnTo>
                                  <a:pt x="63" y="41"/>
                                </a:lnTo>
                                <a:lnTo>
                                  <a:pt x="67" y="52"/>
                                </a:lnTo>
                                <a:lnTo>
                                  <a:pt x="75" y="56"/>
                                </a:lnTo>
                                <a:lnTo>
                                  <a:pt x="75" y="71"/>
                                </a:lnTo>
                                <a:lnTo>
                                  <a:pt x="67" y="71"/>
                                </a:lnTo>
                                <a:lnTo>
                                  <a:pt x="60" y="67"/>
                                </a:lnTo>
                                <a:lnTo>
                                  <a:pt x="52" y="56"/>
                                </a:lnTo>
                                <a:lnTo>
                                  <a:pt x="41" y="63"/>
                                </a:lnTo>
                                <a:lnTo>
                                  <a:pt x="22" y="56"/>
                                </a:lnTo>
                                <a:lnTo>
                                  <a:pt x="30" y="71"/>
                                </a:lnTo>
                                <a:lnTo>
                                  <a:pt x="41" y="67"/>
                                </a:lnTo>
                                <a:lnTo>
                                  <a:pt x="37" y="74"/>
                                </a:lnTo>
                                <a:lnTo>
                                  <a:pt x="33" y="82"/>
                                </a:lnTo>
                                <a:lnTo>
                                  <a:pt x="37" y="82"/>
                                </a:lnTo>
                                <a:lnTo>
                                  <a:pt x="52" y="89"/>
                                </a:lnTo>
                                <a:lnTo>
                                  <a:pt x="60" y="93"/>
                                </a:lnTo>
                                <a:lnTo>
                                  <a:pt x="56" y="108"/>
                                </a:lnTo>
                                <a:lnTo>
                                  <a:pt x="11" y="127"/>
                                </a:lnTo>
                                <a:lnTo>
                                  <a:pt x="15" y="134"/>
                                </a:lnTo>
                                <a:lnTo>
                                  <a:pt x="26" y="157"/>
                                </a:lnTo>
                                <a:lnTo>
                                  <a:pt x="26" y="172"/>
                                </a:lnTo>
                                <a:lnTo>
                                  <a:pt x="48" y="183"/>
                                </a:lnTo>
                                <a:lnTo>
                                  <a:pt x="45" y="191"/>
                                </a:lnTo>
                                <a:lnTo>
                                  <a:pt x="33" y="194"/>
                                </a:lnTo>
                                <a:lnTo>
                                  <a:pt x="18" y="202"/>
                                </a:lnTo>
                                <a:lnTo>
                                  <a:pt x="0" y="213"/>
                                </a:lnTo>
                                <a:lnTo>
                                  <a:pt x="0" y="217"/>
                                </a:lnTo>
                                <a:lnTo>
                                  <a:pt x="7" y="220"/>
                                </a:lnTo>
                                <a:lnTo>
                                  <a:pt x="26" y="213"/>
                                </a:lnTo>
                                <a:lnTo>
                                  <a:pt x="33" y="213"/>
                                </a:lnTo>
                                <a:lnTo>
                                  <a:pt x="56" y="194"/>
                                </a:lnTo>
                                <a:lnTo>
                                  <a:pt x="67" y="187"/>
                                </a:lnTo>
                                <a:lnTo>
                                  <a:pt x="82" y="179"/>
                                </a:lnTo>
                                <a:lnTo>
                                  <a:pt x="97" y="176"/>
                                </a:lnTo>
                                <a:lnTo>
                                  <a:pt x="108" y="183"/>
                                </a:lnTo>
                                <a:lnTo>
                                  <a:pt x="90" y="191"/>
                                </a:lnTo>
                                <a:lnTo>
                                  <a:pt x="86" y="194"/>
                                </a:lnTo>
                                <a:lnTo>
                                  <a:pt x="78" y="206"/>
                                </a:lnTo>
                                <a:lnTo>
                                  <a:pt x="97" y="198"/>
                                </a:lnTo>
                                <a:lnTo>
                                  <a:pt x="101" y="194"/>
                                </a:lnTo>
                                <a:lnTo>
                                  <a:pt x="120" y="198"/>
                                </a:lnTo>
                                <a:lnTo>
                                  <a:pt x="127" y="220"/>
                                </a:lnTo>
                                <a:lnTo>
                                  <a:pt x="142" y="220"/>
                                </a:lnTo>
                                <a:lnTo>
                                  <a:pt x="149" y="232"/>
                                </a:lnTo>
                                <a:lnTo>
                                  <a:pt x="153" y="250"/>
                                </a:lnTo>
                                <a:lnTo>
                                  <a:pt x="161" y="250"/>
                                </a:lnTo>
                                <a:lnTo>
                                  <a:pt x="168" y="254"/>
                                </a:lnTo>
                                <a:lnTo>
                                  <a:pt x="176" y="2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g:grpSp>
                    <wps:wsp>
                      <wps:cNvPr id="748" name="Freeform 128"/>
                      <wps:cNvSpPr>
                        <a:spLocks/>
                      </wps:cNvSpPr>
                      <wps:spPr bwMode="auto">
                        <a:xfrm>
                          <a:off x="1008" y="3710"/>
                          <a:ext cx="2373" cy="1102"/>
                        </a:xfrm>
                        <a:custGeom>
                          <a:avLst/>
                          <a:gdLst>
                            <a:gd name="T0" fmla="*/ 1535 w 3041"/>
                            <a:gd name="T1" fmla="*/ 229 h 1144"/>
                            <a:gd name="T2" fmla="*/ 1678 w 3041"/>
                            <a:gd name="T3" fmla="*/ 229 h 1144"/>
                            <a:gd name="T4" fmla="*/ 1906 w 3041"/>
                            <a:gd name="T5" fmla="*/ 219 h 1144"/>
                            <a:gd name="T6" fmla="*/ 2135 w 3041"/>
                            <a:gd name="T7" fmla="*/ 190 h 1144"/>
                            <a:gd name="T8" fmla="*/ 2364 w 3041"/>
                            <a:gd name="T9" fmla="*/ 162 h 1144"/>
                            <a:gd name="T10" fmla="*/ 2593 w 3041"/>
                            <a:gd name="T11" fmla="*/ 114 h 1144"/>
                            <a:gd name="T12" fmla="*/ 2821 w 3041"/>
                            <a:gd name="T13" fmla="*/ 57 h 1144"/>
                            <a:gd name="T14" fmla="*/ 3041 w 3041"/>
                            <a:gd name="T15" fmla="*/ 0 h 1144"/>
                            <a:gd name="T16" fmla="*/ 2983 w 3041"/>
                            <a:gd name="T17" fmla="*/ 124 h 1144"/>
                            <a:gd name="T18" fmla="*/ 2907 w 3041"/>
                            <a:gd name="T19" fmla="*/ 248 h 1144"/>
                            <a:gd name="T20" fmla="*/ 2850 w 3041"/>
                            <a:gd name="T21" fmla="*/ 362 h 1144"/>
                            <a:gd name="T22" fmla="*/ 2783 w 3041"/>
                            <a:gd name="T23" fmla="*/ 467 h 1144"/>
                            <a:gd name="T24" fmla="*/ 2707 w 3041"/>
                            <a:gd name="T25" fmla="*/ 562 h 1144"/>
                            <a:gd name="T26" fmla="*/ 2621 w 3041"/>
                            <a:gd name="T27" fmla="*/ 658 h 1144"/>
                            <a:gd name="T28" fmla="*/ 2526 w 3041"/>
                            <a:gd name="T29" fmla="*/ 753 h 1144"/>
                            <a:gd name="T30" fmla="*/ 2431 w 3041"/>
                            <a:gd name="T31" fmla="*/ 829 h 1144"/>
                            <a:gd name="T32" fmla="*/ 2326 w 3041"/>
                            <a:gd name="T33" fmla="*/ 905 h 1144"/>
                            <a:gd name="T34" fmla="*/ 2211 w 3041"/>
                            <a:gd name="T35" fmla="*/ 972 h 1144"/>
                            <a:gd name="T36" fmla="*/ 2097 w 3041"/>
                            <a:gd name="T37" fmla="*/ 1020 h 1144"/>
                            <a:gd name="T38" fmla="*/ 1983 w 3041"/>
                            <a:gd name="T39" fmla="*/ 1067 h 1144"/>
                            <a:gd name="T40" fmla="*/ 1859 w 3041"/>
                            <a:gd name="T41" fmla="*/ 1106 h 1144"/>
                            <a:gd name="T42" fmla="*/ 1735 w 3041"/>
                            <a:gd name="T43" fmla="*/ 1125 h 1144"/>
                            <a:gd name="T44" fmla="*/ 1611 w 3041"/>
                            <a:gd name="T45" fmla="*/ 1134 h 1144"/>
                            <a:gd name="T46" fmla="*/ 1516 w 3041"/>
                            <a:gd name="T47" fmla="*/ 1144 h 1144"/>
                            <a:gd name="T48" fmla="*/ 1525 w 3041"/>
                            <a:gd name="T49" fmla="*/ 1144 h 1144"/>
                            <a:gd name="T50" fmla="*/ 1430 w 3041"/>
                            <a:gd name="T51" fmla="*/ 1134 h 1144"/>
                            <a:gd name="T52" fmla="*/ 1306 w 3041"/>
                            <a:gd name="T53" fmla="*/ 1125 h 1144"/>
                            <a:gd name="T54" fmla="*/ 1182 w 3041"/>
                            <a:gd name="T55" fmla="*/ 1106 h 1144"/>
                            <a:gd name="T56" fmla="*/ 1058 w 3041"/>
                            <a:gd name="T57" fmla="*/ 1067 h 1144"/>
                            <a:gd name="T58" fmla="*/ 944 w 3041"/>
                            <a:gd name="T59" fmla="*/ 1020 h 1144"/>
                            <a:gd name="T60" fmla="*/ 830 w 3041"/>
                            <a:gd name="T61" fmla="*/ 972 h 1144"/>
                            <a:gd name="T62" fmla="*/ 715 w 3041"/>
                            <a:gd name="T63" fmla="*/ 905 h 1144"/>
                            <a:gd name="T64" fmla="*/ 610 w 3041"/>
                            <a:gd name="T65" fmla="*/ 829 h 1144"/>
                            <a:gd name="T66" fmla="*/ 515 w 3041"/>
                            <a:gd name="T67" fmla="*/ 753 h 1144"/>
                            <a:gd name="T68" fmla="*/ 420 w 3041"/>
                            <a:gd name="T69" fmla="*/ 658 h 1144"/>
                            <a:gd name="T70" fmla="*/ 334 w 3041"/>
                            <a:gd name="T71" fmla="*/ 562 h 1144"/>
                            <a:gd name="T72" fmla="*/ 258 w 3041"/>
                            <a:gd name="T73" fmla="*/ 467 h 1144"/>
                            <a:gd name="T74" fmla="*/ 191 w 3041"/>
                            <a:gd name="T75" fmla="*/ 353 h 1144"/>
                            <a:gd name="T76" fmla="*/ 124 w 3041"/>
                            <a:gd name="T77" fmla="*/ 238 h 1144"/>
                            <a:gd name="T78" fmla="*/ 0 w 3041"/>
                            <a:gd name="T79" fmla="*/ 0 h 1144"/>
                            <a:gd name="T80" fmla="*/ 220 w 3041"/>
                            <a:gd name="T81" fmla="*/ 57 h 1144"/>
                            <a:gd name="T82" fmla="*/ 448 w 3041"/>
                            <a:gd name="T83" fmla="*/ 114 h 1144"/>
                            <a:gd name="T84" fmla="*/ 677 w 3041"/>
                            <a:gd name="T85" fmla="*/ 162 h 1144"/>
                            <a:gd name="T86" fmla="*/ 906 w 3041"/>
                            <a:gd name="T87" fmla="*/ 190 h 1144"/>
                            <a:gd name="T88" fmla="*/ 1135 w 3041"/>
                            <a:gd name="T89" fmla="*/ 219 h 1144"/>
                            <a:gd name="T90" fmla="*/ 1373 w 3041"/>
                            <a:gd name="T91" fmla="*/ 229 h 1144"/>
                            <a:gd name="T92" fmla="*/ 1506 w 3041"/>
                            <a:gd name="T93" fmla="*/ 229 h 1144"/>
                            <a:gd name="T94" fmla="*/ 1535 w 3041"/>
                            <a:gd name="T95" fmla="*/ 229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41" h="1144">
                              <a:moveTo>
                                <a:pt x="1535" y="229"/>
                              </a:moveTo>
                              <a:lnTo>
                                <a:pt x="1678" y="229"/>
                              </a:lnTo>
                              <a:lnTo>
                                <a:pt x="1906" y="219"/>
                              </a:lnTo>
                              <a:lnTo>
                                <a:pt x="2135" y="190"/>
                              </a:lnTo>
                              <a:lnTo>
                                <a:pt x="2364" y="162"/>
                              </a:lnTo>
                              <a:lnTo>
                                <a:pt x="2593" y="114"/>
                              </a:lnTo>
                              <a:lnTo>
                                <a:pt x="2821" y="57"/>
                              </a:lnTo>
                              <a:lnTo>
                                <a:pt x="3041" y="0"/>
                              </a:lnTo>
                              <a:lnTo>
                                <a:pt x="2983" y="124"/>
                              </a:lnTo>
                              <a:lnTo>
                                <a:pt x="2907" y="248"/>
                              </a:lnTo>
                              <a:lnTo>
                                <a:pt x="2850" y="362"/>
                              </a:lnTo>
                              <a:lnTo>
                                <a:pt x="2783" y="467"/>
                              </a:lnTo>
                              <a:lnTo>
                                <a:pt x="2707" y="562"/>
                              </a:lnTo>
                              <a:lnTo>
                                <a:pt x="2621" y="658"/>
                              </a:lnTo>
                              <a:lnTo>
                                <a:pt x="2526" y="753"/>
                              </a:lnTo>
                              <a:lnTo>
                                <a:pt x="2431" y="829"/>
                              </a:lnTo>
                              <a:lnTo>
                                <a:pt x="2326" y="905"/>
                              </a:lnTo>
                              <a:lnTo>
                                <a:pt x="2211" y="972"/>
                              </a:lnTo>
                              <a:lnTo>
                                <a:pt x="2097" y="1020"/>
                              </a:lnTo>
                              <a:lnTo>
                                <a:pt x="1983" y="1067"/>
                              </a:lnTo>
                              <a:lnTo>
                                <a:pt x="1859" y="1106"/>
                              </a:lnTo>
                              <a:lnTo>
                                <a:pt x="1735" y="1125"/>
                              </a:lnTo>
                              <a:lnTo>
                                <a:pt x="1611" y="1134"/>
                              </a:lnTo>
                              <a:lnTo>
                                <a:pt x="1516" y="1144"/>
                              </a:lnTo>
                              <a:lnTo>
                                <a:pt x="1525" y="1144"/>
                              </a:lnTo>
                              <a:lnTo>
                                <a:pt x="1430" y="1134"/>
                              </a:lnTo>
                              <a:lnTo>
                                <a:pt x="1306" y="1125"/>
                              </a:lnTo>
                              <a:lnTo>
                                <a:pt x="1182" y="1106"/>
                              </a:lnTo>
                              <a:lnTo>
                                <a:pt x="1058" y="1067"/>
                              </a:lnTo>
                              <a:lnTo>
                                <a:pt x="944" y="1020"/>
                              </a:lnTo>
                              <a:lnTo>
                                <a:pt x="830" y="972"/>
                              </a:lnTo>
                              <a:lnTo>
                                <a:pt x="715" y="905"/>
                              </a:lnTo>
                              <a:lnTo>
                                <a:pt x="610" y="829"/>
                              </a:lnTo>
                              <a:lnTo>
                                <a:pt x="515" y="753"/>
                              </a:lnTo>
                              <a:lnTo>
                                <a:pt x="420" y="658"/>
                              </a:lnTo>
                              <a:lnTo>
                                <a:pt x="334" y="562"/>
                              </a:lnTo>
                              <a:lnTo>
                                <a:pt x="258" y="467"/>
                              </a:lnTo>
                              <a:lnTo>
                                <a:pt x="191" y="353"/>
                              </a:lnTo>
                              <a:lnTo>
                                <a:pt x="124" y="238"/>
                              </a:lnTo>
                              <a:lnTo>
                                <a:pt x="0" y="0"/>
                              </a:lnTo>
                              <a:lnTo>
                                <a:pt x="220" y="57"/>
                              </a:lnTo>
                              <a:lnTo>
                                <a:pt x="448" y="114"/>
                              </a:lnTo>
                              <a:lnTo>
                                <a:pt x="677" y="162"/>
                              </a:lnTo>
                              <a:lnTo>
                                <a:pt x="906" y="190"/>
                              </a:lnTo>
                              <a:lnTo>
                                <a:pt x="1135" y="219"/>
                              </a:lnTo>
                              <a:lnTo>
                                <a:pt x="1373" y="229"/>
                              </a:lnTo>
                              <a:lnTo>
                                <a:pt x="1506" y="229"/>
                              </a:lnTo>
                              <a:lnTo>
                                <a:pt x="1535" y="22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49" name="Freeform 129"/>
                      <wps:cNvSpPr>
                        <a:spLocks/>
                      </wps:cNvSpPr>
                      <wps:spPr bwMode="auto">
                        <a:xfrm>
                          <a:off x="659" y="3678"/>
                          <a:ext cx="3095" cy="1458"/>
                        </a:xfrm>
                        <a:custGeom>
                          <a:avLst/>
                          <a:gdLst>
                            <a:gd name="T0" fmla="*/ 2125 w 3821"/>
                            <a:gd name="T1" fmla="*/ 1334 h 2030"/>
                            <a:gd name="T2" fmla="*/ 2373 w 3821"/>
                            <a:gd name="T3" fmla="*/ 1277 h 2030"/>
                            <a:gd name="T4" fmla="*/ 2601 w 3821"/>
                            <a:gd name="T5" fmla="*/ 1182 h 2030"/>
                            <a:gd name="T6" fmla="*/ 2811 w 3821"/>
                            <a:gd name="T7" fmla="*/ 1048 h 2030"/>
                            <a:gd name="T8" fmla="*/ 3011 w 3821"/>
                            <a:gd name="T9" fmla="*/ 877 h 2030"/>
                            <a:gd name="T10" fmla="*/ 3154 w 3821"/>
                            <a:gd name="T11" fmla="*/ 696 h 2030"/>
                            <a:gd name="T12" fmla="*/ 3240 w 3821"/>
                            <a:gd name="T13" fmla="*/ 543 h 2030"/>
                            <a:gd name="T14" fmla="*/ 3373 w 3821"/>
                            <a:gd name="T15" fmla="*/ 171 h 2030"/>
                            <a:gd name="T16" fmla="*/ 3297 w 3821"/>
                            <a:gd name="T17" fmla="*/ 638 h 2030"/>
                            <a:gd name="T18" fmla="*/ 3192 w 3821"/>
                            <a:gd name="T19" fmla="*/ 1191 h 2030"/>
                            <a:gd name="T20" fmla="*/ 3107 w 3821"/>
                            <a:gd name="T21" fmla="*/ 1716 h 2030"/>
                            <a:gd name="T22" fmla="*/ 3135 w 3821"/>
                            <a:gd name="T23" fmla="*/ 1735 h 2030"/>
                            <a:gd name="T24" fmla="*/ 3154 w 3821"/>
                            <a:gd name="T25" fmla="*/ 1754 h 2030"/>
                            <a:gd name="T26" fmla="*/ 3183 w 3821"/>
                            <a:gd name="T27" fmla="*/ 1763 h 2030"/>
                            <a:gd name="T28" fmla="*/ 3431 w 3821"/>
                            <a:gd name="T29" fmla="*/ 210 h 2030"/>
                            <a:gd name="T30" fmla="*/ 3564 w 3821"/>
                            <a:gd name="T31" fmla="*/ 1963 h 2030"/>
                            <a:gd name="T32" fmla="*/ 3583 w 3821"/>
                            <a:gd name="T33" fmla="*/ 1992 h 2030"/>
                            <a:gd name="T34" fmla="*/ 3612 w 3821"/>
                            <a:gd name="T35" fmla="*/ 2021 h 2030"/>
                            <a:gd name="T36" fmla="*/ 3650 w 3821"/>
                            <a:gd name="T37" fmla="*/ 2030 h 2030"/>
                            <a:gd name="T38" fmla="*/ 3431 w 3821"/>
                            <a:gd name="T39" fmla="*/ 0 h 2030"/>
                            <a:gd name="T40" fmla="*/ 3297 w 3821"/>
                            <a:gd name="T41" fmla="*/ 248 h 2030"/>
                            <a:gd name="T42" fmla="*/ 3173 w 3821"/>
                            <a:gd name="T43" fmla="*/ 467 h 2030"/>
                            <a:gd name="T44" fmla="*/ 3011 w 3821"/>
                            <a:gd name="T45" fmla="*/ 658 h 2030"/>
                            <a:gd name="T46" fmla="*/ 2821 w 3821"/>
                            <a:gd name="T47" fmla="*/ 829 h 2030"/>
                            <a:gd name="T48" fmla="*/ 2601 w 3821"/>
                            <a:gd name="T49" fmla="*/ 972 h 2030"/>
                            <a:gd name="T50" fmla="*/ 2373 w 3821"/>
                            <a:gd name="T51" fmla="*/ 1067 h 2030"/>
                            <a:gd name="T52" fmla="*/ 2125 w 3821"/>
                            <a:gd name="T53" fmla="*/ 1125 h 2030"/>
                            <a:gd name="T54" fmla="*/ 1906 w 3821"/>
                            <a:gd name="T55" fmla="*/ 1144 h 2030"/>
                            <a:gd name="T56" fmla="*/ 1696 w 3821"/>
                            <a:gd name="T57" fmla="*/ 1125 h 2030"/>
                            <a:gd name="T58" fmla="*/ 1448 w 3821"/>
                            <a:gd name="T59" fmla="*/ 1067 h 2030"/>
                            <a:gd name="T60" fmla="*/ 1220 w 3821"/>
                            <a:gd name="T61" fmla="*/ 972 h 2030"/>
                            <a:gd name="T62" fmla="*/ 1000 w 3821"/>
                            <a:gd name="T63" fmla="*/ 829 h 2030"/>
                            <a:gd name="T64" fmla="*/ 810 w 3821"/>
                            <a:gd name="T65" fmla="*/ 658 h 2030"/>
                            <a:gd name="T66" fmla="*/ 648 w 3821"/>
                            <a:gd name="T67" fmla="*/ 467 h 2030"/>
                            <a:gd name="T68" fmla="*/ 514 w 3821"/>
                            <a:gd name="T69" fmla="*/ 238 h 2030"/>
                            <a:gd name="T70" fmla="*/ 0 w 3821"/>
                            <a:gd name="T71" fmla="*/ 2030 h 2030"/>
                            <a:gd name="T72" fmla="*/ 190 w 3821"/>
                            <a:gd name="T73" fmla="*/ 2030 h 2030"/>
                            <a:gd name="T74" fmla="*/ 209 w 3821"/>
                            <a:gd name="T75" fmla="*/ 2021 h 2030"/>
                            <a:gd name="T76" fmla="*/ 238 w 3821"/>
                            <a:gd name="T77" fmla="*/ 1992 h 2030"/>
                            <a:gd name="T78" fmla="*/ 257 w 3821"/>
                            <a:gd name="T79" fmla="*/ 1963 h 2030"/>
                            <a:gd name="T80" fmla="*/ 295 w 3821"/>
                            <a:gd name="T81" fmla="*/ 1458 h 2030"/>
                            <a:gd name="T82" fmla="*/ 362 w 3821"/>
                            <a:gd name="T83" fmla="*/ 619 h 2030"/>
                            <a:gd name="T84" fmla="*/ 514 w 3821"/>
                            <a:gd name="T85" fmla="*/ 982 h 2030"/>
                            <a:gd name="T86" fmla="*/ 629 w 3821"/>
                            <a:gd name="T87" fmla="*/ 1763 h 2030"/>
                            <a:gd name="T88" fmla="*/ 648 w 3821"/>
                            <a:gd name="T89" fmla="*/ 1754 h 2030"/>
                            <a:gd name="T90" fmla="*/ 676 w 3821"/>
                            <a:gd name="T91" fmla="*/ 1744 h 2030"/>
                            <a:gd name="T92" fmla="*/ 705 w 3821"/>
                            <a:gd name="T93" fmla="*/ 1716 h 2030"/>
                            <a:gd name="T94" fmla="*/ 629 w 3821"/>
                            <a:gd name="T95" fmla="*/ 1191 h 2030"/>
                            <a:gd name="T96" fmla="*/ 524 w 3821"/>
                            <a:gd name="T97" fmla="*/ 638 h 2030"/>
                            <a:gd name="T98" fmla="*/ 448 w 3821"/>
                            <a:gd name="T99" fmla="*/ 171 h 2030"/>
                            <a:gd name="T100" fmla="*/ 591 w 3821"/>
                            <a:gd name="T101" fmla="*/ 543 h 2030"/>
                            <a:gd name="T102" fmla="*/ 686 w 3821"/>
                            <a:gd name="T103" fmla="*/ 705 h 2030"/>
                            <a:gd name="T104" fmla="*/ 810 w 3821"/>
                            <a:gd name="T105" fmla="*/ 877 h 2030"/>
                            <a:gd name="T106" fmla="*/ 1000 w 3821"/>
                            <a:gd name="T107" fmla="*/ 1039 h 2030"/>
                            <a:gd name="T108" fmla="*/ 1220 w 3821"/>
                            <a:gd name="T109" fmla="*/ 1182 h 2030"/>
                            <a:gd name="T110" fmla="*/ 1448 w 3821"/>
                            <a:gd name="T111" fmla="*/ 1277 h 2030"/>
                            <a:gd name="T112" fmla="*/ 1696 w 3821"/>
                            <a:gd name="T113" fmla="*/ 1334 h 2030"/>
                            <a:gd name="T114" fmla="*/ 1906 w 3821"/>
                            <a:gd name="T115" fmla="*/ 1353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1" h="2030">
                              <a:moveTo>
                                <a:pt x="2001" y="1353"/>
                              </a:moveTo>
                              <a:lnTo>
                                <a:pt x="2125" y="1334"/>
                              </a:lnTo>
                              <a:lnTo>
                                <a:pt x="2249" y="1315"/>
                              </a:lnTo>
                              <a:lnTo>
                                <a:pt x="2373" y="1277"/>
                              </a:lnTo>
                              <a:lnTo>
                                <a:pt x="2487" y="1229"/>
                              </a:lnTo>
                              <a:lnTo>
                                <a:pt x="2601" y="1182"/>
                              </a:lnTo>
                              <a:lnTo>
                                <a:pt x="2716" y="1115"/>
                              </a:lnTo>
                              <a:lnTo>
                                <a:pt x="2811" y="1048"/>
                              </a:lnTo>
                              <a:lnTo>
                                <a:pt x="2916" y="963"/>
                              </a:lnTo>
                              <a:lnTo>
                                <a:pt x="3011" y="877"/>
                              </a:lnTo>
                              <a:lnTo>
                                <a:pt x="3088" y="781"/>
                              </a:lnTo>
                              <a:lnTo>
                                <a:pt x="3154" y="696"/>
                              </a:lnTo>
                              <a:lnTo>
                                <a:pt x="3202" y="619"/>
                              </a:lnTo>
                              <a:lnTo>
                                <a:pt x="3240" y="543"/>
                              </a:lnTo>
                              <a:lnTo>
                                <a:pt x="3278" y="457"/>
                              </a:lnTo>
                              <a:lnTo>
                                <a:pt x="3373" y="171"/>
                              </a:lnTo>
                              <a:lnTo>
                                <a:pt x="3393" y="162"/>
                              </a:lnTo>
                              <a:lnTo>
                                <a:pt x="3297" y="638"/>
                              </a:lnTo>
                              <a:lnTo>
                                <a:pt x="3250" y="886"/>
                              </a:lnTo>
                              <a:lnTo>
                                <a:pt x="3192" y="1191"/>
                              </a:lnTo>
                              <a:lnTo>
                                <a:pt x="3097" y="1697"/>
                              </a:lnTo>
                              <a:lnTo>
                                <a:pt x="3107" y="1716"/>
                              </a:lnTo>
                              <a:lnTo>
                                <a:pt x="3116" y="1725"/>
                              </a:lnTo>
                              <a:lnTo>
                                <a:pt x="3135" y="1735"/>
                              </a:lnTo>
                              <a:lnTo>
                                <a:pt x="3145" y="1744"/>
                              </a:lnTo>
                              <a:lnTo>
                                <a:pt x="3154" y="1754"/>
                              </a:lnTo>
                              <a:lnTo>
                                <a:pt x="3173" y="1754"/>
                              </a:lnTo>
                              <a:lnTo>
                                <a:pt x="3183" y="1763"/>
                              </a:lnTo>
                              <a:lnTo>
                                <a:pt x="3192" y="1763"/>
                              </a:lnTo>
                              <a:lnTo>
                                <a:pt x="3431" y="210"/>
                              </a:lnTo>
                              <a:lnTo>
                                <a:pt x="3555" y="1878"/>
                              </a:lnTo>
                              <a:lnTo>
                                <a:pt x="3564" y="1963"/>
                              </a:lnTo>
                              <a:lnTo>
                                <a:pt x="3574" y="1973"/>
                              </a:lnTo>
                              <a:lnTo>
                                <a:pt x="3583" y="1992"/>
                              </a:lnTo>
                              <a:lnTo>
                                <a:pt x="3593" y="2011"/>
                              </a:lnTo>
                              <a:lnTo>
                                <a:pt x="3612" y="2021"/>
                              </a:lnTo>
                              <a:lnTo>
                                <a:pt x="3631" y="2030"/>
                              </a:lnTo>
                              <a:lnTo>
                                <a:pt x="3650" y="2030"/>
                              </a:lnTo>
                              <a:lnTo>
                                <a:pt x="3821" y="2030"/>
                              </a:lnTo>
                              <a:lnTo>
                                <a:pt x="3431" y="0"/>
                              </a:lnTo>
                              <a:lnTo>
                                <a:pt x="3373" y="124"/>
                              </a:lnTo>
                              <a:lnTo>
                                <a:pt x="3297" y="248"/>
                              </a:lnTo>
                              <a:lnTo>
                                <a:pt x="3240" y="362"/>
                              </a:lnTo>
                              <a:lnTo>
                                <a:pt x="3173" y="467"/>
                              </a:lnTo>
                              <a:lnTo>
                                <a:pt x="3097" y="562"/>
                              </a:lnTo>
                              <a:lnTo>
                                <a:pt x="3011" y="658"/>
                              </a:lnTo>
                              <a:lnTo>
                                <a:pt x="2916" y="753"/>
                              </a:lnTo>
                              <a:lnTo>
                                <a:pt x="2821" y="829"/>
                              </a:lnTo>
                              <a:lnTo>
                                <a:pt x="2716" y="905"/>
                              </a:lnTo>
                              <a:lnTo>
                                <a:pt x="2601" y="972"/>
                              </a:lnTo>
                              <a:lnTo>
                                <a:pt x="2487" y="1020"/>
                              </a:lnTo>
                              <a:lnTo>
                                <a:pt x="2373" y="1067"/>
                              </a:lnTo>
                              <a:lnTo>
                                <a:pt x="2249" y="1106"/>
                              </a:lnTo>
                              <a:lnTo>
                                <a:pt x="2125" y="1125"/>
                              </a:lnTo>
                              <a:lnTo>
                                <a:pt x="2001" y="1134"/>
                              </a:lnTo>
                              <a:lnTo>
                                <a:pt x="1906" y="1144"/>
                              </a:lnTo>
                              <a:lnTo>
                                <a:pt x="1820" y="1134"/>
                              </a:lnTo>
                              <a:lnTo>
                                <a:pt x="1696" y="1125"/>
                              </a:lnTo>
                              <a:lnTo>
                                <a:pt x="1572" y="1106"/>
                              </a:lnTo>
                              <a:lnTo>
                                <a:pt x="1448" y="1067"/>
                              </a:lnTo>
                              <a:lnTo>
                                <a:pt x="1334" y="1020"/>
                              </a:lnTo>
                              <a:lnTo>
                                <a:pt x="1220" y="972"/>
                              </a:lnTo>
                              <a:lnTo>
                                <a:pt x="1105" y="905"/>
                              </a:lnTo>
                              <a:lnTo>
                                <a:pt x="1000" y="829"/>
                              </a:lnTo>
                              <a:lnTo>
                                <a:pt x="905" y="753"/>
                              </a:lnTo>
                              <a:lnTo>
                                <a:pt x="810" y="658"/>
                              </a:lnTo>
                              <a:lnTo>
                                <a:pt x="724" y="562"/>
                              </a:lnTo>
                              <a:lnTo>
                                <a:pt x="648" y="467"/>
                              </a:lnTo>
                              <a:lnTo>
                                <a:pt x="581" y="353"/>
                              </a:lnTo>
                              <a:lnTo>
                                <a:pt x="514" y="238"/>
                              </a:lnTo>
                              <a:lnTo>
                                <a:pt x="390" y="0"/>
                              </a:lnTo>
                              <a:lnTo>
                                <a:pt x="0" y="2030"/>
                              </a:lnTo>
                              <a:lnTo>
                                <a:pt x="171" y="2030"/>
                              </a:lnTo>
                              <a:lnTo>
                                <a:pt x="190" y="2030"/>
                              </a:lnTo>
                              <a:lnTo>
                                <a:pt x="200" y="2030"/>
                              </a:lnTo>
                              <a:lnTo>
                                <a:pt x="209" y="2021"/>
                              </a:lnTo>
                              <a:lnTo>
                                <a:pt x="228" y="2011"/>
                              </a:lnTo>
                              <a:lnTo>
                                <a:pt x="238" y="1992"/>
                              </a:lnTo>
                              <a:lnTo>
                                <a:pt x="247" y="1973"/>
                              </a:lnTo>
                              <a:lnTo>
                                <a:pt x="257" y="1963"/>
                              </a:lnTo>
                              <a:lnTo>
                                <a:pt x="257" y="1878"/>
                              </a:lnTo>
                              <a:lnTo>
                                <a:pt x="295" y="1458"/>
                              </a:lnTo>
                              <a:lnTo>
                                <a:pt x="333" y="1039"/>
                              </a:lnTo>
                              <a:lnTo>
                                <a:pt x="362" y="619"/>
                              </a:lnTo>
                              <a:lnTo>
                                <a:pt x="390" y="210"/>
                              </a:lnTo>
                              <a:lnTo>
                                <a:pt x="514" y="982"/>
                              </a:lnTo>
                              <a:lnTo>
                                <a:pt x="571" y="1372"/>
                              </a:lnTo>
                              <a:lnTo>
                                <a:pt x="629" y="1763"/>
                              </a:lnTo>
                              <a:lnTo>
                                <a:pt x="638" y="1763"/>
                              </a:lnTo>
                              <a:lnTo>
                                <a:pt x="648" y="1754"/>
                              </a:lnTo>
                              <a:lnTo>
                                <a:pt x="657" y="1754"/>
                              </a:lnTo>
                              <a:lnTo>
                                <a:pt x="676" y="1744"/>
                              </a:lnTo>
                              <a:lnTo>
                                <a:pt x="686" y="1735"/>
                              </a:lnTo>
                              <a:lnTo>
                                <a:pt x="705" y="1716"/>
                              </a:lnTo>
                              <a:lnTo>
                                <a:pt x="724" y="1697"/>
                              </a:lnTo>
                              <a:lnTo>
                                <a:pt x="629" y="1191"/>
                              </a:lnTo>
                              <a:lnTo>
                                <a:pt x="571" y="886"/>
                              </a:lnTo>
                              <a:lnTo>
                                <a:pt x="524" y="638"/>
                              </a:lnTo>
                              <a:lnTo>
                                <a:pt x="428" y="162"/>
                              </a:lnTo>
                              <a:lnTo>
                                <a:pt x="448" y="171"/>
                              </a:lnTo>
                              <a:lnTo>
                                <a:pt x="562" y="476"/>
                              </a:lnTo>
                              <a:lnTo>
                                <a:pt x="591" y="543"/>
                              </a:lnTo>
                              <a:lnTo>
                                <a:pt x="638" y="629"/>
                              </a:lnTo>
                              <a:lnTo>
                                <a:pt x="686" y="705"/>
                              </a:lnTo>
                              <a:lnTo>
                                <a:pt x="733" y="772"/>
                              </a:lnTo>
                              <a:lnTo>
                                <a:pt x="810" y="877"/>
                              </a:lnTo>
                              <a:lnTo>
                                <a:pt x="905" y="963"/>
                              </a:lnTo>
                              <a:lnTo>
                                <a:pt x="1000" y="1039"/>
                              </a:lnTo>
                              <a:lnTo>
                                <a:pt x="1105" y="1115"/>
                              </a:lnTo>
                              <a:lnTo>
                                <a:pt x="1220" y="1182"/>
                              </a:lnTo>
                              <a:lnTo>
                                <a:pt x="1334" y="1229"/>
                              </a:lnTo>
                              <a:lnTo>
                                <a:pt x="1448" y="1277"/>
                              </a:lnTo>
                              <a:lnTo>
                                <a:pt x="1572" y="1315"/>
                              </a:lnTo>
                              <a:lnTo>
                                <a:pt x="1696" y="1334"/>
                              </a:lnTo>
                              <a:lnTo>
                                <a:pt x="1820" y="1353"/>
                              </a:lnTo>
                              <a:lnTo>
                                <a:pt x="1906" y="1353"/>
                              </a:lnTo>
                              <a:lnTo>
                                <a:pt x="2001" y="1353"/>
                              </a:lnTo>
                              <a:close/>
                            </a:path>
                          </a:pathLst>
                        </a:custGeom>
                        <a:solidFill>
                          <a:srgbClr val="FFFF00"/>
                        </a:solidFill>
                        <a:ln w="0">
                          <a:solidFill>
                            <a:srgbClr val="000000"/>
                          </a:solidFill>
                          <a:round/>
                          <a:headEnd/>
                          <a:tailEnd/>
                        </a:ln>
                      </wps:spPr>
                      <wps:bodyPr rot="0" vert="horz" wrap="square" lIns="91440" tIns="45720" rIns="91440" bIns="45720" anchor="t" anchorCtr="0" upright="1">
                        <a:noAutofit/>
                      </wps:bodyPr>
                    </wps:wsp>
                    <wps:wsp>
                      <wps:cNvPr id="750" name="Freeform 130"/>
                      <wps:cNvSpPr>
                        <a:spLocks/>
                      </wps:cNvSpPr>
                      <wps:spPr bwMode="auto">
                        <a:xfrm>
                          <a:off x="3439" y="3836"/>
                          <a:ext cx="100" cy="1199"/>
                        </a:xfrm>
                        <a:custGeom>
                          <a:avLst/>
                          <a:gdLst>
                            <a:gd name="T0" fmla="*/ 9 w 124"/>
                            <a:gd name="T1" fmla="*/ 1610 h 1668"/>
                            <a:gd name="T2" fmla="*/ 9 w 124"/>
                            <a:gd name="T3" fmla="*/ 1201 h 1668"/>
                            <a:gd name="T4" fmla="*/ 9 w 124"/>
                            <a:gd name="T5" fmla="*/ 800 h 1668"/>
                            <a:gd name="T6" fmla="*/ 0 w 124"/>
                            <a:gd name="T7" fmla="*/ 0 h 1668"/>
                            <a:gd name="T8" fmla="*/ 124 w 124"/>
                            <a:gd name="T9" fmla="*/ 1668 h 1668"/>
                            <a:gd name="T10" fmla="*/ 114 w 124"/>
                            <a:gd name="T11" fmla="*/ 1658 h 1668"/>
                            <a:gd name="T12" fmla="*/ 85 w 124"/>
                            <a:gd name="T13" fmla="*/ 1639 h 1668"/>
                            <a:gd name="T14" fmla="*/ 47 w 124"/>
                            <a:gd name="T15" fmla="*/ 1620 h 1668"/>
                            <a:gd name="T16" fmla="*/ 9 w 124"/>
                            <a:gd name="T17"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668">
                              <a:moveTo>
                                <a:pt x="9" y="1610"/>
                              </a:moveTo>
                              <a:lnTo>
                                <a:pt x="9" y="1201"/>
                              </a:lnTo>
                              <a:lnTo>
                                <a:pt x="9" y="800"/>
                              </a:lnTo>
                              <a:lnTo>
                                <a:pt x="0" y="0"/>
                              </a:lnTo>
                              <a:lnTo>
                                <a:pt x="124" y="1668"/>
                              </a:lnTo>
                              <a:lnTo>
                                <a:pt x="114" y="1658"/>
                              </a:lnTo>
                              <a:lnTo>
                                <a:pt x="85" y="1639"/>
                              </a:lnTo>
                              <a:lnTo>
                                <a:pt x="47" y="1620"/>
                              </a:lnTo>
                              <a:lnTo>
                                <a:pt x="9"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51" name="Freeform 131"/>
                      <wps:cNvSpPr>
                        <a:spLocks/>
                      </wps:cNvSpPr>
                      <wps:spPr bwMode="auto">
                        <a:xfrm>
                          <a:off x="867" y="3836"/>
                          <a:ext cx="107" cy="1199"/>
                        </a:xfrm>
                        <a:custGeom>
                          <a:avLst/>
                          <a:gdLst>
                            <a:gd name="T0" fmla="*/ 124 w 133"/>
                            <a:gd name="T1" fmla="*/ 1610 h 1668"/>
                            <a:gd name="T2" fmla="*/ 124 w 133"/>
                            <a:gd name="T3" fmla="*/ 1201 h 1668"/>
                            <a:gd name="T4" fmla="*/ 133 w 133"/>
                            <a:gd name="T5" fmla="*/ 800 h 1668"/>
                            <a:gd name="T6" fmla="*/ 133 w 133"/>
                            <a:gd name="T7" fmla="*/ 0 h 1668"/>
                            <a:gd name="T8" fmla="*/ 105 w 133"/>
                            <a:gd name="T9" fmla="*/ 409 h 1668"/>
                            <a:gd name="T10" fmla="*/ 76 w 133"/>
                            <a:gd name="T11" fmla="*/ 829 h 1668"/>
                            <a:gd name="T12" fmla="*/ 38 w 133"/>
                            <a:gd name="T13" fmla="*/ 1248 h 1668"/>
                            <a:gd name="T14" fmla="*/ 0 w 133"/>
                            <a:gd name="T15" fmla="*/ 1668 h 1668"/>
                            <a:gd name="T16" fmla="*/ 19 w 133"/>
                            <a:gd name="T17" fmla="*/ 1658 h 1668"/>
                            <a:gd name="T18" fmla="*/ 48 w 133"/>
                            <a:gd name="T19" fmla="*/ 1639 h 1668"/>
                            <a:gd name="T20" fmla="*/ 86 w 133"/>
                            <a:gd name="T21" fmla="*/ 1620 h 1668"/>
                            <a:gd name="T22" fmla="*/ 124 w 133"/>
                            <a:gd name="T23"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3" h="1668">
                              <a:moveTo>
                                <a:pt x="124" y="1610"/>
                              </a:moveTo>
                              <a:lnTo>
                                <a:pt x="124" y="1201"/>
                              </a:lnTo>
                              <a:lnTo>
                                <a:pt x="133" y="800"/>
                              </a:lnTo>
                              <a:lnTo>
                                <a:pt x="133" y="0"/>
                              </a:lnTo>
                              <a:lnTo>
                                <a:pt x="105" y="409"/>
                              </a:lnTo>
                              <a:lnTo>
                                <a:pt x="76" y="829"/>
                              </a:lnTo>
                              <a:lnTo>
                                <a:pt x="38" y="1248"/>
                              </a:lnTo>
                              <a:lnTo>
                                <a:pt x="0" y="1668"/>
                              </a:lnTo>
                              <a:lnTo>
                                <a:pt x="19" y="1658"/>
                              </a:lnTo>
                              <a:lnTo>
                                <a:pt x="48" y="1639"/>
                              </a:lnTo>
                              <a:lnTo>
                                <a:pt x="86" y="1620"/>
                              </a:lnTo>
                              <a:lnTo>
                                <a:pt x="124"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52" name="Freeform 132"/>
                      <wps:cNvSpPr>
                        <a:spLocks/>
                      </wps:cNvSpPr>
                      <wps:spPr bwMode="auto">
                        <a:xfrm>
                          <a:off x="967" y="3836"/>
                          <a:ext cx="224" cy="1281"/>
                        </a:xfrm>
                        <a:custGeom>
                          <a:avLst/>
                          <a:gdLst>
                            <a:gd name="T0" fmla="*/ 276 w 276"/>
                            <a:gd name="T1" fmla="*/ 1706 h 1782"/>
                            <a:gd name="T2" fmla="*/ 248 w 276"/>
                            <a:gd name="T3" fmla="*/ 1553 h 1782"/>
                            <a:gd name="T4" fmla="*/ 190 w 276"/>
                            <a:gd name="T5" fmla="*/ 1162 h 1782"/>
                            <a:gd name="T6" fmla="*/ 133 w 276"/>
                            <a:gd name="T7" fmla="*/ 772 h 1782"/>
                            <a:gd name="T8" fmla="*/ 9 w 276"/>
                            <a:gd name="T9" fmla="*/ 0 h 1782"/>
                            <a:gd name="T10" fmla="*/ 9 w 276"/>
                            <a:gd name="T11" fmla="*/ 800 h 1782"/>
                            <a:gd name="T12" fmla="*/ 0 w 276"/>
                            <a:gd name="T13" fmla="*/ 1201 h 1782"/>
                            <a:gd name="T14" fmla="*/ 0 w 276"/>
                            <a:gd name="T15" fmla="*/ 1610 h 1782"/>
                            <a:gd name="T16" fmla="*/ 0 w 276"/>
                            <a:gd name="T17" fmla="*/ 1696 h 1782"/>
                            <a:gd name="T18" fmla="*/ 9 w 276"/>
                            <a:gd name="T19" fmla="*/ 1725 h 1782"/>
                            <a:gd name="T20" fmla="*/ 28 w 276"/>
                            <a:gd name="T21" fmla="*/ 1744 h 1782"/>
                            <a:gd name="T22" fmla="*/ 47 w 276"/>
                            <a:gd name="T23" fmla="*/ 1763 h 1782"/>
                            <a:gd name="T24" fmla="*/ 76 w 276"/>
                            <a:gd name="T25" fmla="*/ 1772 h 1782"/>
                            <a:gd name="T26" fmla="*/ 105 w 276"/>
                            <a:gd name="T27" fmla="*/ 1782 h 1782"/>
                            <a:gd name="T28" fmla="*/ 124 w 276"/>
                            <a:gd name="T29" fmla="*/ 1782 h 1782"/>
                            <a:gd name="T30" fmla="*/ 152 w 276"/>
                            <a:gd name="T31" fmla="*/ 1782 h 1782"/>
                            <a:gd name="T32" fmla="*/ 181 w 276"/>
                            <a:gd name="T33" fmla="*/ 1782 h 1782"/>
                            <a:gd name="T34" fmla="*/ 210 w 276"/>
                            <a:gd name="T35" fmla="*/ 1763 h 1782"/>
                            <a:gd name="T36" fmla="*/ 229 w 276"/>
                            <a:gd name="T37" fmla="*/ 1753 h 1782"/>
                            <a:gd name="T38" fmla="*/ 257 w 276"/>
                            <a:gd name="T39" fmla="*/ 1734 h 1782"/>
                            <a:gd name="T40" fmla="*/ 276 w 276"/>
                            <a:gd name="T41" fmla="*/ 1715 h 1782"/>
                            <a:gd name="T42" fmla="*/ 276 w 276"/>
                            <a:gd name="T43"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6" h="1782">
                              <a:moveTo>
                                <a:pt x="276" y="1706"/>
                              </a:moveTo>
                              <a:lnTo>
                                <a:pt x="248" y="1553"/>
                              </a:lnTo>
                              <a:lnTo>
                                <a:pt x="190" y="1162"/>
                              </a:lnTo>
                              <a:lnTo>
                                <a:pt x="133" y="772"/>
                              </a:lnTo>
                              <a:lnTo>
                                <a:pt x="9" y="0"/>
                              </a:lnTo>
                              <a:lnTo>
                                <a:pt x="9" y="800"/>
                              </a:lnTo>
                              <a:lnTo>
                                <a:pt x="0" y="1201"/>
                              </a:lnTo>
                              <a:lnTo>
                                <a:pt x="0" y="1610"/>
                              </a:lnTo>
                              <a:lnTo>
                                <a:pt x="0" y="1696"/>
                              </a:lnTo>
                              <a:lnTo>
                                <a:pt x="9" y="1725"/>
                              </a:lnTo>
                              <a:lnTo>
                                <a:pt x="28" y="1744"/>
                              </a:lnTo>
                              <a:lnTo>
                                <a:pt x="47" y="1763"/>
                              </a:lnTo>
                              <a:lnTo>
                                <a:pt x="76" y="1772"/>
                              </a:lnTo>
                              <a:lnTo>
                                <a:pt x="105" y="1782"/>
                              </a:lnTo>
                              <a:lnTo>
                                <a:pt x="124" y="1782"/>
                              </a:lnTo>
                              <a:lnTo>
                                <a:pt x="152" y="1782"/>
                              </a:lnTo>
                              <a:lnTo>
                                <a:pt x="181" y="1782"/>
                              </a:lnTo>
                              <a:lnTo>
                                <a:pt x="210" y="1763"/>
                              </a:lnTo>
                              <a:lnTo>
                                <a:pt x="229" y="1753"/>
                              </a:lnTo>
                              <a:lnTo>
                                <a:pt x="257" y="1734"/>
                              </a:lnTo>
                              <a:lnTo>
                                <a:pt x="276" y="1715"/>
                              </a:lnTo>
                              <a:lnTo>
                                <a:pt x="276"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753" name="Freeform 133"/>
                      <wps:cNvSpPr>
                        <a:spLocks/>
                      </wps:cNvSpPr>
                      <wps:spPr bwMode="auto">
                        <a:xfrm>
                          <a:off x="3222" y="3836"/>
                          <a:ext cx="225" cy="1281"/>
                        </a:xfrm>
                        <a:custGeom>
                          <a:avLst/>
                          <a:gdLst>
                            <a:gd name="T0" fmla="*/ 0 w 276"/>
                            <a:gd name="T1" fmla="*/ 1706 h 1782"/>
                            <a:gd name="T2" fmla="*/ 28 w 276"/>
                            <a:gd name="T3" fmla="*/ 1553 h 1782"/>
                            <a:gd name="T4" fmla="*/ 267 w 276"/>
                            <a:gd name="T5" fmla="*/ 0 h 1782"/>
                            <a:gd name="T6" fmla="*/ 276 w 276"/>
                            <a:gd name="T7" fmla="*/ 800 h 1782"/>
                            <a:gd name="T8" fmla="*/ 276 w 276"/>
                            <a:gd name="T9" fmla="*/ 1201 h 1782"/>
                            <a:gd name="T10" fmla="*/ 276 w 276"/>
                            <a:gd name="T11" fmla="*/ 1610 h 1782"/>
                            <a:gd name="T12" fmla="*/ 276 w 276"/>
                            <a:gd name="T13" fmla="*/ 1696 h 1782"/>
                            <a:gd name="T14" fmla="*/ 267 w 276"/>
                            <a:gd name="T15" fmla="*/ 1725 h 1782"/>
                            <a:gd name="T16" fmla="*/ 248 w 276"/>
                            <a:gd name="T17" fmla="*/ 1744 h 1782"/>
                            <a:gd name="T18" fmla="*/ 229 w 276"/>
                            <a:gd name="T19" fmla="*/ 1763 h 1782"/>
                            <a:gd name="T20" fmla="*/ 200 w 276"/>
                            <a:gd name="T21" fmla="*/ 1772 h 1782"/>
                            <a:gd name="T22" fmla="*/ 171 w 276"/>
                            <a:gd name="T23" fmla="*/ 1782 h 1782"/>
                            <a:gd name="T24" fmla="*/ 152 w 276"/>
                            <a:gd name="T25" fmla="*/ 1782 h 1782"/>
                            <a:gd name="T26" fmla="*/ 124 w 276"/>
                            <a:gd name="T27" fmla="*/ 1782 h 1782"/>
                            <a:gd name="T28" fmla="*/ 95 w 276"/>
                            <a:gd name="T29" fmla="*/ 1782 h 1782"/>
                            <a:gd name="T30" fmla="*/ 66 w 276"/>
                            <a:gd name="T31" fmla="*/ 1763 h 1782"/>
                            <a:gd name="T32" fmla="*/ 47 w 276"/>
                            <a:gd name="T33" fmla="*/ 1753 h 1782"/>
                            <a:gd name="T34" fmla="*/ 19 w 276"/>
                            <a:gd name="T35" fmla="*/ 1734 h 1782"/>
                            <a:gd name="T36" fmla="*/ 9 w 276"/>
                            <a:gd name="T37" fmla="*/ 1725 h 1782"/>
                            <a:gd name="T38" fmla="*/ 0 w 276"/>
                            <a:gd name="T39"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6" h="1782">
                              <a:moveTo>
                                <a:pt x="0" y="1706"/>
                              </a:moveTo>
                              <a:lnTo>
                                <a:pt x="28" y="1553"/>
                              </a:lnTo>
                              <a:lnTo>
                                <a:pt x="267" y="0"/>
                              </a:lnTo>
                              <a:lnTo>
                                <a:pt x="276" y="800"/>
                              </a:lnTo>
                              <a:lnTo>
                                <a:pt x="276" y="1201"/>
                              </a:lnTo>
                              <a:lnTo>
                                <a:pt x="276" y="1610"/>
                              </a:lnTo>
                              <a:lnTo>
                                <a:pt x="276" y="1696"/>
                              </a:lnTo>
                              <a:lnTo>
                                <a:pt x="267" y="1725"/>
                              </a:lnTo>
                              <a:lnTo>
                                <a:pt x="248" y="1744"/>
                              </a:lnTo>
                              <a:lnTo>
                                <a:pt x="229" y="1763"/>
                              </a:lnTo>
                              <a:lnTo>
                                <a:pt x="200" y="1772"/>
                              </a:lnTo>
                              <a:lnTo>
                                <a:pt x="171" y="1782"/>
                              </a:lnTo>
                              <a:lnTo>
                                <a:pt x="152" y="1782"/>
                              </a:lnTo>
                              <a:lnTo>
                                <a:pt x="124" y="1782"/>
                              </a:lnTo>
                              <a:lnTo>
                                <a:pt x="95" y="1782"/>
                              </a:lnTo>
                              <a:lnTo>
                                <a:pt x="66" y="1763"/>
                              </a:lnTo>
                              <a:lnTo>
                                <a:pt x="47" y="1753"/>
                              </a:lnTo>
                              <a:lnTo>
                                <a:pt x="19" y="1734"/>
                              </a:lnTo>
                              <a:lnTo>
                                <a:pt x="9" y="1725"/>
                              </a:lnTo>
                              <a:lnTo>
                                <a:pt x="0"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754" name="Freeform 134"/>
                      <wps:cNvSpPr>
                        <a:spLocks/>
                      </wps:cNvSpPr>
                      <wps:spPr bwMode="auto">
                        <a:xfrm>
                          <a:off x="1087" y="4091"/>
                          <a:ext cx="2170" cy="897"/>
                        </a:xfrm>
                        <a:custGeom>
                          <a:avLst/>
                          <a:gdLst>
                            <a:gd name="T0" fmla="*/ 1335 w 2679"/>
                            <a:gd name="T1" fmla="*/ 858 h 1039"/>
                            <a:gd name="T2" fmla="*/ 1401 w 2679"/>
                            <a:gd name="T3" fmla="*/ 858 h 1039"/>
                            <a:gd name="T4" fmla="*/ 1525 w 2679"/>
                            <a:gd name="T5" fmla="*/ 849 h 1039"/>
                            <a:gd name="T6" fmla="*/ 1649 w 2679"/>
                            <a:gd name="T7" fmla="*/ 820 h 1039"/>
                            <a:gd name="T8" fmla="*/ 1773 w 2679"/>
                            <a:gd name="T9" fmla="*/ 791 h 1039"/>
                            <a:gd name="T10" fmla="*/ 1897 w 2679"/>
                            <a:gd name="T11" fmla="*/ 744 h 1039"/>
                            <a:gd name="T12" fmla="*/ 2011 w 2679"/>
                            <a:gd name="T13" fmla="*/ 687 h 1039"/>
                            <a:gd name="T14" fmla="*/ 2116 w 2679"/>
                            <a:gd name="T15" fmla="*/ 629 h 1039"/>
                            <a:gd name="T16" fmla="*/ 2221 w 2679"/>
                            <a:gd name="T17" fmla="*/ 553 h 1039"/>
                            <a:gd name="T18" fmla="*/ 2326 w 2679"/>
                            <a:gd name="T19" fmla="*/ 467 h 1039"/>
                            <a:gd name="T20" fmla="*/ 2412 w 2679"/>
                            <a:gd name="T21" fmla="*/ 382 h 1039"/>
                            <a:gd name="T22" fmla="*/ 2497 w 2679"/>
                            <a:gd name="T23" fmla="*/ 286 h 1039"/>
                            <a:gd name="T24" fmla="*/ 2574 w 2679"/>
                            <a:gd name="T25" fmla="*/ 181 h 1039"/>
                            <a:gd name="T26" fmla="*/ 2640 w 2679"/>
                            <a:gd name="T27" fmla="*/ 77 h 1039"/>
                            <a:gd name="T28" fmla="*/ 2679 w 2679"/>
                            <a:gd name="T29" fmla="*/ 0 h 1039"/>
                            <a:gd name="T30" fmla="*/ 2621 w 2679"/>
                            <a:gd name="T31" fmla="*/ 305 h 1039"/>
                            <a:gd name="T32" fmla="*/ 2593 w 2679"/>
                            <a:gd name="T33" fmla="*/ 363 h 1039"/>
                            <a:gd name="T34" fmla="*/ 2517 w 2679"/>
                            <a:gd name="T35" fmla="*/ 467 h 1039"/>
                            <a:gd name="T36" fmla="*/ 2431 w 2679"/>
                            <a:gd name="T37" fmla="*/ 563 h 1039"/>
                            <a:gd name="T38" fmla="*/ 2335 w 2679"/>
                            <a:gd name="T39" fmla="*/ 648 h 1039"/>
                            <a:gd name="T40" fmla="*/ 2240 w 2679"/>
                            <a:gd name="T41" fmla="*/ 734 h 1039"/>
                            <a:gd name="T42" fmla="*/ 2135 w 2679"/>
                            <a:gd name="T43" fmla="*/ 801 h 1039"/>
                            <a:gd name="T44" fmla="*/ 2021 w 2679"/>
                            <a:gd name="T45" fmla="*/ 868 h 1039"/>
                            <a:gd name="T46" fmla="*/ 1907 w 2679"/>
                            <a:gd name="T47" fmla="*/ 925 h 1039"/>
                            <a:gd name="T48" fmla="*/ 1792 w 2679"/>
                            <a:gd name="T49" fmla="*/ 963 h 1039"/>
                            <a:gd name="T50" fmla="*/ 1668 w 2679"/>
                            <a:gd name="T51" fmla="*/ 1001 h 1039"/>
                            <a:gd name="T52" fmla="*/ 1544 w 2679"/>
                            <a:gd name="T53" fmla="*/ 1020 h 1039"/>
                            <a:gd name="T54" fmla="*/ 1421 w 2679"/>
                            <a:gd name="T55" fmla="*/ 1039 h 1039"/>
                            <a:gd name="T56" fmla="*/ 1335 w 2679"/>
                            <a:gd name="T57" fmla="*/ 1039 h 1039"/>
                            <a:gd name="T58" fmla="*/ 1344 w 2679"/>
                            <a:gd name="T59" fmla="*/ 1039 h 1039"/>
                            <a:gd name="T60" fmla="*/ 1258 w 2679"/>
                            <a:gd name="T61" fmla="*/ 1039 h 1039"/>
                            <a:gd name="T62" fmla="*/ 1135 w 2679"/>
                            <a:gd name="T63" fmla="*/ 1020 h 1039"/>
                            <a:gd name="T64" fmla="*/ 1011 w 2679"/>
                            <a:gd name="T65" fmla="*/ 1001 h 1039"/>
                            <a:gd name="T66" fmla="*/ 887 w 2679"/>
                            <a:gd name="T67" fmla="*/ 963 h 1039"/>
                            <a:gd name="T68" fmla="*/ 772 w 2679"/>
                            <a:gd name="T69" fmla="*/ 925 h 1039"/>
                            <a:gd name="T70" fmla="*/ 658 w 2679"/>
                            <a:gd name="T71" fmla="*/ 868 h 1039"/>
                            <a:gd name="T72" fmla="*/ 544 w 2679"/>
                            <a:gd name="T73" fmla="*/ 801 h 1039"/>
                            <a:gd name="T74" fmla="*/ 439 w 2679"/>
                            <a:gd name="T75" fmla="*/ 734 h 1039"/>
                            <a:gd name="T76" fmla="*/ 344 w 2679"/>
                            <a:gd name="T77" fmla="*/ 648 h 1039"/>
                            <a:gd name="T78" fmla="*/ 248 w 2679"/>
                            <a:gd name="T79" fmla="*/ 563 h 1039"/>
                            <a:gd name="T80" fmla="*/ 162 w 2679"/>
                            <a:gd name="T81" fmla="*/ 467 h 1039"/>
                            <a:gd name="T82" fmla="*/ 86 w 2679"/>
                            <a:gd name="T83" fmla="*/ 363 h 1039"/>
                            <a:gd name="T84" fmla="*/ 58 w 2679"/>
                            <a:gd name="T85" fmla="*/ 305 h 1039"/>
                            <a:gd name="T86" fmla="*/ 0 w 2679"/>
                            <a:gd name="T87" fmla="*/ 0 h 1039"/>
                            <a:gd name="T88" fmla="*/ 29 w 2679"/>
                            <a:gd name="T89" fmla="*/ 77 h 1039"/>
                            <a:gd name="T90" fmla="*/ 105 w 2679"/>
                            <a:gd name="T91" fmla="*/ 181 h 1039"/>
                            <a:gd name="T92" fmla="*/ 182 w 2679"/>
                            <a:gd name="T93" fmla="*/ 286 h 1039"/>
                            <a:gd name="T94" fmla="*/ 267 w 2679"/>
                            <a:gd name="T95" fmla="*/ 382 h 1039"/>
                            <a:gd name="T96" fmla="*/ 353 w 2679"/>
                            <a:gd name="T97" fmla="*/ 467 h 1039"/>
                            <a:gd name="T98" fmla="*/ 458 w 2679"/>
                            <a:gd name="T99" fmla="*/ 553 h 1039"/>
                            <a:gd name="T100" fmla="*/ 563 w 2679"/>
                            <a:gd name="T101" fmla="*/ 629 h 1039"/>
                            <a:gd name="T102" fmla="*/ 668 w 2679"/>
                            <a:gd name="T103" fmla="*/ 687 h 1039"/>
                            <a:gd name="T104" fmla="*/ 782 w 2679"/>
                            <a:gd name="T105" fmla="*/ 744 h 1039"/>
                            <a:gd name="T106" fmla="*/ 906 w 2679"/>
                            <a:gd name="T107" fmla="*/ 791 h 1039"/>
                            <a:gd name="T108" fmla="*/ 1020 w 2679"/>
                            <a:gd name="T109" fmla="*/ 820 h 1039"/>
                            <a:gd name="T110" fmla="*/ 1154 w 2679"/>
                            <a:gd name="T111" fmla="*/ 849 h 1039"/>
                            <a:gd name="T112" fmla="*/ 1278 w 2679"/>
                            <a:gd name="T113" fmla="*/ 858 h 1039"/>
                            <a:gd name="T114" fmla="*/ 1335 w 2679"/>
                            <a:gd name="T115" fmla="*/ 858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79" h="1039">
                              <a:moveTo>
                                <a:pt x="1335" y="858"/>
                              </a:moveTo>
                              <a:lnTo>
                                <a:pt x="1401" y="858"/>
                              </a:lnTo>
                              <a:lnTo>
                                <a:pt x="1525" y="849"/>
                              </a:lnTo>
                              <a:lnTo>
                                <a:pt x="1649" y="820"/>
                              </a:lnTo>
                              <a:lnTo>
                                <a:pt x="1773" y="791"/>
                              </a:lnTo>
                              <a:lnTo>
                                <a:pt x="1897" y="744"/>
                              </a:lnTo>
                              <a:lnTo>
                                <a:pt x="2011" y="687"/>
                              </a:lnTo>
                              <a:lnTo>
                                <a:pt x="2116" y="629"/>
                              </a:lnTo>
                              <a:lnTo>
                                <a:pt x="2221" y="553"/>
                              </a:lnTo>
                              <a:lnTo>
                                <a:pt x="2326" y="467"/>
                              </a:lnTo>
                              <a:lnTo>
                                <a:pt x="2412" y="382"/>
                              </a:lnTo>
                              <a:lnTo>
                                <a:pt x="2497" y="286"/>
                              </a:lnTo>
                              <a:lnTo>
                                <a:pt x="2574" y="181"/>
                              </a:lnTo>
                              <a:lnTo>
                                <a:pt x="2640" y="77"/>
                              </a:lnTo>
                              <a:lnTo>
                                <a:pt x="2679" y="0"/>
                              </a:lnTo>
                              <a:lnTo>
                                <a:pt x="2621" y="305"/>
                              </a:lnTo>
                              <a:lnTo>
                                <a:pt x="2593" y="363"/>
                              </a:lnTo>
                              <a:lnTo>
                                <a:pt x="2517" y="467"/>
                              </a:lnTo>
                              <a:lnTo>
                                <a:pt x="2431" y="563"/>
                              </a:lnTo>
                              <a:lnTo>
                                <a:pt x="2335" y="648"/>
                              </a:lnTo>
                              <a:lnTo>
                                <a:pt x="2240" y="734"/>
                              </a:lnTo>
                              <a:lnTo>
                                <a:pt x="2135" y="801"/>
                              </a:lnTo>
                              <a:lnTo>
                                <a:pt x="2021" y="868"/>
                              </a:lnTo>
                              <a:lnTo>
                                <a:pt x="1907" y="925"/>
                              </a:lnTo>
                              <a:lnTo>
                                <a:pt x="1792" y="963"/>
                              </a:lnTo>
                              <a:lnTo>
                                <a:pt x="1668" y="1001"/>
                              </a:lnTo>
                              <a:lnTo>
                                <a:pt x="1544" y="1020"/>
                              </a:lnTo>
                              <a:lnTo>
                                <a:pt x="1421" y="1039"/>
                              </a:lnTo>
                              <a:lnTo>
                                <a:pt x="1335" y="1039"/>
                              </a:lnTo>
                              <a:lnTo>
                                <a:pt x="1344" y="1039"/>
                              </a:lnTo>
                              <a:lnTo>
                                <a:pt x="1258" y="1039"/>
                              </a:lnTo>
                              <a:lnTo>
                                <a:pt x="1135" y="1020"/>
                              </a:lnTo>
                              <a:lnTo>
                                <a:pt x="1011" y="1001"/>
                              </a:lnTo>
                              <a:lnTo>
                                <a:pt x="887" y="963"/>
                              </a:lnTo>
                              <a:lnTo>
                                <a:pt x="772" y="925"/>
                              </a:lnTo>
                              <a:lnTo>
                                <a:pt x="658" y="868"/>
                              </a:lnTo>
                              <a:lnTo>
                                <a:pt x="544" y="801"/>
                              </a:lnTo>
                              <a:lnTo>
                                <a:pt x="439" y="734"/>
                              </a:lnTo>
                              <a:lnTo>
                                <a:pt x="344" y="648"/>
                              </a:lnTo>
                              <a:lnTo>
                                <a:pt x="248" y="563"/>
                              </a:lnTo>
                              <a:lnTo>
                                <a:pt x="162" y="467"/>
                              </a:lnTo>
                              <a:lnTo>
                                <a:pt x="86" y="363"/>
                              </a:lnTo>
                              <a:lnTo>
                                <a:pt x="58" y="305"/>
                              </a:lnTo>
                              <a:lnTo>
                                <a:pt x="0" y="0"/>
                              </a:lnTo>
                              <a:lnTo>
                                <a:pt x="29" y="77"/>
                              </a:lnTo>
                              <a:lnTo>
                                <a:pt x="105" y="181"/>
                              </a:lnTo>
                              <a:lnTo>
                                <a:pt x="182" y="286"/>
                              </a:lnTo>
                              <a:lnTo>
                                <a:pt x="267" y="382"/>
                              </a:lnTo>
                              <a:lnTo>
                                <a:pt x="353" y="467"/>
                              </a:lnTo>
                              <a:lnTo>
                                <a:pt x="458" y="553"/>
                              </a:lnTo>
                              <a:lnTo>
                                <a:pt x="563" y="629"/>
                              </a:lnTo>
                              <a:lnTo>
                                <a:pt x="668" y="687"/>
                              </a:lnTo>
                              <a:lnTo>
                                <a:pt x="782" y="744"/>
                              </a:lnTo>
                              <a:lnTo>
                                <a:pt x="906" y="791"/>
                              </a:lnTo>
                              <a:lnTo>
                                <a:pt x="1020" y="820"/>
                              </a:lnTo>
                              <a:lnTo>
                                <a:pt x="1154" y="849"/>
                              </a:lnTo>
                              <a:lnTo>
                                <a:pt x="1278" y="858"/>
                              </a:lnTo>
                              <a:lnTo>
                                <a:pt x="1335" y="858"/>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755" name="Freeform 135"/>
                      <wps:cNvSpPr>
                        <a:spLocks/>
                      </wps:cNvSpPr>
                      <wps:spPr bwMode="auto">
                        <a:xfrm>
                          <a:off x="1084" y="4057"/>
                          <a:ext cx="2245" cy="7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008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6" name="Freeform 136"/>
                      <wps:cNvSpPr>
                        <a:spLocks/>
                      </wps:cNvSpPr>
                      <wps:spPr bwMode="auto">
                        <a:xfrm>
                          <a:off x="1018" y="3851"/>
                          <a:ext cx="2363" cy="8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FFFF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57" name="Freeform 137"/>
                      <wps:cNvSpPr>
                        <a:spLocks/>
                      </wps:cNvSpPr>
                      <wps:spPr bwMode="auto">
                        <a:xfrm>
                          <a:off x="800" y="3499"/>
                          <a:ext cx="480"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58" name="Freeform 138"/>
                      <wps:cNvSpPr>
                        <a:spLocks/>
                      </wps:cNvSpPr>
                      <wps:spPr bwMode="auto">
                        <a:xfrm>
                          <a:off x="3133" y="3499"/>
                          <a:ext cx="481"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59" name="Freeform 139"/>
                      <wps:cNvSpPr>
                        <a:spLocks/>
                      </wps:cNvSpPr>
                      <wps:spPr bwMode="auto">
                        <a:xfrm>
                          <a:off x="1996" y="3921"/>
                          <a:ext cx="480" cy="446"/>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60" name="WordArt 140"/>
                      <wps:cNvSpPr txBox="1">
                        <a:spLocks noChangeArrowheads="1" noChangeShapeType="1" noTextEdit="1"/>
                      </wps:cNvSpPr>
                      <wps:spPr bwMode="auto">
                        <a:xfrm>
                          <a:off x="1151" y="3264"/>
                          <a:ext cx="2111" cy="563"/>
                        </a:xfrm>
                        <a:prstGeom prst="rect">
                          <a:avLst/>
                        </a:prstGeom>
                        <a:extLst>
                          <a:ext uri="{AF507438-7753-43E0-B8FC-AC1667EBCBE1}">
                            <a14:hiddenEffects xmlns:a14="http://schemas.microsoft.com/office/drawing/2010/main">
                              <a:effectLst/>
                            </a14:hiddenEffects>
                          </a:ext>
                        </a:extLst>
                      </wps:spPr>
                      <wps:txbx>
                        <w:txbxContent>
                          <w:p w:rsidR="00DA47C3" w:rsidRDefault="00DA47C3" w:rsidP="008500D7">
                            <w:pPr>
                              <w:pStyle w:val="NormalWeb"/>
                              <w:spacing w:before="0" w:beforeAutospacing="0" w:after="0" w:afterAutospacing="0"/>
                              <w:jc w:val="center"/>
                            </w:pPr>
                            <w:r>
                              <w:rPr>
                                <w:rFonts w:ascii="Arial" w:hAnsi="Arial" w:cs="Arial"/>
                                <w:color w:val="000000"/>
                                <w14:textOutline w14:w="9525" w14:cap="flat" w14:cmpd="sng" w14:algn="ctr">
                                  <w14:solidFill>
                                    <w14:srgbClr w14:val="000000"/>
                                  </w14:solidFill>
                                  <w14:prstDash w14:val="solid"/>
                                  <w14:round/>
                                </w14:textOutline>
                              </w:rPr>
                              <w:t>FORMACIÓN INTEGRAL PARA EL MUNDO</w:t>
                            </w:r>
                          </w:p>
                        </w:txbxContent>
                      </wps:txbx>
                      <wps:bodyPr spcFirstLastPara="1" wrap="square" numCol="1" fromWordArt="1">
                        <a:prstTxWarp prst="textArchDown">
                          <a:avLst>
                            <a:gd name="adj" fmla="val 1028346"/>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407D27" id="_x0000_s1444" style="position:absolute;left:0;text-align:left;margin-left:-11.2pt;margin-top:-10.75pt;width:49.55pt;height:51.1pt;z-index:251670528" coordorigin="448,515" coordsize="3488,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">
              <v:shape id="Freeform 3" o:spid="_x0000_s1445" style="position:absolute;left:448;top:515;width:3488;height:4110;visibility:visible;mso-wrap-style:square;v-text-anchor:top" coordsize="2380,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gIsMA&#10;AADcAAAADwAAAGRycy9kb3ducmV2LnhtbESP3YrCMBSE7xd8h3CEvVsTfyjSNYoKihd6oe4DHJpj&#10;W2xOShJtffuNsLCXw8x8wyxWvW3Ek3yoHWsYjxQI4sKZmksNP9fd1xxEiMgGG8ek4UUBVsvBxwJz&#10;4zo+0/MSS5EgHHLUUMXY5lKGoiKLYeRa4uTdnLcYk/SlNB67BLeNnCiVSYs1p4UKW9pWVNwvD6vB&#10;X+uZnHdH5V573NjpSW37TGn9OezX3yAi9fE//Nc+GA3ZZArv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gIsMAAADcAAAADwAAAAAAAAAAAAAAAACYAgAAZHJzL2Rv&#10;d25yZXYueG1sUEsFBgAAAAAEAAQA9QAAAIgDAAAAAA==&#10;" path="m1188,203r-79,-4l1025,187,938,167,842,143,667,75,505,,59,445r68,167l171,764r16,71l195,903r7,123l195,1137r-16,104l155,1336r-28,84l59,1579r-27,76l24,1686,8,1730,,1814r,79l16,1985r12,44l48,2076r43,60l143,2188r59,43l266,2267r147,68l572,2390r80,36l739,2462r79,36l902,2542r79,51l1057,2653r67,72l1192,2804r32,-44l1256,2725r75,-72l1407,2593r79,-51l1566,2498r83,-36l1812,2390r155,-55l2042,2303r72,-36l2178,2231r59,-43l2289,2136r43,-60l2364,1993r16,-84l2380,1814r-12,-84l2348,1655r-27,-76l2257,1420r-32,-84l2201,1241r-20,-104l2178,1026r7,-123l2193,835r16,-71l2257,612r64,-167l1872,,1713,75r-179,68l1442,167r-91,20l1267,199r-79,4xe" strokeweight="2.25pt">
                <v:path arrowok="t" o:connecttype="custom" o:connectlocs="1625,292;1375,245;978,110;86,652;251,1120;286,1324;286,1667;227,1958;86,2314;35,2471;0,2659;23,2910;70,3043;210,3207;390,3323;838,3503;1083,3609;1322,3726;1549,3889;1747,4110;1841,3994;2062,3801;2295,3661;2656,3503;2993,3376;3192,3270;3355,3131;3465,2921;3488,2659;3441,2426;3308,2081;3226,1819;3192,1504;3214,1224;3308,897;2744,0;2248,210;1980,274;1741,298" o:connectangles="0,0,0,0,0,0,0,0,0,0,0,0,0,0,0,0,0,0,0,0,0,0,0,0,0,0,0,0,0,0,0,0,0,0,0,0,0,0,0"/>
              </v:shape>
              <v:shape id="Freeform 4" o:spid="_x0000_s1446" style="position:absolute;left:628;top:742;width:3122;height:3626;visibility:visible;mso-wrap-style:square;v-text-anchor:top" coordsize="213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mtMUA&#10;AADcAAAADwAAAGRycy9kb3ducmV2LnhtbESPzWrDMBCE74W8g9hCbo1ck5rUjWxMqCGXtvm75LZY&#10;G9vEWhlLdZy3rwqFHoeZ+YZZ55PpxEiDay0reF5EIIgrq1uuFZyO5dMKhPPIGjvLpOBODvJs9rDG&#10;VNsb72k8+FoECLsUFTTe96mUrmrIoFvYnjh4FzsY9EEOtdQD3gLcdDKOokQabDksNNjTpqHqevg2&#10;Cs7l8fVTFvHuFL+/1HS240eCX0rNH6fiDYSnyf+H/9pbrSCJl/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qa0xQAAANwAAAAPAAAAAAAAAAAAAAAAAJgCAABkcnMv&#10;ZG93bnJldi54bWxQSwUGAAAAAAQABAD1AAAAigMAAAAA&#10;" path="m1069,2474r60,-67l1196,2343r72,-48l1339,2251r76,-39l1494,2176r155,-56l1792,2064r131,-51l1983,1977r48,-36l2070,1901r32,-51l2126,1770r4,-75l2126,1619r-16,-76l2058,1396r-59,-155l1971,1157r-24,-95l1931,967r-4,-108l1931,803r,-59l1955,617r16,-68l1991,477r28,-75l2051,322,1725,r-76,40l1570,72r-175,51l1228,159r-84,12l1065,171r-79,l902,159,731,123,560,72,481,40,401,,76,322r59,155l155,549r20,68l195,744r8,59l203,859r-8,108l179,1062r-20,95l131,1241,68,1396,20,1543,4,1619,,1695r4,75l16,1810r8,40l60,1901r43,40l151,1977r56,36l266,2041r72,23l485,2120r155,56l719,2212r80,39l870,2295r72,48l1009,2407r60,67xe" fillcolor="yellow" strokeweight="2.25pt">
                <v:path arrowok="t" o:connecttype="custom" o:connectlocs="1655,3528;1859,3364;2074,3242;2417,3107;2819,2950;2977,2845;3081,2711;3122,2484;3093,2261;2930,1819;2854,1557;2824,1259;2830,1090;2889,805;2959,589;2528,0;2301,106;1800,233;1561,251;1322,233;821,106;588,0;198,699;257,904;298,1177;286,1417;233,1696;100,2046;6,2373;6,2594;35,2711;151,2845;303,2950;495,3025;938,3189;1171,3299;1381,3434;1567,3626" o:connectangles="0,0,0,0,0,0,0,0,0,0,0,0,0,0,0,0,0,0,0,0,0,0,0,0,0,0,0,0,0,0,0,0,0,0,0,0,0,0"/>
              </v:shape>
              <v:group id="Group 5" o:spid="_x0000_s1447" style="position:absolute;left:1320;top:1614;width:1715;height:2026" coordorigin="1947,1059" coordsize="1862,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 o:spid="_x0000_s1448" style="position:absolute;left:1947;top:1059;width:1862;height:2198;visibility:visible;mso-wrap-style:square;v-text-anchor:top" coordsize="186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VsYA&#10;AADcAAAADwAAAGRycy9kb3ducmV2LnhtbESPT2vCQBTE7wW/w/IKvdVNhYaQukoRlFLqwX/V4zP7&#10;mkSzb9PsauK3dwXB4zAzv2GG485U4kyNKy0reOtHIIgzq0vOFaxX09cEhPPIGivLpOBCDsaj3tMQ&#10;U21bXtB56XMRIOxSVFB4X6dSuqwgg65va+Lg/dnGoA+yyaVusA1wU8lBFMXSYMlhocCaJgVlx+XJ&#10;KPjn/XtyqLbfyeb35Pfzn51pZ1apl+fu8wOEp84/wvf2l1YQD2K4nQlHQI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o+VsYAAADcAAAADwAAAAAAAAAAAAAAAACYAgAAZHJz&#10;L2Rvd25yZXYueG1sUEsFBgAAAAAEAAQA9QAAAIsDAAAAAA==&#10;" path="m821,386r-23,l775,392r-10,6l756,407r-12,8l731,421r-20,4l692,425r-42,-2l604,419r-25,-2l552,411,493,396,362,352,305,327,282,313,261,302,244,290r-12,-8l222,277r-1,-2l209,294r-2,-2l203,290,192,277,175,259,161,238,146,213,128,184r-7,-11l113,167r-6,-2l105,171r,13l107,200r6,31l113,252r-4,2l102,248,75,225,44,204,29,194,15,188,6,186r-4,l,192r,21l2,229r8,34l27,300r11,15l48,327r19,17l86,350r19,2l152,354r17,1l176,355r-11,35l167,390r4,4l186,402r23,11l238,430r63,35l334,482r28,16l391,513r31,15l489,557r33,16l550,584r27,12l600,605r39,19l671,648r12,11l692,673r4,13l696,701r-4,20l685,746r-12,32l664,813r-25,73l627,920r-9,31l600,1007r-13,52l583,1080r-4,19l579,1113r2,11l587,1132r9,7l625,1153r31,11l671,1168r12,4l687,1176r3,10l690,1214r-5,41l677,1303r-21,100l646,1445r-4,17l641,1478r-12,53l616,1591r-16,56l595,1674r-6,23l583,1720r-10,27l564,1775r-12,29l529,1868r-19,61l495,1983r-8,23l479,2025r-5,18l470,2054r-2,8l466,2064r-8,34l456,2098r-5,2l430,2106r-54,17l328,2148r-17,14l305,2165r-2,2l303,2187r19,l336,2185r32,l407,2183r78,-2l518,2183r19,l598,2185r27,-4l635,2181r6,-2l646,2173r-2,-11l641,2152r-4,-8l637,2139r5,-6l648,2129r4,-2l652,2125r4,-6l658,2110r6,-12l675,2067r15,-40l756,1841r21,-89l794,1664r15,-83l819,1543r11,-33l846,1474r15,-43l894,1343r13,-40l919,1270r3,-13l926,1247r2,-6l928,1239r6,10l934,1251r2,6l940,1266r4,14l955,1312r15,41l1001,1441r17,42l1032,1520r11,34l1055,1591r15,83l1085,1762r22,88l1172,2039r15,38l1199,2110r5,11l1206,2131r4,6l1210,2139r4,2l1225,2148r2,6l1220,2173r-2,10l1224,2190r5,2l1239,2192r25,4l1325,2194r19,l1377,2192r79,2l1494,2196r33,l1540,2198r19,l1559,2177r-2,-2l1551,2171r-17,-13l1486,2133r-52,-16l1411,2112r-5,-2l1404,2110r-8,-37l1394,2071r-2,-7l1388,2052r-5,-17l1375,2016r-6,-23l1354,1939r-19,-62l1310,1816r-21,-58l1279,1731r-6,-23l1262,1658r-14,-57l1233,1543r-9,-56l1220,1474r-4,-18l1206,1412r-21,-100l1178,1264r-6,-40l1172,1195r4,-9l1179,1182r12,-4l1206,1174r31,-10l1266,1151r9,-8l1281,1134r2,-12l1283,1109r-4,-20l1275,1068r-13,-50l1247,963r-10,-31l1225,897r-24,-73l1189,788r-10,-31l1172,730r-6,-19l1166,697r4,-13l1179,671r12,-14l1224,634r38,-19l1285,605r27,-11l1341,582r32,-15l1440,538r31,-15l1500,507r28,-15l1561,475r63,-35l1653,423r23,-12l1691,404r4,-4l1697,400r-11,-35l1693,365r18,-2l1757,361r19,-2l1795,354r19,-16l1824,325r11,-16l1847,290r6,-17l1862,238r,-34l1860,198r-4,l1847,200r-14,6l1820,213r-33,21l1761,257r-8,6l1749,261r,-9l1751,240r4,-31l1757,194r,-13l1755,175r-6,2l1741,183r-7,11l1716,223r-15,27l1672,288r-11,12l1657,304r-2,2l1642,284r-2,2l1630,292r-11,8l1601,311r-21,12l1557,336r-57,25l1369,405r-59,16l1283,427r-25,1l1212,432r-42,2l1151,434r-20,-4l1118,425r-11,-8l1097,407r-12,-5l1064,394r-17,-2l1039,392r2,2l1039,388r-5,-11l1028,363r-2,-11l1030,334r6,-9l1043,315r8,-13l1061,279r7,-35l1070,221r4,-25l1074,173r-2,-27l1068,117r-7,-31l1049,58,1032,33,1013,13,990,4,976,2,953,,894,,867,2,848,8,828,23r-9,10l807,48,796,63r-8,18l781,115r,83l782,221r4,21l798,281r13,28l819,319r4,8l828,340r4,15l832,371r-11,15xe" strokeweight="0">
                  <v:path arrowok="t" o:connecttype="custom" o:connectlocs="731,421;493,396;222,277;161,238;105,184;44,204;2,229;105,352;186,402;422,528;671,648;673,778;583,1080;656,1164;677,1303;600,1647;529,1868;468,2062;328,2148;368,2185;635,2181;642,2133;675,2067;830,1510;926,1247;944,1280;1055,1591;1204,2121;1220,2173;1344,2194;1559,2177;1406,2110;1375,2016;1273,1708;1206,1412;1191,1178;1283,1109;1201,824;1179,671;1373,567;1653,423;1711,363;1847,290;1833,206;1751,240;1734,194;1642,284;1500,361;1151,434;1047,392;1030,334;1074,196;1013,13;828,23;782,221;832,355" o:connectangles="0,0,0,0,0,0,0,0,0,0,0,0,0,0,0,0,0,0,0,0,0,0,0,0,0,0,0,0,0,0,0,0,0,0,0,0,0,0,0,0,0,0,0,0,0,0,0,0,0,0,0,0,0,0,0,0"/>
                </v:shape>
                <v:shape id="Freeform 7" o:spid="_x0000_s1449" style="position:absolute;left:2074;top:1343;width:1622;height:1914;visibility:visible;mso-wrap-style:square;v-text-anchor:top" coordsize="162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4ysUA&#10;AADcAAAADwAAAGRycy9kb3ducmV2LnhtbESP3WrCQBSE7wu+w3IE73SjSBqiq4i2YJHS+vMAx+wx&#10;CWbPhuw2xrd3BaGXw8x8w8yXnalES40rLSsYjyIQxJnVJecKTsfPYQLCeWSNlWVScCcHy0XvbY6p&#10;tjfeU3vwuQgQdikqKLyvUyldVpBBN7I1cfAutjHog2xyqRu8Bbip5CSKYmmw5LBQYE3rgrLr4c8o&#10;kOdrFcVfu5/NNvv9+E6Otj0lU6UG/W41A+Gp8//hV3urFcSTd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HjKxQAAANwAAAAPAAAAAAAAAAAAAAAAAJgCAABkcnMv&#10;ZG93bnJldi54bWxQSwUGAAAAAAQABAD1AAAAigMAAAAA&#10;" path="m715,337r-21,l675,340r-10,6l658,354r-10,8l635,365r-31,4l566,367r-39,-3l506,362r-23,-6l430,342,316,304,267,283,245,271r-19,-9l213,252r-12,-8l194,241r-2,-2l182,256r-4,-4l167,241,140,206,113,160r-8,-10l100,144r-6,-1l92,148r,10l94,171r4,27l100,210r,8l96,219r-8,-5l65,194,38,175,25,168,13,164,6,160r-4,2l2,166,,175r2,23l8,227r15,33l33,273r9,12l59,298r16,6l92,304r40,2l150,308r5,l144,339r2,l150,340r11,8l182,360r25,13l263,404r29,15l316,433r52,27l426,485r55,23l504,517r10,6l524,527r32,15l583,563r12,10l602,585r4,11l606,609r-4,18l596,650r-9,27l577,707r-11,33l547,802r-10,27l522,877r-12,44l506,938r-2,17l504,969r2,9l512,986r8,8l545,1005r26,8l595,1019r3,4l600,1030r2,12l600,1055r-4,37l589,1134r-8,44l571,1222r-3,20l564,1259r-4,15l558,1288r-10,46l537,1386r-13,48l514,1478r-6,21l501,1522r-10,23l481,1572r-19,54l445,1680r-13,48l426,1747r-6,17l414,1778r-4,11l407,1795r,2l399,1828r-2,l391,1830r-17,5l326,1849r-40,23l270,1881r-3,4l265,1887r,18l272,1905r20,-2l320,1903r35,-2l424,1899r27,2l468,1901r54,2l545,1899r7,l558,1897r4,-4l562,1883r-8,-17l554,1862r6,-5l566,1855r2,-2l568,1851r2,-4l577,1828r12,-27l602,1766r56,-163l677,1526r8,-38l690,1449r14,-73l713,1343r10,-28l736,1284r14,-37l779,1169r11,-35l800,1105r4,-11l807,1086r2,-6l809,1078r4,10l813,1090r2,6l819,1103r4,12l832,1144r14,34l873,1257r13,37l899,1324r10,29l919,1386r13,71l938,1495r7,39l965,1611r26,82l1022,1774r12,34l1045,1835r4,12l1053,1855r2,3l1055,1860r2,2l1068,1870r,6l1061,1891r,10l1064,1906r16,2l1103,1912r52,-2l1172,1910r29,-2l1268,1910r34,2l1331,1912r19,2l1358,1914r,-17l1356,1895r-4,-4l1337,1880r-41,-22l1248,1843r-17,-4l1225,1837r-1,l1216,1807r,-2l1212,1797r-4,-10l1204,1774r-11,-39l1179,1687r-17,-53l1143,1582r-12,-27l1122,1530r-6,-23l1110,1486r-9,-43l1074,1343r-10,-48l1062,1282r-3,-15l1055,1249r-4,-19l1041,1186r-7,-44l1026,1101r-4,-36l1020,1051r2,-11l1024,1032r4,-4l1051,1021r29,-8l1105,1001r7,-7l1118,986r2,-10l1118,963r-2,-15l1112,928r-11,-42l1085,838r-7,-27l1068,780r-21,-63l1038,686r-10,-28l1020,636r-4,-17l1016,606r4,-12l1028,583r11,-10l1066,552r33,-16l1118,527r25,-10l1197,494r57,-27l1281,456r25,-14l1331,429r29,-16l1415,383r25,-14l1461,358r12,-8l1477,348r2,l1469,317r6,l1490,315r40,-1l1548,312r17,-6l1580,292r10,-11l1599,267r16,-30l1622,206r,-31l1621,171r-4,-2l1609,173r-11,4l1584,185r-27,19l1534,223r-6,6l1525,227r,-19l1528,181r2,-13l1530,158r-2,-6l1525,154r-8,6l1511,169r-15,24l1482,216r-11,19l1456,250r-12,12l1440,266r-9,-18l1429,250r-8,4l1410,262r-14,7l1377,281r-21,10l1306,314r-113,38l1139,365r-23,4l1095,373r-77,4l988,375r-14,-6l965,362,947,348r-21,-6l911,340r-6,l907,342r-2,-3l901,329r-5,-12l894,306r4,-15l909,273r8,-11l924,241r6,-29l932,193r4,-24l936,127r-6,-27l924,75,913,50,899,27,882,12,861,2,850,,779,,756,,738,6,721,18r-8,9l702,41,692,54r-5,16l679,100r,71l683,210r11,32l708,267r5,10l717,285r6,11l725,308r,13l715,337xe" fillcolor="#ddd" strokeweight="0">
                  <v:path arrowok="t" o:connecttype="custom" o:connectlocs="648,362;483,356;213,252;167,241;92,148;96,219;6,160;23,260;132,306;161,348;368,460;556,542;602,627;537,829;506,978;598,1023;581,1178;548,1334;491,1545;420,1764;397,1828;267,1885;355,1901;552,1899;560,1857;589,1801;704,1376;790,1134;813,1088;846,1178;932,1457;1034,1808;1057,1862;1080,1908;1302,1912;1352,1891;1224,1837;1193,1735;1116,1507;1059,1267;1022,1065;1080,1013;1116,948;1047,717;1020,594;1143,517;1360,413;1479,348;1565,306;1622,175;1557,204;1530,168;1496,193;1431,248;1356,291;1018,377;911,340;894,306;932,193;899,27;738,6;679,100;717,285" o:connectangles="0,0,0,0,0,0,0,0,0,0,0,0,0,0,0,0,0,0,0,0,0,0,0,0,0,0,0,0,0,0,0,0,0,0,0,0,0,0,0,0,0,0,0,0,0,0,0,0,0,0,0,0,0,0,0,0,0,0,0,0,0,0,0"/>
                </v:shape>
                <v:shape id="Freeform 8" o:spid="_x0000_s1450" style="position:absolute;left:2300;top:1895;width:1156;height:1362;visibility:visible;mso-wrap-style:square;v-text-anchor:top" coordsize="1156,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PbsMA&#10;AADcAAAADwAAAGRycy9kb3ducmV2LnhtbERPTWvCQBC9F/oflil4qxtFbE1dpSiKhUJp6sHjmJ0m&#10;odnZJbtq9Nd3DoUeH+97vuxdq87UxcazgdEwA0VcettwZWD/tXl8BhUTssXWMxm4UoTl4v5ujrn1&#10;F/6kc5EqJSEcczRQpxRyrWNZk8M49IFYuG/fOUwCu0rbDi8S7lo9zrKpdtiwNNQYaFVT+VOcnJQc&#10;q7dDeJ+RXn+E9Si7TZ62xcSYwUP/+gIqUZ/+xX/unTUwHct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PbsMAAADcAAAADwAAAAAAAAAAAAAAAACYAgAAZHJzL2Rv&#10;d25yZXYueG1sUEsFBgAAAAAEAAQA9QAAAIgDAAAAAA==&#10;" path="m510,238r-15,l481,242r-13,10l453,261r-23,2l376,257r-33,-4l307,244,226,217,190,200,163,184r-11,-5l144,173r-4,-2l138,169r-10,13l125,179r-8,-8l100,148,81,113,71,102r-4,l65,106r2,17l71,142r,12l69,155r-6,-3l46,138,27,125,10,115r-8,l,123r2,17l6,161r11,23l31,202r11,9l54,215r11,2l94,219r15,l104,240r3,2l117,248r13,7l148,265r78,42l263,326r40,18l341,361r18,8l372,375r23,11l416,401r12,16l432,424r,10l428,446r-4,15l410,503r-15,44l387,571r-5,19l372,624r-8,31l359,678r,10l361,695r3,6l370,705r17,8l407,720r17,4l426,726r2,6l428,751r-2,25l420,807r-13,61l401,895r-4,19l389,949r-7,37l372,1020r-8,31l357,1084r-14,34l328,1157r-12,38l307,1228r-10,27l292,1272r-2,4l290,1278r-6,23l278,1303r-13,3l232,1316r-29,15l192,1339r-4,4l188,1356r19,l228,1354r25,l301,1353r33,l370,1354r17,-1l397,1351r4,-4l399,1339r-4,-11l399,1322r6,-4l407,1314r5,-13l420,1281r8,-25l468,1141r13,-56l491,1030r11,-50l516,936r8,-23l533,888r21,-56l562,807r8,-21l573,772r2,-5l579,774r2,6l585,793r8,20l602,838r19,55l631,920r10,21l654,986r10,50l673,1091r14,56l727,1262r9,25l744,1306r4,14l750,1324r2,2l759,1329r2,4l756,1347r,6l759,1356r10,2l784,1360r39,-2l853,1358r50,2l926,1360r21,2l967,1362r,-13l963,1345r-12,-8l922,1322r-32,-10l876,1308r-5,-2l867,1285r,-2l865,1280r-4,-8l857,1262r-7,-27l840,1201r-27,-77l800,1089r-10,-32l782,1026r-7,-35l765,957r-6,-35l756,903r-8,-27l742,845r-7,-32l729,782r-2,-25l727,740r2,-6l731,732r17,-6l767,720r19,-9l792,707r4,-6l796,686r-4,-25l784,630,773,595r-6,-19l759,555,746,509,733,469r-6,-18l725,440r,-10l727,423r13,-16l759,392r23,-12l796,375r17,-8l851,350r43,-18l930,313r38,-19l1009,273r17,-10l1039,255r10,-5l1053,248r-8,-23l1061,225r28,-2l1101,221r13,-4l1126,207r13,-17l1151,167r4,-19l1156,130r-1,-9l1151,121r-6,2l1128,132r-20,14l1091,159r-6,4l1084,161r,-6l1085,148r,-10l1087,129r2,-18l1087,107r-2,l1080,113r-4,6l1064,138r-9,16l1038,177r-8,7l1026,188r-8,-11l1016,179r-3,1l1005,186r-12,6l967,207r-37,16l850,250r-39,9l781,265r-56,4l702,267r-8,-4l687,257r-12,-9l660,244r-12,-2l644,242r2,2l644,240r-2,-6l637,217r2,-6l639,205r7,-11l652,186r6,-15l662,150r3,-29l667,107,665,90,658,52,650,34,641,19,629,6,614,,554,,539,,525,4r-11,7l501,27,489,48r-6,21l483,123r4,27l495,171r9,19l510,202r6,17l516,228r-6,10xe" fillcolor="#b2b2b2" strokeweight="0">
                  <v:path arrowok="t" o:connecttype="custom" o:connectlocs="453,261;226,217;140,171;100,148;67,123;46,138;2,140;54,215;107,242;263,326;395,386;428,446;382,590;361,695;424,724;420,807;382,986;328,1157;290,1276;232,1316;207,1356;370,1354;395,1328;420,1281;502,980;562,807;581,780;631,920;687,1147;750,1324;756,1353;853,1358;967,1349;876,1308;861,1272;800,1089;759,922;729,782;748,726;796,686;759,555;725,430;796,375;968,294;1053,248;1114,217;1156,130;1108,146;1085,148;1085,107;1038,177;1013,180;850,250;694,263;644,242;639,211;662,150;650,34;539,0;483,69;510,202" o:connectangles="0,0,0,0,0,0,0,0,0,0,0,0,0,0,0,0,0,0,0,0,0,0,0,0,0,0,0,0,0,0,0,0,0,0,0,0,0,0,0,0,0,0,0,0,0,0,0,0,0,0,0,0,0,0,0,0,0,0,0,0,0"/>
                </v:shape>
                <v:shape id="Freeform 9" o:spid="_x0000_s1451" style="position:absolute;left:2448;top:2191;width:905;height:1066;visibility:visible;mso-wrap-style:square;v-text-anchor:top" coordsize="90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4zcQA&#10;AADcAAAADwAAAGRycy9kb3ducmV2LnhtbESP0WoCMRRE34X+Q7gF3zRbH0S3RiktFQURtf2A6+Z2&#10;s3ZzsyRRV7/eCIKPw8ycYSaz1tbiRD5UjhW89TMQxIXTFZcKfn++eyMQISJrrB2TggsFmE1fOhPM&#10;tTvzlk67WIoE4ZCjAhNjk0sZCkMWQ981xMn7c95iTNKXUns8J7it5SDLhtJixWnBYEOfhor/3dEq&#10;WG143dj1we/3V7Mq3OUg58svpbqv7cc7iEhtfIYf7YVWMByM4X4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M3EAAAA3AAAAA8AAAAAAAAAAAAAAAAAmAIAAGRycy9k&#10;b3ducmV2LnhtbFBLBQYAAAAABAAEAPUAAACJAwAAAAA=&#10;" path="m399,188r-12,l376,190r-10,6l355,203r-19,2l315,205r-22,-2l268,200r-28,-8l176,171,150,157,127,146,113,136r-4,-4l107,132r-5,10l100,140r-6,-6l79,115,71,102,67,96,63,88,56,80,54,79r-2,3l52,96r4,15l56,121r-2,l50,119,21,98,8,92,4,90r-2,l,98r2,11l6,127r7,17l25,159r8,8l42,171r10,l86,171r-5,19l82,192r8,4l102,201r13,8l176,242r29,15l238,271r30,13l292,294r19,9l326,315r10,11l338,340r-2,9l332,361r-10,33l309,430r-10,31l292,488r-6,25l282,532r,13l290,553r13,6l318,565r14,3l336,574r,14l332,607r-4,25l318,680r-3,21l311,716r-12,54l292,797r-6,25l278,847r-10,27l247,935r-7,27l234,984r-6,13l226,1001r-4,17l219,1020r-10,2l182,1030r-23,11l152,1047r-4,4l148,1060r15,l198,1058r63,l303,1058r8,-1l313,1053r,-4l309,1039r4,-6l316,1032r2,-4l322,1018r6,-15l336,984r30,-93l378,849r7,-42l393,766r10,-34l410,715r8,-20l433,651r6,-19l445,617r4,-12l451,601r4,8l458,620r6,16l470,655r15,44l493,720r8,18l512,772r8,41l522,834r5,21l537,897r31,90l575,1007r6,15l585,1032r2,3l591,1039r4,6l591,1055r,3l593,1062r7,2l642,1064r64,l740,1066r16,l756,1055r-4,-4l744,1047r-23,-14l696,1028r-11,-2l681,1024r-4,-17l675,1001r-6,-14l664,966r-8,-27l635,880,625,853r-7,-25l612,803r-6,-27l593,722r-4,-15l585,686,575,636r-4,-23l568,593r,-15l571,572r6,-2l585,568r15,-3l614,557r7,-8l621,536r-2,-19l612,494r-8,-27l595,436,583,399,571,367r-3,-12l566,346r2,-14l577,319r16,-12l612,298r11,-4l635,288r30,-13l698,261r29,-15l788,213r14,-8l813,200r8,-4l823,194r-6,-17l828,177r23,-2l861,175r10,-4l880,163r10,-13l899,132r4,-17l905,104r-2,-8l901,96r-3,2l884,104r-31,21l850,127r-2,l848,117r3,-15l851,88r,-4l848,84r-6,10l825,121r-14,19l804,146r-2,2l796,138r-2,l790,142r-13,10l754,163r-27,12l664,196r-29,7l610,207r-42,4l548,209r-11,-8l527,194r-11,-4l504,190r,2l502,190r-1,-6l499,171r2,-10l506,152r4,-6l514,134r4,-15l522,96r,-25l514,42,501,15,491,7,479,2,474,,433,,420,,410,4r-7,5l391,23r-9,15l378,55r,41l380,117r5,17l393,148r6,9l405,171r,7l399,188xe" fillcolor="gray" strokeweight="0">
                  <v:path arrowok="t" o:connecttype="custom" o:connectlocs="355,203;240,192;109,132;79,115;54,79;54,121;2,90;25,159;81,190;176,242;311,303;332,361;286,513;318,565;328,632;292,797;240,962;219,1020;148,1051;303,1058;313,1033;336,984;403,732;445,617;464,636;512,772;568,987;591,1039;600,1064;756,1055;685,1026;664,966;612,803;575,636;577,570;621,536;583,399;577,319;665,275;813,200;851,175;899,132;898,98;848,117;842,94;796,138;727,175;548,209;504,192;506,152;522,71;474,0;391,23;385,134;399,188" o:connectangles="0,0,0,0,0,0,0,0,0,0,0,0,0,0,0,0,0,0,0,0,0,0,0,0,0,0,0,0,0,0,0,0,0,0,0,0,0,0,0,0,0,0,0,0,0,0,0,0,0,0,0,0,0,0,0"/>
                </v:shape>
                <v:shape id="Freeform 10" o:spid="_x0000_s1452" style="position:absolute;left:2592;top:2473;width:664;height:784;visibility:visible;mso-wrap-style:square;v-text-anchor:top" coordsize="66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VcMEA&#10;AADcAAAADwAAAGRycy9kb3ducmV2LnhtbERPTWvCQBC9F/wPyxS8lLqJxVRS1yCCYG82be5jdkxC&#10;srMhu8b4792D0OPjfW+yyXRipME1lhXEiwgEcWl1w5WCv9/D+xqE88gaO8uk4E4Osu3sZYOptjf+&#10;oTH3lQgh7FJUUHvfp1K6siaDbmF74sBd7GDQBzhUUg94C+Gmk8soSqTBhkNDjT3tayrb/GoUFJ+r&#10;9Xh+a4u+ou/T1MbNKupypeav0+4LhKfJ/4uf7qNWkHyE+eF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iVXDBAAAA3AAAAA8AAAAAAAAAAAAAAAAAmAIAAGRycy9kb3du&#10;cmV2LnhtbFBLBQYAAAAABAAEAPUAAACGAwAAAAA=&#10;" path="m292,139r-8,l268,144r-9,6l247,152r-32,-4l198,146r-23,-6l128,125r-19,-8l92,108,82,100,79,98r-4,8l73,104r-4,-4l58,87,46,66,40,60r-2,l38,62r2,21l40,91r-2,l36,89,15,73,6,69,2,67,,71,,83,4,94r6,14l17,117r8,6l38,125r16,2l63,127r-4,13l61,142r6,2l84,154r44,23l175,200r23,8l215,215r25,16l245,240r2,10l245,258r-1,9l236,290r-10,27l219,340r-10,37l207,392r,10l213,408r9,3l234,415r10,4l245,423r,10l244,448r-2,17l234,500r-4,15l228,527r-7,40l215,588r-4,17l205,623r-7,21l182,688r-6,19l171,723r-4,9l165,736r-2,12l159,750r-6,1l132,757r-15,8l109,771r-2,2l107,780r12,l144,778r48,l222,778r6,-2l230,771r-4,-6l232,759r2,-2l236,750r4,-12l245,723r23,-66l284,594r6,-31l297,538r10,-27l318,479r6,-14l328,454r2,-8l332,442r2,4l334,450r4,8l341,469r4,13l357,515r11,27l376,567r6,29l387,629r8,30l418,727r6,15l428,753r2,8l432,763r5,4l433,775r,3l435,780r6,2l474,782r46,l545,784r11,l556,776r-2,-1l547,769r-16,-8l512,753r-8,-2l501,751r-2,-11l497,736r-4,-9l487,711r-6,-19l468,648,458,627r-5,-18l449,592r-4,-21l435,531r-2,-12l430,504r-4,-18l422,467r-2,-17l418,436r,-11l420,421r21,-6l451,409r5,-5l456,394r-1,-13l451,363r-6,-21l437,319r-9,-25l420,269r-2,-9l416,254r2,-10l424,235r25,-16l466,212r23,-8l514,192r21,-11l579,156r17,-10l602,144r2,-2l600,131r10,l625,129r16,-4l646,119r8,-9l660,96r4,-11l664,75r-2,-4l658,71r-10,6l627,92r-2,2l623,94r,-7l625,66r,-2l623,64r-5,5l606,89r-11,15l591,108r-2,2l585,102r-4,2l571,112r-17,7l535,129r-46,15l466,150r-17,4l433,154r-17,2l405,154r-10,-6l387,142r-7,-2l370,140r2,l370,139r-2,-4l366,125r2,-6l372,112r2,-4l378,100r2,-13l382,71r,-17l378,31,368,12,361,6,353,2,347,,318,r-9,l301,4r-6,4l288,17r-8,12l278,42r,29l280,87r4,13l290,112r3,5l297,127r,4l293,139r-1,xe" fillcolor="#5f5f5f" strokeweight="0">
                  <v:path arrowok="t" o:connecttype="custom" o:connectlocs="259,150;175,140;82,100;69,100;38,60;38,91;2,67;10,108;54,127;67,144;198,208;247,250;226,317;207,402;244,419;242,465;221,567;198,644;167,732;153,751;107,773;192,778;226,765;240,738;290,563;324,465;334,446;345,482;382,596;424,742;437,767;441,782;556,784;531,761;499,740;481,692;449,592;430,504;418,436;451,409;451,363;420,269;424,235;514,192;602,144;625,129;660,96;658,71;623,94;623,64;591,108;571,112;466,150;405,154;370,140;366,125;378,100;378,31;347,0;295,8;278,71;293,117;292,139" o:connectangles="0,0,0,0,0,0,0,0,0,0,0,0,0,0,0,0,0,0,0,0,0,0,0,0,0,0,0,0,0,0,0,0,0,0,0,0,0,0,0,0,0,0,0,0,0,0,0,0,0,0,0,0,0,0,0,0,0,0,0,0,0,0,0"/>
                </v:shape>
              </v:group>
              <v:group id="Group 11" o:spid="_x0000_s1453" style="position:absolute;left:870;top:1421;width:1083;height:686;rotation:-45" coordorigin="248,1819" coordsize="3824,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aGUfFAAAA3AAA&#10;AA8AAAAAAAAAAAAAAAAAqgIAAGRycy9kb3ducmV2LnhtbFBLBQYAAAAABAAEAPoAAACcAwAAAAA=&#10;">
                <v:shape id="Freeform 12" o:spid="_x0000_s1454" style="position:absolute;left:282;top:3448;width:3757;height:356;visibility:visible;mso-wrap-style:square;v-text-anchor:top" coordsize="37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5vsUA&#10;AADcAAAADwAAAGRycy9kb3ducmV2LnhtbESPUUvDQBCE34X+h2MLvoi9NEKRtNciQkAQKa2ifVxy&#10;21wwtxdymzT+e68g+DjMzDfMZjf5Vo3UxyawgeUiA0VcBdtwbeDjvbx/BBUF2WIbmAz8UITddnaz&#10;wcKGCx9oPEqtEoRjgQacSFdoHStHHuMidMTJO4feoyTZ19r2eElw3+o8y1baY8NpwWFHz46q7+Pg&#10;DXxJdtp7eR3zUH66Yfm2vxvKszG38+lpDUpokv/wX/vFGlg95HA9k46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jm+xQAAANwAAAAPAAAAAAAAAAAAAAAAAJgCAABkcnMv&#10;ZG93bnJldi54bWxQSwUGAAAAAAQABAD1AAAAigMAAAAA&#10;" path="m3757,307l3633,180r-90,-23l3442,135,3330,108,3210,82,3082,56,2951,33,2820,18,2689,7,2562,,2434,7,2318,18,2206,45,2105,82r-90,53l1936,206r-56,86l1824,206r-71,-68l1663,86,1562,48,1453,22,1333,7r-127,l1078,7,944,22,813,37,678,60,554,86,430,108,318,135,213,157r-90,23l,307r232,-7l494,296r300,-8l1093,277r375,-7l1610,262r23,-4l1667,262r26,15l1696,307r-26,11l1663,322r-4,11l1659,348r11,8l2086,356r15,-8l2101,333r-4,-11l2086,318r-26,-11l2067,277r26,-15l2123,258r27,4l2206,262r191,8l2667,277r299,11l3266,296r258,4l3708,307r49,xe" fillcolor="#ffffe0" strokeweight="0">
                  <v:path arrowok="t" o:connecttype="custom" o:connectlocs="3633,180;3442,135;3210,82;2951,33;2689,7;2434,7;2206,45;2015,135;1880,292;1753,138;1562,48;1333,7;1078,7;813,37;554,86;318,135;123,180;232,300;794,288;1468,270;1633,258;1693,277;1670,318;1659,333;1670,356;2101,348;2097,322;2060,307;2093,262;2150,262;2397,270;2966,288;3524,300;3757,307" o:connectangles="0,0,0,0,0,0,0,0,0,0,0,0,0,0,0,0,0,0,0,0,0,0,0,0,0,0,0,0,0,0,0,0,0,0"/>
                </v:shape>
                <v:shape id="Freeform 13" o:spid="_x0000_s1455" style="position:absolute;left:405;top:1842;width:3510;height:1898;visibility:visible;mso-wrap-style:square;v-text-anchor:top" coordsize="3510,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SlsMA&#10;AADcAAAADwAAAGRycy9kb3ducmV2LnhtbESP0WrCQBRE3wv+w3ILvtWNpkRJXUULbeOjph9wyV6T&#10;0OzdsLua+PddQfBxmJkzzHo7mk5cyfnWsoL5LAFBXFndcq3gt/x6W4HwAVljZ5kU3MjDdjN5WWOu&#10;7cBHup5CLSKEfY4KmhD6XEpfNWTQz2xPHL2zdQZDlK6W2uEQ4aaTiyTJpMGW40KDPX02VP2dLkZB&#10;UR6+fVm9L5J6XO5dv6L5z5mUmr6Ouw8QgcbwDD/ahVaQpSnc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SlsMAAADcAAAADwAAAAAAAAAAAAAAAACYAgAAZHJzL2Rv&#10;d25yZXYueG1sUEsFBgAAAAAEAAQA9QAAAIgDAAAAAA==&#10;" path="m,1786l742,135,776,86,836,71,899,60,963,45r64,-12l1090,22r64,-7l1214,7r64,-4l1341,3r64,4l1465,22r56,15l1581,63r56,30l1693,127r49,41l1761,172r26,-22l1817,127r56,-34l1929,63r60,-26l2045,22,2105,7r64,-4l2233,r60,7l2360,15r64,7l2487,33r64,12l2615,60r63,11l2742,71r49,94l3510,1786r-90,-23l3319,1741r-112,-27l3087,1688r-128,-26l2828,1639r-131,-15l2566,1613r-127,-7l2311,1613r-116,11l2083,1651r-101,37l1892,1741r-79,71l1757,1898r-56,-86l1630,1744r-90,-52l1439,1654r-109,-26l1210,1613r-127,l955,1613r-134,15l690,1643r-135,23l431,1692r-124,22l195,1741,90,1763,,1786xe" strokeweight="0">
                  <v:path arrowok="t" o:connecttype="custom" o:connectlocs="742,135;836,71;963,45;1090,22;1214,7;1341,3;1465,22;1581,63;1693,127;1761,172;1817,127;1929,63;2045,22;2169,3;2293,7;2424,22;2551,45;2678,71;2791,165;3420,1763;3207,1714;2959,1662;2697,1624;2439,1606;2195,1624;1982,1688;1813,1812;1701,1812;1540,1692;1330,1628;1083,1613;821,1628;555,1666;307,1714;90,1763" o:connectangles="0,0,0,0,0,0,0,0,0,0,0,0,0,0,0,0,0,0,0,0,0,0,0,0,0,0,0,0,0,0,0,0,0,0,0"/>
                </v:shape>
                <v:shape id="Freeform 14" o:spid="_x0000_s1456" style="position:absolute;left:3196;top:2007;width:843;height:1748;visibility:visible;mso-wrap-style:square;v-text-anchor:top" coordsize="84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hQ8cA&#10;AADcAAAADwAAAGRycy9kb3ducmV2LnhtbESPW2vCQBSE3wv9D8sp9K1uvOAldRURClHwwQtq3w7Z&#10;YxLMnk2z25j+e7cg+DjMzDfMdN6aUjRUu8Kygm4nAkGcWl1wpuCw//oYg3AeWWNpmRT8kYP57PVl&#10;irG2N95Ss/OZCBB2MSrIva9iKV2ak0HXsRVx8C62NuiDrDOpa7wFuCllL4qG0mDBYSHHipY5pdfd&#10;r1HQJN/9U7Jf/Qz42KbX83o0WWxGSr2/tYtPEJ5a/ww/2olWMOwP4P9MO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UPHAAAA3AAAAA8AAAAAAAAAAAAAAAAAmAIAAGRy&#10;cy9kb3ducmV2LnhtbFBLBQYAAAAABAAEAPUAAACMAwAAAAA=&#10;" path="m,l719,1621r124,127l26,7,,xe" fillcolor="#ffffe0" strokeweight="0">
                  <v:path arrowok="t" o:connecttype="custom" o:connectlocs="0,0;719,1621;843,1748;26,7;0,0" o:connectangles="0,0,0,0,0"/>
                </v:shape>
                <v:shape id="Freeform 15" o:spid="_x0000_s1457" style="position:absolute;left:282;top:1917;width:895;height:1838;visibility:visible;mso-wrap-style:square;v-text-anchor:top" coordsize="895,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oOsUA&#10;AADcAAAADwAAAGRycy9kb3ducmV2LnhtbESPQWsCMRSE74X+h/AKXqRmV6nIapRWUHsrasHrc/Pc&#10;Dd28bJO4bv99Uyh4HGbmG2ax6m0jOvLBOFaQjzIQxKXThisFn8fN8wxEiMgaG8ek4IcCrJaPDwss&#10;tLvxnrpDrESCcChQQR1jW0gZyposhpFriZN3cd5iTNJXUnu8Jbht5DjLptKi4bRQY0vrmsqvw9Uq&#10;GO6+zzN/fdua3A+788RczCn/UGrw1L/OQUTq4z38337XCqaTF/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g6xQAAANwAAAAPAAAAAAAAAAAAAAAAAJgCAABkcnMv&#10;ZG93bnJldi54bWxQSwUGAAAAAAQABAD1AAAAigMAAAAA&#10;" path="m,1838l123,1711,895,,820,97,,1838xe" fillcolor="#ffffe0" strokeweight="0">
                  <v:path arrowok="t" o:connecttype="custom" o:connectlocs="0,1838;123,1711;895,0;820,97;0,1838" o:connectangles="0,0,0,0,0"/>
                </v:shape>
                <v:shape id="Freeform 16" o:spid="_x0000_s1458" style="position:absolute;left:248;top:1819;width:3824;height:2015;visibility:visible;mso-wrap-style:square;v-text-anchor:top" coordsize="3824,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TasYA&#10;AADcAAAADwAAAGRycy9kb3ducmV2LnhtbESPT2vCQBTE7wW/w/IKXkrdqBAkdROKf9BTq7aHHh/Z&#10;12Qx+zZk1xi/fVcQehxm5jfMshhsI3rqvHGsYDpJQBCXThuuFHx/bV8XIHxA1tg4JgU38lDko6cl&#10;Ztpd+Uj9KVQiQthnqKAOoc2k9GVNFv3EtcTR+3WdxRBlV0nd4TXCbSNnSZJKi4bjQo0trWoqz6eL&#10;VZB89pvL2eDNVOvpZn9wbvfy8aPU+Hl4fwMRaAj/4Ud7rxWk8xT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STasYAAADcAAAADwAAAAAAAAAAAAAAAACYAgAAZHJz&#10;L2Rvd25yZXYueG1sUEsFBgAAAAAEAAQA9QAAAIsDAAAAAA==&#10;" path="m1918,199r26,-23l1974,154r56,-34l2086,86r60,-22l2202,49r60,-15l2326,30r64,-4l2450,30r67,8l2581,49r63,7l2708,71r64,12l2835,101r60,12l2948,191r11,4l2974,195r817,1745l3742,1940r-184,-8l3300,1929r-300,-12l2701,1910r-270,-8l2240,1895r-56,-4l2157,1891r-30,l2101,1906r-7,34l2120,1951r11,4l2135,1966r,15l2120,1985r-416,l1693,1981r,-15l1697,1955r7,-4l1730,1940r-3,-34l1701,1891r-34,l1644,1891r-142,8l1127,1910r-299,7l528,1929r-262,3l34,1940,854,195r11,l880,191r53,-78l993,101r63,-15l1120,71r64,-15l1247,49r64,-8l1371,30r64,l1498,30r64,4l1622,49r56,15l1738,86r56,34l1850,154r49,37l1918,199r-4,-38l1865,135,1809,94,1749,64,1689,38,1626,23,1566,11,1498,4r-63,l1371,4r-64,7l1244,23r-64,7l1112,49r-59,11l989,75,925,86r-7,8l861,173r-14,l835,180,,1947r15,19l30,1966r236,-7l528,1955r300,-8l1127,1940r375,-15l1644,1921r27,-4l1697,1917r7,8l1674,1940r-11,26l1674,2000r30,15l2120,2015r34,-15l2165,1966r-15,-26l2120,1925r11,-8l2154,1917r26,4l2240,1925r191,4l2701,1940r299,7l3300,1955r258,4l3742,1962r49,4l3813,1966r11,-19l2993,180r-15,-7l2967,173,2910,90r-7,-4l2839,71,2775,56r-59,-7l2648,30,2581,19r-64,-8l2450,4,2390,r-64,4l2259,8r-60,11l2135,38r-60,26l2015,94r-56,41l1914,161r4,38xe" fillcolor="red" strokeweight="0">
                  <v:path arrowok="t" o:connecttype="custom" o:connectlocs="1974,154;2146,64;2326,30;2517,38;2708,71;2895,113;2974,195;3558,1932;2701,1910;2184,1891;2101,1906;2131,1955;2120,1985;1693,1966;1730,1940;1667,1891;1127,1910;266,1932;865,195;993,101;1184,56;1371,30;1562,34;1738,86;1899,191;1865,135;1689,38;1498,4;1307,11;1112,49;925,86;847,173;15,1966;528,1955;1502,1925;1697,1917;1663,1966;2120,2015;2150,1940;2154,1917;2431,1929;3300,1955;3791,1966;2993,180;2910,90;2775,56;2581,19;2390,0;2199,19;2015,94;1918,199" o:connectangles="0,0,0,0,0,0,0,0,0,0,0,0,0,0,0,0,0,0,0,0,0,0,0,0,0,0,0,0,0,0,0,0,0,0,0,0,0,0,0,0,0,0,0,0,0,0,0,0,0,0,0"/>
                </v:shape>
                <v:shape id="Freeform 17" o:spid="_x0000_s1459" style="position:absolute;left:656;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UMIA&#10;AADcAAAADwAAAGRycy9kb3ducmV2LnhtbESP3YrCMBSE74V9h3CEvdPEXam1axTxBwSv7O4DHJpj&#10;W7Y5KU3U+vZGELwcZuYbZrHqbSOu1PnasYbJWIEgLpypudTw97sfpSB8QDbYOCYNd/KwWn4MFpgZ&#10;d+MTXfNQighhn6GGKoQ2k9IXFVn0Y9cSR+/sOoshyq6UpsNbhNtGfimVSIs1x4UKW9pUVPznF6tB&#10;BaO2yrfzlKZ46Y8uXSe7VOvPYb/+ARGoD+/wq30wGpLvG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6JQwgAAANwAAAAPAAAAAAAAAAAAAAAAAJgCAABkcnMvZG93&#10;bnJldi54bWxQSwUGAAAAAAQABAD1AAAAhwMAAAAA&#10;" path="m12,124l394,52,581,22,671,11,761,4,851,r86,l1023,11r86,11l1191,45r79,34l1349,120r78,49l1427,206r-78,-52l1266,112,1184,82,1098,60,1015,45,929,34r-90,l753,37r-94,8l570,56,382,86,,161,12,124xe" fillcolor="#ccc" stroked="f">
                  <v:path arrowok="t" o:connecttype="custom" o:connectlocs="12,124;394,52;581,22;671,11;761,4;851,0;937,0;1023,11;1109,22;1191,45;1270,79;1349,120;1427,169;1427,206;1349,154;1266,112;1184,82;1098,60;1015,45;929,34;839,34;753,37;659,45;570,56;382,86;0,161;12,124" o:connectangles="0,0,0,0,0,0,0,0,0,0,0,0,0,0,0,0,0,0,0,0,0,0,0,0,0,0,0"/>
                </v:shape>
                <v:shape id="Freeform 18" o:spid="_x0000_s1460" style="position:absolute;left:690;top:3147;width:1393;height:203;visibility:visible;mso-wrap-style:square;v-text-anchor:top" coordsize="139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PScMA&#10;AADcAAAADwAAAGRycy9kb3ducmV2LnhtbERP22rCQBB9F/oPyxR8Ed20Qiypq5S2XqhQqPoB0+w0&#10;Cc3Oht1V07/vPAg+Hs59vuxdq84UYuPZwMMkA0VcettwZeB4WI2fQMWEbLH1TAb+KMJycTeYY2H9&#10;hb/ovE+VkhCOBRqoU+oKrWNZk8M48R2xcD8+OEwCQ6VtwIuEu1Y/ZlmuHTYsDTV29FpT+bs/OQP5&#10;+vjZ6tHbbPO+S7vp5nvW5x/BmOF9//IMKlGfbuKre2vFN5W1ckaO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PScMAAADcAAAADwAAAAAAAAAAAAAAAACYAgAAZHJzL2Rv&#10;d25yZXYueG1sUEsFBgAAAAAEAAQA9QAAAIgDAAAAAA==&#10;" path="m1393,203r-75,-49l1236,113,1157,83,1075,60,993,45,906,38,820,34r-86,4l644,45,558,57,375,87,,158,11,124,390,53,569,23,659,12,745,4,832,r86,4l1004,12r78,15l1165,49r79,30l1318,120r75,49l1393,203xe" fillcolor="#ccc" stroked="f">
                  <v:path arrowok="t" o:connecttype="custom" o:connectlocs="1393,203;1318,154;1236,113;1157,83;1075,60;993,45;906,38;820,34;734,38;644,45;558,57;375,87;0,158;11,124;390,53;569,23;659,12;745,4;832,0;918,4;1004,12;1082,27;1165,49;1244,79;1318,120;1393,169;1393,203" o:connectangles="0,0,0,0,0,0,0,0,0,0,0,0,0,0,0,0,0,0,0,0,0,0,0,0,0,0,0"/>
                </v:shape>
                <v:shape id="Freeform 19" o:spid="_x0000_s1461" style="position:absolute;left:724;top:3057;width:1363;height:199;visibility:visible;mso-wrap-style:square;v-text-anchor:top" coordsize="136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sUA&#10;AADcAAAADwAAAGRycy9kb3ducmV2LnhtbESPQUvDQBSE74L/YXlCL2I3tRA1dluspdCLBZNSr4/s&#10;cxPMvg272zT9911B8DjMzDfMYjXaTgzkQ+tYwWyagSCunW7ZKDhU24dnECEia+wck4ILBVgtb28W&#10;WGh35k8aymhEgnAoUEETY19IGeqGLIap64mT9+28xZikN1J7PCe47eRjluXSYstpocGe3huqf8qT&#10;VaDnFZ/WpsrL7Otp+Dj6vdn4e6Umd+PbK4hIY/wP/7V3WkE+f4H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772xQAAANwAAAAPAAAAAAAAAAAAAAAAAJgCAABkcnMv&#10;ZG93bnJldi54bWxQSwUGAAAAAAQABAD1AAAAigMAAAAA&#10;" path="m1363,199r-79,-49l1210,109,1131,79,1048,57,970,45,887,34,801,30r-82,4l633,42,543,53,367,83,,150,11,117,378,49,558,19,644,8,726,r86,l895,r82,8l1060,23r75,26l1213,75r75,42l1363,165r,34xe" fillcolor="#ccc" stroked="f">
                  <v:path arrowok="t" o:connecttype="custom" o:connectlocs="1363,199;1284,150;1210,109;1131,79;1048,57;970,45;887,34;801,30;719,34;633,42;543,53;367,83;0,150;11,117;378,49;558,19;644,8;726,0;812,0;895,0;977,8;1060,23;1135,49;1213,75;1288,117;1363,165;1363,199" o:connectangles="0,0,0,0,0,0,0,0,0,0,0,0,0,0,0,0,0,0,0,0,0,0,0,0,0,0,0"/>
                </v:shape>
                <v:shape id="Freeform 20" o:spid="_x0000_s1462" style="position:absolute;left:757;top:2971;width:1330;height:199;visibility:visible;mso-wrap-style:square;v-text-anchor:top" coordsize="133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XJ8MA&#10;AADcAAAADwAAAGRycy9kb3ducmV2LnhtbERPS0vDQBC+F/wPywje2k2kBIndFm0RPFj60Iu3ITtm&#10;g9nZNDs26b/vHgoeP773YjX6Vp2pj01gA/ksA0VcBdtwbeDr8236BCoKssU2MBm4UITV8m6ywNKG&#10;gQ90PkqtUgjHEg04ka7UOlaOPMZZ6IgT9xN6j5JgX2vb45DCfasfs6zQHhtODQ47Wjuqfo9/3sD8&#10;4vLt63pfnHZ5lE2x72T4+Dbm4X58eQYlNMq/+OZ+twaKeZqfzqQj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nXJ8MAAADcAAAADwAAAAAAAAAAAAAAAACYAgAAZHJzL2Rv&#10;d25yZXYueG1sUEsFBgAAAAAEAAQA9QAAAIgDAAAAAA==&#10;" path="m1330,199r-75,-49l1180,109,1102,79,1027,56,948,41,866,34,787,30r-86,4l618,41,532,52,360,79,,150,12,116,371,45,544,19,626,7,712,4,794,r83,4l956,11r78,15l1113,45r71,34l1259,116r71,49l1330,199xe" fillcolor="#ccc" stroked="f">
                  <v:path arrowok="t" o:connecttype="custom" o:connectlocs="1330,199;1255,150;1180,109;1102,79;1027,56;948,41;866,34;787,30;701,34;618,41;532,52;360,79;0,150;12,116;371,45;544,19;626,7;712,4;794,0;877,4;956,11;1034,26;1113,45;1184,79;1259,116;1330,165;1330,199" o:connectangles="0,0,0,0,0,0,0,0,0,0,0,0,0,0,0,0,0,0,0,0,0,0,0,0,0,0,0"/>
                </v:shape>
                <v:shape id="Freeform 21" o:spid="_x0000_s1463" style="position:absolute;left:795;top:2888;width:1292;height:196;visibility:visible;mso-wrap-style:square;v-text-anchor:top" coordsize="129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Ed8MA&#10;AADcAAAADwAAAGRycy9kb3ducmV2LnhtbESP3YrCMBSE74V9h3CEvdNUXUSqUVyhoCAs/uD1oTm2&#10;xeakJtF2394sLHg5zMw3zGLVmVo8yfnKsoLRMAFBnFtdcaHgfMoGMxA+IGusLZOCX/KwWn70Fphq&#10;2/KBnsdQiAhhn6KCMoQmldLnJRn0Q9sQR+9qncEQpSukdthGuKnlOEmm0mDFcaHEhjYl5bfjw0TK&#10;HTdO377b7WT3Ey7rbJ/xbqbUZ79bz0EE6sI7/N/eagXTrxH8nY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Ed8MAAADcAAAADwAAAAAAAAAAAAAAAACYAgAAZHJzL2Rv&#10;d25yZXYueG1sUEsFBgAAAAAEAAQA9QAAAIgDAAAAAA==&#10;" path="m1292,196r-71,-45l1150,109,1075,79,996,57,921,45,843,34r-79,l682,34r-83,8l517,49,348,75,,147,7,113,359,45,528,19,610,8,693,4,771,r79,4l929,12r75,15l1079,49r75,30l1225,117r67,49l1292,196xe" fillcolor="#ccc" stroked="f">
                  <v:path arrowok="t" o:connecttype="custom" o:connectlocs="1292,196;1221,151;1150,109;1075,79;996,57;921,45;843,34;764,34;682,34;599,42;517,49;348,75;0,147;7,113;359,45;528,19;610,8;693,4;771,0;850,4;929,12;1004,27;1079,49;1154,79;1225,117;1292,166;1292,196" o:connectangles="0,0,0,0,0,0,0,0,0,0,0,0,0,0,0,0,0,0,0,0,0,0,0,0,0,0,0"/>
                </v:shape>
                <v:shape id="Freeform 22" o:spid="_x0000_s1464" style="position:absolute;left:829;top:2810;width:1262;height:191;visibility:visible;mso-wrap-style:square;v-text-anchor:top" coordsize="1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ubsMA&#10;AADcAAAADwAAAGRycy9kb3ducmV2LnhtbESPzWrDMBCE74G+g9hCb7FcY0LjRjGmUOipkLgPsFhb&#10;24m1si357+2rQqHHYWa+YU75ajox0+haywqeoxgEcWV1y7WCr/J9/wLCeWSNnWVSsJGD/PywO2Gm&#10;7cIXmq++FgHCLkMFjfd9JqWrGjLoItsTB+/bjgZ9kGMt9YhLgJtOJnF8kAZbDgsN9vTWUHW/TkbB&#10;3PmpiJdjfSnS4XMetrJ0dFPq6XEtXkF4Wv1/+K/9oRUc0gR+z4QjI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ubsMAAADcAAAADwAAAAAAAAAAAAAAAACYAgAAZHJzL2Rv&#10;d25yZXYueG1sUEsFBgAAAAAEAAQA9QAAAIgDAAAAAA==&#10;" path="m1262,191r-71,-49l1120,105,1048,75,973,56,899,41,820,30r-79,l666,30r-82,7l505,45,340,71,,138,11,105,348,41,516,15,595,7,674,r78,l827,3r79,8l981,22r71,23l1123,75r71,37l1262,157r,34xe" fillcolor="#ccc" stroked="f">
                  <v:path arrowok="t" o:connecttype="custom" o:connectlocs="1262,191;1191,142;1120,105;1048,75;973,56;899,41;820,30;741,30;666,30;584,37;505,45;340,71;0,138;11,105;348,41;516,15;595,7;674,0;752,0;827,3;906,11;981,22;1052,45;1123,75;1194,112;1262,157;1262,191" o:connectangles="0,0,0,0,0,0,0,0,0,0,0,0,0,0,0,0,0,0,0,0,0,0,0,0,0,0,0"/>
                </v:shape>
                <v:shape id="Freeform 23" o:spid="_x0000_s1465" style="position:absolute;left:862;top:2727;width:1229;height:191;visibility:visible;mso-wrap-style:square;v-text-anchor:top" coordsize="12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uqcUA&#10;AADcAAAADwAAAGRycy9kb3ducmV2LnhtbESPQWvCQBSE74L/YXlCb7qxtiLRVaIi1FMxEfH4yD6T&#10;YPZtmt3G9N93CwWPw8x8w6w2valFR62rLCuYTiIQxLnVFRcKztlhvADhPLLG2jIp+CEHm/VwsMJY&#10;2wefqEt9IQKEXYwKSu+bWEqXl2TQTWxDHLybbQ36INtC6hYfAW5q+RpFc2mw4rBQYkO7kvJ7+m0U&#10;ZFeaXbZJ+p4c7/uv6nD87PrsptTLqE+WIDz1/hn+b39oBfO3G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u6pxQAAANwAAAAPAAAAAAAAAAAAAAAAAJgCAABkcnMv&#10;ZG93bnJldi54bWxQSwUGAAAAAAQABAD1AAAAigMAAAAA&#10;" path="m1229,191r-68,-48l1090,105,1019,79,948,56,877,41,802,34,727,30r-79,l570,38r-79,7l334,71,,135,12,105,341,41,424,26,502,15,581,8,660,r74,l809,4r75,7l955,26r72,23l1098,75r63,38l1229,158r,33xe" fillcolor="#ccc" stroked="f">
                  <v:path arrowok="t" o:connecttype="custom" o:connectlocs="1229,191;1161,143;1090,105;1019,79;948,56;877,41;802,34;727,30;648,30;570,38;491,45;334,71;0,135;12,105;341,41;424,26;502,15;581,8;660,0;734,0;809,4;884,11;955,26;1027,49;1098,75;1161,113;1229,158;1229,191" o:connectangles="0,0,0,0,0,0,0,0,0,0,0,0,0,0,0,0,0,0,0,0,0,0,0,0,0,0,0,0"/>
                </v:shape>
                <v:shape id="Freeform 24" o:spid="_x0000_s1466" style="position:absolute;left:896;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PMQA&#10;AADcAAAADwAAAGRycy9kb3ducmV2LnhtbESPQWvCQBSE7wX/w/IEb3VjCVKiq7RCqbdiqnh9zT6z&#10;abJvQ3abpP/eFQSPw8x8w6y3o21ET52vHCtYzBMQxIXTFZcKjt8fz68gfEDW2DgmBf/kYbuZPK0x&#10;027gA/V5KEWEsM9QgQmhzaT0hSGLfu5a4uhdXGcxRNmVUnc4RLht5EuSLKXFiuOCwZZ2hoo6/7MK&#10;+vQ8lP6QH7/MT5/W9cV8nn7flZpNx7cViEBjeITv7b1WsExTuJ2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zzEAAAA3AAAAA8AAAAAAAAAAAAAAAAAmAIAAGRycy9k&#10;b3ducmV2LnhtbFBLBQYAAAAABAAEAPUAAACJAwAAAAA=&#10;" path="m1195,187r-64,-41l1064,108,993,78,925,56,854,41,779,33,708,30r-75,l558,37r-79,8l401,56,326,71,,135,11,105,172,71,333,41,412,26,487,15,566,7,640,3,715,r72,3l861,11r68,15l1000,48r67,30l1101,93r30,19l1195,157r,30xe" fillcolor="#ccc" stroked="f">
                  <v:path arrowok="t" o:connecttype="custom" o:connectlocs="1195,187;1131,146;1064,108;993,78;925,56;854,41;779,33;708,30;633,30;558,37;479,45;401,56;326,71;0,135;11,105;172,71;333,41;412,26;487,15;566,7;640,3;715,0;787,3;861,11;929,26;1000,48;1067,78;1101,93;1131,112;1195,157;1195,187" o:connectangles="0,0,0,0,0,0,0,0,0,0,0,0,0,0,0,0,0,0,0,0,0,0,0,0,0,0,0,0,0,0,0"/>
                </v:shape>
                <v:shape id="Freeform 25" o:spid="_x0000_s1467" style="position:absolute;left:930;top:2562;width:1165;height:188;visibility:visible;mso-wrap-style:square;v-text-anchor:top" coordsize="116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WmcQA&#10;AADcAAAADwAAAGRycy9kb3ducmV2LnhtbESPzWrDMBCE74G+g9hAb4mc0prgRjZpoVAoOcQJhN4W&#10;a/1DrJWQ1MR5+6pQyHGYmW+YTTWZUVzIh8GygtUyA0HcWD1wp+B4+FisQYSIrHG0TApuFKAqH2Yb&#10;LLS98p4udexEgnAoUEEfoyukDE1PBsPSOuLktdYbjEn6TmqP1wQ3o3zKslwaHDgt9OjovafmXP+Y&#10;RDkcd99f3c6NNh/e3MnfuG1rpR7n0/YVRKQp3sP/7U+tIH9+gb8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1pnEAAAA3AAAAA8AAAAAAAAAAAAAAAAAmAIAAGRycy9k&#10;b3ducmV2LnhtbFBLBQYAAAAABAAEAPUAAACJAwAAAAA=&#10;" path="m1165,188r-64,-45l1033,109,966,79,899,56,831,41,760,34,689,30r-71,l543,37r-75,8l389,52,314,68,,128,11,101,326,41,400,26,475,15,550,7,625,4,696,r72,4l835,15r71,15l974,49r33,15l1037,79r64,34l1165,158r,30xe" fillcolor="#ccc" stroked="f">
                  <v:path arrowok="t" o:connecttype="custom" o:connectlocs="1165,188;1101,143;1033,109;966,79;899,56;831,41;760,34;689,30;618,30;543,37;468,45;389,52;314,68;0,128;11,101;326,41;400,26;475,15;550,7;625,4;696,0;768,4;835,15;906,30;974,49;1007,64;1037,79;1101,113;1165,158;1165,188" o:connectangles="0,0,0,0,0,0,0,0,0,0,0,0,0,0,0,0,0,0,0,0,0,0,0,0,0,0,0,0,0,0"/>
                </v:shape>
                <v:shape id="Freeform 26" o:spid="_x0000_s1468" style="position:absolute;left:967;top:2483;width:1128;height:184;visibility:visible;mso-wrap-style:square;v-text-anchor:top" coordsize="112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jMUA&#10;AADcAAAADwAAAGRycy9kb3ducmV2LnhtbESPT4vCMBTE78J+h/AW9qapy1K0GkUWFA8i+GdZvT2a&#10;Z1ttXkoTbf32RhA8DjPzG2Y8bU0pblS7wrKCfi8CQZxaXXCmYL+bdwcgnEfWWFomBXdyMJ18dMaY&#10;aNvwhm5bn4kAYZeggtz7KpHSpTkZdD1bEQfvZGuDPsg6k7rGJsBNKb+jKJYGCw4LOVb0m1N62V6N&#10;gr/h/HRe7fb/8n7QJj426/NidVXq67OdjUB4av07/GovtYL4J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4iMxQAAANwAAAAPAAAAAAAAAAAAAAAAAJgCAABkcnMv&#10;ZG93bnJldi54bWxQSwUGAAAAAAQABAD1AAAAigMAAAAA&#10;" path="m1128,184r-64,-45l1000,105,937,75,869,53,805,41,734,30,667,26r-71,l525,30,453,41r-75,8l304,64,154,94,,124,8,94,161,64,315,34,386,23,461,11,532,4,603,r71,l742,4r71,7l877,26r63,23l1008,75r60,38l1098,131r30,23l1128,184xe" fillcolor="#ccc" stroked="f">
                  <v:path arrowok="t" o:connecttype="custom" o:connectlocs="1128,184;1064,139;1000,105;937,75;869,53;805,41;734,30;667,26;596,26;525,30;453,41;378,49;304,64;154,94;0,124;8,94;161,64;315,34;386,23;461,11;532,4;603,0;674,0;742,4;813,11;877,26;940,49;1008,75;1068,113;1098,131;1128,154;1128,184" o:connectangles="0,0,0,0,0,0,0,0,0,0,0,0,0,0,0,0,0,0,0,0,0,0,0,0,0,0,0,0,0,0,0,0"/>
                </v:shape>
                <v:shape id="Freeform 27" o:spid="_x0000_s1469" style="position:absolute;left:1001;top:2401;width:1094;height:180;visibility:visible;mso-wrap-style:square;v-text-anchor:top" coordsize="10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t8UA&#10;AADcAAAADwAAAGRycy9kb3ducmV2LnhtbESPQWsCMRSE7wX/Q3hCb5pVipbVKEVQxApFayneHpu3&#10;u6GblyWJuv33piD0OMzMN8x82dlGXMkH41jBaJiBIC6cNlwpOH2uB68gQkTW2DgmBb8UYLnoPc0x&#10;1+7GB7oeYyUShEOOCuoY21zKUNRkMQxdS5y80nmLMUlfSe3xluC2keMsm0iLhtNCjS2taip+jher&#10;AE/vZrTtvkM0+93H5vw1LavSK/Xc795mICJ18T/8aG+1gsnLFP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3xQAAANwAAAAPAAAAAAAAAAAAAAAAAJgCAABkcnMv&#10;ZG93bnJldi54bWxQSwUGAAAAAAQABAD1AAAAigMAAAAA&#10;" path="m1094,180r-60,-42l974,101,910,75,846,56,779,37,715,30,648,26r-71,l509,30r-71,7l296,60,,120,7,90,157,63,303,33,446,11,517,3,588,r67,l723,3r63,8l850,26r64,22l977,75r60,37l1094,153r,27xe" fillcolor="#ccc" stroked="f">
                  <v:path arrowok="t" o:connecttype="custom" o:connectlocs="1094,180;1034,138;974,101;910,75;846,56;779,37;715,30;648,26;577,26;509,30;438,37;296,60;0,120;7,90;157,63;303,33;446,11;517,3;588,0;655,0;723,3;786,11;850,26;914,48;977,75;1037,112;1094,153;1094,180" o:connectangles="0,0,0,0,0,0,0,0,0,0,0,0,0,0,0,0,0,0,0,0,0,0,0,0,0,0,0,0"/>
                </v:shape>
                <v:shape id="Freeform 28" o:spid="_x0000_s1470" style="position:absolute;left:1035;top:2318;width:1063;height:180;visibility:visible;mso-wrap-style:square;v-text-anchor:top" coordsize="1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EusEA&#10;AADcAAAADwAAAGRycy9kb3ducmV2LnhtbERPz2vCMBS+D/wfwhN2m6ljiKtGEUXwMtCuB4+vzbMJ&#10;Ni+lybTbX78cBI8f3+/lenCtuFEfrGcF00kGgrj22nKjoPzev81BhIissfVMCn4pwHo1ellirv2d&#10;T3QrYiNSCIccFZgYu1zKUBtyGCa+I07cxfcOY4J9I3WP9xTuWvmeZTPp0HJqMNjR1lB9LX6cAhsr&#10;W50/5+ejLf6qqfwqd60plXodD5sFiEhDfIof7oNWMPtIa9O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yBLrBAAAA3AAAAA8AAAAAAAAAAAAAAAAAmAIAAGRycy9kb3du&#10;cmV2LnhtbFBLBQYAAAAABAAEAPUAAACGAwAAAAA=&#10;" path="m1063,180r-60,-41l943,101,884,75,820,56,756,41,693,30,629,26r-68,l494,30r-67,8l355,45,288,60,146,86,,116,7,90,153,60,295,34,367,19r67,-8l501,4,569,r67,l700,4r64,11l827,30r60,19l947,75r30,19l1007,109r56,45l1063,180xe" fillcolor="#ccc" stroked="f">
                  <v:path arrowok="t" o:connecttype="custom" o:connectlocs="1063,180;1003,139;943,101;884,75;820,56;756,41;693,30;629,26;561,26;494,30;427,38;355,45;288,60;146,86;0,116;7,90;153,60;295,34;367,19;434,11;501,4;569,0;636,0;700,4;764,15;827,30;887,49;947,75;977,94;1007,109;1063,154;1063,180" o:connectangles="0,0,0,0,0,0,0,0,0,0,0,0,0,0,0,0,0,0,0,0,0,0,0,0,0,0,0,0,0,0,0,0"/>
                </v:shape>
                <v:shape id="Freeform 29" o:spid="_x0000_s1471" style="position:absolute;left:1068;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HAMUA&#10;AADcAAAADwAAAGRycy9kb3ducmV2LnhtbESPT4vCMBTE78J+h/CEvWmqLKLVKLLi4p/Lrnrw+Gie&#10;bbF56Taxrd/eCILHYWZ+w8wWrSlETZXLLSsY9CMQxInVOacKTsd1bwzCeWSNhWVScCcHi/lHZ4ax&#10;tg3/UX3wqQgQdjEqyLwvYyldkpFB17clcfAutjLog6xSqStsAtwUchhFI2kw57CQYUnfGSXXw80o&#10;qNfX393P6njfLm3djPfkz83/RKnPbrucgvDU+nf41d5oBaOvC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gcAxQAAANwAAAAPAAAAAAAAAAAAAAAAAJgCAABkcnMv&#10;ZG93bnJldi54bWxQSwUGAAAAAAQABAD1AAAAigMAAAAA&#10;" path="m1030,176l974,135,914,101,854,75,794,56,734,41,674,30,611,26r-64,l480,30r-64,7l349,45,281,56,143,86,,112,12,86,150,56,289,30,356,18r68,-7l487,3,555,r63,l682,3r60,12l806,30r56,18l918,78r60,34l1030,153r,23xe" fillcolor="#ccc" stroked="f">
                  <v:path arrowok="t" o:connecttype="custom" o:connectlocs="1030,176;974,135;914,101;854,75;794,56;734,41;674,30;611,26;547,26;480,30;416,37;349,45;281,56;143,86;0,112;12,86;150,56;289,30;356,18;424,11;487,3;555,0;618,0;682,3;742,15;806,30;862,48;918,78;978,112;1030,153;1030,176" o:connectangles="0,0,0,0,0,0,0,0,0,0,0,0,0,0,0,0,0,0,0,0,0,0,0,0,0,0,0,0,0,0,0"/>
                </v:shape>
                <v:shape id="Freeform 30" o:spid="_x0000_s1472" style="position:absolute;left:1102;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Z7sMA&#10;AADcAAAADwAAAGRycy9kb3ducmV2LnhtbERPy2rCQBTdF/oPwy10VyeGGtroKMVg6UZLk0K3l8w1&#10;Cc3cCZkxj793FoLLw3lvdpNpxUC9aywrWC4iEMSl1Q1XCn6Lw8sbCOeRNbaWScFMDnbbx4cNptqO&#10;/END7isRQtilqKD2vkuldGVNBt3CdsSBO9veoA+wr6TucQzhppVxFCXSYMOhocaO9jWV//nFKPh7&#10;3zfx8Xv5mb/q+FTYcs6KbFbq+Wn6WIPwNPm7+Ob+0gqSVZgfzoQj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Z7sMAAADcAAAADwAAAAAAAAAAAAAAAACYAgAAZHJzL2Rv&#10;d25yZXYueG1sUEsFBgAAAAAEAAQA9QAAAIgDAAAAAA==&#10;" path="m996,176l944,135,888,105,832,75,772,56,715,41,652,34,592,26r-64,l468,30r-63,4l337,45,270,56,139,83,,109,11,83,146,56,281,30,345,19r63,-8l472,4,536,r63,l659,7r60,8l779,30r56,22l891,79r53,34l996,150r,26xe" fillcolor="#ccc" stroked="f">
                  <v:path arrowok="t" o:connecttype="custom" o:connectlocs="996,176;944,135;888,105;832,75;772,56;715,41;652,34;592,26;528,26;468,30;405,34;337,45;270,56;139,83;0,109;11,83;146,56;281,30;345,19;408,11;472,4;536,0;599,0;659,7;719,15;779,30;835,52;891,79;944,113;996,150;996,176" o:connectangles="0,0,0,0,0,0,0,0,0,0,0,0,0,0,0,0,0,0,0,0,0,0,0,0,0,0,0,0,0,0,0"/>
                </v:shape>
                <v:shape id="Freeform 31" o:spid="_x0000_s1473" style="position:absolute;left:1136;top:2078;width:962;height:176;visibility:visible;mso-wrap-style:square;v-text-anchor:top" coordsize="9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sbsQA&#10;AADcAAAADwAAAGRycy9kb3ducmV2LnhtbESPT2sCMRTE70K/Q3iF3jS7gqJbo7SC0JPgnxZ6e2xe&#10;N1s3L8smavTTG0HwOMzMb5jZItpGnKjztWMF+SADQVw6XXOlYL9b9ScgfEDW2DgmBRfysJi/9GZY&#10;aHfmDZ22oRIJwr5ABSaEtpDSl4Ys+oFriZP35zqLIcmukrrDc4LbRg6zbCwt1pwWDLa0NFQetker&#10;IB6cvk5t9jP6/VxL953HMP03Sr29xo93EIFieIYf7S+tYDzK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bG7EAAAA3AAAAA8AAAAAAAAAAAAAAAAAmAIAAGRycy9k&#10;b3ducmV2LnhtbFBLBQYAAAAABAAEAPUAAACJAwAAAAA=&#10;" path="m962,176l910,135,857,101,805,75,749,56,689,41,633,30,573,26,513,22r-64,4l389,34r-63,7l262,52,135,79,,105,11,82,142,56,273,30,337,19r60,-8l457,4,520,r60,4l636,7r60,8l753,30r56,22l861,79r53,30l962,150r,26xe" fillcolor="#ccc" stroked="f">
                  <v:path arrowok="t" o:connecttype="custom" o:connectlocs="962,176;910,135;857,101;805,75;749,56;689,41;633,30;573,26;513,22;449,26;389,34;326,41;262,52;135,79;0,105;11,82;142,56;273,30;337,19;397,11;457,4;520,0;580,4;636,7;696,15;753,30;809,52;861,79;914,109;962,150;962,176" o:connectangles="0,0,0,0,0,0,0,0,0,0,0,0,0,0,0,0,0,0,0,0,0,0,0,0,0,0,0,0,0,0,0"/>
                </v:shape>
                <v:shape id="Freeform 32" o:spid="_x0000_s1474" style="position:absolute;left:1173;top:1999;width:929;height:173;visibility:visible;mso-wrap-style:square;v-text-anchor:top" coordsize="92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ResQA&#10;AADcAAAADwAAAGRycy9kb3ducmV2LnhtbESPQWsCMRSE7wX/Q3hCbzWrWJGtUUSQij25evD4unlu&#10;tt28LEm6rv76Rij0OMzMN8xi1dtGdORD7VjBeJSBIC6drrlScDpuX+YgQkTW2DgmBTcKsFoOnhaY&#10;a3flA3VFrESCcMhRgYmxzaUMpSGLYeRa4uRdnLcYk/SV1B6vCW4bOcmymbRYc1ow2NLGUPld/FgF&#10;xU1fPvbvX/tp1fGn8eV9Hs93pZ6H/foNRKQ+/of/2jutYPY6gc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UXrEAAAA3AAAAA8AAAAAAAAAAAAAAAAAmAIAAGRycy9k&#10;b3ducmV2LnhtbFBLBQYAAAAABAAEAPUAAACJAwAAAAA=&#10;" path="m929,173l877,135,828,101,776,75,719,56,663,41,607,30,551,26r-60,l435,26r-60,8l251,53,128,75,,101,8,79,135,53,259,26,382,11,442,4,498,r60,4l614,8r57,11l723,34r56,19l832,79r48,30l929,150r,23xe" fillcolor="#ccc" stroked="f">
                  <v:path arrowok="t" o:connecttype="custom" o:connectlocs="929,173;877,135;828,101;776,75;719,56;663,41;607,30;551,26;491,26;435,26;375,34;251,53;128,75;0,101;8,79;135,53;259,26;382,11;442,4;498,0;558,4;614,8;671,19;723,34;779,53;832,79;880,109;929,150;929,173" o:connectangles="0,0,0,0,0,0,0,0,0,0,0,0,0,0,0,0,0,0,0,0,0,0,0,0,0,0,0,0,0"/>
                </v:shape>
                <v:shape id="Freeform 33" o:spid="_x0000_s1475" style="position:absolute;left:1207;top:1935;width:895;height:169;visibility:visible;mso-wrap-style:square;v-text-anchor:top" coordsize="8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o18cA&#10;AADcAAAADwAAAGRycy9kb3ducmV2LnhtbESP3U4CMRSE70l8h+aYcAdd5UdcKcRAULnAxNUHONke&#10;txu2p2tbYPXpqQkJl5OZ+SYzX3a2EUfyoXas4G6YgSAuna65UvD1uRnMQISIrLFxTAp+KcBycdOb&#10;Y67diT/oWMRKJAiHHBWYGNtcylAashiGriVO3rfzFmOSvpLa4ynBbSPvs2wqLdacFgy2tDJU7ouD&#10;VfDo1g+b1+3L7vC3Lcez9/2P8QUq1b/tnp9AROriNXxpv2kF08kI/s+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aNfHAAAA3AAAAA8AAAAAAAAAAAAAAAAAmAIAAGRy&#10;cy9kb3ducmV2LnhtbFBLBQYAAAAABAAEAPUAAACMAwAAAAA=&#10;" path="m7,75l127,49,251,23r56,-8l367,8,427,4,483,r56,l592,8r56,11l700,34r53,19l801,79r49,30l895,147r,22l846,132,798,102,745,75,693,57,640,38,588,30,532,23r-56,l419,27r-60,3l303,38,243,49,123,72,,98,7,75xe" fillcolor="#ccc" stroked="f">
                  <v:path arrowok="t" o:connecttype="custom" o:connectlocs="7,75;127,49;251,23;307,15;367,8;427,4;483,0;539,0;592,8;648,19;700,34;753,53;801,79;850,109;895,147;895,169;846,132;798,102;745,75;693,57;640,38;588,30;532,23;476,23;419,27;359,30;303,38;243,49;123,72;0,98;7,75" o:connectangles="0,0,0,0,0,0,0,0,0,0,0,0,0,0,0,0,0,0,0,0,0,0,0,0,0,0,0,0,0,0,0"/>
                </v:shape>
                <v:shape id="Freeform 34" o:spid="_x0000_s1476" style="position:absolute;left:2252;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Zh8AA&#10;AADcAAAADwAAAGRycy9kb3ducmV2LnhtbESP3YrCMBSE7xd8h3AE79ZE0VKrUURdELzy5wEOzbEt&#10;NieliVrf3iwIXg4z8w2zWHW2Fg9qfeVYw2ioQBDnzlRcaLic/35TED4gG6wdk4YXeVgtez8LzIx7&#10;8pEep1CICGGfoYYyhCaT0uclWfRD1xBH7+paiyHKtpCmxWeE21qOlUqkxYrjQokNbUrKb6e71aCC&#10;UVvlm1lKE7x3B5euk12q9aDfrecgAnXhG/6090ZDMp3A/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LZh8AAAADcAAAADwAAAAAAAAAAAAAAAACYAgAAZHJzL2Rvd25y&#10;ZXYueG1sUEsFBgAAAAAEAAQA9QAAAIUDAAAAAA==&#10;" path="m1416,124l1030,52,846,22,753,11,663,4,573,,487,,401,11,318,22,236,45,157,79,79,120,,169r,37l79,154r82,-42l243,82,326,60,412,45,498,34r86,l674,37r90,8l858,56r183,30l1427,161r-11,-37xe" fillcolor="#ccc" stroked="f">
                  <v:path arrowok="t" o:connecttype="custom" o:connectlocs="1416,124;1030,52;846,22;753,11;663,4;573,0;487,0;401,11;318,22;236,45;157,79;79,120;0,169;0,206;79,154;161,112;243,82;326,60;412,45;498,34;584,34;674,37;764,45;858,56;1041,86;1427,161;1416,124" o:connectangles="0,0,0,0,0,0,0,0,0,0,0,0,0,0,0,0,0,0,0,0,0,0,0,0,0,0,0"/>
                </v:shape>
                <v:shape id="Freeform 35" o:spid="_x0000_s1477" style="position:absolute;left:2248;top:3147;width:1394;height:203;visibility:visible;mso-wrap-style:square;v-text-anchor:top" coordsize="139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hEMYA&#10;AADcAAAADwAAAGRycy9kb3ducmV2LnhtbESP3WrCQBSE7wu+w3IE7+pGW6NEVwkthQqCv4iXh+wx&#10;Cc2eDdlVU5++KxS8HGbmG2a2aE0lrtS40rKCQT8CQZxZXXKu4LD/ep2AcB5ZY2WZFPySg8W88zLD&#10;RNsbb+m687kIEHYJKii8rxMpXVaQQde3NXHwzrYx6INscqkbvAW4qeQwimJpsOSwUGBNHwVlP7uL&#10;UbBZjd9XMj2u73H6Nll+Dk+n+G6V6nXbdArCU+uf4f/2t1YQj0b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zhEMYAAADcAAAADwAAAAAAAAAAAAAAAACYAgAAZHJz&#10;L2Rvd25yZXYueG1sUEsFBgAAAAAEAAQA9QAAAIsDAAAAAA==&#10;" path="m,203l79,154r78,-41l240,83,322,60,405,45r86,-7l573,34r86,4l749,45r90,12l1019,87r375,71l1382,124,1008,53,828,23,738,12,648,4,562,,480,4r-87,8l311,27,232,49,154,79,75,120,,169r,34xe" fillcolor="#ccc" stroked="f">
                  <v:path arrowok="t" o:connecttype="custom" o:connectlocs="0,203;79,154;157,113;240,83;322,60;405,45;491,38;573,34;659,38;749,45;839,57;1019,87;1394,158;1382,124;1008,53;828,23;738,12;648,4;562,0;480,4;393,12;311,27;232,49;154,79;75,120;0,169;0,203" o:connectangles="0,0,0,0,0,0,0,0,0,0,0,0,0,0,0,0,0,0,0,0,0,0,0,0,0,0,0"/>
                </v:shape>
                <v:shape id="Freeform 36" o:spid="_x0000_s1478" style="position:absolute;left:2248;top:3057;width:1360;height:199;visibility:visible;mso-wrap-style:square;v-text-anchor:top" coordsize="13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WsQA&#10;AADcAAAADwAAAGRycy9kb3ducmV2LnhtbESPQWvCQBSE7wX/w/KE3urGUINE1yABaXspbSJ4fWaf&#10;yWL2bchuNf333UKhx2FmvmG2xWR7caPRG8cKlosEBHHjtOFWwbE+PK1B+ICssXdMCr7JQ7GbPWwx&#10;1+7On3SrQisihH2OCroQhlxK33Rk0S/cQBy9ixsthijHVuoR7xFue5kmSSYtGo4LHQ5UdtRcqy+r&#10;YGXCNXuePvq30p/eh5fUnKkulXqcT/sNiEBT+A//tV+1gmyV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JlrEAAAA3AAAAA8AAAAAAAAAAAAAAAAAmAIAAGRycy9k&#10;b3ducmV2LnhtbFBLBQYAAAAABAAEAPUAAACJAwAAAAA=&#10;" path="m,199l75,150r79,-41l232,79,311,57,393,45,476,34r82,-4l644,34r83,8l817,53,993,83r367,67l1349,117,981,49,805,19,719,8,633,,551,,465,,382,8,304,23,225,49,150,75,75,117,,165r,34xe" fillcolor="#ccc" stroked="f">
                  <v:path arrowok="t" o:connecttype="custom" o:connectlocs="0,199;75,150;154,109;232,79;311,57;393,45;476,34;558,30;644,34;727,42;817,53;993,83;1360,150;1349,117;981,49;805,19;719,8;633,0;551,0;465,0;382,8;304,23;225,49;150,75;75,117;0,165;0,199" o:connectangles="0,0,0,0,0,0,0,0,0,0,0,0,0,0,0,0,0,0,0,0,0,0,0,0,0,0,0"/>
                </v:shape>
                <v:shape id="Freeform 37" o:spid="_x0000_s1479" style="position:absolute;left:2248;top:2971;width:1326;height:199;visibility:visible;mso-wrap-style:square;v-text-anchor:top" coordsize="132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JLMYA&#10;AADcAAAADwAAAGRycy9kb3ducmV2LnhtbESPQWvCQBSE7wX/w/IKXopuUtQ2MatYQSh4EK2HHh/Z&#10;ZxKafRuza5L++25B8DjMzDdMth5MLTpqXWVZQTyNQBDnVldcKDh/7SbvIJxH1lhbJgW/5GC9Gj1l&#10;mGrb85G6ky9EgLBLUUHpfZNK6fKSDLqpbYiDd7GtQR9kW0jdYh/gppavUbSQBisOCyU2tC0p/znd&#10;jILu4/A9o/2+2XTHIYn7a5zcXmqlxs/DZgnC0+Af4Xv7UytYzN/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PJLMYAAADcAAAADwAAAAAAAAAAAAAAAACYAgAAZHJz&#10;L2Rvd25yZXYueG1sUEsFBgAAAAAEAAQA9QAAAIsDAAAAAA==&#10;" path="m,199l71,150r79,-41l225,79,304,56,382,41r79,-7l543,30r83,4l712,41r82,11l967,79r359,71l1315,116,959,45,783,19,701,7,618,4,532,,453,4r-78,7l296,26,217,45,142,79,71,116,,165r,34xe" fillcolor="#ccc" stroked="f">
                  <v:path arrowok="t" o:connecttype="custom" o:connectlocs="0,199;71,150;150,109;225,79;304,56;382,41;461,34;543,30;626,34;712,41;794,52;967,79;1326,150;1315,116;959,45;783,19;701,7;618,4;532,0;453,4;375,11;296,26;217,45;142,79;71,116;0,165;0,199" o:connectangles="0,0,0,0,0,0,0,0,0,0,0,0,0,0,0,0,0,0,0,0,0,0,0,0,0,0,0"/>
                </v:shape>
                <v:shape id="Freeform 38" o:spid="_x0000_s1480" style="position:absolute;left:2244;top:2888;width:1296;height:196;visibility:visible;mso-wrap-style:square;v-text-anchor:top" coordsize="129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BAsIA&#10;AADcAAAADwAAAGRycy9kb3ducmV2LnhtbERP3WrCMBS+H+wdwhF2MzRxwyLVKFK2IcMbuz3AsTkm&#10;xeakNFG7t18uBrv8+P7X29F34kZDbANrmM8UCOImmJathu+v9+kSREzIBrvApOGHImw3jw9rLE24&#10;85FudbIih3AsUYNLqS+ljI0jj3EWeuLMncPgMWU4WGkGvOdw38kXpQrpseXc4LCnylFzqa9eg12e&#10;3PzZV9fx9VDsla3ePj92SuunybhbgUg0pn/xn3tvNBSL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wECwgAAANwAAAAPAAAAAAAAAAAAAAAAAJgCAABkcnMvZG93&#10;bnJldi54bWxQSwUGAAAAAAQABAD1AAAAhwMAAAAA&#10;" path="m,196l72,151r74,-42l221,79,296,57,375,45,454,34r78,l615,34r78,8l779,49,948,75r348,72l1285,113,937,45,768,19,686,8,603,4,521,,442,4r-75,8l289,27,214,49,143,79,72,117,,166r,30xe" fillcolor="#ccc" stroked="f">
                  <v:path arrowok="t" o:connecttype="custom" o:connectlocs="0,196;72,151;146,109;221,79;296,57;375,45;454,34;532,34;615,34;693,42;779,49;948,75;1296,147;1285,113;937,45;768,19;686,8;603,4;521,0;442,4;367,12;289,27;214,49;143,79;72,117;0,166;0,196" o:connectangles="0,0,0,0,0,0,0,0,0,0,0,0,0,0,0,0,0,0,0,0,0,0,0,0,0,0,0"/>
                </v:shape>
                <v:shape id="Freeform 39" o:spid="_x0000_s1481" style="position:absolute;left:2244;top:2810;width:1259;height:191;visibility:visible;mso-wrap-style:square;v-text-anchor:top" coordsize="125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LvsUA&#10;AADcAAAADwAAAGRycy9kb3ducmV2LnhtbESPQWsCMRSE7wX/Q3iF3jRbQatbo4hSUHqpaw/t7XXz&#10;ulncvCybuMZ/bwpCj8PMfMMsVtE2oqfO144VPI8yEMSl0zVXCj6Pb8MZCB+QNTaOScGVPKyWg4cF&#10;5tpd+EB9ESqRIOxzVGBCaHMpfWnIoh+5ljh5v66zGJLsKqk7vCS4beQ4y6bSYs1pwWBLG0PlqThb&#10;BcVPX5125TyyX7+/fGzNJH5975V6eozrVxCBYvgP39s7rWA6mcP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gu+xQAAANwAAAAPAAAAAAAAAAAAAAAAAJgCAABkcnMv&#10;ZG93bnJldi54bWxQSwUGAAAAAAQABAD1AAAAigMAAAAA&#10;" path="m,191l68,142r75,-37l214,75,289,56,364,41,439,30r78,l596,30r79,7l757,45,922,71r337,67l1251,105,911,41,746,15,667,7,585,,506,,431,3r-75,8l278,22,206,45,135,75,68,112,,157r,34xe" fillcolor="#ccc" stroked="f">
                  <v:path arrowok="t" o:connecttype="custom" o:connectlocs="0,191;68,142;143,105;214,75;289,56;364,41;439,30;517,30;596,30;675,37;757,45;922,71;1259,138;1251,105;911,41;746,15;667,7;585,0;506,0;431,3;356,11;278,22;206,45;135,75;68,112;0,157;0,191" o:connectangles="0,0,0,0,0,0,0,0,0,0,0,0,0,0,0,0,0,0,0,0,0,0,0,0,0,0,0"/>
                </v:shape>
                <v:shape id="Freeform 40" o:spid="_x0000_s1482" style="position:absolute;left:2244;top:2727;width:1225;height:191;visibility:visible;mso-wrap-style:square;v-text-anchor:top" coordsize="12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PMMAA&#10;AADcAAAADwAAAGRycy9kb3ducmV2LnhtbERPS0vDQBC+C/0PyxS82U0jhhK7LVIoht6MeuhtyI5J&#10;MDMbsts8/r17KHj8+N7748ydGmnwrRMD200CiqRytpXawNfn+WkHygcUi50TMrCQh+Nh9bDH3LpJ&#10;PmgsQ61iiPgcDTQh9LnWvmqI0W9cTxK5HzcwhgiHWtsBpxjOnU6TJNOMrcSGBns6NVT9ljc28OJs&#10;deH0+s7F9H1C1t24PJ+NeVzPb6+gAs3hX3x3F9ZAlsX58Uw8Avr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EPMMAAAADcAAAADwAAAAAAAAAAAAAAAACYAgAAZHJzL2Rvd25y&#10;ZXYueG1sUEsFBgAAAAAEAAQA9QAAAIUDAAAAAA==&#10;" path="m,191l68,143r67,-38l206,79,278,56,352,41r75,-7l502,30r75,l656,38r79,7l896,71r329,64l1218,105,888,41,806,26,727,15,648,8,570,,495,,420,4r-75,7l270,26,203,49,131,75,64,113,,158r,33xe" fillcolor="#ccc" stroked="f">
                  <v:path arrowok="t" o:connecttype="custom" o:connectlocs="0,191;68,143;135,105;206,79;278,56;352,41;427,34;502,30;577,30;656,38;735,45;896,71;1225,135;1218,105;888,41;806,26;727,15;648,8;570,0;495,0;420,4;345,11;270,26;203,49;131,75;64,113;0,158;0,191" o:connectangles="0,0,0,0,0,0,0,0,0,0,0,0,0,0,0,0,0,0,0,0,0,0,0,0,0,0,0,0"/>
                </v:shape>
                <v:shape id="Freeform 41" o:spid="_x0000_s1483" style="position:absolute;left:2241;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MxMQA&#10;AADcAAAADwAAAGRycy9kb3ducmV2LnhtbESPQWvCQBSE7wX/w/IEb3VjkVBSV6lC0VsxtfT6mn1m&#10;02TfhuyapP/eFQSPw8x8w6w2o21ET52vHCtYzBMQxIXTFZcKTl8fz68gfEDW2DgmBf/kYbOePK0w&#10;027gI/V5KEWEsM9QgQmhzaT0hSGLfu5a4uidXWcxRNmVUnc4RLht5EuSpNJixXHBYEs7Q0WdX6yC&#10;fvkzlP6Ynz7Nb7+s67PZf/9tlZpNx/c3EIHG8Ajf2wetIE0XcDsTj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9TMTEAAAA3AAAAA8AAAAAAAAAAAAAAAAAmAIAAGRycy9k&#10;b3ducmV2LnhtbFBLBQYAAAAABAAEAPUAAACJAwAAAAA=&#10;" path="m,187l67,146r67,-38l202,78,273,56,344,41r75,-8l490,30r75,l640,37r75,8l794,56r78,15l1195,135r-12,-30l1022,71,865,41,786,26,708,15,633,7,554,3,479,,408,3r-71,8l266,26,198,48,131,78,63,112,,157r,30xe" fillcolor="#ccc" stroked="f">
                  <v:path arrowok="t" o:connecttype="custom" o:connectlocs="0,187;67,146;134,108;202,78;273,56;344,41;419,33;490,30;565,30;640,37;715,45;794,56;872,71;1195,135;1183,105;1022,71;865,41;786,26;708,15;633,7;554,3;479,0;408,3;337,11;266,26;198,48;131,78;63,112;0,157;0,187" o:connectangles="0,0,0,0,0,0,0,0,0,0,0,0,0,0,0,0,0,0,0,0,0,0,0,0,0,0,0,0,0,0"/>
                </v:shape>
                <v:shape id="Freeform 42" o:spid="_x0000_s1484" style="position:absolute;left:2241;top:2562;width:1161;height:188;visibility:visible;mso-wrap-style:square;v-text-anchor:top" coordsize="11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Np8YA&#10;AADcAAAADwAAAGRycy9kb3ducmV2LnhtbESPQWvCQBSE70L/w/IK3nSj0iDRVaRUsQcPWqH19si+&#10;bkKyb9Ps1sR/3xWEHoeZ+YZZrntbiyu1vnSsYDJOQBDnTpdsFJw/tqM5CB+QNdaOScGNPKxXT4Ml&#10;Ztp1fKTrKRgRIewzVFCE0GRS+rwgi37sGuLofbvWYoiyNVK32EW4reU0SVJpseS4UGBDrwXl1enX&#10;Kth97meT6sVc0tvmkHz9dNU7mTelhs/9ZgEiUB/+w4/2XitI0ync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Np8YAAADcAAAADwAAAAAAAAAAAAAAAACYAgAAZHJz&#10;L2Rvd25yZXYueG1sUEsFBgAAAAAEAAQA9QAAAIsDAAAAAA==&#10;" path="m,188l63,143r68,-34l194,79,262,56,333,41r71,-7l475,30r72,l621,37r75,8l771,52r75,16l1161,128r-11,-27l839,41,764,26,685,15,610,7,539,4,464,,397,4,326,15,258,30,191,49,123,79,60,113,,158r,30xe" fillcolor="#ccc" stroked="f">
                  <v:path arrowok="t" o:connecttype="custom" o:connectlocs="0,188;63,143;131,109;194,79;262,56;333,41;404,34;475,30;547,30;621,37;696,45;771,52;846,68;1161,128;1150,101;839,41;764,26;685,15;610,7;539,4;464,0;397,4;326,15;258,30;191,49;123,79;60,113;0,158;0,188" o:connectangles="0,0,0,0,0,0,0,0,0,0,0,0,0,0,0,0,0,0,0,0,0,0,0,0,0,0,0,0,0"/>
                </v:shape>
                <v:shape id="Freeform 43" o:spid="_x0000_s1485" style="position:absolute;left:2237;top:2483;width:1131;height:184;visibility:visible;mso-wrap-style:square;v-text-anchor:top" coordsize="11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rw8YA&#10;AADcAAAADwAAAGRycy9kb3ducmV2LnhtbESP0WrCQBRE3wv+w3IF3+rGSKOmrqGkFopvWj/gkr1N&#10;UrN3Y3Zj0n59t1DwcZiZM8w2G00jbtS52rKCxTwCQVxYXXOp4Pzx9rgG4TyyxsYyKfgmB9lu8rDF&#10;VNuBj3Q7+VIECLsUFVTet6mUrqjIoJvbljh4n7Yz6IPsSqk7HALcNDKOokQarDksVNhSXlFxOfVG&#10;QT+so9efr83mKV7tD8v6gPnlfFVqNh1fnkF4Gv09/N9+1wqSZAl/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Orw8YAAADcAAAADwAAAAAAAAAAAAAAAACYAgAAZHJz&#10;L2Rvd25yZXYueG1sUEsFBgAAAAAEAAQA9QAAAIsDAAAAAA==&#10;" path="m,184l64,139r63,-34l195,75,258,53,326,41,393,30r71,-4l532,26r75,4l678,41r75,8l824,64,978,94r153,30l1120,94,966,64,816,34,742,23,670,11,595,4,524,,453,,386,4r-68,7l251,26,187,49,124,75,60,113,,154r,30xe" fillcolor="#ccc" stroked="f">
                  <v:path arrowok="t" o:connecttype="custom" o:connectlocs="0,184;64,139;127,105;195,75;258,53;326,41;393,30;464,26;532,26;607,30;678,41;753,49;824,64;978,94;1131,124;1120,94;966,64;816,34;742,23;670,11;595,4;524,0;453,0;386,4;318,11;251,26;187,49;124,75;60,113;0,154;0,184" o:connectangles="0,0,0,0,0,0,0,0,0,0,0,0,0,0,0,0,0,0,0,0,0,0,0,0,0,0,0,0,0,0,0"/>
                </v:shape>
                <v:shape id="Freeform 44" o:spid="_x0000_s1486" style="position:absolute;left:2237;top:2401;width:1097;height:180;visibility:visible;mso-wrap-style:square;v-text-anchor:top" coordsize="10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RWcQA&#10;AADcAAAADwAAAGRycy9kb3ducmV2LnhtbESPQWvCQBSE7wX/w/KE3pqNtsSSZhWRFtKDh0TB6yP7&#10;TEKyb0N21fTfdwXB4zAz3zDZZjK9uNLoWssKFlEMgriyuuVawfHw8/YJwnlkjb1lUvBHDjbr2UuG&#10;qbY3Luha+loECLsUFTTeD6mUrmrIoIvsQBy8sx0N+iDHWuoRbwFuermM40QabDksNDjQrqGqKy9G&#10;wda7wnTvWLkj/u72q7zrDqdvpV7n0/YLhKfJP8OPdq4VJMkH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0VnEAAAA3AAAAA8AAAAAAAAAAAAAAAAAmAIAAGRycy9k&#10;b3ducmV2LnhtbFBLBQYAAAAABAAEAPUAAACJAwAAAAA=&#10;" path="m,180l60,138r64,-37l187,75,251,56,315,37r67,-7l449,26r68,l588,30r67,7l798,60r299,60l1086,90,936,63,790,33,648,11,577,3,509,,442,,374,3r-67,8l243,26,180,48,120,75,60,112,,153r,27xe" fillcolor="#ccc" stroked="f">
                  <v:path arrowok="t" o:connecttype="custom" o:connectlocs="0,180;60,138;124,101;187,75;251,56;315,37;382,30;449,26;517,26;588,30;655,37;798,60;1097,120;1086,90;936,63;790,33;648,11;577,3;509,0;442,0;374,3;307,11;243,26;180,48;120,75;60,112;0,153;0,180" o:connectangles="0,0,0,0,0,0,0,0,0,0,0,0,0,0,0,0,0,0,0,0,0,0,0,0,0,0,0,0"/>
                </v:shape>
                <v:shape id="Freeform 45" o:spid="_x0000_s1487" style="position:absolute;left:2237;top:2318;width:1060;height:180;visibility:visible;mso-wrap-style:square;v-text-anchor:top" coordsize="1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rnMUA&#10;AADcAAAADwAAAGRycy9kb3ducmV2LnhtbESPwWrDMBBE74H+g9hCb4mc0prEiRJqQ6CHXOzk0N4W&#10;a2ubWitjKbb691Gh0OMwM2+Y/TGYXkw0us6ygvUqAUFcW91xo+B6OS03IJxH1thbJgU/5OB4eFjs&#10;MdN25pKmyjciQthlqKD1fsikdHVLBt3KDsTR+7KjQR/l2Eg94hzhppfPSZJKgx3HhRYHKlqqv6ub&#10;UfB5Lofqw4XJ+EK+rJNLHnibK/X0GN52IDwF/x/+a79rBWn6Cr9n4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SucxQAAANwAAAAPAAAAAAAAAAAAAAAAAJgCAABkcnMv&#10;ZG93bnJldi54bWxQSwUGAAAAAAQABAD1AAAAigMAAAAA&#10;" path="m,180l56,139r60,-38l180,75,240,56,303,41,367,30r67,-4l502,26r63,4l637,38r67,7l775,60,918,86r142,30l1052,90,906,60,768,34,697,19,625,11,558,4,491,,427,,363,4,296,15,236,30,172,49,112,75,56,109,,154r,26xe" fillcolor="#ccc" stroked="f">
                  <v:path arrowok="t" o:connecttype="custom" o:connectlocs="0,180;56,139;116,101;180,75;240,56;303,41;367,30;434,26;502,26;565,30;637,38;704,45;775,60;918,86;1060,116;1052,90;906,60;768,34;697,19;625,11;558,4;491,0;427,0;363,4;296,15;236,30;172,49;112,75;56,109;0,154;0,180" o:connectangles="0,0,0,0,0,0,0,0,0,0,0,0,0,0,0,0,0,0,0,0,0,0,0,0,0,0,0,0,0,0,0"/>
                </v:shape>
                <v:shape id="Freeform 46" o:spid="_x0000_s1488" style="position:absolute;left:2233;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PEsQA&#10;AADcAAAADwAAAGRycy9kb3ducmV2LnhtbESPT4vCMBTE78J+h/AWvGm6Hop2jSIuin8uru5hj4/m&#10;2Rabl9rEtn57Iwgeh5n5DTOdd6YUDdWusKzgaxiBIE6tLjhT8HdaDcYgnEfWWFomBXdyMJ999KaY&#10;aNvyLzVHn4kAYZeggtz7KpHSpTkZdENbEQfvbGuDPsg6k7rGNsBNKUdRFEuDBYeFHCta5pRejjej&#10;oFldDrv1z+m+XdimHe/J/7fXiVL9z27xDcJT59/hV3ujFcRx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zxLEAAAA3AAAAA8AAAAAAAAAAAAAAAAAmAIAAGRycy9k&#10;b3ducmV2LnhtbFBLBQYAAAAABAAEAPUAAACJAwAAAAA=&#10;" path="m,176l60,135r56,-34l176,75,236,56,296,41,360,30r63,-4l487,26r64,4l618,37r68,8l753,56,892,86r138,26l1023,86,880,56,742,30,678,18,611,11,543,3,480,,416,,352,3,289,15,229,30,169,48,113,78,56,112,,153r,23xe" fillcolor="#ccc" stroked="f">
                  <v:path arrowok="t" o:connecttype="custom" o:connectlocs="0,176;60,135;116,101;176,75;236,56;296,41;360,30;423,26;487,26;551,30;618,37;686,45;753,56;892,86;1030,112;1023,86;880,56;742,30;678,18;611,11;543,3;480,0;416,0;352,3;289,15;229,30;169,48;113,78;56,112;0,153;0,176" o:connectangles="0,0,0,0,0,0,0,0,0,0,0,0,0,0,0,0,0,0,0,0,0,0,0,0,0,0,0,0,0,0,0"/>
                </v:shape>
                <v:shape id="Freeform 47" o:spid="_x0000_s1489" style="position:absolute;left:2233;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LJ8UA&#10;AADcAAAADwAAAGRycy9kb3ducmV2LnhtbESPQWvCQBSE74X+h+UVetONQaKNriKKxYsVk4LXR/Y1&#10;Cc2+DdlVk3/vCoUeh5n5hlmue9OIG3WutqxgMo5AEBdW11wq+M73ozkI55E1NpZJwUAO1qvXlyWm&#10;2t75TLfMlyJA2KWooPK+TaV0RUUG3di2xMH7sZ1BH2RXSt3hPcBNI+MoSqTBmsNChS1tKyp+s6tR&#10;cPnY1vHxNPnMpjr+ym0x7PLdoNT7W79ZgPDU+//wX/ugFSTJD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csnxQAAANwAAAAPAAAAAAAAAAAAAAAAAJgCAABkcnMv&#10;ZG93bnJldi54bWxQSwUGAAAAAAQABAD1AAAAigMAAAAA&#10;" path="m,176l56,135r57,-30l169,75,229,56,285,41r60,-7l408,26r60,l532,30r64,4l659,45r68,11l862,83r134,26l989,83,854,56,719,30,656,19,588,11,525,4,461,,401,,337,7r-60,8l221,30,165,52,109,79,53,113,,150r,26xe" fillcolor="#ccc" stroked="f">
                  <v:path arrowok="t" o:connecttype="custom" o:connectlocs="0,176;56,135;113,105;169,75;229,56;285,41;345,34;408,26;468,26;532,30;596,34;659,45;727,56;862,83;996,109;989,83;854,56;719,30;656,19;588,11;525,4;461,0;401,0;337,7;277,15;221,30;165,52;109,79;53,113;0,150;0,176" o:connectangles="0,0,0,0,0,0,0,0,0,0,0,0,0,0,0,0,0,0,0,0,0,0,0,0,0,0,0,0,0,0,0"/>
                </v:shape>
                <v:shape id="Freeform 48" o:spid="_x0000_s1490" style="position:absolute;left:2233;top:2078;width:963;height:176;visibility:visible;mso-wrap-style:square;v-text-anchor:top" coordsize="96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qpMIA&#10;AADcAAAADwAAAGRycy9kb3ducmV2LnhtbERP3WqDMBS+H/Qdwin0Zqyxk0lxTUs7EKa7musDHMyZ&#10;ysyJJKnat18uBrv8+P4Pp8UMYiLne8sKdtsEBHFjdc+tgutX8bQH4QOyxsEyKbiTh9Nx9XDAXNuZ&#10;P2mqQytiCPscFXQhjLmUvunIoN/akThy39YZDBG6VmqHcww3g3xOkkwa7Dk2dDjSW0fNT30zCi62&#10;Ks+zyz5e2ipNab6Uj3VRKrVZL+dXEIGW8C/+c79rBVkW18Yz8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aqkwgAAANwAAAAPAAAAAAAAAAAAAAAAAJgCAABkcnMvZG93&#10;bnJldi54bWxQSwUGAAAAAAQABAD1AAAAhwMAAAAA&#10;" path="m,176l53,135r52,-34l161,75,217,56,274,41,334,30r59,-4l453,22r60,4l573,34r64,7l701,52,832,79r131,26l955,82,824,56,693,30,629,19,569,11,506,4,446,,386,4,326,7r-56,8l214,30,157,52,105,79,53,109,,150r,26xe" fillcolor="#ccc" stroked="f">
                  <v:path arrowok="t" o:connecttype="custom" o:connectlocs="0,176;53,135;105,101;161,75;217,56;274,41;334,30;393,26;453,22;513,26;573,34;637,41;701,52;832,79;963,105;955,82;824,56;693,30;629,19;569,11;506,4;446,0;386,4;326,7;270,15;214,30;157,52;105,79;53,109;0,150;0,176" o:connectangles="0,0,0,0,0,0,0,0,0,0,0,0,0,0,0,0,0,0,0,0,0,0,0,0,0,0,0,0,0,0,0"/>
                </v:shape>
                <v:shape id="Freeform 49" o:spid="_x0000_s1491" style="position:absolute;left:2229;top:1999;width:933;height:173;visibility:visible;mso-wrap-style:square;v-text-anchor:top" coordsize="9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jR8QA&#10;AADcAAAADwAAAGRycy9kb3ducmV2LnhtbESPQWvCQBSE70L/w/IEb2Zji4lNXSUUKh5a0Fh6fmSf&#10;STD7NmS3Jv57t1DwOMzMN8x6O5pWXKl3jWUFiygGQVxa3XCl4Pv0MV+BcB5ZY2uZFNzIwXbzNFlj&#10;pu3AR7oWvhIBwi5DBbX3XSalK2sy6CLbEQfvbHuDPsi+krrHIcBNK5/jOJEGGw4LNXb0XlN5KX6N&#10;guNLujPp12fexT922RwI25xRqdl0zN9AeBr9I/zf3msFSfIKf2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Y0fEAAAA3AAAAA8AAAAAAAAAAAAAAAAAmAIAAGRycy9k&#10;b3ducmV2LnhtbFBLBQYAAAAABAAEAPUAAACJAwAAAAA=&#10;" path="m,173l53,135r52,-34l158,75,210,56,266,41,323,30r59,-4l439,26r60,l559,34,678,53,806,75r127,26l926,79,798,53,671,26,551,11,491,4,431,,375,4,319,8,263,19,206,34,154,53,102,79,53,109,,150r,23xe" fillcolor="#ccc" stroked="f">
                  <v:path arrowok="t" o:connecttype="custom" o:connectlocs="0,173;53,135;105,101;158,75;210,56;266,41;323,30;382,26;439,26;499,26;559,34;678,53;806,75;933,101;926,79;798,53;671,26;551,11;491,4;431,0;375,4;319,8;263,19;206,34;154,53;102,79;53,109;0,150;0,173" o:connectangles="0,0,0,0,0,0,0,0,0,0,0,0,0,0,0,0,0,0,0,0,0,0,0,0,0,0,0,0,0"/>
                </v:shape>
                <v:shape id="Freeform 50" o:spid="_x0000_s1492" style="position:absolute;left:2229;top:1935;width:899;height:169;visibility:visible;mso-wrap-style:square;v-text-anchor:top" coordsize="89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nM8EA&#10;AADcAAAADwAAAGRycy9kb3ducmV2LnhtbERPTWsCMRC9C/6HMEJvmtWDytYoIgqlpYhaSo/DZtxd&#10;3EziJur23zuHQo+P971Yda5Rd2pj7dnAeJSBIi68rbk08HXaDeegYkK22HgmA78UYbXs9xaYW//g&#10;A92PqVQSwjFHA1VKIdc6FhU5jCMfiIU7+9ZhEtiW2rb4kHDX6EmWTbXDmqWhwkCbiorL8eakpPne&#10;O/t+DV34GU8+1/hx2/LMmJdBt34FlahL/+I/95s1MJ3JfDkjR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CZzPBAAAA3AAAAA8AAAAAAAAAAAAAAAAAmAIAAGRycy9kb3du&#10;cmV2LnhtbFBLBQYAAAAABAAEAPUAAACGAwAAAAA=&#10;" path="m892,75l768,49,648,23,588,15,529,8,472,4,416,,360,,308,8,251,19,199,34,146,53,98,79,49,109,,147r,22l49,132r53,-30l150,75,203,57,255,38r56,-8l367,23r53,l480,27r56,3l596,38r60,11l776,72,899,98,892,75xe" fillcolor="#ccc" stroked="f">
                  <v:path arrowok="t" o:connecttype="custom" o:connectlocs="892,75;768,49;648,23;588,15;529,8;472,4;416,0;360,0;308,8;251,19;199,34;146,53;98,79;49,109;0,147;0,169;49,132;102,102;150,75;203,57;255,38;311,30;367,23;420,23;480,27;536,30;596,38;656,49;776,72;899,98;892,75" o:connectangles="0,0,0,0,0,0,0,0,0,0,0,0,0,0,0,0,0,0,0,0,0,0,0,0,0,0,0,0,0,0,0"/>
                </v:shape>
                <v:shape id="Freeform 51" o:spid="_x0000_s1493" style="position:absolute;left:2162;top:1857;width:963;height:2382;visibility:visible;mso-wrap-style:square;v-text-anchor:top" coordsize="96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rfsYA&#10;AADcAAAADwAAAGRycy9kb3ducmV2LnhtbESPzWrDMBCE74G+g9hCLqGR04LdOJFNCRRy6KFx+wAb&#10;a/1DrJWxVNvJ01eFQo7DzHzD7PPZdGKkwbWWFWzWEQji0uqWawXfX+9PryCcR9bYWSYFV3KQZw+L&#10;PabaTnyisfC1CBB2KSpovO9TKV3ZkEG3tj1x8Co7GPRBDrXUA04Bbjr5HEWxNNhyWGiwp0ND5aX4&#10;MQrOo93G56n66F/cLb6sPqtDMo1KLR/ntx0IT7O/h//bR60gTjb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4rfsYAAADcAAAADwAAAAAAAAAAAAAAAACYAgAAZHJz&#10;L2Rvd25yZXYueG1sUEsFBgAAAAAEAAQA9QAAAIsDAAAAAA==&#10;" path="m,123l49,82,86,52,131,26,180,,551,1598r,71l554,1737r15,64l588,1861r23,56l637,1969r63,91l768,2135r71,60l906,2240r57,33l899,2262r-75,-15l749,2225r-79,-27l596,2165r-72,-38l461,2078r-56,-48l397,2056r,37l408,2142r12,53l457,2300r30,82l416,2333r-68,-52l285,2225r-57,-68l184,2082r-45,-82l109,1902,82,1789,,123xe" fillcolor="red" strokeweight="0">
                  <v:path arrowok="t" o:connecttype="custom" o:connectlocs="0,123;49,82;86,52;131,26;180,0;551,1598;551,1669;554,1737;569,1801;588,1861;611,1917;637,1969;700,2060;768,2135;839,2195;906,2240;963,2273;899,2262;824,2247;749,2225;670,2198;596,2165;524,2127;461,2078;405,2030;397,2056;397,2093;408,2142;420,2195;457,2300;487,2382;416,2333;348,2281;285,2225;228,2157;184,2082;139,2000;109,1902;82,1789;0,123" o:connectangles="0,0,0,0,0,0,0,0,0,0,0,0,0,0,0,0,0,0,0,0,0,0,0,0,0,0,0,0,0,0,0,0,0,0,0,0,0,0,0,0"/>
                </v:shape>
                <v:line id="Line 52" o:spid="_x0000_s1494" style="position:absolute;visibility:visible;mso-wrap-style:square" from="2147,2007" to="216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group>
              <v:group id="Group 53" o:spid="_x0000_s1495" style="position:absolute;left:2514;top:1183;width:748;height:768" coordorigin="1802,1052" coordsize="1819,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54" o:spid="_x0000_s1496" style="position:absolute;left:1802;top:1052;width:1819;height:1868;visibility:visible;mso-wrap-style:square;v-text-anchor:top" coordsize="1819,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m3sYA&#10;AADcAAAADwAAAGRycy9kb3ducmV2LnhtbESPT2vCQBTE70K/w/IKvelGKVrSrCKCYi+tmoI9vmSf&#10;+WP2bciuJv323UKhx2FmfsMkq8E04k6dqywrmE4iEMS51RUXCj7T7fgFhPPIGhvLpOCbHKyWD6ME&#10;Y217PtL95AsRIOxiVFB638ZSurwkg25iW+LgXWxn0AfZFVJ32Ae4aeQsiubSYMVhocSWNiXl19PN&#10;KHiv2x0d3j7Odvp17o8mzepbnSn19DisX0F4Gvx/+K+91wrmi2f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tm3sYAAADcAAAADwAAAAAAAAAAAAAAAACYAgAAZHJz&#10;L2Rvd25yZXYueG1sUEsFBgAAAAAEAAQA9QAAAIsDAAAAAA==&#10;" path="m1729,1344r30,-75l1785,1194r19,-82l1815,1033r4,-82l1819,868r-11,-82l1793,707r-23,-78l1740,554r-33,-71l1666,412r-49,-64l1565,284r-57,-56l1445,176r-68,-45l1310,93,1239,60,1160,33,1085,15,1007,3,928,,850,,767,11,689,26,614,48,539,78r-71,38l401,161r-30,22l337,206r-26,26l315,228r-19,15l277,262r-52,60l172,385r-41,68l94,524,60,599,34,677,19,756,8,835,,917r4,82l11,1082r15,78l49,1239r30,75l116,1389r41,67l202,1524r53,60l315,1640r59,52l442,1737r71,37l584,1808r75,26l737,1853r79,11l895,1868r78,l1052,1857r78,-15l1205,1819r75,-30l1351,1752r68,-41l1482,1662r60,-56l1598,1550r49,-64l1692,1415r37,-71xe" fillcolor="blue" strokeweight=".5pt">
                  <v:path arrowok="t" o:connecttype="custom" o:connectlocs="1759,1269;1804,1112;1819,951;1808,786;1770,629;1707,483;1617,348;1508,228;1377,131;1239,60;1085,15;928,0;767,11;614,48;468,116;371,183;311,232;296,243;225,322;131,453;60,599;19,756;0,917;11,1082;49,1239;116,1389;202,1524;315,1640;442,1737;584,1808;737,1853;895,1868;1052,1857;1205,1819;1351,1752;1482,1662;1598,1550;1692,1415" o:connectangles="0,0,0,0,0,0,0,0,0,0,0,0,0,0,0,0,0,0,0,0,0,0,0,0,0,0,0,0,0,0,0,0,0,0,0,0,0,0"/>
                </v:shape>
                <v:shape id="Freeform 55" o:spid="_x0000_s1497" style="position:absolute;left:2925;top:1280;width:427;height:536;visibility:visible;mso-wrap-style:square;v-text-anchor:top" coordsize="42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JYcUA&#10;AADcAAAADwAAAGRycy9kb3ducmV2LnhtbESPW4vCMBSE3xf8D+EIvq2pgrpUo4gX7L6tl4KPh+bY&#10;FJuT0kTt/vvNwsI+DjPzDbNYdbYWT2p95VjBaJiAIC6crrhUcDnv3z9A+ICssXZMCr7Jw2rZe1tg&#10;qt2Lj/Q8hVJECPsUFZgQmlRKXxiy6IeuIY7ezbUWQ5RtKXWLrwi3tRwnyVRarDguGGxoY6i4nx5W&#10;AW6z6yw7jsP9YL4e1W6X56PPXKlBv1vPQQTqwn/4r51pBdPZB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IlhxQAAANwAAAAPAAAAAAAAAAAAAAAAAJgCAABkcnMv&#10;ZG93bnJldi54bWxQSwUGAAAAAAQABAD1AAAAigMAAAAA&#10;" path="m41,150l30,142r7,-11l30,127r-4,l26,112r15,-7l49,105,60,94r15,7l86,97,97,90r8,-15l101,68,82,64,93,56r8,-3l116,41r7,4l123,41r12,4l138,49r,-19l157,11r8,-3l168,15r-3,4l168,15r4,-7l209,15r-7,11l209,30r4,11l217,45r7,-22l228,11r4,4l232,26r7,19l243,49r,11l251,68r3,-15l266,45,262,34r,-11l273,15r4,8l277,11,266,r30,l296,11r11,8l314,11r4,-7l340,8r30,15l378,30r4,15l389,53,378,45r-15,4l355,34r-11,7l367,56r15,8l385,71r4,19l385,101r-15,l355,101,329,90r-4,11l355,105r-11,19l352,127r7,-15l378,116r-4,23l355,150r-15,15l337,172r18,-7l370,157r8,-11l378,161r7,l400,157r12,-7l412,157r7,4l423,169r4,11l423,184r-19,7l400,191r-11,8l370,191r,8l367,214r-12,7l348,221r-4,4l337,232r-12,11l318,258r-4,8l307,281r15,l314,292r-3,8l318,307r-4,4l303,315r-7,-12l292,322r-8,8l281,333r15,4l288,348r-7,4l273,352r4,15l273,367r-7,-4l262,363r,12l251,386r-4,-4l243,371r-4,l232,367r-4,8l224,386r,11l232,397r4,7l228,419r-4,4l224,431r-7,7l213,438r4,-11l213,419r-7,l195,431r3,3l202,442r11,7l198,453r-11,4l176,457r-11,l153,457r-7,l135,468r-12,-4l108,468r-11,4l82,472r-11,7l60,494r-11,8l45,513r-4,8l34,528r-8,8l19,528,7,517,,513,,502,4,487,7,476r4,-8l15,457,7,453r,-11l11,427r11,l19,419r7,-18l34,401,49,386r7,-11l49,367r-4,-7l45,352r,-15l60,348r4,12l67,352,56,337r4,-15l49,333r-8,-7l56,307r11,l64,296r,-19l41,150xe" fillcolor="lime" strokeweight=".5pt">
                  <v:path arrowok="t" o:connecttype="custom" o:connectlocs="30,127;49,105;97,90;93,56;123,41;157,11;168,15;209,30;228,11;243,49;266,45;277,23;296,11;340,8;389,53;344,41;389,90;329,90;352,127;355,150;370,157;400,157;423,169;400,191;367,214;337,232;307,281;318,307;292,322;288,348;273,367;251,386;232,367;224,397;224,423;217,427;198,434;187,457;146,457;97,472;49,502;26,536;0,502;15,457;22,427;49,386;45,352;67,352;41,326;64,277" o:connectangles="0,0,0,0,0,0,0,0,0,0,0,0,0,0,0,0,0,0,0,0,0,0,0,0,0,0,0,0,0,0,0,0,0,0,0,0,0,0,0,0,0,0,0,0,0,0,0,0,0,0"/>
                </v:shape>
                <v:shape id="Freeform 56" o:spid="_x0000_s1498" style="position:absolute;left:2558;top:2104;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9/sUA&#10;AADcAAAADwAAAGRycy9kb3ducmV2LnhtbESPT2sCMRTE7wW/Q3hCL6JZe9jqahQRhEJpof7B62Pz&#10;3F3cvKxJ1Pjtm0LB4zAzv2Hmy2hacSPnG8sKxqMMBHFpdcOVgv1uM5yA8AFZY2uZFDzIw3LRe5lj&#10;oe2df+i2DZVIEPYFKqhD6AopfVmTQT+yHXHyTtYZDEm6SmqH9wQ3rXzLslwabDgt1NjRuqbyvL0a&#10;BXp1iZ/H6WHwGJgpxvPX2H2bVqnXflzNQASK4Rn+b39oBfl7D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n3+xQAAANwAAAAPAAAAAAAAAAAAAAAAAJgCAABkcnMv&#10;ZG93bnJldi54bWxQSwUGAAAAAAQABAD1AAAAigMAAAAA&#10;" path="m4,r7,4l8,11r-4,l,4,4,xe" fillcolor="lime" strokeweight=".5pt">
                  <v:path arrowok="t" o:connecttype="custom" o:connectlocs="4,0;11,4;8,11;4,11;0,4;4,0" o:connectangles="0,0,0,0,0,0"/>
                </v:shape>
                <v:shape id="Freeform 57" o:spid="_x0000_s1499" style="position:absolute;left:2364;top:2104;width:389;height:453;visibility:visible;mso-wrap-style:square;v-text-anchor:top" coordsize="38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1VsIA&#10;AADcAAAADwAAAGRycy9kb3ducmV2LnhtbESPzYoCMRCE7wu+Q2jB25pRdJTRKCKKu3vz5wGaSc+P&#10;TjpDEnV8+42wsMeiqr6iluvONOJBzteWFYyGCQji3OqaSwWX8/5zDsIHZI2NZVLwIg/rVe9jiZm2&#10;Tz7S4xRKESHsM1RQhdBmUvq8IoN+aFvi6BXWGQxRulJqh88IN40cJ0kqDdYcFypsaVtRfjvdjYKa&#10;xoeb+7lqLIpds0vz6ffEt0oN+t1mASJQF/7Df+0vrSCdzeB9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VWwgAAANwAAAAPAAAAAAAAAAAAAAAAAJgCAABkcnMvZG93&#10;bnJldi54bWxQSwUGAAAAAAQABAD1AAAAhwMAAAAA&#10;" path="m202,l190,4r8,3l198,11r4,l202,7r3,-3l213,4,220,r4,7l235,r4,4l235,7r-7,4l220,15r4,4l232,22r,-7l235,15r19,l250,22r8,4l273,37r15,-3l280,37r4,4l291,45r4,7l291,60r4,l295,71r15,7l325,86r4,7l325,105r4,3l329,116r,4l325,131r-7,4l310,135r11,l329,138r-8,l318,146r7,-4l336,150r8,l348,161r3,7l359,172r7,8l378,187r-12,4l381,187r,15l389,202r-4,4l385,221r,3l381,228r-7,8l370,239r-4,l351,239r-3,4l344,254r-11,8l329,269r-4,12l314,284r-4,12l299,296r,7l288,296r-12,l265,292r-11,l243,303r-4,8l235,322r-11,4l224,333r-15,-4l205,329r,12l183,341r-8,l179,337r-4,-8l164,326r-4,3l164,341r4,7l160,359r-7,4l146,367r-4,-4l134,359r-7,-3l123,359r,4l116,367r-4,l104,363r-3,-7l97,352r,11l101,371r3,3l104,378r-7,4l89,382r-11,l74,385r-11,4l59,400r,12l71,419r-8,l52,430r-4,-3l44,430r-3,12l29,442r,7l26,453r-8,l15,453,7,449,,453,,434r7,l11,430r,-3l7,415r4,-3l15,400r,-7l18,389r4,-7l26,371r3,7l33,378,48,363r4,-11l59,344r,-3l56,337r-8,-4l56,322r7,-4l59,307r4,-4l74,296r4,-8l86,284r11,-7l89,269r8,-7l108,254r4,-11l127,224r4,-7l134,206r8,-8l146,183r3,-3l149,168r-3,-7l142,157r-8,-7l123,138r8,-11l127,120r4,-19l138,90,134,78,127,60r19,-8l142,45r,-4l164,37r4,l172,30r7,-4l183,19r11,7l194,22r4,-11l202,xe" fillcolor="lime" strokeweight=".5pt">
                  <v:path arrowok="t" o:connecttype="custom" o:connectlocs="198,7;202,7;220,0;239,4;220,15;232,15;250,22;288,34;291,45;295,60;325,86;329,108;325,131;321,135;318,146;344,150;359,172;366,191;389,202;385,224;370,239;348,243;329,269;310,296;288,296;254,292;235,322;209,329;183,341;175,329;164,341;153,363;134,359;123,363;104,363;97,363;104,378;78,382;59,400;63,419;44,430;29,449;15,453;0,434;11,427;15,400;22,382;33,378;59,344;48,333;59,307;78,288;89,269;112,243;134,206;149,180;142,157;131,127;138,90;146,52;164,37;179,26;194,22" o:connectangles="0,0,0,0,0,0,0,0,0,0,0,0,0,0,0,0,0,0,0,0,0,0,0,0,0,0,0,0,0,0,0,0,0,0,0,0,0,0,0,0,0,0,0,0,0,0,0,0,0,0,0,0,0,0,0,0,0,0,0,0,0,0,0"/>
                </v:shape>
                <v:shape id="Freeform 58" o:spid="_x0000_s1500" style="position:absolute;left:2360;top:2568;width:37;height:38;visibility:visible;mso-wrap-style:square;v-text-anchor:top" coordsize="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bCMMA&#10;AADcAAAADwAAAGRycy9kb3ducmV2LnhtbERPTYvCMBC9L/gfwgheFk310JVqlCIIHgRZV9Tj0IxN&#10;sZnUJmr1128OC3t8vO/5srO1eFDrK8cKxqMEBHHhdMWlgsPPejgF4QOyxtoxKXiRh+Wi9zHHTLsn&#10;f9NjH0oRQ9hnqMCE0GRS+sKQRT9yDXHkLq61GCJsS6lbfMZwW8tJkqTSYsWxwWBDK0PFdX+3Cj7f&#10;9fbQTdP8VkyO57FJdqf8vlNq0O/yGYhAXfgX/7k3WkH6FdfG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9bCMMAAADcAAAADwAAAAAAAAAAAAAAAACYAgAAZHJzL2Rv&#10;d25yZXYueG1sUEsFBgAAAAAEAAQA9QAAAIgDAAAAAA==&#10;" path="m11,11l19,r3,4l26,11r-4,8l30,23r-4,7l33,30r4,4l33,38,30,34r-8,l19,30,15,23,7,19,4,15,,8r7,3l11,15r,-4xe" fillcolor="lime" strokeweight=".5pt">
                  <v:path arrowok="t" o:connecttype="custom" o:connectlocs="11,11;19,0;22,4;26,11;22,19;30,23;26,30;33,30;37,34;33,38;30,34;22,34;19,30;15,23;7,19;4,15;0,8;7,11;11,15;11,11" o:connectangles="0,0,0,0,0,0,0,0,0,0,0,0,0,0,0,0,0,0,0,0"/>
                </v:shape>
                <v:shape id="Freeform 59" o:spid="_x0000_s1501" style="position:absolute;left:2427;top:2583;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NkcUA&#10;AADcAAAADwAAAGRycy9kb3ducmV2LnhtbESP3YrCMBSE74V9h3AW9kY07V7oWo2yv+rFgvjzAIfm&#10;2Babk5KkWt/eCIKXw8x8w8wWnanFmZyvLCtIhwkI4tzqigsFh/3f4AOED8gaa8uk4EoeFvOX3gwz&#10;bS+8pfMuFCJC2GeooAyhyaT0eUkG/dA2xNE7WmcwROkKqR1eItzU8j1JRtJgxXGhxIa+S8pPu9Yo&#10;+B+n61P7e12a1ddG/6TH/nblSKm31+5zCiJQF57hR3utFYzGE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42RxQAAANwAAAAPAAAAAAAAAAAAAAAAAJgCAABkcnMv&#10;ZG93bnJldi54bWxQSwUGAAAAAAQABAD1AAAAigMAAAAA&#10;" path="m4,l23,4,19,8,,8,4,xe" fillcolor="lime" strokeweight=".5pt">
                  <v:path arrowok="t" o:connecttype="custom" o:connectlocs="4,0;23,4;19,8;0,8;4,0" o:connectangles="0,0,0,0,0"/>
                </v:shape>
                <v:shape id="Freeform 60" o:spid="_x0000_s1502" style="position:absolute;left:2442;top:2591;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wNsEA&#10;AADcAAAADwAAAGRycy9kb3ducmV2LnhtbERPy4rCMBTdC/5DuAOzEU11IbYaRQRhQGbAF24vzZ22&#10;2NzUJKPx7ycLweXhvBeraFpxJ+cbywrGowwEcWl1w5WC03E7nIHwAVlja5kUPMnDatnvLbDQ9sF7&#10;uh9CJVII+wIV1CF0hZS+rMmgH9mOOHG/1hkMCbpKaoePFG5aOcmyqTTYcGqosaNNTeX18GcU6PUt&#10;7i75efAcmBzj9Xvsfkyr1OdHXM9BBIrhLX65v7SC6SzNT2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MDbBAAAA3AAAAA8AAAAAAAAAAAAAAAAAmAIAAGRycy9kb3du&#10;cmV2LnhtbFBLBQYAAAAABAAEAPUAAACGAwAAAAA=&#10;" path="m,11l8,7,8,3,11,,8,3r,4l,11xe" fillcolor="lime" strokeweight=".5pt">
                  <v:path arrowok="t" o:connecttype="custom" o:connectlocs="0,11;8,7;8,3;11,0;8,3;8,7;0,11" o:connectangles="0,0,0,0,0,0,0"/>
                </v:shape>
                <v:shape id="Freeform 61" o:spid="_x0000_s1503" style="position:absolute;left:2397;top:2452;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R6MIA&#10;AADcAAAADwAAAGRycy9kb3ducmV2LnhtbESPQWvCQBSE7wX/w/KE3pqNLaQSs4oWpL2alnp9ZJ9J&#10;NPs27q4m/ntXKPQ4zMw3TLEaTSeu5HxrWcEsSUEQV1a3XCv4+d6+zEH4gKyxs0wKbuRhtZw8FZhr&#10;O/COrmWoRYSwz1FBE0KfS+mrhgz6xPbE0TtYZzBE6WqpHQ4Rbjr5mqaZNNhyXGiwp4+GqlN5MQrO&#10;NRrivcWwOToaf98/b8PuTann6bhegAg0hv/wX/tLK8jmM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pHowgAAANwAAAAPAAAAAAAAAAAAAAAAAJgCAABkcnMvZG93&#10;bnJldi54bWxQSwUGAAAAAAQABAD1AAAAhwMAAAAA&#10;" path="m,11l4,4,15,,11,11,,11xe" fillcolor="lime" strokeweight=".5pt">
                  <v:path arrowok="t" o:connecttype="custom" o:connectlocs="0,11;4,4;15,0;11,11;0,11" o:connectangles="0,0,0,0,0"/>
                </v:shape>
                <v:shape id="Freeform 62" o:spid="_x0000_s1504" style="position:absolute;left:2349;top:253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J2cYA&#10;AADcAAAADwAAAGRycy9kb3ducmV2LnhtbESPT2vCQBTE70K/w/IK3nTTUFKJbkRKW/TgQdMeentk&#10;X/5o9m3IriZ+e1co9DjMzG+Y1Xo0rbhS7xrLCl7mEQjiwuqGKwXf+edsAcJ5ZI2tZVJwIwfr7Gmy&#10;wlTbgQ90PfpKBAi7FBXU3neplK6oyaCb2444eKXtDfog+0rqHocAN62MoyiRBhsOCzV29F5TcT5e&#10;jIL9JZFl+7vn0+vho3nb5V/5zxArNX0eN0sQnkb/H/5rb7WCZBHD4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CJ2cYAAADcAAAADwAAAAAAAAAAAAAAAACYAgAAZHJz&#10;L2Rvd25yZXYueG1sUEsFBgAAAAAEAAQA9QAAAIsDAAAAAA==&#10;" path="m,7l3,3,3,,,7xe" fillcolor="lime" strokeweight=".5pt">
                  <v:path arrowok="t" o:connecttype="custom" o:connectlocs="0,7;3,3;3,0;0,7" o:connectangles="0,0,0,0"/>
                </v:shape>
                <v:shape id="Freeform 63" o:spid="_x0000_s1505" style="position:absolute;left:2356;top:2504;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sOsQA&#10;AADcAAAADwAAAGRycy9kb3ducmV2LnhtbESPQWsCMRSE7wX/Q3iCt5q1lkVWo4hU7GEvtUU8PpLn&#10;7mrysmyiu/33TaHQ4zAz3zCrzeCseFAXGs8KZtMMBLH2puFKwdfn/nkBIkRkg9YzKfimAJv16GmF&#10;hfE9f9DjGCuRIBwKVFDH2BZSBl2TwzD1LXHyLr5zGJPsKmk67BPcWfmSZbl02HBaqLGlXU36drw7&#10;Ba9Zf57boSxL3cSDzk/2en6zSk3Gw3YJItIQ/8N/7XejIF/M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LDrEAAAA3AAAAA8AAAAAAAAAAAAAAAAAmAIAAGRycy9k&#10;b3ducmV2LnhtbFBLBQYAAAAABAAEAPUAAACJAwAAAAA=&#10;" path="m,8l,4,4,,,8xe" fillcolor="lime" strokeweight=".5pt">
                  <v:path arrowok="t" o:connecttype="custom" o:connectlocs="0,8;0,4;4,0;0,8" o:connectangles="0,0,0,0"/>
                </v:shape>
                <v:shape id="Freeform 64" o:spid="_x0000_s1506" style="position:absolute;left:3045;top:2201;width:366;height:558;visibility:visible;mso-wrap-style:square;v-text-anchor:top" coordsize="36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xaMYA&#10;AADcAAAADwAAAGRycy9kb3ducmV2LnhtbESPQWvCQBSE74X+h+UVvDWbqoQ0zUaKVBAPlaYePD6y&#10;r0na7NuQXWP8925B8DjMzDdMvppMJ0YaXGtZwUsUgyCurG65VnD43jynIJxH1thZJgUXcrAqHh9y&#10;zLQ98xeNpa9FgLDLUEHjfZ9J6aqGDLrI9sTB+7GDQR/kUEs94DnATSfncZxIgy2HhQZ7WjdU/ZUn&#10;o6C8fKSf8eE4HpPfXbV/Xay5nrdKzZ6m9zcQniZ/D9/aW60gSZfwfyYc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hxaMYAAADcAAAADwAAAAAAAAAAAAAAAACYAgAAZHJz&#10;L2Rvd25yZXYueG1sUEsFBgAAAAAEAAQA9QAAAIsDAAAAAA==&#10;" path="m41,539r-4,-7l41,528r4,-11l45,506r3,-8l48,494r-3,-7l48,479r,-7l45,461,56,442r4,-11l63,416r-3,-8l56,393,71,382,82,371r7,-8l93,348r8,-11l104,322,97,307,93,292r4,-11l104,270r8,-8l112,247r-8,-3l97,240r-4,-8l89,229,78,221r-3,-7l67,214r-15,3l48,210r-7,-8l33,202,22,199,7,187,3,165,,142,,124r,-8l3,101,18,90r,-19l22,60,30,49,48,38r8,-4l67,26r15,l89,26,93,15,97,8r22,l127,4r7,l142,r7,8l168,11r23,4l198,26r15,l220,30r4,8l224,45r-11,4l209,56r11,12l224,75r8,11l239,98r-4,7l247,109r3,4l258,101r7,-3l277,109r7,11l292,127r3,8l307,142r15,l325,146r,8l314,191r8,19l318,225r-4,7l314,251r,15l318,292r,11l325,318r8,12l344,337r4,l355,337r11,8l366,348r-11,4l344,360r-8,l329,371r-4,4l318,378r-11,8l292,382r-8,4l269,390r-7,7l250,401r-11,7l243,423r-8,12l232,446r-8,7l220,464r-3,8l209,476r-4,3l198,479r-4,4l187,479r,8l183,491r-4,3l168,498r4,15l161,517r-8,7l146,524r-8,4l134,536r-7,-4l116,543r-4,l101,547r-12,7l82,558r-7,l71,554,60,543r-4,l48,539r,4l41,539r-4,-3l41,539xe" fillcolor="lime" strokeweight=".5pt">
                  <v:path arrowok="t" o:connecttype="custom" o:connectlocs="41,528;48,498;48,479;56,442;60,408;82,371;101,337;93,292;112,262;97,240;78,221;52,217;33,202;3,165;0,116;18,71;48,38;82,26;97,8;134,4;168,11;213,26;224,45;220,68;239,98;250,113;277,109;295,135;325,146;322,210;314,251;318,303;344,337;366,345;344,360;325,375;292,382;262,397;243,423;224,453;209,476;194,483;183,491;172,513;146,524;127,532;101,547;75,558;56,543;41,539" o:connectangles="0,0,0,0,0,0,0,0,0,0,0,0,0,0,0,0,0,0,0,0,0,0,0,0,0,0,0,0,0,0,0,0,0,0,0,0,0,0,0,0,0,0,0,0,0,0,0,0,0,0"/>
                </v:shape>
                <v:shape id="Freeform 65" o:spid="_x0000_s1507" style="position:absolute;left:3363;top:2269;width:179;height:239;visibility:visible;mso-wrap-style:square;v-text-anchor:top" coordsize="17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j6cMA&#10;AADcAAAADwAAAGRycy9kb3ducmV2LnhtbESPQWsCMRSE7wX/Q3gFbzWrqKxbo6ggeO3a4vWxed0s&#10;3bysSXS3/fVNoeBxmJlvmPV2sK24kw+NYwXTSQaCuHK64VrB+/n4koMIEVlj65gUfFOA7Wb0tMZC&#10;u57f6F7GWiQIhwIVmBi7QspQGbIYJq4jTt6n8xZjkr6W2mOf4LaVsyxbSosNpwWDHR0MVV/lzSqY&#10;X+1p1fsL6/xjKLvpz34x3xmlxs/D7hVEpCE+wv/tk1awzBf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Jj6cMAAADcAAAADwAAAAAAAAAAAAAAAACYAgAAZHJzL2Rv&#10;d25yZXYueG1sUEsFBgAAAAAEAAQA9QAAAIgDAAAAAA==&#10;" path="m11,82r11,7l26,86,30,74,41,67r7,-8l41,52,30,56,22,45,18,41,4,41,,37,,22,4,7r11,l18,7,30,,45,7r7,4l67,18r15,8l86,26r7,4l97,33r34,38l123,86r4,11l131,104r7,8l149,108r,-4l179,101r-37,75l108,179r-7,-11l101,153r,-19l93,131r-11,l86,146r-4,11l78,172r12,4l97,179r4,4l108,191r-7,22l75,239r-8,l52,239r-4,-4l41,239r-8,l26,235r-8,4l22,232r-7,3l15,232r-4,-4l11,224r,-11l18,198r,-11l11,172r4,-8l18,153r,-11l11,134r4,-11l11,116r,-4l18,97r4,-4l11,101r-4,3l,97,,82r11,xe" fillcolor="lime" strokeweight=".5pt">
                  <v:path arrowok="t" o:connecttype="custom" o:connectlocs="22,89;30,74;48,59;30,56;18,41;0,37;4,7;18,7;45,7;67,18;86,26;97,33;123,86;131,104;149,108;179,101;108,179;101,153;93,131;86,146;78,172;97,179;108,191;75,239;52,239;41,239;26,235;22,232;15,232;11,224;18,198;11,172;18,153;11,134;11,116;18,97;11,101;0,97;11,82" o:connectangles="0,0,0,0,0,0,0,0,0,0,0,0,0,0,0,0,0,0,0,0,0,0,0,0,0,0,0,0,0,0,0,0,0,0,0,0,0,0,0"/>
                </v:shape>
                <v:shape id="Freeform 66" o:spid="_x0000_s1508" style="position:absolute;left:3161;top:2081;width:434;height:292;visibility:visible;mso-wrap-style:square;v-text-anchor:top" coordsize="4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1B8UA&#10;AADcAAAADwAAAGRycy9kb3ducmV2LnhtbESPwWrDMBBE74H+g9hCb7GcUlzXjRJMoLSnQJwc2tti&#10;bW0TaWUs1Xb+PgoEehxm5g2z3s7WiJEG3zlWsEpSEMS10x03Ck7Hj2UOwgdkjcYxKbiQh+3mYbHG&#10;QruJDzRWoRERwr5ABW0IfSGlr1uy6BPXE0fv1w0WQ5RDI/WAU4RbI5/TNJMWO44LLfa0a6k+V39W&#10;gXzly+cLfZdv50O6L828+1mZSqmnx7l8BxFoDv/he/tLK8jyDG5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zUHxQAAANwAAAAPAAAAAAAAAAAAAAAAAJgCAABkcnMv&#10;ZG93bnJldi54bWxQSwUGAAAAAAQABAD1AAAAigMAAAAA&#10;" path="m351,289r-3,-15l351,266r12,-4l351,236r8,-7l366,225r8,-26l366,191r-26,15l348,221r-8,12l340,240r-7,22l325,259r-18,15l280,214r15,-4l295,206,284,184r4,-8l299,173r4,-12l284,158r4,7l284,173r-11,3l262,173r-4,-8l269,154r-15,-8l235,154r-3,11l220,176r-7,l213,191r-4,4l202,188r-8,15l187,199r-23,l172,195r4,-11l168,176r8,-15l164,128r,-23l153,90r4,26l149,135r8,11l161,158r-4,-4l138,161r4,-15l138,128r4,-27l131,101r-8,4l108,101r-7,-7l97,98r-15,l71,101,63,98r-3,11l56,113r-11,3l33,116,22,113r-11,l3,109,,98,11,75,22,68,15,64,22,49r15,4l41,57,60,68,63,53r12,4l67,45,75,34,63,23,89,8r8,4l116,8r11,l134,12,142,r7,4l157,r11,4l434,128r-11,41l411,214r-18,37l378,292r-27,-3xe" fillcolor="lime" strokeweight=".5pt">
                  <v:path arrowok="t" o:connecttype="custom" o:connectlocs="348,274;363,262;359,229;374,199;340,206;340,233;333,262;307,274;295,210;284,184;299,173;284,158;284,173;262,173;269,154;235,154;220,176;213,191;202,188;187,199;164,199;176,184;176,161;164,105;157,116;157,146;157,154;142,146;142,101;123,105;101,94;82,98;63,98;56,113;33,116;11,113;0,98;22,68;22,49;41,57;63,53;67,45;63,23;97,12;127,8;142,0;157,0;434,128;411,214;378,292" o:connectangles="0,0,0,0,0,0,0,0,0,0,0,0,0,0,0,0,0,0,0,0,0,0,0,0,0,0,0,0,0,0,0,0,0,0,0,0,0,0,0,0,0,0,0,0,0,0,0,0,0,0"/>
                </v:shape>
                <v:shape id="Freeform 67" o:spid="_x0000_s1509" style="position:absolute;left:3213;top:2036;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B8MA&#10;AADcAAAADwAAAGRycy9kb3ducmV2LnhtbESPQWvCQBSE7wX/w/IEb3XTgBpiNiKlod6kVuj1kX0m&#10;odm3aXZj4r93hYLHYWa+YbLdZFpxpd41lhW8LSMQxKXVDVcKzt/FawLCeWSNrWVScCMHu3z2kmGq&#10;7chfdD35SgQIuxQV1N53qZSurMmgW9qOOHgX2xv0QfaV1D2OAW5aGUfRWhpsOCzU2NF7TeXvaTAK&#10;4vZcjIeuHP7GBOPV9PFJ++OPUov5tN+C8DT5Z/i/fdAK1skGHmfC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9B8MAAADcAAAADwAAAAAAAAAAAAAAAACYAgAAZHJzL2Rv&#10;d25yZXYueG1sUEsFBgAAAAAEAAQA9QAAAIgDAAAAAA==&#10;" path="m,38l4,19,15,12,23,4,45,r,15l34,27,30,38,15,42,4,42,,38xe" fillcolor="lime" strokeweight=".5pt">
                  <v:path arrowok="t" o:connecttype="custom" o:connectlocs="0,38;4,19;15,12;23,4;45,0;45,15;34,27;30,38;15,42;4,42;0,38" o:connectangles="0,0,0,0,0,0,0,0,0,0,0"/>
                </v:shape>
                <v:shape id="Freeform 68" o:spid="_x0000_s1510" style="position:absolute;left:3262;top:2010;width:41;height:71;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u7sEA&#10;AADcAAAADwAAAGRycy9kb3ducmV2LnhtbERPPWvDMBDdC/0P4grdGrkJGMeJbEqg1EOGNsmQ8bAu&#10;lol1Epaa2P8+GgodH+97W092EDcaQ+9YwfsiA0HcOt1zp+B0/HwrQISIrHFwTApmClBXz09bLLW7&#10;8w/dDrETKYRDiQpMjL6UMrSGLIaF88SJu7jRYkxw7KQe8Z7C7SCXWZZLiz2nBoOedoba6+HXKvCe&#10;zPK84tW+5bAL3189rZtZqdeX6WMDItIU/8V/7kYryIu0Np1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bu7BAAAA3AAAAA8AAAAAAAAAAAAAAAAAmAIAAGRycy9kb3du&#10;cmV2LnhtbFBLBQYAAAAABAAEAPUAAACGAwAAAAA=&#10;" path="m3,68r4,3l18,68,33,64,30,53,22,45,18,38,33,26r8,-3l33,19r-7,l22,11,37,4,33,,30,,22,,15,4,3,11,,15r7,l3,26r,12l11,53,7,60,,64r3,4xe" fillcolor="lime" strokeweight=".5pt">
                  <v:path arrowok="t" o:connecttype="custom" o:connectlocs="3,68;7,71;18,68;33,64;30,53;22,45;18,38;33,26;41,23;33,19;26,19;22,11;37,4;33,0;30,0;22,0;15,4;3,11;0,15;7,15;3,26;3,38;11,53;7,60;0,64;3,68" o:connectangles="0,0,0,0,0,0,0,0,0,0,0,0,0,0,0,0,0,0,0,0,0,0,0,0,0,0"/>
                </v:shape>
                <v:shape id="Freeform 69" o:spid="_x0000_s1511" style="position:absolute;left:3329;top:2299;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ob8YA&#10;AADcAAAADwAAAGRycy9kb3ducmV2LnhtbESPzWrDMBCE74W8g9hALyWW04NJHCshSVtoe8vfIbfF&#10;Wlsm1spYSuL26atCocdhZr5hitVgW3Gj3jeOFUyTFARx6XTDtYLj4W0yA+EDssbWMSn4Ig+r5eih&#10;wFy7O+/otg+1iBD2OSowIXS5lL40ZNEnriOOXuV6iyHKvpa6x3uE21Y+p2kmLTYcFwx2tDVUXvZX&#10;q0BX+vXFus3pdM6mH99SP5nP6qrU43hYL0AEGsJ/+K/9rhVksz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ob8YAAADcAAAADwAAAAAAAAAAAAAAAACYAgAAZHJz&#10;L2Rvd25yZXYueG1sUEsFBgAAAAAEAAQA9QAAAIsDAAAAAA==&#10;" path="m4,l,11r8,7l15,18r,-7l8,3,4,xe" fillcolor="lime" strokeweight=".5pt">
                  <v:path arrowok="t" o:connecttype="custom" o:connectlocs="4,0;0,11;8,18;15,18;15,11;8,3;8,3;4,0;4,0" o:connectangles="0,0,0,0,0,0,0,0,0"/>
                </v:shape>
                <v:shape id="Freeform 70" o:spid="_x0000_s1512" style="position:absolute;left:3280;top:224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fNsEA&#10;AADcAAAADwAAAGRycy9kb3ducmV2LnhtbERPTYvCMBC9C/sfwizsTVMXrGs1ylIRvXiw7sHjkIxt&#10;sZmUJtruvzcHwePjfa82g23EgzpfO1YwnSQgiLUzNZcK/s678Q8IH5ANNo5JwT952Kw/RivMjOv5&#10;RI8ilCKGsM9QQRVCm0npdUUW/cS1xJG7us5iiLArpemwj+G2kd9JkkqLNceGClvKK9K34m4VbOtZ&#10;rhc6Ly7Ftp0fL/t+1qSlUl+fw+8SRKAhvMUv98EoSBd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X3zbBAAAA3AAAAA8AAAAAAAAAAAAAAAAAmAIAAGRycy9kb3du&#10;cmV2LnhtbFBLBQYAAAAABAAEAPUAAACGAwAAAAA=&#10;" path="m8,l,,15,8r,-4l12,,8,xe" fillcolor="lime" strokeweight=".5pt">
                  <v:path arrowok="t" o:connecttype="custom" o:connectlocs="8,0;0,0;15,8;15,4;15,4;12,0;12,0;8,0" o:connectangles="0,0,0,0,0,0,0,0"/>
                </v:shape>
                <v:shape id="Freeform 71" o:spid="_x0000_s1513" style="position:absolute;left:3280;top:2201;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V9cUA&#10;AADcAAAADwAAAGRycy9kb3ducmV2LnhtbESPQWvCQBSE7wX/w/IEb83GgKKpq4i0IrQUNB56fGSf&#10;yWL2bciuSfrvu4VCj8PMfMNsdqNtRE+dN44VzJMUBHHptOFKwbV4e16B8AFZY+OYFHyTh9128rTB&#10;XLuBz9RfQiUihH2OCuoQ2lxKX9Zk0SeuJY7ezXUWQ5RdJXWHQ4TbRmZpupQWDceFGls61FTeLw+r&#10;ICzMMfv6+Cz21lWZX8nXd3O6KzWbjvsXEIHG8B/+a5+0guV6D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BX1xQAAANwAAAAPAAAAAAAAAAAAAAAAAJgCAABkcnMv&#10;ZG93bnJldi54bWxQSwUGAAAAAAQABAD1AAAAigMAAAAA&#10;" path="m,11l,4,,,4,11,,11xe" fillcolor="lime" strokeweight=".5pt">
                  <v:path arrowok="t" o:connecttype="custom" o:connectlocs="0,11;0,4;0,0;4,11;0,11" o:connectangles="0,0,0,0,0"/>
                </v:shape>
                <v:shape id="Freeform 72" o:spid="_x0000_s1514" style="position:absolute;left:3265;top:221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Ls8UA&#10;AADcAAAADwAAAGRycy9kb3ducmV2LnhtbESPS2vCQBSF9wX/w3CFbkQnShs0OopYCgoufG3cXTO3&#10;mdDMnZCZmvTfO4WCy8N5fJzFqrOVuFPjS8cKxqMEBHHudMmFgsv5czgF4QOyxsoxKfglD6tl72WB&#10;mXYtH+l+CoWII+wzVGBCqDMpfW7Ioh+5mjh6X66xGKJsCqkbbOO4reQkSVJpseRIMFjTxlD+ffqx&#10;EXLbHtq3wfvH4LopzU7O0sN+j0q99rv1HESgLjzD/+2tVpDOJv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uzxQAAANwAAAAPAAAAAAAAAAAAAAAAAJgCAABkcnMv&#10;ZG93bnJldi54bWxQSwUGAAAAAAQABAD1AAAAigMAAAAA&#10;" path="m8,8l,,4,,8,8xe" fillcolor="lime" strokeweight=".5pt">
                  <v:path arrowok="t" o:connecttype="custom" o:connectlocs="8,8;0,0;4,0;8,8" o:connectangles="0,0,0,0"/>
                </v:shape>
                <v:shape id="Freeform 73" o:spid="_x0000_s1515" style="position:absolute;left:3329;top:1917;width:292;height:292;visibility:visible;mso-wrap-style:square;v-text-anchor:top" coordsize="29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eRcYA&#10;AADcAAAADwAAAGRycy9kb3ducmV2LnhtbESPT2sCMRTE74LfIbxCb5r1L+3WKEUpFK2Hqof29ty8&#10;btZuXtZN1O23NwXB4zAzv2Ems8aW4ky1Lxwr6HUTEMSZ0wXnCnbbt84TCB+QNZaOScEfeZhN260J&#10;ptpd+JPOm5CLCGGfogITQpVK6TNDFn3XVcTR+3G1xRBlnUtd4yXCbSn7STKWFguOCwYrmhvKfjcn&#10;q2C5+ugd8Pi1xpFcjcr9t9svzFCpx4fm9QVEoCbcw7f2u1Ywfh7A/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8eRcYAAADcAAAADwAAAAAAAAAAAAAAAACYAgAAZHJz&#10;L2Rvd25yZXYueG1sUEsFBgAAAAAEAAQA9QAAAIsDAAAAAA==&#10;" path="m11,149l4,161r,-8l8,138r11,l15,134,11,123,41,75r15,3l64,78r3,-3l82,56r12,7l97,56r,-4l105,41r7,l135,18r19,-7l172,r19,3l198,7,221,3r26,12l247,33r-4,8l232,48,221,63r4,8l232,82r8,7l251,89r-8,8l243,104r,4l236,108r-8,19l225,138r11,-19l247,123r11,l266,123r-4,-4l262,108r-4,-7l255,97r11,4l273,104r19,8l292,157r-7,41l277,243r-7,49l150,149,176,86,172,67,109,86,67,146,52,127r-18,l23,138r-4,26l,168,11,149xe" fillcolor="lime" strokeweight=".5pt">
                  <v:path arrowok="t" o:connecttype="custom" o:connectlocs="4,161;8,138;15,134;41,75;64,78;82,56;97,56;105,41;135,18;172,0;198,7;247,15;243,41;221,63;232,82;251,89;243,104;236,108;225,138;247,123;266,123;262,108;255,97;273,104;292,157;277,243;150,149;172,67;67,146;34,127;19,164;11,149" o:connectangles="0,0,0,0,0,0,0,0,0,0,0,0,0,0,0,0,0,0,0,0,0,0,0,0,0,0,0,0,0,0,0,0"/>
                </v:shape>
                <v:shape id="Freeform 74" o:spid="_x0000_s1516" style="position:absolute;left:3363;top:2036;width:63;height:53;visibility:visible;mso-wrap-style:square;v-text-anchor:top" coordsize="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OcYA&#10;AADcAAAADwAAAGRycy9kb3ducmV2LnhtbESPQWvCQBSE7wX/w/IEb82mTRBNXYMIRS30UI3Q4yP7&#10;moRk34bsqvHfu4VCj8PMfMOs8tF04kqDaywreIliEMSl1Q1XCorT+/MChPPIGjvLpOBODvL15GmF&#10;mbY3/qLr0VciQNhlqKD2vs+kdGVNBl1ke+Lg/djBoA9yqKQe8BbgppOvcTyXBhsOCzX2tK2pbI8X&#10;o+CQntvzx+4zOSwS26dtGafNd6HUbDpu3kB4Gv1/+K+91wrmyxR+z4Qj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2OcYAAADcAAAADwAAAAAAAAAAAAAAAACYAgAAZHJz&#10;L2Rvd25yZXYueG1sUEsFBgAAAAAEAAQA9QAAAIsDAAAAAA==&#10;" path="m,l60,12r3,18l52,38,37,49r-4,4l,xe" fillcolor="lime" strokeweight=".5pt">
                  <v:path arrowok="t" o:connecttype="custom" o:connectlocs="0,0;60,12;63,30;52,38;37,49;33,53;0,0" o:connectangles="0,0,0,0,0,0,0"/>
                </v:shape>
                <v:shape id="Freeform 75" o:spid="_x0000_s1517" style="position:absolute;left:3400;top:1973;width:124;height:8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3MQA&#10;AADcAAAADwAAAGRycy9kb3ducmV2LnhtbESP0WoCMRRE34X+Q7gFX6RmlVZ0NYoIFkGKqP2Ay+a6&#10;u2RzsyRRt/16Uyj4OMzMGWax6mwjbuRD7VjBaJiBIC6crrlU8H3evk1BhIissXFMCn4owGr50ltg&#10;rt2dj3Q7xVIkCIccFVQxtrmUoajIYhi6ljh5F+ctxiR9KbXHe4LbRo6zbCIt1pwWKmxpU1FhTler&#10;YG0GZyPRHy6/nyZ8GfO+H+ycUv3Xbj0HEamLz/B/e6cVTGYf8Hc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f9zEAAAA3AAAAA8AAAAAAAAAAAAAAAAAmAIAAGRycy9k&#10;b3ducmV2LnhtbFBLBQYAAAAABAAEAPUAAACJAwAAAAA=&#10;" path="m19,82l23,60,41,52,49,37r7,l56,30r15,l75,26,83,15,94,26r30,4l101,,26,22,,71,19,82xe" fillcolor="lime" strokeweight=".5pt">
                  <v:path arrowok="t" o:connecttype="custom" o:connectlocs="19,82;23,60;41,52;49,37;56,37;56,30;71,30;75,26;83,15;94,26;124,30;101,0;26,22;0,71;19,82;19,82" o:connectangles="0,0,0,0,0,0,0,0,0,0,0,0,0,0,0,0"/>
                </v:shape>
                <v:shape id="Freeform 76" o:spid="_x0000_s1518" style="position:absolute;left:3445;top:1999;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xl8YA&#10;AADcAAAADwAAAGRycy9kb3ducmV2LnhtbESPQWvCQBSE74X+h+UVvNVNlaY1dRURAj30oLaHHp/Z&#10;ZxKSfRt315j6611B6HGYmW+Y+XIwrejJ+dqygpdxAoK4sLrmUsHPd/78DsIHZI2tZVLwRx6Wi8eH&#10;OWbannlL/S6UIkLYZ6igCqHLpPRFRQb92HbE0TtYZzBE6UqpHZ4j3LRykiSpNFhzXKiwo3VFRbM7&#10;GQV5MsWyd6/N+nfmN01+fLvkX3ulRk/D6gNEoCH8h+/tT60gnaV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xl8YAAADcAAAADwAAAAAAAAAAAAAAAACYAgAAZHJz&#10;L2Rvd25yZXYueG1sUEsFBgAAAAAEAAQA9QAAAIsDAAAAAA==&#10;" path="m49,l45,11,41,22,15,34r-4,3l8,49,,67,4,79r15,l34,79r18,7l79,60,49,xe" fillcolor="lime" strokeweight=".5pt">
                  <v:path arrowok="t" o:connecttype="custom" o:connectlocs="49,0;45,11;41,22;15,34;11,37;8,49;0,67;4,79;19,79;34,79;52,86;79,60;49,0" o:connectangles="0,0,0,0,0,0,0,0,0,0,0,0,0"/>
                </v:shape>
                <v:shape id="Freeform 77" o:spid="_x0000_s1519" style="position:absolute;left:3367;top:2070;width:235;height:150;visibility:visible;mso-wrap-style:square;v-text-anchor:top" coordsize="2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1ksMA&#10;AADcAAAADwAAAGRycy9kb3ducmV2LnhtbESP0YrCMBRE34X9h3CFfdNEF9R2jSLrLgiKsNoPuDTX&#10;ttjclCZq/XsjCD4OM3OGmS87W4srtb5yrGE0VCCIc2cqLjRkx7/BDIQPyAZrx6ThTh6Wi4/eHFPj&#10;bvxP10MoRISwT1FDGUKTSunzkiz6oWuIo3dyrcUQZVtI0+Itwm0tx0pNpMWK40KJDf2UlJ8PF6uh&#10;GZ/O+1+53q22X3nGs6NKpqi0/ux3q28QgbrwDr/aG6Nhkk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1ksMAAADcAAAADwAAAAAAAAAAAAAAAACYAgAAZHJzL2Rv&#10;d25yZXYueG1sUEsFBgAAAAAEAAQA9QAAAIgDAAAAAA==&#10;" path="m112,4r-4,15l112,26r-8,l86,23r-12,l67,26r,-7l63,15,48,19,37,30r-4,8l11,30,,49,228,150r7,-26l119,r-7,4xe" fillcolor="lime" strokeweight=".5pt">
                  <v:path arrowok="t" o:connecttype="custom" o:connectlocs="112,4;108,19;112,26;104,26;86,23;74,23;67,26;67,19;63,15;48,19;37,30;33,38;11,30;0,49;228,150;235,124;119,0;112,4" o:connectangles="0,0,0,0,0,0,0,0,0,0,0,0,0,0,0,0,0,0"/>
                </v:shape>
                <v:shape id="Freeform 78" o:spid="_x0000_s1520" style="position:absolute;left:2045;top:1172;width:225;height:198;visibility:visible;mso-wrap-style:square;v-text-anchor:top" coordsize="22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zGqMIA&#10;AADcAAAADwAAAGRycy9kb3ducmV2LnhtbERPS2rDMBDdB3oHMYXsEjkuGMeNEkKhpQ10EbcHGKyp&#10;ZWKNXEv+pKePFoUsH++/O8y2FSP1vnGsYLNOQBBXTjdcK/j+el3lIHxA1tg6JgVX8nDYPyx2WGg3&#10;8ZnGMtQihrAvUIEJoSuk9JUhi37tOuLI/bjeYoiwr6XucYrhtpVpkmTSYsOxwWBHL4aqSzlYBcft&#10;0IVUvj3Nw1+e/ZaYfXyak1LLx/n4DCLQHO7if/e7VpBt49p4Jh4B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MaowgAAANwAAAAPAAAAAAAAAAAAAAAAAJgCAABkcnMvZG93&#10;bnJldi54bWxQSwUGAAAAAAQABAD1AAAAhwMAAAAA&#10;" path="m225,7l206,63r-48,71l90,134,45,194,4,198,,176,42,134,75,104,113,74,146,48,221,r4,7xe" fillcolor="lime" strokeweight=".5pt">
                  <v:path arrowok="t" o:connecttype="custom" o:connectlocs="225,7;206,63;158,134;90,134;45,194;4,198;0,176;42,134;75,104;113,74;146,48;221,0;225,7" o:connectangles="0,0,0,0,0,0,0,0,0,0,0,0,0"/>
                </v:shape>
                <v:shape id="Freeform 79" o:spid="_x0000_s1521" style="position:absolute;left:3322;top:2066;width:280;height:173;visibility:visible;mso-wrap-style:square;v-text-anchor:top" coordsize="2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l3McA&#10;AADcAAAADwAAAGRycy9kb3ducmV2LnhtbESPW2vCQBSE3wX/w3IKfdNNffCSuor0gkJRaVoQ3w7Z&#10;YxLMnk12t5r++25B8HGYmW+Y+bIztbiQ85VlBU/DBARxbnXFhYLvr/fBFIQPyBpry6TglzwsF/3e&#10;HFNtr/xJlywUIkLYp6igDKFJpfR5SQb90DbE0TtZZzBE6QqpHV4j3NRylCRjabDiuFBiQy8l5efs&#10;xyg4btvqY91Ow8hNaPcq3w77pl0r9fjQrZ5BBOrCPXxrb7SC8WwG/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dzHAAAA3AAAAA8AAAAAAAAAAAAAAAAAmAIAAGRy&#10;cy9kb3ducmV2LnhtbFBLBQYAAAAABAAEAPUAAACMAwAAAAA=&#10;" path="m,60l123,49,217,r63,128l265,173,37,109,,60xe" fillcolor="lime" stroked="f">
                  <v:path arrowok="t" o:connecttype="custom" o:connectlocs="0,60;123,49;217,0;280,128;265,173;37,109;0,60" o:connectangles="0,0,0,0,0,0,0"/>
                </v:shape>
                <v:shape id="Freeform 80" o:spid="_x0000_s1522" style="position:absolute;left:3082;top:1774;width:71;height:64;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c7MMA&#10;AADcAAAADwAAAGRycy9kb3ducmV2LnhtbERPz2vCMBS+C/sfwht4kZlqwWpnFNkUxJPT7eDtrXlr&#10;ypqX0kSt/705CB4/vt/zZWdrcaHWV44VjIYJCOLC6YpLBd/HzdsUhA/IGmvHpOBGHpaLl94cc+2u&#10;/EWXQyhFDGGfowITQpNL6QtDFv3QNcSR+3OtxRBhW0rd4jWG21qOk2QiLVYcGww29GGo+D+crYIi&#10;TdOf007OTLaubtPfwedg745K9V+71TuIQF14ih/urVaQJX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Vc7MMAAADcAAAADwAAAAAAAAAAAAAAAACYAgAAZHJzL2Rv&#10;d25yZXYueG1sUEsFBgAAAAAEAAQA9QAAAIgDAAAAAA==&#10;" path="m38,23r7,l60,27r7,-8l64,27r3,7l64,38r7,7l67,57r-15,l49,57r-4,l30,64,26,60,19,49,,42,11,34r,-4l4,19r7,-4l19,15,11,8r8,l30,r8,8l38,23xe" fillcolor="lime" strokeweight=".5pt">
                  <v:path arrowok="t" o:connecttype="custom" o:connectlocs="38,23;45,23;60,27;67,19;64,27;67,34;64,38;71,45;67,57;52,57;49,57;45,57;30,64;26,60;19,49;0,42;11,34;11,30;4,19;11,15;19,15;11,8;19,8;30,0;38,8;38,23" o:connectangles="0,0,0,0,0,0,0,0,0,0,0,0,0,0,0,0,0,0,0,0,0,0,0,0,0,0"/>
                </v:shape>
                <v:shape id="Freeform 81" o:spid="_x0000_s1523" style="position:absolute;left:3168;top:1681;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3VcUA&#10;AADcAAAADwAAAGRycy9kb3ducmV2LnhtbESP3WrCQBSE7wu+w3KE3tVdLbQS3QQVRKFF8Ae8PWSP&#10;STB7NmS3Sdqn7xYKXg4z8w2zzAZbi45aXznWMJ0oEMS5MxUXGi7n7cschA/IBmvHpOGbPGTp6GmJ&#10;iXE9H6k7hUJECPsENZQhNImUPi/Jop+4hjh6N9daDFG2hTQt9hFuazlT6k1arDgulNjQpqT8fvqy&#10;Gvphfdhtqo9OHT/xZ9vtrrQ/vGr9PB5WCxCBhvAI/7f3RsO7msLfmXg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fdVxQAAANwAAAAPAAAAAAAAAAAAAAAAAJgCAABkcnMv&#10;ZG93bnJldi54bWxQSwUGAAAAAAQABAD1AAAAigMAAAAA&#10;" path="m4,7l,11,4,26,15,11,15,,4,3r,4xe" fillcolor="lime" strokeweight=".5pt">
                  <v:path arrowok="t" o:connecttype="custom" o:connectlocs="4,7;0,11;4,26;15,11;15,11;15,0;4,3;4,7" o:connectangles="0,0,0,0,0,0,0,0"/>
                </v:shape>
                <v:shape id="Freeform 82" o:spid="_x0000_s1524" style="position:absolute;left:3164;top:1718;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U78cA&#10;AADcAAAADwAAAGRycy9kb3ducmV2LnhtbESP3WrCQBSE7wt9h+UUvCm6qWANqau0RcE/aLU+wCF7&#10;moRmz8bsmkSf3hWEXg4z8w0zmXWmFA3VrrCs4GUQgSBOrS44U3D4WfRjEM4jaywtk4IzOZhNHx8m&#10;mGjb8o6avc9EgLBLUEHufZVI6dKcDLqBrYiD92trgz7IOpO6xjbATSmHUfQqDRYcFnKs6DOn9G9/&#10;MgpwG49Xi+YSHy7Px/n36Ou4aT/WSvWeuvc3EJ46/x++t5dawTgawu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FO/HAAAA3AAAAA8AAAAAAAAAAAAAAAAAmAIAAGRy&#10;cy9kb3ducmV2LnhtbFBLBQYAAAAABAAEAPUAAACMAwAAAAA=&#10;" path="m,8r,3l12,11r,-3l,,,8xe" fillcolor="lime" strokeweight=".5pt">
                  <v:path arrowok="t" o:connecttype="custom" o:connectlocs="0,8;0,11;12,11;12,8;0,0;0,8" o:connectangles="0,0,0,0,0,0"/>
                </v:shape>
                <v:shape id="Freeform 83" o:spid="_x0000_s1525" style="position:absolute;left:2839;top:1179;width:254;height:243;visibility:visible;mso-wrap-style:square;v-text-anchor:top" coordsize="25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ECcQA&#10;AADcAAAADwAAAGRycy9kb3ducmV2LnhtbESP0WrCQBRE3wv+w3IF3+omim1N3YgUFBH60NQPuGZv&#10;k5js3bC71fj3rlDo4zAzZ5jVejCduJDzjWUF6TQBQVxa3XCl4Pi9fX4D4QOyxs4yKbiRh3U+elph&#10;pu2Vv+hShEpECPsMFdQh9JmUvqzJoJ/anjh6P9YZDFG6SmqH1wg3nZwlyYs02HBcqLGnj5rKtvg1&#10;CpYbWhw/93Op0+J0CG3b7Ny5UGoyHjbvIAIN4T/8195rBa/JH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hAnEAAAA3AAAAA8AAAAAAAAAAAAAAAAAmAIAAGRycy9k&#10;b3ducmV2LnhtbFBLBQYAAAAABAAEAPUAAACJAwAAAAA=&#10;" path="m101,41r11,-7l120,34,108,23r8,-4l127,19r8,4l135,19,142,8r4,l153,r11,4l172,11r11,4l191,11r7,4l213,11r4,4l224,23r8,11l239,45r-3,4l228,52r23,4l251,67r,8l254,86r-3,8l243,101,228,97r-11,8l202,101r-15,8l179,112r12,8l206,112r11,-3l209,127r-11,l187,127r-4,8l172,146r-4,4l164,142r-3,8l161,154r-11,-8l150,161r-12,8l138,157r-7,l120,165r-15,l116,172r-11,l112,184r-4,3l105,198r-8,l101,206r-19,7l71,213,60,225r,7l75,232r3,8l63,240r-7,l41,243r-4,-7l41,232r,-4l37,225r-11,3l22,232r-7,-7l11,217r-7,l,213,7,198r12,4l26,202,19,187,30,176r4,8l30,191r11,-7l41,172r,-7l48,157r12,l67,161r,-15l60,142r3,-7l63,131r4,-11l75,112r,-3l75,101r7,l86,105r7,7l97,109r8,-8l120,105r15,4l142,105r-4,-8l120,97r-12,l101,90,86,86,78,79,71,75r4,-8l63,60,60,52,71,45r7,4l67,34,60,30,75,23,97,19r8,l101,30r,11xe" fillcolor="lime" strokeweight=".5pt">
                  <v:path arrowok="t" o:connecttype="custom" o:connectlocs="112,34;108,23;127,19;135,19;146,8;164,4;183,15;198,15;217,15;232,34;236,49;251,56;251,75;251,94;228,97;202,101;179,112;206,112;209,127;187,127;172,146;164,142;161,154;150,161;138,157;120,165;116,172;112,184;105,198;101,206;71,213;60,232;78,240;56,240;37,236;41,228;26,228;15,225;4,217;7,198;26,202;30,176;30,191;41,172;48,157;67,161;60,142;63,131;75,112;75,101;86,105;97,109;120,105;142,105;120,97;101,90;78,79;75,67;60,52;78,49;60,30;97,19;101,30" o:connectangles="0,0,0,0,0,0,0,0,0,0,0,0,0,0,0,0,0,0,0,0,0,0,0,0,0,0,0,0,0,0,0,0,0,0,0,0,0,0,0,0,0,0,0,0,0,0,0,0,0,0,0,0,0,0,0,0,0,0,0,0,0,0,0"/>
                </v:shape>
                <v:shape id="Freeform 84" o:spid="_x0000_s1526" style="position:absolute;left:2401;top:1677;width:385;height:434;visibility:visible;mso-wrap-style:square;v-text-anchor:top" coordsize="38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mTMQA&#10;AADcAAAADwAAAGRycy9kb3ducmV2LnhtbESPT4vCMBTE74LfITzBm6YuotI1iij+ORW0Hvb4tnm2&#10;XZuX0mS1+uk3C4LHYWZ+w8yXranEjRpXWlYwGkYgiDOrS84VnNPtYAbCeWSNlWVS8CAHy0W3M8dY&#10;2zsf6XbyuQgQdjEqKLyvYyldVpBBN7Q1cfAutjHog2xyqRu8B7ip5EcUTaTBksNCgTWtC8qup1+j&#10;wM90ukn2W/OlL9+7nyQZJemzUqrfa1efIDy1/h1+tQ9awTQaw/+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JkzEAAAA3AAAAA8AAAAAAAAAAAAAAAAAmAIAAGRycy9k&#10;b3ducmV2LnhtbFBLBQYAAAAABAAEAPUAAACJAwAAAAA=&#10;" path="m45,l198,86r4,-7l206,82r11,15l225,105r14,7l243,120r8,19l251,142r3,12l254,172r-11,11l247,191r-4,4l254,191r12,l288,191r19,l326,187r7,-4l344,180r15,-4l367,176r7,l370,180r15,l382,183r-4,4l370,183r-7,-3l363,195r4,3l370,202r8,8l367,210r15,7l370,225r-7,-4l359,213r,-7l359,217r,11l352,221r-4,-8l341,210r-4,l329,206r-7,l322,210r-4,11l322,225r4,3l326,232r-8,-4l314,225r-7,l303,217r-7,4l292,228r,4l288,236r-11,l269,240r-3,3l254,236r4,7l254,247r-3,4l251,258r-8,l243,266r-11,l225,262r-4,4l210,266r,4l206,273r,4l198,288r4,4l198,303r,4l195,311r,4l191,315r-4,3l183,315r-3,-4l183,307r,-4l187,296r4,-4l191,288r-4,-11l176,270r-4,-8l168,258r-7,-3l165,266r-4,4l157,262r-4,-4l142,247r-4,-4l127,247r-7,-4l109,243r-8,8l97,262r-7,11l90,285r,15l94,307r-4,4l90,318r4,4l101,322r4,4l109,322r7,-4l123,318r4,-3l146,329r-15,4l135,326r-4,11l127,344r-7,l135,359r7,8l146,374r-8,15l135,397r-4,4l142,412r11,7l165,427r-15,7l150,427r-8,4l127,423,116,404r,-11l112,386r4,-15l109,367r-8,-11l90,348,86,333r,-11l67,322,64,311,52,307,49,292,34,285r7,-8l41,262r,-15l34,228r,-11l34,198r,-11l30,161r-8,l19,168r7,23l26,202r-7,19l22,225r,11l19,243r-4,-3l11,232r,-7l11,202r-7,l4,187r7,-4l15,168,7,146r,-7l4,135,,124r4,-8l,109,,97,4,86,,82,,67,7,52,11,41,19,26,26,11r8,l34,4r7,3l45,xe" fillcolor="lime" strokeweight=".5pt">
                  <v:path arrowok="t" o:connecttype="custom" o:connectlocs="206,82;243,120;254,172;254,191;326,187;367,176;382,183;363,195;367,210;359,213;352,221;329,206;322,225;314,225;292,228;269,240;254,247;243,266;210,266;198,288;195,311;183,315;187,296;187,277;168,258;157,262;127,247;97,262;94,307;101,322;123,318;135,326;135,359;135,397;165,427;127,423;116,371;86,333;52,307;41,262;34,198;19,168;22,225;11,232;4,187;7,139;0,109;0,67;26,11;45,0" o:connectangles="0,0,0,0,0,0,0,0,0,0,0,0,0,0,0,0,0,0,0,0,0,0,0,0,0,0,0,0,0,0,0,0,0,0,0,0,0,0,0,0,0,0,0,0,0,0,0,0,0,0"/>
                </v:shape>
                <v:shape id="Freeform 85" o:spid="_x0000_s1527" style="position:absolute;left:2566;top:2006;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zScYA&#10;AADcAAAADwAAAGRycy9kb3ducmV2LnhtbESP3WrCQBSE74W+w3IKvdNNC1aJbkJplRaEgn94e8ge&#10;k9js2Zhdk9Sn7xYEL4eZb4aZp72pREuNKy0reB5FIIgzq0vOFey2y+EUhPPIGivLpOCXHKTJw2CO&#10;sbYdr6nd+FyEEnYxKii8r2MpXVaQQTeyNXHwjrYx6INscqkb7EK5qeRLFL1KgyWHhQJrei8o+9lc&#10;jILJdbWn9ju77s7bbrHaXz4On5OTUk+P/dsMhKfe38M3+ksHLhrD/5l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tzScYAAADcAAAADwAAAAAAAAAAAAAAAACYAgAAZHJz&#10;L2Rvd25yZXYueG1sUEsFBgAAAAAEAAQA9QAAAIsDAAAAAA==&#10;" path="m3,4r,l3,,7,r4,l15,4r3,l18,8r4,l22,12r,3l26,15r4,l26,19r4,l30,23r3,4l37,27r,3l37,34r4,l41,38r-4,l37,34r-4,4l33,34r-3,l26,30r-4,l26,30r4,l30,27r-4,l22,23r4,l26,19r-4,l22,15r-4,l18,12r-3,l15,8r-4,l15,4r,4l15,4r-4,l7,4,3,4,,4,,,3,4,3,r,4xe" fillcolor="lime" strokeweight=".5pt">
                  <v:path arrowok="t" o:connecttype="custom" o:connectlocs="3,4;7,0;11,0;15,4;18,4;18,8;22,8;22,12;22,12;26,15;26,19;30,19;30,23;33,27;37,30;37,34;41,34;41,38;37,38;33,38;30,34;26,30;26,30;30,27;22,23;26,19;22,15;18,12;15,8;15,4;15,4;11,4;7,4;3,4;0,4;0,0;3,4;3,4" o:connectangles="0,0,0,0,0,0,0,0,0,0,0,0,0,0,0,0,0,0,0,0,0,0,0,0,0,0,0,0,0,0,0,0,0,0,0,0,0,0"/>
                </v:shape>
                <v:shape id="Freeform 86" o:spid="_x0000_s1528" style="position:absolute;left:2584;top:2044;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O8sYA&#10;AADcAAAADwAAAGRycy9kb3ducmV2LnhtbESPQWsCMRSE7wX/Q3iCt5rVg5bVKK1gVfBQrSK9PTbP&#10;zdbNy3YT3fXfNwWhx2FmvmGm89aW4ka1LxwrGPQTEMSZ0wXnCg6fy+cXED4gaywdk4I7eZjPOk9T&#10;TLVreEe3fchFhLBPUYEJoUql9Jkhi77vKuLonV1tMURZ51LX2ES4LeUwSUbSYsFxwWBFC0PZZX+1&#10;Ct6Pg6H9OX9tN6fMfL9tVx/jsGiU6nXb1wmIQG34Dz/aa61gnIz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O8sYAAADcAAAADwAAAAAAAAAAAAAAAACYAgAAZHJz&#10;L2Rvd25yZXYueG1sUEsFBgAAAAAEAAQA9QAAAIsDAAAAAA==&#10;" path="m4,7r4,l4,4,4,,,,,4,,7r4,xe" fillcolor="lime" strokeweight=".5pt">
                  <v:path arrowok="t" o:connecttype="custom" o:connectlocs="4,7;8,7;8,7;8,7;4,4;4,0;0,0;0,0;0,0;0,0;0,4;0,7;4,7" o:connectangles="0,0,0,0,0,0,0,0,0,0,0,0,0"/>
                </v:shape>
                <v:shape id="Freeform 87" o:spid="_x0000_s1529" style="position:absolute;left:2603;top:2048;width:26;height:2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wJ8UA&#10;AADcAAAADwAAAGRycy9kb3ducmV2LnhtbESPQWsCMRSE74X+h/AKvdWkHrrtahQpKKXVQ1d/wGPz&#10;3CxuXtYkrtt/3xSEHoeZ+YaZL0fXiYFCbD1reJ4oEMS1Ny03Gg779dMriJiQDXaeScMPRVgu7u/m&#10;WBp/5W8aqtSIDOFYogabUl9KGWtLDuPE98TZO/rgMGUZGmkCXjPcdXKq1It02HJesNjTu6X6VF2c&#10;hrdPa/aHTTgP1Xa3Wau22F2+Cq0fH8bVDESiMf2Hb+0Po6FQBfy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vAnxQAAANwAAAAPAAAAAAAAAAAAAAAAAJgCAABkcnMv&#10;ZG93bnJldi54bWxQSwUGAAAAAAQABAD1AAAAigMAAAAA&#10;" path="m,7l,3,,7r4,l8,7,8,3,8,,4,,8,r3,l11,3r4,l19,3r,4l23,7r,4l26,11r,4l23,11r3,4l26,18r-3,4l23,18r,-3l19,18r,-3l15,15r,3l15,15r-4,l8,15r3,l8,15r3,-4l8,11r-4,l4,7,,7r,4l,7xe" fillcolor="lime" strokeweight=".5pt">
                  <v:path arrowok="t" o:connecttype="custom" o:connectlocs="0,3;0,3;4,7;8,7;8,7;8,3;4,0;11,0;11,3;15,3;19,3;19,7;23,11;26,11;23,11;26,15;26,18;23,22;23,15;19,15;15,18;15,15;15,15;11,15;11,15;11,15;11,11;8,11;4,7;0,7;0,11;0,7" o:connectangles="0,0,0,0,0,0,0,0,0,0,0,0,0,0,0,0,0,0,0,0,0,0,0,0,0,0,0,0,0,0,0,0"/>
                </v:shape>
                <v:shape id="Freeform 88" o:spid="_x0000_s1530" style="position:absolute;left:2633;top:207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imcIA&#10;AADcAAAADwAAAGRycy9kb3ducmV2LnhtbERPTWvCQBC9C/6HZYTedKOHWlJXkYoieLGmVnobsmMS&#10;mp0N2VGjv757KHh8vO/ZonO1ulIbKs8GxqMEFHHubcWFga9sPXwDFQTZYu2ZDNwpwGLe780wtf7G&#10;n3Q9SKFiCIcUDZQiTap1yEtyGEa+IY7c2bcOJcK20LbFWwx3tZ4kyat2WHFsKLGhj5Ly38PFGTg1&#10;u9Wj2u+28jP9Pp6Om0zulBnzMuiW76CEOnmK/91ba2CaxLXxTDwC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CKZwgAAANwAAAAPAAAAAAAAAAAAAAAAAJgCAABkcnMvZG93&#10;bnJldi54bWxQSwUGAAAAAAQABAD1AAAAhwMAAAAA&#10;" path="m,4r4,l7,4,7,,4,,,,4,,,4xe" fillcolor="lime" strokeweight=".5pt">
                  <v:path arrowok="t" o:connecttype="custom" o:connectlocs="0,4;4,4;4,4;7,4;7,4;7,4;7,0;7,0;4,0;0,0;4,0;0,4;0,4" o:connectangles="0,0,0,0,0,0,0,0,0,0,0,0,0"/>
                </v:shape>
                <v:shape id="Freeform 89" o:spid="_x0000_s1531" style="position:absolute;left:2611;top:204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HAsYA&#10;AADcAAAADwAAAGRycy9kb3ducmV2LnhtbESPQWvCQBSE74L/YXlCb7qpB7WpqxRFEbxUUyu9PbKv&#10;SWj2bci+auyv7xaEHoeZ+YaZLztXqwu1ofJs4HGUgCLOva24MPCWbYYzUEGQLdaeycCNAiwX/d4c&#10;U+uvfKDLUQoVIRxSNFCKNKnWIS/JYRj5hjh6n751KFG2hbYtXiPc1XqcJBPtsOK4UGJDq5Lyr+O3&#10;M3Bu9uuf6nW/k4/p++l82mZyo8yYh0H38gxKqJP/8L29swamyRP8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yHAsYAAADcAAAADwAAAAAAAAAAAAAAAACYAgAAZHJz&#10;L2Rvd25yZXYueG1sUEsFBgAAAAAEAAQA9QAAAIsDAAAAAA==&#10;" path="m,l3,4,3,,7,,3,,,xe" fillcolor="lime" strokeweight=".5pt">
                  <v:path arrowok="t" o:connecttype="custom" o:connectlocs="0,0;3,4;3,0;7,0;3,0;3,0;0,0;0,0" o:connectangles="0,0,0,0,0,0,0,0"/>
                </v:shape>
                <v:shape id="Freeform 90" o:spid="_x0000_s1532" style="position:absolute;left:2599;top:200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oV8IA&#10;AADcAAAADwAAAGRycy9kb3ducmV2LnhtbERPu2rDMBTdA/0HcQvZEjkP0uJGNqUkJIOXJqVkvEi3&#10;tlvpylhK7Px9NRQ6Hs57W47Oihv1ofWsYDHPQBBrb1quFXyc97NnECEiG7SeScGdApTFw2SLufED&#10;v9PtFGuRQjjkqKCJsculDLohh2HuO+LEffneYUywr6XpcUjhzspllm2kw5ZTQ4MdvTWkf05Xp2Cd&#10;DZeVHauq0m086M2n/b7srFLTx/H1BUSkMf6L/9xHo+BpkeanM+k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ChXwgAAANwAAAAPAAAAAAAAAAAAAAAAAJgCAABkcnMvZG93&#10;bnJldi54bWxQSwUGAAAAAAQABAD1AAAAhwMAAAAA&#10;" path="m4,4r,l4,r,4l4,8,4,4,,8,4,4xe" fillcolor="lime" strokeweight=".5pt">
                  <v:path arrowok="t" o:connecttype="custom" o:connectlocs="4,4;4,4;4,0;4,4;4,4;4,8;4,8;4,8;4,4;0,8;4,4" o:connectangles="0,0,0,0,0,0,0,0,0,0,0"/>
                </v:shape>
                <v:shape id="Freeform 91" o:spid="_x0000_s1533" style="position:absolute;left:2603;top:19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h4cQA&#10;AADcAAAADwAAAGRycy9kb3ducmV2LnhtbESPT4vCMBTE78J+h/AWvGlaWdStRlkEYS8e/APu8dE8&#10;m7rNS2mirX56Iwgeh5n5DTNfdrYSV2p86VhBOkxAEOdOl1woOOzXgykIH5A1Vo5JwY08LBcfvTlm&#10;2rW8pesuFCJC2GeowIRQZ1L63JBFP3Q1cfROrrEYomwKqRtsI9xWcpQkY2mx5LhgsKaVofx/d7EK&#10;Tn+30fexsyWtzqk8GN60X/eNUv3P7mcGIlAX3uFX+1crmKQ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IeHEAAAA3AAAAA8AAAAAAAAAAAAAAAAAmAIAAGRycy9k&#10;b3ducmV2LnhtbFBLBQYAAAAABAAEAPUAAACJAwAAAAA=&#10;" path="m4,r,4l8,4,4,4,4,,,,4,xe" fillcolor="lime" strokeweight=".5pt">
                  <v:path arrowok="t" o:connecttype="custom" o:connectlocs="4,0;4,4;4,4;8,4;4,4;4,0;0,0;4,0" o:connectangles="0,0,0,0,0,0,0,0"/>
                </v:shape>
                <v:shape id="Freeform 92" o:spid="_x0000_s1534" style="position:absolute;left:2607;top:2006;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qQsMA&#10;AADcAAAADwAAAGRycy9kb3ducmV2LnhtbESPQYvCMBSE74L/IbwFL7KmraClaxRdEDzsxeoPeDRv&#10;m2LzUppYu//eCAseh5n5htnsRtuKgXrfOFaQLhIQxJXTDdcKrpfjZw7CB2SNrWNS8EcedtvpZIOF&#10;dg8+01CGWkQI+wIVmBC6QkpfGbLoF64jjt6v6y2GKPta6h4fEW5bmSXJSlpsOC4Y7OjbUHUr71ZB&#10;xulPnier+enWDLgsD4d9fTZKzT7G/ReIQGN4h//bJ61gnWbwOh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qQsMAAADcAAAADwAAAAAAAAAAAAAAAACYAgAAZHJzL2Rv&#10;d25yZXYueG1sUEsFBgAAAAAEAAQA9QAAAIgDAAAAAA==&#10;" path="m4,r,l4,4,4,,,,4,xe" fillcolor="lime" strokeweight=".5pt">
                  <v:path arrowok="t" o:connecttype="custom" o:connectlocs="4,0;4,0;4,0;4,4;4,0;0,0;4,0" o:connectangles="0,0,0,0,0,0,0"/>
                </v:shape>
                <v:shape id="Freeform 93" o:spid="_x0000_s1535" style="position:absolute;left:2611;top:1999;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2WMcA&#10;AADcAAAADwAAAGRycy9kb3ducmV2LnhtbESPQWvCQBSE74L/YXmF3nRjWlRSV5HSlvaQQ4wevD2y&#10;zyRt9m3Irkn8926h0OMwM98wm91oGtFT52rLChbzCARxYXXNpYJj/j5bg3AeWWNjmRTcyMFuO51s&#10;MNF24Iz6gy9FgLBLUEHlfZtI6YqKDLq5bYmDd7GdQR9kV0rd4RDgppFxFC2lwZrDQoUtvVZU/Byu&#10;RkF6XcpLc075+zl7q1df+Ud+GmKlHh/G/QsIT6P/D/+1P7WC1eIJfs+EI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ntljHAAAA3AAAAA8AAAAAAAAAAAAAAAAAmAIAAGRy&#10;cy9kb3ducmV2LnhtbFBLBQYAAAAABAAEAPUAAACMAwAAAAA=&#10;" path="m,7r3,l3,4,,4,,,3,4r,3l,7xe" fillcolor="lime" strokeweight=".5pt">
                  <v:path arrowok="t" o:connecttype="custom" o:connectlocs="0,7;3,7;3,4;0,4;0,0;0,0;0,0;3,4;3,7;0,7" o:connectangles="0,0,0,0,0,0,0,0,0,0"/>
                </v:shape>
                <v:shape id="Freeform 94" o:spid="_x0000_s1536" style="position:absolute;left:2618;top:2036;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YYcMA&#10;AADcAAAADwAAAGRycy9kb3ducmV2LnhtbESPQYvCMBSE74L/ITxhb5oqsivVKCJWFnZhqXrx9mie&#10;bbF5CU3U+u/NguBxmJlvmMWqM424UetrywrGowQEcWF1zaWC4yEbzkD4gKyxsUwKHuRhtez3Fphq&#10;e+ecbvtQighhn6KCKgSXSumLigz6kXXE0Tvb1mCIsi2lbvEe4aaRkyT5lAZrjgsVOtpUVFz2V6Pg&#10;lFn5R5suS35zv3P5zzFzZqvUx6Bbz0EE6sI7/Gp/awVf4y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YYcMAAADcAAAADwAAAAAAAAAAAAAAAACYAgAAZHJzL2Rv&#10;d25yZXYueG1sUEsFBgAAAAAEAAQA9QAAAIgDAAAAAA==&#10;" path="m,l4,,,xe" fillcolor="lime" strokeweight=".5pt">
                  <v:path arrowok="t" o:connecttype="custom" o:connectlocs="0,0;4,0;0,0;0,0;0,0" o:connectangles="0,0,0,0,0"/>
                </v:shape>
                <v:shape id="Freeform 95" o:spid="_x0000_s1537" style="position:absolute;left:2611;top:2033;width:3;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kj8UA&#10;AADcAAAADwAAAGRycy9kb3ducmV2LnhtbESPX2vCQBDE34V+h2MLfasXxX9ET5GCUApSjQo+Lrk1&#10;Cc3txburid++JxR8HGbnNzuLVWdqcSPnK8sKBv0EBHFudcWFguNh8z4D4QOyxtoyKbiTh9XypbfA&#10;VNuW93TLQiEihH2KCsoQmlRKn5dk0PdtQxy9i3UGQ5SukNphG+GmlsMkmUiDFceGEhv6KCn/yX5N&#10;fGOD16/R97Y91ZPRpavG67PLd0q9vXbrOYhAXXge/6c/tYLpYAyPMZEA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eSPxQAAANwAAAAPAAAAAAAAAAAAAAAAAJgCAABkcnMv&#10;ZG93bnJldi54bWxQSwUGAAAAAAQABAD1AAAAigMAAAAA&#10;" path="m,l3,,,xe" fillcolor="lime" strokeweight=".5pt">
                  <v:path arrowok="t" o:connecttype="custom" o:connectlocs="0,0;3,0;3,0;3,0;3,0;3,0;3,0;0,0" o:connectangles="0,0,0,0,0,0,0,0"/>
                </v:shape>
                <v:shape id="Freeform 96" o:spid="_x0000_s1538" style="position:absolute;left:2614;top:2029;width:1;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HC8MA&#10;AADcAAAADwAAAGRycy9kb3ducmV2LnhtbESP3YrCMBSE7xd8h3AE79ZUBXepRhFRFETEdvH60Jz+&#10;YHNSmqj17Y0g7OUwM98w82VnanGn1lWWFYyGEQjizOqKCwV/6fb7F4TzyBpry6TgSQ6Wi97XHGNt&#10;H3yme+ILESDsYlRQet/EUrqsJINuaBvi4OW2NeiDbAupW3wEuKnlOIqm0mDFYaHEhtYlZdfkZhQc&#10;ks3xtM/T1GXj3eX8rE/phHKlBv1uNQPhqfP/4U97rxX8jK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AHC8MAAADcAAAADwAAAAAAAAAAAAAAAACYAgAAZHJzL2Rv&#10;d25yZXYueG1sUEsFBgAAAAAEAAQA9QAAAIgDAAAAAA==&#10;" path="m,4l,,,4xe" fillcolor="lime" strokeweight=".5pt">
                  <v:path arrowok="t" o:connecttype="custom" o:connectlocs="0,4;0,0;0,4;0,4" o:connectangles="0,0,0,0"/>
                </v:shape>
                <v:shape id="Freeform 97" o:spid="_x0000_s1539" style="position:absolute;left:2611;top:2021;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BMIA&#10;AADcAAAADwAAAGRycy9kb3ducmV2LnhtbESP3YrCMBSE7wXfIZwF7zRV8K9rFBEUQVDUfYBDc2zL&#10;Nie1iW19eyMIXg4z8w2zWLWmEDVVLresYDiIQBAnVuecKvi7bvszEM4jaywsk4InOVgtu50Fxto2&#10;fKb64lMRIOxiVJB5X8ZSuiQjg25gS+Lg3Wxl0AdZpVJX2AS4KeQoiibSYM5hIcOSNhkl/5eHUXBM&#10;6+cmutvT3N52sinn68N+3CjV+2nXvyA8tf4b/rT3WsF0OIX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gEwgAAANwAAAAPAAAAAAAAAAAAAAAAAJgCAABkcnMvZG93&#10;bnJldi54bWxQSwUGAAAAAAQABAD1AAAAhwMAAAAA&#10;" path="m3,8l,4,,,,4,3,8xe" fillcolor="lime" strokeweight=".5pt">
                  <v:path arrowok="t" o:connecttype="custom" o:connectlocs="3,8;0,4;0,4;0,0;0,4;0,4;0,4;0,4;3,8" o:connectangles="0,0,0,0,0,0,0,0,0"/>
                </v:shape>
                <v:rect id="Rectangle 98" o:spid="_x0000_s1540" style="position:absolute;left:2607;top:2025;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IpcMA&#10;AADcAAAADwAAAGRycy9kb3ducmV2LnhtbERPPW/CMBDdkfofrKvEBjbQAk0xCIFQO7BAO8B2xNck&#10;JT5HsQnh3+MBifHpfc8WrS1FQ7UvHGsY9BUI4tSZgjMNvz+b3hSED8gGS8ek4UYeFvOXzgwT4668&#10;o2YfMhFD2CeoIQ+hSqT0aU4Wfd9VxJH7c7XFEGGdSVPjNYbbUg6VGkuLBceGHCta5ZSe9xer4bj+&#10;Lz9Oh8l7epBblTUjdXr7OmvdfW2XnyACteEpfri/jYbJIK6N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IpcMAAADcAAAADwAAAAAAAAAAAAAAAACYAgAAZHJzL2Rv&#10;d25yZXYueG1sUEsFBgAAAAAEAAQA9QAAAIgDAAAAAA==&#10;" fillcolor="lime" strokeweight=".5pt"/>
                <v:shape id="Freeform 99" o:spid="_x0000_s1541" style="position:absolute;left:2611;top:201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vbMYA&#10;AADcAAAADwAAAGRycy9kb3ducmV2LnhtbESPzWrDMBCE74W8g9hCbo3sQn7qRDFpIKFpT/l5gK21&#10;sU2tlbEU2/XTR4FCj8PMfMOs0t5UoqXGlZYVxJMIBHFmdcm5gst597IA4TyyxsoyKfglB+l69LTC&#10;RNuOj9SefC4ChF2CCgrv60RKlxVk0E1sTRy8q20M+iCbXOoGuwA3lXyNopk0WHJYKLCmbUHZz+lm&#10;FERuul+4/svU3+dh/vl+6Y6HIVdq/NxvliA89f4//Nf+0Arm8Rs8zo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vbMYAAADcAAAADwAAAAAAAAAAAAAAAACYAgAAZHJz&#10;L2Rvd25yZXYueG1sUEsFBgAAAAAEAAQA9QAAAIsDAAAAAA==&#10;" path="m,3r3,l,3,3,,,,3,,,3xe" fillcolor="lime" strokeweight=".5pt">
                  <v:path arrowok="t" o:connecttype="custom" o:connectlocs="0,3;3,3;0,3;3,0;3,0;0,0;3,0;0,3;0,3" o:connectangles="0,0,0,0,0,0,0,0,0"/>
                </v:shape>
                <v:shape id="Freeform 100" o:spid="_x0000_s1542" style="position:absolute;left:2611;top:2010;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azcIA&#10;AADcAAAADwAAAGRycy9kb3ducmV2LnhtbERP3UrDMBS+F/YO4Qy8c+kGuq02LaWgDATHOh/g0Jz+&#10;sOakNrHt3t5cCF5+fP9JtpheTDS6zrKC7SYCQVxZ3XGj4Ov69nQA4Tyyxt4yKbiTgyxdPSQYazvz&#10;habSNyKEsItRQev9EEvpqpYMuo0diANX29GgD3BspB5xDuGml7soepEGOw4NLQ5UtFTdyh+j4LOZ&#10;7kX0bc9HW7/LeTjmH6fnWanH9ZK/gvC0+H/xn/ukFex3YX44E4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RrNwgAAANwAAAAPAAAAAAAAAAAAAAAAAJgCAABkcnMvZG93&#10;bnJldi54bWxQSwUGAAAAAAQABAD1AAAAhwMAAAAA&#10;" path="m,8l,4r3,l,4,,,,4r3,l,4,,8xe" fillcolor="lime" strokeweight=".5pt">
                  <v:path arrowok="t" o:connecttype="custom" o:connectlocs="0,8;0,4;3,4;0,4;0,0;0,4;0,4;3,4;0,4;0,8;0,8;0,8" o:connectangles="0,0,0,0,0,0,0,0,0,0,0,0"/>
                </v:shape>
                <v:shape id="Freeform 101" o:spid="_x0000_s1543" style="position:absolute;left:2644;top:208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xRMIA&#10;AADcAAAADwAAAGRycy9kb3ducmV2LnhtbESPQYvCMBSE74L/ITzBm6Z6cKUaRcSK4MJS9eLt0Tzb&#10;YvMSmqj1328WFjwOM/MNs1x3phFPan1tWcFknIAgLqyuuVRwOWejOQgfkDU2lknBmzysV/3eElNt&#10;X5zT8xRKESHsU1RQheBSKX1RkUE/to44ejfbGgxRtqXULb4i3DRymiQzabDmuFCho21Fxf30MAqu&#10;mZU/tO2y5Dv3e5cfL5kzO6WGg26zABGoC5/wf/ugFXxNJ/B3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LFEwgAAANwAAAAPAAAAAAAAAAAAAAAAAJgCAABkcnMvZG93&#10;bnJldi54bWxQSwUGAAAAAAQABAD1AAAAhwMAAAAA&#10;" path="m,l4,,,xe" fillcolor="lime" strokeweight=".5pt">
                  <v:path arrowok="t" o:connecttype="custom" o:connectlocs="0,0;4,0;0,0;0,0" o:connectangles="0,0,0,0"/>
                </v:shape>
                <v:shape id="Freeform 102" o:spid="_x0000_s1544" style="position:absolute;left:2146;top:179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fsYA&#10;AADcAAAADwAAAGRycy9kb3ducmV2LnhtbESPQWvCQBSE74X+h+UVvOlug1hJXUMpKQjFgxrU42v2&#10;mYRm36bZrcZ/7xaEHoeZ+YZZZINtxZl63zjW8DxRIIhLZxquNBS7j/EchA/IBlvHpOFKHrLl48MC&#10;U+MuvKHzNlQiQtinqKEOoUul9GVNFv3EdcTRO7neYoiyr6Tp8RLhtpWJUjNpseG4UGNH7zWV39tf&#10;q+F4WK+/8uEk96uf/aeqpqo8FrnWo6fh7RVEoCH8h+/tldHwkiT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ffsYAAADcAAAADwAAAAAAAAAAAAAAAACYAgAAZHJz&#10;L2Rvd25yZXYueG1sUEsFBgAAAAAEAAQA9QAAAIsDAAAAAA==&#10;" path="m4,8r8,3l8,15,,15,,11,4,8,,,4,8xe" fillcolor="lime" strokeweight=".5pt">
                  <v:path arrowok="t" o:connecttype="custom" o:connectlocs="4,8;12,11;8,15;0,15;0,11;4,8;0,0;4,8" o:connectangles="0,0,0,0,0,0,0,0"/>
                </v:shape>
                <v:shape id="Freeform 103" o:spid="_x0000_s1545" style="position:absolute;left:2139;top:17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BgMUA&#10;AADcAAAADwAAAGRycy9kb3ducmV2LnhtbESPT2sCMRTE74LfITyhN01UqLI1iliFXrT4B0pvj81z&#10;d+3mZbtJ3fXbG6HgcZiZ3zCzRWtLcaXaF441DAcKBHHqTMGZhtNx05+C8AHZYOmYNNzIw2Le7cww&#10;Ma7hPV0PIRMRwj5BDXkIVSKlT3Oy6AeuIo7e2dUWQ5R1Jk2NTYTbUo6UepUWC44LOVa0yin9OfxZ&#10;DZvh70Vd3ie7L7X9xPN3MI1bb7V+6bXLNxCB2vAM/7c/jIbJa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wGAxQAAANwAAAAPAAAAAAAAAAAAAAAAAJgCAABkcnMv&#10;ZG93bnJldi54bWxQSwUGAAAAAAQABAD1AAAAigMAAAAA&#10;" path="m11,3l,7,7,r4,3xe" fillcolor="lime" strokeweight=".5pt">
                  <v:path arrowok="t" o:connecttype="custom" o:connectlocs="11,3;0,7;7,0;11,3" o:connectangles="0,0,0,0"/>
                </v:shape>
                <v:shape id="Freeform 104" o:spid="_x0000_s1546" style="position:absolute;left:2113;top:169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i18EA&#10;AADcAAAADwAAAGRycy9kb3ducmV2LnhtbESPT4vCMBTE74LfITxhb2uqK6tUo6ggu1f/oNdH82yr&#10;zUtNoq3f3iwseBxm5jfMbNGaSjzI+dKygkE/AUGcWV1yruCw33xOQPiArLGyTAqe5GEx73ZmmGrb&#10;8JYeu5CLCGGfooIihDqV0mcFGfR9WxNH72ydwRCly6V22ES4qeQwSb6lwZLjQoE1rQvKrru7UXDL&#10;0RCfLIbVxVF7HP88m+2XUh+9djkFEagN7/B/+1crGA9H8Hc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WYtfBAAAA3AAAAA8AAAAAAAAAAAAAAAAAmAIAAGRycy9kb3du&#10;cmV2LnhtbFBLBQYAAAAABAAEAPUAAACGAwAAAAA=&#10;" path="m15,11l7,,,11,7,3r8,8xe" fillcolor="lime" strokeweight=".5pt">
                  <v:path arrowok="t" o:connecttype="custom" o:connectlocs="15,11;7,0;0,11;7,3;15,11" o:connectangles="0,0,0,0,0"/>
                </v:shape>
                <v:shape id="Freeform 105" o:spid="_x0000_s1547" style="position:absolute;left:2165;top:1505;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kQ8MA&#10;AADcAAAADwAAAGRycy9kb3ducmV2LnhtbESPQWsCMRSE7wX/Q3iF3mpWoa6uRhGxIHjqaun1sXnN&#10;Lm5e1iTV9d+bguBxmJlvmMWqt624kA+NYwWjYQaCuHK6YaPgePh8n4IIEVlj65gU3CjAajl4WWCh&#10;3ZW/6FJGIxKEQ4EK6hi7QspQ1WQxDF1HnLxf5y3GJL2R2uM1wW0rx1k2kRYbTgs1drSpqTqVf1bB&#10;qR1tqczteWay4H72+f57a7xSb6/9eg4iUh+f4Ud7pxXk4w/4P5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1kQ8MAAADcAAAADwAAAAAAAAAAAAAAAACYAgAAZHJzL2Rv&#10;d25yZXYueG1sUEsFBgAAAAAEAAQA9QAAAIgDAAAAAA==&#10;" path="m,4r11,l8,,,4xe" fillcolor="lime" strokeweight=".5pt">
                  <v:path arrowok="t" o:connecttype="custom" o:connectlocs="0,4;11,4;8,0;0,4" o:connectangles="0,0,0,0"/>
                </v:shape>
                <v:shape id="Freeform 106" o:spid="_x0000_s1548" style="position:absolute;left:2139;top:1486;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LNMQA&#10;AADcAAAADwAAAGRycy9kb3ducmV2LnhtbESPQYvCMBSE74L/ITzBi2iqy+rSNYoIgvSmVdzjo3nb&#10;FpuX0qRa/fUbYcHjMDPfMMt1Zypxo8aVlhVMJxEI4szqknMFp3Q3/gLhPLLGyjIpeJCD9arfW2Ks&#10;7Z0PdDv6XAQIuxgVFN7XsZQuK8igm9iaOHi/tjHog2xyqRu8B7ip5CyK5tJgyWGhwJq2BWXXY2sU&#10;RKlL0nZ3OS+eVZJcfz7ah/8cKTUcdJtvEJ46/w7/t/dawWI2h9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yzTEAAAA3AAAAA8AAAAAAAAAAAAAAAAAmAIAAGRycy9k&#10;b3ducmV2LnhtbFBLBQYAAAAABAAEAPUAAACJAwAAAAA=&#10;" path="m,15l,11,,,,15xe" fillcolor="lime" strokeweight=".5pt">
                  <v:path arrowok="t" o:connecttype="custom" o:connectlocs="0,15;0,11;0,0;0,15" o:connectangles="0,0,0,0"/>
                </v:shape>
                <v:shape id="Freeform 107" o:spid="_x0000_s1549" style="position:absolute;left:2843;top:1231;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pFcYA&#10;AADcAAAADwAAAGRycy9kb3ducmV2LnhtbESPW2vCQBSE3wX/w3IE33RTQW1TV/FW6IvgpQi+nWZP&#10;k2j2bMiuGv31riD0cZiZb5jRpDaFuFDlcssK3roRCOLE6pxTBT+7r847COeRNRaWScGNHEzGzcYI&#10;Y22vvKHL1qciQNjFqCDzvoyldElGBl3XlsTB+7OVQR9klUpd4TXATSF7UTSQBnMOCxmWNM8oOW3P&#10;RsH6d7lIOJ/uP3ZuRsVq0F/djwel2q16+gnCU+3/w6/2t1Yw7A3h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MpFcYAAADcAAAADwAAAAAAAAAAAAAAAACYAgAAZHJz&#10;L2Rvd25yZXYueG1sUEsFBgAAAAAEAAQA9QAAAIsDAAAAAA==&#10;" path="m11,72r,-4l11,53,18,42,30,34,26,27,15,15,26,12r7,l37,8,44,r8,4l52,15r7,15l56,38r3,19l52,57r7,15l52,83r-8,7l30,102r-15,7l3,102,,83,3,72r8,xe" fillcolor="lime" strokeweight=".5pt">
                  <v:path arrowok="t" o:connecttype="custom" o:connectlocs="11,72;11,68;11,53;18,42;30,34;26,27;15,15;26,12;33,12;37,8;44,0;52,4;52,15;59,30;56,38;59,57;52,57;59,72;52,83;44,90;30,102;15,109;3,102;0,83;3,72;11,72" o:connectangles="0,0,0,0,0,0,0,0,0,0,0,0,0,0,0,0,0,0,0,0,0,0,0,0,0,0"/>
                </v:shape>
                <v:shape id="Freeform 108" o:spid="_x0000_s1550" style="position:absolute;left:2813;top:1299;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6B8MA&#10;AADcAAAADwAAAGRycy9kb3ducmV2LnhtbERPz2vCMBS+D/Y/hCfsNlMD26QaZQzEXTZYO1Fvj+bZ&#10;1iUvpYla/euXw2DHj+/3fDk4K87Uh9azhsk4A0FcedNyreG7XD1OQYSIbNB6Jg1XCrBc3N/NMTf+&#10;wl90LmItUgiHHDU0MXa5lKFqyGEY+444cQffO4wJ9rU0PV5SuLNSZdmzdNhyamiwo7eGqp/i5DSo&#10;nbLHcjuUbn8q1k+fHxtWN6v1w2h4nYGINMR/8Z/73Wh4U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f6B8MAAADcAAAADwAAAAAAAAAAAAAAAACYAgAAZHJzL2Rv&#10;d25yZXYueG1sUEsFBgAAAAAEAAQA9QAAAIgDAAAAAA==&#10;" path="m,11l7,4,15,r3,7l15,11r,8l3,22,,19,3,7,,11xe" fillcolor="lime" strokeweight=".5pt">
                  <v:path arrowok="t" o:connecttype="custom" o:connectlocs="0,11;7,4;15,0;18,7;15,11;15,19;3,22;0,19;3,7;0,11" o:connectangles="0,0,0,0,0,0,0,0,0,0"/>
                </v:shape>
                <v:shape id="Freeform 109" o:spid="_x0000_s1551" style="position:absolute;left:2835;top:123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6bcYA&#10;AADcAAAADwAAAGRycy9kb3ducmV2LnhtbESPT2sCMRDF70K/Q5hCbzVbC62uRhFBaOnJP4jexs10&#10;d3EzCZt0N/bTm0LB4+PN+715s0U0jeio9bVlBS/DDARxYXXNpYL9bv08BuEDssbGMim4kofF/GEw&#10;w1zbnjfUbUMpEoR9jgqqEFwupS8qMuiH1hEn79u2BkOSbSl1i32Cm0aOsuxNGqw5NVToaFVRcdn+&#10;mPRGPL7+1uvrpT8fjrFz3eeXG5+UenqMyymIQDHcj//TH1rB+2gCf2MSA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a6bcYAAADcAAAADwAAAAAAAAAAAAAAAACYAgAAZHJz&#10;L2Rvd25yZXYueG1sUEsFBgAAAAAEAAQA9QAAAIsDAAAAAA==&#10;" path="m,15l8,r3,4l11,7,8,11,4,15,,15xe" fillcolor="lime" strokeweight=".5pt">
                  <v:path arrowok="t" o:connecttype="custom" o:connectlocs="0,15;8,0;11,4;11,7;8,11;4,15;0,15" o:connectangles="0,0,0,0,0,0,0"/>
                </v:shape>
                <v:shape id="Freeform 110" o:spid="_x0000_s1552" style="position:absolute;left:2779;top:1246;width:34;height:64;visibility:visible;mso-wrap-style:square;v-text-anchor:top" coordsize="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58MIA&#10;AADcAAAADwAAAGRycy9kb3ducmV2LnhtbERPy2rCQBTdC/7DcAU3Yia1oJI6CbVQcFOCse36krkm&#10;aTN3Qmby6N93FoUuD+d9ymbTipF611hW8BDFIIhLqxuuFLzfXrdHEM4ja2wtk4IfcpCly8UJE20n&#10;vtJY+EqEEHYJKqi97xIpXVmTQRfZjjhwd9sb9AH2ldQ9TiHctHIXx3tpsOHQUGNHLzWV38VgFJSI&#10;w1Tkb3yXH7vN+SvOP4ezVGq9mp+fQHia/b/4z33RCg6PYX44E4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7nwwgAAANwAAAAPAAAAAAAAAAAAAAAAAJgCAABkcnMvZG93&#10;bnJldi54bWxQSwUGAAAAAAQABAD1AAAAhwMAAAAA&#10;" path="m4,42l,38,7,34,4,27r,-8l,8,15,r,8l11,12r11,7l26,19r4,15l30,38r,7l34,53,22,64,19,57,15,49,7,45r4,-3l4,42xe" fillcolor="lime" strokeweight=".5pt">
                  <v:path arrowok="t" o:connecttype="custom" o:connectlocs="4,42;0,38;7,34;4,27;4,19;0,8;15,0;15,8;11,12;22,19;26,19;30,34;30,38;30,45;34,53;22,64;19,57;15,49;7,45;11,42;4,42" o:connectangles="0,0,0,0,0,0,0,0,0,0,0,0,0,0,0,0,0,0,0,0,0"/>
                </v:shape>
                <v:shape id="Freeform 111" o:spid="_x0000_s1553" style="position:absolute;left:2794;top:1348;width:93;height:104;visibility:visible;mso-wrap-style:square;v-text-anchor:top" coordsize="9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0y8QA&#10;AADcAAAADwAAAGRycy9kb3ducmV2LnhtbESPQWvCQBSE7wX/w/IEb3VjLVWiq0hBzanQqHh9Zp9J&#10;NPs27K6a/vtuoeBxmJlvmPmyM424k/O1ZQWjYQKCuLC65lLBfrd+nYLwAVljY5kU/JCH5aL3MsdU&#10;2wd/0z0PpYgQ9ikqqEJoUyl9UZFBP7QtcfTO1hkMUbpSaoePCDeNfEuSD2mw5rhQYUufFRXX/GYU&#10;nLrLNvvKymPutuPDZjI9vl9yVmrQ71YzEIG68Az/tzOtYDIe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tMvEAAAA3AAAAA8AAAAAAAAAAAAAAAAAmAIAAGRycy9k&#10;b3ducmV2LnhtbFBLBQYAAAAABAAEAPUAAACJAwAAAAA=&#10;" path="m15,48r4,-7l19,29,11,26r-4,l,7,4,,15,7r11,4l22,18r15,4l22,33,34,29,26,44r11,l52,56r8,11l75,74r18,8l93,89r-7,4l71,101r-7,3l60,104,56,93,49,89,37,86,30,74r-8,l22,78r-7,l19,74,11,71,7,67r4,-8l11,56,19,44r,-3l19,29,11,26r4,22xe" fillcolor="lime" strokeweight=".5pt">
                  <v:path arrowok="t" o:connecttype="custom" o:connectlocs="15,48;19,41;19,29;11,26;7,26;0,7;4,0;15,7;26,11;22,18;37,22;22,33;34,29;26,44;37,44;52,56;60,67;75,74;93,82;93,89;86,93;71,101;64,104;60,104;56,93;49,89;37,86;30,74;22,74;22,78;15,78;19,74;11,71;7,67;11,59;11,56;19,44;19,41;19,29;11,26;15,48" o:connectangles="0,0,0,0,0,0,0,0,0,0,0,0,0,0,0,0,0,0,0,0,0,0,0,0,0,0,0,0,0,0,0,0,0,0,0,0,0,0,0,0,0"/>
                </v:shape>
                <v:shape id="Freeform 112" o:spid="_x0000_s1554" style="position:absolute;left:2783;top:1400;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ZoMUA&#10;AADcAAAADwAAAGRycy9kb3ducmV2LnhtbESPQWsCMRSE70L/Q3iFXqRmq+LK1ihSKog3Xas9Pjav&#10;u6GblyWJuv33jVDocZiZb5jFqretuJIPxrGCl1EGgrhy2nCt4FhunucgQkTW2DomBT8UYLV8GCyw&#10;0O7Ge7oeYi0ShEOBCpoYu0LKUDVkMYxcR5y8L+ctxiR9LbXHW4LbVo6zbCYtGk4LDXb01lD1fbhY&#10;BX5Wztvd9PRJeW4+hiZ7X5+7o1JPj/36FUSkPv6H/9pbrSCfjOF+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pmgxQAAANwAAAAPAAAAAAAAAAAAAAAAAJgCAABkcnMv&#10;ZG93bnJldi54bWxQSwUGAAAAAAQABAD1AAAAigMAAAAA&#10;" path="m3,19l,7,3,4,11,r4,4l11,19r-8,xe" fillcolor="lime" strokeweight=".5pt">
                  <v:path arrowok="t" o:connecttype="custom" o:connectlocs="3,19;0,7;3,4;11,0;15,4;11,19;3,19" o:connectangles="0,0,0,0,0,0,0"/>
                </v:shape>
                <v:shape id="Freeform 113" o:spid="_x0000_s1555" style="position:absolute;left:2753;top:1355;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VEscA&#10;AADcAAAADwAAAGRycy9kb3ducmV2LnhtbESPT2vCQBTE74V+h+UVvJS6sYKW1FVsoNKTqP1Dj4/s&#10;MxubfZtktzF+e1cQPA4z8xtmtuhtJTpqfelYwWiYgCDOnS65UPD1+f70AsIHZI2VY1JwIg+L+f3d&#10;DFPtjrylbhcKESHsU1RgQqhTKX1uyKIfupo4envXWgxRtoXULR4j3FbyOUkm0mLJccFgTZmh/G/3&#10;bxU0q+y3eVzWm27082bW34e+ycxWqcFDv3wFEagPt/C1/aEVTMdjuJyJR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0VRLHAAAA3AAAAA8AAAAAAAAAAAAAAAAAmAIAAGRy&#10;cy9kb3ducmV2LnhtbFBLBQYAAAAABAAEAPUAAACMAwAAAAA=&#10;" path="m,22l15,11r3,4l26,r7,11l37,22,26,26r,15l18,45r-7,4l7,41,11,30r4,l,22xe" fillcolor="lime" strokeweight=".5pt">
                  <v:path arrowok="t" o:connecttype="custom" o:connectlocs="0,22;15,11;18,15;26,0;33,11;37,22;26,26;26,41;18,45;11,49;7,41;11,30;15,30;0,22" o:connectangles="0,0,0,0,0,0,0,0,0,0,0,0,0,0"/>
                </v:shape>
                <v:shape id="Freeform 114" o:spid="_x0000_s1556" style="position:absolute;left:2775;top:1261;width:38;height:68;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pB8YA&#10;AADcAAAADwAAAGRycy9kb3ducmV2LnhtbESPW2vCQBSE34X+h+UUfJG68UIqaVapgih9Ee3l+ZA9&#10;udDs2ZBdk9hf3y0IfRxm5hsm3QymFh21rrKsYDaNQBBnVldcKPh43z+tQDiPrLG2TApu5GCzfhil&#10;mGjb85m6iy9EgLBLUEHpfZNI6bKSDLqpbYiDl9vWoA+yLaRusQ9wU8t5FMXSYMVhocSGdiVl35er&#10;UXA8/+RNP4k+Twdenb62XTzR8ZtS48fh9QWEp8H/h+/to1bwvF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2pB8YAAADcAAAADwAAAAAAAAAAAAAAAACYAgAAZHJz&#10;L2Rvd25yZXYueG1sUEsFBgAAAAAEAAQA9QAAAIsDAAAAAA==&#10;" path="m,30l15,27,11,23,8,12,11,4,23,,19,8r4,4l34,19r4,8l34,34r4,8l30,57r4,7l30,68,23,53,19,45r-8,l15,38,11,30,,30xe" fillcolor="lime" strokeweight=".5pt">
                  <v:path arrowok="t" o:connecttype="custom" o:connectlocs="0,30;15,27;11,23;8,12;11,4;23,0;19,8;23,12;34,19;38,27;34,34;38,42;30,57;34,64;30,68;23,53;19,45;11,45;15,38;11,30;0,30" o:connectangles="0,0,0,0,0,0,0,0,0,0,0,0,0,0,0,0,0,0,0,0,0"/>
                </v:shape>
                <v:shape id="Freeform 115" o:spid="_x0000_s1557" style="position:absolute;left:2745;top:1351;width:41;height:56;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YjcYA&#10;AADcAAAADwAAAGRycy9kb3ducmV2LnhtbESP3WrCQBSE7wu+w3KE3tWNhmpNs4r2R/QiBU0f4JA9&#10;JsHs2ZDdxvTtuwXBy2FmvmHS9WAa0VPnassKppMIBHFhdc2lgu/88+kFhPPIGhvLpOCXHKxXo4cU&#10;E22vfKT+5EsRIOwSVFB53yZSuqIig25iW+LgnW1n0AfZlVJ3eA1w08hZFM2lwZrDQoUtvVVUXE4/&#10;RsGMt4f9wcTv/ccmX5p2l33FUabU43jYvILwNPh7+NbeawWL+Bn+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OYjcYAAADcAAAADwAAAAAAAAAAAAAAAACYAgAAZHJz&#10;L2Rvd25yZXYueG1sUEsFBgAAAAAEAAQA9QAAAIsDAAAAAA==&#10;" path="m,26l23,15,34,26,30,r8,12l41,23r,11l30,41r,12l15,56,12,49,23,45,19,34,,26xe" fillcolor="lime" strokeweight=".5pt">
                  <v:path arrowok="t" o:connecttype="custom" o:connectlocs="0,26;23,15;34,26;30,0;38,12;41,23;41,34;30,41;30,53;15,56;12,49;23,45;19,34;0,26" o:connectangles="0,0,0,0,0,0,0,0,0,0,0,0,0,0"/>
                </v:shape>
                <v:shape id="Freeform 116" o:spid="_x0000_s1558" style="position:absolute;left:2663;top:1314;width:82;height:63;visibility:visible;mso-wrap-style:square;v-text-anchor:top" coordsize="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zA8UA&#10;AADcAAAADwAAAGRycy9kb3ducmV2LnhtbESPT2sCMRTE7wW/Q3hCbzVrhbWsRlGhYC20+Ofg8bF5&#10;bhY3L2ET3fXbN4VCj8PM/IaZL3vbiDu1oXasYDzKQBCXTtdcKTgd31/eQISIrLFxTAoeFGC5GDzN&#10;sdCu4z3dD7ESCcKhQAUmRl9IGUpDFsPIeeLkXVxrMSbZVlK32CW4beRrluXSYs1pwaCnjaHyerhZ&#10;BWdqpuzNbr2e5PvPy9f3h+56r9TzsF/NQETq43/4r73VCqaTH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PMDxQAAANwAAAAPAAAAAAAAAAAAAAAAAJgCAABkcnMv&#10;ZG93bnJldi54bWxQSwUGAAAAAAQABAD1AAAAigMAAAAA&#10;" path="m15,60l11,56,22,52r8,-7l26,37,19,26r-4,4l11,34,4,26,,19,11,11r8,4l22,19,15,,30,r4,11l37,19r8,l56,11,71,7r,12l67,41r8,l82,41,75,60r-8,3l56,63r-7,l41,52,15,60xe" fillcolor="lime" strokeweight=".5pt">
                  <v:path arrowok="t" o:connecttype="custom" o:connectlocs="15,60;11,56;22,52;30,45;26,37;19,26;15,30;11,34;4,26;0,19;11,11;19,15;22,19;15,0;30,0;34,11;37,19;45,19;56,11;71,7;71,19;67,41;75,41;82,41;75,60;67,63;56,63;49,63;41,52;15,60" o:connectangles="0,0,0,0,0,0,0,0,0,0,0,0,0,0,0,0,0,0,0,0,0,0,0,0,0,0,0,0,0,0"/>
                </v:shape>
                <v:shape id="Freeform 117" o:spid="_x0000_s1559" style="position:absolute;left:2584;top:1340;width:64;height:75;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ORcUA&#10;AADcAAAADwAAAGRycy9kb3ducmV2LnhtbESPQWvCQBSE7wX/w/IEb3Vji6ZEV5FCoL3UmthCb4/s&#10;Mwlm34bsauK/dwuCx2FmvmFWm8E04kKdqy0rmE0jEMSF1TWXCg55+vwGwnlkjY1lUnAlB5v16GmF&#10;ibY97+mS+VIECLsEFVTet4mUrqjIoJvaljh4R9sZ9EF2pdQd9gFuGvkSRQtpsOawUGFL7xUVp+xs&#10;FOSznL++d/Po97P/qbO0TOP2r1FqMh62SxCeBv8I39sfWkH8GsP/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w5FxQAAANwAAAAPAAAAAAAAAAAAAAAAAJgCAABkcnMv&#10;ZG93bnJldi54bWxQSwUGAAAAAAQABAD1AAAAigMAAAAA&#10;" path="m45,49l30,67r-11,l8,75,,71,8,56,,49,19,23,34,19,34,8,49,,60,15r-7,8l64,30,45,49xe" fillcolor="lime" strokeweight=".5pt">
                  <v:path arrowok="t" o:connecttype="custom" o:connectlocs="45,49;30,67;19,67;8,75;0,71;8,56;0,49;19,23;34,19;34,8;49,0;60,15;53,23;64,30;45,49" o:connectangles="0,0,0,0,0,0,0,0,0,0,0,0,0,0,0"/>
                </v:shape>
                <v:shape id="Freeform 118" o:spid="_x0000_s1560" style="position:absolute;left:2640;top:1280;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3IMEA&#10;AADcAAAADwAAAGRycy9kb3ducmV2LnhtbERPy4rCMBTdD/gP4QrupqkjPqhGEVEQZBha3bi7NNe2&#10;tLmpTUbr35vFwCwP573a9KYRD+pcZVnBOIpBEOdWV1wouJwPnwsQziNrbCyTghc52KwHHytMtH1y&#10;So/MFyKEsEtQQel9m0jp8pIMusi2xIG72c6gD7ArpO7wGcJNI7/ieCYNVhwaSmxpV1JeZ79GAabp&#10;9XDfzV7Z6ecbaV/vp00dKzUa9tslCE+9/xf/uY9awXwS1oYz4Qj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NyDBAAAA3AAAAA8AAAAAAAAAAAAAAAAAmAIAAGRycy9kb3du&#10;cmV2LnhtbFBLBQYAAAAABAAEAPUAAACGAwAAAAA=&#10;" path="m19,38l15,26,,30,,15r15,l30,4,49,r4,4l57,19,45,23r-3,7l34,30,30,26,19,30r,8xe" fillcolor="lime" strokeweight=".5pt">
                  <v:path arrowok="t" o:connecttype="custom" o:connectlocs="19,38;15,26;0,30;0,15;15,15;30,4;49,0;53,4;57,19;45,23;42,30;34,30;30,26;19,30;19,38" o:connectangles="0,0,0,0,0,0,0,0,0,0,0,0,0,0,0"/>
                </v:shape>
                <v:shape id="Freeform 119" o:spid="_x0000_s1561" style="position:absolute;left:2614;top:1392;width:94;height:120;visibility:visible;mso-wrap-style:square;v-text-anchor:top" coordsize="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Pa8UA&#10;AADcAAAADwAAAGRycy9kb3ducmV2LnhtbESPQWsCMRSE70L/Q3gFb5qsQqurUWxpqceqhXp8bJ6b&#10;pZuXdZO62/56Uyh4HGbmG2a57l0tLtSGyrOGbKxAEBfeVFxq+Di8jmYgQkQ2WHsmDT8UYL26Gywx&#10;N77jHV32sRQJwiFHDTbGJpcyFJYchrFviJN38q3DmGRbStNil+CulhOlHqTDitOCxYaeLRVf+2+n&#10;4en42c0z9ZIdJm+bo7K/Z/tenbUe3vebBYhIfbyF/9tbo+FxOoe/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49rxQAAANwAAAAPAAAAAAAAAAAAAAAAAJgCAABkcnMv&#10;ZG93bnJldi54bWxQSwUGAAAAAAQABAD1AAAAigMAAAAA&#10;" path="m8,19r4,l19,8,49,r,19l64,19,56,34r12,4l75,27r,15l75,49,86,42,79,87r15,18l90,109,75,105r-7,l79,117r-11,3l56,117r8,-12l12,98,8,90,12,79,4,75,,60,23,75,38,72,19,53,4,53,,45,23,38r,-4l15,30,4,38,15,27,4,23r8,-4l23,12,8,19xe" fillcolor="lime" strokeweight=".5pt">
                  <v:path arrowok="t" o:connecttype="custom" o:connectlocs="8,19;12,19;19,8;49,0;49,19;64,19;56,34;68,38;75,27;75,42;75,49;86,42;79,87;94,105;90,109;75,105;68,105;79,117;68,120;56,117;64,105;12,98;8,90;12,79;4,75;0,60;23,75;38,72;19,53;4,53;0,45;23,38;23,34;15,30;4,38;15,27;4,23;12,19;23,12;8,19" o:connectangles="0,0,0,0,0,0,0,0,0,0,0,0,0,0,0,0,0,0,0,0,0,0,0,0,0,0,0,0,0,0,0,0,0,0,0,0,0,0,0,0"/>
                </v:shape>
                <v:shape id="Freeform 120" o:spid="_x0000_s1562" style="position:absolute;left:2719;top:1419;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AcUA&#10;AADcAAAADwAAAGRycy9kb3ducmV2LnhtbESPwUrDQBCG74LvsIzgRdqNUmyN2RQRxB6EkmjxOmbH&#10;ZDE7G7Jrk769cxB6HP75v5mv2M6+V0caowts4HaZgSJugnXcGvh4f1lsQMWEbLEPTAZOFGFbXl4U&#10;mNswcUXHOrVKIBxzNNClNORax6Yjj3EZBmLJvsPoMck4ttqOOAnc9/ouy+61R8dyocOBnjtqfupf&#10;byC93XxOD67afAnkter3p7071MZcX81Pj6ASzem8/N/eWQPrlbwvMiIC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4MBxQAAANwAAAAPAAAAAAAAAAAAAAAAAJgCAABkcnMv&#10;ZG93bnJldi54bWxQSwUGAAAAAAQABAD1AAAAigMAAAAA&#10;" path="m11,45r,11l26,52,30,41r,-11l34,18,45,11r-4,l38,3,30,,26,11r-3,7l8,18,8,3,,22,15,33r,12l15,52,11,45xe" fillcolor="lime" strokeweight=".5pt">
                  <v:path arrowok="t" o:connecttype="custom" o:connectlocs="11,45;11,56;26,52;30,41;30,30;34,18;45,11;41,11;38,3;30,0;26,11;23,18;8,18;8,3;0,22;15,33;15,45;15,52;11,45" o:connectangles="0,0,0,0,0,0,0,0,0,0,0,0,0,0,0,0,0,0,0"/>
                </v:shape>
                <v:shape id="Freeform 121" o:spid="_x0000_s1563" style="position:absolute;left:2760;top:1437;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9lgcMA&#10;AADcAAAADwAAAGRycy9kb3ducmV2LnhtbESP3YrCMBSE7xd8h3AEbxZNLaJSjaJCwZuV9ecBDs2x&#10;rTYnpUm1vv1GEPZymJlvmOW6M5V4UONKywrGowgEcWZ1ybmCyzkdzkE4j6yxskwKXuRgvep9LTHR&#10;9slHepx8LgKEXYIKCu/rREqXFWTQjWxNHLyrbQz6IJtc6gafAW4qGUfRVBosOSwUWNOuoOx+ao0C&#10;nfq0jXE7v/1E3Ma/x8M0vXwrNeh3mwUIT53/D3/ae61gNhnD+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9lgcMAAADcAAAADwAAAAAAAAAAAAAAAACYAgAAZHJzL2Rv&#10;d25yZXYueG1sUEsFBgAAAAAEAAQA9QAAAIgDAAAAAA==&#10;" path="m8,38l11,27r4,3l26,23r8,-8l38,12,34,8r,-4l30,4,23,,15,,11,4r,4l8,15r,8l4,27r,3l8,30r,8l,45,8,38xe" fillcolor="lime" strokeweight=".5pt">
                  <v:path arrowok="t" o:connecttype="custom" o:connectlocs="8,38;11,27;15,30;26,23;34,15;38,12;34,8;34,4;30,4;23,0;15,0;11,4;11,8;8,15;8,23;4,27;4,30;8,30;8,38;0,45;8,38" o:connectangles="0,0,0,0,0,0,0,0,0,0,0,0,0,0,0,0,0,0,0,0,0"/>
                </v:shape>
                <v:shape id="Freeform 122" o:spid="_x0000_s1564" style="position:absolute;left:2775;top:1467;width:124;height:266;visibility:visible;mso-wrap-style:square;v-text-anchor:top" coordsize="12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S5cUA&#10;AADcAAAADwAAAGRycy9kb3ducmV2LnhtbESPQWsCMRSE70L/Q3iF3jRbu2jZGkWEQqkXdW1pb4/N&#10;6+7i5iUkqa7/3giCx2FmvmFmi9504kg+tJYVPI8yEMSV1S3XCvbl+/AVRIjIGjvLpOBMARbzh8EM&#10;C21PvKXjLtYiQTgUqKCJ0RVShqohg2FkHXHy/qw3GJP0tdQeTwluOjnOsok02HJaaNDRqqHqsPs3&#10;Cvz65zef+O/8S5/LTfnpDvzi9ko9PfbLNxCR+ngP39ofWsE0H8P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LlxQAAANwAAAAPAAAAAAAAAAAAAAAAAJgCAABkcnMv&#10;ZG93bnJldi54bWxQSwUGAAAAAAQABAD1AAAAigMAAAAA&#10;" path="m4,53l,42,4,34,8,30r7,-3l19,19,26,8,34,4,41,r4,4l53,8,41,15r-3,4l30,23r8,4l30,38r,4l26,56r,4l26,56r4,-7l41,30,53,27r3,3l64,12r4,3l71,23,68,34r-4,4l68,53r11,7l83,60r3,-7l101,60,98,71r-4,8l83,86r3,-3l98,94r,7l105,105r7,15l116,128r-4,3l101,135r4,11l109,154r-8,4l112,173r-7,11l112,195r4,4l124,210r-4,4l112,214r-7,3l98,225r3,-4l105,210r-7,-4l90,199r,-4l79,203r,14l83,236r3,11l83,251r-8,l68,244,56,232r8,27l56,266,49,247r,-15l41,236,34,225r,-19l30,199,19,195r,-7l26,176r12,8l49,176r11,-7l68,158r3,-12l68,131r-4,-3l60,128r8,-8l68,109,60,98r,-4l53,83,38,86,30,83,26,79,19,75r-8,l8,71,15,53r,-15l11,38,4,53xe" fillcolor="lime" strokeweight=".5pt">
                  <v:path arrowok="t" o:connecttype="custom" o:connectlocs="0,42;8,30;19,19;34,4;45,4;41,15;30,23;30,38;26,56;26,56;41,30;56,30;68,15;68,34;68,53;83,60;101,60;94,79;86,83;98,101;112,120;112,131;105,146;101,158;105,184;116,199;120,214;105,217;101,221;98,206;90,195;79,217;86,247;75,251;56,232;56,266;49,232;34,225;30,199;19,188;38,184;60,169;71,146;64,128;68,120;60,98;53,83;30,83;19,75;8,71;15,38;4,53" o:connectangles="0,0,0,0,0,0,0,0,0,0,0,0,0,0,0,0,0,0,0,0,0,0,0,0,0,0,0,0,0,0,0,0,0,0,0,0,0,0,0,0,0,0,0,0,0,0,0,0,0,0,0,0"/>
                </v:shape>
                <v:shape id="Freeform 123" o:spid="_x0000_s1565" style="position:absolute;left:2734;top:1606;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C/sMA&#10;AADcAAAADwAAAGRycy9kb3ducmV2LnhtbESP0WrCQBRE3wv+w3IF3+pGm5o2uooIgo9W/YDb7G0S&#10;zN4N2a1u/HpXEHwcZuYMs1gF04gLda62rGAyTkAQF1bXXCo4HbfvXyCcR9bYWCYFPTlYLQdvC8y1&#10;vfIPXQ6+FBHCLkcFlfdtLqUrKjLoxrYljt6f7Qz6KLtS6g6vEW4aOU2SmTRYc1yosKVNRcX58G8U&#10;JCHbnJq9/t1m4bu/pWn9Kde9UqNhWM9BeAr+FX62d1pBln7A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fC/sMAAADcAAAADwAAAAAAAAAAAAAAAACYAgAAZHJzL2Rv&#10;d25yZXYueG1sUEsFBgAAAAAEAAQA9QAAAIgDAAAAAA==&#10;" path="m8,22r3,-7l15,7r,-3l23,r3,7l30,15r11,4l45,26r-4,8l37,30,34,26,23,30r-4,7l8,34r3,-8l11,22,,19,11,15,8,22xe" fillcolor="lime" strokeweight=".5pt">
                  <v:path arrowok="t" o:connecttype="custom" o:connectlocs="8,22;11,15;15,7;15,4;23,0;26,7;30,15;41,19;45,26;41,34;37,30;34,26;23,30;19,37;8,34;11,26;11,22;0,19;11,15;8,22" o:connectangles="0,0,0,0,0,0,0,0,0,0,0,0,0,0,0,0,0,0,0,0"/>
                </v:shape>
                <v:shape id="Freeform 124" o:spid="_x0000_s1566" style="position:absolute;left:2382;top:1355;width:461;height:517;visibility:visible;mso-wrap-style:square;v-text-anchor:top" coordsize="4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MMsUA&#10;AADcAAAADwAAAGRycy9kb3ducmV2LnhtbESPQWvCQBSE74L/YXmCt7pJCSrRNQShtaUU1Pbg8ZF9&#10;TVKzb9PsRtN/3xUKHoeZ+YZZZ4NpxIU6V1tWEM8iEMSF1TWXCj4/nh6WIJxH1thYJgW/5CDbjEdr&#10;TLW98oEuR1+KAGGXooLK+zaV0hUVGXQz2xIH78t2Bn2QXSl1h9cAN418jKK5NFhzWKiwpW1FxfnY&#10;GwXf7z+neRL3/ZuJX/WzoT3Fu1yp6WTIVyA8Df4e/m+/aAWL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wyxQAAANwAAAAPAAAAAAAAAAAAAAAAAJgCAABkcnMv&#10;ZG93bnJldi54bWxQSwUGAAAAAAQABAD1AAAAigMAAAAA&#10;" path="m86,26r8,l98,26r11,11l113,45r11,-4l131,37r4,l142,41r-11,4l128,49r,3l142,52r8,l161,52r8,l180,52r4,l180,60r4,11l191,67r8,l202,79r12,15l210,97r7,4l229,109r3,7l229,124r,7l236,135r-4,4l247,142r8,12l262,161r,-7l270,150r3,-4l270,142r11,l288,142r,12l296,161r,4l303,168r8,12l322,187r8,-4l337,187r-11,4l326,198r7,-3l345,187r7,-4l356,180r-4,-12l363,165,352,154r4,-4l352,139r4,-4l367,124r-4,-4l371,112r4,8l378,116r-3,4l378,127r-3,15l371,146r4,8l371,157r,8l367,172r4,4l371,180r,11l367,195r11,-12l389,180r,15l378,198r-7,23l382,225r11,-12l401,213r3,-11l408,191r4,l419,210r-7,11l408,228r-4,12l389,247r-11,-4l378,232r-15,15l348,240r,7l341,262r-11,11l326,281r-4,-4l315,281r-8,4l296,288r-8,4l285,296r-4,11l277,315r-7,11l288,322r-15,15l285,341r3,3l296,352r-4,4l296,363r7,11l315,382r3,4l318,401r-7,11l318,423r12,-4l322,434r15,-3l341,416r7,-8l360,408r7,-7l367,389r,-15l367,367r15,-15l382,348r-4,-7l386,329r11,-3l404,341r4,-8l416,348r7,4l423,367r-4,15l416,397r11,7l431,401r15,-8l457,389r-8,12l453,404r,8l446,427r3,7l446,446r3,11l449,464r8,8l446,483r15,7l457,509r-15,l427,509r-4,8l412,517,389,498r-22,4l315,513r-27,4l311,498r-15,l285,502r,-19l273,487r19,-15l270,457,64,326r-4,l60,318,49,292r4,-15l53,262r,-34l45,217r,-30l8,161,,135,64,r4,19l86,26xe" fillcolor="lime" strokeweight=".5pt">
                  <v:path arrowok="t" o:connecttype="custom" o:connectlocs="109,37;135,37;128,52;169,52;184,71;214,94;232,116;236,135;262,161;270,142;296,161;322,187;326,198;356,180;356,150;363,120;375,120;375,154;371,176;378,183;371,221;404,202;412,221;378,243;348,247;322,277;288,292;270,326;288,344;303,374;311,412;337,431;367,401;382,352;397,326;423,352;427,404;449,401;449,434;449,464;457,509;412,517;288,517;285,483;64,326;53,277;45,187;68,19" o:connectangles="0,0,0,0,0,0,0,0,0,0,0,0,0,0,0,0,0,0,0,0,0,0,0,0,0,0,0,0,0,0,0,0,0,0,0,0,0,0,0,0,0,0,0,0,0,0,0,0"/>
                </v:shape>
                <v:shape id="Freeform 125" o:spid="_x0000_s1567" style="position:absolute;left:2229;top:1509;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Th8UA&#10;AADcAAAADwAAAGRycy9kb3ducmV2LnhtbESPQWvCQBSE74L/YXlCL0U3tmoldRUJCF5EjKHnR/Y1&#10;CWbfxuw2pv31rlDwOMzMN8xq05tadNS6yrKC6SQCQZxbXXGhIDvvxksQziNrrC2Tgl9ysFkPByuM&#10;tb3xibrUFyJA2MWooPS+iaV0eUkG3cQ2xMH7tq1BH2RbSN3iLcBNLd+iaCENVhwWSmwoKSm/pD9G&#10;gU6S6rLsXv+O28NX+r7PUB92V6VeRv32E4Sn3j/D/+29VvAxm8P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1OHxQAAANwAAAAPAAAAAAAAAAAAAAAAAJgCAABkcnMv&#10;ZG93bnJldi54bWxQSwUGAAAAAAQABAD1AAAAigMAAAAA&#10;" path="m7,7l,11r11,3l22,7,19,,7,7xe" fillcolor="lime" strokeweight=".5pt">
                  <v:path arrowok="t" o:connecttype="custom" o:connectlocs="7,7;0,11;11,14;22,7;19,0;7,7" o:connectangles="0,0,0,0,0,0"/>
                </v:shape>
                <v:line id="Line 126" o:spid="_x0000_s1568" style="position:absolute;visibility:visible;mso-wrap-style:square" from="2435,1849" to="251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tmX8UAAADcAAAADwAAAGRycy9kb3ducmV2LnhtbESPQWvCQBSE7wX/w/IK3uqmJdgQXaVa&#10;BMGDRHvx9sg+k9js27C7avTXu0Khx2FmvmGm89604kLON5YVvI8SEMSl1Q1XCn72q7cMhA/IGlvL&#10;pOBGHuazwcsUc22vXNBlFyoRIexzVFCH0OVS+rImg35kO+LoHa0zGKJ0ldQOrxFuWvmRJGNpsOG4&#10;UGNHy5rK393ZKMj2nf++LQ8ru3Wne7FJC0pxodTwtf+agAjUh//wX3utFXym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tmX8UAAADcAAAADwAAAAAAAAAA&#10;AAAAAAChAgAAZHJzL2Rvd25yZXYueG1sUEsFBgAAAAAEAAQA+QAAAJMDAAAAAA==&#10;" strokeweight=".5pt"/>
                <v:shape id="Freeform 127" o:spid="_x0000_s1569" style="position:absolute;left:2259;top:1303;width:191;height:254;visibility:visible;mso-wrap-style:square;v-text-anchor:top" coordsize="19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w8MA&#10;AADcAAAADwAAAGRycy9kb3ducmV2LnhtbESP3YrCMBSE74V9h3AWvNPUsv5QjbIsrGxvBKsPcGyO&#10;bbE5KUnU+vYbQfBymJlvmNWmN624kfONZQWTcQKCuLS64UrB8fA7WoDwAVlja5kUPMjDZv0xWGGm&#10;7Z33dCtCJSKEfYYK6hC6TEpf1mTQj21HHL2zdQZDlK6S2uE9wk0r0ySZSYMNx4UaO/qpqbwUV6NA&#10;p9vrLt82zqdFv/PJKT/qaa7U8LP/XoII1Id3+NX+0wrmX3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w8MAAADcAAAADwAAAAAAAAAAAAAAAACYAgAAZHJzL2Rv&#10;d25yZXYueG1sUEsFBgAAAAAEAAQA9QAAAIgDAAAAAA==&#10;" path="m176,250r,-3l149,206r-15,3l131,202r-4,-19l191,52,172,37,161,33r7,-11l161,18,146,3,134,r-7,l116,11r-8,l101,18r-19,l75,18,63,30r4,7l63,41r4,11l75,56r,15l67,71,60,67,52,56,41,63,22,56r8,15l41,67r-4,7l33,82r4,l52,89r8,4l56,108,11,127r4,7l26,157r,15l48,183r-3,8l33,194r-15,8l,213r,4l7,220r19,-7l33,213,56,194r11,-7l82,179r15,-3l108,183r-18,8l86,194r-8,12l97,198r4,-4l120,198r7,22l142,220r7,12l153,250r8,l168,254r8,-4xe" fillcolor="lime" strokeweight=".5pt">
                  <v:path arrowok="t" o:connecttype="custom" o:connectlocs="176,247;134,209;127,183;172,37;168,22;146,3;127,0;108,11;82,18;63,30;63,41;75,56;67,71;52,56;22,56;41,67;33,82;52,89;56,108;15,134;26,172;45,191;18,202;0,217;26,213;56,194;82,179;108,183;86,194;97,198;120,198;142,220;153,250;168,254" o:connectangles="0,0,0,0,0,0,0,0,0,0,0,0,0,0,0,0,0,0,0,0,0,0,0,0,0,0,0,0,0,0,0,0,0,0"/>
                </v:shape>
              </v:group>
              <v:shape id="Freeform 128" o:spid="_x0000_s1570" style="position:absolute;left:1008;top:3710;width:2373;height:1102;visibility:visible;mso-wrap-style:square;v-text-anchor:top" coordsize="304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7JsEA&#10;AADcAAAADwAAAGRycy9kb3ducmV2LnhtbERPy2oCMRTdF/yHcAV3NaNop0yNIlLBRUF80PXt5HYm&#10;dHITknQc/75ZCF0eznu1GWwnegrROFYwmxYgiGunDTcKrpf98yuImJA1do5JwZ0ibNajpxVW2t34&#10;RP05NSKHcKxQQZuSr6SMdUsW49R54sx9u2AxZRgaqQPecrjt5LwoXqRFw7mhRU+7luqf869VMHya&#10;91Pwl2V5sB9H05df1i9LpSbjYfsGItGQ/sUP90ErKBd5bT6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K+ybBAAAA3AAAAA8AAAAAAAAAAAAAAAAAmAIAAGRycy9kb3du&#10;cmV2LnhtbFBLBQYAAAAABAAEAPUAAACGAwAAAAA=&#10;" path="m1535,229r143,l1906,219r229,-29l2364,162r229,-48l2821,57,3041,r-58,124l2907,248r-57,114l2783,467r-76,95l2621,658r-95,95l2431,829r-105,76l2211,972r-114,48l1983,1067r-124,39l1735,1125r-124,9l1516,1144r9,l1430,1134r-124,-9l1182,1106r-124,-39l944,1020,830,972,715,905,610,829,515,753,420,658,334,562,258,467,191,353,124,238,,,220,57r228,57l677,162r229,28l1135,219r238,10l1506,229r29,xe" fillcolor="red" strokeweight="0">
                <v:path arrowok="t" o:connecttype="custom" o:connectlocs="1198,221;1309,221;1487,211;1666,183;1845,156;2023,110;2201,55;2373,0;2328,119;2268,239;2224,349;2172,450;2112,541;2045,634;1971,725;1897,799;1815,872;1725,936;1636,983;1547,1028;1451,1065;1354,1084;1257,1092;1183,1102;1190,1102;1116,1092;1019,1084;922,1065;826,1028;737,983;648,936;558,872;476,799;402,725;328,634;261,541;201,450;149,340;97,229;0,0;172,55;350,110;528,156;707,183;886,211;1071,221;1175,221;1198,221" o:connectangles="0,0,0,0,0,0,0,0,0,0,0,0,0,0,0,0,0,0,0,0,0,0,0,0,0,0,0,0,0,0,0,0,0,0,0,0,0,0,0,0,0,0,0,0,0,0,0,0"/>
              </v:shape>
              <v:shape id="Freeform 129" o:spid="_x0000_s1571" style="position:absolute;left:659;top:3678;width:3095;height:1458;visibility:visible;mso-wrap-style:square;v-text-anchor:top" coordsize="382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TVcYA&#10;AADcAAAADwAAAGRycy9kb3ducmV2LnhtbESPW2vCQBSE3wv+h+UIvhTdRIKX6Cq2UOhLaePt+ZA9&#10;JtHs2ZBdNf33rlDo4zAz3zDLdWdqcaPWVZYVxKMIBHFudcWFgv3uYzgD4TyyxtoyKfglB+tV72WJ&#10;qbZ3zui29YUIEHYpKii9b1IpXV6SQTeyDXHwTrY16INsC6lbvAe4qeU4iibSYMVhocSG3kvKL9ur&#10;UZD8fB/jwymbTuiMyVf2Onu7xk6pQb/bLEB46vx/+K/9qRVMkzk8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TVcYAAADcAAAADwAAAAAAAAAAAAAAAACYAgAAZHJz&#10;L2Rvd25yZXYueG1sUEsFBgAAAAAEAAQA9QAAAIsDAAAAAA==&#10;" path="m2001,1353r124,-19l2249,1315r124,-38l2487,1229r114,-47l2716,1115r95,-67l2916,963r95,-86l3088,781r66,-85l3202,619r38,-76l3278,457r95,-286l3393,162r-96,476l3250,886r-58,305l3097,1697r10,19l3116,1725r19,10l3145,1744r9,10l3173,1754r10,9l3192,1763,3431,210r124,1668l3564,1963r10,10l3583,1992r10,19l3612,2021r19,9l3650,2030r171,l3431,r-58,124l3297,248r-57,114l3173,467r-76,95l3011,658r-95,95l2821,829r-105,76l2601,972r-114,48l2373,1067r-124,39l2125,1125r-124,9l1906,1144r-86,-10l1696,1125r-124,-19l1448,1067r-114,-47l1220,972,1105,905,1000,829,905,753,810,658,724,562,648,467,581,353,514,238,390,,,2030r171,l190,2030r10,l209,2021r19,-10l238,1992r9,-19l257,1963r,-85l295,1458r38,-419l362,619,390,210,514,982r57,390l629,1763r9,l648,1754r9,l676,1744r10,-9l705,1716r19,-19l629,1191,571,886,524,638,428,162r20,9l562,476r29,67l638,629r48,76l733,772r77,105l905,963r95,76l1105,1115r115,67l1334,1229r114,48l1572,1315r124,19l1820,1353r86,l2001,1353xe" fillcolor="yellow" strokeweight="0">
                <v:path arrowok="t" o:connecttype="custom" o:connectlocs="1721,958;1922,917;2107,849;2277,753;2439,630;2555,500;2624,390;2732,123;2671,458;2586,855;2517,1232;2539,1246;2555,1260;2578,1266;2779,151;2887,1410;2902,1431;2926,1452;2956,1458;2779,0;2671,178;2570,335;2439,473;2285,595;2107,698;1922,766;1721,808;1544,822;1374,808;1173,766;988,698;810,595;656,473;525,335;416,171;0,1458;154,1458;169,1452;193,1431;208,1410;239,1047;293,445;416,705;509,1266;525,1260;548,1253;571,1232;509,855;424,458;363,123;479,390;556,506;656,630;810,746;988,849;1173,917;1374,958;1544,972" o:connectangles="0,0,0,0,0,0,0,0,0,0,0,0,0,0,0,0,0,0,0,0,0,0,0,0,0,0,0,0,0,0,0,0,0,0,0,0,0,0,0,0,0,0,0,0,0,0,0,0,0,0,0,0,0,0,0,0,0,0"/>
              </v:shape>
              <v:shape id="Freeform 130" o:spid="_x0000_s1572" style="position:absolute;left:3439;top:3836;width:100;height:1199;visibility:visible;mso-wrap-style:square;v-text-anchor:top" coordsize="12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7Rb4A&#10;AADcAAAADwAAAGRycy9kb3ducmV2LnhtbERPy4rCMBTdD/gP4QruxlTBB9Uoogi6EXyA20tzTavN&#10;TUmi1r83i4FZHs57vmxtLV7kQ+VYwaCfgSAunK7YKLict79TECEia6wdk4IPBVguOj9zzLV785Fe&#10;p2hECuGQo4IyxiaXMhQlWQx91xAn7ua8xZigN1J7fKdwW8thlo2lxYpTQ4kNrUsqHqenVXC7WnOn&#10;81T68YHaj9yPMrPZK9XrtqsZiEht/Bf/uXdawWSU5qcz6Qj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Ge0W+AAAA3AAAAA8AAAAAAAAAAAAAAAAAmAIAAGRycy9kb3ducmV2&#10;LnhtbFBLBQYAAAAABAAEAPUAAACDAwAAAAA=&#10;" path="m9,1610r,-409l9,800,,,124,1668r-10,-10l85,1639,47,1620,9,1610xe" fillcolor="red" strokeweight="0">
                <v:path arrowok="t" o:connecttype="custom" o:connectlocs="7,1157;7,863;7,575;0,0;100,1199;92,1192;69,1178;38,1164;7,1157" o:connectangles="0,0,0,0,0,0,0,0,0"/>
              </v:shape>
              <v:shape id="Freeform 131" o:spid="_x0000_s1573" style="position:absolute;left:867;top:3836;width:107;height:1199;visibility:visible;mso-wrap-style:square;v-text-anchor:top" coordsize="13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T8QA&#10;AADcAAAADwAAAGRycy9kb3ducmV2LnhtbESPQWsCMRSE7wX/Q3iCt5pV2FZWo4i0IEIPVdHrY/N2&#10;s7h5WZKoq7++KRR6HGbmG2ax6m0rbuRD41jBZJyBIC6dbrhWcDx8vs5AhIissXVMCh4UYLUcvCyw&#10;0O7O33Tbx1okCIcCFZgYu0LKUBqyGMauI05e5bzFmKSvpfZ4T3DbymmWvUmLDacFgx1tDJWX/dUq&#10;iLu15yt/NKZ65qdqes63/NUpNRr26zmISH38D/+1t1rBez6B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HE/EAAAA3AAAAA8AAAAAAAAAAAAAAAAAmAIAAGRycy9k&#10;b3ducmV2LnhtbFBLBQYAAAAABAAEAPUAAACJAwAAAAA=&#10;" path="m124,1610r,-409l133,800,133,,105,409,76,829,38,1248,,1668r19,-10l48,1639r38,-19l124,1610xe" fillcolor="red" strokeweight="0">
                <v:path arrowok="t" o:connecttype="custom" o:connectlocs="100,1157;100,863;107,575;107,0;84,294;61,596;31,897;0,1199;15,1192;39,1178;69,1164;100,1157" o:connectangles="0,0,0,0,0,0,0,0,0,0,0,0"/>
              </v:shape>
              <v:shape id="Freeform 132" o:spid="_x0000_s1574" style="position:absolute;left:967;top:3836;width:224;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ysYA&#10;AADcAAAADwAAAGRycy9kb3ducmV2LnhtbESPT2vCQBTE74LfYXmF3nRTwdpGVxFBaC/1T4uQ2zP7&#10;zAazb0N2m6TfvisIHoeZ+Q2zWPW2Ei01vnSs4GWcgCDOnS65UPDzvR29gfABWWPlmBT8kYfVcjhY&#10;YKpdxwdqj6EQEcI+RQUmhDqV0ueGLPqxq4mjd3GNxRBlU0jdYBfhtpKTJHmVFkuOCwZr2hjKr8df&#10;q6CTp73Jkst7Ntvtd+1X1n+epwelnp/69RxEoD48wvf2h1Ywm07gd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DysYAAADcAAAADwAAAAAAAAAAAAAAAACYAgAAZHJz&#10;L2Rvd25yZXYueG1sUEsFBgAAAAAEAAQA9QAAAIsDAAAAAA==&#10;" path="m276,1706l248,1553,190,1162,133,772,9,r,800l,1201r,409l,1696r9,29l28,1744r19,19l76,1772r29,10l124,1782r28,l181,1782r29,-19l229,1753r28,-19l276,1715r,-9xe" fillcolor="green" strokeweight="0">
                <v:path arrowok="t" o:connecttype="custom" o:connectlocs="224,1226;201,1116;154,835;108,555;7,0;7,575;0,863;0,1157;0,1219;7,1240;23,1254;38,1267;62,1274;85,1281;101,1281;123,1281;147,1281;170,1267;186,1260;209,1246;224,1233;224,1226" o:connectangles="0,0,0,0,0,0,0,0,0,0,0,0,0,0,0,0,0,0,0,0,0,0"/>
              </v:shape>
              <v:shape id="Freeform 133" o:spid="_x0000_s1575" style="position:absolute;left:3222;top:3836;width:225;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mUcYA&#10;AADcAAAADwAAAGRycy9kb3ducmV2LnhtbESPT2vCQBTE7wW/w/KE3urGFrWNrlIEob3Uf6WQ2zP7&#10;zAazb0N2m6Tf3i0IHoeZ+Q2zWPW2Ei01vnSsYDxKQBDnTpdcKPg+bp5eQfiArLFyTAr+yMNqOXhY&#10;YKpdx3tqD6EQEcI+RQUmhDqV0ueGLPqRq4mjd3aNxRBlU0jdYBfhtpLPSTKVFkuOCwZrWhvKL4df&#10;q6CTPzuTJee3bLbdbduvrP88TfZKPQ779zmIQH24h2/tD61gNnmB/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MmUcYAAADcAAAADwAAAAAAAAAAAAAAAACYAgAAZHJz&#10;L2Rvd25yZXYueG1sUEsFBgAAAAAEAAQA9QAAAIsDAAAAAA==&#10;" path="m,1706l28,1553,267,r9,800l276,1201r,409l276,1696r-9,29l248,1744r-19,19l200,1772r-29,10l152,1782r-28,l95,1782,66,1763,47,1753,19,1734,9,1725,,1706xe" fillcolor="green" strokeweight="0">
                <v:path arrowok="t" o:connecttype="custom" o:connectlocs="0,1226;23,1116;218,0;225,575;225,863;225,1157;225,1219;218,1240;202,1254;187,1267;163,1274;139,1281;124,1281;101,1281;77,1281;54,1267;38,1260;15,1246;7,1240;0,1226" o:connectangles="0,0,0,0,0,0,0,0,0,0,0,0,0,0,0,0,0,0,0,0"/>
              </v:shape>
              <v:shape id="Freeform 134" o:spid="_x0000_s1576" style="position:absolute;left:1087;top:4091;width:2170;height:897;visibility:visible;mso-wrap-style:square;v-text-anchor:top" coordsize="267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i5sYA&#10;AADcAAAADwAAAGRycy9kb3ducmV2LnhtbESPT2vCQBTE74LfYXmF3nS3Uv8Q3QQVCsVeavTQ42v2&#10;mQSzb0N2jem37xYKHoeZ+Q2zyQbbiJ46XzvW8DJVIIgLZ2ouNZxPb5MVCB+QDTaOScMPecjS8WiD&#10;iXF3PlKfh1JECPsENVQhtImUvqjIop+6ljh6F9dZDFF2pTQd3iPcNnKm1EJarDkuVNjSvqLimt+s&#10;hv3pc3ZQO7Xdqfzru1l99PPicNH6+WnYrkEEGsIj/N9+NxqW81f4O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gi5sYAAADcAAAADwAAAAAAAAAAAAAAAACYAgAAZHJz&#10;L2Rvd25yZXYueG1sUEsFBgAAAAAEAAQA9QAAAIsDAAAAAA==&#10;" path="m1335,858r66,l1525,849r124,-29l1773,791r124,-47l2011,687r105,-58l2221,553r105,-86l2412,382r85,-96l2574,181,2640,77,2679,r-58,305l2593,363r-76,104l2431,563r-96,85l2240,734r-105,67l2021,868r-114,57l1792,963r-124,38l1544,1020r-123,19l1335,1039r9,l1258,1039r-123,-19l1011,1001,887,963,772,925,658,868,544,801,439,734,344,648,248,563,162,467,86,363,58,305,,,29,77r76,104l182,286r85,96l353,467r105,86l563,629r105,58l782,744r124,47l1020,820r134,29l1278,858r57,xe" fillcolor="green" strokeweight="0">
                <v:path arrowok="t" o:connecttype="custom" o:connectlocs="1081,741;1135,741;1235,733;1336,708;1436,683;1537,642;1629,593;1714,543;1799,477;1884,403;1954,330;2023,247;2085,156;2138,66;2170,0;2123,263;2100,313;2039,403;1969,486;1891,559;1814,634;1729,692;1637,749;1545,799;1452,831;1351,864;1251,881;1151,897;1081,897;1089,897;1019,897;919,881;819,864;718,831;625,799;533,749;441,692;356,634;279,559;201,486;131,403;70,313;47,263;0,0;23,66;85,156;147,247;216,330;286,403;371,477;456,543;541,593;633,642;734,683;826,708;935,733;1035,741;1081,741" o:connectangles="0,0,0,0,0,0,0,0,0,0,0,0,0,0,0,0,0,0,0,0,0,0,0,0,0,0,0,0,0,0,0,0,0,0,0,0,0,0,0,0,0,0,0,0,0,0,0,0,0,0,0,0,0,0,0,0,0,0"/>
              </v:shape>
              <v:shape id="Freeform 135" o:spid="_x0000_s1577" style="position:absolute;left:1084;top:4057;width:2245;height:7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7AMYA&#10;AADcAAAADwAAAGRycy9kb3ducmV2LnhtbESPQWvCQBSE74X+h+UJXopuLLXa6CrSVvBiweihuT2y&#10;z2xo9m3IrjH9911B6HGYmW+Y5bq3teio9ZVjBZNxAoK4cLriUsHpuB3NQfiArLF2TAp+ycN69fiw&#10;xFS7Kx+oy0IpIoR9igpMCE0qpS8MWfRj1xBH7+xaiyHKtpS6xWuE21o+J8mrtFhxXDDY0Luh4ie7&#10;WAX5t3T52/5p//mVc2Wa7qX7OO+UGg76zQJEoD78h+/tnVYwm07h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z7AMYAAADcAAAADwAAAAAAAAAAAAAAAACYAgAAZHJz&#10;L2Rvd25yZXYueG1sUEsFBgAAAAAEAAQA9QAAAIsDA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green" stroked="f" strokeweight="0">
                <v:path arrowok="t" o:connecttype="custom" o:connectlocs="1172,795;1273,789;1373,768;1473,747;1574,713;1666,672;1751,630;1836,576;1921,514;1991,453;2060,384;2122,308;2175,234;2207,178;2245,0;2207,75;2145,151;2091,234;2013,302;1945,370;1867,432;1782,480;1690,528;1597,569;1497,597;1404,624;1303,638;1196,651;1119,651;1126,651;1049,651;942,638;841,624;741,597;648,569;555,528;463,480;378,432;300,370;232,302;162,234;100,151;38,75;7,14;0,0;38,178;62,234;123,308;185,384;254,453;324,514;409,576;494,630;579,672;671,713;772,747;864,768;972,789;1073,795;1119,795;1172,795" o:connectangles="0,0,0,0,0,0,0,0,0,0,0,0,0,0,0,0,0,0,0,0,0,0,0,0,0,0,0,0,0,0,0,0,0,0,0,0,0,0,0,0,0,0,0,0,0,0,0,0,0,0,0,0,0,0,0,0,0,0,0,0,0"/>
              </v:shape>
              <v:shape id="Freeform 136" o:spid="_x0000_s1578" style="position:absolute;left:1018;top:3851;width:2363;height:8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T1cUA&#10;AADcAAAADwAAAGRycy9kb3ducmV2LnhtbESPX0vDMBTF3wd+h3AF31yq4CbdsqKCxZc9bBPd46W5&#10;NsXmpk1i2/npzUDY4+H8+XHWxWRbMZAPjWMFd/MMBHHldMO1gvfD6+0jiBCRNbaOScGJAhSbq9ka&#10;c+1G3tGwj7VIIxxyVGBi7HIpQ2XIYpi7jjh5X85bjEn6WmqPYxq3rbzPsoW02HAiGOzoxVD1vf+x&#10;ibvc9v3Y+LL/ldvuYziaz1P5rNTN9fS0AhFpipfwf/tNK1g+LOB8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dPVxQAAANwAAAAPAAAAAAAAAAAAAAAAAJgCAABkcnMv&#10;ZG93bnJldi54bWxQSwUGAAAAAAQABAD1AAAAigM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yellow" stroked="f" strokeweight="0">
                <v:path arrowok="t" o:connecttype="custom" o:connectlocs="1234,895;1340,888;1445,864;1551,841;1657,803;1754,757;1843,710;1933,648;2022,579;2095,510;2168,432;2233,347;2290,263;2323,201;2363,0;2323,85;2257,170;2201,263;2119,340;2047,417;1965,486;1876,541;1778,594;1681,641;1576,672;1478,702;1372,718;1259,733;1178,733;1185,733;1104,733;991,718;885,702;780,672;682,641;585,594;487,541;398,486;316,417;244,340;170,263;106,170;40,85;8,16;0,0;40,201;65,263;130,347;195,432;268,510;341,579;430,648;520,710;609,757;706,803;812,841;909,864;1023,888;1129,895;1178,895;1234,895" o:connectangles="0,0,0,0,0,0,0,0,0,0,0,0,0,0,0,0,0,0,0,0,0,0,0,0,0,0,0,0,0,0,0,0,0,0,0,0,0,0,0,0,0,0,0,0,0,0,0,0,0,0,0,0,0,0,0,0,0,0,0,0,0"/>
              </v:shape>
              <v:shape id="Freeform 137" o:spid="_x0000_s1579" style="position:absolute;left:800;top:3499;width:480;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XWccA&#10;AADcAAAADwAAAGRycy9kb3ducmV2LnhtbESPT2vCQBTE7wW/w/IKvYhuLPVfdJUSEEqLB6NYentk&#10;X5Ng9m26u9X47d2C0OMwM79hluvONOJMzteWFYyGCQjiwuqaSwWH/WYwA+EDssbGMim4kof1qvew&#10;xFTbC+/onIdSRAj7FBVUIbSplL6oyKAf2pY4et/WGQxRulJqh5cIN418TpKJNFhzXKiwpayi4pT/&#10;GgX5fvzyue03/mt+yn6ONnt3HxtU6umxe12ACNSF//C9/aYVTMdT+DsTj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1V1nHAAAA3AAAAA8AAAAAAAAAAAAAAAAAmAIAAGRy&#10;cy9kb3ducmV2LnhtbFBLBQYAAAAABAAEAPUAAACMAwAAAAA=&#10;" path="m251,231l329,r77,231l654,231,452,373r77,233l329,463,125,606,202,373,,231r251,xe" strokeweight="0">
                <v:path arrowok="t" o:connecttype="custom" o:connectlocs="184,170;241,0;298,170;480,170;332,274;388,445;241,340;92,445;148,274;0,170;184,170" o:connectangles="0,0,0,0,0,0,0,0,0,0,0"/>
              </v:shape>
              <v:shape id="Freeform 138" o:spid="_x0000_s1580" style="position:absolute;left:3133;top:3499;width:481;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DK8QA&#10;AADcAAAADwAAAGRycy9kb3ducmV2LnhtbERPz2vCMBS+D/wfwhO8yEwdurnOKFIQxOFhVZTdHs1b&#10;W2xeuiRq/e+Xg7Djx/d7vuxMI67kfG1ZwXiUgCAurK65VHDYr59nIHxA1thYJgV38rBc9J7mmGp7&#10;4y+65qEUMYR9igqqENpUSl9UZNCPbEscuR/rDIYIXSm1w1sMN418SZJXabDm2FBhS1lFxTm/GAX5&#10;fjo57YaN/34/Z79Hm23d5xqVGvS71QeIQF34Fz/cG63gbRr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wyvEAAAA3AAAAA8AAAAAAAAAAAAAAAAAmAIAAGRycy9k&#10;b3ducmV2LnhtbFBLBQYAAAAABAAEAPUAAACJAwAAAAA=&#10;" path="m251,231l329,r77,231l654,231,452,373r77,233l329,463,125,606,202,373,,231r251,xe" strokeweight="0">
                <v:path arrowok="t" o:connecttype="custom" o:connectlocs="185,170;242,0;299,170;481,170;332,274;389,445;242,340;92,445;149,274;0,170;185,170" o:connectangles="0,0,0,0,0,0,0,0,0,0,0"/>
              </v:shape>
              <v:shape id="Freeform 139" o:spid="_x0000_s1581" style="position:absolute;left:1996;top:3921;width:480;height:446;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msMcA&#10;AADcAAAADwAAAGRycy9kb3ducmV2LnhtbESPQWvCQBSE70L/w/IEL6VuKtrW6ColIIjFQ6NYvD2y&#10;zySYfZvurpr++26h4HGYmW+Y+bIzjbiS87VlBc/DBARxYXXNpYL9bvX0BsIHZI2NZVLwQx6Wi4fe&#10;HFNtb/xJ1zyUIkLYp6igCqFNpfRFRQb90LbE0TtZZzBE6UqpHd4i3DRylCQv0mDNcaHClrKKinN+&#10;MQry3WT8tX1s/HF6zr4PNtu4jxUqNeh37zMQgbpwD/+311rB62Q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ZrDHAAAA3AAAAA8AAAAAAAAAAAAAAAAAmAIAAGRy&#10;cy9kb3ducmV2LnhtbFBLBQYAAAAABAAEAPUAAACMAwAAAAA=&#10;" path="m251,231l329,r77,231l654,231,452,373r77,233l329,463,125,606,202,373,,231r251,xe" strokeweight="0">
                <v:path arrowok="t" o:connecttype="custom" o:connectlocs="184,170;241,0;298,170;480,170;332,275;388,446;241,341;92,446;148,275;0,170;184,170" o:connectangles="0,0,0,0,0,0,0,0,0,0,0"/>
              </v:shape>
              <v:shapetype id="_x0000_t202" coordsize="21600,21600" o:spt="202" path="m,l,21600r21600,l21600,xe">
                <v:stroke joinstyle="miter"/>
                <v:path gradientshapeok="t" o:connecttype="rect"/>
              </v:shapetype>
              <v:shape id="WordArt 140" o:spid="_x0000_s1582" type="#_x0000_t202" style="position:absolute;left:1151;top:3264;width:211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o:lock v:ext="edit" shapetype="t"/>
                <v:textbox>
                  <w:txbxContent>
                    <w:p w:rsidR="00DA47C3" w:rsidRDefault="00DA47C3" w:rsidP="008500D7">
                      <w:pPr>
                        <w:pStyle w:val="NormalWeb"/>
                        <w:spacing w:before="0" w:beforeAutospacing="0" w:after="0" w:afterAutospacing="0"/>
                        <w:jc w:val="center"/>
                      </w:pPr>
                      <w:r>
                        <w:rPr>
                          <w:rFonts w:ascii="Arial" w:hAnsi="Arial" w:cs="Arial"/>
                          <w:color w:val="000000"/>
                          <w14:textOutline w14:w="9525" w14:cap="flat" w14:cmpd="sng" w14:algn="ctr">
                            <w14:solidFill>
                              <w14:srgbClr w14:val="000000"/>
                            </w14:solidFill>
                            <w14:prstDash w14:val="solid"/>
                            <w14:round/>
                          </w14:textOutline>
                        </w:rPr>
                        <w:t>FORMACIÓN INTEGRAL PARA EL MUNDO</w:t>
                      </w:r>
                    </w:p>
                  </w:txbxContent>
                </v:textbox>
              </v:shape>
            </v:group>
          </w:pict>
        </mc:Fallback>
      </mc:AlternateContent>
    </w:r>
    <w:r w:rsidRPr="001C37FD">
      <w:rPr>
        <w:rFonts w:ascii="Times New Roman" w:hAnsi="Times New Roman" w:cs="Times New Roman"/>
        <w:b/>
        <w:sz w:val="18"/>
        <w:szCs w:val="20"/>
      </w:rPr>
      <w:t>SECRETARIA DE EDUCACIÓN DE ANTIOQUIA</w:t>
    </w:r>
  </w:p>
  <w:p w:rsidR="00DA47C3" w:rsidRPr="001C37FD" w:rsidRDefault="00DA47C3" w:rsidP="008500D7">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sz w:val="18"/>
        <w:szCs w:val="20"/>
      </w:rPr>
      <w:t xml:space="preserve">INSTITUCIÓN EDUCATIVA SAN VICENTE FERRER </w:t>
    </w:r>
  </w:p>
  <w:p w:rsidR="00DA47C3" w:rsidRPr="001C37FD" w:rsidRDefault="00DA47C3" w:rsidP="008500D7">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sz w:val="18"/>
        <w:szCs w:val="20"/>
      </w:rPr>
      <w:t>SAN VICENTE FERRER – ANTIOQUIA</w:t>
    </w:r>
  </w:p>
  <w:p w:rsidR="00DA47C3" w:rsidRPr="001C37FD" w:rsidRDefault="00DA47C3" w:rsidP="008500D7">
    <w:pPr>
      <w:pStyle w:val="Encabezado"/>
      <w:tabs>
        <w:tab w:val="left" w:pos="3329"/>
      </w:tabs>
      <w:jc w:val="center"/>
      <w:rPr>
        <w:rFonts w:ascii="Times New Roman" w:hAnsi="Times New Roman" w:cs="Times New Roman"/>
        <w:b/>
        <w:sz w:val="18"/>
        <w:szCs w:val="20"/>
      </w:rPr>
    </w:pPr>
  </w:p>
  <w:p w:rsidR="00DA47C3" w:rsidRPr="001C37FD" w:rsidRDefault="00DA47C3" w:rsidP="008500D7">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sz w:val="18"/>
        <w:szCs w:val="20"/>
      </w:rPr>
      <w:t>PROYECTOS</w:t>
    </w:r>
  </w:p>
  <w:p w:rsidR="00DA47C3" w:rsidRPr="008500D7" w:rsidRDefault="00DA47C3" w:rsidP="008500D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Pr="001C37FD" w:rsidRDefault="00DA47C3" w:rsidP="008500D7">
    <w:pPr>
      <w:pStyle w:val="Encabezado"/>
      <w:tabs>
        <w:tab w:val="left" w:pos="3329"/>
        <w:tab w:val="center" w:pos="4513"/>
        <w:tab w:val="left" w:pos="7275"/>
      </w:tabs>
      <w:jc w:val="center"/>
      <w:rPr>
        <w:rFonts w:ascii="Times New Roman" w:hAnsi="Times New Roman" w:cs="Times New Roman"/>
        <w:b/>
        <w:sz w:val="18"/>
        <w:szCs w:val="20"/>
      </w:rPr>
    </w:pPr>
    <w:r w:rsidRPr="001C37FD">
      <w:rPr>
        <w:rFonts w:ascii="Times New Roman" w:hAnsi="Times New Roman" w:cs="Times New Roman"/>
        <w:b/>
        <w:noProof/>
        <w:sz w:val="18"/>
        <w:szCs w:val="20"/>
        <w:lang w:val="es-CO" w:eastAsia="es-CO"/>
      </w:rPr>
      <mc:AlternateContent>
        <mc:Choice Requires="wpg">
          <w:drawing>
            <wp:anchor distT="0" distB="0" distL="114300" distR="114300" simplePos="0" relativeHeight="251669504" behindDoc="0" locked="0" layoutInCell="1" allowOverlap="1" wp14:anchorId="093F5313" wp14:editId="5D62C822">
              <wp:simplePos x="0" y="0"/>
              <wp:positionH relativeFrom="column">
                <wp:posOffset>-142504</wp:posOffset>
              </wp:positionH>
              <wp:positionV relativeFrom="paragraph">
                <wp:posOffset>-136566</wp:posOffset>
              </wp:positionV>
              <wp:extent cx="629005" cy="649123"/>
              <wp:effectExtent l="19050" t="19050" r="19050" b="17780"/>
              <wp:wrapNone/>
              <wp:docPr id="7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05" cy="649123"/>
                        <a:chOff x="448" y="515"/>
                        <a:chExt cx="3488" cy="4621"/>
                      </a:xfrm>
                    </wpg:grpSpPr>
                    <wps:wsp>
                      <wps:cNvPr id="762" name="Freeform 3"/>
                      <wps:cNvSpPr>
                        <a:spLocks/>
                      </wps:cNvSpPr>
                      <wps:spPr bwMode="auto">
                        <a:xfrm>
                          <a:off x="448" y="515"/>
                          <a:ext cx="3488" cy="4110"/>
                        </a:xfrm>
                        <a:custGeom>
                          <a:avLst/>
                          <a:gdLst>
                            <a:gd name="T0" fmla="*/ 1109 w 2380"/>
                            <a:gd name="T1" fmla="*/ 199 h 2804"/>
                            <a:gd name="T2" fmla="*/ 938 w 2380"/>
                            <a:gd name="T3" fmla="*/ 167 h 2804"/>
                            <a:gd name="T4" fmla="*/ 667 w 2380"/>
                            <a:gd name="T5" fmla="*/ 75 h 2804"/>
                            <a:gd name="T6" fmla="*/ 59 w 2380"/>
                            <a:gd name="T7" fmla="*/ 445 h 2804"/>
                            <a:gd name="T8" fmla="*/ 171 w 2380"/>
                            <a:gd name="T9" fmla="*/ 764 h 2804"/>
                            <a:gd name="T10" fmla="*/ 195 w 2380"/>
                            <a:gd name="T11" fmla="*/ 903 h 2804"/>
                            <a:gd name="T12" fmla="*/ 195 w 2380"/>
                            <a:gd name="T13" fmla="*/ 1137 h 2804"/>
                            <a:gd name="T14" fmla="*/ 155 w 2380"/>
                            <a:gd name="T15" fmla="*/ 1336 h 2804"/>
                            <a:gd name="T16" fmla="*/ 59 w 2380"/>
                            <a:gd name="T17" fmla="*/ 1579 h 2804"/>
                            <a:gd name="T18" fmla="*/ 24 w 2380"/>
                            <a:gd name="T19" fmla="*/ 1686 h 2804"/>
                            <a:gd name="T20" fmla="*/ 0 w 2380"/>
                            <a:gd name="T21" fmla="*/ 1814 h 2804"/>
                            <a:gd name="T22" fmla="*/ 16 w 2380"/>
                            <a:gd name="T23" fmla="*/ 1985 h 2804"/>
                            <a:gd name="T24" fmla="*/ 48 w 2380"/>
                            <a:gd name="T25" fmla="*/ 2076 h 2804"/>
                            <a:gd name="T26" fmla="*/ 143 w 2380"/>
                            <a:gd name="T27" fmla="*/ 2188 h 2804"/>
                            <a:gd name="T28" fmla="*/ 266 w 2380"/>
                            <a:gd name="T29" fmla="*/ 2267 h 2804"/>
                            <a:gd name="T30" fmla="*/ 572 w 2380"/>
                            <a:gd name="T31" fmla="*/ 2390 h 2804"/>
                            <a:gd name="T32" fmla="*/ 739 w 2380"/>
                            <a:gd name="T33" fmla="*/ 2462 h 2804"/>
                            <a:gd name="T34" fmla="*/ 902 w 2380"/>
                            <a:gd name="T35" fmla="*/ 2542 h 2804"/>
                            <a:gd name="T36" fmla="*/ 1057 w 2380"/>
                            <a:gd name="T37" fmla="*/ 2653 h 2804"/>
                            <a:gd name="T38" fmla="*/ 1192 w 2380"/>
                            <a:gd name="T39" fmla="*/ 2804 h 2804"/>
                            <a:gd name="T40" fmla="*/ 1256 w 2380"/>
                            <a:gd name="T41" fmla="*/ 2725 h 2804"/>
                            <a:gd name="T42" fmla="*/ 1407 w 2380"/>
                            <a:gd name="T43" fmla="*/ 2593 h 2804"/>
                            <a:gd name="T44" fmla="*/ 1566 w 2380"/>
                            <a:gd name="T45" fmla="*/ 2498 h 2804"/>
                            <a:gd name="T46" fmla="*/ 1812 w 2380"/>
                            <a:gd name="T47" fmla="*/ 2390 h 2804"/>
                            <a:gd name="T48" fmla="*/ 2042 w 2380"/>
                            <a:gd name="T49" fmla="*/ 2303 h 2804"/>
                            <a:gd name="T50" fmla="*/ 2178 w 2380"/>
                            <a:gd name="T51" fmla="*/ 2231 h 2804"/>
                            <a:gd name="T52" fmla="*/ 2289 w 2380"/>
                            <a:gd name="T53" fmla="*/ 2136 h 2804"/>
                            <a:gd name="T54" fmla="*/ 2364 w 2380"/>
                            <a:gd name="T55" fmla="*/ 1993 h 2804"/>
                            <a:gd name="T56" fmla="*/ 2380 w 2380"/>
                            <a:gd name="T57" fmla="*/ 1814 h 2804"/>
                            <a:gd name="T58" fmla="*/ 2348 w 2380"/>
                            <a:gd name="T59" fmla="*/ 1655 h 2804"/>
                            <a:gd name="T60" fmla="*/ 2257 w 2380"/>
                            <a:gd name="T61" fmla="*/ 1420 h 2804"/>
                            <a:gd name="T62" fmla="*/ 2201 w 2380"/>
                            <a:gd name="T63" fmla="*/ 1241 h 2804"/>
                            <a:gd name="T64" fmla="*/ 2178 w 2380"/>
                            <a:gd name="T65" fmla="*/ 1026 h 2804"/>
                            <a:gd name="T66" fmla="*/ 2193 w 2380"/>
                            <a:gd name="T67" fmla="*/ 835 h 2804"/>
                            <a:gd name="T68" fmla="*/ 2257 w 2380"/>
                            <a:gd name="T69" fmla="*/ 612 h 2804"/>
                            <a:gd name="T70" fmla="*/ 1872 w 2380"/>
                            <a:gd name="T71" fmla="*/ 0 h 2804"/>
                            <a:gd name="T72" fmla="*/ 1534 w 2380"/>
                            <a:gd name="T73" fmla="*/ 143 h 2804"/>
                            <a:gd name="T74" fmla="*/ 1351 w 2380"/>
                            <a:gd name="T75" fmla="*/ 187 h 2804"/>
                            <a:gd name="T76" fmla="*/ 1188 w 2380"/>
                            <a:gd name="T77" fmla="*/ 203 h 2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80" h="2804">
                              <a:moveTo>
                                <a:pt x="1188" y="203"/>
                              </a:moveTo>
                              <a:lnTo>
                                <a:pt x="1109" y="199"/>
                              </a:lnTo>
                              <a:lnTo>
                                <a:pt x="1025" y="187"/>
                              </a:lnTo>
                              <a:lnTo>
                                <a:pt x="938" y="167"/>
                              </a:lnTo>
                              <a:lnTo>
                                <a:pt x="842" y="143"/>
                              </a:lnTo>
                              <a:lnTo>
                                <a:pt x="667" y="75"/>
                              </a:lnTo>
                              <a:lnTo>
                                <a:pt x="505" y="0"/>
                              </a:lnTo>
                              <a:lnTo>
                                <a:pt x="59" y="445"/>
                              </a:lnTo>
                              <a:lnTo>
                                <a:pt x="127" y="612"/>
                              </a:lnTo>
                              <a:lnTo>
                                <a:pt x="171" y="764"/>
                              </a:lnTo>
                              <a:lnTo>
                                <a:pt x="187" y="835"/>
                              </a:lnTo>
                              <a:lnTo>
                                <a:pt x="195" y="903"/>
                              </a:lnTo>
                              <a:lnTo>
                                <a:pt x="202" y="1026"/>
                              </a:lnTo>
                              <a:lnTo>
                                <a:pt x="195" y="1137"/>
                              </a:lnTo>
                              <a:lnTo>
                                <a:pt x="179" y="1241"/>
                              </a:lnTo>
                              <a:lnTo>
                                <a:pt x="155" y="1336"/>
                              </a:lnTo>
                              <a:lnTo>
                                <a:pt x="127" y="1420"/>
                              </a:lnTo>
                              <a:lnTo>
                                <a:pt x="59" y="1579"/>
                              </a:lnTo>
                              <a:lnTo>
                                <a:pt x="32" y="1655"/>
                              </a:lnTo>
                              <a:lnTo>
                                <a:pt x="24" y="1686"/>
                              </a:lnTo>
                              <a:lnTo>
                                <a:pt x="8" y="1730"/>
                              </a:lnTo>
                              <a:lnTo>
                                <a:pt x="0" y="1814"/>
                              </a:lnTo>
                              <a:lnTo>
                                <a:pt x="0" y="1893"/>
                              </a:lnTo>
                              <a:lnTo>
                                <a:pt x="16" y="1985"/>
                              </a:lnTo>
                              <a:lnTo>
                                <a:pt x="28" y="2029"/>
                              </a:lnTo>
                              <a:lnTo>
                                <a:pt x="48" y="2076"/>
                              </a:lnTo>
                              <a:lnTo>
                                <a:pt x="91" y="2136"/>
                              </a:lnTo>
                              <a:lnTo>
                                <a:pt x="143" y="2188"/>
                              </a:lnTo>
                              <a:lnTo>
                                <a:pt x="202" y="2231"/>
                              </a:lnTo>
                              <a:lnTo>
                                <a:pt x="266" y="2267"/>
                              </a:lnTo>
                              <a:lnTo>
                                <a:pt x="413" y="2335"/>
                              </a:lnTo>
                              <a:lnTo>
                                <a:pt x="572" y="2390"/>
                              </a:lnTo>
                              <a:lnTo>
                                <a:pt x="652" y="2426"/>
                              </a:lnTo>
                              <a:lnTo>
                                <a:pt x="739" y="2462"/>
                              </a:lnTo>
                              <a:lnTo>
                                <a:pt x="818" y="2498"/>
                              </a:lnTo>
                              <a:lnTo>
                                <a:pt x="902" y="2542"/>
                              </a:lnTo>
                              <a:lnTo>
                                <a:pt x="981" y="2593"/>
                              </a:lnTo>
                              <a:lnTo>
                                <a:pt x="1057" y="2653"/>
                              </a:lnTo>
                              <a:lnTo>
                                <a:pt x="1124" y="2725"/>
                              </a:lnTo>
                              <a:lnTo>
                                <a:pt x="1192" y="2804"/>
                              </a:lnTo>
                              <a:lnTo>
                                <a:pt x="1224" y="2760"/>
                              </a:lnTo>
                              <a:lnTo>
                                <a:pt x="1256" y="2725"/>
                              </a:lnTo>
                              <a:lnTo>
                                <a:pt x="1331" y="2653"/>
                              </a:lnTo>
                              <a:lnTo>
                                <a:pt x="1407" y="2593"/>
                              </a:lnTo>
                              <a:lnTo>
                                <a:pt x="1486" y="2542"/>
                              </a:lnTo>
                              <a:lnTo>
                                <a:pt x="1566" y="2498"/>
                              </a:lnTo>
                              <a:lnTo>
                                <a:pt x="1649" y="2462"/>
                              </a:lnTo>
                              <a:lnTo>
                                <a:pt x="1812" y="2390"/>
                              </a:lnTo>
                              <a:lnTo>
                                <a:pt x="1967" y="2335"/>
                              </a:lnTo>
                              <a:lnTo>
                                <a:pt x="2042" y="2303"/>
                              </a:lnTo>
                              <a:lnTo>
                                <a:pt x="2114" y="2267"/>
                              </a:lnTo>
                              <a:lnTo>
                                <a:pt x="2178" y="2231"/>
                              </a:lnTo>
                              <a:lnTo>
                                <a:pt x="2237" y="2188"/>
                              </a:lnTo>
                              <a:lnTo>
                                <a:pt x="2289" y="2136"/>
                              </a:lnTo>
                              <a:lnTo>
                                <a:pt x="2332" y="2076"/>
                              </a:lnTo>
                              <a:lnTo>
                                <a:pt x="2364" y="1993"/>
                              </a:lnTo>
                              <a:lnTo>
                                <a:pt x="2380" y="1909"/>
                              </a:lnTo>
                              <a:lnTo>
                                <a:pt x="2380" y="1814"/>
                              </a:lnTo>
                              <a:lnTo>
                                <a:pt x="2368" y="1730"/>
                              </a:lnTo>
                              <a:lnTo>
                                <a:pt x="2348" y="1655"/>
                              </a:lnTo>
                              <a:lnTo>
                                <a:pt x="2321" y="1579"/>
                              </a:lnTo>
                              <a:lnTo>
                                <a:pt x="2257" y="1420"/>
                              </a:lnTo>
                              <a:lnTo>
                                <a:pt x="2225" y="1336"/>
                              </a:lnTo>
                              <a:lnTo>
                                <a:pt x="2201" y="1241"/>
                              </a:lnTo>
                              <a:lnTo>
                                <a:pt x="2181" y="1137"/>
                              </a:lnTo>
                              <a:lnTo>
                                <a:pt x="2178" y="1026"/>
                              </a:lnTo>
                              <a:lnTo>
                                <a:pt x="2185" y="903"/>
                              </a:lnTo>
                              <a:lnTo>
                                <a:pt x="2193" y="835"/>
                              </a:lnTo>
                              <a:lnTo>
                                <a:pt x="2209" y="764"/>
                              </a:lnTo>
                              <a:lnTo>
                                <a:pt x="2257" y="612"/>
                              </a:lnTo>
                              <a:lnTo>
                                <a:pt x="2321" y="445"/>
                              </a:lnTo>
                              <a:lnTo>
                                <a:pt x="1872" y="0"/>
                              </a:lnTo>
                              <a:lnTo>
                                <a:pt x="1713" y="75"/>
                              </a:lnTo>
                              <a:lnTo>
                                <a:pt x="1534" y="143"/>
                              </a:lnTo>
                              <a:lnTo>
                                <a:pt x="1442" y="167"/>
                              </a:lnTo>
                              <a:lnTo>
                                <a:pt x="1351" y="187"/>
                              </a:lnTo>
                              <a:lnTo>
                                <a:pt x="1267" y="199"/>
                              </a:lnTo>
                              <a:lnTo>
                                <a:pt x="1188" y="203"/>
                              </a:lnTo>
                              <a:close/>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63" name="Freeform 4"/>
                      <wps:cNvSpPr>
                        <a:spLocks/>
                      </wps:cNvSpPr>
                      <wps:spPr bwMode="auto">
                        <a:xfrm>
                          <a:off x="628" y="742"/>
                          <a:ext cx="3122" cy="3626"/>
                        </a:xfrm>
                        <a:custGeom>
                          <a:avLst/>
                          <a:gdLst>
                            <a:gd name="T0" fmla="*/ 1129 w 2130"/>
                            <a:gd name="T1" fmla="*/ 2407 h 2474"/>
                            <a:gd name="T2" fmla="*/ 1268 w 2130"/>
                            <a:gd name="T3" fmla="*/ 2295 h 2474"/>
                            <a:gd name="T4" fmla="*/ 1415 w 2130"/>
                            <a:gd name="T5" fmla="*/ 2212 h 2474"/>
                            <a:gd name="T6" fmla="*/ 1649 w 2130"/>
                            <a:gd name="T7" fmla="*/ 2120 h 2474"/>
                            <a:gd name="T8" fmla="*/ 1923 w 2130"/>
                            <a:gd name="T9" fmla="*/ 2013 h 2474"/>
                            <a:gd name="T10" fmla="*/ 2031 w 2130"/>
                            <a:gd name="T11" fmla="*/ 1941 h 2474"/>
                            <a:gd name="T12" fmla="*/ 2102 w 2130"/>
                            <a:gd name="T13" fmla="*/ 1850 h 2474"/>
                            <a:gd name="T14" fmla="*/ 2130 w 2130"/>
                            <a:gd name="T15" fmla="*/ 1695 h 2474"/>
                            <a:gd name="T16" fmla="*/ 2110 w 2130"/>
                            <a:gd name="T17" fmla="*/ 1543 h 2474"/>
                            <a:gd name="T18" fmla="*/ 1999 w 2130"/>
                            <a:gd name="T19" fmla="*/ 1241 h 2474"/>
                            <a:gd name="T20" fmla="*/ 1947 w 2130"/>
                            <a:gd name="T21" fmla="*/ 1062 h 2474"/>
                            <a:gd name="T22" fmla="*/ 1927 w 2130"/>
                            <a:gd name="T23" fmla="*/ 859 h 2474"/>
                            <a:gd name="T24" fmla="*/ 1931 w 2130"/>
                            <a:gd name="T25" fmla="*/ 744 h 2474"/>
                            <a:gd name="T26" fmla="*/ 1971 w 2130"/>
                            <a:gd name="T27" fmla="*/ 549 h 2474"/>
                            <a:gd name="T28" fmla="*/ 2019 w 2130"/>
                            <a:gd name="T29" fmla="*/ 402 h 2474"/>
                            <a:gd name="T30" fmla="*/ 1725 w 2130"/>
                            <a:gd name="T31" fmla="*/ 0 h 2474"/>
                            <a:gd name="T32" fmla="*/ 1570 w 2130"/>
                            <a:gd name="T33" fmla="*/ 72 h 2474"/>
                            <a:gd name="T34" fmla="*/ 1228 w 2130"/>
                            <a:gd name="T35" fmla="*/ 159 h 2474"/>
                            <a:gd name="T36" fmla="*/ 1065 w 2130"/>
                            <a:gd name="T37" fmla="*/ 171 h 2474"/>
                            <a:gd name="T38" fmla="*/ 902 w 2130"/>
                            <a:gd name="T39" fmla="*/ 159 h 2474"/>
                            <a:gd name="T40" fmla="*/ 560 w 2130"/>
                            <a:gd name="T41" fmla="*/ 72 h 2474"/>
                            <a:gd name="T42" fmla="*/ 401 w 2130"/>
                            <a:gd name="T43" fmla="*/ 0 h 2474"/>
                            <a:gd name="T44" fmla="*/ 135 w 2130"/>
                            <a:gd name="T45" fmla="*/ 477 h 2474"/>
                            <a:gd name="T46" fmla="*/ 175 w 2130"/>
                            <a:gd name="T47" fmla="*/ 617 h 2474"/>
                            <a:gd name="T48" fmla="*/ 203 w 2130"/>
                            <a:gd name="T49" fmla="*/ 803 h 2474"/>
                            <a:gd name="T50" fmla="*/ 195 w 2130"/>
                            <a:gd name="T51" fmla="*/ 967 h 2474"/>
                            <a:gd name="T52" fmla="*/ 159 w 2130"/>
                            <a:gd name="T53" fmla="*/ 1157 h 2474"/>
                            <a:gd name="T54" fmla="*/ 68 w 2130"/>
                            <a:gd name="T55" fmla="*/ 1396 h 2474"/>
                            <a:gd name="T56" fmla="*/ 4 w 2130"/>
                            <a:gd name="T57" fmla="*/ 1619 h 2474"/>
                            <a:gd name="T58" fmla="*/ 4 w 2130"/>
                            <a:gd name="T59" fmla="*/ 1770 h 2474"/>
                            <a:gd name="T60" fmla="*/ 24 w 2130"/>
                            <a:gd name="T61" fmla="*/ 1850 h 2474"/>
                            <a:gd name="T62" fmla="*/ 103 w 2130"/>
                            <a:gd name="T63" fmla="*/ 1941 h 2474"/>
                            <a:gd name="T64" fmla="*/ 207 w 2130"/>
                            <a:gd name="T65" fmla="*/ 2013 h 2474"/>
                            <a:gd name="T66" fmla="*/ 338 w 2130"/>
                            <a:gd name="T67" fmla="*/ 2064 h 2474"/>
                            <a:gd name="T68" fmla="*/ 640 w 2130"/>
                            <a:gd name="T69" fmla="*/ 2176 h 2474"/>
                            <a:gd name="T70" fmla="*/ 799 w 2130"/>
                            <a:gd name="T71" fmla="*/ 2251 h 2474"/>
                            <a:gd name="T72" fmla="*/ 942 w 2130"/>
                            <a:gd name="T73" fmla="*/ 2343 h 2474"/>
                            <a:gd name="T74" fmla="*/ 1069 w 2130"/>
                            <a:gd name="T75" fmla="*/ 2474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30" h="2474">
                              <a:moveTo>
                                <a:pt x="1069" y="2474"/>
                              </a:moveTo>
                              <a:lnTo>
                                <a:pt x="1129" y="2407"/>
                              </a:lnTo>
                              <a:lnTo>
                                <a:pt x="1196" y="2343"/>
                              </a:lnTo>
                              <a:lnTo>
                                <a:pt x="1268" y="2295"/>
                              </a:lnTo>
                              <a:lnTo>
                                <a:pt x="1339" y="2251"/>
                              </a:lnTo>
                              <a:lnTo>
                                <a:pt x="1415" y="2212"/>
                              </a:lnTo>
                              <a:lnTo>
                                <a:pt x="1494" y="2176"/>
                              </a:lnTo>
                              <a:lnTo>
                                <a:pt x="1649" y="2120"/>
                              </a:lnTo>
                              <a:lnTo>
                                <a:pt x="1792" y="2064"/>
                              </a:lnTo>
                              <a:lnTo>
                                <a:pt x="1923" y="2013"/>
                              </a:lnTo>
                              <a:lnTo>
                                <a:pt x="1983" y="1977"/>
                              </a:lnTo>
                              <a:lnTo>
                                <a:pt x="2031" y="1941"/>
                              </a:lnTo>
                              <a:lnTo>
                                <a:pt x="2070" y="1901"/>
                              </a:lnTo>
                              <a:lnTo>
                                <a:pt x="2102" y="1850"/>
                              </a:lnTo>
                              <a:lnTo>
                                <a:pt x="2126" y="1770"/>
                              </a:lnTo>
                              <a:lnTo>
                                <a:pt x="2130" y="1695"/>
                              </a:lnTo>
                              <a:lnTo>
                                <a:pt x="2126" y="1619"/>
                              </a:lnTo>
                              <a:lnTo>
                                <a:pt x="2110" y="1543"/>
                              </a:lnTo>
                              <a:lnTo>
                                <a:pt x="2058" y="1396"/>
                              </a:lnTo>
                              <a:lnTo>
                                <a:pt x="1999" y="1241"/>
                              </a:lnTo>
                              <a:lnTo>
                                <a:pt x="1971" y="1157"/>
                              </a:lnTo>
                              <a:lnTo>
                                <a:pt x="1947" y="1062"/>
                              </a:lnTo>
                              <a:lnTo>
                                <a:pt x="1931" y="967"/>
                              </a:lnTo>
                              <a:lnTo>
                                <a:pt x="1927" y="859"/>
                              </a:lnTo>
                              <a:lnTo>
                                <a:pt x="1931" y="803"/>
                              </a:lnTo>
                              <a:lnTo>
                                <a:pt x="1931" y="744"/>
                              </a:lnTo>
                              <a:lnTo>
                                <a:pt x="1955" y="617"/>
                              </a:lnTo>
                              <a:lnTo>
                                <a:pt x="1971" y="549"/>
                              </a:lnTo>
                              <a:lnTo>
                                <a:pt x="1991" y="477"/>
                              </a:lnTo>
                              <a:lnTo>
                                <a:pt x="2019" y="402"/>
                              </a:lnTo>
                              <a:lnTo>
                                <a:pt x="2051" y="322"/>
                              </a:lnTo>
                              <a:lnTo>
                                <a:pt x="1725" y="0"/>
                              </a:lnTo>
                              <a:lnTo>
                                <a:pt x="1649" y="40"/>
                              </a:lnTo>
                              <a:lnTo>
                                <a:pt x="1570" y="72"/>
                              </a:lnTo>
                              <a:lnTo>
                                <a:pt x="1395" y="123"/>
                              </a:lnTo>
                              <a:lnTo>
                                <a:pt x="1228" y="159"/>
                              </a:lnTo>
                              <a:lnTo>
                                <a:pt x="1144" y="171"/>
                              </a:lnTo>
                              <a:lnTo>
                                <a:pt x="1065" y="171"/>
                              </a:lnTo>
                              <a:lnTo>
                                <a:pt x="986" y="171"/>
                              </a:lnTo>
                              <a:lnTo>
                                <a:pt x="902" y="159"/>
                              </a:lnTo>
                              <a:lnTo>
                                <a:pt x="731" y="123"/>
                              </a:lnTo>
                              <a:lnTo>
                                <a:pt x="560" y="72"/>
                              </a:lnTo>
                              <a:lnTo>
                                <a:pt x="481" y="40"/>
                              </a:lnTo>
                              <a:lnTo>
                                <a:pt x="401" y="0"/>
                              </a:lnTo>
                              <a:lnTo>
                                <a:pt x="76" y="322"/>
                              </a:lnTo>
                              <a:lnTo>
                                <a:pt x="135" y="477"/>
                              </a:lnTo>
                              <a:lnTo>
                                <a:pt x="155" y="549"/>
                              </a:lnTo>
                              <a:lnTo>
                                <a:pt x="175" y="617"/>
                              </a:lnTo>
                              <a:lnTo>
                                <a:pt x="195" y="744"/>
                              </a:lnTo>
                              <a:lnTo>
                                <a:pt x="203" y="803"/>
                              </a:lnTo>
                              <a:lnTo>
                                <a:pt x="203" y="859"/>
                              </a:lnTo>
                              <a:lnTo>
                                <a:pt x="195" y="967"/>
                              </a:lnTo>
                              <a:lnTo>
                                <a:pt x="179" y="1062"/>
                              </a:lnTo>
                              <a:lnTo>
                                <a:pt x="159" y="1157"/>
                              </a:lnTo>
                              <a:lnTo>
                                <a:pt x="131" y="1241"/>
                              </a:lnTo>
                              <a:lnTo>
                                <a:pt x="68" y="1396"/>
                              </a:lnTo>
                              <a:lnTo>
                                <a:pt x="20" y="1543"/>
                              </a:lnTo>
                              <a:lnTo>
                                <a:pt x="4" y="1619"/>
                              </a:lnTo>
                              <a:lnTo>
                                <a:pt x="0" y="1695"/>
                              </a:lnTo>
                              <a:lnTo>
                                <a:pt x="4" y="1770"/>
                              </a:lnTo>
                              <a:lnTo>
                                <a:pt x="16" y="1810"/>
                              </a:lnTo>
                              <a:lnTo>
                                <a:pt x="24" y="1850"/>
                              </a:lnTo>
                              <a:lnTo>
                                <a:pt x="60" y="1901"/>
                              </a:lnTo>
                              <a:lnTo>
                                <a:pt x="103" y="1941"/>
                              </a:lnTo>
                              <a:lnTo>
                                <a:pt x="151" y="1977"/>
                              </a:lnTo>
                              <a:lnTo>
                                <a:pt x="207" y="2013"/>
                              </a:lnTo>
                              <a:lnTo>
                                <a:pt x="266" y="2041"/>
                              </a:lnTo>
                              <a:lnTo>
                                <a:pt x="338" y="2064"/>
                              </a:lnTo>
                              <a:lnTo>
                                <a:pt x="485" y="2120"/>
                              </a:lnTo>
                              <a:lnTo>
                                <a:pt x="640" y="2176"/>
                              </a:lnTo>
                              <a:lnTo>
                                <a:pt x="719" y="2212"/>
                              </a:lnTo>
                              <a:lnTo>
                                <a:pt x="799" y="2251"/>
                              </a:lnTo>
                              <a:lnTo>
                                <a:pt x="870" y="2295"/>
                              </a:lnTo>
                              <a:lnTo>
                                <a:pt x="942" y="2343"/>
                              </a:lnTo>
                              <a:lnTo>
                                <a:pt x="1009" y="2407"/>
                              </a:lnTo>
                              <a:lnTo>
                                <a:pt x="1069" y="2474"/>
                              </a:lnTo>
                              <a:close/>
                            </a:path>
                          </a:pathLst>
                        </a:custGeom>
                        <a:solidFill>
                          <a:srgbClr val="FFFF00"/>
                        </a:solidFill>
                        <a:ln w="28575">
                          <a:solidFill>
                            <a:srgbClr val="000000"/>
                          </a:solidFill>
                          <a:round/>
                          <a:headEnd/>
                          <a:tailEnd/>
                        </a:ln>
                      </wps:spPr>
                      <wps:bodyPr rot="0" vert="horz" wrap="square" lIns="91440" tIns="45720" rIns="91440" bIns="45720" anchor="t" anchorCtr="0" upright="1">
                        <a:noAutofit/>
                      </wps:bodyPr>
                    </wps:wsp>
                    <wpg:grpSp>
                      <wpg:cNvPr id="764" name="Group 5"/>
                      <wpg:cNvGrpSpPr>
                        <a:grpSpLocks/>
                      </wpg:cNvGrpSpPr>
                      <wpg:grpSpPr bwMode="auto">
                        <a:xfrm>
                          <a:off x="1320" y="1614"/>
                          <a:ext cx="1715" cy="2026"/>
                          <a:chOff x="1947" y="1059"/>
                          <a:chExt cx="1862" cy="2198"/>
                        </a:xfrm>
                      </wpg:grpSpPr>
                      <wps:wsp>
                        <wps:cNvPr id="765" name="Freeform 6"/>
                        <wps:cNvSpPr>
                          <a:spLocks/>
                        </wps:cNvSpPr>
                        <wps:spPr bwMode="auto">
                          <a:xfrm>
                            <a:off x="1947" y="1059"/>
                            <a:ext cx="1862" cy="2198"/>
                          </a:xfrm>
                          <a:custGeom>
                            <a:avLst/>
                            <a:gdLst>
                              <a:gd name="T0" fmla="*/ 731 w 1862"/>
                              <a:gd name="T1" fmla="*/ 421 h 2198"/>
                              <a:gd name="T2" fmla="*/ 493 w 1862"/>
                              <a:gd name="T3" fmla="*/ 396 h 2198"/>
                              <a:gd name="T4" fmla="*/ 222 w 1862"/>
                              <a:gd name="T5" fmla="*/ 277 h 2198"/>
                              <a:gd name="T6" fmla="*/ 161 w 1862"/>
                              <a:gd name="T7" fmla="*/ 238 h 2198"/>
                              <a:gd name="T8" fmla="*/ 105 w 1862"/>
                              <a:gd name="T9" fmla="*/ 184 h 2198"/>
                              <a:gd name="T10" fmla="*/ 44 w 1862"/>
                              <a:gd name="T11" fmla="*/ 204 h 2198"/>
                              <a:gd name="T12" fmla="*/ 2 w 1862"/>
                              <a:gd name="T13" fmla="*/ 229 h 2198"/>
                              <a:gd name="T14" fmla="*/ 105 w 1862"/>
                              <a:gd name="T15" fmla="*/ 352 h 2198"/>
                              <a:gd name="T16" fmla="*/ 186 w 1862"/>
                              <a:gd name="T17" fmla="*/ 402 h 2198"/>
                              <a:gd name="T18" fmla="*/ 422 w 1862"/>
                              <a:gd name="T19" fmla="*/ 528 h 2198"/>
                              <a:gd name="T20" fmla="*/ 671 w 1862"/>
                              <a:gd name="T21" fmla="*/ 648 h 2198"/>
                              <a:gd name="T22" fmla="*/ 673 w 1862"/>
                              <a:gd name="T23" fmla="*/ 778 h 2198"/>
                              <a:gd name="T24" fmla="*/ 583 w 1862"/>
                              <a:gd name="T25" fmla="*/ 1080 h 2198"/>
                              <a:gd name="T26" fmla="*/ 656 w 1862"/>
                              <a:gd name="T27" fmla="*/ 1164 h 2198"/>
                              <a:gd name="T28" fmla="*/ 677 w 1862"/>
                              <a:gd name="T29" fmla="*/ 1303 h 2198"/>
                              <a:gd name="T30" fmla="*/ 600 w 1862"/>
                              <a:gd name="T31" fmla="*/ 1647 h 2198"/>
                              <a:gd name="T32" fmla="*/ 529 w 1862"/>
                              <a:gd name="T33" fmla="*/ 1868 h 2198"/>
                              <a:gd name="T34" fmla="*/ 468 w 1862"/>
                              <a:gd name="T35" fmla="*/ 2062 h 2198"/>
                              <a:gd name="T36" fmla="*/ 328 w 1862"/>
                              <a:gd name="T37" fmla="*/ 2148 h 2198"/>
                              <a:gd name="T38" fmla="*/ 368 w 1862"/>
                              <a:gd name="T39" fmla="*/ 2185 h 2198"/>
                              <a:gd name="T40" fmla="*/ 635 w 1862"/>
                              <a:gd name="T41" fmla="*/ 2181 h 2198"/>
                              <a:gd name="T42" fmla="*/ 642 w 1862"/>
                              <a:gd name="T43" fmla="*/ 2133 h 2198"/>
                              <a:gd name="T44" fmla="*/ 675 w 1862"/>
                              <a:gd name="T45" fmla="*/ 2067 h 2198"/>
                              <a:gd name="T46" fmla="*/ 830 w 1862"/>
                              <a:gd name="T47" fmla="*/ 1510 h 2198"/>
                              <a:gd name="T48" fmla="*/ 926 w 1862"/>
                              <a:gd name="T49" fmla="*/ 1247 h 2198"/>
                              <a:gd name="T50" fmla="*/ 944 w 1862"/>
                              <a:gd name="T51" fmla="*/ 1280 h 2198"/>
                              <a:gd name="T52" fmla="*/ 1055 w 1862"/>
                              <a:gd name="T53" fmla="*/ 1591 h 2198"/>
                              <a:gd name="T54" fmla="*/ 1204 w 1862"/>
                              <a:gd name="T55" fmla="*/ 2121 h 2198"/>
                              <a:gd name="T56" fmla="*/ 1220 w 1862"/>
                              <a:gd name="T57" fmla="*/ 2173 h 2198"/>
                              <a:gd name="T58" fmla="*/ 1344 w 1862"/>
                              <a:gd name="T59" fmla="*/ 2194 h 2198"/>
                              <a:gd name="T60" fmla="*/ 1559 w 1862"/>
                              <a:gd name="T61" fmla="*/ 2177 h 2198"/>
                              <a:gd name="T62" fmla="*/ 1406 w 1862"/>
                              <a:gd name="T63" fmla="*/ 2110 h 2198"/>
                              <a:gd name="T64" fmla="*/ 1375 w 1862"/>
                              <a:gd name="T65" fmla="*/ 2016 h 2198"/>
                              <a:gd name="T66" fmla="*/ 1273 w 1862"/>
                              <a:gd name="T67" fmla="*/ 1708 h 2198"/>
                              <a:gd name="T68" fmla="*/ 1206 w 1862"/>
                              <a:gd name="T69" fmla="*/ 1412 h 2198"/>
                              <a:gd name="T70" fmla="*/ 1191 w 1862"/>
                              <a:gd name="T71" fmla="*/ 1178 h 2198"/>
                              <a:gd name="T72" fmla="*/ 1283 w 1862"/>
                              <a:gd name="T73" fmla="*/ 1109 h 2198"/>
                              <a:gd name="T74" fmla="*/ 1201 w 1862"/>
                              <a:gd name="T75" fmla="*/ 824 h 2198"/>
                              <a:gd name="T76" fmla="*/ 1179 w 1862"/>
                              <a:gd name="T77" fmla="*/ 671 h 2198"/>
                              <a:gd name="T78" fmla="*/ 1373 w 1862"/>
                              <a:gd name="T79" fmla="*/ 567 h 2198"/>
                              <a:gd name="T80" fmla="*/ 1653 w 1862"/>
                              <a:gd name="T81" fmla="*/ 423 h 2198"/>
                              <a:gd name="T82" fmla="*/ 1711 w 1862"/>
                              <a:gd name="T83" fmla="*/ 363 h 2198"/>
                              <a:gd name="T84" fmla="*/ 1847 w 1862"/>
                              <a:gd name="T85" fmla="*/ 290 h 2198"/>
                              <a:gd name="T86" fmla="*/ 1833 w 1862"/>
                              <a:gd name="T87" fmla="*/ 206 h 2198"/>
                              <a:gd name="T88" fmla="*/ 1751 w 1862"/>
                              <a:gd name="T89" fmla="*/ 240 h 2198"/>
                              <a:gd name="T90" fmla="*/ 1734 w 1862"/>
                              <a:gd name="T91" fmla="*/ 194 h 2198"/>
                              <a:gd name="T92" fmla="*/ 1642 w 1862"/>
                              <a:gd name="T93" fmla="*/ 284 h 2198"/>
                              <a:gd name="T94" fmla="*/ 1500 w 1862"/>
                              <a:gd name="T95" fmla="*/ 361 h 2198"/>
                              <a:gd name="T96" fmla="*/ 1151 w 1862"/>
                              <a:gd name="T97" fmla="*/ 434 h 2198"/>
                              <a:gd name="T98" fmla="*/ 1047 w 1862"/>
                              <a:gd name="T99" fmla="*/ 392 h 2198"/>
                              <a:gd name="T100" fmla="*/ 1030 w 1862"/>
                              <a:gd name="T101" fmla="*/ 334 h 2198"/>
                              <a:gd name="T102" fmla="*/ 1074 w 1862"/>
                              <a:gd name="T103" fmla="*/ 196 h 2198"/>
                              <a:gd name="T104" fmla="*/ 1013 w 1862"/>
                              <a:gd name="T105" fmla="*/ 13 h 2198"/>
                              <a:gd name="T106" fmla="*/ 828 w 1862"/>
                              <a:gd name="T107" fmla="*/ 23 h 2198"/>
                              <a:gd name="T108" fmla="*/ 782 w 1862"/>
                              <a:gd name="T109" fmla="*/ 221 h 2198"/>
                              <a:gd name="T110" fmla="*/ 832 w 1862"/>
                              <a:gd name="T111" fmla="*/ 355 h 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2" h="2198">
                                <a:moveTo>
                                  <a:pt x="821" y="386"/>
                                </a:moveTo>
                                <a:lnTo>
                                  <a:pt x="798" y="386"/>
                                </a:lnTo>
                                <a:lnTo>
                                  <a:pt x="775" y="392"/>
                                </a:lnTo>
                                <a:lnTo>
                                  <a:pt x="765" y="398"/>
                                </a:lnTo>
                                <a:lnTo>
                                  <a:pt x="756" y="407"/>
                                </a:lnTo>
                                <a:lnTo>
                                  <a:pt x="744" y="415"/>
                                </a:lnTo>
                                <a:lnTo>
                                  <a:pt x="731" y="421"/>
                                </a:lnTo>
                                <a:lnTo>
                                  <a:pt x="711" y="425"/>
                                </a:lnTo>
                                <a:lnTo>
                                  <a:pt x="692" y="425"/>
                                </a:lnTo>
                                <a:lnTo>
                                  <a:pt x="650" y="423"/>
                                </a:lnTo>
                                <a:lnTo>
                                  <a:pt x="604" y="419"/>
                                </a:lnTo>
                                <a:lnTo>
                                  <a:pt x="579" y="417"/>
                                </a:lnTo>
                                <a:lnTo>
                                  <a:pt x="552" y="411"/>
                                </a:lnTo>
                                <a:lnTo>
                                  <a:pt x="493" y="396"/>
                                </a:lnTo>
                                <a:lnTo>
                                  <a:pt x="362" y="352"/>
                                </a:lnTo>
                                <a:lnTo>
                                  <a:pt x="305" y="327"/>
                                </a:lnTo>
                                <a:lnTo>
                                  <a:pt x="282" y="313"/>
                                </a:lnTo>
                                <a:lnTo>
                                  <a:pt x="261" y="302"/>
                                </a:lnTo>
                                <a:lnTo>
                                  <a:pt x="244" y="290"/>
                                </a:lnTo>
                                <a:lnTo>
                                  <a:pt x="232" y="282"/>
                                </a:lnTo>
                                <a:lnTo>
                                  <a:pt x="222" y="277"/>
                                </a:lnTo>
                                <a:lnTo>
                                  <a:pt x="221" y="275"/>
                                </a:lnTo>
                                <a:lnTo>
                                  <a:pt x="209" y="294"/>
                                </a:lnTo>
                                <a:lnTo>
                                  <a:pt x="207" y="292"/>
                                </a:lnTo>
                                <a:lnTo>
                                  <a:pt x="203" y="290"/>
                                </a:lnTo>
                                <a:lnTo>
                                  <a:pt x="192" y="277"/>
                                </a:lnTo>
                                <a:lnTo>
                                  <a:pt x="175" y="259"/>
                                </a:lnTo>
                                <a:lnTo>
                                  <a:pt x="161" y="238"/>
                                </a:lnTo>
                                <a:lnTo>
                                  <a:pt x="146" y="213"/>
                                </a:lnTo>
                                <a:lnTo>
                                  <a:pt x="128" y="184"/>
                                </a:lnTo>
                                <a:lnTo>
                                  <a:pt x="121" y="173"/>
                                </a:lnTo>
                                <a:lnTo>
                                  <a:pt x="113" y="167"/>
                                </a:lnTo>
                                <a:lnTo>
                                  <a:pt x="107" y="165"/>
                                </a:lnTo>
                                <a:lnTo>
                                  <a:pt x="105" y="171"/>
                                </a:lnTo>
                                <a:lnTo>
                                  <a:pt x="105" y="184"/>
                                </a:lnTo>
                                <a:lnTo>
                                  <a:pt x="107" y="200"/>
                                </a:lnTo>
                                <a:lnTo>
                                  <a:pt x="113" y="231"/>
                                </a:lnTo>
                                <a:lnTo>
                                  <a:pt x="113" y="252"/>
                                </a:lnTo>
                                <a:lnTo>
                                  <a:pt x="109" y="254"/>
                                </a:lnTo>
                                <a:lnTo>
                                  <a:pt x="102" y="248"/>
                                </a:lnTo>
                                <a:lnTo>
                                  <a:pt x="75" y="225"/>
                                </a:lnTo>
                                <a:lnTo>
                                  <a:pt x="44" y="204"/>
                                </a:lnTo>
                                <a:lnTo>
                                  <a:pt x="29" y="194"/>
                                </a:lnTo>
                                <a:lnTo>
                                  <a:pt x="15" y="188"/>
                                </a:lnTo>
                                <a:lnTo>
                                  <a:pt x="6" y="186"/>
                                </a:lnTo>
                                <a:lnTo>
                                  <a:pt x="2" y="186"/>
                                </a:lnTo>
                                <a:lnTo>
                                  <a:pt x="0" y="192"/>
                                </a:lnTo>
                                <a:lnTo>
                                  <a:pt x="0" y="213"/>
                                </a:lnTo>
                                <a:lnTo>
                                  <a:pt x="2" y="229"/>
                                </a:lnTo>
                                <a:lnTo>
                                  <a:pt x="10" y="263"/>
                                </a:lnTo>
                                <a:lnTo>
                                  <a:pt x="27" y="300"/>
                                </a:lnTo>
                                <a:lnTo>
                                  <a:pt x="38" y="315"/>
                                </a:lnTo>
                                <a:lnTo>
                                  <a:pt x="48" y="327"/>
                                </a:lnTo>
                                <a:lnTo>
                                  <a:pt x="67" y="344"/>
                                </a:lnTo>
                                <a:lnTo>
                                  <a:pt x="86" y="350"/>
                                </a:lnTo>
                                <a:lnTo>
                                  <a:pt x="105" y="352"/>
                                </a:lnTo>
                                <a:lnTo>
                                  <a:pt x="152" y="354"/>
                                </a:lnTo>
                                <a:lnTo>
                                  <a:pt x="169" y="355"/>
                                </a:lnTo>
                                <a:lnTo>
                                  <a:pt x="176" y="355"/>
                                </a:lnTo>
                                <a:lnTo>
                                  <a:pt x="165" y="390"/>
                                </a:lnTo>
                                <a:lnTo>
                                  <a:pt x="167" y="390"/>
                                </a:lnTo>
                                <a:lnTo>
                                  <a:pt x="171" y="394"/>
                                </a:lnTo>
                                <a:lnTo>
                                  <a:pt x="186" y="402"/>
                                </a:lnTo>
                                <a:lnTo>
                                  <a:pt x="209" y="413"/>
                                </a:lnTo>
                                <a:lnTo>
                                  <a:pt x="238" y="430"/>
                                </a:lnTo>
                                <a:lnTo>
                                  <a:pt x="301" y="465"/>
                                </a:lnTo>
                                <a:lnTo>
                                  <a:pt x="334" y="482"/>
                                </a:lnTo>
                                <a:lnTo>
                                  <a:pt x="362" y="498"/>
                                </a:lnTo>
                                <a:lnTo>
                                  <a:pt x="391" y="513"/>
                                </a:lnTo>
                                <a:lnTo>
                                  <a:pt x="422" y="528"/>
                                </a:lnTo>
                                <a:lnTo>
                                  <a:pt x="489" y="557"/>
                                </a:lnTo>
                                <a:lnTo>
                                  <a:pt x="522" y="573"/>
                                </a:lnTo>
                                <a:lnTo>
                                  <a:pt x="550" y="584"/>
                                </a:lnTo>
                                <a:lnTo>
                                  <a:pt x="577" y="596"/>
                                </a:lnTo>
                                <a:lnTo>
                                  <a:pt x="600" y="605"/>
                                </a:lnTo>
                                <a:lnTo>
                                  <a:pt x="639" y="624"/>
                                </a:lnTo>
                                <a:lnTo>
                                  <a:pt x="671" y="648"/>
                                </a:lnTo>
                                <a:lnTo>
                                  <a:pt x="683" y="659"/>
                                </a:lnTo>
                                <a:lnTo>
                                  <a:pt x="692" y="673"/>
                                </a:lnTo>
                                <a:lnTo>
                                  <a:pt x="696" y="686"/>
                                </a:lnTo>
                                <a:lnTo>
                                  <a:pt x="696" y="701"/>
                                </a:lnTo>
                                <a:lnTo>
                                  <a:pt x="692" y="721"/>
                                </a:lnTo>
                                <a:lnTo>
                                  <a:pt x="685" y="746"/>
                                </a:lnTo>
                                <a:lnTo>
                                  <a:pt x="673" y="778"/>
                                </a:lnTo>
                                <a:lnTo>
                                  <a:pt x="664" y="813"/>
                                </a:lnTo>
                                <a:lnTo>
                                  <a:pt x="639" y="886"/>
                                </a:lnTo>
                                <a:lnTo>
                                  <a:pt x="627" y="920"/>
                                </a:lnTo>
                                <a:lnTo>
                                  <a:pt x="618" y="951"/>
                                </a:lnTo>
                                <a:lnTo>
                                  <a:pt x="600" y="1007"/>
                                </a:lnTo>
                                <a:lnTo>
                                  <a:pt x="587" y="1059"/>
                                </a:lnTo>
                                <a:lnTo>
                                  <a:pt x="583" y="1080"/>
                                </a:lnTo>
                                <a:lnTo>
                                  <a:pt x="579" y="1099"/>
                                </a:lnTo>
                                <a:lnTo>
                                  <a:pt x="579" y="1113"/>
                                </a:lnTo>
                                <a:lnTo>
                                  <a:pt x="581" y="1124"/>
                                </a:lnTo>
                                <a:lnTo>
                                  <a:pt x="587" y="1132"/>
                                </a:lnTo>
                                <a:lnTo>
                                  <a:pt x="596" y="1139"/>
                                </a:lnTo>
                                <a:lnTo>
                                  <a:pt x="625" y="1153"/>
                                </a:lnTo>
                                <a:lnTo>
                                  <a:pt x="656" y="1164"/>
                                </a:lnTo>
                                <a:lnTo>
                                  <a:pt x="671" y="1168"/>
                                </a:lnTo>
                                <a:lnTo>
                                  <a:pt x="683" y="1172"/>
                                </a:lnTo>
                                <a:lnTo>
                                  <a:pt x="687" y="1176"/>
                                </a:lnTo>
                                <a:lnTo>
                                  <a:pt x="690" y="1186"/>
                                </a:lnTo>
                                <a:lnTo>
                                  <a:pt x="690" y="1214"/>
                                </a:lnTo>
                                <a:lnTo>
                                  <a:pt x="685" y="1255"/>
                                </a:lnTo>
                                <a:lnTo>
                                  <a:pt x="677" y="1303"/>
                                </a:lnTo>
                                <a:lnTo>
                                  <a:pt x="656" y="1403"/>
                                </a:lnTo>
                                <a:lnTo>
                                  <a:pt x="646" y="1445"/>
                                </a:lnTo>
                                <a:lnTo>
                                  <a:pt x="642" y="1462"/>
                                </a:lnTo>
                                <a:lnTo>
                                  <a:pt x="641" y="1478"/>
                                </a:lnTo>
                                <a:lnTo>
                                  <a:pt x="629" y="1531"/>
                                </a:lnTo>
                                <a:lnTo>
                                  <a:pt x="616" y="1591"/>
                                </a:lnTo>
                                <a:lnTo>
                                  <a:pt x="600" y="1647"/>
                                </a:lnTo>
                                <a:lnTo>
                                  <a:pt x="595" y="1674"/>
                                </a:lnTo>
                                <a:lnTo>
                                  <a:pt x="589" y="1697"/>
                                </a:lnTo>
                                <a:lnTo>
                                  <a:pt x="583" y="1720"/>
                                </a:lnTo>
                                <a:lnTo>
                                  <a:pt x="573" y="1747"/>
                                </a:lnTo>
                                <a:lnTo>
                                  <a:pt x="564" y="1775"/>
                                </a:lnTo>
                                <a:lnTo>
                                  <a:pt x="552" y="1804"/>
                                </a:lnTo>
                                <a:lnTo>
                                  <a:pt x="529" y="1868"/>
                                </a:lnTo>
                                <a:lnTo>
                                  <a:pt x="510" y="1929"/>
                                </a:lnTo>
                                <a:lnTo>
                                  <a:pt x="495" y="1983"/>
                                </a:lnTo>
                                <a:lnTo>
                                  <a:pt x="487" y="2006"/>
                                </a:lnTo>
                                <a:lnTo>
                                  <a:pt x="479" y="2025"/>
                                </a:lnTo>
                                <a:lnTo>
                                  <a:pt x="474" y="2043"/>
                                </a:lnTo>
                                <a:lnTo>
                                  <a:pt x="470" y="2054"/>
                                </a:lnTo>
                                <a:lnTo>
                                  <a:pt x="468" y="2062"/>
                                </a:lnTo>
                                <a:lnTo>
                                  <a:pt x="466" y="2064"/>
                                </a:lnTo>
                                <a:lnTo>
                                  <a:pt x="458" y="2098"/>
                                </a:lnTo>
                                <a:lnTo>
                                  <a:pt x="456" y="2098"/>
                                </a:lnTo>
                                <a:lnTo>
                                  <a:pt x="451" y="2100"/>
                                </a:lnTo>
                                <a:lnTo>
                                  <a:pt x="430" y="2106"/>
                                </a:lnTo>
                                <a:lnTo>
                                  <a:pt x="376" y="2123"/>
                                </a:lnTo>
                                <a:lnTo>
                                  <a:pt x="328" y="2148"/>
                                </a:lnTo>
                                <a:lnTo>
                                  <a:pt x="311" y="2162"/>
                                </a:lnTo>
                                <a:lnTo>
                                  <a:pt x="305" y="2165"/>
                                </a:lnTo>
                                <a:lnTo>
                                  <a:pt x="303" y="2167"/>
                                </a:lnTo>
                                <a:lnTo>
                                  <a:pt x="303" y="2187"/>
                                </a:lnTo>
                                <a:lnTo>
                                  <a:pt x="322" y="2187"/>
                                </a:lnTo>
                                <a:lnTo>
                                  <a:pt x="336" y="2185"/>
                                </a:lnTo>
                                <a:lnTo>
                                  <a:pt x="368" y="2185"/>
                                </a:lnTo>
                                <a:lnTo>
                                  <a:pt x="407" y="2183"/>
                                </a:lnTo>
                                <a:lnTo>
                                  <a:pt x="485" y="2181"/>
                                </a:lnTo>
                                <a:lnTo>
                                  <a:pt x="518" y="2183"/>
                                </a:lnTo>
                                <a:lnTo>
                                  <a:pt x="537" y="2183"/>
                                </a:lnTo>
                                <a:lnTo>
                                  <a:pt x="598" y="2185"/>
                                </a:lnTo>
                                <a:lnTo>
                                  <a:pt x="625" y="2181"/>
                                </a:lnTo>
                                <a:lnTo>
                                  <a:pt x="635" y="2181"/>
                                </a:lnTo>
                                <a:lnTo>
                                  <a:pt x="641" y="2179"/>
                                </a:lnTo>
                                <a:lnTo>
                                  <a:pt x="646" y="2173"/>
                                </a:lnTo>
                                <a:lnTo>
                                  <a:pt x="644" y="2162"/>
                                </a:lnTo>
                                <a:lnTo>
                                  <a:pt x="641" y="2152"/>
                                </a:lnTo>
                                <a:lnTo>
                                  <a:pt x="637" y="2144"/>
                                </a:lnTo>
                                <a:lnTo>
                                  <a:pt x="637" y="2139"/>
                                </a:lnTo>
                                <a:lnTo>
                                  <a:pt x="642" y="2133"/>
                                </a:lnTo>
                                <a:lnTo>
                                  <a:pt x="648" y="2129"/>
                                </a:lnTo>
                                <a:lnTo>
                                  <a:pt x="652" y="2127"/>
                                </a:lnTo>
                                <a:lnTo>
                                  <a:pt x="652" y="2125"/>
                                </a:lnTo>
                                <a:lnTo>
                                  <a:pt x="656" y="2119"/>
                                </a:lnTo>
                                <a:lnTo>
                                  <a:pt x="658" y="2110"/>
                                </a:lnTo>
                                <a:lnTo>
                                  <a:pt x="664" y="2098"/>
                                </a:lnTo>
                                <a:lnTo>
                                  <a:pt x="675" y="2067"/>
                                </a:lnTo>
                                <a:lnTo>
                                  <a:pt x="690" y="2027"/>
                                </a:lnTo>
                                <a:lnTo>
                                  <a:pt x="756" y="1841"/>
                                </a:lnTo>
                                <a:lnTo>
                                  <a:pt x="777" y="1752"/>
                                </a:lnTo>
                                <a:lnTo>
                                  <a:pt x="794" y="1664"/>
                                </a:lnTo>
                                <a:lnTo>
                                  <a:pt x="809" y="1581"/>
                                </a:lnTo>
                                <a:lnTo>
                                  <a:pt x="819" y="1543"/>
                                </a:lnTo>
                                <a:lnTo>
                                  <a:pt x="830" y="1510"/>
                                </a:lnTo>
                                <a:lnTo>
                                  <a:pt x="846" y="1474"/>
                                </a:lnTo>
                                <a:lnTo>
                                  <a:pt x="861" y="1431"/>
                                </a:lnTo>
                                <a:lnTo>
                                  <a:pt x="894" y="1343"/>
                                </a:lnTo>
                                <a:lnTo>
                                  <a:pt x="907" y="1303"/>
                                </a:lnTo>
                                <a:lnTo>
                                  <a:pt x="919" y="1270"/>
                                </a:lnTo>
                                <a:lnTo>
                                  <a:pt x="922" y="1257"/>
                                </a:lnTo>
                                <a:lnTo>
                                  <a:pt x="926" y="1247"/>
                                </a:lnTo>
                                <a:lnTo>
                                  <a:pt x="928" y="1241"/>
                                </a:lnTo>
                                <a:lnTo>
                                  <a:pt x="928" y="1239"/>
                                </a:lnTo>
                                <a:lnTo>
                                  <a:pt x="934" y="1249"/>
                                </a:lnTo>
                                <a:lnTo>
                                  <a:pt x="934" y="1251"/>
                                </a:lnTo>
                                <a:lnTo>
                                  <a:pt x="936" y="1257"/>
                                </a:lnTo>
                                <a:lnTo>
                                  <a:pt x="940" y="1266"/>
                                </a:lnTo>
                                <a:lnTo>
                                  <a:pt x="944" y="1280"/>
                                </a:lnTo>
                                <a:lnTo>
                                  <a:pt x="955" y="1312"/>
                                </a:lnTo>
                                <a:lnTo>
                                  <a:pt x="970" y="1353"/>
                                </a:lnTo>
                                <a:lnTo>
                                  <a:pt x="1001" y="1441"/>
                                </a:lnTo>
                                <a:lnTo>
                                  <a:pt x="1018" y="1483"/>
                                </a:lnTo>
                                <a:lnTo>
                                  <a:pt x="1032" y="1520"/>
                                </a:lnTo>
                                <a:lnTo>
                                  <a:pt x="1043" y="1554"/>
                                </a:lnTo>
                                <a:lnTo>
                                  <a:pt x="1055" y="1591"/>
                                </a:lnTo>
                                <a:lnTo>
                                  <a:pt x="1070" y="1674"/>
                                </a:lnTo>
                                <a:lnTo>
                                  <a:pt x="1085" y="1762"/>
                                </a:lnTo>
                                <a:lnTo>
                                  <a:pt x="1107" y="1850"/>
                                </a:lnTo>
                                <a:lnTo>
                                  <a:pt x="1172" y="2039"/>
                                </a:lnTo>
                                <a:lnTo>
                                  <a:pt x="1187" y="2077"/>
                                </a:lnTo>
                                <a:lnTo>
                                  <a:pt x="1199" y="2110"/>
                                </a:lnTo>
                                <a:lnTo>
                                  <a:pt x="1204" y="2121"/>
                                </a:lnTo>
                                <a:lnTo>
                                  <a:pt x="1206" y="2131"/>
                                </a:lnTo>
                                <a:lnTo>
                                  <a:pt x="1210" y="2137"/>
                                </a:lnTo>
                                <a:lnTo>
                                  <a:pt x="1210" y="2139"/>
                                </a:lnTo>
                                <a:lnTo>
                                  <a:pt x="1214" y="2141"/>
                                </a:lnTo>
                                <a:lnTo>
                                  <a:pt x="1225" y="2148"/>
                                </a:lnTo>
                                <a:lnTo>
                                  <a:pt x="1227" y="2154"/>
                                </a:lnTo>
                                <a:lnTo>
                                  <a:pt x="1220" y="2173"/>
                                </a:lnTo>
                                <a:lnTo>
                                  <a:pt x="1218" y="2183"/>
                                </a:lnTo>
                                <a:lnTo>
                                  <a:pt x="1224" y="2190"/>
                                </a:lnTo>
                                <a:lnTo>
                                  <a:pt x="1229" y="2192"/>
                                </a:lnTo>
                                <a:lnTo>
                                  <a:pt x="1239" y="2192"/>
                                </a:lnTo>
                                <a:lnTo>
                                  <a:pt x="1264" y="2196"/>
                                </a:lnTo>
                                <a:lnTo>
                                  <a:pt x="1325" y="2194"/>
                                </a:lnTo>
                                <a:lnTo>
                                  <a:pt x="1344" y="2194"/>
                                </a:lnTo>
                                <a:lnTo>
                                  <a:pt x="1377" y="2192"/>
                                </a:lnTo>
                                <a:lnTo>
                                  <a:pt x="1456" y="2194"/>
                                </a:lnTo>
                                <a:lnTo>
                                  <a:pt x="1494" y="2196"/>
                                </a:lnTo>
                                <a:lnTo>
                                  <a:pt x="1527" y="2196"/>
                                </a:lnTo>
                                <a:lnTo>
                                  <a:pt x="1540" y="2198"/>
                                </a:lnTo>
                                <a:lnTo>
                                  <a:pt x="1559" y="2198"/>
                                </a:lnTo>
                                <a:lnTo>
                                  <a:pt x="1559" y="2177"/>
                                </a:lnTo>
                                <a:lnTo>
                                  <a:pt x="1557" y="2175"/>
                                </a:lnTo>
                                <a:lnTo>
                                  <a:pt x="1551" y="2171"/>
                                </a:lnTo>
                                <a:lnTo>
                                  <a:pt x="1534" y="2158"/>
                                </a:lnTo>
                                <a:lnTo>
                                  <a:pt x="1486" y="2133"/>
                                </a:lnTo>
                                <a:lnTo>
                                  <a:pt x="1434" y="2117"/>
                                </a:lnTo>
                                <a:lnTo>
                                  <a:pt x="1411" y="2112"/>
                                </a:lnTo>
                                <a:lnTo>
                                  <a:pt x="1406" y="2110"/>
                                </a:lnTo>
                                <a:lnTo>
                                  <a:pt x="1404" y="2110"/>
                                </a:lnTo>
                                <a:lnTo>
                                  <a:pt x="1396" y="2073"/>
                                </a:lnTo>
                                <a:lnTo>
                                  <a:pt x="1394" y="2071"/>
                                </a:lnTo>
                                <a:lnTo>
                                  <a:pt x="1392" y="2064"/>
                                </a:lnTo>
                                <a:lnTo>
                                  <a:pt x="1388" y="2052"/>
                                </a:lnTo>
                                <a:lnTo>
                                  <a:pt x="1383" y="2035"/>
                                </a:lnTo>
                                <a:lnTo>
                                  <a:pt x="1375" y="2016"/>
                                </a:lnTo>
                                <a:lnTo>
                                  <a:pt x="1369" y="1993"/>
                                </a:lnTo>
                                <a:lnTo>
                                  <a:pt x="1354" y="1939"/>
                                </a:lnTo>
                                <a:lnTo>
                                  <a:pt x="1335" y="1877"/>
                                </a:lnTo>
                                <a:lnTo>
                                  <a:pt x="1310" y="1816"/>
                                </a:lnTo>
                                <a:lnTo>
                                  <a:pt x="1289" y="1758"/>
                                </a:lnTo>
                                <a:lnTo>
                                  <a:pt x="1279" y="1731"/>
                                </a:lnTo>
                                <a:lnTo>
                                  <a:pt x="1273" y="1708"/>
                                </a:lnTo>
                                <a:lnTo>
                                  <a:pt x="1262" y="1658"/>
                                </a:lnTo>
                                <a:lnTo>
                                  <a:pt x="1248" y="1601"/>
                                </a:lnTo>
                                <a:lnTo>
                                  <a:pt x="1233" y="1543"/>
                                </a:lnTo>
                                <a:lnTo>
                                  <a:pt x="1224" y="1487"/>
                                </a:lnTo>
                                <a:lnTo>
                                  <a:pt x="1220" y="1474"/>
                                </a:lnTo>
                                <a:lnTo>
                                  <a:pt x="1216" y="1456"/>
                                </a:lnTo>
                                <a:lnTo>
                                  <a:pt x="1206" y="1412"/>
                                </a:lnTo>
                                <a:lnTo>
                                  <a:pt x="1185" y="1312"/>
                                </a:lnTo>
                                <a:lnTo>
                                  <a:pt x="1178" y="1264"/>
                                </a:lnTo>
                                <a:lnTo>
                                  <a:pt x="1172" y="1224"/>
                                </a:lnTo>
                                <a:lnTo>
                                  <a:pt x="1172" y="1195"/>
                                </a:lnTo>
                                <a:lnTo>
                                  <a:pt x="1176" y="1186"/>
                                </a:lnTo>
                                <a:lnTo>
                                  <a:pt x="1179" y="1182"/>
                                </a:lnTo>
                                <a:lnTo>
                                  <a:pt x="1191" y="1178"/>
                                </a:lnTo>
                                <a:lnTo>
                                  <a:pt x="1206" y="1174"/>
                                </a:lnTo>
                                <a:lnTo>
                                  <a:pt x="1237" y="1164"/>
                                </a:lnTo>
                                <a:lnTo>
                                  <a:pt x="1266" y="1151"/>
                                </a:lnTo>
                                <a:lnTo>
                                  <a:pt x="1275" y="1143"/>
                                </a:lnTo>
                                <a:lnTo>
                                  <a:pt x="1281" y="1134"/>
                                </a:lnTo>
                                <a:lnTo>
                                  <a:pt x="1283" y="1122"/>
                                </a:lnTo>
                                <a:lnTo>
                                  <a:pt x="1283" y="1109"/>
                                </a:lnTo>
                                <a:lnTo>
                                  <a:pt x="1279" y="1089"/>
                                </a:lnTo>
                                <a:lnTo>
                                  <a:pt x="1275" y="1068"/>
                                </a:lnTo>
                                <a:lnTo>
                                  <a:pt x="1262" y="1018"/>
                                </a:lnTo>
                                <a:lnTo>
                                  <a:pt x="1247" y="963"/>
                                </a:lnTo>
                                <a:lnTo>
                                  <a:pt x="1237" y="932"/>
                                </a:lnTo>
                                <a:lnTo>
                                  <a:pt x="1225" y="897"/>
                                </a:lnTo>
                                <a:lnTo>
                                  <a:pt x="1201" y="824"/>
                                </a:lnTo>
                                <a:lnTo>
                                  <a:pt x="1189" y="788"/>
                                </a:lnTo>
                                <a:lnTo>
                                  <a:pt x="1179" y="757"/>
                                </a:lnTo>
                                <a:lnTo>
                                  <a:pt x="1172" y="730"/>
                                </a:lnTo>
                                <a:lnTo>
                                  <a:pt x="1166" y="711"/>
                                </a:lnTo>
                                <a:lnTo>
                                  <a:pt x="1166" y="697"/>
                                </a:lnTo>
                                <a:lnTo>
                                  <a:pt x="1170" y="684"/>
                                </a:lnTo>
                                <a:lnTo>
                                  <a:pt x="1179" y="671"/>
                                </a:lnTo>
                                <a:lnTo>
                                  <a:pt x="1191" y="657"/>
                                </a:lnTo>
                                <a:lnTo>
                                  <a:pt x="1224" y="634"/>
                                </a:lnTo>
                                <a:lnTo>
                                  <a:pt x="1262" y="615"/>
                                </a:lnTo>
                                <a:lnTo>
                                  <a:pt x="1285" y="605"/>
                                </a:lnTo>
                                <a:lnTo>
                                  <a:pt x="1312" y="594"/>
                                </a:lnTo>
                                <a:lnTo>
                                  <a:pt x="1341" y="582"/>
                                </a:lnTo>
                                <a:lnTo>
                                  <a:pt x="1373" y="567"/>
                                </a:lnTo>
                                <a:lnTo>
                                  <a:pt x="1440" y="538"/>
                                </a:lnTo>
                                <a:lnTo>
                                  <a:pt x="1471" y="523"/>
                                </a:lnTo>
                                <a:lnTo>
                                  <a:pt x="1500" y="507"/>
                                </a:lnTo>
                                <a:lnTo>
                                  <a:pt x="1528" y="492"/>
                                </a:lnTo>
                                <a:lnTo>
                                  <a:pt x="1561" y="475"/>
                                </a:lnTo>
                                <a:lnTo>
                                  <a:pt x="1624" y="440"/>
                                </a:lnTo>
                                <a:lnTo>
                                  <a:pt x="1653" y="423"/>
                                </a:lnTo>
                                <a:lnTo>
                                  <a:pt x="1676" y="411"/>
                                </a:lnTo>
                                <a:lnTo>
                                  <a:pt x="1691" y="404"/>
                                </a:lnTo>
                                <a:lnTo>
                                  <a:pt x="1695" y="400"/>
                                </a:lnTo>
                                <a:lnTo>
                                  <a:pt x="1697" y="400"/>
                                </a:lnTo>
                                <a:lnTo>
                                  <a:pt x="1686" y="365"/>
                                </a:lnTo>
                                <a:lnTo>
                                  <a:pt x="1693" y="365"/>
                                </a:lnTo>
                                <a:lnTo>
                                  <a:pt x="1711" y="363"/>
                                </a:lnTo>
                                <a:lnTo>
                                  <a:pt x="1757" y="361"/>
                                </a:lnTo>
                                <a:lnTo>
                                  <a:pt x="1776" y="359"/>
                                </a:lnTo>
                                <a:lnTo>
                                  <a:pt x="1795" y="354"/>
                                </a:lnTo>
                                <a:lnTo>
                                  <a:pt x="1814" y="338"/>
                                </a:lnTo>
                                <a:lnTo>
                                  <a:pt x="1824" y="325"/>
                                </a:lnTo>
                                <a:lnTo>
                                  <a:pt x="1835" y="309"/>
                                </a:lnTo>
                                <a:lnTo>
                                  <a:pt x="1847" y="290"/>
                                </a:lnTo>
                                <a:lnTo>
                                  <a:pt x="1853" y="273"/>
                                </a:lnTo>
                                <a:lnTo>
                                  <a:pt x="1862" y="238"/>
                                </a:lnTo>
                                <a:lnTo>
                                  <a:pt x="1862" y="204"/>
                                </a:lnTo>
                                <a:lnTo>
                                  <a:pt x="1860" y="198"/>
                                </a:lnTo>
                                <a:lnTo>
                                  <a:pt x="1856" y="198"/>
                                </a:lnTo>
                                <a:lnTo>
                                  <a:pt x="1847" y="200"/>
                                </a:lnTo>
                                <a:lnTo>
                                  <a:pt x="1833" y="206"/>
                                </a:lnTo>
                                <a:lnTo>
                                  <a:pt x="1820" y="213"/>
                                </a:lnTo>
                                <a:lnTo>
                                  <a:pt x="1787" y="234"/>
                                </a:lnTo>
                                <a:lnTo>
                                  <a:pt x="1761" y="257"/>
                                </a:lnTo>
                                <a:lnTo>
                                  <a:pt x="1753" y="263"/>
                                </a:lnTo>
                                <a:lnTo>
                                  <a:pt x="1749" y="261"/>
                                </a:lnTo>
                                <a:lnTo>
                                  <a:pt x="1749" y="252"/>
                                </a:lnTo>
                                <a:lnTo>
                                  <a:pt x="1751" y="240"/>
                                </a:lnTo>
                                <a:lnTo>
                                  <a:pt x="1755" y="209"/>
                                </a:lnTo>
                                <a:lnTo>
                                  <a:pt x="1757" y="194"/>
                                </a:lnTo>
                                <a:lnTo>
                                  <a:pt x="1757" y="181"/>
                                </a:lnTo>
                                <a:lnTo>
                                  <a:pt x="1755" y="175"/>
                                </a:lnTo>
                                <a:lnTo>
                                  <a:pt x="1749" y="177"/>
                                </a:lnTo>
                                <a:lnTo>
                                  <a:pt x="1741" y="183"/>
                                </a:lnTo>
                                <a:lnTo>
                                  <a:pt x="1734" y="194"/>
                                </a:lnTo>
                                <a:lnTo>
                                  <a:pt x="1716" y="223"/>
                                </a:lnTo>
                                <a:lnTo>
                                  <a:pt x="1701" y="250"/>
                                </a:lnTo>
                                <a:lnTo>
                                  <a:pt x="1672" y="288"/>
                                </a:lnTo>
                                <a:lnTo>
                                  <a:pt x="1661" y="300"/>
                                </a:lnTo>
                                <a:lnTo>
                                  <a:pt x="1657" y="304"/>
                                </a:lnTo>
                                <a:lnTo>
                                  <a:pt x="1655" y="306"/>
                                </a:lnTo>
                                <a:lnTo>
                                  <a:pt x="1642" y="284"/>
                                </a:lnTo>
                                <a:lnTo>
                                  <a:pt x="1640" y="286"/>
                                </a:lnTo>
                                <a:lnTo>
                                  <a:pt x="1630" y="292"/>
                                </a:lnTo>
                                <a:lnTo>
                                  <a:pt x="1619" y="300"/>
                                </a:lnTo>
                                <a:lnTo>
                                  <a:pt x="1601" y="311"/>
                                </a:lnTo>
                                <a:lnTo>
                                  <a:pt x="1580" y="323"/>
                                </a:lnTo>
                                <a:lnTo>
                                  <a:pt x="1557" y="336"/>
                                </a:lnTo>
                                <a:lnTo>
                                  <a:pt x="1500" y="361"/>
                                </a:lnTo>
                                <a:lnTo>
                                  <a:pt x="1369" y="405"/>
                                </a:lnTo>
                                <a:lnTo>
                                  <a:pt x="1310" y="421"/>
                                </a:lnTo>
                                <a:lnTo>
                                  <a:pt x="1283" y="427"/>
                                </a:lnTo>
                                <a:lnTo>
                                  <a:pt x="1258" y="428"/>
                                </a:lnTo>
                                <a:lnTo>
                                  <a:pt x="1212" y="432"/>
                                </a:lnTo>
                                <a:lnTo>
                                  <a:pt x="1170" y="434"/>
                                </a:lnTo>
                                <a:lnTo>
                                  <a:pt x="1151" y="434"/>
                                </a:lnTo>
                                <a:lnTo>
                                  <a:pt x="1131" y="430"/>
                                </a:lnTo>
                                <a:lnTo>
                                  <a:pt x="1118" y="425"/>
                                </a:lnTo>
                                <a:lnTo>
                                  <a:pt x="1107" y="417"/>
                                </a:lnTo>
                                <a:lnTo>
                                  <a:pt x="1097" y="407"/>
                                </a:lnTo>
                                <a:lnTo>
                                  <a:pt x="1085" y="402"/>
                                </a:lnTo>
                                <a:lnTo>
                                  <a:pt x="1064" y="394"/>
                                </a:lnTo>
                                <a:lnTo>
                                  <a:pt x="1047" y="392"/>
                                </a:lnTo>
                                <a:lnTo>
                                  <a:pt x="1039" y="392"/>
                                </a:lnTo>
                                <a:lnTo>
                                  <a:pt x="1041" y="394"/>
                                </a:lnTo>
                                <a:lnTo>
                                  <a:pt x="1039" y="388"/>
                                </a:lnTo>
                                <a:lnTo>
                                  <a:pt x="1034" y="377"/>
                                </a:lnTo>
                                <a:lnTo>
                                  <a:pt x="1028" y="363"/>
                                </a:lnTo>
                                <a:lnTo>
                                  <a:pt x="1026" y="352"/>
                                </a:lnTo>
                                <a:lnTo>
                                  <a:pt x="1030" y="334"/>
                                </a:lnTo>
                                <a:lnTo>
                                  <a:pt x="1036" y="325"/>
                                </a:lnTo>
                                <a:lnTo>
                                  <a:pt x="1043" y="315"/>
                                </a:lnTo>
                                <a:lnTo>
                                  <a:pt x="1051" y="302"/>
                                </a:lnTo>
                                <a:lnTo>
                                  <a:pt x="1061" y="279"/>
                                </a:lnTo>
                                <a:lnTo>
                                  <a:pt x="1068" y="244"/>
                                </a:lnTo>
                                <a:lnTo>
                                  <a:pt x="1070" y="221"/>
                                </a:lnTo>
                                <a:lnTo>
                                  <a:pt x="1074" y="196"/>
                                </a:lnTo>
                                <a:lnTo>
                                  <a:pt x="1074" y="173"/>
                                </a:lnTo>
                                <a:lnTo>
                                  <a:pt x="1072" y="146"/>
                                </a:lnTo>
                                <a:lnTo>
                                  <a:pt x="1068" y="117"/>
                                </a:lnTo>
                                <a:lnTo>
                                  <a:pt x="1061" y="86"/>
                                </a:lnTo>
                                <a:lnTo>
                                  <a:pt x="1049" y="58"/>
                                </a:lnTo>
                                <a:lnTo>
                                  <a:pt x="1032" y="33"/>
                                </a:lnTo>
                                <a:lnTo>
                                  <a:pt x="1013" y="13"/>
                                </a:lnTo>
                                <a:lnTo>
                                  <a:pt x="990" y="4"/>
                                </a:lnTo>
                                <a:lnTo>
                                  <a:pt x="976" y="2"/>
                                </a:lnTo>
                                <a:lnTo>
                                  <a:pt x="953" y="0"/>
                                </a:lnTo>
                                <a:lnTo>
                                  <a:pt x="894" y="0"/>
                                </a:lnTo>
                                <a:lnTo>
                                  <a:pt x="867" y="2"/>
                                </a:lnTo>
                                <a:lnTo>
                                  <a:pt x="848" y="8"/>
                                </a:lnTo>
                                <a:lnTo>
                                  <a:pt x="828" y="23"/>
                                </a:lnTo>
                                <a:lnTo>
                                  <a:pt x="819" y="33"/>
                                </a:lnTo>
                                <a:lnTo>
                                  <a:pt x="807" y="48"/>
                                </a:lnTo>
                                <a:lnTo>
                                  <a:pt x="796" y="63"/>
                                </a:lnTo>
                                <a:lnTo>
                                  <a:pt x="788" y="81"/>
                                </a:lnTo>
                                <a:lnTo>
                                  <a:pt x="781" y="115"/>
                                </a:lnTo>
                                <a:lnTo>
                                  <a:pt x="781" y="198"/>
                                </a:lnTo>
                                <a:lnTo>
                                  <a:pt x="782" y="221"/>
                                </a:lnTo>
                                <a:lnTo>
                                  <a:pt x="786" y="242"/>
                                </a:lnTo>
                                <a:lnTo>
                                  <a:pt x="798" y="281"/>
                                </a:lnTo>
                                <a:lnTo>
                                  <a:pt x="811" y="309"/>
                                </a:lnTo>
                                <a:lnTo>
                                  <a:pt x="819" y="319"/>
                                </a:lnTo>
                                <a:lnTo>
                                  <a:pt x="823" y="327"/>
                                </a:lnTo>
                                <a:lnTo>
                                  <a:pt x="828" y="340"/>
                                </a:lnTo>
                                <a:lnTo>
                                  <a:pt x="832" y="355"/>
                                </a:lnTo>
                                <a:lnTo>
                                  <a:pt x="832" y="371"/>
                                </a:lnTo>
                                <a:lnTo>
                                  <a:pt x="821" y="3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66" name="Freeform 7"/>
                        <wps:cNvSpPr>
                          <a:spLocks/>
                        </wps:cNvSpPr>
                        <wps:spPr bwMode="auto">
                          <a:xfrm>
                            <a:off x="2074" y="1343"/>
                            <a:ext cx="1622" cy="1914"/>
                          </a:xfrm>
                          <a:custGeom>
                            <a:avLst/>
                            <a:gdLst>
                              <a:gd name="T0" fmla="*/ 648 w 1622"/>
                              <a:gd name="T1" fmla="*/ 362 h 1914"/>
                              <a:gd name="T2" fmla="*/ 483 w 1622"/>
                              <a:gd name="T3" fmla="*/ 356 h 1914"/>
                              <a:gd name="T4" fmla="*/ 213 w 1622"/>
                              <a:gd name="T5" fmla="*/ 252 h 1914"/>
                              <a:gd name="T6" fmla="*/ 167 w 1622"/>
                              <a:gd name="T7" fmla="*/ 241 h 1914"/>
                              <a:gd name="T8" fmla="*/ 92 w 1622"/>
                              <a:gd name="T9" fmla="*/ 148 h 1914"/>
                              <a:gd name="T10" fmla="*/ 96 w 1622"/>
                              <a:gd name="T11" fmla="*/ 219 h 1914"/>
                              <a:gd name="T12" fmla="*/ 6 w 1622"/>
                              <a:gd name="T13" fmla="*/ 160 h 1914"/>
                              <a:gd name="T14" fmla="*/ 23 w 1622"/>
                              <a:gd name="T15" fmla="*/ 260 h 1914"/>
                              <a:gd name="T16" fmla="*/ 132 w 1622"/>
                              <a:gd name="T17" fmla="*/ 306 h 1914"/>
                              <a:gd name="T18" fmla="*/ 161 w 1622"/>
                              <a:gd name="T19" fmla="*/ 348 h 1914"/>
                              <a:gd name="T20" fmla="*/ 368 w 1622"/>
                              <a:gd name="T21" fmla="*/ 460 h 1914"/>
                              <a:gd name="T22" fmla="*/ 556 w 1622"/>
                              <a:gd name="T23" fmla="*/ 542 h 1914"/>
                              <a:gd name="T24" fmla="*/ 602 w 1622"/>
                              <a:gd name="T25" fmla="*/ 627 h 1914"/>
                              <a:gd name="T26" fmla="*/ 537 w 1622"/>
                              <a:gd name="T27" fmla="*/ 829 h 1914"/>
                              <a:gd name="T28" fmla="*/ 506 w 1622"/>
                              <a:gd name="T29" fmla="*/ 978 h 1914"/>
                              <a:gd name="T30" fmla="*/ 598 w 1622"/>
                              <a:gd name="T31" fmla="*/ 1023 h 1914"/>
                              <a:gd name="T32" fmla="*/ 581 w 1622"/>
                              <a:gd name="T33" fmla="*/ 1178 h 1914"/>
                              <a:gd name="T34" fmla="*/ 548 w 1622"/>
                              <a:gd name="T35" fmla="*/ 1334 h 1914"/>
                              <a:gd name="T36" fmla="*/ 491 w 1622"/>
                              <a:gd name="T37" fmla="*/ 1545 h 1914"/>
                              <a:gd name="T38" fmla="*/ 420 w 1622"/>
                              <a:gd name="T39" fmla="*/ 1764 h 1914"/>
                              <a:gd name="T40" fmla="*/ 397 w 1622"/>
                              <a:gd name="T41" fmla="*/ 1828 h 1914"/>
                              <a:gd name="T42" fmla="*/ 267 w 1622"/>
                              <a:gd name="T43" fmla="*/ 1885 h 1914"/>
                              <a:gd name="T44" fmla="*/ 355 w 1622"/>
                              <a:gd name="T45" fmla="*/ 1901 h 1914"/>
                              <a:gd name="T46" fmla="*/ 552 w 1622"/>
                              <a:gd name="T47" fmla="*/ 1899 h 1914"/>
                              <a:gd name="T48" fmla="*/ 560 w 1622"/>
                              <a:gd name="T49" fmla="*/ 1857 h 1914"/>
                              <a:gd name="T50" fmla="*/ 589 w 1622"/>
                              <a:gd name="T51" fmla="*/ 1801 h 1914"/>
                              <a:gd name="T52" fmla="*/ 704 w 1622"/>
                              <a:gd name="T53" fmla="*/ 1376 h 1914"/>
                              <a:gd name="T54" fmla="*/ 790 w 1622"/>
                              <a:gd name="T55" fmla="*/ 1134 h 1914"/>
                              <a:gd name="T56" fmla="*/ 813 w 1622"/>
                              <a:gd name="T57" fmla="*/ 1088 h 1914"/>
                              <a:gd name="T58" fmla="*/ 846 w 1622"/>
                              <a:gd name="T59" fmla="*/ 1178 h 1914"/>
                              <a:gd name="T60" fmla="*/ 932 w 1622"/>
                              <a:gd name="T61" fmla="*/ 1457 h 1914"/>
                              <a:gd name="T62" fmla="*/ 1034 w 1622"/>
                              <a:gd name="T63" fmla="*/ 1808 h 1914"/>
                              <a:gd name="T64" fmla="*/ 1057 w 1622"/>
                              <a:gd name="T65" fmla="*/ 1862 h 1914"/>
                              <a:gd name="T66" fmla="*/ 1080 w 1622"/>
                              <a:gd name="T67" fmla="*/ 1908 h 1914"/>
                              <a:gd name="T68" fmla="*/ 1302 w 1622"/>
                              <a:gd name="T69" fmla="*/ 1912 h 1914"/>
                              <a:gd name="T70" fmla="*/ 1352 w 1622"/>
                              <a:gd name="T71" fmla="*/ 1891 h 1914"/>
                              <a:gd name="T72" fmla="*/ 1224 w 1622"/>
                              <a:gd name="T73" fmla="*/ 1837 h 1914"/>
                              <a:gd name="T74" fmla="*/ 1193 w 1622"/>
                              <a:gd name="T75" fmla="*/ 1735 h 1914"/>
                              <a:gd name="T76" fmla="*/ 1116 w 1622"/>
                              <a:gd name="T77" fmla="*/ 1507 h 1914"/>
                              <a:gd name="T78" fmla="*/ 1059 w 1622"/>
                              <a:gd name="T79" fmla="*/ 1267 h 1914"/>
                              <a:gd name="T80" fmla="*/ 1022 w 1622"/>
                              <a:gd name="T81" fmla="*/ 1065 h 1914"/>
                              <a:gd name="T82" fmla="*/ 1080 w 1622"/>
                              <a:gd name="T83" fmla="*/ 1013 h 1914"/>
                              <a:gd name="T84" fmla="*/ 1116 w 1622"/>
                              <a:gd name="T85" fmla="*/ 948 h 1914"/>
                              <a:gd name="T86" fmla="*/ 1047 w 1622"/>
                              <a:gd name="T87" fmla="*/ 717 h 1914"/>
                              <a:gd name="T88" fmla="*/ 1020 w 1622"/>
                              <a:gd name="T89" fmla="*/ 594 h 1914"/>
                              <a:gd name="T90" fmla="*/ 1143 w 1622"/>
                              <a:gd name="T91" fmla="*/ 517 h 1914"/>
                              <a:gd name="T92" fmla="*/ 1360 w 1622"/>
                              <a:gd name="T93" fmla="*/ 413 h 1914"/>
                              <a:gd name="T94" fmla="*/ 1479 w 1622"/>
                              <a:gd name="T95" fmla="*/ 348 h 1914"/>
                              <a:gd name="T96" fmla="*/ 1565 w 1622"/>
                              <a:gd name="T97" fmla="*/ 306 h 1914"/>
                              <a:gd name="T98" fmla="*/ 1622 w 1622"/>
                              <a:gd name="T99" fmla="*/ 175 h 1914"/>
                              <a:gd name="T100" fmla="*/ 1557 w 1622"/>
                              <a:gd name="T101" fmla="*/ 204 h 1914"/>
                              <a:gd name="T102" fmla="*/ 1530 w 1622"/>
                              <a:gd name="T103" fmla="*/ 168 h 1914"/>
                              <a:gd name="T104" fmla="*/ 1496 w 1622"/>
                              <a:gd name="T105" fmla="*/ 193 h 1914"/>
                              <a:gd name="T106" fmla="*/ 1431 w 1622"/>
                              <a:gd name="T107" fmla="*/ 248 h 1914"/>
                              <a:gd name="T108" fmla="*/ 1356 w 1622"/>
                              <a:gd name="T109" fmla="*/ 291 h 1914"/>
                              <a:gd name="T110" fmla="*/ 1018 w 1622"/>
                              <a:gd name="T111" fmla="*/ 377 h 1914"/>
                              <a:gd name="T112" fmla="*/ 911 w 1622"/>
                              <a:gd name="T113" fmla="*/ 340 h 1914"/>
                              <a:gd name="T114" fmla="*/ 894 w 1622"/>
                              <a:gd name="T115" fmla="*/ 306 h 1914"/>
                              <a:gd name="T116" fmla="*/ 932 w 1622"/>
                              <a:gd name="T117" fmla="*/ 193 h 1914"/>
                              <a:gd name="T118" fmla="*/ 899 w 1622"/>
                              <a:gd name="T119" fmla="*/ 27 h 1914"/>
                              <a:gd name="T120" fmla="*/ 738 w 1622"/>
                              <a:gd name="T121" fmla="*/ 6 h 1914"/>
                              <a:gd name="T122" fmla="*/ 679 w 1622"/>
                              <a:gd name="T123" fmla="*/ 100 h 1914"/>
                              <a:gd name="T124" fmla="*/ 717 w 1622"/>
                              <a:gd name="T125" fmla="*/ 285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2" h="1914">
                                <a:moveTo>
                                  <a:pt x="715" y="337"/>
                                </a:moveTo>
                                <a:lnTo>
                                  <a:pt x="694" y="337"/>
                                </a:lnTo>
                                <a:lnTo>
                                  <a:pt x="675" y="340"/>
                                </a:lnTo>
                                <a:lnTo>
                                  <a:pt x="665" y="346"/>
                                </a:lnTo>
                                <a:lnTo>
                                  <a:pt x="658" y="354"/>
                                </a:lnTo>
                                <a:lnTo>
                                  <a:pt x="648" y="362"/>
                                </a:lnTo>
                                <a:lnTo>
                                  <a:pt x="635" y="365"/>
                                </a:lnTo>
                                <a:lnTo>
                                  <a:pt x="604" y="369"/>
                                </a:lnTo>
                                <a:lnTo>
                                  <a:pt x="566" y="367"/>
                                </a:lnTo>
                                <a:lnTo>
                                  <a:pt x="527" y="364"/>
                                </a:lnTo>
                                <a:lnTo>
                                  <a:pt x="506" y="362"/>
                                </a:lnTo>
                                <a:lnTo>
                                  <a:pt x="483" y="356"/>
                                </a:lnTo>
                                <a:lnTo>
                                  <a:pt x="430" y="342"/>
                                </a:lnTo>
                                <a:lnTo>
                                  <a:pt x="316" y="304"/>
                                </a:lnTo>
                                <a:lnTo>
                                  <a:pt x="267" y="283"/>
                                </a:lnTo>
                                <a:lnTo>
                                  <a:pt x="245" y="271"/>
                                </a:lnTo>
                                <a:lnTo>
                                  <a:pt x="226" y="262"/>
                                </a:lnTo>
                                <a:lnTo>
                                  <a:pt x="213" y="252"/>
                                </a:lnTo>
                                <a:lnTo>
                                  <a:pt x="201" y="244"/>
                                </a:lnTo>
                                <a:lnTo>
                                  <a:pt x="194" y="241"/>
                                </a:lnTo>
                                <a:lnTo>
                                  <a:pt x="192" y="239"/>
                                </a:lnTo>
                                <a:lnTo>
                                  <a:pt x="182" y="256"/>
                                </a:lnTo>
                                <a:lnTo>
                                  <a:pt x="178" y="252"/>
                                </a:lnTo>
                                <a:lnTo>
                                  <a:pt x="167" y="241"/>
                                </a:lnTo>
                                <a:lnTo>
                                  <a:pt x="140" y="206"/>
                                </a:lnTo>
                                <a:lnTo>
                                  <a:pt x="113" y="160"/>
                                </a:lnTo>
                                <a:lnTo>
                                  <a:pt x="105" y="150"/>
                                </a:lnTo>
                                <a:lnTo>
                                  <a:pt x="100" y="144"/>
                                </a:lnTo>
                                <a:lnTo>
                                  <a:pt x="94" y="143"/>
                                </a:lnTo>
                                <a:lnTo>
                                  <a:pt x="92" y="148"/>
                                </a:lnTo>
                                <a:lnTo>
                                  <a:pt x="92" y="158"/>
                                </a:lnTo>
                                <a:lnTo>
                                  <a:pt x="94" y="171"/>
                                </a:lnTo>
                                <a:lnTo>
                                  <a:pt x="98" y="198"/>
                                </a:lnTo>
                                <a:lnTo>
                                  <a:pt x="100" y="210"/>
                                </a:lnTo>
                                <a:lnTo>
                                  <a:pt x="100" y="218"/>
                                </a:lnTo>
                                <a:lnTo>
                                  <a:pt x="96" y="219"/>
                                </a:lnTo>
                                <a:lnTo>
                                  <a:pt x="88" y="214"/>
                                </a:lnTo>
                                <a:lnTo>
                                  <a:pt x="65" y="194"/>
                                </a:lnTo>
                                <a:lnTo>
                                  <a:pt x="38" y="175"/>
                                </a:lnTo>
                                <a:lnTo>
                                  <a:pt x="25" y="168"/>
                                </a:lnTo>
                                <a:lnTo>
                                  <a:pt x="13" y="164"/>
                                </a:lnTo>
                                <a:lnTo>
                                  <a:pt x="6" y="160"/>
                                </a:lnTo>
                                <a:lnTo>
                                  <a:pt x="2" y="162"/>
                                </a:lnTo>
                                <a:lnTo>
                                  <a:pt x="2" y="166"/>
                                </a:lnTo>
                                <a:lnTo>
                                  <a:pt x="0" y="175"/>
                                </a:lnTo>
                                <a:lnTo>
                                  <a:pt x="2" y="198"/>
                                </a:lnTo>
                                <a:lnTo>
                                  <a:pt x="8" y="227"/>
                                </a:lnTo>
                                <a:lnTo>
                                  <a:pt x="23" y="260"/>
                                </a:lnTo>
                                <a:lnTo>
                                  <a:pt x="33" y="273"/>
                                </a:lnTo>
                                <a:lnTo>
                                  <a:pt x="42" y="285"/>
                                </a:lnTo>
                                <a:lnTo>
                                  <a:pt x="59" y="298"/>
                                </a:lnTo>
                                <a:lnTo>
                                  <a:pt x="75" y="304"/>
                                </a:lnTo>
                                <a:lnTo>
                                  <a:pt x="92" y="304"/>
                                </a:lnTo>
                                <a:lnTo>
                                  <a:pt x="132" y="306"/>
                                </a:lnTo>
                                <a:lnTo>
                                  <a:pt x="150" y="308"/>
                                </a:lnTo>
                                <a:lnTo>
                                  <a:pt x="155" y="308"/>
                                </a:lnTo>
                                <a:lnTo>
                                  <a:pt x="144" y="339"/>
                                </a:lnTo>
                                <a:lnTo>
                                  <a:pt x="146" y="339"/>
                                </a:lnTo>
                                <a:lnTo>
                                  <a:pt x="150" y="340"/>
                                </a:lnTo>
                                <a:lnTo>
                                  <a:pt x="161" y="348"/>
                                </a:lnTo>
                                <a:lnTo>
                                  <a:pt x="182" y="360"/>
                                </a:lnTo>
                                <a:lnTo>
                                  <a:pt x="207" y="373"/>
                                </a:lnTo>
                                <a:lnTo>
                                  <a:pt x="263" y="404"/>
                                </a:lnTo>
                                <a:lnTo>
                                  <a:pt x="292" y="419"/>
                                </a:lnTo>
                                <a:lnTo>
                                  <a:pt x="316" y="433"/>
                                </a:lnTo>
                                <a:lnTo>
                                  <a:pt x="368" y="460"/>
                                </a:lnTo>
                                <a:lnTo>
                                  <a:pt x="426" y="485"/>
                                </a:lnTo>
                                <a:lnTo>
                                  <a:pt x="481" y="508"/>
                                </a:lnTo>
                                <a:lnTo>
                                  <a:pt x="504" y="517"/>
                                </a:lnTo>
                                <a:lnTo>
                                  <a:pt x="514" y="523"/>
                                </a:lnTo>
                                <a:lnTo>
                                  <a:pt x="524" y="527"/>
                                </a:lnTo>
                                <a:lnTo>
                                  <a:pt x="556" y="542"/>
                                </a:lnTo>
                                <a:lnTo>
                                  <a:pt x="583" y="563"/>
                                </a:lnTo>
                                <a:lnTo>
                                  <a:pt x="595" y="573"/>
                                </a:lnTo>
                                <a:lnTo>
                                  <a:pt x="602" y="585"/>
                                </a:lnTo>
                                <a:lnTo>
                                  <a:pt x="606" y="596"/>
                                </a:lnTo>
                                <a:lnTo>
                                  <a:pt x="606" y="609"/>
                                </a:lnTo>
                                <a:lnTo>
                                  <a:pt x="602" y="627"/>
                                </a:lnTo>
                                <a:lnTo>
                                  <a:pt x="596" y="650"/>
                                </a:lnTo>
                                <a:lnTo>
                                  <a:pt x="587" y="677"/>
                                </a:lnTo>
                                <a:lnTo>
                                  <a:pt x="577" y="707"/>
                                </a:lnTo>
                                <a:lnTo>
                                  <a:pt x="566" y="740"/>
                                </a:lnTo>
                                <a:lnTo>
                                  <a:pt x="547" y="802"/>
                                </a:lnTo>
                                <a:lnTo>
                                  <a:pt x="537" y="829"/>
                                </a:lnTo>
                                <a:lnTo>
                                  <a:pt x="522" y="877"/>
                                </a:lnTo>
                                <a:lnTo>
                                  <a:pt x="510" y="921"/>
                                </a:lnTo>
                                <a:lnTo>
                                  <a:pt x="506" y="938"/>
                                </a:lnTo>
                                <a:lnTo>
                                  <a:pt x="504" y="955"/>
                                </a:lnTo>
                                <a:lnTo>
                                  <a:pt x="504" y="969"/>
                                </a:lnTo>
                                <a:lnTo>
                                  <a:pt x="506" y="978"/>
                                </a:lnTo>
                                <a:lnTo>
                                  <a:pt x="512" y="986"/>
                                </a:lnTo>
                                <a:lnTo>
                                  <a:pt x="520" y="994"/>
                                </a:lnTo>
                                <a:lnTo>
                                  <a:pt x="545" y="1005"/>
                                </a:lnTo>
                                <a:lnTo>
                                  <a:pt x="571" y="1013"/>
                                </a:lnTo>
                                <a:lnTo>
                                  <a:pt x="595" y="1019"/>
                                </a:lnTo>
                                <a:lnTo>
                                  <a:pt x="598" y="1023"/>
                                </a:lnTo>
                                <a:lnTo>
                                  <a:pt x="600" y="1030"/>
                                </a:lnTo>
                                <a:lnTo>
                                  <a:pt x="602" y="1042"/>
                                </a:lnTo>
                                <a:lnTo>
                                  <a:pt x="600" y="1055"/>
                                </a:lnTo>
                                <a:lnTo>
                                  <a:pt x="596" y="1092"/>
                                </a:lnTo>
                                <a:lnTo>
                                  <a:pt x="589" y="1134"/>
                                </a:lnTo>
                                <a:lnTo>
                                  <a:pt x="581" y="1178"/>
                                </a:lnTo>
                                <a:lnTo>
                                  <a:pt x="571" y="1222"/>
                                </a:lnTo>
                                <a:lnTo>
                                  <a:pt x="568" y="1242"/>
                                </a:lnTo>
                                <a:lnTo>
                                  <a:pt x="564" y="1259"/>
                                </a:lnTo>
                                <a:lnTo>
                                  <a:pt x="560" y="1274"/>
                                </a:lnTo>
                                <a:lnTo>
                                  <a:pt x="558" y="1288"/>
                                </a:lnTo>
                                <a:lnTo>
                                  <a:pt x="548" y="1334"/>
                                </a:lnTo>
                                <a:lnTo>
                                  <a:pt x="537" y="1386"/>
                                </a:lnTo>
                                <a:lnTo>
                                  <a:pt x="524" y="1434"/>
                                </a:lnTo>
                                <a:lnTo>
                                  <a:pt x="514" y="1478"/>
                                </a:lnTo>
                                <a:lnTo>
                                  <a:pt x="508" y="1499"/>
                                </a:lnTo>
                                <a:lnTo>
                                  <a:pt x="501" y="1522"/>
                                </a:lnTo>
                                <a:lnTo>
                                  <a:pt x="491" y="1545"/>
                                </a:lnTo>
                                <a:lnTo>
                                  <a:pt x="481" y="1572"/>
                                </a:lnTo>
                                <a:lnTo>
                                  <a:pt x="462" y="1626"/>
                                </a:lnTo>
                                <a:lnTo>
                                  <a:pt x="445" y="1680"/>
                                </a:lnTo>
                                <a:lnTo>
                                  <a:pt x="432" y="1728"/>
                                </a:lnTo>
                                <a:lnTo>
                                  <a:pt x="426" y="1747"/>
                                </a:lnTo>
                                <a:lnTo>
                                  <a:pt x="420" y="1764"/>
                                </a:lnTo>
                                <a:lnTo>
                                  <a:pt x="414" y="1778"/>
                                </a:lnTo>
                                <a:lnTo>
                                  <a:pt x="410" y="1789"/>
                                </a:lnTo>
                                <a:lnTo>
                                  <a:pt x="407" y="1795"/>
                                </a:lnTo>
                                <a:lnTo>
                                  <a:pt x="407" y="1797"/>
                                </a:lnTo>
                                <a:lnTo>
                                  <a:pt x="399" y="1828"/>
                                </a:lnTo>
                                <a:lnTo>
                                  <a:pt x="397" y="1828"/>
                                </a:lnTo>
                                <a:lnTo>
                                  <a:pt x="391" y="1830"/>
                                </a:lnTo>
                                <a:lnTo>
                                  <a:pt x="374" y="1835"/>
                                </a:lnTo>
                                <a:lnTo>
                                  <a:pt x="326" y="1849"/>
                                </a:lnTo>
                                <a:lnTo>
                                  <a:pt x="286" y="1872"/>
                                </a:lnTo>
                                <a:lnTo>
                                  <a:pt x="270" y="1881"/>
                                </a:lnTo>
                                <a:lnTo>
                                  <a:pt x="267" y="1885"/>
                                </a:lnTo>
                                <a:lnTo>
                                  <a:pt x="265" y="1887"/>
                                </a:lnTo>
                                <a:lnTo>
                                  <a:pt x="265" y="1905"/>
                                </a:lnTo>
                                <a:lnTo>
                                  <a:pt x="272" y="1905"/>
                                </a:lnTo>
                                <a:lnTo>
                                  <a:pt x="292" y="1903"/>
                                </a:lnTo>
                                <a:lnTo>
                                  <a:pt x="320" y="1903"/>
                                </a:lnTo>
                                <a:lnTo>
                                  <a:pt x="355" y="1901"/>
                                </a:lnTo>
                                <a:lnTo>
                                  <a:pt x="424" y="1899"/>
                                </a:lnTo>
                                <a:lnTo>
                                  <a:pt x="451" y="1901"/>
                                </a:lnTo>
                                <a:lnTo>
                                  <a:pt x="468" y="1901"/>
                                </a:lnTo>
                                <a:lnTo>
                                  <a:pt x="522" y="1903"/>
                                </a:lnTo>
                                <a:lnTo>
                                  <a:pt x="545" y="1899"/>
                                </a:lnTo>
                                <a:lnTo>
                                  <a:pt x="552" y="1899"/>
                                </a:lnTo>
                                <a:lnTo>
                                  <a:pt x="558" y="1897"/>
                                </a:lnTo>
                                <a:lnTo>
                                  <a:pt x="562" y="1893"/>
                                </a:lnTo>
                                <a:lnTo>
                                  <a:pt x="562" y="1883"/>
                                </a:lnTo>
                                <a:lnTo>
                                  <a:pt x="554" y="1866"/>
                                </a:lnTo>
                                <a:lnTo>
                                  <a:pt x="554" y="1862"/>
                                </a:lnTo>
                                <a:lnTo>
                                  <a:pt x="560" y="1857"/>
                                </a:lnTo>
                                <a:lnTo>
                                  <a:pt x="566" y="1855"/>
                                </a:lnTo>
                                <a:lnTo>
                                  <a:pt x="568" y="1853"/>
                                </a:lnTo>
                                <a:lnTo>
                                  <a:pt x="568" y="1851"/>
                                </a:lnTo>
                                <a:lnTo>
                                  <a:pt x="570" y="1847"/>
                                </a:lnTo>
                                <a:lnTo>
                                  <a:pt x="577" y="1828"/>
                                </a:lnTo>
                                <a:lnTo>
                                  <a:pt x="589" y="1801"/>
                                </a:lnTo>
                                <a:lnTo>
                                  <a:pt x="602" y="1766"/>
                                </a:lnTo>
                                <a:lnTo>
                                  <a:pt x="658" y="1603"/>
                                </a:lnTo>
                                <a:lnTo>
                                  <a:pt x="677" y="1526"/>
                                </a:lnTo>
                                <a:lnTo>
                                  <a:pt x="685" y="1488"/>
                                </a:lnTo>
                                <a:lnTo>
                                  <a:pt x="690" y="1449"/>
                                </a:lnTo>
                                <a:lnTo>
                                  <a:pt x="704" y="1376"/>
                                </a:lnTo>
                                <a:lnTo>
                                  <a:pt x="713" y="1343"/>
                                </a:lnTo>
                                <a:lnTo>
                                  <a:pt x="723" y="1315"/>
                                </a:lnTo>
                                <a:lnTo>
                                  <a:pt x="736" y="1284"/>
                                </a:lnTo>
                                <a:lnTo>
                                  <a:pt x="750" y="1247"/>
                                </a:lnTo>
                                <a:lnTo>
                                  <a:pt x="779" y="1169"/>
                                </a:lnTo>
                                <a:lnTo>
                                  <a:pt x="790" y="1134"/>
                                </a:lnTo>
                                <a:lnTo>
                                  <a:pt x="800" y="1105"/>
                                </a:lnTo>
                                <a:lnTo>
                                  <a:pt x="804" y="1094"/>
                                </a:lnTo>
                                <a:lnTo>
                                  <a:pt x="807" y="1086"/>
                                </a:lnTo>
                                <a:lnTo>
                                  <a:pt x="809" y="1080"/>
                                </a:lnTo>
                                <a:lnTo>
                                  <a:pt x="809" y="1078"/>
                                </a:lnTo>
                                <a:lnTo>
                                  <a:pt x="813" y="1088"/>
                                </a:lnTo>
                                <a:lnTo>
                                  <a:pt x="813" y="1090"/>
                                </a:lnTo>
                                <a:lnTo>
                                  <a:pt x="815" y="1096"/>
                                </a:lnTo>
                                <a:lnTo>
                                  <a:pt x="819" y="1103"/>
                                </a:lnTo>
                                <a:lnTo>
                                  <a:pt x="823" y="1115"/>
                                </a:lnTo>
                                <a:lnTo>
                                  <a:pt x="832" y="1144"/>
                                </a:lnTo>
                                <a:lnTo>
                                  <a:pt x="846" y="1178"/>
                                </a:lnTo>
                                <a:lnTo>
                                  <a:pt x="873" y="1257"/>
                                </a:lnTo>
                                <a:lnTo>
                                  <a:pt x="886" y="1294"/>
                                </a:lnTo>
                                <a:lnTo>
                                  <a:pt x="899" y="1324"/>
                                </a:lnTo>
                                <a:lnTo>
                                  <a:pt x="909" y="1353"/>
                                </a:lnTo>
                                <a:lnTo>
                                  <a:pt x="919" y="1386"/>
                                </a:lnTo>
                                <a:lnTo>
                                  <a:pt x="932" y="1457"/>
                                </a:lnTo>
                                <a:lnTo>
                                  <a:pt x="938" y="1495"/>
                                </a:lnTo>
                                <a:lnTo>
                                  <a:pt x="945" y="1534"/>
                                </a:lnTo>
                                <a:lnTo>
                                  <a:pt x="965" y="1611"/>
                                </a:lnTo>
                                <a:lnTo>
                                  <a:pt x="991" y="1693"/>
                                </a:lnTo>
                                <a:lnTo>
                                  <a:pt x="1022" y="1774"/>
                                </a:lnTo>
                                <a:lnTo>
                                  <a:pt x="1034" y="1808"/>
                                </a:lnTo>
                                <a:lnTo>
                                  <a:pt x="1045" y="1835"/>
                                </a:lnTo>
                                <a:lnTo>
                                  <a:pt x="1049" y="1847"/>
                                </a:lnTo>
                                <a:lnTo>
                                  <a:pt x="1053" y="1855"/>
                                </a:lnTo>
                                <a:lnTo>
                                  <a:pt x="1055" y="1858"/>
                                </a:lnTo>
                                <a:lnTo>
                                  <a:pt x="1055" y="1860"/>
                                </a:lnTo>
                                <a:lnTo>
                                  <a:pt x="1057" y="1862"/>
                                </a:lnTo>
                                <a:lnTo>
                                  <a:pt x="1068" y="1870"/>
                                </a:lnTo>
                                <a:lnTo>
                                  <a:pt x="1068" y="1876"/>
                                </a:lnTo>
                                <a:lnTo>
                                  <a:pt x="1061" y="1891"/>
                                </a:lnTo>
                                <a:lnTo>
                                  <a:pt x="1061" y="1901"/>
                                </a:lnTo>
                                <a:lnTo>
                                  <a:pt x="1064" y="1906"/>
                                </a:lnTo>
                                <a:lnTo>
                                  <a:pt x="1080" y="1908"/>
                                </a:lnTo>
                                <a:lnTo>
                                  <a:pt x="1103" y="1912"/>
                                </a:lnTo>
                                <a:lnTo>
                                  <a:pt x="1155" y="1910"/>
                                </a:lnTo>
                                <a:lnTo>
                                  <a:pt x="1172" y="1910"/>
                                </a:lnTo>
                                <a:lnTo>
                                  <a:pt x="1201" y="1908"/>
                                </a:lnTo>
                                <a:lnTo>
                                  <a:pt x="1268" y="1910"/>
                                </a:lnTo>
                                <a:lnTo>
                                  <a:pt x="1302" y="1912"/>
                                </a:lnTo>
                                <a:lnTo>
                                  <a:pt x="1331" y="1912"/>
                                </a:lnTo>
                                <a:lnTo>
                                  <a:pt x="1350" y="1914"/>
                                </a:lnTo>
                                <a:lnTo>
                                  <a:pt x="1358" y="1914"/>
                                </a:lnTo>
                                <a:lnTo>
                                  <a:pt x="1358" y="1897"/>
                                </a:lnTo>
                                <a:lnTo>
                                  <a:pt x="1356" y="1895"/>
                                </a:lnTo>
                                <a:lnTo>
                                  <a:pt x="1352" y="1891"/>
                                </a:lnTo>
                                <a:lnTo>
                                  <a:pt x="1337" y="1880"/>
                                </a:lnTo>
                                <a:lnTo>
                                  <a:pt x="1296" y="1858"/>
                                </a:lnTo>
                                <a:lnTo>
                                  <a:pt x="1248" y="1843"/>
                                </a:lnTo>
                                <a:lnTo>
                                  <a:pt x="1231" y="1839"/>
                                </a:lnTo>
                                <a:lnTo>
                                  <a:pt x="1225" y="1837"/>
                                </a:lnTo>
                                <a:lnTo>
                                  <a:pt x="1224" y="1837"/>
                                </a:lnTo>
                                <a:lnTo>
                                  <a:pt x="1216" y="1807"/>
                                </a:lnTo>
                                <a:lnTo>
                                  <a:pt x="1216" y="1805"/>
                                </a:lnTo>
                                <a:lnTo>
                                  <a:pt x="1212" y="1797"/>
                                </a:lnTo>
                                <a:lnTo>
                                  <a:pt x="1208" y="1787"/>
                                </a:lnTo>
                                <a:lnTo>
                                  <a:pt x="1204" y="1774"/>
                                </a:lnTo>
                                <a:lnTo>
                                  <a:pt x="1193" y="1735"/>
                                </a:lnTo>
                                <a:lnTo>
                                  <a:pt x="1179" y="1687"/>
                                </a:lnTo>
                                <a:lnTo>
                                  <a:pt x="1162" y="1634"/>
                                </a:lnTo>
                                <a:lnTo>
                                  <a:pt x="1143" y="1582"/>
                                </a:lnTo>
                                <a:lnTo>
                                  <a:pt x="1131" y="1555"/>
                                </a:lnTo>
                                <a:lnTo>
                                  <a:pt x="1122" y="1530"/>
                                </a:lnTo>
                                <a:lnTo>
                                  <a:pt x="1116" y="1507"/>
                                </a:lnTo>
                                <a:lnTo>
                                  <a:pt x="1110" y="1486"/>
                                </a:lnTo>
                                <a:lnTo>
                                  <a:pt x="1101" y="1443"/>
                                </a:lnTo>
                                <a:lnTo>
                                  <a:pt x="1074" y="1343"/>
                                </a:lnTo>
                                <a:lnTo>
                                  <a:pt x="1064" y="1295"/>
                                </a:lnTo>
                                <a:lnTo>
                                  <a:pt x="1062" y="1282"/>
                                </a:lnTo>
                                <a:lnTo>
                                  <a:pt x="1059" y="1267"/>
                                </a:lnTo>
                                <a:lnTo>
                                  <a:pt x="1055" y="1249"/>
                                </a:lnTo>
                                <a:lnTo>
                                  <a:pt x="1051" y="1230"/>
                                </a:lnTo>
                                <a:lnTo>
                                  <a:pt x="1041" y="1186"/>
                                </a:lnTo>
                                <a:lnTo>
                                  <a:pt x="1034" y="1142"/>
                                </a:lnTo>
                                <a:lnTo>
                                  <a:pt x="1026" y="1101"/>
                                </a:lnTo>
                                <a:lnTo>
                                  <a:pt x="1022" y="1065"/>
                                </a:lnTo>
                                <a:lnTo>
                                  <a:pt x="1020" y="1051"/>
                                </a:lnTo>
                                <a:lnTo>
                                  <a:pt x="1022" y="1040"/>
                                </a:lnTo>
                                <a:lnTo>
                                  <a:pt x="1024" y="1032"/>
                                </a:lnTo>
                                <a:lnTo>
                                  <a:pt x="1028" y="1028"/>
                                </a:lnTo>
                                <a:lnTo>
                                  <a:pt x="1051" y="1021"/>
                                </a:lnTo>
                                <a:lnTo>
                                  <a:pt x="1080" y="1013"/>
                                </a:lnTo>
                                <a:lnTo>
                                  <a:pt x="1105" y="1001"/>
                                </a:lnTo>
                                <a:lnTo>
                                  <a:pt x="1112" y="994"/>
                                </a:lnTo>
                                <a:lnTo>
                                  <a:pt x="1118" y="986"/>
                                </a:lnTo>
                                <a:lnTo>
                                  <a:pt x="1120" y="976"/>
                                </a:lnTo>
                                <a:lnTo>
                                  <a:pt x="1118" y="963"/>
                                </a:lnTo>
                                <a:lnTo>
                                  <a:pt x="1116" y="948"/>
                                </a:lnTo>
                                <a:lnTo>
                                  <a:pt x="1112" y="928"/>
                                </a:lnTo>
                                <a:lnTo>
                                  <a:pt x="1101" y="886"/>
                                </a:lnTo>
                                <a:lnTo>
                                  <a:pt x="1085" y="838"/>
                                </a:lnTo>
                                <a:lnTo>
                                  <a:pt x="1078" y="811"/>
                                </a:lnTo>
                                <a:lnTo>
                                  <a:pt x="1068" y="780"/>
                                </a:lnTo>
                                <a:lnTo>
                                  <a:pt x="1047" y="717"/>
                                </a:lnTo>
                                <a:lnTo>
                                  <a:pt x="1038" y="686"/>
                                </a:lnTo>
                                <a:lnTo>
                                  <a:pt x="1028" y="658"/>
                                </a:lnTo>
                                <a:lnTo>
                                  <a:pt x="1020" y="636"/>
                                </a:lnTo>
                                <a:lnTo>
                                  <a:pt x="1016" y="619"/>
                                </a:lnTo>
                                <a:lnTo>
                                  <a:pt x="1016" y="606"/>
                                </a:lnTo>
                                <a:lnTo>
                                  <a:pt x="1020" y="594"/>
                                </a:lnTo>
                                <a:lnTo>
                                  <a:pt x="1028" y="583"/>
                                </a:lnTo>
                                <a:lnTo>
                                  <a:pt x="1039" y="573"/>
                                </a:lnTo>
                                <a:lnTo>
                                  <a:pt x="1066" y="552"/>
                                </a:lnTo>
                                <a:lnTo>
                                  <a:pt x="1099" y="536"/>
                                </a:lnTo>
                                <a:lnTo>
                                  <a:pt x="1118" y="527"/>
                                </a:lnTo>
                                <a:lnTo>
                                  <a:pt x="1143" y="517"/>
                                </a:lnTo>
                                <a:lnTo>
                                  <a:pt x="1197" y="494"/>
                                </a:lnTo>
                                <a:lnTo>
                                  <a:pt x="1254" y="467"/>
                                </a:lnTo>
                                <a:lnTo>
                                  <a:pt x="1281" y="456"/>
                                </a:lnTo>
                                <a:lnTo>
                                  <a:pt x="1306" y="442"/>
                                </a:lnTo>
                                <a:lnTo>
                                  <a:pt x="1331" y="429"/>
                                </a:lnTo>
                                <a:lnTo>
                                  <a:pt x="1360" y="413"/>
                                </a:lnTo>
                                <a:lnTo>
                                  <a:pt x="1415" y="383"/>
                                </a:lnTo>
                                <a:lnTo>
                                  <a:pt x="1440" y="369"/>
                                </a:lnTo>
                                <a:lnTo>
                                  <a:pt x="1461" y="358"/>
                                </a:lnTo>
                                <a:lnTo>
                                  <a:pt x="1473" y="350"/>
                                </a:lnTo>
                                <a:lnTo>
                                  <a:pt x="1477" y="348"/>
                                </a:lnTo>
                                <a:lnTo>
                                  <a:pt x="1479" y="348"/>
                                </a:lnTo>
                                <a:lnTo>
                                  <a:pt x="1469" y="317"/>
                                </a:lnTo>
                                <a:lnTo>
                                  <a:pt x="1475" y="317"/>
                                </a:lnTo>
                                <a:lnTo>
                                  <a:pt x="1490" y="315"/>
                                </a:lnTo>
                                <a:lnTo>
                                  <a:pt x="1530" y="314"/>
                                </a:lnTo>
                                <a:lnTo>
                                  <a:pt x="1548" y="312"/>
                                </a:lnTo>
                                <a:lnTo>
                                  <a:pt x="1565" y="306"/>
                                </a:lnTo>
                                <a:lnTo>
                                  <a:pt x="1580" y="292"/>
                                </a:lnTo>
                                <a:lnTo>
                                  <a:pt x="1590" y="281"/>
                                </a:lnTo>
                                <a:lnTo>
                                  <a:pt x="1599" y="267"/>
                                </a:lnTo>
                                <a:lnTo>
                                  <a:pt x="1615" y="237"/>
                                </a:lnTo>
                                <a:lnTo>
                                  <a:pt x="1622" y="206"/>
                                </a:lnTo>
                                <a:lnTo>
                                  <a:pt x="1622" y="175"/>
                                </a:lnTo>
                                <a:lnTo>
                                  <a:pt x="1621" y="171"/>
                                </a:lnTo>
                                <a:lnTo>
                                  <a:pt x="1617" y="169"/>
                                </a:lnTo>
                                <a:lnTo>
                                  <a:pt x="1609" y="173"/>
                                </a:lnTo>
                                <a:lnTo>
                                  <a:pt x="1598" y="177"/>
                                </a:lnTo>
                                <a:lnTo>
                                  <a:pt x="1584" y="185"/>
                                </a:lnTo>
                                <a:lnTo>
                                  <a:pt x="1557" y="204"/>
                                </a:lnTo>
                                <a:lnTo>
                                  <a:pt x="1534" y="223"/>
                                </a:lnTo>
                                <a:lnTo>
                                  <a:pt x="1528" y="229"/>
                                </a:lnTo>
                                <a:lnTo>
                                  <a:pt x="1525" y="227"/>
                                </a:lnTo>
                                <a:lnTo>
                                  <a:pt x="1525" y="208"/>
                                </a:lnTo>
                                <a:lnTo>
                                  <a:pt x="1528" y="181"/>
                                </a:lnTo>
                                <a:lnTo>
                                  <a:pt x="1530" y="168"/>
                                </a:lnTo>
                                <a:lnTo>
                                  <a:pt x="1530" y="158"/>
                                </a:lnTo>
                                <a:lnTo>
                                  <a:pt x="1528" y="152"/>
                                </a:lnTo>
                                <a:lnTo>
                                  <a:pt x="1525" y="154"/>
                                </a:lnTo>
                                <a:lnTo>
                                  <a:pt x="1517" y="160"/>
                                </a:lnTo>
                                <a:lnTo>
                                  <a:pt x="1511" y="169"/>
                                </a:lnTo>
                                <a:lnTo>
                                  <a:pt x="1496" y="193"/>
                                </a:lnTo>
                                <a:lnTo>
                                  <a:pt x="1482" y="216"/>
                                </a:lnTo>
                                <a:lnTo>
                                  <a:pt x="1471" y="235"/>
                                </a:lnTo>
                                <a:lnTo>
                                  <a:pt x="1456" y="250"/>
                                </a:lnTo>
                                <a:lnTo>
                                  <a:pt x="1444" y="262"/>
                                </a:lnTo>
                                <a:lnTo>
                                  <a:pt x="1440" y="266"/>
                                </a:lnTo>
                                <a:lnTo>
                                  <a:pt x="1431" y="248"/>
                                </a:lnTo>
                                <a:lnTo>
                                  <a:pt x="1429" y="250"/>
                                </a:lnTo>
                                <a:lnTo>
                                  <a:pt x="1421" y="254"/>
                                </a:lnTo>
                                <a:lnTo>
                                  <a:pt x="1410" y="262"/>
                                </a:lnTo>
                                <a:lnTo>
                                  <a:pt x="1396" y="269"/>
                                </a:lnTo>
                                <a:lnTo>
                                  <a:pt x="1377" y="281"/>
                                </a:lnTo>
                                <a:lnTo>
                                  <a:pt x="1356" y="291"/>
                                </a:lnTo>
                                <a:lnTo>
                                  <a:pt x="1306" y="314"/>
                                </a:lnTo>
                                <a:lnTo>
                                  <a:pt x="1193" y="352"/>
                                </a:lnTo>
                                <a:lnTo>
                                  <a:pt x="1139" y="365"/>
                                </a:lnTo>
                                <a:lnTo>
                                  <a:pt x="1116" y="369"/>
                                </a:lnTo>
                                <a:lnTo>
                                  <a:pt x="1095" y="373"/>
                                </a:lnTo>
                                <a:lnTo>
                                  <a:pt x="1018" y="377"/>
                                </a:lnTo>
                                <a:lnTo>
                                  <a:pt x="988" y="375"/>
                                </a:lnTo>
                                <a:lnTo>
                                  <a:pt x="974" y="369"/>
                                </a:lnTo>
                                <a:lnTo>
                                  <a:pt x="965" y="362"/>
                                </a:lnTo>
                                <a:lnTo>
                                  <a:pt x="947" y="348"/>
                                </a:lnTo>
                                <a:lnTo>
                                  <a:pt x="926" y="342"/>
                                </a:lnTo>
                                <a:lnTo>
                                  <a:pt x="911" y="340"/>
                                </a:lnTo>
                                <a:lnTo>
                                  <a:pt x="905" y="340"/>
                                </a:lnTo>
                                <a:lnTo>
                                  <a:pt x="907" y="342"/>
                                </a:lnTo>
                                <a:lnTo>
                                  <a:pt x="905" y="339"/>
                                </a:lnTo>
                                <a:lnTo>
                                  <a:pt x="901" y="329"/>
                                </a:lnTo>
                                <a:lnTo>
                                  <a:pt x="896" y="317"/>
                                </a:lnTo>
                                <a:lnTo>
                                  <a:pt x="894" y="306"/>
                                </a:lnTo>
                                <a:lnTo>
                                  <a:pt x="898" y="291"/>
                                </a:lnTo>
                                <a:lnTo>
                                  <a:pt x="909" y="273"/>
                                </a:lnTo>
                                <a:lnTo>
                                  <a:pt x="917" y="262"/>
                                </a:lnTo>
                                <a:lnTo>
                                  <a:pt x="924" y="241"/>
                                </a:lnTo>
                                <a:lnTo>
                                  <a:pt x="930" y="212"/>
                                </a:lnTo>
                                <a:lnTo>
                                  <a:pt x="932" y="193"/>
                                </a:lnTo>
                                <a:lnTo>
                                  <a:pt x="936" y="169"/>
                                </a:lnTo>
                                <a:lnTo>
                                  <a:pt x="936" y="127"/>
                                </a:lnTo>
                                <a:lnTo>
                                  <a:pt x="930" y="100"/>
                                </a:lnTo>
                                <a:lnTo>
                                  <a:pt x="924" y="75"/>
                                </a:lnTo>
                                <a:lnTo>
                                  <a:pt x="913" y="50"/>
                                </a:lnTo>
                                <a:lnTo>
                                  <a:pt x="899" y="27"/>
                                </a:lnTo>
                                <a:lnTo>
                                  <a:pt x="882" y="12"/>
                                </a:lnTo>
                                <a:lnTo>
                                  <a:pt x="861" y="2"/>
                                </a:lnTo>
                                <a:lnTo>
                                  <a:pt x="850" y="0"/>
                                </a:lnTo>
                                <a:lnTo>
                                  <a:pt x="779" y="0"/>
                                </a:lnTo>
                                <a:lnTo>
                                  <a:pt x="756" y="0"/>
                                </a:lnTo>
                                <a:lnTo>
                                  <a:pt x="738" y="6"/>
                                </a:lnTo>
                                <a:lnTo>
                                  <a:pt x="721" y="18"/>
                                </a:lnTo>
                                <a:lnTo>
                                  <a:pt x="713" y="27"/>
                                </a:lnTo>
                                <a:lnTo>
                                  <a:pt x="702" y="41"/>
                                </a:lnTo>
                                <a:lnTo>
                                  <a:pt x="692" y="54"/>
                                </a:lnTo>
                                <a:lnTo>
                                  <a:pt x="687" y="70"/>
                                </a:lnTo>
                                <a:lnTo>
                                  <a:pt x="679" y="100"/>
                                </a:lnTo>
                                <a:lnTo>
                                  <a:pt x="679" y="171"/>
                                </a:lnTo>
                                <a:lnTo>
                                  <a:pt x="683" y="210"/>
                                </a:lnTo>
                                <a:lnTo>
                                  <a:pt x="694" y="242"/>
                                </a:lnTo>
                                <a:lnTo>
                                  <a:pt x="708" y="267"/>
                                </a:lnTo>
                                <a:lnTo>
                                  <a:pt x="713" y="277"/>
                                </a:lnTo>
                                <a:lnTo>
                                  <a:pt x="717" y="285"/>
                                </a:lnTo>
                                <a:lnTo>
                                  <a:pt x="723" y="296"/>
                                </a:lnTo>
                                <a:lnTo>
                                  <a:pt x="725" y="308"/>
                                </a:lnTo>
                                <a:lnTo>
                                  <a:pt x="725" y="321"/>
                                </a:lnTo>
                                <a:lnTo>
                                  <a:pt x="715" y="337"/>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767" name="Freeform 8"/>
                        <wps:cNvSpPr>
                          <a:spLocks/>
                        </wps:cNvSpPr>
                        <wps:spPr bwMode="auto">
                          <a:xfrm>
                            <a:off x="2300" y="1895"/>
                            <a:ext cx="1156" cy="1362"/>
                          </a:xfrm>
                          <a:custGeom>
                            <a:avLst/>
                            <a:gdLst>
                              <a:gd name="T0" fmla="*/ 453 w 1156"/>
                              <a:gd name="T1" fmla="*/ 261 h 1362"/>
                              <a:gd name="T2" fmla="*/ 226 w 1156"/>
                              <a:gd name="T3" fmla="*/ 217 h 1362"/>
                              <a:gd name="T4" fmla="*/ 140 w 1156"/>
                              <a:gd name="T5" fmla="*/ 171 h 1362"/>
                              <a:gd name="T6" fmla="*/ 100 w 1156"/>
                              <a:gd name="T7" fmla="*/ 148 h 1362"/>
                              <a:gd name="T8" fmla="*/ 67 w 1156"/>
                              <a:gd name="T9" fmla="*/ 123 h 1362"/>
                              <a:gd name="T10" fmla="*/ 46 w 1156"/>
                              <a:gd name="T11" fmla="*/ 138 h 1362"/>
                              <a:gd name="T12" fmla="*/ 2 w 1156"/>
                              <a:gd name="T13" fmla="*/ 140 h 1362"/>
                              <a:gd name="T14" fmla="*/ 54 w 1156"/>
                              <a:gd name="T15" fmla="*/ 215 h 1362"/>
                              <a:gd name="T16" fmla="*/ 107 w 1156"/>
                              <a:gd name="T17" fmla="*/ 242 h 1362"/>
                              <a:gd name="T18" fmla="*/ 263 w 1156"/>
                              <a:gd name="T19" fmla="*/ 326 h 1362"/>
                              <a:gd name="T20" fmla="*/ 395 w 1156"/>
                              <a:gd name="T21" fmla="*/ 386 h 1362"/>
                              <a:gd name="T22" fmla="*/ 428 w 1156"/>
                              <a:gd name="T23" fmla="*/ 446 h 1362"/>
                              <a:gd name="T24" fmla="*/ 382 w 1156"/>
                              <a:gd name="T25" fmla="*/ 590 h 1362"/>
                              <a:gd name="T26" fmla="*/ 361 w 1156"/>
                              <a:gd name="T27" fmla="*/ 695 h 1362"/>
                              <a:gd name="T28" fmla="*/ 424 w 1156"/>
                              <a:gd name="T29" fmla="*/ 724 h 1362"/>
                              <a:gd name="T30" fmla="*/ 420 w 1156"/>
                              <a:gd name="T31" fmla="*/ 807 h 1362"/>
                              <a:gd name="T32" fmla="*/ 382 w 1156"/>
                              <a:gd name="T33" fmla="*/ 986 h 1362"/>
                              <a:gd name="T34" fmla="*/ 328 w 1156"/>
                              <a:gd name="T35" fmla="*/ 1157 h 1362"/>
                              <a:gd name="T36" fmla="*/ 290 w 1156"/>
                              <a:gd name="T37" fmla="*/ 1276 h 1362"/>
                              <a:gd name="T38" fmla="*/ 232 w 1156"/>
                              <a:gd name="T39" fmla="*/ 1316 h 1362"/>
                              <a:gd name="T40" fmla="*/ 207 w 1156"/>
                              <a:gd name="T41" fmla="*/ 1356 h 1362"/>
                              <a:gd name="T42" fmla="*/ 370 w 1156"/>
                              <a:gd name="T43" fmla="*/ 1354 h 1362"/>
                              <a:gd name="T44" fmla="*/ 395 w 1156"/>
                              <a:gd name="T45" fmla="*/ 1328 h 1362"/>
                              <a:gd name="T46" fmla="*/ 420 w 1156"/>
                              <a:gd name="T47" fmla="*/ 1281 h 1362"/>
                              <a:gd name="T48" fmla="*/ 502 w 1156"/>
                              <a:gd name="T49" fmla="*/ 980 h 1362"/>
                              <a:gd name="T50" fmla="*/ 562 w 1156"/>
                              <a:gd name="T51" fmla="*/ 807 h 1362"/>
                              <a:gd name="T52" fmla="*/ 581 w 1156"/>
                              <a:gd name="T53" fmla="*/ 780 h 1362"/>
                              <a:gd name="T54" fmla="*/ 631 w 1156"/>
                              <a:gd name="T55" fmla="*/ 920 h 1362"/>
                              <a:gd name="T56" fmla="*/ 687 w 1156"/>
                              <a:gd name="T57" fmla="*/ 1147 h 1362"/>
                              <a:gd name="T58" fmla="*/ 750 w 1156"/>
                              <a:gd name="T59" fmla="*/ 1324 h 1362"/>
                              <a:gd name="T60" fmla="*/ 756 w 1156"/>
                              <a:gd name="T61" fmla="*/ 1353 h 1362"/>
                              <a:gd name="T62" fmla="*/ 853 w 1156"/>
                              <a:gd name="T63" fmla="*/ 1358 h 1362"/>
                              <a:gd name="T64" fmla="*/ 967 w 1156"/>
                              <a:gd name="T65" fmla="*/ 1349 h 1362"/>
                              <a:gd name="T66" fmla="*/ 876 w 1156"/>
                              <a:gd name="T67" fmla="*/ 1308 h 1362"/>
                              <a:gd name="T68" fmla="*/ 861 w 1156"/>
                              <a:gd name="T69" fmla="*/ 1272 h 1362"/>
                              <a:gd name="T70" fmla="*/ 800 w 1156"/>
                              <a:gd name="T71" fmla="*/ 1089 h 1362"/>
                              <a:gd name="T72" fmla="*/ 759 w 1156"/>
                              <a:gd name="T73" fmla="*/ 922 h 1362"/>
                              <a:gd name="T74" fmla="*/ 729 w 1156"/>
                              <a:gd name="T75" fmla="*/ 782 h 1362"/>
                              <a:gd name="T76" fmla="*/ 748 w 1156"/>
                              <a:gd name="T77" fmla="*/ 726 h 1362"/>
                              <a:gd name="T78" fmla="*/ 796 w 1156"/>
                              <a:gd name="T79" fmla="*/ 686 h 1362"/>
                              <a:gd name="T80" fmla="*/ 759 w 1156"/>
                              <a:gd name="T81" fmla="*/ 555 h 1362"/>
                              <a:gd name="T82" fmla="*/ 725 w 1156"/>
                              <a:gd name="T83" fmla="*/ 430 h 1362"/>
                              <a:gd name="T84" fmla="*/ 796 w 1156"/>
                              <a:gd name="T85" fmla="*/ 375 h 1362"/>
                              <a:gd name="T86" fmla="*/ 968 w 1156"/>
                              <a:gd name="T87" fmla="*/ 294 h 1362"/>
                              <a:gd name="T88" fmla="*/ 1053 w 1156"/>
                              <a:gd name="T89" fmla="*/ 248 h 1362"/>
                              <a:gd name="T90" fmla="*/ 1114 w 1156"/>
                              <a:gd name="T91" fmla="*/ 217 h 1362"/>
                              <a:gd name="T92" fmla="*/ 1156 w 1156"/>
                              <a:gd name="T93" fmla="*/ 130 h 1362"/>
                              <a:gd name="T94" fmla="*/ 1108 w 1156"/>
                              <a:gd name="T95" fmla="*/ 146 h 1362"/>
                              <a:gd name="T96" fmla="*/ 1085 w 1156"/>
                              <a:gd name="T97" fmla="*/ 148 h 1362"/>
                              <a:gd name="T98" fmla="*/ 1085 w 1156"/>
                              <a:gd name="T99" fmla="*/ 107 h 1362"/>
                              <a:gd name="T100" fmla="*/ 1038 w 1156"/>
                              <a:gd name="T101" fmla="*/ 177 h 1362"/>
                              <a:gd name="T102" fmla="*/ 1013 w 1156"/>
                              <a:gd name="T103" fmla="*/ 180 h 1362"/>
                              <a:gd name="T104" fmla="*/ 850 w 1156"/>
                              <a:gd name="T105" fmla="*/ 250 h 1362"/>
                              <a:gd name="T106" fmla="*/ 694 w 1156"/>
                              <a:gd name="T107" fmla="*/ 263 h 1362"/>
                              <a:gd name="T108" fmla="*/ 644 w 1156"/>
                              <a:gd name="T109" fmla="*/ 242 h 1362"/>
                              <a:gd name="T110" fmla="*/ 639 w 1156"/>
                              <a:gd name="T111" fmla="*/ 211 h 1362"/>
                              <a:gd name="T112" fmla="*/ 662 w 1156"/>
                              <a:gd name="T113" fmla="*/ 150 h 1362"/>
                              <a:gd name="T114" fmla="*/ 650 w 1156"/>
                              <a:gd name="T115" fmla="*/ 34 h 1362"/>
                              <a:gd name="T116" fmla="*/ 539 w 1156"/>
                              <a:gd name="T117" fmla="*/ 0 h 1362"/>
                              <a:gd name="T118" fmla="*/ 483 w 1156"/>
                              <a:gd name="T119" fmla="*/ 69 h 1362"/>
                              <a:gd name="T120" fmla="*/ 510 w 1156"/>
                              <a:gd name="T121" fmla="*/ 20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56" h="1362">
                                <a:moveTo>
                                  <a:pt x="510" y="238"/>
                                </a:moveTo>
                                <a:lnTo>
                                  <a:pt x="495" y="238"/>
                                </a:lnTo>
                                <a:lnTo>
                                  <a:pt x="481" y="242"/>
                                </a:lnTo>
                                <a:lnTo>
                                  <a:pt x="468" y="252"/>
                                </a:lnTo>
                                <a:lnTo>
                                  <a:pt x="453" y="261"/>
                                </a:lnTo>
                                <a:lnTo>
                                  <a:pt x="430" y="263"/>
                                </a:lnTo>
                                <a:lnTo>
                                  <a:pt x="376" y="257"/>
                                </a:lnTo>
                                <a:lnTo>
                                  <a:pt x="343" y="253"/>
                                </a:lnTo>
                                <a:lnTo>
                                  <a:pt x="307" y="244"/>
                                </a:lnTo>
                                <a:lnTo>
                                  <a:pt x="226" y="217"/>
                                </a:lnTo>
                                <a:lnTo>
                                  <a:pt x="190" y="200"/>
                                </a:lnTo>
                                <a:lnTo>
                                  <a:pt x="163" y="184"/>
                                </a:lnTo>
                                <a:lnTo>
                                  <a:pt x="152" y="179"/>
                                </a:lnTo>
                                <a:lnTo>
                                  <a:pt x="144" y="173"/>
                                </a:lnTo>
                                <a:lnTo>
                                  <a:pt x="140" y="171"/>
                                </a:lnTo>
                                <a:lnTo>
                                  <a:pt x="138" y="169"/>
                                </a:lnTo>
                                <a:lnTo>
                                  <a:pt x="128" y="182"/>
                                </a:lnTo>
                                <a:lnTo>
                                  <a:pt x="125" y="179"/>
                                </a:lnTo>
                                <a:lnTo>
                                  <a:pt x="117" y="171"/>
                                </a:lnTo>
                                <a:lnTo>
                                  <a:pt x="100" y="148"/>
                                </a:lnTo>
                                <a:lnTo>
                                  <a:pt x="81" y="113"/>
                                </a:lnTo>
                                <a:lnTo>
                                  <a:pt x="71" y="102"/>
                                </a:lnTo>
                                <a:lnTo>
                                  <a:pt x="67" y="102"/>
                                </a:lnTo>
                                <a:lnTo>
                                  <a:pt x="65" y="106"/>
                                </a:lnTo>
                                <a:lnTo>
                                  <a:pt x="67" y="123"/>
                                </a:lnTo>
                                <a:lnTo>
                                  <a:pt x="71" y="142"/>
                                </a:lnTo>
                                <a:lnTo>
                                  <a:pt x="71" y="154"/>
                                </a:lnTo>
                                <a:lnTo>
                                  <a:pt x="69" y="155"/>
                                </a:lnTo>
                                <a:lnTo>
                                  <a:pt x="63" y="152"/>
                                </a:lnTo>
                                <a:lnTo>
                                  <a:pt x="46" y="138"/>
                                </a:lnTo>
                                <a:lnTo>
                                  <a:pt x="27" y="125"/>
                                </a:lnTo>
                                <a:lnTo>
                                  <a:pt x="10" y="115"/>
                                </a:lnTo>
                                <a:lnTo>
                                  <a:pt x="2" y="115"/>
                                </a:lnTo>
                                <a:lnTo>
                                  <a:pt x="0" y="123"/>
                                </a:lnTo>
                                <a:lnTo>
                                  <a:pt x="2" y="140"/>
                                </a:lnTo>
                                <a:lnTo>
                                  <a:pt x="6" y="161"/>
                                </a:lnTo>
                                <a:lnTo>
                                  <a:pt x="17" y="184"/>
                                </a:lnTo>
                                <a:lnTo>
                                  <a:pt x="31" y="202"/>
                                </a:lnTo>
                                <a:lnTo>
                                  <a:pt x="42" y="211"/>
                                </a:lnTo>
                                <a:lnTo>
                                  <a:pt x="54" y="215"/>
                                </a:lnTo>
                                <a:lnTo>
                                  <a:pt x="65" y="217"/>
                                </a:lnTo>
                                <a:lnTo>
                                  <a:pt x="94" y="219"/>
                                </a:lnTo>
                                <a:lnTo>
                                  <a:pt x="109" y="219"/>
                                </a:lnTo>
                                <a:lnTo>
                                  <a:pt x="104" y="240"/>
                                </a:lnTo>
                                <a:lnTo>
                                  <a:pt x="107" y="242"/>
                                </a:lnTo>
                                <a:lnTo>
                                  <a:pt x="117" y="248"/>
                                </a:lnTo>
                                <a:lnTo>
                                  <a:pt x="130" y="255"/>
                                </a:lnTo>
                                <a:lnTo>
                                  <a:pt x="148" y="265"/>
                                </a:lnTo>
                                <a:lnTo>
                                  <a:pt x="226" y="307"/>
                                </a:lnTo>
                                <a:lnTo>
                                  <a:pt x="263" y="326"/>
                                </a:lnTo>
                                <a:lnTo>
                                  <a:pt x="303" y="344"/>
                                </a:lnTo>
                                <a:lnTo>
                                  <a:pt x="341" y="361"/>
                                </a:lnTo>
                                <a:lnTo>
                                  <a:pt x="359" y="369"/>
                                </a:lnTo>
                                <a:lnTo>
                                  <a:pt x="372" y="375"/>
                                </a:lnTo>
                                <a:lnTo>
                                  <a:pt x="395" y="386"/>
                                </a:lnTo>
                                <a:lnTo>
                                  <a:pt x="416" y="401"/>
                                </a:lnTo>
                                <a:lnTo>
                                  <a:pt x="428" y="417"/>
                                </a:lnTo>
                                <a:lnTo>
                                  <a:pt x="432" y="424"/>
                                </a:lnTo>
                                <a:lnTo>
                                  <a:pt x="432" y="434"/>
                                </a:lnTo>
                                <a:lnTo>
                                  <a:pt x="428" y="446"/>
                                </a:lnTo>
                                <a:lnTo>
                                  <a:pt x="424" y="461"/>
                                </a:lnTo>
                                <a:lnTo>
                                  <a:pt x="410" y="503"/>
                                </a:lnTo>
                                <a:lnTo>
                                  <a:pt x="395" y="547"/>
                                </a:lnTo>
                                <a:lnTo>
                                  <a:pt x="387" y="571"/>
                                </a:lnTo>
                                <a:lnTo>
                                  <a:pt x="382" y="590"/>
                                </a:lnTo>
                                <a:lnTo>
                                  <a:pt x="372" y="624"/>
                                </a:lnTo>
                                <a:lnTo>
                                  <a:pt x="364" y="655"/>
                                </a:lnTo>
                                <a:lnTo>
                                  <a:pt x="359" y="678"/>
                                </a:lnTo>
                                <a:lnTo>
                                  <a:pt x="359" y="688"/>
                                </a:lnTo>
                                <a:lnTo>
                                  <a:pt x="361" y="695"/>
                                </a:lnTo>
                                <a:lnTo>
                                  <a:pt x="364" y="701"/>
                                </a:lnTo>
                                <a:lnTo>
                                  <a:pt x="370" y="705"/>
                                </a:lnTo>
                                <a:lnTo>
                                  <a:pt x="387" y="713"/>
                                </a:lnTo>
                                <a:lnTo>
                                  <a:pt x="407" y="720"/>
                                </a:lnTo>
                                <a:lnTo>
                                  <a:pt x="424" y="724"/>
                                </a:lnTo>
                                <a:lnTo>
                                  <a:pt x="426" y="726"/>
                                </a:lnTo>
                                <a:lnTo>
                                  <a:pt x="428" y="732"/>
                                </a:lnTo>
                                <a:lnTo>
                                  <a:pt x="428" y="751"/>
                                </a:lnTo>
                                <a:lnTo>
                                  <a:pt x="426" y="776"/>
                                </a:lnTo>
                                <a:lnTo>
                                  <a:pt x="420" y="807"/>
                                </a:lnTo>
                                <a:lnTo>
                                  <a:pt x="407" y="868"/>
                                </a:lnTo>
                                <a:lnTo>
                                  <a:pt x="401" y="895"/>
                                </a:lnTo>
                                <a:lnTo>
                                  <a:pt x="397" y="914"/>
                                </a:lnTo>
                                <a:lnTo>
                                  <a:pt x="389" y="949"/>
                                </a:lnTo>
                                <a:lnTo>
                                  <a:pt x="382" y="986"/>
                                </a:lnTo>
                                <a:lnTo>
                                  <a:pt x="372" y="1020"/>
                                </a:lnTo>
                                <a:lnTo>
                                  <a:pt x="364" y="1051"/>
                                </a:lnTo>
                                <a:lnTo>
                                  <a:pt x="357" y="1084"/>
                                </a:lnTo>
                                <a:lnTo>
                                  <a:pt x="343" y="1118"/>
                                </a:lnTo>
                                <a:lnTo>
                                  <a:pt x="328" y="1157"/>
                                </a:lnTo>
                                <a:lnTo>
                                  <a:pt x="316" y="1195"/>
                                </a:lnTo>
                                <a:lnTo>
                                  <a:pt x="307" y="1228"/>
                                </a:lnTo>
                                <a:lnTo>
                                  <a:pt x="297" y="1255"/>
                                </a:lnTo>
                                <a:lnTo>
                                  <a:pt x="292" y="1272"/>
                                </a:lnTo>
                                <a:lnTo>
                                  <a:pt x="290" y="1276"/>
                                </a:lnTo>
                                <a:lnTo>
                                  <a:pt x="290" y="1278"/>
                                </a:lnTo>
                                <a:lnTo>
                                  <a:pt x="284" y="1301"/>
                                </a:lnTo>
                                <a:lnTo>
                                  <a:pt x="278" y="1303"/>
                                </a:lnTo>
                                <a:lnTo>
                                  <a:pt x="265" y="1306"/>
                                </a:lnTo>
                                <a:lnTo>
                                  <a:pt x="232" y="1316"/>
                                </a:lnTo>
                                <a:lnTo>
                                  <a:pt x="203" y="1331"/>
                                </a:lnTo>
                                <a:lnTo>
                                  <a:pt x="192" y="1339"/>
                                </a:lnTo>
                                <a:lnTo>
                                  <a:pt x="188" y="1343"/>
                                </a:lnTo>
                                <a:lnTo>
                                  <a:pt x="188" y="1356"/>
                                </a:lnTo>
                                <a:lnTo>
                                  <a:pt x="207" y="1356"/>
                                </a:lnTo>
                                <a:lnTo>
                                  <a:pt x="228" y="1354"/>
                                </a:lnTo>
                                <a:lnTo>
                                  <a:pt x="253" y="1354"/>
                                </a:lnTo>
                                <a:lnTo>
                                  <a:pt x="301" y="1353"/>
                                </a:lnTo>
                                <a:lnTo>
                                  <a:pt x="334" y="1353"/>
                                </a:lnTo>
                                <a:lnTo>
                                  <a:pt x="370" y="1354"/>
                                </a:lnTo>
                                <a:lnTo>
                                  <a:pt x="387" y="1353"/>
                                </a:lnTo>
                                <a:lnTo>
                                  <a:pt x="397" y="1351"/>
                                </a:lnTo>
                                <a:lnTo>
                                  <a:pt x="401" y="1347"/>
                                </a:lnTo>
                                <a:lnTo>
                                  <a:pt x="399" y="1339"/>
                                </a:lnTo>
                                <a:lnTo>
                                  <a:pt x="395" y="1328"/>
                                </a:lnTo>
                                <a:lnTo>
                                  <a:pt x="399" y="1322"/>
                                </a:lnTo>
                                <a:lnTo>
                                  <a:pt x="405" y="1318"/>
                                </a:lnTo>
                                <a:lnTo>
                                  <a:pt x="407" y="1314"/>
                                </a:lnTo>
                                <a:lnTo>
                                  <a:pt x="412" y="1301"/>
                                </a:lnTo>
                                <a:lnTo>
                                  <a:pt x="420" y="1281"/>
                                </a:lnTo>
                                <a:lnTo>
                                  <a:pt x="428" y="1256"/>
                                </a:lnTo>
                                <a:lnTo>
                                  <a:pt x="468" y="1141"/>
                                </a:lnTo>
                                <a:lnTo>
                                  <a:pt x="481" y="1085"/>
                                </a:lnTo>
                                <a:lnTo>
                                  <a:pt x="491" y="1030"/>
                                </a:lnTo>
                                <a:lnTo>
                                  <a:pt x="502" y="980"/>
                                </a:lnTo>
                                <a:lnTo>
                                  <a:pt x="516" y="936"/>
                                </a:lnTo>
                                <a:lnTo>
                                  <a:pt x="524" y="913"/>
                                </a:lnTo>
                                <a:lnTo>
                                  <a:pt x="533" y="888"/>
                                </a:lnTo>
                                <a:lnTo>
                                  <a:pt x="554" y="832"/>
                                </a:lnTo>
                                <a:lnTo>
                                  <a:pt x="562" y="807"/>
                                </a:lnTo>
                                <a:lnTo>
                                  <a:pt x="570" y="786"/>
                                </a:lnTo>
                                <a:lnTo>
                                  <a:pt x="573" y="772"/>
                                </a:lnTo>
                                <a:lnTo>
                                  <a:pt x="575" y="767"/>
                                </a:lnTo>
                                <a:lnTo>
                                  <a:pt x="579" y="774"/>
                                </a:lnTo>
                                <a:lnTo>
                                  <a:pt x="581" y="780"/>
                                </a:lnTo>
                                <a:lnTo>
                                  <a:pt x="585" y="793"/>
                                </a:lnTo>
                                <a:lnTo>
                                  <a:pt x="593" y="813"/>
                                </a:lnTo>
                                <a:lnTo>
                                  <a:pt x="602" y="838"/>
                                </a:lnTo>
                                <a:lnTo>
                                  <a:pt x="621" y="893"/>
                                </a:lnTo>
                                <a:lnTo>
                                  <a:pt x="631" y="920"/>
                                </a:lnTo>
                                <a:lnTo>
                                  <a:pt x="641" y="941"/>
                                </a:lnTo>
                                <a:lnTo>
                                  <a:pt x="654" y="986"/>
                                </a:lnTo>
                                <a:lnTo>
                                  <a:pt x="664" y="1036"/>
                                </a:lnTo>
                                <a:lnTo>
                                  <a:pt x="673" y="1091"/>
                                </a:lnTo>
                                <a:lnTo>
                                  <a:pt x="687" y="1147"/>
                                </a:lnTo>
                                <a:lnTo>
                                  <a:pt x="727" y="1262"/>
                                </a:lnTo>
                                <a:lnTo>
                                  <a:pt x="736" y="1287"/>
                                </a:lnTo>
                                <a:lnTo>
                                  <a:pt x="744" y="1306"/>
                                </a:lnTo>
                                <a:lnTo>
                                  <a:pt x="748" y="1320"/>
                                </a:lnTo>
                                <a:lnTo>
                                  <a:pt x="750" y="1324"/>
                                </a:lnTo>
                                <a:lnTo>
                                  <a:pt x="752" y="1326"/>
                                </a:lnTo>
                                <a:lnTo>
                                  <a:pt x="759" y="1329"/>
                                </a:lnTo>
                                <a:lnTo>
                                  <a:pt x="761" y="1333"/>
                                </a:lnTo>
                                <a:lnTo>
                                  <a:pt x="756" y="1347"/>
                                </a:lnTo>
                                <a:lnTo>
                                  <a:pt x="756" y="1353"/>
                                </a:lnTo>
                                <a:lnTo>
                                  <a:pt x="759" y="1356"/>
                                </a:lnTo>
                                <a:lnTo>
                                  <a:pt x="769" y="1358"/>
                                </a:lnTo>
                                <a:lnTo>
                                  <a:pt x="784" y="1360"/>
                                </a:lnTo>
                                <a:lnTo>
                                  <a:pt x="823" y="1358"/>
                                </a:lnTo>
                                <a:lnTo>
                                  <a:pt x="853" y="1358"/>
                                </a:lnTo>
                                <a:lnTo>
                                  <a:pt x="903" y="1360"/>
                                </a:lnTo>
                                <a:lnTo>
                                  <a:pt x="926" y="1360"/>
                                </a:lnTo>
                                <a:lnTo>
                                  <a:pt x="947" y="1362"/>
                                </a:lnTo>
                                <a:lnTo>
                                  <a:pt x="967" y="1362"/>
                                </a:lnTo>
                                <a:lnTo>
                                  <a:pt x="967" y="1349"/>
                                </a:lnTo>
                                <a:lnTo>
                                  <a:pt x="963" y="1345"/>
                                </a:lnTo>
                                <a:lnTo>
                                  <a:pt x="951" y="1337"/>
                                </a:lnTo>
                                <a:lnTo>
                                  <a:pt x="922" y="1322"/>
                                </a:lnTo>
                                <a:lnTo>
                                  <a:pt x="890" y="1312"/>
                                </a:lnTo>
                                <a:lnTo>
                                  <a:pt x="876" y="1308"/>
                                </a:lnTo>
                                <a:lnTo>
                                  <a:pt x="871" y="1306"/>
                                </a:lnTo>
                                <a:lnTo>
                                  <a:pt x="867" y="1285"/>
                                </a:lnTo>
                                <a:lnTo>
                                  <a:pt x="867" y="1283"/>
                                </a:lnTo>
                                <a:lnTo>
                                  <a:pt x="865" y="1280"/>
                                </a:lnTo>
                                <a:lnTo>
                                  <a:pt x="861" y="1272"/>
                                </a:lnTo>
                                <a:lnTo>
                                  <a:pt x="857" y="1262"/>
                                </a:lnTo>
                                <a:lnTo>
                                  <a:pt x="850" y="1235"/>
                                </a:lnTo>
                                <a:lnTo>
                                  <a:pt x="840" y="1201"/>
                                </a:lnTo>
                                <a:lnTo>
                                  <a:pt x="813" y="1124"/>
                                </a:lnTo>
                                <a:lnTo>
                                  <a:pt x="800" y="1089"/>
                                </a:lnTo>
                                <a:lnTo>
                                  <a:pt x="790" y="1057"/>
                                </a:lnTo>
                                <a:lnTo>
                                  <a:pt x="782" y="1026"/>
                                </a:lnTo>
                                <a:lnTo>
                                  <a:pt x="775" y="991"/>
                                </a:lnTo>
                                <a:lnTo>
                                  <a:pt x="765" y="957"/>
                                </a:lnTo>
                                <a:lnTo>
                                  <a:pt x="759" y="922"/>
                                </a:lnTo>
                                <a:lnTo>
                                  <a:pt x="756" y="903"/>
                                </a:lnTo>
                                <a:lnTo>
                                  <a:pt x="748" y="876"/>
                                </a:lnTo>
                                <a:lnTo>
                                  <a:pt x="742" y="845"/>
                                </a:lnTo>
                                <a:lnTo>
                                  <a:pt x="735" y="813"/>
                                </a:lnTo>
                                <a:lnTo>
                                  <a:pt x="729" y="782"/>
                                </a:lnTo>
                                <a:lnTo>
                                  <a:pt x="727" y="757"/>
                                </a:lnTo>
                                <a:lnTo>
                                  <a:pt x="727" y="740"/>
                                </a:lnTo>
                                <a:lnTo>
                                  <a:pt x="729" y="734"/>
                                </a:lnTo>
                                <a:lnTo>
                                  <a:pt x="731" y="732"/>
                                </a:lnTo>
                                <a:lnTo>
                                  <a:pt x="748" y="726"/>
                                </a:lnTo>
                                <a:lnTo>
                                  <a:pt x="767" y="720"/>
                                </a:lnTo>
                                <a:lnTo>
                                  <a:pt x="786" y="711"/>
                                </a:lnTo>
                                <a:lnTo>
                                  <a:pt x="792" y="707"/>
                                </a:lnTo>
                                <a:lnTo>
                                  <a:pt x="796" y="701"/>
                                </a:lnTo>
                                <a:lnTo>
                                  <a:pt x="796" y="686"/>
                                </a:lnTo>
                                <a:lnTo>
                                  <a:pt x="792" y="661"/>
                                </a:lnTo>
                                <a:lnTo>
                                  <a:pt x="784" y="630"/>
                                </a:lnTo>
                                <a:lnTo>
                                  <a:pt x="773" y="595"/>
                                </a:lnTo>
                                <a:lnTo>
                                  <a:pt x="767" y="576"/>
                                </a:lnTo>
                                <a:lnTo>
                                  <a:pt x="759" y="555"/>
                                </a:lnTo>
                                <a:lnTo>
                                  <a:pt x="746" y="509"/>
                                </a:lnTo>
                                <a:lnTo>
                                  <a:pt x="733" y="469"/>
                                </a:lnTo>
                                <a:lnTo>
                                  <a:pt x="727" y="451"/>
                                </a:lnTo>
                                <a:lnTo>
                                  <a:pt x="725" y="440"/>
                                </a:lnTo>
                                <a:lnTo>
                                  <a:pt x="725" y="430"/>
                                </a:lnTo>
                                <a:lnTo>
                                  <a:pt x="727" y="423"/>
                                </a:lnTo>
                                <a:lnTo>
                                  <a:pt x="740" y="407"/>
                                </a:lnTo>
                                <a:lnTo>
                                  <a:pt x="759" y="392"/>
                                </a:lnTo>
                                <a:lnTo>
                                  <a:pt x="782" y="380"/>
                                </a:lnTo>
                                <a:lnTo>
                                  <a:pt x="796" y="375"/>
                                </a:lnTo>
                                <a:lnTo>
                                  <a:pt x="813" y="367"/>
                                </a:lnTo>
                                <a:lnTo>
                                  <a:pt x="851" y="350"/>
                                </a:lnTo>
                                <a:lnTo>
                                  <a:pt x="894" y="332"/>
                                </a:lnTo>
                                <a:lnTo>
                                  <a:pt x="930" y="313"/>
                                </a:lnTo>
                                <a:lnTo>
                                  <a:pt x="968" y="294"/>
                                </a:lnTo>
                                <a:lnTo>
                                  <a:pt x="1009" y="273"/>
                                </a:lnTo>
                                <a:lnTo>
                                  <a:pt x="1026" y="263"/>
                                </a:lnTo>
                                <a:lnTo>
                                  <a:pt x="1039" y="255"/>
                                </a:lnTo>
                                <a:lnTo>
                                  <a:pt x="1049" y="250"/>
                                </a:lnTo>
                                <a:lnTo>
                                  <a:pt x="1053" y="248"/>
                                </a:lnTo>
                                <a:lnTo>
                                  <a:pt x="1045" y="225"/>
                                </a:lnTo>
                                <a:lnTo>
                                  <a:pt x="1061" y="225"/>
                                </a:lnTo>
                                <a:lnTo>
                                  <a:pt x="1089" y="223"/>
                                </a:lnTo>
                                <a:lnTo>
                                  <a:pt x="1101" y="221"/>
                                </a:lnTo>
                                <a:lnTo>
                                  <a:pt x="1114" y="217"/>
                                </a:lnTo>
                                <a:lnTo>
                                  <a:pt x="1126" y="207"/>
                                </a:lnTo>
                                <a:lnTo>
                                  <a:pt x="1139" y="190"/>
                                </a:lnTo>
                                <a:lnTo>
                                  <a:pt x="1151" y="167"/>
                                </a:lnTo>
                                <a:lnTo>
                                  <a:pt x="1155" y="148"/>
                                </a:lnTo>
                                <a:lnTo>
                                  <a:pt x="1156" y="130"/>
                                </a:lnTo>
                                <a:lnTo>
                                  <a:pt x="1155" y="121"/>
                                </a:lnTo>
                                <a:lnTo>
                                  <a:pt x="1151" y="121"/>
                                </a:lnTo>
                                <a:lnTo>
                                  <a:pt x="1145" y="123"/>
                                </a:lnTo>
                                <a:lnTo>
                                  <a:pt x="1128" y="132"/>
                                </a:lnTo>
                                <a:lnTo>
                                  <a:pt x="1108" y="146"/>
                                </a:lnTo>
                                <a:lnTo>
                                  <a:pt x="1091" y="159"/>
                                </a:lnTo>
                                <a:lnTo>
                                  <a:pt x="1085" y="163"/>
                                </a:lnTo>
                                <a:lnTo>
                                  <a:pt x="1084" y="161"/>
                                </a:lnTo>
                                <a:lnTo>
                                  <a:pt x="1084" y="155"/>
                                </a:lnTo>
                                <a:lnTo>
                                  <a:pt x="1085" y="148"/>
                                </a:lnTo>
                                <a:lnTo>
                                  <a:pt x="1085" y="138"/>
                                </a:lnTo>
                                <a:lnTo>
                                  <a:pt x="1087" y="129"/>
                                </a:lnTo>
                                <a:lnTo>
                                  <a:pt x="1089" y="111"/>
                                </a:lnTo>
                                <a:lnTo>
                                  <a:pt x="1087" y="107"/>
                                </a:lnTo>
                                <a:lnTo>
                                  <a:pt x="1085" y="107"/>
                                </a:lnTo>
                                <a:lnTo>
                                  <a:pt x="1080" y="113"/>
                                </a:lnTo>
                                <a:lnTo>
                                  <a:pt x="1076" y="119"/>
                                </a:lnTo>
                                <a:lnTo>
                                  <a:pt x="1064" y="138"/>
                                </a:lnTo>
                                <a:lnTo>
                                  <a:pt x="1055" y="154"/>
                                </a:lnTo>
                                <a:lnTo>
                                  <a:pt x="1038" y="177"/>
                                </a:lnTo>
                                <a:lnTo>
                                  <a:pt x="1030" y="184"/>
                                </a:lnTo>
                                <a:lnTo>
                                  <a:pt x="1026" y="188"/>
                                </a:lnTo>
                                <a:lnTo>
                                  <a:pt x="1018" y="177"/>
                                </a:lnTo>
                                <a:lnTo>
                                  <a:pt x="1016" y="179"/>
                                </a:lnTo>
                                <a:lnTo>
                                  <a:pt x="1013" y="180"/>
                                </a:lnTo>
                                <a:lnTo>
                                  <a:pt x="1005" y="186"/>
                                </a:lnTo>
                                <a:lnTo>
                                  <a:pt x="993" y="192"/>
                                </a:lnTo>
                                <a:lnTo>
                                  <a:pt x="967" y="207"/>
                                </a:lnTo>
                                <a:lnTo>
                                  <a:pt x="930" y="223"/>
                                </a:lnTo>
                                <a:lnTo>
                                  <a:pt x="850" y="250"/>
                                </a:lnTo>
                                <a:lnTo>
                                  <a:pt x="811" y="259"/>
                                </a:lnTo>
                                <a:lnTo>
                                  <a:pt x="781" y="265"/>
                                </a:lnTo>
                                <a:lnTo>
                                  <a:pt x="725" y="269"/>
                                </a:lnTo>
                                <a:lnTo>
                                  <a:pt x="702" y="267"/>
                                </a:lnTo>
                                <a:lnTo>
                                  <a:pt x="694" y="263"/>
                                </a:lnTo>
                                <a:lnTo>
                                  <a:pt x="687" y="257"/>
                                </a:lnTo>
                                <a:lnTo>
                                  <a:pt x="675" y="248"/>
                                </a:lnTo>
                                <a:lnTo>
                                  <a:pt x="660" y="244"/>
                                </a:lnTo>
                                <a:lnTo>
                                  <a:pt x="648" y="242"/>
                                </a:lnTo>
                                <a:lnTo>
                                  <a:pt x="644" y="242"/>
                                </a:lnTo>
                                <a:lnTo>
                                  <a:pt x="646" y="244"/>
                                </a:lnTo>
                                <a:lnTo>
                                  <a:pt x="644" y="240"/>
                                </a:lnTo>
                                <a:lnTo>
                                  <a:pt x="642" y="234"/>
                                </a:lnTo>
                                <a:lnTo>
                                  <a:pt x="637" y="217"/>
                                </a:lnTo>
                                <a:lnTo>
                                  <a:pt x="639" y="211"/>
                                </a:lnTo>
                                <a:lnTo>
                                  <a:pt x="639" y="205"/>
                                </a:lnTo>
                                <a:lnTo>
                                  <a:pt x="646" y="194"/>
                                </a:lnTo>
                                <a:lnTo>
                                  <a:pt x="652" y="186"/>
                                </a:lnTo>
                                <a:lnTo>
                                  <a:pt x="658" y="171"/>
                                </a:lnTo>
                                <a:lnTo>
                                  <a:pt x="662" y="150"/>
                                </a:lnTo>
                                <a:lnTo>
                                  <a:pt x="665" y="121"/>
                                </a:lnTo>
                                <a:lnTo>
                                  <a:pt x="667" y="107"/>
                                </a:lnTo>
                                <a:lnTo>
                                  <a:pt x="665" y="90"/>
                                </a:lnTo>
                                <a:lnTo>
                                  <a:pt x="658" y="52"/>
                                </a:lnTo>
                                <a:lnTo>
                                  <a:pt x="650" y="34"/>
                                </a:lnTo>
                                <a:lnTo>
                                  <a:pt x="641" y="19"/>
                                </a:lnTo>
                                <a:lnTo>
                                  <a:pt x="629" y="6"/>
                                </a:lnTo>
                                <a:lnTo>
                                  <a:pt x="614" y="0"/>
                                </a:lnTo>
                                <a:lnTo>
                                  <a:pt x="554" y="0"/>
                                </a:lnTo>
                                <a:lnTo>
                                  <a:pt x="539" y="0"/>
                                </a:lnTo>
                                <a:lnTo>
                                  <a:pt x="525" y="4"/>
                                </a:lnTo>
                                <a:lnTo>
                                  <a:pt x="514" y="11"/>
                                </a:lnTo>
                                <a:lnTo>
                                  <a:pt x="501" y="27"/>
                                </a:lnTo>
                                <a:lnTo>
                                  <a:pt x="489" y="48"/>
                                </a:lnTo>
                                <a:lnTo>
                                  <a:pt x="483" y="69"/>
                                </a:lnTo>
                                <a:lnTo>
                                  <a:pt x="483" y="123"/>
                                </a:lnTo>
                                <a:lnTo>
                                  <a:pt x="487" y="150"/>
                                </a:lnTo>
                                <a:lnTo>
                                  <a:pt x="495" y="171"/>
                                </a:lnTo>
                                <a:lnTo>
                                  <a:pt x="504" y="190"/>
                                </a:lnTo>
                                <a:lnTo>
                                  <a:pt x="510" y="202"/>
                                </a:lnTo>
                                <a:lnTo>
                                  <a:pt x="516" y="219"/>
                                </a:lnTo>
                                <a:lnTo>
                                  <a:pt x="516" y="228"/>
                                </a:lnTo>
                                <a:lnTo>
                                  <a:pt x="510" y="238"/>
                                </a:lnTo>
                                <a:close/>
                              </a:path>
                            </a:pathLst>
                          </a:custGeom>
                          <a:solidFill>
                            <a:srgbClr val="B2B2B2"/>
                          </a:solidFill>
                          <a:ln w="0">
                            <a:solidFill>
                              <a:srgbClr val="000000"/>
                            </a:solidFill>
                            <a:round/>
                            <a:headEnd/>
                            <a:tailEnd/>
                          </a:ln>
                        </wps:spPr>
                        <wps:bodyPr rot="0" vert="horz" wrap="square" lIns="91440" tIns="45720" rIns="91440" bIns="45720" anchor="t" anchorCtr="0" upright="1">
                          <a:noAutofit/>
                        </wps:bodyPr>
                      </wps:wsp>
                      <wps:wsp>
                        <wps:cNvPr id="768" name="Freeform 9"/>
                        <wps:cNvSpPr>
                          <a:spLocks/>
                        </wps:cNvSpPr>
                        <wps:spPr bwMode="auto">
                          <a:xfrm>
                            <a:off x="2448" y="2191"/>
                            <a:ext cx="905" cy="1066"/>
                          </a:xfrm>
                          <a:custGeom>
                            <a:avLst/>
                            <a:gdLst>
                              <a:gd name="T0" fmla="*/ 355 w 905"/>
                              <a:gd name="T1" fmla="*/ 203 h 1066"/>
                              <a:gd name="T2" fmla="*/ 240 w 905"/>
                              <a:gd name="T3" fmla="*/ 192 h 1066"/>
                              <a:gd name="T4" fmla="*/ 109 w 905"/>
                              <a:gd name="T5" fmla="*/ 132 h 1066"/>
                              <a:gd name="T6" fmla="*/ 79 w 905"/>
                              <a:gd name="T7" fmla="*/ 115 h 1066"/>
                              <a:gd name="T8" fmla="*/ 54 w 905"/>
                              <a:gd name="T9" fmla="*/ 79 h 1066"/>
                              <a:gd name="T10" fmla="*/ 54 w 905"/>
                              <a:gd name="T11" fmla="*/ 121 h 1066"/>
                              <a:gd name="T12" fmla="*/ 2 w 905"/>
                              <a:gd name="T13" fmla="*/ 90 h 1066"/>
                              <a:gd name="T14" fmla="*/ 25 w 905"/>
                              <a:gd name="T15" fmla="*/ 159 h 1066"/>
                              <a:gd name="T16" fmla="*/ 81 w 905"/>
                              <a:gd name="T17" fmla="*/ 190 h 1066"/>
                              <a:gd name="T18" fmla="*/ 176 w 905"/>
                              <a:gd name="T19" fmla="*/ 242 h 1066"/>
                              <a:gd name="T20" fmla="*/ 311 w 905"/>
                              <a:gd name="T21" fmla="*/ 303 h 1066"/>
                              <a:gd name="T22" fmla="*/ 332 w 905"/>
                              <a:gd name="T23" fmla="*/ 361 h 1066"/>
                              <a:gd name="T24" fmla="*/ 286 w 905"/>
                              <a:gd name="T25" fmla="*/ 513 h 1066"/>
                              <a:gd name="T26" fmla="*/ 318 w 905"/>
                              <a:gd name="T27" fmla="*/ 565 h 1066"/>
                              <a:gd name="T28" fmla="*/ 328 w 905"/>
                              <a:gd name="T29" fmla="*/ 632 h 1066"/>
                              <a:gd name="T30" fmla="*/ 292 w 905"/>
                              <a:gd name="T31" fmla="*/ 797 h 1066"/>
                              <a:gd name="T32" fmla="*/ 240 w 905"/>
                              <a:gd name="T33" fmla="*/ 962 h 1066"/>
                              <a:gd name="T34" fmla="*/ 219 w 905"/>
                              <a:gd name="T35" fmla="*/ 1020 h 1066"/>
                              <a:gd name="T36" fmla="*/ 148 w 905"/>
                              <a:gd name="T37" fmla="*/ 1051 h 1066"/>
                              <a:gd name="T38" fmla="*/ 303 w 905"/>
                              <a:gd name="T39" fmla="*/ 1058 h 1066"/>
                              <a:gd name="T40" fmla="*/ 313 w 905"/>
                              <a:gd name="T41" fmla="*/ 1033 h 1066"/>
                              <a:gd name="T42" fmla="*/ 336 w 905"/>
                              <a:gd name="T43" fmla="*/ 984 h 1066"/>
                              <a:gd name="T44" fmla="*/ 403 w 905"/>
                              <a:gd name="T45" fmla="*/ 732 h 1066"/>
                              <a:gd name="T46" fmla="*/ 445 w 905"/>
                              <a:gd name="T47" fmla="*/ 617 h 1066"/>
                              <a:gd name="T48" fmla="*/ 464 w 905"/>
                              <a:gd name="T49" fmla="*/ 636 h 1066"/>
                              <a:gd name="T50" fmla="*/ 512 w 905"/>
                              <a:gd name="T51" fmla="*/ 772 h 1066"/>
                              <a:gd name="T52" fmla="*/ 568 w 905"/>
                              <a:gd name="T53" fmla="*/ 987 h 1066"/>
                              <a:gd name="T54" fmla="*/ 591 w 905"/>
                              <a:gd name="T55" fmla="*/ 1039 h 1066"/>
                              <a:gd name="T56" fmla="*/ 600 w 905"/>
                              <a:gd name="T57" fmla="*/ 1064 h 1066"/>
                              <a:gd name="T58" fmla="*/ 756 w 905"/>
                              <a:gd name="T59" fmla="*/ 1055 h 1066"/>
                              <a:gd name="T60" fmla="*/ 685 w 905"/>
                              <a:gd name="T61" fmla="*/ 1026 h 1066"/>
                              <a:gd name="T62" fmla="*/ 664 w 905"/>
                              <a:gd name="T63" fmla="*/ 966 h 1066"/>
                              <a:gd name="T64" fmla="*/ 612 w 905"/>
                              <a:gd name="T65" fmla="*/ 803 h 1066"/>
                              <a:gd name="T66" fmla="*/ 575 w 905"/>
                              <a:gd name="T67" fmla="*/ 636 h 1066"/>
                              <a:gd name="T68" fmla="*/ 577 w 905"/>
                              <a:gd name="T69" fmla="*/ 570 h 1066"/>
                              <a:gd name="T70" fmla="*/ 621 w 905"/>
                              <a:gd name="T71" fmla="*/ 536 h 1066"/>
                              <a:gd name="T72" fmla="*/ 583 w 905"/>
                              <a:gd name="T73" fmla="*/ 399 h 1066"/>
                              <a:gd name="T74" fmla="*/ 577 w 905"/>
                              <a:gd name="T75" fmla="*/ 319 h 1066"/>
                              <a:gd name="T76" fmla="*/ 665 w 905"/>
                              <a:gd name="T77" fmla="*/ 275 h 1066"/>
                              <a:gd name="T78" fmla="*/ 813 w 905"/>
                              <a:gd name="T79" fmla="*/ 200 h 1066"/>
                              <a:gd name="T80" fmla="*/ 851 w 905"/>
                              <a:gd name="T81" fmla="*/ 175 h 1066"/>
                              <a:gd name="T82" fmla="*/ 899 w 905"/>
                              <a:gd name="T83" fmla="*/ 132 h 1066"/>
                              <a:gd name="T84" fmla="*/ 898 w 905"/>
                              <a:gd name="T85" fmla="*/ 98 h 1066"/>
                              <a:gd name="T86" fmla="*/ 848 w 905"/>
                              <a:gd name="T87" fmla="*/ 117 h 1066"/>
                              <a:gd name="T88" fmla="*/ 842 w 905"/>
                              <a:gd name="T89" fmla="*/ 94 h 1066"/>
                              <a:gd name="T90" fmla="*/ 796 w 905"/>
                              <a:gd name="T91" fmla="*/ 138 h 1066"/>
                              <a:gd name="T92" fmla="*/ 727 w 905"/>
                              <a:gd name="T93" fmla="*/ 175 h 1066"/>
                              <a:gd name="T94" fmla="*/ 548 w 905"/>
                              <a:gd name="T95" fmla="*/ 209 h 1066"/>
                              <a:gd name="T96" fmla="*/ 504 w 905"/>
                              <a:gd name="T97" fmla="*/ 192 h 1066"/>
                              <a:gd name="T98" fmla="*/ 506 w 905"/>
                              <a:gd name="T99" fmla="*/ 152 h 1066"/>
                              <a:gd name="T100" fmla="*/ 522 w 905"/>
                              <a:gd name="T101" fmla="*/ 71 h 1066"/>
                              <a:gd name="T102" fmla="*/ 474 w 905"/>
                              <a:gd name="T103" fmla="*/ 0 h 1066"/>
                              <a:gd name="T104" fmla="*/ 391 w 905"/>
                              <a:gd name="T105" fmla="*/ 23 h 1066"/>
                              <a:gd name="T106" fmla="*/ 385 w 905"/>
                              <a:gd name="T107" fmla="*/ 134 h 1066"/>
                              <a:gd name="T108" fmla="*/ 399 w 905"/>
                              <a:gd name="T109" fmla="*/ 188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5" h="1066">
                                <a:moveTo>
                                  <a:pt x="399" y="188"/>
                                </a:moveTo>
                                <a:lnTo>
                                  <a:pt x="387" y="188"/>
                                </a:lnTo>
                                <a:lnTo>
                                  <a:pt x="376" y="190"/>
                                </a:lnTo>
                                <a:lnTo>
                                  <a:pt x="366" y="196"/>
                                </a:lnTo>
                                <a:lnTo>
                                  <a:pt x="355" y="203"/>
                                </a:lnTo>
                                <a:lnTo>
                                  <a:pt x="336" y="205"/>
                                </a:lnTo>
                                <a:lnTo>
                                  <a:pt x="315" y="205"/>
                                </a:lnTo>
                                <a:lnTo>
                                  <a:pt x="293" y="203"/>
                                </a:lnTo>
                                <a:lnTo>
                                  <a:pt x="268" y="200"/>
                                </a:lnTo>
                                <a:lnTo>
                                  <a:pt x="240" y="192"/>
                                </a:lnTo>
                                <a:lnTo>
                                  <a:pt x="176" y="171"/>
                                </a:lnTo>
                                <a:lnTo>
                                  <a:pt x="150" y="157"/>
                                </a:lnTo>
                                <a:lnTo>
                                  <a:pt x="127" y="146"/>
                                </a:lnTo>
                                <a:lnTo>
                                  <a:pt x="113" y="136"/>
                                </a:lnTo>
                                <a:lnTo>
                                  <a:pt x="109" y="132"/>
                                </a:lnTo>
                                <a:lnTo>
                                  <a:pt x="107" y="132"/>
                                </a:lnTo>
                                <a:lnTo>
                                  <a:pt x="102" y="142"/>
                                </a:lnTo>
                                <a:lnTo>
                                  <a:pt x="100" y="140"/>
                                </a:lnTo>
                                <a:lnTo>
                                  <a:pt x="94" y="134"/>
                                </a:lnTo>
                                <a:lnTo>
                                  <a:pt x="79" y="115"/>
                                </a:lnTo>
                                <a:lnTo>
                                  <a:pt x="71" y="102"/>
                                </a:lnTo>
                                <a:lnTo>
                                  <a:pt x="67" y="96"/>
                                </a:lnTo>
                                <a:lnTo>
                                  <a:pt x="63" y="88"/>
                                </a:lnTo>
                                <a:lnTo>
                                  <a:pt x="56" y="80"/>
                                </a:lnTo>
                                <a:lnTo>
                                  <a:pt x="54" y="79"/>
                                </a:lnTo>
                                <a:lnTo>
                                  <a:pt x="52" y="82"/>
                                </a:lnTo>
                                <a:lnTo>
                                  <a:pt x="52" y="96"/>
                                </a:lnTo>
                                <a:lnTo>
                                  <a:pt x="56" y="111"/>
                                </a:lnTo>
                                <a:lnTo>
                                  <a:pt x="56" y="121"/>
                                </a:lnTo>
                                <a:lnTo>
                                  <a:pt x="54" y="121"/>
                                </a:lnTo>
                                <a:lnTo>
                                  <a:pt x="50" y="119"/>
                                </a:lnTo>
                                <a:lnTo>
                                  <a:pt x="21" y="98"/>
                                </a:lnTo>
                                <a:lnTo>
                                  <a:pt x="8" y="92"/>
                                </a:lnTo>
                                <a:lnTo>
                                  <a:pt x="4" y="90"/>
                                </a:lnTo>
                                <a:lnTo>
                                  <a:pt x="2" y="90"/>
                                </a:lnTo>
                                <a:lnTo>
                                  <a:pt x="0" y="98"/>
                                </a:lnTo>
                                <a:lnTo>
                                  <a:pt x="2" y="109"/>
                                </a:lnTo>
                                <a:lnTo>
                                  <a:pt x="6" y="127"/>
                                </a:lnTo>
                                <a:lnTo>
                                  <a:pt x="13" y="144"/>
                                </a:lnTo>
                                <a:lnTo>
                                  <a:pt x="25" y="159"/>
                                </a:lnTo>
                                <a:lnTo>
                                  <a:pt x="33" y="167"/>
                                </a:lnTo>
                                <a:lnTo>
                                  <a:pt x="42" y="171"/>
                                </a:lnTo>
                                <a:lnTo>
                                  <a:pt x="52" y="171"/>
                                </a:lnTo>
                                <a:lnTo>
                                  <a:pt x="86" y="171"/>
                                </a:lnTo>
                                <a:lnTo>
                                  <a:pt x="81" y="190"/>
                                </a:lnTo>
                                <a:lnTo>
                                  <a:pt x="82" y="192"/>
                                </a:lnTo>
                                <a:lnTo>
                                  <a:pt x="90" y="196"/>
                                </a:lnTo>
                                <a:lnTo>
                                  <a:pt x="102" y="201"/>
                                </a:lnTo>
                                <a:lnTo>
                                  <a:pt x="115" y="209"/>
                                </a:lnTo>
                                <a:lnTo>
                                  <a:pt x="176" y="242"/>
                                </a:lnTo>
                                <a:lnTo>
                                  <a:pt x="205" y="257"/>
                                </a:lnTo>
                                <a:lnTo>
                                  <a:pt x="238" y="271"/>
                                </a:lnTo>
                                <a:lnTo>
                                  <a:pt x="268" y="284"/>
                                </a:lnTo>
                                <a:lnTo>
                                  <a:pt x="292" y="294"/>
                                </a:lnTo>
                                <a:lnTo>
                                  <a:pt x="311" y="303"/>
                                </a:lnTo>
                                <a:lnTo>
                                  <a:pt x="326" y="315"/>
                                </a:lnTo>
                                <a:lnTo>
                                  <a:pt x="336" y="326"/>
                                </a:lnTo>
                                <a:lnTo>
                                  <a:pt x="338" y="340"/>
                                </a:lnTo>
                                <a:lnTo>
                                  <a:pt x="336" y="349"/>
                                </a:lnTo>
                                <a:lnTo>
                                  <a:pt x="332" y="361"/>
                                </a:lnTo>
                                <a:lnTo>
                                  <a:pt x="322" y="394"/>
                                </a:lnTo>
                                <a:lnTo>
                                  <a:pt x="309" y="430"/>
                                </a:lnTo>
                                <a:lnTo>
                                  <a:pt x="299" y="461"/>
                                </a:lnTo>
                                <a:lnTo>
                                  <a:pt x="292" y="488"/>
                                </a:lnTo>
                                <a:lnTo>
                                  <a:pt x="286" y="513"/>
                                </a:lnTo>
                                <a:lnTo>
                                  <a:pt x="282" y="532"/>
                                </a:lnTo>
                                <a:lnTo>
                                  <a:pt x="282" y="545"/>
                                </a:lnTo>
                                <a:lnTo>
                                  <a:pt x="290" y="553"/>
                                </a:lnTo>
                                <a:lnTo>
                                  <a:pt x="303" y="559"/>
                                </a:lnTo>
                                <a:lnTo>
                                  <a:pt x="318" y="565"/>
                                </a:lnTo>
                                <a:lnTo>
                                  <a:pt x="332" y="568"/>
                                </a:lnTo>
                                <a:lnTo>
                                  <a:pt x="336" y="574"/>
                                </a:lnTo>
                                <a:lnTo>
                                  <a:pt x="336" y="588"/>
                                </a:lnTo>
                                <a:lnTo>
                                  <a:pt x="332" y="607"/>
                                </a:lnTo>
                                <a:lnTo>
                                  <a:pt x="328" y="632"/>
                                </a:lnTo>
                                <a:lnTo>
                                  <a:pt x="318" y="680"/>
                                </a:lnTo>
                                <a:lnTo>
                                  <a:pt x="315" y="701"/>
                                </a:lnTo>
                                <a:lnTo>
                                  <a:pt x="311" y="716"/>
                                </a:lnTo>
                                <a:lnTo>
                                  <a:pt x="299" y="770"/>
                                </a:lnTo>
                                <a:lnTo>
                                  <a:pt x="292" y="797"/>
                                </a:lnTo>
                                <a:lnTo>
                                  <a:pt x="286" y="822"/>
                                </a:lnTo>
                                <a:lnTo>
                                  <a:pt x="278" y="847"/>
                                </a:lnTo>
                                <a:lnTo>
                                  <a:pt x="268" y="874"/>
                                </a:lnTo>
                                <a:lnTo>
                                  <a:pt x="247" y="935"/>
                                </a:lnTo>
                                <a:lnTo>
                                  <a:pt x="240" y="962"/>
                                </a:lnTo>
                                <a:lnTo>
                                  <a:pt x="234" y="984"/>
                                </a:lnTo>
                                <a:lnTo>
                                  <a:pt x="228" y="997"/>
                                </a:lnTo>
                                <a:lnTo>
                                  <a:pt x="226" y="1001"/>
                                </a:lnTo>
                                <a:lnTo>
                                  <a:pt x="222" y="1018"/>
                                </a:lnTo>
                                <a:lnTo>
                                  <a:pt x="219" y="1020"/>
                                </a:lnTo>
                                <a:lnTo>
                                  <a:pt x="209" y="1022"/>
                                </a:lnTo>
                                <a:lnTo>
                                  <a:pt x="182" y="1030"/>
                                </a:lnTo>
                                <a:lnTo>
                                  <a:pt x="159" y="1041"/>
                                </a:lnTo>
                                <a:lnTo>
                                  <a:pt x="152" y="1047"/>
                                </a:lnTo>
                                <a:lnTo>
                                  <a:pt x="148" y="1051"/>
                                </a:lnTo>
                                <a:lnTo>
                                  <a:pt x="148" y="1060"/>
                                </a:lnTo>
                                <a:lnTo>
                                  <a:pt x="163" y="1060"/>
                                </a:lnTo>
                                <a:lnTo>
                                  <a:pt x="198" y="1058"/>
                                </a:lnTo>
                                <a:lnTo>
                                  <a:pt x="261" y="1058"/>
                                </a:lnTo>
                                <a:lnTo>
                                  <a:pt x="303" y="1058"/>
                                </a:lnTo>
                                <a:lnTo>
                                  <a:pt x="311" y="1057"/>
                                </a:lnTo>
                                <a:lnTo>
                                  <a:pt x="313" y="1053"/>
                                </a:lnTo>
                                <a:lnTo>
                                  <a:pt x="313" y="1049"/>
                                </a:lnTo>
                                <a:lnTo>
                                  <a:pt x="309" y="1039"/>
                                </a:lnTo>
                                <a:lnTo>
                                  <a:pt x="313" y="1033"/>
                                </a:lnTo>
                                <a:lnTo>
                                  <a:pt x="316" y="1032"/>
                                </a:lnTo>
                                <a:lnTo>
                                  <a:pt x="318" y="1028"/>
                                </a:lnTo>
                                <a:lnTo>
                                  <a:pt x="322" y="1018"/>
                                </a:lnTo>
                                <a:lnTo>
                                  <a:pt x="328" y="1003"/>
                                </a:lnTo>
                                <a:lnTo>
                                  <a:pt x="336" y="984"/>
                                </a:lnTo>
                                <a:lnTo>
                                  <a:pt x="366" y="891"/>
                                </a:lnTo>
                                <a:lnTo>
                                  <a:pt x="378" y="849"/>
                                </a:lnTo>
                                <a:lnTo>
                                  <a:pt x="385" y="807"/>
                                </a:lnTo>
                                <a:lnTo>
                                  <a:pt x="393" y="766"/>
                                </a:lnTo>
                                <a:lnTo>
                                  <a:pt x="403" y="732"/>
                                </a:lnTo>
                                <a:lnTo>
                                  <a:pt x="410" y="715"/>
                                </a:lnTo>
                                <a:lnTo>
                                  <a:pt x="418" y="695"/>
                                </a:lnTo>
                                <a:lnTo>
                                  <a:pt x="433" y="651"/>
                                </a:lnTo>
                                <a:lnTo>
                                  <a:pt x="439" y="632"/>
                                </a:lnTo>
                                <a:lnTo>
                                  <a:pt x="445" y="617"/>
                                </a:lnTo>
                                <a:lnTo>
                                  <a:pt x="449" y="605"/>
                                </a:lnTo>
                                <a:lnTo>
                                  <a:pt x="451" y="601"/>
                                </a:lnTo>
                                <a:lnTo>
                                  <a:pt x="455" y="609"/>
                                </a:lnTo>
                                <a:lnTo>
                                  <a:pt x="458" y="620"/>
                                </a:lnTo>
                                <a:lnTo>
                                  <a:pt x="464" y="636"/>
                                </a:lnTo>
                                <a:lnTo>
                                  <a:pt x="470" y="655"/>
                                </a:lnTo>
                                <a:lnTo>
                                  <a:pt x="485" y="699"/>
                                </a:lnTo>
                                <a:lnTo>
                                  <a:pt x="493" y="720"/>
                                </a:lnTo>
                                <a:lnTo>
                                  <a:pt x="501" y="738"/>
                                </a:lnTo>
                                <a:lnTo>
                                  <a:pt x="512" y="772"/>
                                </a:lnTo>
                                <a:lnTo>
                                  <a:pt x="520" y="813"/>
                                </a:lnTo>
                                <a:lnTo>
                                  <a:pt x="522" y="834"/>
                                </a:lnTo>
                                <a:lnTo>
                                  <a:pt x="527" y="855"/>
                                </a:lnTo>
                                <a:lnTo>
                                  <a:pt x="537" y="897"/>
                                </a:lnTo>
                                <a:lnTo>
                                  <a:pt x="568" y="987"/>
                                </a:lnTo>
                                <a:lnTo>
                                  <a:pt x="575" y="1007"/>
                                </a:lnTo>
                                <a:lnTo>
                                  <a:pt x="581" y="1022"/>
                                </a:lnTo>
                                <a:lnTo>
                                  <a:pt x="585" y="1032"/>
                                </a:lnTo>
                                <a:lnTo>
                                  <a:pt x="587" y="1035"/>
                                </a:lnTo>
                                <a:lnTo>
                                  <a:pt x="591" y="1039"/>
                                </a:lnTo>
                                <a:lnTo>
                                  <a:pt x="595" y="1045"/>
                                </a:lnTo>
                                <a:lnTo>
                                  <a:pt x="591" y="1055"/>
                                </a:lnTo>
                                <a:lnTo>
                                  <a:pt x="591" y="1058"/>
                                </a:lnTo>
                                <a:lnTo>
                                  <a:pt x="593" y="1062"/>
                                </a:lnTo>
                                <a:lnTo>
                                  <a:pt x="600" y="1064"/>
                                </a:lnTo>
                                <a:lnTo>
                                  <a:pt x="642" y="1064"/>
                                </a:lnTo>
                                <a:lnTo>
                                  <a:pt x="706" y="1064"/>
                                </a:lnTo>
                                <a:lnTo>
                                  <a:pt x="740" y="1066"/>
                                </a:lnTo>
                                <a:lnTo>
                                  <a:pt x="756" y="1066"/>
                                </a:lnTo>
                                <a:lnTo>
                                  <a:pt x="756" y="1055"/>
                                </a:lnTo>
                                <a:lnTo>
                                  <a:pt x="752" y="1051"/>
                                </a:lnTo>
                                <a:lnTo>
                                  <a:pt x="744" y="1047"/>
                                </a:lnTo>
                                <a:lnTo>
                                  <a:pt x="721" y="1033"/>
                                </a:lnTo>
                                <a:lnTo>
                                  <a:pt x="696" y="1028"/>
                                </a:lnTo>
                                <a:lnTo>
                                  <a:pt x="685" y="1026"/>
                                </a:lnTo>
                                <a:lnTo>
                                  <a:pt x="681" y="1024"/>
                                </a:lnTo>
                                <a:lnTo>
                                  <a:pt x="677" y="1007"/>
                                </a:lnTo>
                                <a:lnTo>
                                  <a:pt x="675" y="1001"/>
                                </a:lnTo>
                                <a:lnTo>
                                  <a:pt x="669" y="987"/>
                                </a:lnTo>
                                <a:lnTo>
                                  <a:pt x="664" y="966"/>
                                </a:lnTo>
                                <a:lnTo>
                                  <a:pt x="656" y="939"/>
                                </a:lnTo>
                                <a:lnTo>
                                  <a:pt x="635" y="880"/>
                                </a:lnTo>
                                <a:lnTo>
                                  <a:pt x="625" y="853"/>
                                </a:lnTo>
                                <a:lnTo>
                                  <a:pt x="618" y="828"/>
                                </a:lnTo>
                                <a:lnTo>
                                  <a:pt x="612" y="803"/>
                                </a:lnTo>
                                <a:lnTo>
                                  <a:pt x="606" y="776"/>
                                </a:lnTo>
                                <a:lnTo>
                                  <a:pt x="593" y="722"/>
                                </a:lnTo>
                                <a:lnTo>
                                  <a:pt x="589" y="707"/>
                                </a:lnTo>
                                <a:lnTo>
                                  <a:pt x="585" y="686"/>
                                </a:lnTo>
                                <a:lnTo>
                                  <a:pt x="575" y="636"/>
                                </a:lnTo>
                                <a:lnTo>
                                  <a:pt x="571" y="613"/>
                                </a:lnTo>
                                <a:lnTo>
                                  <a:pt x="568" y="593"/>
                                </a:lnTo>
                                <a:lnTo>
                                  <a:pt x="568" y="578"/>
                                </a:lnTo>
                                <a:lnTo>
                                  <a:pt x="571" y="572"/>
                                </a:lnTo>
                                <a:lnTo>
                                  <a:pt x="577" y="570"/>
                                </a:lnTo>
                                <a:lnTo>
                                  <a:pt x="585" y="568"/>
                                </a:lnTo>
                                <a:lnTo>
                                  <a:pt x="600" y="565"/>
                                </a:lnTo>
                                <a:lnTo>
                                  <a:pt x="614" y="557"/>
                                </a:lnTo>
                                <a:lnTo>
                                  <a:pt x="621" y="549"/>
                                </a:lnTo>
                                <a:lnTo>
                                  <a:pt x="621" y="536"/>
                                </a:lnTo>
                                <a:lnTo>
                                  <a:pt x="619" y="517"/>
                                </a:lnTo>
                                <a:lnTo>
                                  <a:pt x="612" y="494"/>
                                </a:lnTo>
                                <a:lnTo>
                                  <a:pt x="604" y="467"/>
                                </a:lnTo>
                                <a:lnTo>
                                  <a:pt x="595" y="436"/>
                                </a:lnTo>
                                <a:lnTo>
                                  <a:pt x="583" y="399"/>
                                </a:lnTo>
                                <a:lnTo>
                                  <a:pt x="571" y="367"/>
                                </a:lnTo>
                                <a:lnTo>
                                  <a:pt x="568" y="355"/>
                                </a:lnTo>
                                <a:lnTo>
                                  <a:pt x="566" y="346"/>
                                </a:lnTo>
                                <a:lnTo>
                                  <a:pt x="568" y="332"/>
                                </a:lnTo>
                                <a:lnTo>
                                  <a:pt x="577" y="319"/>
                                </a:lnTo>
                                <a:lnTo>
                                  <a:pt x="593" y="307"/>
                                </a:lnTo>
                                <a:lnTo>
                                  <a:pt x="612" y="298"/>
                                </a:lnTo>
                                <a:lnTo>
                                  <a:pt x="623" y="294"/>
                                </a:lnTo>
                                <a:lnTo>
                                  <a:pt x="635" y="288"/>
                                </a:lnTo>
                                <a:lnTo>
                                  <a:pt x="665" y="275"/>
                                </a:lnTo>
                                <a:lnTo>
                                  <a:pt x="698" y="261"/>
                                </a:lnTo>
                                <a:lnTo>
                                  <a:pt x="727" y="246"/>
                                </a:lnTo>
                                <a:lnTo>
                                  <a:pt x="788" y="213"/>
                                </a:lnTo>
                                <a:lnTo>
                                  <a:pt x="802" y="205"/>
                                </a:lnTo>
                                <a:lnTo>
                                  <a:pt x="813" y="200"/>
                                </a:lnTo>
                                <a:lnTo>
                                  <a:pt x="821" y="196"/>
                                </a:lnTo>
                                <a:lnTo>
                                  <a:pt x="823" y="194"/>
                                </a:lnTo>
                                <a:lnTo>
                                  <a:pt x="817" y="177"/>
                                </a:lnTo>
                                <a:lnTo>
                                  <a:pt x="828" y="177"/>
                                </a:lnTo>
                                <a:lnTo>
                                  <a:pt x="851" y="175"/>
                                </a:lnTo>
                                <a:lnTo>
                                  <a:pt x="861" y="175"/>
                                </a:lnTo>
                                <a:lnTo>
                                  <a:pt x="871" y="171"/>
                                </a:lnTo>
                                <a:lnTo>
                                  <a:pt x="880" y="163"/>
                                </a:lnTo>
                                <a:lnTo>
                                  <a:pt x="890" y="150"/>
                                </a:lnTo>
                                <a:lnTo>
                                  <a:pt x="899" y="132"/>
                                </a:lnTo>
                                <a:lnTo>
                                  <a:pt x="903" y="115"/>
                                </a:lnTo>
                                <a:lnTo>
                                  <a:pt x="905" y="104"/>
                                </a:lnTo>
                                <a:lnTo>
                                  <a:pt x="903" y="96"/>
                                </a:lnTo>
                                <a:lnTo>
                                  <a:pt x="901" y="96"/>
                                </a:lnTo>
                                <a:lnTo>
                                  <a:pt x="898" y="98"/>
                                </a:lnTo>
                                <a:lnTo>
                                  <a:pt x="884" y="104"/>
                                </a:lnTo>
                                <a:lnTo>
                                  <a:pt x="853" y="125"/>
                                </a:lnTo>
                                <a:lnTo>
                                  <a:pt x="850" y="127"/>
                                </a:lnTo>
                                <a:lnTo>
                                  <a:pt x="848" y="127"/>
                                </a:lnTo>
                                <a:lnTo>
                                  <a:pt x="848" y="117"/>
                                </a:lnTo>
                                <a:lnTo>
                                  <a:pt x="851" y="102"/>
                                </a:lnTo>
                                <a:lnTo>
                                  <a:pt x="851" y="88"/>
                                </a:lnTo>
                                <a:lnTo>
                                  <a:pt x="851" y="84"/>
                                </a:lnTo>
                                <a:lnTo>
                                  <a:pt x="848" y="84"/>
                                </a:lnTo>
                                <a:lnTo>
                                  <a:pt x="842" y="94"/>
                                </a:lnTo>
                                <a:lnTo>
                                  <a:pt x="825" y="121"/>
                                </a:lnTo>
                                <a:lnTo>
                                  <a:pt x="811" y="140"/>
                                </a:lnTo>
                                <a:lnTo>
                                  <a:pt x="804" y="146"/>
                                </a:lnTo>
                                <a:lnTo>
                                  <a:pt x="802" y="148"/>
                                </a:lnTo>
                                <a:lnTo>
                                  <a:pt x="796" y="138"/>
                                </a:lnTo>
                                <a:lnTo>
                                  <a:pt x="794" y="138"/>
                                </a:lnTo>
                                <a:lnTo>
                                  <a:pt x="790" y="142"/>
                                </a:lnTo>
                                <a:lnTo>
                                  <a:pt x="777" y="152"/>
                                </a:lnTo>
                                <a:lnTo>
                                  <a:pt x="754" y="163"/>
                                </a:lnTo>
                                <a:lnTo>
                                  <a:pt x="727" y="175"/>
                                </a:lnTo>
                                <a:lnTo>
                                  <a:pt x="664" y="196"/>
                                </a:lnTo>
                                <a:lnTo>
                                  <a:pt x="635" y="203"/>
                                </a:lnTo>
                                <a:lnTo>
                                  <a:pt x="610" y="207"/>
                                </a:lnTo>
                                <a:lnTo>
                                  <a:pt x="568" y="211"/>
                                </a:lnTo>
                                <a:lnTo>
                                  <a:pt x="548" y="209"/>
                                </a:lnTo>
                                <a:lnTo>
                                  <a:pt x="537" y="201"/>
                                </a:lnTo>
                                <a:lnTo>
                                  <a:pt x="527" y="194"/>
                                </a:lnTo>
                                <a:lnTo>
                                  <a:pt x="516" y="190"/>
                                </a:lnTo>
                                <a:lnTo>
                                  <a:pt x="504" y="190"/>
                                </a:lnTo>
                                <a:lnTo>
                                  <a:pt x="504" y="192"/>
                                </a:lnTo>
                                <a:lnTo>
                                  <a:pt x="502" y="190"/>
                                </a:lnTo>
                                <a:lnTo>
                                  <a:pt x="501" y="184"/>
                                </a:lnTo>
                                <a:lnTo>
                                  <a:pt x="499" y="171"/>
                                </a:lnTo>
                                <a:lnTo>
                                  <a:pt x="501" y="161"/>
                                </a:lnTo>
                                <a:lnTo>
                                  <a:pt x="506" y="152"/>
                                </a:lnTo>
                                <a:lnTo>
                                  <a:pt x="510" y="146"/>
                                </a:lnTo>
                                <a:lnTo>
                                  <a:pt x="514" y="134"/>
                                </a:lnTo>
                                <a:lnTo>
                                  <a:pt x="518" y="119"/>
                                </a:lnTo>
                                <a:lnTo>
                                  <a:pt x="522" y="96"/>
                                </a:lnTo>
                                <a:lnTo>
                                  <a:pt x="522" y="71"/>
                                </a:lnTo>
                                <a:lnTo>
                                  <a:pt x="514" y="42"/>
                                </a:lnTo>
                                <a:lnTo>
                                  <a:pt x="501" y="15"/>
                                </a:lnTo>
                                <a:lnTo>
                                  <a:pt x="491" y="7"/>
                                </a:lnTo>
                                <a:lnTo>
                                  <a:pt x="479" y="2"/>
                                </a:lnTo>
                                <a:lnTo>
                                  <a:pt x="474" y="0"/>
                                </a:lnTo>
                                <a:lnTo>
                                  <a:pt x="433" y="0"/>
                                </a:lnTo>
                                <a:lnTo>
                                  <a:pt x="420" y="0"/>
                                </a:lnTo>
                                <a:lnTo>
                                  <a:pt x="410" y="4"/>
                                </a:lnTo>
                                <a:lnTo>
                                  <a:pt x="403" y="9"/>
                                </a:lnTo>
                                <a:lnTo>
                                  <a:pt x="391" y="23"/>
                                </a:lnTo>
                                <a:lnTo>
                                  <a:pt x="382" y="38"/>
                                </a:lnTo>
                                <a:lnTo>
                                  <a:pt x="378" y="55"/>
                                </a:lnTo>
                                <a:lnTo>
                                  <a:pt x="378" y="96"/>
                                </a:lnTo>
                                <a:lnTo>
                                  <a:pt x="380" y="117"/>
                                </a:lnTo>
                                <a:lnTo>
                                  <a:pt x="385" y="134"/>
                                </a:lnTo>
                                <a:lnTo>
                                  <a:pt x="393" y="148"/>
                                </a:lnTo>
                                <a:lnTo>
                                  <a:pt x="399" y="157"/>
                                </a:lnTo>
                                <a:lnTo>
                                  <a:pt x="405" y="171"/>
                                </a:lnTo>
                                <a:lnTo>
                                  <a:pt x="405" y="178"/>
                                </a:lnTo>
                                <a:lnTo>
                                  <a:pt x="399" y="188"/>
                                </a:lnTo>
                                <a:close/>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769" name="Freeform 10"/>
                        <wps:cNvSpPr>
                          <a:spLocks/>
                        </wps:cNvSpPr>
                        <wps:spPr bwMode="auto">
                          <a:xfrm>
                            <a:off x="2592" y="2473"/>
                            <a:ext cx="664" cy="784"/>
                          </a:xfrm>
                          <a:custGeom>
                            <a:avLst/>
                            <a:gdLst>
                              <a:gd name="T0" fmla="*/ 259 w 664"/>
                              <a:gd name="T1" fmla="*/ 150 h 784"/>
                              <a:gd name="T2" fmla="*/ 175 w 664"/>
                              <a:gd name="T3" fmla="*/ 140 h 784"/>
                              <a:gd name="T4" fmla="*/ 82 w 664"/>
                              <a:gd name="T5" fmla="*/ 100 h 784"/>
                              <a:gd name="T6" fmla="*/ 69 w 664"/>
                              <a:gd name="T7" fmla="*/ 100 h 784"/>
                              <a:gd name="T8" fmla="*/ 38 w 664"/>
                              <a:gd name="T9" fmla="*/ 60 h 784"/>
                              <a:gd name="T10" fmla="*/ 38 w 664"/>
                              <a:gd name="T11" fmla="*/ 91 h 784"/>
                              <a:gd name="T12" fmla="*/ 2 w 664"/>
                              <a:gd name="T13" fmla="*/ 67 h 784"/>
                              <a:gd name="T14" fmla="*/ 10 w 664"/>
                              <a:gd name="T15" fmla="*/ 108 h 784"/>
                              <a:gd name="T16" fmla="*/ 54 w 664"/>
                              <a:gd name="T17" fmla="*/ 127 h 784"/>
                              <a:gd name="T18" fmla="*/ 67 w 664"/>
                              <a:gd name="T19" fmla="*/ 144 h 784"/>
                              <a:gd name="T20" fmla="*/ 198 w 664"/>
                              <a:gd name="T21" fmla="*/ 208 h 784"/>
                              <a:gd name="T22" fmla="*/ 247 w 664"/>
                              <a:gd name="T23" fmla="*/ 250 h 784"/>
                              <a:gd name="T24" fmla="*/ 226 w 664"/>
                              <a:gd name="T25" fmla="*/ 317 h 784"/>
                              <a:gd name="T26" fmla="*/ 207 w 664"/>
                              <a:gd name="T27" fmla="*/ 402 h 784"/>
                              <a:gd name="T28" fmla="*/ 244 w 664"/>
                              <a:gd name="T29" fmla="*/ 419 h 784"/>
                              <a:gd name="T30" fmla="*/ 242 w 664"/>
                              <a:gd name="T31" fmla="*/ 465 h 784"/>
                              <a:gd name="T32" fmla="*/ 221 w 664"/>
                              <a:gd name="T33" fmla="*/ 567 h 784"/>
                              <a:gd name="T34" fmla="*/ 198 w 664"/>
                              <a:gd name="T35" fmla="*/ 644 h 784"/>
                              <a:gd name="T36" fmla="*/ 167 w 664"/>
                              <a:gd name="T37" fmla="*/ 732 h 784"/>
                              <a:gd name="T38" fmla="*/ 153 w 664"/>
                              <a:gd name="T39" fmla="*/ 751 h 784"/>
                              <a:gd name="T40" fmla="*/ 107 w 664"/>
                              <a:gd name="T41" fmla="*/ 773 h 784"/>
                              <a:gd name="T42" fmla="*/ 192 w 664"/>
                              <a:gd name="T43" fmla="*/ 778 h 784"/>
                              <a:gd name="T44" fmla="*/ 226 w 664"/>
                              <a:gd name="T45" fmla="*/ 765 h 784"/>
                              <a:gd name="T46" fmla="*/ 240 w 664"/>
                              <a:gd name="T47" fmla="*/ 738 h 784"/>
                              <a:gd name="T48" fmla="*/ 290 w 664"/>
                              <a:gd name="T49" fmla="*/ 563 h 784"/>
                              <a:gd name="T50" fmla="*/ 324 w 664"/>
                              <a:gd name="T51" fmla="*/ 465 h 784"/>
                              <a:gd name="T52" fmla="*/ 334 w 664"/>
                              <a:gd name="T53" fmla="*/ 446 h 784"/>
                              <a:gd name="T54" fmla="*/ 345 w 664"/>
                              <a:gd name="T55" fmla="*/ 482 h 784"/>
                              <a:gd name="T56" fmla="*/ 382 w 664"/>
                              <a:gd name="T57" fmla="*/ 596 h 784"/>
                              <a:gd name="T58" fmla="*/ 424 w 664"/>
                              <a:gd name="T59" fmla="*/ 742 h 784"/>
                              <a:gd name="T60" fmla="*/ 437 w 664"/>
                              <a:gd name="T61" fmla="*/ 767 h 784"/>
                              <a:gd name="T62" fmla="*/ 441 w 664"/>
                              <a:gd name="T63" fmla="*/ 782 h 784"/>
                              <a:gd name="T64" fmla="*/ 556 w 664"/>
                              <a:gd name="T65" fmla="*/ 784 h 784"/>
                              <a:gd name="T66" fmla="*/ 531 w 664"/>
                              <a:gd name="T67" fmla="*/ 761 h 784"/>
                              <a:gd name="T68" fmla="*/ 499 w 664"/>
                              <a:gd name="T69" fmla="*/ 740 h 784"/>
                              <a:gd name="T70" fmla="*/ 481 w 664"/>
                              <a:gd name="T71" fmla="*/ 692 h 784"/>
                              <a:gd name="T72" fmla="*/ 449 w 664"/>
                              <a:gd name="T73" fmla="*/ 592 h 784"/>
                              <a:gd name="T74" fmla="*/ 430 w 664"/>
                              <a:gd name="T75" fmla="*/ 504 h 784"/>
                              <a:gd name="T76" fmla="*/ 418 w 664"/>
                              <a:gd name="T77" fmla="*/ 436 h 784"/>
                              <a:gd name="T78" fmla="*/ 451 w 664"/>
                              <a:gd name="T79" fmla="*/ 409 h 784"/>
                              <a:gd name="T80" fmla="*/ 451 w 664"/>
                              <a:gd name="T81" fmla="*/ 363 h 784"/>
                              <a:gd name="T82" fmla="*/ 420 w 664"/>
                              <a:gd name="T83" fmla="*/ 269 h 784"/>
                              <a:gd name="T84" fmla="*/ 424 w 664"/>
                              <a:gd name="T85" fmla="*/ 235 h 784"/>
                              <a:gd name="T86" fmla="*/ 514 w 664"/>
                              <a:gd name="T87" fmla="*/ 192 h 784"/>
                              <a:gd name="T88" fmla="*/ 602 w 664"/>
                              <a:gd name="T89" fmla="*/ 144 h 784"/>
                              <a:gd name="T90" fmla="*/ 625 w 664"/>
                              <a:gd name="T91" fmla="*/ 129 h 784"/>
                              <a:gd name="T92" fmla="*/ 660 w 664"/>
                              <a:gd name="T93" fmla="*/ 96 h 784"/>
                              <a:gd name="T94" fmla="*/ 658 w 664"/>
                              <a:gd name="T95" fmla="*/ 71 h 784"/>
                              <a:gd name="T96" fmla="*/ 623 w 664"/>
                              <a:gd name="T97" fmla="*/ 94 h 784"/>
                              <a:gd name="T98" fmla="*/ 623 w 664"/>
                              <a:gd name="T99" fmla="*/ 64 h 784"/>
                              <a:gd name="T100" fmla="*/ 591 w 664"/>
                              <a:gd name="T101" fmla="*/ 108 h 784"/>
                              <a:gd name="T102" fmla="*/ 571 w 664"/>
                              <a:gd name="T103" fmla="*/ 112 h 784"/>
                              <a:gd name="T104" fmla="*/ 466 w 664"/>
                              <a:gd name="T105" fmla="*/ 150 h 784"/>
                              <a:gd name="T106" fmla="*/ 405 w 664"/>
                              <a:gd name="T107" fmla="*/ 154 h 784"/>
                              <a:gd name="T108" fmla="*/ 370 w 664"/>
                              <a:gd name="T109" fmla="*/ 140 h 784"/>
                              <a:gd name="T110" fmla="*/ 366 w 664"/>
                              <a:gd name="T111" fmla="*/ 125 h 784"/>
                              <a:gd name="T112" fmla="*/ 378 w 664"/>
                              <a:gd name="T113" fmla="*/ 100 h 784"/>
                              <a:gd name="T114" fmla="*/ 378 w 664"/>
                              <a:gd name="T115" fmla="*/ 31 h 784"/>
                              <a:gd name="T116" fmla="*/ 347 w 664"/>
                              <a:gd name="T117" fmla="*/ 0 h 784"/>
                              <a:gd name="T118" fmla="*/ 295 w 664"/>
                              <a:gd name="T119" fmla="*/ 8 h 784"/>
                              <a:gd name="T120" fmla="*/ 278 w 664"/>
                              <a:gd name="T121" fmla="*/ 71 h 784"/>
                              <a:gd name="T122" fmla="*/ 293 w 664"/>
                              <a:gd name="T123" fmla="*/ 117 h 784"/>
                              <a:gd name="T124" fmla="*/ 292 w 664"/>
                              <a:gd name="T125" fmla="*/ 139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64" h="784">
                                <a:moveTo>
                                  <a:pt x="292" y="139"/>
                                </a:moveTo>
                                <a:lnTo>
                                  <a:pt x="284" y="139"/>
                                </a:lnTo>
                                <a:lnTo>
                                  <a:pt x="268" y="144"/>
                                </a:lnTo>
                                <a:lnTo>
                                  <a:pt x="259" y="150"/>
                                </a:lnTo>
                                <a:lnTo>
                                  <a:pt x="247" y="152"/>
                                </a:lnTo>
                                <a:lnTo>
                                  <a:pt x="215" y="148"/>
                                </a:lnTo>
                                <a:lnTo>
                                  <a:pt x="198" y="146"/>
                                </a:lnTo>
                                <a:lnTo>
                                  <a:pt x="175" y="140"/>
                                </a:lnTo>
                                <a:lnTo>
                                  <a:pt x="128" y="125"/>
                                </a:lnTo>
                                <a:lnTo>
                                  <a:pt x="109" y="117"/>
                                </a:lnTo>
                                <a:lnTo>
                                  <a:pt x="92" y="108"/>
                                </a:lnTo>
                                <a:lnTo>
                                  <a:pt x="82" y="100"/>
                                </a:lnTo>
                                <a:lnTo>
                                  <a:pt x="79" y="98"/>
                                </a:lnTo>
                                <a:lnTo>
                                  <a:pt x="75" y="106"/>
                                </a:lnTo>
                                <a:lnTo>
                                  <a:pt x="73" y="104"/>
                                </a:lnTo>
                                <a:lnTo>
                                  <a:pt x="69" y="100"/>
                                </a:lnTo>
                                <a:lnTo>
                                  <a:pt x="58" y="87"/>
                                </a:lnTo>
                                <a:lnTo>
                                  <a:pt x="46" y="66"/>
                                </a:lnTo>
                                <a:lnTo>
                                  <a:pt x="40" y="60"/>
                                </a:lnTo>
                                <a:lnTo>
                                  <a:pt x="38" y="60"/>
                                </a:lnTo>
                                <a:lnTo>
                                  <a:pt x="38" y="62"/>
                                </a:lnTo>
                                <a:lnTo>
                                  <a:pt x="40" y="83"/>
                                </a:lnTo>
                                <a:lnTo>
                                  <a:pt x="40" y="91"/>
                                </a:lnTo>
                                <a:lnTo>
                                  <a:pt x="38" y="91"/>
                                </a:lnTo>
                                <a:lnTo>
                                  <a:pt x="36" y="89"/>
                                </a:lnTo>
                                <a:lnTo>
                                  <a:pt x="15" y="73"/>
                                </a:lnTo>
                                <a:lnTo>
                                  <a:pt x="6" y="69"/>
                                </a:lnTo>
                                <a:lnTo>
                                  <a:pt x="2" y="67"/>
                                </a:lnTo>
                                <a:lnTo>
                                  <a:pt x="0" y="71"/>
                                </a:lnTo>
                                <a:lnTo>
                                  <a:pt x="0" y="83"/>
                                </a:lnTo>
                                <a:lnTo>
                                  <a:pt x="4" y="94"/>
                                </a:lnTo>
                                <a:lnTo>
                                  <a:pt x="10" y="108"/>
                                </a:lnTo>
                                <a:lnTo>
                                  <a:pt x="17" y="117"/>
                                </a:lnTo>
                                <a:lnTo>
                                  <a:pt x="25" y="123"/>
                                </a:lnTo>
                                <a:lnTo>
                                  <a:pt x="38" y="125"/>
                                </a:lnTo>
                                <a:lnTo>
                                  <a:pt x="54" y="127"/>
                                </a:lnTo>
                                <a:lnTo>
                                  <a:pt x="63" y="127"/>
                                </a:lnTo>
                                <a:lnTo>
                                  <a:pt x="59" y="140"/>
                                </a:lnTo>
                                <a:lnTo>
                                  <a:pt x="61" y="142"/>
                                </a:lnTo>
                                <a:lnTo>
                                  <a:pt x="67" y="144"/>
                                </a:lnTo>
                                <a:lnTo>
                                  <a:pt x="84" y="154"/>
                                </a:lnTo>
                                <a:lnTo>
                                  <a:pt x="128" y="177"/>
                                </a:lnTo>
                                <a:lnTo>
                                  <a:pt x="175" y="200"/>
                                </a:lnTo>
                                <a:lnTo>
                                  <a:pt x="198" y="208"/>
                                </a:lnTo>
                                <a:lnTo>
                                  <a:pt x="215" y="215"/>
                                </a:lnTo>
                                <a:lnTo>
                                  <a:pt x="240" y="231"/>
                                </a:lnTo>
                                <a:lnTo>
                                  <a:pt x="245" y="240"/>
                                </a:lnTo>
                                <a:lnTo>
                                  <a:pt x="247" y="250"/>
                                </a:lnTo>
                                <a:lnTo>
                                  <a:pt x="245" y="258"/>
                                </a:lnTo>
                                <a:lnTo>
                                  <a:pt x="244" y="267"/>
                                </a:lnTo>
                                <a:lnTo>
                                  <a:pt x="236" y="290"/>
                                </a:lnTo>
                                <a:lnTo>
                                  <a:pt x="226" y="317"/>
                                </a:lnTo>
                                <a:lnTo>
                                  <a:pt x="219" y="340"/>
                                </a:lnTo>
                                <a:lnTo>
                                  <a:pt x="209" y="377"/>
                                </a:lnTo>
                                <a:lnTo>
                                  <a:pt x="207" y="392"/>
                                </a:lnTo>
                                <a:lnTo>
                                  <a:pt x="207" y="402"/>
                                </a:lnTo>
                                <a:lnTo>
                                  <a:pt x="213" y="408"/>
                                </a:lnTo>
                                <a:lnTo>
                                  <a:pt x="222" y="411"/>
                                </a:lnTo>
                                <a:lnTo>
                                  <a:pt x="234" y="415"/>
                                </a:lnTo>
                                <a:lnTo>
                                  <a:pt x="244" y="419"/>
                                </a:lnTo>
                                <a:lnTo>
                                  <a:pt x="245" y="423"/>
                                </a:lnTo>
                                <a:lnTo>
                                  <a:pt x="245" y="433"/>
                                </a:lnTo>
                                <a:lnTo>
                                  <a:pt x="244" y="448"/>
                                </a:lnTo>
                                <a:lnTo>
                                  <a:pt x="242" y="465"/>
                                </a:lnTo>
                                <a:lnTo>
                                  <a:pt x="234" y="500"/>
                                </a:lnTo>
                                <a:lnTo>
                                  <a:pt x="230" y="515"/>
                                </a:lnTo>
                                <a:lnTo>
                                  <a:pt x="228" y="527"/>
                                </a:lnTo>
                                <a:lnTo>
                                  <a:pt x="221" y="567"/>
                                </a:lnTo>
                                <a:lnTo>
                                  <a:pt x="215" y="588"/>
                                </a:lnTo>
                                <a:lnTo>
                                  <a:pt x="211" y="605"/>
                                </a:lnTo>
                                <a:lnTo>
                                  <a:pt x="205" y="623"/>
                                </a:lnTo>
                                <a:lnTo>
                                  <a:pt x="198" y="644"/>
                                </a:lnTo>
                                <a:lnTo>
                                  <a:pt x="182" y="688"/>
                                </a:lnTo>
                                <a:lnTo>
                                  <a:pt x="176" y="707"/>
                                </a:lnTo>
                                <a:lnTo>
                                  <a:pt x="171" y="723"/>
                                </a:lnTo>
                                <a:lnTo>
                                  <a:pt x="167" y="732"/>
                                </a:lnTo>
                                <a:lnTo>
                                  <a:pt x="165" y="736"/>
                                </a:lnTo>
                                <a:lnTo>
                                  <a:pt x="163" y="748"/>
                                </a:lnTo>
                                <a:lnTo>
                                  <a:pt x="159" y="750"/>
                                </a:lnTo>
                                <a:lnTo>
                                  <a:pt x="153" y="751"/>
                                </a:lnTo>
                                <a:lnTo>
                                  <a:pt x="132" y="757"/>
                                </a:lnTo>
                                <a:lnTo>
                                  <a:pt x="117" y="765"/>
                                </a:lnTo>
                                <a:lnTo>
                                  <a:pt x="109" y="771"/>
                                </a:lnTo>
                                <a:lnTo>
                                  <a:pt x="107" y="773"/>
                                </a:lnTo>
                                <a:lnTo>
                                  <a:pt x="107" y="780"/>
                                </a:lnTo>
                                <a:lnTo>
                                  <a:pt x="119" y="780"/>
                                </a:lnTo>
                                <a:lnTo>
                                  <a:pt x="144" y="778"/>
                                </a:lnTo>
                                <a:lnTo>
                                  <a:pt x="192" y="778"/>
                                </a:lnTo>
                                <a:lnTo>
                                  <a:pt x="222" y="778"/>
                                </a:lnTo>
                                <a:lnTo>
                                  <a:pt x="228" y="776"/>
                                </a:lnTo>
                                <a:lnTo>
                                  <a:pt x="230" y="771"/>
                                </a:lnTo>
                                <a:lnTo>
                                  <a:pt x="226" y="765"/>
                                </a:lnTo>
                                <a:lnTo>
                                  <a:pt x="232" y="759"/>
                                </a:lnTo>
                                <a:lnTo>
                                  <a:pt x="234" y="757"/>
                                </a:lnTo>
                                <a:lnTo>
                                  <a:pt x="236" y="750"/>
                                </a:lnTo>
                                <a:lnTo>
                                  <a:pt x="240" y="738"/>
                                </a:lnTo>
                                <a:lnTo>
                                  <a:pt x="245" y="723"/>
                                </a:lnTo>
                                <a:lnTo>
                                  <a:pt x="268" y="657"/>
                                </a:lnTo>
                                <a:lnTo>
                                  <a:pt x="284" y="594"/>
                                </a:lnTo>
                                <a:lnTo>
                                  <a:pt x="290" y="563"/>
                                </a:lnTo>
                                <a:lnTo>
                                  <a:pt x="297" y="538"/>
                                </a:lnTo>
                                <a:lnTo>
                                  <a:pt x="307" y="511"/>
                                </a:lnTo>
                                <a:lnTo>
                                  <a:pt x="318" y="479"/>
                                </a:lnTo>
                                <a:lnTo>
                                  <a:pt x="324" y="465"/>
                                </a:lnTo>
                                <a:lnTo>
                                  <a:pt x="328" y="454"/>
                                </a:lnTo>
                                <a:lnTo>
                                  <a:pt x="330" y="446"/>
                                </a:lnTo>
                                <a:lnTo>
                                  <a:pt x="332" y="442"/>
                                </a:lnTo>
                                <a:lnTo>
                                  <a:pt x="334" y="446"/>
                                </a:lnTo>
                                <a:lnTo>
                                  <a:pt x="334" y="450"/>
                                </a:lnTo>
                                <a:lnTo>
                                  <a:pt x="338" y="458"/>
                                </a:lnTo>
                                <a:lnTo>
                                  <a:pt x="341" y="469"/>
                                </a:lnTo>
                                <a:lnTo>
                                  <a:pt x="345" y="482"/>
                                </a:lnTo>
                                <a:lnTo>
                                  <a:pt x="357" y="515"/>
                                </a:lnTo>
                                <a:lnTo>
                                  <a:pt x="368" y="542"/>
                                </a:lnTo>
                                <a:lnTo>
                                  <a:pt x="376" y="567"/>
                                </a:lnTo>
                                <a:lnTo>
                                  <a:pt x="382" y="596"/>
                                </a:lnTo>
                                <a:lnTo>
                                  <a:pt x="387" y="629"/>
                                </a:lnTo>
                                <a:lnTo>
                                  <a:pt x="395" y="659"/>
                                </a:lnTo>
                                <a:lnTo>
                                  <a:pt x="418" y="727"/>
                                </a:lnTo>
                                <a:lnTo>
                                  <a:pt x="424" y="742"/>
                                </a:lnTo>
                                <a:lnTo>
                                  <a:pt x="428" y="753"/>
                                </a:lnTo>
                                <a:lnTo>
                                  <a:pt x="430" y="761"/>
                                </a:lnTo>
                                <a:lnTo>
                                  <a:pt x="432" y="763"/>
                                </a:lnTo>
                                <a:lnTo>
                                  <a:pt x="437" y="767"/>
                                </a:lnTo>
                                <a:lnTo>
                                  <a:pt x="433" y="775"/>
                                </a:lnTo>
                                <a:lnTo>
                                  <a:pt x="433" y="778"/>
                                </a:lnTo>
                                <a:lnTo>
                                  <a:pt x="435" y="780"/>
                                </a:lnTo>
                                <a:lnTo>
                                  <a:pt x="441" y="782"/>
                                </a:lnTo>
                                <a:lnTo>
                                  <a:pt x="474" y="782"/>
                                </a:lnTo>
                                <a:lnTo>
                                  <a:pt x="520" y="782"/>
                                </a:lnTo>
                                <a:lnTo>
                                  <a:pt x="545" y="784"/>
                                </a:lnTo>
                                <a:lnTo>
                                  <a:pt x="556" y="784"/>
                                </a:lnTo>
                                <a:lnTo>
                                  <a:pt x="556" y="776"/>
                                </a:lnTo>
                                <a:lnTo>
                                  <a:pt x="554" y="775"/>
                                </a:lnTo>
                                <a:lnTo>
                                  <a:pt x="547" y="769"/>
                                </a:lnTo>
                                <a:lnTo>
                                  <a:pt x="531" y="761"/>
                                </a:lnTo>
                                <a:lnTo>
                                  <a:pt x="512" y="753"/>
                                </a:lnTo>
                                <a:lnTo>
                                  <a:pt x="504" y="751"/>
                                </a:lnTo>
                                <a:lnTo>
                                  <a:pt x="501" y="751"/>
                                </a:lnTo>
                                <a:lnTo>
                                  <a:pt x="499" y="740"/>
                                </a:lnTo>
                                <a:lnTo>
                                  <a:pt x="497" y="736"/>
                                </a:lnTo>
                                <a:lnTo>
                                  <a:pt x="493" y="727"/>
                                </a:lnTo>
                                <a:lnTo>
                                  <a:pt x="487" y="711"/>
                                </a:lnTo>
                                <a:lnTo>
                                  <a:pt x="481" y="692"/>
                                </a:lnTo>
                                <a:lnTo>
                                  <a:pt x="468" y="648"/>
                                </a:lnTo>
                                <a:lnTo>
                                  <a:pt x="458" y="627"/>
                                </a:lnTo>
                                <a:lnTo>
                                  <a:pt x="453" y="609"/>
                                </a:lnTo>
                                <a:lnTo>
                                  <a:pt x="449" y="592"/>
                                </a:lnTo>
                                <a:lnTo>
                                  <a:pt x="445" y="571"/>
                                </a:lnTo>
                                <a:lnTo>
                                  <a:pt x="435" y="531"/>
                                </a:lnTo>
                                <a:lnTo>
                                  <a:pt x="433" y="519"/>
                                </a:lnTo>
                                <a:lnTo>
                                  <a:pt x="430" y="504"/>
                                </a:lnTo>
                                <a:lnTo>
                                  <a:pt x="426" y="486"/>
                                </a:lnTo>
                                <a:lnTo>
                                  <a:pt x="422" y="467"/>
                                </a:lnTo>
                                <a:lnTo>
                                  <a:pt x="420" y="450"/>
                                </a:lnTo>
                                <a:lnTo>
                                  <a:pt x="418" y="436"/>
                                </a:lnTo>
                                <a:lnTo>
                                  <a:pt x="418" y="425"/>
                                </a:lnTo>
                                <a:lnTo>
                                  <a:pt x="420" y="421"/>
                                </a:lnTo>
                                <a:lnTo>
                                  <a:pt x="441" y="415"/>
                                </a:lnTo>
                                <a:lnTo>
                                  <a:pt x="451" y="409"/>
                                </a:lnTo>
                                <a:lnTo>
                                  <a:pt x="456" y="404"/>
                                </a:lnTo>
                                <a:lnTo>
                                  <a:pt x="456" y="394"/>
                                </a:lnTo>
                                <a:lnTo>
                                  <a:pt x="455" y="381"/>
                                </a:lnTo>
                                <a:lnTo>
                                  <a:pt x="451" y="363"/>
                                </a:lnTo>
                                <a:lnTo>
                                  <a:pt x="445" y="342"/>
                                </a:lnTo>
                                <a:lnTo>
                                  <a:pt x="437" y="319"/>
                                </a:lnTo>
                                <a:lnTo>
                                  <a:pt x="428" y="294"/>
                                </a:lnTo>
                                <a:lnTo>
                                  <a:pt x="420" y="269"/>
                                </a:lnTo>
                                <a:lnTo>
                                  <a:pt x="418" y="260"/>
                                </a:lnTo>
                                <a:lnTo>
                                  <a:pt x="416" y="254"/>
                                </a:lnTo>
                                <a:lnTo>
                                  <a:pt x="418" y="244"/>
                                </a:lnTo>
                                <a:lnTo>
                                  <a:pt x="424" y="235"/>
                                </a:lnTo>
                                <a:lnTo>
                                  <a:pt x="449" y="219"/>
                                </a:lnTo>
                                <a:lnTo>
                                  <a:pt x="466" y="212"/>
                                </a:lnTo>
                                <a:lnTo>
                                  <a:pt x="489" y="204"/>
                                </a:lnTo>
                                <a:lnTo>
                                  <a:pt x="514" y="192"/>
                                </a:lnTo>
                                <a:lnTo>
                                  <a:pt x="535" y="181"/>
                                </a:lnTo>
                                <a:lnTo>
                                  <a:pt x="579" y="156"/>
                                </a:lnTo>
                                <a:lnTo>
                                  <a:pt x="596" y="146"/>
                                </a:lnTo>
                                <a:lnTo>
                                  <a:pt x="602" y="144"/>
                                </a:lnTo>
                                <a:lnTo>
                                  <a:pt x="604" y="142"/>
                                </a:lnTo>
                                <a:lnTo>
                                  <a:pt x="600" y="131"/>
                                </a:lnTo>
                                <a:lnTo>
                                  <a:pt x="610" y="131"/>
                                </a:lnTo>
                                <a:lnTo>
                                  <a:pt x="625" y="129"/>
                                </a:lnTo>
                                <a:lnTo>
                                  <a:pt x="641" y="125"/>
                                </a:lnTo>
                                <a:lnTo>
                                  <a:pt x="646" y="119"/>
                                </a:lnTo>
                                <a:lnTo>
                                  <a:pt x="654" y="110"/>
                                </a:lnTo>
                                <a:lnTo>
                                  <a:pt x="660" y="96"/>
                                </a:lnTo>
                                <a:lnTo>
                                  <a:pt x="664" y="85"/>
                                </a:lnTo>
                                <a:lnTo>
                                  <a:pt x="664" y="75"/>
                                </a:lnTo>
                                <a:lnTo>
                                  <a:pt x="662" y="71"/>
                                </a:lnTo>
                                <a:lnTo>
                                  <a:pt x="658" y="71"/>
                                </a:lnTo>
                                <a:lnTo>
                                  <a:pt x="648" y="77"/>
                                </a:lnTo>
                                <a:lnTo>
                                  <a:pt x="627" y="92"/>
                                </a:lnTo>
                                <a:lnTo>
                                  <a:pt x="625" y="94"/>
                                </a:lnTo>
                                <a:lnTo>
                                  <a:pt x="623" y="94"/>
                                </a:lnTo>
                                <a:lnTo>
                                  <a:pt x="623" y="87"/>
                                </a:lnTo>
                                <a:lnTo>
                                  <a:pt x="625" y="66"/>
                                </a:lnTo>
                                <a:lnTo>
                                  <a:pt x="625" y="64"/>
                                </a:lnTo>
                                <a:lnTo>
                                  <a:pt x="623" y="64"/>
                                </a:lnTo>
                                <a:lnTo>
                                  <a:pt x="618" y="69"/>
                                </a:lnTo>
                                <a:lnTo>
                                  <a:pt x="606" y="89"/>
                                </a:lnTo>
                                <a:lnTo>
                                  <a:pt x="595" y="104"/>
                                </a:lnTo>
                                <a:lnTo>
                                  <a:pt x="591" y="108"/>
                                </a:lnTo>
                                <a:lnTo>
                                  <a:pt x="589" y="110"/>
                                </a:lnTo>
                                <a:lnTo>
                                  <a:pt x="585" y="102"/>
                                </a:lnTo>
                                <a:lnTo>
                                  <a:pt x="581" y="104"/>
                                </a:lnTo>
                                <a:lnTo>
                                  <a:pt x="571" y="112"/>
                                </a:lnTo>
                                <a:lnTo>
                                  <a:pt x="554" y="119"/>
                                </a:lnTo>
                                <a:lnTo>
                                  <a:pt x="535" y="129"/>
                                </a:lnTo>
                                <a:lnTo>
                                  <a:pt x="489" y="144"/>
                                </a:lnTo>
                                <a:lnTo>
                                  <a:pt x="466" y="150"/>
                                </a:lnTo>
                                <a:lnTo>
                                  <a:pt x="449" y="154"/>
                                </a:lnTo>
                                <a:lnTo>
                                  <a:pt x="433" y="154"/>
                                </a:lnTo>
                                <a:lnTo>
                                  <a:pt x="416" y="156"/>
                                </a:lnTo>
                                <a:lnTo>
                                  <a:pt x="405" y="154"/>
                                </a:lnTo>
                                <a:lnTo>
                                  <a:pt x="395" y="148"/>
                                </a:lnTo>
                                <a:lnTo>
                                  <a:pt x="387" y="142"/>
                                </a:lnTo>
                                <a:lnTo>
                                  <a:pt x="380" y="140"/>
                                </a:lnTo>
                                <a:lnTo>
                                  <a:pt x="370" y="140"/>
                                </a:lnTo>
                                <a:lnTo>
                                  <a:pt x="372" y="140"/>
                                </a:lnTo>
                                <a:lnTo>
                                  <a:pt x="370" y="139"/>
                                </a:lnTo>
                                <a:lnTo>
                                  <a:pt x="368" y="135"/>
                                </a:lnTo>
                                <a:lnTo>
                                  <a:pt x="366" y="125"/>
                                </a:lnTo>
                                <a:lnTo>
                                  <a:pt x="368" y="119"/>
                                </a:lnTo>
                                <a:lnTo>
                                  <a:pt x="372" y="112"/>
                                </a:lnTo>
                                <a:lnTo>
                                  <a:pt x="374" y="108"/>
                                </a:lnTo>
                                <a:lnTo>
                                  <a:pt x="378" y="100"/>
                                </a:lnTo>
                                <a:lnTo>
                                  <a:pt x="380" y="87"/>
                                </a:lnTo>
                                <a:lnTo>
                                  <a:pt x="382" y="71"/>
                                </a:lnTo>
                                <a:lnTo>
                                  <a:pt x="382" y="54"/>
                                </a:lnTo>
                                <a:lnTo>
                                  <a:pt x="378" y="31"/>
                                </a:lnTo>
                                <a:lnTo>
                                  <a:pt x="368" y="12"/>
                                </a:lnTo>
                                <a:lnTo>
                                  <a:pt x="361" y="6"/>
                                </a:lnTo>
                                <a:lnTo>
                                  <a:pt x="353" y="2"/>
                                </a:lnTo>
                                <a:lnTo>
                                  <a:pt x="347" y="0"/>
                                </a:lnTo>
                                <a:lnTo>
                                  <a:pt x="318" y="0"/>
                                </a:lnTo>
                                <a:lnTo>
                                  <a:pt x="309" y="0"/>
                                </a:lnTo>
                                <a:lnTo>
                                  <a:pt x="301" y="4"/>
                                </a:lnTo>
                                <a:lnTo>
                                  <a:pt x="295" y="8"/>
                                </a:lnTo>
                                <a:lnTo>
                                  <a:pt x="288" y="17"/>
                                </a:lnTo>
                                <a:lnTo>
                                  <a:pt x="280" y="29"/>
                                </a:lnTo>
                                <a:lnTo>
                                  <a:pt x="278" y="42"/>
                                </a:lnTo>
                                <a:lnTo>
                                  <a:pt x="278" y="71"/>
                                </a:lnTo>
                                <a:lnTo>
                                  <a:pt x="280" y="87"/>
                                </a:lnTo>
                                <a:lnTo>
                                  <a:pt x="284" y="100"/>
                                </a:lnTo>
                                <a:lnTo>
                                  <a:pt x="290" y="112"/>
                                </a:lnTo>
                                <a:lnTo>
                                  <a:pt x="293" y="117"/>
                                </a:lnTo>
                                <a:lnTo>
                                  <a:pt x="297" y="127"/>
                                </a:lnTo>
                                <a:lnTo>
                                  <a:pt x="297" y="131"/>
                                </a:lnTo>
                                <a:lnTo>
                                  <a:pt x="293" y="139"/>
                                </a:lnTo>
                                <a:lnTo>
                                  <a:pt x="292" y="139"/>
                                </a:lnTo>
                                <a:close/>
                              </a:path>
                            </a:pathLst>
                          </a:custGeom>
                          <a:solidFill>
                            <a:srgbClr val="5F5F5F"/>
                          </a:solidFill>
                          <a:ln w="0">
                            <a:solidFill>
                              <a:srgbClr val="000000"/>
                            </a:solidFill>
                            <a:round/>
                            <a:headEnd/>
                            <a:tailEnd/>
                          </a:ln>
                        </wps:spPr>
                        <wps:bodyPr rot="0" vert="horz" wrap="square" lIns="91440" tIns="45720" rIns="91440" bIns="45720" anchor="t" anchorCtr="0" upright="1">
                          <a:noAutofit/>
                        </wps:bodyPr>
                      </wps:wsp>
                    </wpg:grpSp>
                    <wpg:grpSp>
                      <wpg:cNvPr id="770" name="Group 11"/>
                      <wpg:cNvGrpSpPr>
                        <a:grpSpLocks/>
                      </wpg:cNvGrpSpPr>
                      <wpg:grpSpPr bwMode="auto">
                        <a:xfrm rot="18900000">
                          <a:off x="870" y="1421"/>
                          <a:ext cx="1083" cy="686"/>
                          <a:chOff x="248" y="1819"/>
                          <a:chExt cx="3824" cy="2420"/>
                        </a:xfrm>
                      </wpg:grpSpPr>
                      <wps:wsp>
                        <wps:cNvPr id="771" name="Freeform 12"/>
                        <wps:cNvSpPr>
                          <a:spLocks/>
                        </wps:cNvSpPr>
                        <wps:spPr bwMode="auto">
                          <a:xfrm>
                            <a:off x="282" y="3448"/>
                            <a:ext cx="3757" cy="356"/>
                          </a:xfrm>
                          <a:custGeom>
                            <a:avLst/>
                            <a:gdLst>
                              <a:gd name="T0" fmla="*/ 3633 w 3757"/>
                              <a:gd name="T1" fmla="*/ 180 h 356"/>
                              <a:gd name="T2" fmla="*/ 3442 w 3757"/>
                              <a:gd name="T3" fmla="*/ 135 h 356"/>
                              <a:gd name="T4" fmla="*/ 3210 w 3757"/>
                              <a:gd name="T5" fmla="*/ 82 h 356"/>
                              <a:gd name="T6" fmla="*/ 2951 w 3757"/>
                              <a:gd name="T7" fmla="*/ 33 h 356"/>
                              <a:gd name="T8" fmla="*/ 2689 w 3757"/>
                              <a:gd name="T9" fmla="*/ 7 h 356"/>
                              <a:gd name="T10" fmla="*/ 2434 w 3757"/>
                              <a:gd name="T11" fmla="*/ 7 h 356"/>
                              <a:gd name="T12" fmla="*/ 2206 w 3757"/>
                              <a:gd name="T13" fmla="*/ 45 h 356"/>
                              <a:gd name="T14" fmla="*/ 2015 w 3757"/>
                              <a:gd name="T15" fmla="*/ 135 h 356"/>
                              <a:gd name="T16" fmla="*/ 1880 w 3757"/>
                              <a:gd name="T17" fmla="*/ 292 h 356"/>
                              <a:gd name="T18" fmla="*/ 1753 w 3757"/>
                              <a:gd name="T19" fmla="*/ 138 h 356"/>
                              <a:gd name="T20" fmla="*/ 1562 w 3757"/>
                              <a:gd name="T21" fmla="*/ 48 h 356"/>
                              <a:gd name="T22" fmla="*/ 1333 w 3757"/>
                              <a:gd name="T23" fmla="*/ 7 h 356"/>
                              <a:gd name="T24" fmla="*/ 1078 w 3757"/>
                              <a:gd name="T25" fmla="*/ 7 h 356"/>
                              <a:gd name="T26" fmla="*/ 813 w 3757"/>
                              <a:gd name="T27" fmla="*/ 37 h 356"/>
                              <a:gd name="T28" fmla="*/ 554 w 3757"/>
                              <a:gd name="T29" fmla="*/ 86 h 356"/>
                              <a:gd name="T30" fmla="*/ 318 w 3757"/>
                              <a:gd name="T31" fmla="*/ 135 h 356"/>
                              <a:gd name="T32" fmla="*/ 123 w 3757"/>
                              <a:gd name="T33" fmla="*/ 180 h 356"/>
                              <a:gd name="T34" fmla="*/ 232 w 3757"/>
                              <a:gd name="T35" fmla="*/ 300 h 356"/>
                              <a:gd name="T36" fmla="*/ 794 w 3757"/>
                              <a:gd name="T37" fmla="*/ 288 h 356"/>
                              <a:gd name="T38" fmla="*/ 1468 w 3757"/>
                              <a:gd name="T39" fmla="*/ 270 h 356"/>
                              <a:gd name="T40" fmla="*/ 1633 w 3757"/>
                              <a:gd name="T41" fmla="*/ 258 h 356"/>
                              <a:gd name="T42" fmla="*/ 1693 w 3757"/>
                              <a:gd name="T43" fmla="*/ 277 h 356"/>
                              <a:gd name="T44" fmla="*/ 1670 w 3757"/>
                              <a:gd name="T45" fmla="*/ 318 h 356"/>
                              <a:gd name="T46" fmla="*/ 1659 w 3757"/>
                              <a:gd name="T47" fmla="*/ 333 h 356"/>
                              <a:gd name="T48" fmla="*/ 1670 w 3757"/>
                              <a:gd name="T49" fmla="*/ 356 h 356"/>
                              <a:gd name="T50" fmla="*/ 2101 w 3757"/>
                              <a:gd name="T51" fmla="*/ 348 h 356"/>
                              <a:gd name="T52" fmla="*/ 2097 w 3757"/>
                              <a:gd name="T53" fmla="*/ 322 h 356"/>
                              <a:gd name="T54" fmla="*/ 2060 w 3757"/>
                              <a:gd name="T55" fmla="*/ 307 h 356"/>
                              <a:gd name="T56" fmla="*/ 2093 w 3757"/>
                              <a:gd name="T57" fmla="*/ 262 h 356"/>
                              <a:gd name="T58" fmla="*/ 2150 w 3757"/>
                              <a:gd name="T59" fmla="*/ 262 h 356"/>
                              <a:gd name="T60" fmla="*/ 2397 w 3757"/>
                              <a:gd name="T61" fmla="*/ 270 h 356"/>
                              <a:gd name="T62" fmla="*/ 2966 w 3757"/>
                              <a:gd name="T63" fmla="*/ 288 h 356"/>
                              <a:gd name="T64" fmla="*/ 3524 w 3757"/>
                              <a:gd name="T65" fmla="*/ 300 h 356"/>
                              <a:gd name="T66" fmla="*/ 3757 w 3757"/>
                              <a:gd name="T67" fmla="*/ 30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57" h="356">
                                <a:moveTo>
                                  <a:pt x="3757" y="307"/>
                                </a:moveTo>
                                <a:lnTo>
                                  <a:pt x="3633" y="180"/>
                                </a:lnTo>
                                <a:lnTo>
                                  <a:pt x="3543" y="157"/>
                                </a:lnTo>
                                <a:lnTo>
                                  <a:pt x="3442" y="135"/>
                                </a:lnTo>
                                <a:lnTo>
                                  <a:pt x="3330" y="108"/>
                                </a:lnTo>
                                <a:lnTo>
                                  <a:pt x="3210" y="82"/>
                                </a:lnTo>
                                <a:lnTo>
                                  <a:pt x="3082" y="56"/>
                                </a:lnTo>
                                <a:lnTo>
                                  <a:pt x="2951" y="33"/>
                                </a:lnTo>
                                <a:lnTo>
                                  <a:pt x="2820" y="18"/>
                                </a:lnTo>
                                <a:lnTo>
                                  <a:pt x="2689" y="7"/>
                                </a:lnTo>
                                <a:lnTo>
                                  <a:pt x="2562" y="0"/>
                                </a:lnTo>
                                <a:lnTo>
                                  <a:pt x="2434" y="7"/>
                                </a:lnTo>
                                <a:lnTo>
                                  <a:pt x="2318" y="18"/>
                                </a:lnTo>
                                <a:lnTo>
                                  <a:pt x="2206" y="45"/>
                                </a:lnTo>
                                <a:lnTo>
                                  <a:pt x="2105" y="82"/>
                                </a:lnTo>
                                <a:lnTo>
                                  <a:pt x="2015" y="135"/>
                                </a:lnTo>
                                <a:lnTo>
                                  <a:pt x="1936" y="206"/>
                                </a:lnTo>
                                <a:lnTo>
                                  <a:pt x="1880" y="292"/>
                                </a:lnTo>
                                <a:lnTo>
                                  <a:pt x="1824" y="206"/>
                                </a:lnTo>
                                <a:lnTo>
                                  <a:pt x="1753" y="138"/>
                                </a:lnTo>
                                <a:lnTo>
                                  <a:pt x="1663" y="86"/>
                                </a:lnTo>
                                <a:lnTo>
                                  <a:pt x="1562" y="48"/>
                                </a:lnTo>
                                <a:lnTo>
                                  <a:pt x="1453" y="22"/>
                                </a:lnTo>
                                <a:lnTo>
                                  <a:pt x="1333" y="7"/>
                                </a:lnTo>
                                <a:lnTo>
                                  <a:pt x="1206" y="7"/>
                                </a:lnTo>
                                <a:lnTo>
                                  <a:pt x="1078" y="7"/>
                                </a:lnTo>
                                <a:lnTo>
                                  <a:pt x="944" y="22"/>
                                </a:lnTo>
                                <a:lnTo>
                                  <a:pt x="813" y="37"/>
                                </a:lnTo>
                                <a:lnTo>
                                  <a:pt x="678" y="60"/>
                                </a:lnTo>
                                <a:lnTo>
                                  <a:pt x="554" y="86"/>
                                </a:lnTo>
                                <a:lnTo>
                                  <a:pt x="430" y="108"/>
                                </a:lnTo>
                                <a:lnTo>
                                  <a:pt x="318" y="135"/>
                                </a:lnTo>
                                <a:lnTo>
                                  <a:pt x="213" y="157"/>
                                </a:lnTo>
                                <a:lnTo>
                                  <a:pt x="123" y="180"/>
                                </a:lnTo>
                                <a:lnTo>
                                  <a:pt x="0" y="307"/>
                                </a:lnTo>
                                <a:lnTo>
                                  <a:pt x="232" y="300"/>
                                </a:lnTo>
                                <a:lnTo>
                                  <a:pt x="494" y="296"/>
                                </a:lnTo>
                                <a:lnTo>
                                  <a:pt x="794" y="288"/>
                                </a:lnTo>
                                <a:lnTo>
                                  <a:pt x="1093" y="277"/>
                                </a:lnTo>
                                <a:lnTo>
                                  <a:pt x="1468" y="270"/>
                                </a:lnTo>
                                <a:lnTo>
                                  <a:pt x="1610" y="262"/>
                                </a:lnTo>
                                <a:lnTo>
                                  <a:pt x="1633" y="258"/>
                                </a:lnTo>
                                <a:lnTo>
                                  <a:pt x="1667" y="262"/>
                                </a:lnTo>
                                <a:lnTo>
                                  <a:pt x="1693" y="277"/>
                                </a:lnTo>
                                <a:lnTo>
                                  <a:pt x="1696" y="307"/>
                                </a:lnTo>
                                <a:lnTo>
                                  <a:pt x="1670" y="318"/>
                                </a:lnTo>
                                <a:lnTo>
                                  <a:pt x="1663" y="322"/>
                                </a:lnTo>
                                <a:lnTo>
                                  <a:pt x="1659" y="333"/>
                                </a:lnTo>
                                <a:lnTo>
                                  <a:pt x="1659" y="348"/>
                                </a:lnTo>
                                <a:lnTo>
                                  <a:pt x="1670" y="356"/>
                                </a:lnTo>
                                <a:lnTo>
                                  <a:pt x="2086" y="356"/>
                                </a:lnTo>
                                <a:lnTo>
                                  <a:pt x="2101" y="348"/>
                                </a:lnTo>
                                <a:lnTo>
                                  <a:pt x="2101" y="333"/>
                                </a:lnTo>
                                <a:lnTo>
                                  <a:pt x="2097" y="322"/>
                                </a:lnTo>
                                <a:lnTo>
                                  <a:pt x="2086" y="318"/>
                                </a:lnTo>
                                <a:lnTo>
                                  <a:pt x="2060" y="307"/>
                                </a:lnTo>
                                <a:lnTo>
                                  <a:pt x="2067" y="277"/>
                                </a:lnTo>
                                <a:lnTo>
                                  <a:pt x="2093" y="262"/>
                                </a:lnTo>
                                <a:lnTo>
                                  <a:pt x="2123" y="258"/>
                                </a:lnTo>
                                <a:lnTo>
                                  <a:pt x="2150" y="262"/>
                                </a:lnTo>
                                <a:lnTo>
                                  <a:pt x="2206" y="262"/>
                                </a:lnTo>
                                <a:lnTo>
                                  <a:pt x="2397" y="270"/>
                                </a:lnTo>
                                <a:lnTo>
                                  <a:pt x="2667" y="277"/>
                                </a:lnTo>
                                <a:lnTo>
                                  <a:pt x="2966" y="288"/>
                                </a:lnTo>
                                <a:lnTo>
                                  <a:pt x="3266" y="296"/>
                                </a:lnTo>
                                <a:lnTo>
                                  <a:pt x="3524" y="300"/>
                                </a:lnTo>
                                <a:lnTo>
                                  <a:pt x="3708" y="307"/>
                                </a:lnTo>
                                <a:lnTo>
                                  <a:pt x="3757" y="307"/>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772" name="Freeform 13"/>
                        <wps:cNvSpPr>
                          <a:spLocks/>
                        </wps:cNvSpPr>
                        <wps:spPr bwMode="auto">
                          <a:xfrm>
                            <a:off x="405" y="1842"/>
                            <a:ext cx="3510" cy="1898"/>
                          </a:xfrm>
                          <a:custGeom>
                            <a:avLst/>
                            <a:gdLst>
                              <a:gd name="T0" fmla="*/ 742 w 3510"/>
                              <a:gd name="T1" fmla="*/ 135 h 1898"/>
                              <a:gd name="T2" fmla="*/ 836 w 3510"/>
                              <a:gd name="T3" fmla="*/ 71 h 1898"/>
                              <a:gd name="T4" fmla="*/ 963 w 3510"/>
                              <a:gd name="T5" fmla="*/ 45 h 1898"/>
                              <a:gd name="T6" fmla="*/ 1090 w 3510"/>
                              <a:gd name="T7" fmla="*/ 22 h 1898"/>
                              <a:gd name="T8" fmla="*/ 1214 w 3510"/>
                              <a:gd name="T9" fmla="*/ 7 h 1898"/>
                              <a:gd name="T10" fmla="*/ 1341 w 3510"/>
                              <a:gd name="T11" fmla="*/ 3 h 1898"/>
                              <a:gd name="T12" fmla="*/ 1465 w 3510"/>
                              <a:gd name="T13" fmla="*/ 22 h 1898"/>
                              <a:gd name="T14" fmla="*/ 1581 w 3510"/>
                              <a:gd name="T15" fmla="*/ 63 h 1898"/>
                              <a:gd name="T16" fmla="*/ 1693 w 3510"/>
                              <a:gd name="T17" fmla="*/ 127 h 1898"/>
                              <a:gd name="T18" fmla="*/ 1761 w 3510"/>
                              <a:gd name="T19" fmla="*/ 172 h 1898"/>
                              <a:gd name="T20" fmla="*/ 1817 w 3510"/>
                              <a:gd name="T21" fmla="*/ 127 h 1898"/>
                              <a:gd name="T22" fmla="*/ 1929 w 3510"/>
                              <a:gd name="T23" fmla="*/ 63 h 1898"/>
                              <a:gd name="T24" fmla="*/ 2045 w 3510"/>
                              <a:gd name="T25" fmla="*/ 22 h 1898"/>
                              <a:gd name="T26" fmla="*/ 2169 w 3510"/>
                              <a:gd name="T27" fmla="*/ 3 h 1898"/>
                              <a:gd name="T28" fmla="*/ 2293 w 3510"/>
                              <a:gd name="T29" fmla="*/ 7 h 1898"/>
                              <a:gd name="T30" fmla="*/ 2424 w 3510"/>
                              <a:gd name="T31" fmla="*/ 22 h 1898"/>
                              <a:gd name="T32" fmla="*/ 2551 w 3510"/>
                              <a:gd name="T33" fmla="*/ 45 h 1898"/>
                              <a:gd name="T34" fmla="*/ 2678 w 3510"/>
                              <a:gd name="T35" fmla="*/ 71 h 1898"/>
                              <a:gd name="T36" fmla="*/ 2791 w 3510"/>
                              <a:gd name="T37" fmla="*/ 165 h 1898"/>
                              <a:gd name="T38" fmla="*/ 3420 w 3510"/>
                              <a:gd name="T39" fmla="*/ 1763 h 1898"/>
                              <a:gd name="T40" fmla="*/ 3207 w 3510"/>
                              <a:gd name="T41" fmla="*/ 1714 h 1898"/>
                              <a:gd name="T42" fmla="*/ 2959 w 3510"/>
                              <a:gd name="T43" fmla="*/ 1662 h 1898"/>
                              <a:gd name="T44" fmla="*/ 2697 w 3510"/>
                              <a:gd name="T45" fmla="*/ 1624 h 1898"/>
                              <a:gd name="T46" fmla="*/ 2439 w 3510"/>
                              <a:gd name="T47" fmla="*/ 1606 h 1898"/>
                              <a:gd name="T48" fmla="*/ 2195 w 3510"/>
                              <a:gd name="T49" fmla="*/ 1624 h 1898"/>
                              <a:gd name="T50" fmla="*/ 1982 w 3510"/>
                              <a:gd name="T51" fmla="*/ 1688 h 1898"/>
                              <a:gd name="T52" fmla="*/ 1813 w 3510"/>
                              <a:gd name="T53" fmla="*/ 1812 h 1898"/>
                              <a:gd name="T54" fmla="*/ 1701 w 3510"/>
                              <a:gd name="T55" fmla="*/ 1812 h 1898"/>
                              <a:gd name="T56" fmla="*/ 1540 w 3510"/>
                              <a:gd name="T57" fmla="*/ 1692 h 1898"/>
                              <a:gd name="T58" fmla="*/ 1330 w 3510"/>
                              <a:gd name="T59" fmla="*/ 1628 h 1898"/>
                              <a:gd name="T60" fmla="*/ 1083 w 3510"/>
                              <a:gd name="T61" fmla="*/ 1613 h 1898"/>
                              <a:gd name="T62" fmla="*/ 821 w 3510"/>
                              <a:gd name="T63" fmla="*/ 1628 h 1898"/>
                              <a:gd name="T64" fmla="*/ 555 w 3510"/>
                              <a:gd name="T65" fmla="*/ 1666 h 1898"/>
                              <a:gd name="T66" fmla="*/ 307 w 3510"/>
                              <a:gd name="T67" fmla="*/ 1714 h 1898"/>
                              <a:gd name="T68" fmla="*/ 90 w 3510"/>
                              <a:gd name="T69" fmla="*/ 1763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10" h="1898">
                                <a:moveTo>
                                  <a:pt x="0" y="1786"/>
                                </a:moveTo>
                                <a:lnTo>
                                  <a:pt x="742" y="135"/>
                                </a:lnTo>
                                <a:lnTo>
                                  <a:pt x="776" y="86"/>
                                </a:lnTo>
                                <a:lnTo>
                                  <a:pt x="836" y="71"/>
                                </a:lnTo>
                                <a:lnTo>
                                  <a:pt x="899" y="60"/>
                                </a:lnTo>
                                <a:lnTo>
                                  <a:pt x="963" y="45"/>
                                </a:lnTo>
                                <a:lnTo>
                                  <a:pt x="1027" y="33"/>
                                </a:lnTo>
                                <a:lnTo>
                                  <a:pt x="1090" y="22"/>
                                </a:lnTo>
                                <a:lnTo>
                                  <a:pt x="1154" y="15"/>
                                </a:lnTo>
                                <a:lnTo>
                                  <a:pt x="1214" y="7"/>
                                </a:lnTo>
                                <a:lnTo>
                                  <a:pt x="1278" y="3"/>
                                </a:lnTo>
                                <a:lnTo>
                                  <a:pt x="1341" y="3"/>
                                </a:lnTo>
                                <a:lnTo>
                                  <a:pt x="1405" y="7"/>
                                </a:lnTo>
                                <a:lnTo>
                                  <a:pt x="1465" y="22"/>
                                </a:lnTo>
                                <a:lnTo>
                                  <a:pt x="1521" y="37"/>
                                </a:lnTo>
                                <a:lnTo>
                                  <a:pt x="1581" y="63"/>
                                </a:lnTo>
                                <a:lnTo>
                                  <a:pt x="1637" y="93"/>
                                </a:lnTo>
                                <a:lnTo>
                                  <a:pt x="1693" y="127"/>
                                </a:lnTo>
                                <a:lnTo>
                                  <a:pt x="1742" y="168"/>
                                </a:lnTo>
                                <a:lnTo>
                                  <a:pt x="1761" y="172"/>
                                </a:lnTo>
                                <a:lnTo>
                                  <a:pt x="1787" y="150"/>
                                </a:lnTo>
                                <a:lnTo>
                                  <a:pt x="1817" y="127"/>
                                </a:lnTo>
                                <a:lnTo>
                                  <a:pt x="1873" y="93"/>
                                </a:lnTo>
                                <a:lnTo>
                                  <a:pt x="1929" y="63"/>
                                </a:lnTo>
                                <a:lnTo>
                                  <a:pt x="1989" y="37"/>
                                </a:lnTo>
                                <a:lnTo>
                                  <a:pt x="2045" y="22"/>
                                </a:lnTo>
                                <a:lnTo>
                                  <a:pt x="2105" y="7"/>
                                </a:lnTo>
                                <a:lnTo>
                                  <a:pt x="2169" y="3"/>
                                </a:lnTo>
                                <a:lnTo>
                                  <a:pt x="2233" y="0"/>
                                </a:lnTo>
                                <a:lnTo>
                                  <a:pt x="2293" y="7"/>
                                </a:lnTo>
                                <a:lnTo>
                                  <a:pt x="2360" y="15"/>
                                </a:lnTo>
                                <a:lnTo>
                                  <a:pt x="2424" y="22"/>
                                </a:lnTo>
                                <a:lnTo>
                                  <a:pt x="2487" y="33"/>
                                </a:lnTo>
                                <a:lnTo>
                                  <a:pt x="2551" y="45"/>
                                </a:lnTo>
                                <a:lnTo>
                                  <a:pt x="2615" y="60"/>
                                </a:lnTo>
                                <a:lnTo>
                                  <a:pt x="2678" y="71"/>
                                </a:lnTo>
                                <a:lnTo>
                                  <a:pt x="2742" y="71"/>
                                </a:lnTo>
                                <a:lnTo>
                                  <a:pt x="2791" y="165"/>
                                </a:lnTo>
                                <a:lnTo>
                                  <a:pt x="3510" y="1786"/>
                                </a:lnTo>
                                <a:lnTo>
                                  <a:pt x="3420" y="1763"/>
                                </a:lnTo>
                                <a:lnTo>
                                  <a:pt x="3319" y="1741"/>
                                </a:lnTo>
                                <a:lnTo>
                                  <a:pt x="3207" y="1714"/>
                                </a:lnTo>
                                <a:lnTo>
                                  <a:pt x="3087" y="1688"/>
                                </a:lnTo>
                                <a:lnTo>
                                  <a:pt x="2959" y="1662"/>
                                </a:lnTo>
                                <a:lnTo>
                                  <a:pt x="2828" y="1639"/>
                                </a:lnTo>
                                <a:lnTo>
                                  <a:pt x="2697" y="1624"/>
                                </a:lnTo>
                                <a:lnTo>
                                  <a:pt x="2566" y="1613"/>
                                </a:lnTo>
                                <a:lnTo>
                                  <a:pt x="2439" y="1606"/>
                                </a:lnTo>
                                <a:lnTo>
                                  <a:pt x="2311" y="1613"/>
                                </a:lnTo>
                                <a:lnTo>
                                  <a:pt x="2195" y="1624"/>
                                </a:lnTo>
                                <a:lnTo>
                                  <a:pt x="2083" y="1651"/>
                                </a:lnTo>
                                <a:lnTo>
                                  <a:pt x="1982" y="1688"/>
                                </a:lnTo>
                                <a:lnTo>
                                  <a:pt x="1892" y="1741"/>
                                </a:lnTo>
                                <a:lnTo>
                                  <a:pt x="1813" y="1812"/>
                                </a:lnTo>
                                <a:lnTo>
                                  <a:pt x="1757" y="1898"/>
                                </a:lnTo>
                                <a:lnTo>
                                  <a:pt x="1701" y="1812"/>
                                </a:lnTo>
                                <a:lnTo>
                                  <a:pt x="1630" y="1744"/>
                                </a:lnTo>
                                <a:lnTo>
                                  <a:pt x="1540" y="1692"/>
                                </a:lnTo>
                                <a:lnTo>
                                  <a:pt x="1439" y="1654"/>
                                </a:lnTo>
                                <a:lnTo>
                                  <a:pt x="1330" y="1628"/>
                                </a:lnTo>
                                <a:lnTo>
                                  <a:pt x="1210" y="1613"/>
                                </a:lnTo>
                                <a:lnTo>
                                  <a:pt x="1083" y="1613"/>
                                </a:lnTo>
                                <a:lnTo>
                                  <a:pt x="955" y="1613"/>
                                </a:lnTo>
                                <a:lnTo>
                                  <a:pt x="821" y="1628"/>
                                </a:lnTo>
                                <a:lnTo>
                                  <a:pt x="690" y="1643"/>
                                </a:lnTo>
                                <a:lnTo>
                                  <a:pt x="555" y="1666"/>
                                </a:lnTo>
                                <a:lnTo>
                                  <a:pt x="431" y="1692"/>
                                </a:lnTo>
                                <a:lnTo>
                                  <a:pt x="307" y="1714"/>
                                </a:lnTo>
                                <a:lnTo>
                                  <a:pt x="195" y="1741"/>
                                </a:lnTo>
                                <a:lnTo>
                                  <a:pt x="90" y="1763"/>
                                </a:lnTo>
                                <a:lnTo>
                                  <a:pt x="0" y="17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73" name="Freeform 14"/>
                        <wps:cNvSpPr>
                          <a:spLocks/>
                        </wps:cNvSpPr>
                        <wps:spPr bwMode="auto">
                          <a:xfrm>
                            <a:off x="3196" y="2007"/>
                            <a:ext cx="843" cy="1748"/>
                          </a:xfrm>
                          <a:custGeom>
                            <a:avLst/>
                            <a:gdLst>
                              <a:gd name="T0" fmla="*/ 0 w 843"/>
                              <a:gd name="T1" fmla="*/ 0 h 1748"/>
                              <a:gd name="T2" fmla="*/ 719 w 843"/>
                              <a:gd name="T3" fmla="*/ 1621 h 1748"/>
                              <a:gd name="T4" fmla="*/ 843 w 843"/>
                              <a:gd name="T5" fmla="*/ 1748 h 1748"/>
                              <a:gd name="T6" fmla="*/ 26 w 843"/>
                              <a:gd name="T7" fmla="*/ 7 h 1748"/>
                              <a:gd name="T8" fmla="*/ 0 w 843"/>
                              <a:gd name="T9" fmla="*/ 0 h 1748"/>
                            </a:gdLst>
                            <a:ahLst/>
                            <a:cxnLst>
                              <a:cxn ang="0">
                                <a:pos x="T0" y="T1"/>
                              </a:cxn>
                              <a:cxn ang="0">
                                <a:pos x="T2" y="T3"/>
                              </a:cxn>
                              <a:cxn ang="0">
                                <a:pos x="T4" y="T5"/>
                              </a:cxn>
                              <a:cxn ang="0">
                                <a:pos x="T6" y="T7"/>
                              </a:cxn>
                              <a:cxn ang="0">
                                <a:pos x="T8" y="T9"/>
                              </a:cxn>
                            </a:cxnLst>
                            <a:rect l="0" t="0" r="r" b="b"/>
                            <a:pathLst>
                              <a:path w="843" h="1748">
                                <a:moveTo>
                                  <a:pt x="0" y="0"/>
                                </a:moveTo>
                                <a:lnTo>
                                  <a:pt x="719" y="1621"/>
                                </a:lnTo>
                                <a:lnTo>
                                  <a:pt x="843" y="1748"/>
                                </a:lnTo>
                                <a:lnTo>
                                  <a:pt x="26" y="7"/>
                                </a:lnTo>
                                <a:lnTo>
                                  <a:pt x="0" y="0"/>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774" name="Freeform 15"/>
                        <wps:cNvSpPr>
                          <a:spLocks/>
                        </wps:cNvSpPr>
                        <wps:spPr bwMode="auto">
                          <a:xfrm>
                            <a:off x="282" y="1917"/>
                            <a:ext cx="895" cy="1838"/>
                          </a:xfrm>
                          <a:custGeom>
                            <a:avLst/>
                            <a:gdLst>
                              <a:gd name="T0" fmla="*/ 0 w 895"/>
                              <a:gd name="T1" fmla="*/ 1838 h 1838"/>
                              <a:gd name="T2" fmla="*/ 123 w 895"/>
                              <a:gd name="T3" fmla="*/ 1711 h 1838"/>
                              <a:gd name="T4" fmla="*/ 895 w 895"/>
                              <a:gd name="T5" fmla="*/ 0 h 1838"/>
                              <a:gd name="T6" fmla="*/ 820 w 895"/>
                              <a:gd name="T7" fmla="*/ 97 h 1838"/>
                              <a:gd name="T8" fmla="*/ 0 w 895"/>
                              <a:gd name="T9" fmla="*/ 1838 h 1838"/>
                            </a:gdLst>
                            <a:ahLst/>
                            <a:cxnLst>
                              <a:cxn ang="0">
                                <a:pos x="T0" y="T1"/>
                              </a:cxn>
                              <a:cxn ang="0">
                                <a:pos x="T2" y="T3"/>
                              </a:cxn>
                              <a:cxn ang="0">
                                <a:pos x="T4" y="T5"/>
                              </a:cxn>
                              <a:cxn ang="0">
                                <a:pos x="T6" y="T7"/>
                              </a:cxn>
                              <a:cxn ang="0">
                                <a:pos x="T8" y="T9"/>
                              </a:cxn>
                            </a:cxnLst>
                            <a:rect l="0" t="0" r="r" b="b"/>
                            <a:pathLst>
                              <a:path w="895" h="1838">
                                <a:moveTo>
                                  <a:pt x="0" y="1838"/>
                                </a:moveTo>
                                <a:lnTo>
                                  <a:pt x="123" y="1711"/>
                                </a:lnTo>
                                <a:lnTo>
                                  <a:pt x="895" y="0"/>
                                </a:lnTo>
                                <a:lnTo>
                                  <a:pt x="820" y="97"/>
                                </a:lnTo>
                                <a:lnTo>
                                  <a:pt x="0" y="1838"/>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775" name="Freeform 16"/>
                        <wps:cNvSpPr>
                          <a:spLocks/>
                        </wps:cNvSpPr>
                        <wps:spPr bwMode="auto">
                          <a:xfrm>
                            <a:off x="248" y="1819"/>
                            <a:ext cx="3824" cy="2015"/>
                          </a:xfrm>
                          <a:custGeom>
                            <a:avLst/>
                            <a:gdLst>
                              <a:gd name="T0" fmla="*/ 1974 w 3824"/>
                              <a:gd name="T1" fmla="*/ 154 h 2015"/>
                              <a:gd name="T2" fmla="*/ 2146 w 3824"/>
                              <a:gd name="T3" fmla="*/ 64 h 2015"/>
                              <a:gd name="T4" fmla="*/ 2326 w 3824"/>
                              <a:gd name="T5" fmla="*/ 30 h 2015"/>
                              <a:gd name="T6" fmla="*/ 2517 w 3824"/>
                              <a:gd name="T7" fmla="*/ 38 h 2015"/>
                              <a:gd name="T8" fmla="*/ 2708 w 3824"/>
                              <a:gd name="T9" fmla="*/ 71 h 2015"/>
                              <a:gd name="T10" fmla="*/ 2895 w 3824"/>
                              <a:gd name="T11" fmla="*/ 113 h 2015"/>
                              <a:gd name="T12" fmla="*/ 2974 w 3824"/>
                              <a:gd name="T13" fmla="*/ 195 h 2015"/>
                              <a:gd name="T14" fmla="*/ 3558 w 3824"/>
                              <a:gd name="T15" fmla="*/ 1932 h 2015"/>
                              <a:gd name="T16" fmla="*/ 2701 w 3824"/>
                              <a:gd name="T17" fmla="*/ 1910 h 2015"/>
                              <a:gd name="T18" fmla="*/ 2184 w 3824"/>
                              <a:gd name="T19" fmla="*/ 1891 h 2015"/>
                              <a:gd name="T20" fmla="*/ 2101 w 3824"/>
                              <a:gd name="T21" fmla="*/ 1906 h 2015"/>
                              <a:gd name="T22" fmla="*/ 2131 w 3824"/>
                              <a:gd name="T23" fmla="*/ 1955 h 2015"/>
                              <a:gd name="T24" fmla="*/ 2120 w 3824"/>
                              <a:gd name="T25" fmla="*/ 1985 h 2015"/>
                              <a:gd name="T26" fmla="*/ 1693 w 3824"/>
                              <a:gd name="T27" fmla="*/ 1966 h 2015"/>
                              <a:gd name="T28" fmla="*/ 1730 w 3824"/>
                              <a:gd name="T29" fmla="*/ 1940 h 2015"/>
                              <a:gd name="T30" fmla="*/ 1667 w 3824"/>
                              <a:gd name="T31" fmla="*/ 1891 h 2015"/>
                              <a:gd name="T32" fmla="*/ 1127 w 3824"/>
                              <a:gd name="T33" fmla="*/ 1910 h 2015"/>
                              <a:gd name="T34" fmla="*/ 266 w 3824"/>
                              <a:gd name="T35" fmla="*/ 1932 h 2015"/>
                              <a:gd name="T36" fmla="*/ 865 w 3824"/>
                              <a:gd name="T37" fmla="*/ 195 h 2015"/>
                              <a:gd name="T38" fmla="*/ 993 w 3824"/>
                              <a:gd name="T39" fmla="*/ 101 h 2015"/>
                              <a:gd name="T40" fmla="*/ 1184 w 3824"/>
                              <a:gd name="T41" fmla="*/ 56 h 2015"/>
                              <a:gd name="T42" fmla="*/ 1371 w 3824"/>
                              <a:gd name="T43" fmla="*/ 30 h 2015"/>
                              <a:gd name="T44" fmla="*/ 1562 w 3824"/>
                              <a:gd name="T45" fmla="*/ 34 h 2015"/>
                              <a:gd name="T46" fmla="*/ 1738 w 3824"/>
                              <a:gd name="T47" fmla="*/ 86 h 2015"/>
                              <a:gd name="T48" fmla="*/ 1899 w 3824"/>
                              <a:gd name="T49" fmla="*/ 191 h 2015"/>
                              <a:gd name="T50" fmla="*/ 1865 w 3824"/>
                              <a:gd name="T51" fmla="*/ 135 h 2015"/>
                              <a:gd name="T52" fmla="*/ 1689 w 3824"/>
                              <a:gd name="T53" fmla="*/ 38 h 2015"/>
                              <a:gd name="T54" fmla="*/ 1498 w 3824"/>
                              <a:gd name="T55" fmla="*/ 4 h 2015"/>
                              <a:gd name="T56" fmla="*/ 1307 w 3824"/>
                              <a:gd name="T57" fmla="*/ 11 h 2015"/>
                              <a:gd name="T58" fmla="*/ 1112 w 3824"/>
                              <a:gd name="T59" fmla="*/ 49 h 2015"/>
                              <a:gd name="T60" fmla="*/ 925 w 3824"/>
                              <a:gd name="T61" fmla="*/ 86 h 2015"/>
                              <a:gd name="T62" fmla="*/ 847 w 3824"/>
                              <a:gd name="T63" fmla="*/ 173 h 2015"/>
                              <a:gd name="T64" fmla="*/ 15 w 3824"/>
                              <a:gd name="T65" fmla="*/ 1966 h 2015"/>
                              <a:gd name="T66" fmla="*/ 528 w 3824"/>
                              <a:gd name="T67" fmla="*/ 1955 h 2015"/>
                              <a:gd name="T68" fmla="*/ 1502 w 3824"/>
                              <a:gd name="T69" fmla="*/ 1925 h 2015"/>
                              <a:gd name="T70" fmla="*/ 1697 w 3824"/>
                              <a:gd name="T71" fmla="*/ 1917 h 2015"/>
                              <a:gd name="T72" fmla="*/ 1663 w 3824"/>
                              <a:gd name="T73" fmla="*/ 1966 h 2015"/>
                              <a:gd name="T74" fmla="*/ 2120 w 3824"/>
                              <a:gd name="T75" fmla="*/ 2015 h 2015"/>
                              <a:gd name="T76" fmla="*/ 2150 w 3824"/>
                              <a:gd name="T77" fmla="*/ 1940 h 2015"/>
                              <a:gd name="T78" fmla="*/ 2154 w 3824"/>
                              <a:gd name="T79" fmla="*/ 1917 h 2015"/>
                              <a:gd name="T80" fmla="*/ 2431 w 3824"/>
                              <a:gd name="T81" fmla="*/ 1929 h 2015"/>
                              <a:gd name="T82" fmla="*/ 3300 w 3824"/>
                              <a:gd name="T83" fmla="*/ 1955 h 2015"/>
                              <a:gd name="T84" fmla="*/ 3791 w 3824"/>
                              <a:gd name="T85" fmla="*/ 1966 h 2015"/>
                              <a:gd name="T86" fmla="*/ 2993 w 3824"/>
                              <a:gd name="T87" fmla="*/ 180 h 2015"/>
                              <a:gd name="T88" fmla="*/ 2910 w 3824"/>
                              <a:gd name="T89" fmla="*/ 90 h 2015"/>
                              <a:gd name="T90" fmla="*/ 2775 w 3824"/>
                              <a:gd name="T91" fmla="*/ 56 h 2015"/>
                              <a:gd name="T92" fmla="*/ 2581 w 3824"/>
                              <a:gd name="T93" fmla="*/ 19 h 2015"/>
                              <a:gd name="T94" fmla="*/ 2390 w 3824"/>
                              <a:gd name="T95" fmla="*/ 0 h 2015"/>
                              <a:gd name="T96" fmla="*/ 2199 w 3824"/>
                              <a:gd name="T97" fmla="*/ 19 h 2015"/>
                              <a:gd name="T98" fmla="*/ 2015 w 3824"/>
                              <a:gd name="T99" fmla="*/ 94 h 2015"/>
                              <a:gd name="T100" fmla="*/ 1918 w 3824"/>
                              <a:gd name="T101" fmla="*/ 199 h 2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24" h="2015">
                                <a:moveTo>
                                  <a:pt x="1918" y="199"/>
                                </a:moveTo>
                                <a:lnTo>
                                  <a:pt x="1944" y="176"/>
                                </a:lnTo>
                                <a:lnTo>
                                  <a:pt x="1974" y="154"/>
                                </a:lnTo>
                                <a:lnTo>
                                  <a:pt x="2030" y="120"/>
                                </a:lnTo>
                                <a:lnTo>
                                  <a:pt x="2086" y="86"/>
                                </a:lnTo>
                                <a:lnTo>
                                  <a:pt x="2146" y="64"/>
                                </a:lnTo>
                                <a:lnTo>
                                  <a:pt x="2202" y="49"/>
                                </a:lnTo>
                                <a:lnTo>
                                  <a:pt x="2262" y="34"/>
                                </a:lnTo>
                                <a:lnTo>
                                  <a:pt x="2326" y="30"/>
                                </a:lnTo>
                                <a:lnTo>
                                  <a:pt x="2390" y="26"/>
                                </a:lnTo>
                                <a:lnTo>
                                  <a:pt x="2450" y="30"/>
                                </a:lnTo>
                                <a:lnTo>
                                  <a:pt x="2517" y="38"/>
                                </a:lnTo>
                                <a:lnTo>
                                  <a:pt x="2581" y="49"/>
                                </a:lnTo>
                                <a:lnTo>
                                  <a:pt x="2644" y="56"/>
                                </a:lnTo>
                                <a:lnTo>
                                  <a:pt x="2708" y="71"/>
                                </a:lnTo>
                                <a:lnTo>
                                  <a:pt x="2772" y="83"/>
                                </a:lnTo>
                                <a:lnTo>
                                  <a:pt x="2835" y="101"/>
                                </a:lnTo>
                                <a:lnTo>
                                  <a:pt x="2895" y="113"/>
                                </a:lnTo>
                                <a:lnTo>
                                  <a:pt x="2948" y="191"/>
                                </a:lnTo>
                                <a:lnTo>
                                  <a:pt x="2959" y="195"/>
                                </a:lnTo>
                                <a:lnTo>
                                  <a:pt x="2974" y="195"/>
                                </a:lnTo>
                                <a:lnTo>
                                  <a:pt x="3791" y="1940"/>
                                </a:lnTo>
                                <a:lnTo>
                                  <a:pt x="3742" y="1940"/>
                                </a:lnTo>
                                <a:lnTo>
                                  <a:pt x="3558" y="1932"/>
                                </a:lnTo>
                                <a:lnTo>
                                  <a:pt x="3300" y="1929"/>
                                </a:lnTo>
                                <a:lnTo>
                                  <a:pt x="3000" y="1917"/>
                                </a:lnTo>
                                <a:lnTo>
                                  <a:pt x="2701" y="1910"/>
                                </a:lnTo>
                                <a:lnTo>
                                  <a:pt x="2431" y="1902"/>
                                </a:lnTo>
                                <a:lnTo>
                                  <a:pt x="2240" y="1895"/>
                                </a:lnTo>
                                <a:lnTo>
                                  <a:pt x="2184" y="1891"/>
                                </a:lnTo>
                                <a:lnTo>
                                  <a:pt x="2157" y="1891"/>
                                </a:lnTo>
                                <a:lnTo>
                                  <a:pt x="2127" y="1891"/>
                                </a:lnTo>
                                <a:lnTo>
                                  <a:pt x="2101" y="1906"/>
                                </a:lnTo>
                                <a:lnTo>
                                  <a:pt x="2094" y="1940"/>
                                </a:lnTo>
                                <a:lnTo>
                                  <a:pt x="2120" y="1951"/>
                                </a:lnTo>
                                <a:lnTo>
                                  <a:pt x="2131" y="1955"/>
                                </a:lnTo>
                                <a:lnTo>
                                  <a:pt x="2135" y="1966"/>
                                </a:lnTo>
                                <a:lnTo>
                                  <a:pt x="2135" y="1981"/>
                                </a:lnTo>
                                <a:lnTo>
                                  <a:pt x="2120" y="1985"/>
                                </a:lnTo>
                                <a:lnTo>
                                  <a:pt x="1704" y="1985"/>
                                </a:lnTo>
                                <a:lnTo>
                                  <a:pt x="1693" y="1981"/>
                                </a:lnTo>
                                <a:lnTo>
                                  <a:pt x="1693" y="1966"/>
                                </a:lnTo>
                                <a:lnTo>
                                  <a:pt x="1697" y="1955"/>
                                </a:lnTo>
                                <a:lnTo>
                                  <a:pt x="1704" y="1951"/>
                                </a:lnTo>
                                <a:lnTo>
                                  <a:pt x="1730" y="1940"/>
                                </a:lnTo>
                                <a:lnTo>
                                  <a:pt x="1727" y="1906"/>
                                </a:lnTo>
                                <a:lnTo>
                                  <a:pt x="1701" y="1891"/>
                                </a:lnTo>
                                <a:lnTo>
                                  <a:pt x="1667" y="1891"/>
                                </a:lnTo>
                                <a:lnTo>
                                  <a:pt x="1644" y="1891"/>
                                </a:lnTo>
                                <a:lnTo>
                                  <a:pt x="1502" y="1899"/>
                                </a:lnTo>
                                <a:lnTo>
                                  <a:pt x="1127" y="1910"/>
                                </a:lnTo>
                                <a:lnTo>
                                  <a:pt x="828" y="1917"/>
                                </a:lnTo>
                                <a:lnTo>
                                  <a:pt x="528" y="1929"/>
                                </a:lnTo>
                                <a:lnTo>
                                  <a:pt x="266" y="1932"/>
                                </a:lnTo>
                                <a:lnTo>
                                  <a:pt x="34" y="1940"/>
                                </a:lnTo>
                                <a:lnTo>
                                  <a:pt x="854" y="195"/>
                                </a:lnTo>
                                <a:lnTo>
                                  <a:pt x="865" y="195"/>
                                </a:lnTo>
                                <a:lnTo>
                                  <a:pt x="880" y="191"/>
                                </a:lnTo>
                                <a:lnTo>
                                  <a:pt x="933" y="113"/>
                                </a:lnTo>
                                <a:lnTo>
                                  <a:pt x="993" y="101"/>
                                </a:lnTo>
                                <a:lnTo>
                                  <a:pt x="1056" y="86"/>
                                </a:lnTo>
                                <a:lnTo>
                                  <a:pt x="1120" y="71"/>
                                </a:lnTo>
                                <a:lnTo>
                                  <a:pt x="1184" y="56"/>
                                </a:lnTo>
                                <a:lnTo>
                                  <a:pt x="1247" y="49"/>
                                </a:lnTo>
                                <a:lnTo>
                                  <a:pt x="1311" y="41"/>
                                </a:lnTo>
                                <a:lnTo>
                                  <a:pt x="1371" y="30"/>
                                </a:lnTo>
                                <a:lnTo>
                                  <a:pt x="1435" y="30"/>
                                </a:lnTo>
                                <a:lnTo>
                                  <a:pt x="1498" y="30"/>
                                </a:lnTo>
                                <a:lnTo>
                                  <a:pt x="1562" y="34"/>
                                </a:lnTo>
                                <a:lnTo>
                                  <a:pt x="1622" y="49"/>
                                </a:lnTo>
                                <a:lnTo>
                                  <a:pt x="1678" y="64"/>
                                </a:lnTo>
                                <a:lnTo>
                                  <a:pt x="1738" y="86"/>
                                </a:lnTo>
                                <a:lnTo>
                                  <a:pt x="1794" y="120"/>
                                </a:lnTo>
                                <a:lnTo>
                                  <a:pt x="1850" y="154"/>
                                </a:lnTo>
                                <a:lnTo>
                                  <a:pt x="1899" y="191"/>
                                </a:lnTo>
                                <a:lnTo>
                                  <a:pt x="1918" y="199"/>
                                </a:lnTo>
                                <a:lnTo>
                                  <a:pt x="1914" y="161"/>
                                </a:lnTo>
                                <a:lnTo>
                                  <a:pt x="1865" y="135"/>
                                </a:lnTo>
                                <a:lnTo>
                                  <a:pt x="1809" y="94"/>
                                </a:lnTo>
                                <a:lnTo>
                                  <a:pt x="1749" y="64"/>
                                </a:lnTo>
                                <a:lnTo>
                                  <a:pt x="1689" y="38"/>
                                </a:lnTo>
                                <a:lnTo>
                                  <a:pt x="1626" y="23"/>
                                </a:lnTo>
                                <a:lnTo>
                                  <a:pt x="1566" y="11"/>
                                </a:lnTo>
                                <a:lnTo>
                                  <a:pt x="1498" y="4"/>
                                </a:lnTo>
                                <a:lnTo>
                                  <a:pt x="1435" y="4"/>
                                </a:lnTo>
                                <a:lnTo>
                                  <a:pt x="1371" y="4"/>
                                </a:lnTo>
                                <a:lnTo>
                                  <a:pt x="1307" y="11"/>
                                </a:lnTo>
                                <a:lnTo>
                                  <a:pt x="1244" y="23"/>
                                </a:lnTo>
                                <a:lnTo>
                                  <a:pt x="1180" y="30"/>
                                </a:lnTo>
                                <a:lnTo>
                                  <a:pt x="1112" y="49"/>
                                </a:lnTo>
                                <a:lnTo>
                                  <a:pt x="1053" y="60"/>
                                </a:lnTo>
                                <a:lnTo>
                                  <a:pt x="989" y="75"/>
                                </a:lnTo>
                                <a:lnTo>
                                  <a:pt x="925" y="86"/>
                                </a:lnTo>
                                <a:lnTo>
                                  <a:pt x="918" y="94"/>
                                </a:lnTo>
                                <a:lnTo>
                                  <a:pt x="861" y="173"/>
                                </a:lnTo>
                                <a:lnTo>
                                  <a:pt x="847" y="173"/>
                                </a:lnTo>
                                <a:lnTo>
                                  <a:pt x="835" y="180"/>
                                </a:lnTo>
                                <a:lnTo>
                                  <a:pt x="0" y="1947"/>
                                </a:lnTo>
                                <a:lnTo>
                                  <a:pt x="15" y="1966"/>
                                </a:lnTo>
                                <a:lnTo>
                                  <a:pt x="30" y="1966"/>
                                </a:lnTo>
                                <a:lnTo>
                                  <a:pt x="266" y="1959"/>
                                </a:lnTo>
                                <a:lnTo>
                                  <a:pt x="528" y="1955"/>
                                </a:lnTo>
                                <a:lnTo>
                                  <a:pt x="828" y="1947"/>
                                </a:lnTo>
                                <a:lnTo>
                                  <a:pt x="1127" y="1940"/>
                                </a:lnTo>
                                <a:lnTo>
                                  <a:pt x="1502" y="1925"/>
                                </a:lnTo>
                                <a:lnTo>
                                  <a:pt x="1644" y="1921"/>
                                </a:lnTo>
                                <a:lnTo>
                                  <a:pt x="1671" y="1917"/>
                                </a:lnTo>
                                <a:lnTo>
                                  <a:pt x="1697" y="1917"/>
                                </a:lnTo>
                                <a:lnTo>
                                  <a:pt x="1704" y="1925"/>
                                </a:lnTo>
                                <a:lnTo>
                                  <a:pt x="1674" y="1940"/>
                                </a:lnTo>
                                <a:lnTo>
                                  <a:pt x="1663" y="1966"/>
                                </a:lnTo>
                                <a:lnTo>
                                  <a:pt x="1674" y="2000"/>
                                </a:lnTo>
                                <a:lnTo>
                                  <a:pt x="1704" y="2015"/>
                                </a:lnTo>
                                <a:lnTo>
                                  <a:pt x="2120" y="2015"/>
                                </a:lnTo>
                                <a:lnTo>
                                  <a:pt x="2154" y="2000"/>
                                </a:lnTo>
                                <a:lnTo>
                                  <a:pt x="2165" y="1966"/>
                                </a:lnTo>
                                <a:lnTo>
                                  <a:pt x="2150" y="1940"/>
                                </a:lnTo>
                                <a:lnTo>
                                  <a:pt x="2120" y="1925"/>
                                </a:lnTo>
                                <a:lnTo>
                                  <a:pt x="2131" y="1917"/>
                                </a:lnTo>
                                <a:lnTo>
                                  <a:pt x="2154" y="1917"/>
                                </a:lnTo>
                                <a:lnTo>
                                  <a:pt x="2180" y="1921"/>
                                </a:lnTo>
                                <a:lnTo>
                                  <a:pt x="2240" y="1925"/>
                                </a:lnTo>
                                <a:lnTo>
                                  <a:pt x="2431" y="1929"/>
                                </a:lnTo>
                                <a:lnTo>
                                  <a:pt x="2701" y="1940"/>
                                </a:lnTo>
                                <a:lnTo>
                                  <a:pt x="3000" y="1947"/>
                                </a:lnTo>
                                <a:lnTo>
                                  <a:pt x="3300" y="1955"/>
                                </a:lnTo>
                                <a:lnTo>
                                  <a:pt x="3558" y="1959"/>
                                </a:lnTo>
                                <a:lnTo>
                                  <a:pt x="3742" y="1962"/>
                                </a:lnTo>
                                <a:lnTo>
                                  <a:pt x="3791" y="1966"/>
                                </a:lnTo>
                                <a:lnTo>
                                  <a:pt x="3813" y="1966"/>
                                </a:lnTo>
                                <a:lnTo>
                                  <a:pt x="3824" y="1947"/>
                                </a:lnTo>
                                <a:lnTo>
                                  <a:pt x="2993" y="180"/>
                                </a:lnTo>
                                <a:lnTo>
                                  <a:pt x="2978" y="173"/>
                                </a:lnTo>
                                <a:lnTo>
                                  <a:pt x="2967" y="173"/>
                                </a:lnTo>
                                <a:lnTo>
                                  <a:pt x="2910" y="90"/>
                                </a:lnTo>
                                <a:lnTo>
                                  <a:pt x="2903" y="86"/>
                                </a:lnTo>
                                <a:lnTo>
                                  <a:pt x="2839" y="71"/>
                                </a:lnTo>
                                <a:lnTo>
                                  <a:pt x="2775" y="56"/>
                                </a:lnTo>
                                <a:lnTo>
                                  <a:pt x="2716" y="49"/>
                                </a:lnTo>
                                <a:lnTo>
                                  <a:pt x="2648" y="30"/>
                                </a:lnTo>
                                <a:lnTo>
                                  <a:pt x="2581" y="19"/>
                                </a:lnTo>
                                <a:lnTo>
                                  <a:pt x="2517" y="11"/>
                                </a:lnTo>
                                <a:lnTo>
                                  <a:pt x="2450" y="4"/>
                                </a:lnTo>
                                <a:lnTo>
                                  <a:pt x="2390" y="0"/>
                                </a:lnTo>
                                <a:lnTo>
                                  <a:pt x="2326" y="4"/>
                                </a:lnTo>
                                <a:lnTo>
                                  <a:pt x="2259" y="8"/>
                                </a:lnTo>
                                <a:lnTo>
                                  <a:pt x="2199" y="19"/>
                                </a:lnTo>
                                <a:lnTo>
                                  <a:pt x="2135" y="38"/>
                                </a:lnTo>
                                <a:lnTo>
                                  <a:pt x="2075" y="64"/>
                                </a:lnTo>
                                <a:lnTo>
                                  <a:pt x="2015" y="94"/>
                                </a:lnTo>
                                <a:lnTo>
                                  <a:pt x="1959" y="135"/>
                                </a:lnTo>
                                <a:lnTo>
                                  <a:pt x="1914" y="161"/>
                                </a:lnTo>
                                <a:lnTo>
                                  <a:pt x="1918" y="19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6" name="Freeform 17"/>
                        <wps:cNvSpPr>
                          <a:spLocks/>
                        </wps:cNvSpPr>
                        <wps:spPr bwMode="auto">
                          <a:xfrm>
                            <a:off x="656" y="3245"/>
                            <a:ext cx="1427" cy="206"/>
                          </a:xfrm>
                          <a:custGeom>
                            <a:avLst/>
                            <a:gdLst>
                              <a:gd name="T0" fmla="*/ 12 w 1427"/>
                              <a:gd name="T1" fmla="*/ 124 h 206"/>
                              <a:gd name="T2" fmla="*/ 394 w 1427"/>
                              <a:gd name="T3" fmla="*/ 52 h 206"/>
                              <a:gd name="T4" fmla="*/ 581 w 1427"/>
                              <a:gd name="T5" fmla="*/ 22 h 206"/>
                              <a:gd name="T6" fmla="*/ 671 w 1427"/>
                              <a:gd name="T7" fmla="*/ 11 h 206"/>
                              <a:gd name="T8" fmla="*/ 761 w 1427"/>
                              <a:gd name="T9" fmla="*/ 4 h 206"/>
                              <a:gd name="T10" fmla="*/ 851 w 1427"/>
                              <a:gd name="T11" fmla="*/ 0 h 206"/>
                              <a:gd name="T12" fmla="*/ 937 w 1427"/>
                              <a:gd name="T13" fmla="*/ 0 h 206"/>
                              <a:gd name="T14" fmla="*/ 1023 w 1427"/>
                              <a:gd name="T15" fmla="*/ 11 h 206"/>
                              <a:gd name="T16" fmla="*/ 1109 w 1427"/>
                              <a:gd name="T17" fmla="*/ 22 h 206"/>
                              <a:gd name="T18" fmla="*/ 1191 w 1427"/>
                              <a:gd name="T19" fmla="*/ 45 h 206"/>
                              <a:gd name="T20" fmla="*/ 1270 w 1427"/>
                              <a:gd name="T21" fmla="*/ 79 h 206"/>
                              <a:gd name="T22" fmla="*/ 1349 w 1427"/>
                              <a:gd name="T23" fmla="*/ 120 h 206"/>
                              <a:gd name="T24" fmla="*/ 1427 w 1427"/>
                              <a:gd name="T25" fmla="*/ 169 h 206"/>
                              <a:gd name="T26" fmla="*/ 1427 w 1427"/>
                              <a:gd name="T27" fmla="*/ 206 h 206"/>
                              <a:gd name="T28" fmla="*/ 1349 w 1427"/>
                              <a:gd name="T29" fmla="*/ 154 h 206"/>
                              <a:gd name="T30" fmla="*/ 1266 w 1427"/>
                              <a:gd name="T31" fmla="*/ 112 h 206"/>
                              <a:gd name="T32" fmla="*/ 1184 w 1427"/>
                              <a:gd name="T33" fmla="*/ 82 h 206"/>
                              <a:gd name="T34" fmla="*/ 1098 w 1427"/>
                              <a:gd name="T35" fmla="*/ 60 h 206"/>
                              <a:gd name="T36" fmla="*/ 1015 w 1427"/>
                              <a:gd name="T37" fmla="*/ 45 h 206"/>
                              <a:gd name="T38" fmla="*/ 929 w 1427"/>
                              <a:gd name="T39" fmla="*/ 34 h 206"/>
                              <a:gd name="T40" fmla="*/ 839 w 1427"/>
                              <a:gd name="T41" fmla="*/ 34 h 206"/>
                              <a:gd name="T42" fmla="*/ 753 w 1427"/>
                              <a:gd name="T43" fmla="*/ 37 h 206"/>
                              <a:gd name="T44" fmla="*/ 659 w 1427"/>
                              <a:gd name="T45" fmla="*/ 45 h 206"/>
                              <a:gd name="T46" fmla="*/ 570 w 1427"/>
                              <a:gd name="T47" fmla="*/ 56 h 206"/>
                              <a:gd name="T48" fmla="*/ 382 w 1427"/>
                              <a:gd name="T49" fmla="*/ 86 h 206"/>
                              <a:gd name="T50" fmla="*/ 0 w 1427"/>
                              <a:gd name="T51" fmla="*/ 161 h 206"/>
                              <a:gd name="T52" fmla="*/ 12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2" y="124"/>
                                </a:moveTo>
                                <a:lnTo>
                                  <a:pt x="394" y="52"/>
                                </a:lnTo>
                                <a:lnTo>
                                  <a:pt x="581" y="22"/>
                                </a:lnTo>
                                <a:lnTo>
                                  <a:pt x="671" y="11"/>
                                </a:lnTo>
                                <a:lnTo>
                                  <a:pt x="761" y="4"/>
                                </a:lnTo>
                                <a:lnTo>
                                  <a:pt x="851" y="0"/>
                                </a:lnTo>
                                <a:lnTo>
                                  <a:pt x="937" y="0"/>
                                </a:lnTo>
                                <a:lnTo>
                                  <a:pt x="1023" y="11"/>
                                </a:lnTo>
                                <a:lnTo>
                                  <a:pt x="1109" y="22"/>
                                </a:lnTo>
                                <a:lnTo>
                                  <a:pt x="1191" y="45"/>
                                </a:lnTo>
                                <a:lnTo>
                                  <a:pt x="1270" y="79"/>
                                </a:lnTo>
                                <a:lnTo>
                                  <a:pt x="1349" y="120"/>
                                </a:lnTo>
                                <a:lnTo>
                                  <a:pt x="1427" y="169"/>
                                </a:lnTo>
                                <a:lnTo>
                                  <a:pt x="1427" y="206"/>
                                </a:lnTo>
                                <a:lnTo>
                                  <a:pt x="1349" y="154"/>
                                </a:lnTo>
                                <a:lnTo>
                                  <a:pt x="1266" y="112"/>
                                </a:lnTo>
                                <a:lnTo>
                                  <a:pt x="1184" y="82"/>
                                </a:lnTo>
                                <a:lnTo>
                                  <a:pt x="1098" y="60"/>
                                </a:lnTo>
                                <a:lnTo>
                                  <a:pt x="1015" y="45"/>
                                </a:lnTo>
                                <a:lnTo>
                                  <a:pt x="929" y="34"/>
                                </a:lnTo>
                                <a:lnTo>
                                  <a:pt x="839" y="34"/>
                                </a:lnTo>
                                <a:lnTo>
                                  <a:pt x="753" y="37"/>
                                </a:lnTo>
                                <a:lnTo>
                                  <a:pt x="659" y="45"/>
                                </a:lnTo>
                                <a:lnTo>
                                  <a:pt x="570" y="56"/>
                                </a:lnTo>
                                <a:lnTo>
                                  <a:pt x="382" y="86"/>
                                </a:lnTo>
                                <a:lnTo>
                                  <a:pt x="0" y="161"/>
                                </a:lnTo>
                                <a:lnTo>
                                  <a:pt x="12"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8"/>
                        <wps:cNvSpPr>
                          <a:spLocks/>
                        </wps:cNvSpPr>
                        <wps:spPr bwMode="auto">
                          <a:xfrm>
                            <a:off x="690" y="3147"/>
                            <a:ext cx="1393" cy="203"/>
                          </a:xfrm>
                          <a:custGeom>
                            <a:avLst/>
                            <a:gdLst>
                              <a:gd name="T0" fmla="*/ 1393 w 1393"/>
                              <a:gd name="T1" fmla="*/ 203 h 203"/>
                              <a:gd name="T2" fmla="*/ 1318 w 1393"/>
                              <a:gd name="T3" fmla="*/ 154 h 203"/>
                              <a:gd name="T4" fmla="*/ 1236 w 1393"/>
                              <a:gd name="T5" fmla="*/ 113 h 203"/>
                              <a:gd name="T6" fmla="*/ 1157 w 1393"/>
                              <a:gd name="T7" fmla="*/ 83 h 203"/>
                              <a:gd name="T8" fmla="*/ 1075 w 1393"/>
                              <a:gd name="T9" fmla="*/ 60 h 203"/>
                              <a:gd name="T10" fmla="*/ 993 w 1393"/>
                              <a:gd name="T11" fmla="*/ 45 h 203"/>
                              <a:gd name="T12" fmla="*/ 906 w 1393"/>
                              <a:gd name="T13" fmla="*/ 38 h 203"/>
                              <a:gd name="T14" fmla="*/ 820 w 1393"/>
                              <a:gd name="T15" fmla="*/ 34 h 203"/>
                              <a:gd name="T16" fmla="*/ 734 w 1393"/>
                              <a:gd name="T17" fmla="*/ 38 h 203"/>
                              <a:gd name="T18" fmla="*/ 644 w 1393"/>
                              <a:gd name="T19" fmla="*/ 45 h 203"/>
                              <a:gd name="T20" fmla="*/ 558 w 1393"/>
                              <a:gd name="T21" fmla="*/ 57 h 203"/>
                              <a:gd name="T22" fmla="*/ 375 w 1393"/>
                              <a:gd name="T23" fmla="*/ 87 h 203"/>
                              <a:gd name="T24" fmla="*/ 0 w 1393"/>
                              <a:gd name="T25" fmla="*/ 158 h 203"/>
                              <a:gd name="T26" fmla="*/ 11 w 1393"/>
                              <a:gd name="T27" fmla="*/ 124 h 203"/>
                              <a:gd name="T28" fmla="*/ 390 w 1393"/>
                              <a:gd name="T29" fmla="*/ 53 h 203"/>
                              <a:gd name="T30" fmla="*/ 569 w 1393"/>
                              <a:gd name="T31" fmla="*/ 23 h 203"/>
                              <a:gd name="T32" fmla="*/ 659 w 1393"/>
                              <a:gd name="T33" fmla="*/ 12 h 203"/>
                              <a:gd name="T34" fmla="*/ 745 w 1393"/>
                              <a:gd name="T35" fmla="*/ 4 h 203"/>
                              <a:gd name="T36" fmla="*/ 832 w 1393"/>
                              <a:gd name="T37" fmla="*/ 0 h 203"/>
                              <a:gd name="T38" fmla="*/ 918 w 1393"/>
                              <a:gd name="T39" fmla="*/ 4 h 203"/>
                              <a:gd name="T40" fmla="*/ 1004 w 1393"/>
                              <a:gd name="T41" fmla="*/ 12 h 203"/>
                              <a:gd name="T42" fmla="*/ 1082 w 1393"/>
                              <a:gd name="T43" fmla="*/ 27 h 203"/>
                              <a:gd name="T44" fmla="*/ 1165 w 1393"/>
                              <a:gd name="T45" fmla="*/ 49 h 203"/>
                              <a:gd name="T46" fmla="*/ 1244 w 1393"/>
                              <a:gd name="T47" fmla="*/ 79 h 203"/>
                              <a:gd name="T48" fmla="*/ 1318 w 1393"/>
                              <a:gd name="T49" fmla="*/ 120 h 203"/>
                              <a:gd name="T50" fmla="*/ 1393 w 1393"/>
                              <a:gd name="T51" fmla="*/ 169 h 203"/>
                              <a:gd name="T52" fmla="*/ 1393 w 1393"/>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3" h="203">
                                <a:moveTo>
                                  <a:pt x="1393" y="203"/>
                                </a:moveTo>
                                <a:lnTo>
                                  <a:pt x="1318" y="154"/>
                                </a:lnTo>
                                <a:lnTo>
                                  <a:pt x="1236" y="113"/>
                                </a:lnTo>
                                <a:lnTo>
                                  <a:pt x="1157" y="83"/>
                                </a:lnTo>
                                <a:lnTo>
                                  <a:pt x="1075" y="60"/>
                                </a:lnTo>
                                <a:lnTo>
                                  <a:pt x="993" y="45"/>
                                </a:lnTo>
                                <a:lnTo>
                                  <a:pt x="906" y="38"/>
                                </a:lnTo>
                                <a:lnTo>
                                  <a:pt x="820" y="34"/>
                                </a:lnTo>
                                <a:lnTo>
                                  <a:pt x="734" y="38"/>
                                </a:lnTo>
                                <a:lnTo>
                                  <a:pt x="644" y="45"/>
                                </a:lnTo>
                                <a:lnTo>
                                  <a:pt x="558" y="57"/>
                                </a:lnTo>
                                <a:lnTo>
                                  <a:pt x="375" y="87"/>
                                </a:lnTo>
                                <a:lnTo>
                                  <a:pt x="0" y="158"/>
                                </a:lnTo>
                                <a:lnTo>
                                  <a:pt x="11" y="124"/>
                                </a:lnTo>
                                <a:lnTo>
                                  <a:pt x="390" y="53"/>
                                </a:lnTo>
                                <a:lnTo>
                                  <a:pt x="569" y="23"/>
                                </a:lnTo>
                                <a:lnTo>
                                  <a:pt x="659" y="12"/>
                                </a:lnTo>
                                <a:lnTo>
                                  <a:pt x="745" y="4"/>
                                </a:lnTo>
                                <a:lnTo>
                                  <a:pt x="832" y="0"/>
                                </a:lnTo>
                                <a:lnTo>
                                  <a:pt x="918" y="4"/>
                                </a:lnTo>
                                <a:lnTo>
                                  <a:pt x="1004" y="12"/>
                                </a:lnTo>
                                <a:lnTo>
                                  <a:pt x="1082" y="27"/>
                                </a:lnTo>
                                <a:lnTo>
                                  <a:pt x="1165" y="49"/>
                                </a:lnTo>
                                <a:lnTo>
                                  <a:pt x="1244" y="79"/>
                                </a:lnTo>
                                <a:lnTo>
                                  <a:pt x="1318" y="120"/>
                                </a:lnTo>
                                <a:lnTo>
                                  <a:pt x="1393" y="169"/>
                                </a:lnTo>
                                <a:lnTo>
                                  <a:pt x="1393"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19"/>
                        <wps:cNvSpPr>
                          <a:spLocks/>
                        </wps:cNvSpPr>
                        <wps:spPr bwMode="auto">
                          <a:xfrm>
                            <a:off x="724" y="3057"/>
                            <a:ext cx="1363" cy="199"/>
                          </a:xfrm>
                          <a:custGeom>
                            <a:avLst/>
                            <a:gdLst>
                              <a:gd name="T0" fmla="*/ 1363 w 1363"/>
                              <a:gd name="T1" fmla="*/ 199 h 199"/>
                              <a:gd name="T2" fmla="*/ 1284 w 1363"/>
                              <a:gd name="T3" fmla="*/ 150 h 199"/>
                              <a:gd name="T4" fmla="*/ 1210 w 1363"/>
                              <a:gd name="T5" fmla="*/ 109 h 199"/>
                              <a:gd name="T6" fmla="*/ 1131 w 1363"/>
                              <a:gd name="T7" fmla="*/ 79 h 199"/>
                              <a:gd name="T8" fmla="*/ 1048 w 1363"/>
                              <a:gd name="T9" fmla="*/ 57 h 199"/>
                              <a:gd name="T10" fmla="*/ 970 w 1363"/>
                              <a:gd name="T11" fmla="*/ 45 h 199"/>
                              <a:gd name="T12" fmla="*/ 887 w 1363"/>
                              <a:gd name="T13" fmla="*/ 34 h 199"/>
                              <a:gd name="T14" fmla="*/ 801 w 1363"/>
                              <a:gd name="T15" fmla="*/ 30 h 199"/>
                              <a:gd name="T16" fmla="*/ 719 w 1363"/>
                              <a:gd name="T17" fmla="*/ 34 h 199"/>
                              <a:gd name="T18" fmla="*/ 633 w 1363"/>
                              <a:gd name="T19" fmla="*/ 42 h 199"/>
                              <a:gd name="T20" fmla="*/ 543 w 1363"/>
                              <a:gd name="T21" fmla="*/ 53 h 199"/>
                              <a:gd name="T22" fmla="*/ 367 w 1363"/>
                              <a:gd name="T23" fmla="*/ 83 h 199"/>
                              <a:gd name="T24" fmla="*/ 0 w 1363"/>
                              <a:gd name="T25" fmla="*/ 150 h 199"/>
                              <a:gd name="T26" fmla="*/ 11 w 1363"/>
                              <a:gd name="T27" fmla="*/ 117 h 199"/>
                              <a:gd name="T28" fmla="*/ 378 w 1363"/>
                              <a:gd name="T29" fmla="*/ 49 h 199"/>
                              <a:gd name="T30" fmla="*/ 558 w 1363"/>
                              <a:gd name="T31" fmla="*/ 19 h 199"/>
                              <a:gd name="T32" fmla="*/ 644 w 1363"/>
                              <a:gd name="T33" fmla="*/ 8 h 199"/>
                              <a:gd name="T34" fmla="*/ 726 w 1363"/>
                              <a:gd name="T35" fmla="*/ 0 h 199"/>
                              <a:gd name="T36" fmla="*/ 812 w 1363"/>
                              <a:gd name="T37" fmla="*/ 0 h 199"/>
                              <a:gd name="T38" fmla="*/ 895 w 1363"/>
                              <a:gd name="T39" fmla="*/ 0 h 199"/>
                              <a:gd name="T40" fmla="*/ 977 w 1363"/>
                              <a:gd name="T41" fmla="*/ 8 h 199"/>
                              <a:gd name="T42" fmla="*/ 1060 w 1363"/>
                              <a:gd name="T43" fmla="*/ 23 h 199"/>
                              <a:gd name="T44" fmla="*/ 1135 w 1363"/>
                              <a:gd name="T45" fmla="*/ 49 h 199"/>
                              <a:gd name="T46" fmla="*/ 1213 w 1363"/>
                              <a:gd name="T47" fmla="*/ 75 h 199"/>
                              <a:gd name="T48" fmla="*/ 1288 w 1363"/>
                              <a:gd name="T49" fmla="*/ 117 h 199"/>
                              <a:gd name="T50" fmla="*/ 1363 w 1363"/>
                              <a:gd name="T51" fmla="*/ 165 h 199"/>
                              <a:gd name="T52" fmla="*/ 1363 w 1363"/>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3" h="199">
                                <a:moveTo>
                                  <a:pt x="1363" y="199"/>
                                </a:moveTo>
                                <a:lnTo>
                                  <a:pt x="1284" y="150"/>
                                </a:lnTo>
                                <a:lnTo>
                                  <a:pt x="1210" y="109"/>
                                </a:lnTo>
                                <a:lnTo>
                                  <a:pt x="1131" y="79"/>
                                </a:lnTo>
                                <a:lnTo>
                                  <a:pt x="1048" y="57"/>
                                </a:lnTo>
                                <a:lnTo>
                                  <a:pt x="970" y="45"/>
                                </a:lnTo>
                                <a:lnTo>
                                  <a:pt x="887" y="34"/>
                                </a:lnTo>
                                <a:lnTo>
                                  <a:pt x="801" y="30"/>
                                </a:lnTo>
                                <a:lnTo>
                                  <a:pt x="719" y="34"/>
                                </a:lnTo>
                                <a:lnTo>
                                  <a:pt x="633" y="42"/>
                                </a:lnTo>
                                <a:lnTo>
                                  <a:pt x="543" y="53"/>
                                </a:lnTo>
                                <a:lnTo>
                                  <a:pt x="367" y="83"/>
                                </a:lnTo>
                                <a:lnTo>
                                  <a:pt x="0" y="150"/>
                                </a:lnTo>
                                <a:lnTo>
                                  <a:pt x="11" y="117"/>
                                </a:lnTo>
                                <a:lnTo>
                                  <a:pt x="378" y="49"/>
                                </a:lnTo>
                                <a:lnTo>
                                  <a:pt x="558" y="19"/>
                                </a:lnTo>
                                <a:lnTo>
                                  <a:pt x="644" y="8"/>
                                </a:lnTo>
                                <a:lnTo>
                                  <a:pt x="726" y="0"/>
                                </a:lnTo>
                                <a:lnTo>
                                  <a:pt x="812" y="0"/>
                                </a:lnTo>
                                <a:lnTo>
                                  <a:pt x="895" y="0"/>
                                </a:lnTo>
                                <a:lnTo>
                                  <a:pt x="977" y="8"/>
                                </a:lnTo>
                                <a:lnTo>
                                  <a:pt x="1060" y="23"/>
                                </a:lnTo>
                                <a:lnTo>
                                  <a:pt x="1135" y="49"/>
                                </a:lnTo>
                                <a:lnTo>
                                  <a:pt x="1213" y="75"/>
                                </a:lnTo>
                                <a:lnTo>
                                  <a:pt x="1288" y="117"/>
                                </a:lnTo>
                                <a:lnTo>
                                  <a:pt x="1363" y="165"/>
                                </a:lnTo>
                                <a:lnTo>
                                  <a:pt x="1363"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20"/>
                        <wps:cNvSpPr>
                          <a:spLocks/>
                        </wps:cNvSpPr>
                        <wps:spPr bwMode="auto">
                          <a:xfrm>
                            <a:off x="757" y="2971"/>
                            <a:ext cx="1330" cy="199"/>
                          </a:xfrm>
                          <a:custGeom>
                            <a:avLst/>
                            <a:gdLst>
                              <a:gd name="T0" fmla="*/ 1330 w 1330"/>
                              <a:gd name="T1" fmla="*/ 199 h 199"/>
                              <a:gd name="T2" fmla="*/ 1255 w 1330"/>
                              <a:gd name="T3" fmla="*/ 150 h 199"/>
                              <a:gd name="T4" fmla="*/ 1180 w 1330"/>
                              <a:gd name="T5" fmla="*/ 109 h 199"/>
                              <a:gd name="T6" fmla="*/ 1102 w 1330"/>
                              <a:gd name="T7" fmla="*/ 79 h 199"/>
                              <a:gd name="T8" fmla="*/ 1027 w 1330"/>
                              <a:gd name="T9" fmla="*/ 56 h 199"/>
                              <a:gd name="T10" fmla="*/ 948 w 1330"/>
                              <a:gd name="T11" fmla="*/ 41 h 199"/>
                              <a:gd name="T12" fmla="*/ 866 w 1330"/>
                              <a:gd name="T13" fmla="*/ 34 h 199"/>
                              <a:gd name="T14" fmla="*/ 787 w 1330"/>
                              <a:gd name="T15" fmla="*/ 30 h 199"/>
                              <a:gd name="T16" fmla="*/ 701 w 1330"/>
                              <a:gd name="T17" fmla="*/ 34 h 199"/>
                              <a:gd name="T18" fmla="*/ 618 w 1330"/>
                              <a:gd name="T19" fmla="*/ 41 h 199"/>
                              <a:gd name="T20" fmla="*/ 532 w 1330"/>
                              <a:gd name="T21" fmla="*/ 52 h 199"/>
                              <a:gd name="T22" fmla="*/ 360 w 1330"/>
                              <a:gd name="T23" fmla="*/ 79 h 199"/>
                              <a:gd name="T24" fmla="*/ 0 w 1330"/>
                              <a:gd name="T25" fmla="*/ 150 h 199"/>
                              <a:gd name="T26" fmla="*/ 12 w 1330"/>
                              <a:gd name="T27" fmla="*/ 116 h 199"/>
                              <a:gd name="T28" fmla="*/ 371 w 1330"/>
                              <a:gd name="T29" fmla="*/ 45 h 199"/>
                              <a:gd name="T30" fmla="*/ 544 w 1330"/>
                              <a:gd name="T31" fmla="*/ 19 h 199"/>
                              <a:gd name="T32" fmla="*/ 626 w 1330"/>
                              <a:gd name="T33" fmla="*/ 7 h 199"/>
                              <a:gd name="T34" fmla="*/ 712 w 1330"/>
                              <a:gd name="T35" fmla="*/ 4 h 199"/>
                              <a:gd name="T36" fmla="*/ 794 w 1330"/>
                              <a:gd name="T37" fmla="*/ 0 h 199"/>
                              <a:gd name="T38" fmla="*/ 877 w 1330"/>
                              <a:gd name="T39" fmla="*/ 4 h 199"/>
                              <a:gd name="T40" fmla="*/ 956 w 1330"/>
                              <a:gd name="T41" fmla="*/ 11 h 199"/>
                              <a:gd name="T42" fmla="*/ 1034 w 1330"/>
                              <a:gd name="T43" fmla="*/ 26 h 199"/>
                              <a:gd name="T44" fmla="*/ 1113 w 1330"/>
                              <a:gd name="T45" fmla="*/ 45 h 199"/>
                              <a:gd name="T46" fmla="*/ 1184 w 1330"/>
                              <a:gd name="T47" fmla="*/ 79 h 199"/>
                              <a:gd name="T48" fmla="*/ 1259 w 1330"/>
                              <a:gd name="T49" fmla="*/ 116 h 199"/>
                              <a:gd name="T50" fmla="*/ 1330 w 1330"/>
                              <a:gd name="T51" fmla="*/ 165 h 199"/>
                              <a:gd name="T52" fmla="*/ 1330 w 133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30" h="199">
                                <a:moveTo>
                                  <a:pt x="1330" y="199"/>
                                </a:moveTo>
                                <a:lnTo>
                                  <a:pt x="1255" y="150"/>
                                </a:lnTo>
                                <a:lnTo>
                                  <a:pt x="1180" y="109"/>
                                </a:lnTo>
                                <a:lnTo>
                                  <a:pt x="1102" y="79"/>
                                </a:lnTo>
                                <a:lnTo>
                                  <a:pt x="1027" y="56"/>
                                </a:lnTo>
                                <a:lnTo>
                                  <a:pt x="948" y="41"/>
                                </a:lnTo>
                                <a:lnTo>
                                  <a:pt x="866" y="34"/>
                                </a:lnTo>
                                <a:lnTo>
                                  <a:pt x="787" y="30"/>
                                </a:lnTo>
                                <a:lnTo>
                                  <a:pt x="701" y="34"/>
                                </a:lnTo>
                                <a:lnTo>
                                  <a:pt x="618" y="41"/>
                                </a:lnTo>
                                <a:lnTo>
                                  <a:pt x="532" y="52"/>
                                </a:lnTo>
                                <a:lnTo>
                                  <a:pt x="360" y="79"/>
                                </a:lnTo>
                                <a:lnTo>
                                  <a:pt x="0" y="150"/>
                                </a:lnTo>
                                <a:lnTo>
                                  <a:pt x="12" y="116"/>
                                </a:lnTo>
                                <a:lnTo>
                                  <a:pt x="371" y="45"/>
                                </a:lnTo>
                                <a:lnTo>
                                  <a:pt x="544" y="19"/>
                                </a:lnTo>
                                <a:lnTo>
                                  <a:pt x="626" y="7"/>
                                </a:lnTo>
                                <a:lnTo>
                                  <a:pt x="712" y="4"/>
                                </a:lnTo>
                                <a:lnTo>
                                  <a:pt x="794" y="0"/>
                                </a:lnTo>
                                <a:lnTo>
                                  <a:pt x="877" y="4"/>
                                </a:lnTo>
                                <a:lnTo>
                                  <a:pt x="956" y="11"/>
                                </a:lnTo>
                                <a:lnTo>
                                  <a:pt x="1034" y="26"/>
                                </a:lnTo>
                                <a:lnTo>
                                  <a:pt x="1113" y="45"/>
                                </a:lnTo>
                                <a:lnTo>
                                  <a:pt x="1184" y="79"/>
                                </a:lnTo>
                                <a:lnTo>
                                  <a:pt x="1259" y="116"/>
                                </a:lnTo>
                                <a:lnTo>
                                  <a:pt x="1330" y="165"/>
                                </a:lnTo>
                                <a:lnTo>
                                  <a:pt x="133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21"/>
                        <wps:cNvSpPr>
                          <a:spLocks/>
                        </wps:cNvSpPr>
                        <wps:spPr bwMode="auto">
                          <a:xfrm>
                            <a:off x="795" y="2888"/>
                            <a:ext cx="1292" cy="196"/>
                          </a:xfrm>
                          <a:custGeom>
                            <a:avLst/>
                            <a:gdLst>
                              <a:gd name="T0" fmla="*/ 1292 w 1292"/>
                              <a:gd name="T1" fmla="*/ 196 h 196"/>
                              <a:gd name="T2" fmla="*/ 1221 w 1292"/>
                              <a:gd name="T3" fmla="*/ 151 h 196"/>
                              <a:gd name="T4" fmla="*/ 1150 w 1292"/>
                              <a:gd name="T5" fmla="*/ 109 h 196"/>
                              <a:gd name="T6" fmla="*/ 1075 w 1292"/>
                              <a:gd name="T7" fmla="*/ 79 h 196"/>
                              <a:gd name="T8" fmla="*/ 996 w 1292"/>
                              <a:gd name="T9" fmla="*/ 57 h 196"/>
                              <a:gd name="T10" fmla="*/ 921 w 1292"/>
                              <a:gd name="T11" fmla="*/ 45 h 196"/>
                              <a:gd name="T12" fmla="*/ 843 w 1292"/>
                              <a:gd name="T13" fmla="*/ 34 h 196"/>
                              <a:gd name="T14" fmla="*/ 764 w 1292"/>
                              <a:gd name="T15" fmla="*/ 34 h 196"/>
                              <a:gd name="T16" fmla="*/ 682 w 1292"/>
                              <a:gd name="T17" fmla="*/ 34 h 196"/>
                              <a:gd name="T18" fmla="*/ 599 w 1292"/>
                              <a:gd name="T19" fmla="*/ 42 h 196"/>
                              <a:gd name="T20" fmla="*/ 517 w 1292"/>
                              <a:gd name="T21" fmla="*/ 49 h 196"/>
                              <a:gd name="T22" fmla="*/ 348 w 1292"/>
                              <a:gd name="T23" fmla="*/ 75 h 196"/>
                              <a:gd name="T24" fmla="*/ 0 w 1292"/>
                              <a:gd name="T25" fmla="*/ 147 h 196"/>
                              <a:gd name="T26" fmla="*/ 7 w 1292"/>
                              <a:gd name="T27" fmla="*/ 113 h 196"/>
                              <a:gd name="T28" fmla="*/ 359 w 1292"/>
                              <a:gd name="T29" fmla="*/ 45 h 196"/>
                              <a:gd name="T30" fmla="*/ 528 w 1292"/>
                              <a:gd name="T31" fmla="*/ 19 h 196"/>
                              <a:gd name="T32" fmla="*/ 610 w 1292"/>
                              <a:gd name="T33" fmla="*/ 8 h 196"/>
                              <a:gd name="T34" fmla="*/ 693 w 1292"/>
                              <a:gd name="T35" fmla="*/ 4 h 196"/>
                              <a:gd name="T36" fmla="*/ 771 w 1292"/>
                              <a:gd name="T37" fmla="*/ 0 h 196"/>
                              <a:gd name="T38" fmla="*/ 850 w 1292"/>
                              <a:gd name="T39" fmla="*/ 4 h 196"/>
                              <a:gd name="T40" fmla="*/ 929 w 1292"/>
                              <a:gd name="T41" fmla="*/ 12 h 196"/>
                              <a:gd name="T42" fmla="*/ 1004 w 1292"/>
                              <a:gd name="T43" fmla="*/ 27 h 196"/>
                              <a:gd name="T44" fmla="*/ 1079 w 1292"/>
                              <a:gd name="T45" fmla="*/ 49 h 196"/>
                              <a:gd name="T46" fmla="*/ 1154 w 1292"/>
                              <a:gd name="T47" fmla="*/ 79 h 196"/>
                              <a:gd name="T48" fmla="*/ 1225 w 1292"/>
                              <a:gd name="T49" fmla="*/ 117 h 196"/>
                              <a:gd name="T50" fmla="*/ 1292 w 1292"/>
                              <a:gd name="T51" fmla="*/ 166 h 196"/>
                              <a:gd name="T52" fmla="*/ 1292 w 1292"/>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2" h="196">
                                <a:moveTo>
                                  <a:pt x="1292" y="196"/>
                                </a:moveTo>
                                <a:lnTo>
                                  <a:pt x="1221" y="151"/>
                                </a:lnTo>
                                <a:lnTo>
                                  <a:pt x="1150" y="109"/>
                                </a:lnTo>
                                <a:lnTo>
                                  <a:pt x="1075" y="79"/>
                                </a:lnTo>
                                <a:lnTo>
                                  <a:pt x="996" y="57"/>
                                </a:lnTo>
                                <a:lnTo>
                                  <a:pt x="921" y="45"/>
                                </a:lnTo>
                                <a:lnTo>
                                  <a:pt x="843" y="34"/>
                                </a:lnTo>
                                <a:lnTo>
                                  <a:pt x="764" y="34"/>
                                </a:lnTo>
                                <a:lnTo>
                                  <a:pt x="682" y="34"/>
                                </a:lnTo>
                                <a:lnTo>
                                  <a:pt x="599" y="42"/>
                                </a:lnTo>
                                <a:lnTo>
                                  <a:pt x="517" y="49"/>
                                </a:lnTo>
                                <a:lnTo>
                                  <a:pt x="348" y="75"/>
                                </a:lnTo>
                                <a:lnTo>
                                  <a:pt x="0" y="147"/>
                                </a:lnTo>
                                <a:lnTo>
                                  <a:pt x="7" y="113"/>
                                </a:lnTo>
                                <a:lnTo>
                                  <a:pt x="359" y="45"/>
                                </a:lnTo>
                                <a:lnTo>
                                  <a:pt x="528" y="19"/>
                                </a:lnTo>
                                <a:lnTo>
                                  <a:pt x="610" y="8"/>
                                </a:lnTo>
                                <a:lnTo>
                                  <a:pt x="693" y="4"/>
                                </a:lnTo>
                                <a:lnTo>
                                  <a:pt x="771" y="0"/>
                                </a:lnTo>
                                <a:lnTo>
                                  <a:pt x="850" y="4"/>
                                </a:lnTo>
                                <a:lnTo>
                                  <a:pt x="929" y="12"/>
                                </a:lnTo>
                                <a:lnTo>
                                  <a:pt x="1004" y="27"/>
                                </a:lnTo>
                                <a:lnTo>
                                  <a:pt x="1079" y="49"/>
                                </a:lnTo>
                                <a:lnTo>
                                  <a:pt x="1154" y="79"/>
                                </a:lnTo>
                                <a:lnTo>
                                  <a:pt x="1225" y="117"/>
                                </a:lnTo>
                                <a:lnTo>
                                  <a:pt x="1292" y="166"/>
                                </a:lnTo>
                                <a:lnTo>
                                  <a:pt x="1292"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22"/>
                        <wps:cNvSpPr>
                          <a:spLocks/>
                        </wps:cNvSpPr>
                        <wps:spPr bwMode="auto">
                          <a:xfrm>
                            <a:off x="829" y="2810"/>
                            <a:ext cx="1262" cy="191"/>
                          </a:xfrm>
                          <a:custGeom>
                            <a:avLst/>
                            <a:gdLst>
                              <a:gd name="T0" fmla="*/ 1262 w 1262"/>
                              <a:gd name="T1" fmla="*/ 191 h 191"/>
                              <a:gd name="T2" fmla="*/ 1191 w 1262"/>
                              <a:gd name="T3" fmla="*/ 142 h 191"/>
                              <a:gd name="T4" fmla="*/ 1120 w 1262"/>
                              <a:gd name="T5" fmla="*/ 105 h 191"/>
                              <a:gd name="T6" fmla="*/ 1048 w 1262"/>
                              <a:gd name="T7" fmla="*/ 75 h 191"/>
                              <a:gd name="T8" fmla="*/ 973 w 1262"/>
                              <a:gd name="T9" fmla="*/ 56 h 191"/>
                              <a:gd name="T10" fmla="*/ 899 w 1262"/>
                              <a:gd name="T11" fmla="*/ 41 h 191"/>
                              <a:gd name="T12" fmla="*/ 820 w 1262"/>
                              <a:gd name="T13" fmla="*/ 30 h 191"/>
                              <a:gd name="T14" fmla="*/ 741 w 1262"/>
                              <a:gd name="T15" fmla="*/ 30 h 191"/>
                              <a:gd name="T16" fmla="*/ 666 w 1262"/>
                              <a:gd name="T17" fmla="*/ 30 h 191"/>
                              <a:gd name="T18" fmla="*/ 584 w 1262"/>
                              <a:gd name="T19" fmla="*/ 37 h 191"/>
                              <a:gd name="T20" fmla="*/ 505 w 1262"/>
                              <a:gd name="T21" fmla="*/ 45 h 191"/>
                              <a:gd name="T22" fmla="*/ 340 w 1262"/>
                              <a:gd name="T23" fmla="*/ 71 h 191"/>
                              <a:gd name="T24" fmla="*/ 0 w 1262"/>
                              <a:gd name="T25" fmla="*/ 138 h 191"/>
                              <a:gd name="T26" fmla="*/ 11 w 1262"/>
                              <a:gd name="T27" fmla="*/ 105 h 191"/>
                              <a:gd name="T28" fmla="*/ 348 w 1262"/>
                              <a:gd name="T29" fmla="*/ 41 h 191"/>
                              <a:gd name="T30" fmla="*/ 516 w 1262"/>
                              <a:gd name="T31" fmla="*/ 15 h 191"/>
                              <a:gd name="T32" fmla="*/ 595 w 1262"/>
                              <a:gd name="T33" fmla="*/ 7 h 191"/>
                              <a:gd name="T34" fmla="*/ 674 w 1262"/>
                              <a:gd name="T35" fmla="*/ 0 h 191"/>
                              <a:gd name="T36" fmla="*/ 752 w 1262"/>
                              <a:gd name="T37" fmla="*/ 0 h 191"/>
                              <a:gd name="T38" fmla="*/ 827 w 1262"/>
                              <a:gd name="T39" fmla="*/ 3 h 191"/>
                              <a:gd name="T40" fmla="*/ 906 w 1262"/>
                              <a:gd name="T41" fmla="*/ 11 h 191"/>
                              <a:gd name="T42" fmla="*/ 981 w 1262"/>
                              <a:gd name="T43" fmla="*/ 22 h 191"/>
                              <a:gd name="T44" fmla="*/ 1052 w 1262"/>
                              <a:gd name="T45" fmla="*/ 45 h 191"/>
                              <a:gd name="T46" fmla="*/ 1123 w 1262"/>
                              <a:gd name="T47" fmla="*/ 75 h 191"/>
                              <a:gd name="T48" fmla="*/ 1194 w 1262"/>
                              <a:gd name="T49" fmla="*/ 112 h 191"/>
                              <a:gd name="T50" fmla="*/ 1262 w 1262"/>
                              <a:gd name="T51" fmla="*/ 157 h 191"/>
                              <a:gd name="T52" fmla="*/ 1262 w 1262"/>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191">
                                <a:moveTo>
                                  <a:pt x="1262" y="191"/>
                                </a:moveTo>
                                <a:lnTo>
                                  <a:pt x="1191" y="142"/>
                                </a:lnTo>
                                <a:lnTo>
                                  <a:pt x="1120" y="105"/>
                                </a:lnTo>
                                <a:lnTo>
                                  <a:pt x="1048" y="75"/>
                                </a:lnTo>
                                <a:lnTo>
                                  <a:pt x="973" y="56"/>
                                </a:lnTo>
                                <a:lnTo>
                                  <a:pt x="899" y="41"/>
                                </a:lnTo>
                                <a:lnTo>
                                  <a:pt x="820" y="30"/>
                                </a:lnTo>
                                <a:lnTo>
                                  <a:pt x="741" y="30"/>
                                </a:lnTo>
                                <a:lnTo>
                                  <a:pt x="666" y="30"/>
                                </a:lnTo>
                                <a:lnTo>
                                  <a:pt x="584" y="37"/>
                                </a:lnTo>
                                <a:lnTo>
                                  <a:pt x="505" y="45"/>
                                </a:lnTo>
                                <a:lnTo>
                                  <a:pt x="340" y="71"/>
                                </a:lnTo>
                                <a:lnTo>
                                  <a:pt x="0" y="138"/>
                                </a:lnTo>
                                <a:lnTo>
                                  <a:pt x="11" y="105"/>
                                </a:lnTo>
                                <a:lnTo>
                                  <a:pt x="348" y="41"/>
                                </a:lnTo>
                                <a:lnTo>
                                  <a:pt x="516" y="15"/>
                                </a:lnTo>
                                <a:lnTo>
                                  <a:pt x="595" y="7"/>
                                </a:lnTo>
                                <a:lnTo>
                                  <a:pt x="674" y="0"/>
                                </a:lnTo>
                                <a:lnTo>
                                  <a:pt x="752" y="0"/>
                                </a:lnTo>
                                <a:lnTo>
                                  <a:pt x="827" y="3"/>
                                </a:lnTo>
                                <a:lnTo>
                                  <a:pt x="906" y="11"/>
                                </a:lnTo>
                                <a:lnTo>
                                  <a:pt x="981" y="22"/>
                                </a:lnTo>
                                <a:lnTo>
                                  <a:pt x="1052" y="45"/>
                                </a:lnTo>
                                <a:lnTo>
                                  <a:pt x="1123" y="75"/>
                                </a:lnTo>
                                <a:lnTo>
                                  <a:pt x="1194" y="112"/>
                                </a:lnTo>
                                <a:lnTo>
                                  <a:pt x="1262" y="157"/>
                                </a:lnTo>
                                <a:lnTo>
                                  <a:pt x="1262"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23"/>
                        <wps:cNvSpPr>
                          <a:spLocks/>
                        </wps:cNvSpPr>
                        <wps:spPr bwMode="auto">
                          <a:xfrm>
                            <a:off x="862" y="2727"/>
                            <a:ext cx="1229" cy="191"/>
                          </a:xfrm>
                          <a:custGeom>
                            <a:avLst/>
                            <a:gdLst>
                              <a:gd name="T0" fmla="*/ 1229 w 1229"/>
                              <a:gd name="T1" fmla="*/ 191 h 191"/>
                              <a:gd name="T2" fmla="*/ 1161 w 1229"/>
                              <a:gd name="T3" fmla="*/ 143 h 191"/>
                              <a:gd name="T4" fmla="*/ 1090 w 1229"/>
                              <a:gd name="T5" fmla="*/ 105 h 191"/>
                              <a:gd name="T6" fmla="*/ 1019 w 1229"/>
                              <a:gd name="T7" fmla="*/ 79 h 191"/>
                              <a:gd name="T8" fmla="*/ 948 w 1229"/>
                              <a:gd name="T9" fmla="*/ 56 h 191"/>
                              <a:gd name="T10" fmla="*/ 877 w 1229"/>
                              <a:gd name="T11" fmla="*/ 41 h 191"/>
                              <a:gd name="T12" fmla="*/ 802 w 1229"/>
                              <a:gd name="T13" fmla="*/ 34 h 191"/>
                              <a:gd name="T14" fmla="*/ 727 w 1229"/>
                              <a:gd name="T15" fmla="*/ 30 h 191"/>
                              <a:gd name="T16" fmla="*/ 648 w 1229"/>
                              <a:gd name="T17" fmla="*/ 30 h 191"/>
                              <a:gd name="T18" fmla="*/ 570 w 1229"/>
                              <a:gd name="T19" fmla="*/ 38 h 191"/>
                              <a:gd name="T20" fmla="*/ 491 w 1229"/>
                              <a:gd name="T21" fmla="*/ 45 h 191"/>
                              <a:gd name="T22" fmla="*/ 334 w 1229"/>
                              <a:gd name="T23" fmla="*/ 71 h 191"/>
                              <a:gd name="T24" fmla="*/ 0 w 1229"/>
                              <a:gd name="T25" fmla="*/ 135 h 191"/>
                              <a:gd name="T26" fmla="*/ 12 w 1229"/>
                              <a:gd name="T27" fmla="*/ 105 h 191"/>
                              <a:gd name="T28" fmla="*/ 341 w 1229"/>
                              <a:gd name="T29" fmla="*/ 41 h 191"/>
                              <a:gd name="T30" fmla="*/ 424 w 1229"/>
                              <a:gd name="T31" fmla="*/ 26 h 191"/>
                              <a:gd name="T32" fmla="*/ 502 w 1229"/>
                              <a:gd name="T33" fmla="*/ 15 h 191"/>
                              <a:gd name="T34" fmla="*/ 581 w 1229"/>
                              <a:gd name="T35" fmla="*/ 8 h 191"/>
                              <a:gd name="T36" fmla="*/ 660 w 1229"/>
                              <a:gd name="T37" fmla="*/ 0 h 191"/>
                              <a:gd name="T38" fmla="*/ 734 w 1229"/>
                              <a:gd name="T39" fmla="*/ 0 h 191"/>
                              <a:gd name="T40" fmla="*/ 809 w 1229"/>
                              <a:gd name="T41" fmla="*/ 4 h 191"/>
                              <a:gd name="T42" fmla="*/ 884 w 1229"/>
                              <a:gd name="T43" fmla="*/ 11 h 191"/>
                              <a:gd name="T44" fmla="*/ 955 w 1229"/>
                              <a:gd name="T45" fmla="*/ 26 h 191"/>
                              <a:gd name="T46" fmla="*/ 1027 w 1229"/>
                              <a:gd name="T47" fmla="*/ 49 h 191"/>
                              <a:gd name="T48" fmla="*/ 1098 w 1229"/>
                              <a:gd name="T49" fmla="*/ 75 h 191"/>
                              <a:gd name="T50" fmla="*/ 1161 w 1229"/>
                              <a:gd name="T51" fmla="*/ 113 h 191"/>
                              <a:gd name="T52" fmla="*/ 1229 w 1229"/>
                              <a:gd name="T53" fmla="*/ 158 h 191"/>
                              <a:gd name="T54" fmla="*/ 1229 w 1229"/>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9" h="191">
                                <a:moveTo>
                                  <a:pt x="1229" y="191"/>
                                </a:moveTo>
                                <a:lnTo>
                                  <a:pt x="1161" y="143"/>
                                </a:lnTo>
                                <a:lnTo>
                                  <a:pt x="1090" y="105"/>
                                </a:lnTo>
                                <a:lnTo>
                                  <a:pt x="1019" y="79"/>
                                </a:lnTo>
                                <a:lnTo>
                                  <a:pt x="948" y="56"/>
                                </a:lnTo>
                                <a:lnTo>
                                  <a:pt x="877" y="41"/>
                                </a:lnTo>
                                <a:lnTo>
                                  <a:pt x="802" y="34"/>
                                </a:lnTo>
                                <a:lnTo>
                                  <a:pt x="727" y="30"/>
                                </a:lnTo>
                                <a:lnTo>
                                  <a:pt x="648" y="30"/>
                                </a:lnTo>
                                <a:lnTo>
                                  <a:pt x="570" y="38"/>
                                </a:lnTo>
                                <a:lnTo>
                                  <a:pt x="491" y="45"/>
                                </a:lnTo>
                                <a:lnTo>
                                  <a:pt x="334" y="71"/>
                                </a:lnTo>
                                <a:lnTo>
                                  <a:pt x="0" y="135"/>
                                </a:lnTo>
                                <a:lnTo>
                                  <a:pt x="12" y="105"/>
                                </a:lnTo>
                                <a:lnTo>
                                  <a:pt x="341" y="41"/>
                                </a:lnTo>
                                <a:lnTo>
                                  <a:pt x="424" y="26"/>
                                </a:lnTo>
                                <a:lnTo>
                                  <a:pt x="502" y="15"/>
                                </a:lnTo>
                                <a:lnTo>
                                  <a:pt x="581" y="8"/>
                                </a:lnTo>
                                <a:lnTo>
                                  <a:pt x="660" y="0"/>
                                </a:lnTo>
                                <a:lnTo>
                                  <a:pt x="734" y="0"/>
                                </a:lnTo>
                                <a:lnTo>
                                  <a:pt x="809" y="4"/>
                                </a:lnTo>
                                <a:lnTo>
                                  <a:pt x="884" y="11"/>
                                </a:lnTo>
                                <a:lnTo>
                                  <a:pt x="955" y="26"/>
                                </a:lnTo>
                                <a:lnTo>
                                  <a:pt x="1027" y="49"/>
                                </a:lnTo>
                                <a:lnTo>
                                  <a:pt x="1098" y="75"/>
                                </a:lnTo>
                                <a:lnTo>
                                  <a:pt x="1161" y="113"/>
                                </a:lnTo>
                                <a:lnTo>
                                  <a:pt x="1229" y="158"/>
                                </a:lnTo>
                                <a:lnTo>
                                  <a:pt x="1229"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4"/>
                        <wps:cNvSpPr>
                          <a:spLocks/>
                        </wps:cNvSpPr>
                        <wps:spPr bwMode="auto">
                          <a:xfrm>
                            <a:off x="896" y="2645"/>
                            <a:ext cx="1195" cy="187"/>
                          </a:xfrm>
                          <a:custGeom>
                            <a:avLst/>
                            <a:gdLst>
                              <a:gd name="T0" fmla="*/ 1195 w 1195"/>
                              <a:gd name="T1" fmla="*/ 187 h 187"/>
                              <a:gd name="T2" fmla="*/ 1131 w 1195"/>
                              <a:gd name="T3" fmla="*/ 146 h 187"/>
                              <a:gd name="T4" fmla="*/ 1064 w 1195"/>
                              <a:gd name="T5" fmla="*/ 108 h 187"/>
                              <a:gd name="T6" fmla="*/ 993 w 1195"/>
                              <a:gd name="T7" fmla="*/ 78 h 187"/>
                              <a:gd name="T8" fmla="*/ 925 w 1195"/>
                              <a:gd name="T9" fmla="*/ 56 h 187"/>
                              <a:gd name="T10" fmla="*/ 854 w 1195"/>
                              <a:gd name="T11" fmla="*/ 41 h 187"/>
                              <a:gd name="T12" fmla="*/ 779 w 1195"/>
                              <a:gd name="T13" fmla="*/ 33 h 187"/>
                              <a:gd name="T14" fmla="*/ 708 w 1195"/>
                              <a:gd name="T15" fmla="*/ 30 h 187"/>
                              <a:gd name="T16" fmla="*/ 633 w 1195"/>
                              <a:gd name="T17" fmla="*/ 30 h 187"/>
                              <a:gd name="T18" fmla="*/ 558 w 1195"/>
                              <a:gd name="T19" fmla="*/ 37 h 187"/>
                              <a:gd name="T20" fmla="*/ 479 w 1195"/>
                              <a:gd name="T21" fmla="*/ 45 h 187"/>
                              <a:gd name="T22" fmla="*/ 401 w 1195"/>
                              <a:gd name="T23" fmla="*/ 56 h 187"/>
                              <a:gd name="T24" fmla="*/ 326 w 1195"/>
                              <a:gd name="T25" fmla="*/ 71 h 187"/>
                              <a:gd name="T26" fmla="*/ 0 w 1195"/>
                              <a:gd name="T27" fmla="*/ 135 h 187"/>
                              <a:gd name="T28" fmla="*/ 11 w 1195"/>
                              <a:gd name="T29" fmla="*/ 105 h 187"/>
                              <a:gd name="T30" fmla="*/ 172 w 1195"/>
                              <a:gd name="T31" fmla="*/ 71 h 187"/>
                              <a:gd name="T32" fmla="*/ 333 w 1195"/>
                              <a:gd name="T33" fmla="*/ 41 h 187"/>
                              <a:gd name="T34" fmla="*/ 412 w 1195"/>
                              <a:gd name="T35" fmla="*/ 26 h 187"/>
                              <a:gd name="T36" fmla="*/ 487 w 1195"/>
                              <a:gd name="T37" fmla="*/ 15 h 187"/>
                              <a:gd name="T38" fmla="*/ 566 w 1195"/>
                              <a:gd name="T39" fmla="*/ 7 h 187"/>
                              <a:gd name="T40" fmla="*/ 640 w 1195"/>
                              <a:gd name="T41" fmla="*/ 3 h 187"/>
                              <a:gd name="T42" fmla="*/ 715 w 1195"/>
                              <a:gd name="T43" fmla="*/ 0 h 187"/>
                              <a:gd name="T44" fmla="*/ 787 w 1195"/>
                              <a:gd name="T45" fmla="*/ 3 h 187"/>
                              <a:gd name="T46" fmla="*/ 861 w 1195"/>
                              <a:gd name="T47" fmla="*/ 11 h 187"/>
                              <a:gd name="T48" fmla="*/ 929 w 1195"/>
                              <a:gd name="T49" fmla="*/ 26 h 187"/>
                              <a:gd name="T50" fmla="*/ 1000 w 1195"/>
                              <a:gd name="T51" fmla="*/ 48 h 187"/>
                              <a:gd name="T52" fmla="*/ 1067 w 1195"/>
                              <a:gd name="T53" fmla="*/ 78 h 187"/>
                              <a:gd name="T54" fmla="*/ 1101 w 1195"/>
                              <a:gd name="T55" fmla="*/ 93 h 187"/>
                              <a:gd name="T56" fmla="*/ 1131 w 1195"/>
                              <a:gd name="T57" fmla="*/ 112 h 187"/>
                              <a:gd name="T58" fmla="*/ 1195 w 1195"/>
                              <a:gd name="T59" fmla="*/ 157 h 187"/>
                              <a:gd name="T60" fmla="*/ 1195 w 1195"/>
                              <a:gd name="T6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5" h="187">
                                <a:moveTo>
                                  <a:pt x="1195" y="187"/>
                                </a:moveTo>
                                <a:lnTo>
                                  <a:pt x="1131" y="146"/>
                                </a:lnTo>
                                <a:lnTo>
                                  <a:pt x="1064" y="108"/>
                                </a:lnTo>
                                <a:lnTo>
                                  <a:pt x="993" y="78"/>
                                </a:lnTo>
                                <a:lnTo>
                                  <a:pt x="925" y="56"/>
                                </a:lnTo>
                                <a:lnTo>
                                  <a:pt x="854" y="41"/>
                                </a:lnTo>
                                <a:lnTo>
                                  <a:pt x="779" y="33"/>
                                </a:lnTo>
                                <a:lnTo>
                                  <a:pt x="708" y="30"/>
                                </a:lnTo>
                                <a:lnTo>
                                  <a:pt x="633" y="30"/>
                                </a:lnTo>
                                <a:lnTo>
                                  <a:pt x="558" y="37"/>
                                </a:lnTo>
                                <a:lnTo>
                                  <a:pt x="479" y="45"/>
                                </a:lnTo>
                                <a:lnTo>
                                  <a:pt x="401" y="56"/>
                                </a:lnTo>
                                <a:lnTo>
                                  <a:pt x="326" y="71"/>
                                </a:lnTo>
                                <a:lnTo>
                                  <a:pt x="0" y="135"/>
                                </a:lnTo>
                                <a:lnTo>
                                  <a:pt x="11" y="105"/>
                                </a:lnTo>
                                <a:lnTo>
                                  <a:pt x="172" y="71"/>
                                </a:lnTo>
                                <a:lnTo>
                                  <a:pt x="333" y="41"/>
                                </a:lnTo>
                                <a:lnTo>
                                  <a:pt x="412" y="26"/>
                                </a:lnTo>
                                <a:lnTo>
                                  <a:pt x="487" y="15"/>
                                </a:lnTo>
                                <a:lnTo>
                                  <a:pt x="566" y="7"/>
                                </a:lnTo>
                                <a:lnTo>
                                  <a:pt x="640" y="3"/>
                                </a:lnTo>
                                <a:lnTo>
                                  <a:pt x="715" y="0"/>
                                </a:lnTo>
                                <a:lnTo>
                                  <a:pt x="787" y="3"/>
                                </a:lnTo>
                                <a:lnTo>
                                  <a:pt x="861" y="11"/>
                                </a:lnTo>
                                <a:lnTo>
                                  <a:pt x="929" y="26"/>
                                </a:lnTo>
                                <a:lnTo>
                                  <a:pt x="1000" y="48"/>
                                </a:lnTo>
                                <a:lnTo>
                                  <a:pt x="1067" y="78"/>
                                </a:lnTo>
                                <a:lnTo>
                                  <a:pt x="1101" y="93"/>
                                </a:lnTo>
                                <a:lnTo>
                                  <a:pt x="1131" y="112"/>
                                </a:lnTo>
                                <a:lnTo>
                                  <a:pt x="1195" y="157"/>
                                </a:lnTo>
                                <a:lnTo>
                                  <a:pt x="1195"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5"/>
                        <wps:cNvSpPr>
                          <a:spLocks/>
                        </wps:cNvSpPr>
                        <wps:spPr bwMode="auto">
                          <a:xfrm>
                            <a:off x="930" y="2562"/>
                            <a:ext cx="1165" cy="188"/>
                          </a:xfrm>
                          <a:custGeom>
                            <a:avLst/>
                            <a:gdLst>
                              <a:gd name="T0" fmla="*/ 1165 w 1165"/>
                              <a:gd name="T1" fmla="*/ 188 h 188"/>
                              <a:gd name="T2" fmla="*/ 1101 w 1165"/>
                              <a:gd name="T3" fmla="*/ 143 h 188"/>
                              <a:gd name="T4" fmla="*/ 1033 w 1165"/>
                              <a:gd name="T5" fmla="*/ 109 h 188"/>
                              <a:gd name="T6" fmla="*/ 966 w 1165"/>
                              <a:gd name="T7" fmla="*/ 79 h 188"/>
                              <a:gd name="T8" fmla="*/ 899 w 1165"/>
                              <a:gd name="T9" fmla="*/ 56 h 188"/>
                              <a:gd name="T10" fmla="*/ 831 w 1165"/>
                              <a:gd name="T11" fmla="*/ 41 h 188"/>
                              <a:gd name="T12" fmla="*/ 760 w 1165"/>
                              <a:gd name="T13" fmla="*/ 34 h 188"/>
                              <a:gd name="T14" fmla="*/ 689 w 1165"/>
                              <a:gd name="T15" fmla="*/ 30 h 188"/>
                              <a:gd name="T16" fmla="*/ 618 w 1165"/>
                              <a:gd name="T17" fmla="*/ 30 h 188"/>
                              <a:gd name="T18" fmla="*/ 543 w 1165"/>
                              <a:gd name="T19" fmla="*/ 37 h 188"/>
                              <a:gd name="T20" fmla="*/ 468 w 1165"/>
                              <a:gd name="T21" fmla="*/ 45 h 188"/>
                              <a:gd name="T22" fmla="*/ 389 w 1165"/>
                              <a:gd name="T23" fmla="*/ 52 h 188"/>
                              <a:gd name="T24" fmla="*/ 314 w 1165"/>
                              <a:gd name="T25" fmla="*/ 68 h 188"/>
                              <a:gd name="T26" fmla="*/ 0 w 1165"/>
                              <a:gd name="T27" fmla="*/ 128 h 188"/>
                              <a:gd name="T28" fmla="*/ 11 w 1165"/>
                              <a:gd name="T29" fmla="*/ 101 h 188"/>
                              <a:gd name="T30" fmla="*/ 326 w 1165"/>
                              <a:gd name="T31" fmla="*/ 41 h 188"/>
                              <a:gd name="T32" fmla="*/ 400 w 1165"/>
                              <a:gd name="T33" fmla="*/ 26 h 188"/>
                              <a:gd name="T34" fmla="*/ 475 w 1165"/>
                              <a:gd name="T35" fmla="*/ 15 h 188"/>
                              <a:gd name="T36" fmla="*/ 550 w 1165"/>
                              <a:gd name="T37" fmla="*/ 7 h 188"/>
                              <a:gd name="T38" fmla="*/ 625 w 1165"/>
                              <a:gd name="T39" fmla="*/ 4 h 188"/>
                              <a:gd name="T40" fmla="*/ 696 w 1165"/>
                              <a:gd name="T41" fmla="*/ 0 h 188"/>
                              <a:gd name="T42" fmla="*/ 768 w 1165"/>
                              <a:gd name="T43" fmla="*/ 4 h 188"/>
                              <a:gd name="T44" fmla="*/ 835 w 1165"/>
                              <a:gd name="T45" fmla="*/ 15 h 188"/>
                              <a:gd name="T46" fmla="*/ 906 w 1165"/>
                              <a:gd name="T47" fmla="*/ 30 h 188"/>
                              <a:gd name="T48" fmla="*/ 974 w 1165"/>
                              <a:gd name="T49" fmla="*/ 49 h 188"/>
                              <a:gd name="T50" fmla="*/ 1007 w 1165"/>
                              <a:gd name="T51" fmla="*/ 64 h 188"/>
                              <a:gd name="T52" fmla="*/ 1037 w 1165"/>
                              <a:gd name="T53" fmla="*/ 79 h 188"/>
                              <a:gd name="T54" fmla="*/ 1101 w 1165"/>
                              <a:gd name="T55" fmla="*/ 113 h 188"/>
                              <a:gd name="T56" fmla="*/ 1165 w 1165"/>
                              <a:gd name="T57" fmla="*/ 158 h 188"/>
                              <a:gd name="T58" fmla="*/ 1165 w 1165"/>
                              <a:gd name="T59"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65" h="188">
                                <a:moveTo>
                                  <a:pt x="1165" y="188"/>
                                </a:moveTo>
                                <a:lnTo>
                                  <a:pt x="1101" y="143"/>
                                </a:lnTo>
                                <a:lnTo>
                                  <a:pt x="1033" y="109"/>
                                </a:lnTo>
                                <a:lnTo>
                                  <a:pt x="966" y="79"/>
                                </a:lnTo>
                                <a:lnTo>
                                  <a:pt x="899" y="56"/>
                                </a:lnTo>
                                <a:lnTo>
                                  <a:pt x="831" y="41"/>
                                </a:lnTo>
                                <a:lnTo>
                                  <a:pt x="760" y="34"/>
                                </a:lnTo>
                                <a:lnTo>
                                  <a:pt x="689" y="30"/>
                                </a:lnTo>
                                <a:lnTo>
                                  <a:pt x="618" y="30"/>
                                </a:lnTo>
                                <a:lnTo>
                                  <a:pt x="543" y="37"/>
                                </a:lnTo>
                                <a:lnTo>
                                  <a:pt x="468" y="45"/>
                                </a:lnTo>
                                <a:lnTo>
                                  <a:pt x="389" y="52"/>
                                </a:lnTo>
                                <a:lnTo>
                                  <a:pt x="314" y="68"/>
                                </a:lnTo>
                                <a:lnTo>
                                  <a:pt x="0" y="128"/>
                                </a:lnTo>
                                <a:lnTo>
                                  <a:pt x="11" y="101"/>
                                </a:lnTo>
                                <a:lnTo>
                                  <a:pt x="326" y="41"/>
                                </a:lnTo>
                                <a:lnTo>
                                  <a:pt x="400" y="26"/>
                                </a:lnTo>
                                <a:lnTo>
                                  <a:pt x="475" y="15"/>
                                </a:lnTo>
                                <a:lnTo>
                                  <a:pt x="550" y="7"/>
                                </a:lnTo>
                                <a:lnTo>
                                  <a:pt x="625" y="4"/>
                                </a:lnTo>
                                <a:lnTo>
                                  <a:pt x="696" y="0"/>
                                </a:lnTo>
                                <a:lnTo>
                                  <a:pt x="768" y="4"/>
                                </a:lnTo>
                                <a:lnTo>
                                  <a:pt x="835" y="15"/>
                                </a:lnTo>
                                <a:lnTo>
                                  <a:pt x="906" y="30"/>
                                </a:lnTo>
                                <a:lnTo>
                                  <a:pt x="974" y="49"/>
                                </a:lnTo>
                                <a:lnTo>
                                  <a:pt x="1007" y="64"/>
                                </a:lnTo>
                                <a:lnTo>
                                  <a:pt x="1037" y="79"/>
                                </a:lnTo>
                                <a:lnTo>
                                  <a:pt x="1101" y="113"/>
                                </a:lnTo>
                                <a:lnTo>
                                  <a:pt x="1165" y="158"/>
                                </a:lnTo>
                                <a:lnTo>
                                  <a:pt x="1165"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6"/>
                        <wps:cNvSpPr>
                          <a:spLocks/>
                        </wps:cNvSpPr>
                        <wps:spPr bwMode="auto">
                          <a:xfrm>
                            <a:off x="967" y="2483"/>
                            <a:ext cx="1128" cy="184"/>
                          </a:xfrm>
                          <a:custGeom>
                            <a:avLst/>
                            <a:gdLst>
                              <a:gd name="T0" fmla="*/ 1128 w 1128"/>
                              <a:gd name="T1" fmla="*/ 184 h 184"/>
                              <a:gd name="T2" fmla="*/ 1064 w 1128"/>
                              <a:gd name="T3" fmla="*/ 139 h 184"/>
                              <a:gd name="T4" fmla="*/ 1000 w 1128"/>
                              <a:gd name="T5" fmla="*/ 105 h 184"/>
                              <a:gd name="T6" fmla="*/ 937 w 1128"/>
                              <a:gd name="T7" fmla="*/ 75 h 184"/>
                              <a:gd name="T8" fmla="*/ 869 w 1128"/>
                              <a:gd name="T9" fmla="*/ 53 h 184"/>
                              <a:gd name="T10" fmla="*/ 805 w 1128"/>
                              <a:gd name="T11" fmla="*/ 41 h 184"/>
                              <a:gd name="T12" fmla="*/ 734 w 1128"/>
                              <a:gd name="T13" fmla="*/ 30 h 184"/>
                              <a:gd name="T14" fmla="*/ 667 w 1128"/>
                              <a:gd name="T15" fmla="*/ 26 h 184"/>
                              <a:gd name="T16" fmla="*/ 596 w 1128"/>
                              <a:gd name="T17" fmla="*/ 26 h 184"/>
                              <a:gd name="T18" fmla="*/ 525 w 1128"/>
                              <a:gd name="T19" fmla="*/ 30 h 184"/>
                              <a:gd name="T20" fmla="*/ 453 w 1128"/>
                              <a:gd name="T21" fmla="*/ 41 h 184"/>
                              <a:gd name="T22" fmla="*/ 378 w 1128"/>
                              <a:gd name="T23" fmla="*/ 49 h 184"/>
                              <a:gd name="T24" fmla="*/ 304 w 1128"/>
                              <a:gd name="T25" fmla="*/ 64 h 184"/>
                              <a:gd name="T26" fmla="*/ 154 w 1128"/>
                              <a:gd name="T27" fmla="*/ 94 h 184"/>
                              <a:gd name="T28" fmla="*/ 0 w 1128"/>
                              <a:gd name="T29" fmla="*/ 124 h 184"/>
                              <a:gd name="T30" fmla="*/ 8 w 1128"/>
                              <a:gd name="T31" fmla="*/ 94 h 184"/>
                              <a:gd name="T32" fmla="*/ 161 w 1128"/>
                              <a:gd name="T33" fmla="*/ 64 h 184"/>
                              <a:gd name="T34" fmla="*/ 315 w 1128"/>
                              <a:gd name="T35" fmla="*/ 34 h 184"/>
                              <a:gd name="T36" fmla="*/ 386 w 1128"/>
                              <a:gd name="T37" fmla="*/ 23 h 184"/>
                              <a:gd name="T38" fmla="*/ 461 w 1128"/>
                              <a:gd name="T39" fmla="*/ 11 h 184"/>
                              <a:gd name="T40" fmla="*/ 532 w 1128"/>
                              <a:gd name="T41" fmla="*/ 4 h 184"/>
                              <a:gd name="T42" fmla="*/ 603 w 1128"/>
                              <a:gd name="T43" fmla="*/ 0 h 184"/>
                              <a:gd name="T44" fmla="*/ 674 w 1128"/>
                              <a:gd name="T45" fmla="*/ 0 h 184"/>
                              <a:gd name="T46" fmla="*/ 742 w 1128"/>
                              <a:gd name="T47" fmla="*/ 4 h 184"/>
                              <a:gd name="T48" fmla="*/ 813 w 1128"/>
                              <a:gd name="T49" fmla="*/ 11 h 184"/>
                              <a:gd name="T50" fmla="*/ 877 w 1128"/>
                              <a:gd name="T51" fmla="*/ 26 h 184"/>
                              <a:gd name="T52" fmla="*/ 940 w 1128"/>
                              <a:gd name="T53" fmla="*/ 49 h 184"/>
                              <a:gd name="T54" fmla="*/ 1008 w 1128"/>
                              <a:gd name="T55" fmla="*/ 75 h 184"/>
                              <a:gd name="T56" fmla="*/ 1068 w 1128"/>
                              <a:gd name="T57" fmla="*/ 113 h 184"/>
                              <a:gd name="T58" fmla="*/ 1098 w 1128"/>
                              <a:gd name="T59" fmla="*/ 131 h 184"/>
                              <a:gd name="T60" fmla="*/ 1128 w 1128"/>
                              <a:gd name="T61" fmla="*/ 154 h 184"/>
                              <a:gd name="T62" fmla="*/ 1128 w 1128"/>
                              <a:gd name="T63"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28" h="184">
                                <a:moveTo>
                                  <a:pt x="1128" y="184"/>
                                </a:moveTo>
                                <a:lnTo>
                                  <a:pt x="1064" y="139"/>
                                </a:lnTo>
                                <a:lnTo>
                                  <a:pt x="1000" y="105"/>
                                </a:lnTo>
                                <a:lnTo>
                                  <a:pt x="937" y="75"/>
                                </a:lnTo>
                                <a:lnTo>
                                  <a:pt x="869" y="53"/>
                                </a:lnTo>
                                <a:lnTo>
                                  <a:pt x="805" y="41"/>
                                </a:lnTo>
                                <a:lnTo>
                                  <a:pt x="734" y="30"/>
                                </a:lnTo>
                                <a:lnTo>
                                  <a:pt x="667" y="26"/>
                                </a:lnTo>
                                <a:lnTo>
                                  <a:pt x="596" y="26"/>
                                </a:lnTo>
                                <a:lnTo>
                                  <a:pt x="525" y="30"/>
                                </a:lnTo>
                                <a:lnTo>
                                  <a:pt x="453" y="41"/>
                                </a:lnTo>
                                <a:lnTo>
                                  <a:pt x="378" y="49"/>
                                </a:lnTo>
                                <a:lnTo>
                                  <a:pt x="304" y="64"/>
                                </a:lnTo>
                                <a:lnTo>
                                  <a:pt x="154" y="94"/>
                                </a:lnTo>
                                <a:lnTo>
                                  <a:pt x="0" y="124"/>
                                </a:lnTo>
                                <a:lnTo>
                                  <a:pt x="8" y="94"/>
                                </a:lnTo>
                                <a:lnTo>
                                  <a:pt x="161" y="64"/>
                                </a:lnTo>
                                <a:lnTo>
                                  <a:pt x="315" y="34"/>
                                </a:lnTo>
                                <a:lnTo>
                                  <a:pt x="386" y="23"/>
                                </a:lnTo>
                                <a:lnTo>
                                  <a:pt x="461" y="11"/>
                                </a:lnTo>
                                <a:lnTo>
                                  <a:pt x="532" y="4"/>
                                </a:lnTo>
                                <a:lnTo>
                                  <a:pt x="603" y="0"/>
                                </a:lnTo>
                                <a:lnTo>
                                  <a:pt x="674" y="0"/>
                                </a:lnTo>
                                <a:lnTo>
                                  <a:pt x="742" y="4"/>
                                </a:lnTo>
                                <a:lnTo>
                                  <a:pt x="813" y="11"/>
                                </a:lnTo>
                                <a:lnTo>
                                  <a:pt x="877" y="26"/>
                                </a:lnTo>
                                <a:lnTo>
                                  <a:pt x="940" y="49"/>
                                </a:lnTo>
                                <a:lnTo>
                                  <a:pt x="1008" y="75"/>
                                </a:lnTo>
                                <a:lnTo>
                                  <a:pt x="1068" y="113"/>
                                </a:lnTo>
                                <a:lnTo>
                                  <a:pt x="1098" y="131"/>
                                </a:lnTo>
                                <a:lnTo>
                                  <a:pt x="1128" y="154"/>
                                </a:lnTo>
                                <a:lnTo>
                                  <a:pt x="1128"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27"/>
                        <wps:cNvSpPr>
                          <a:spLocks/>
                        </wps:cNvSpPr>
                        <wps:spPr bwMode="auto">
                          <a:xfrm>
                            <a:off x="1001" y="2401"/>
                            <a:ext cx="1094" cy="180"/>
                          </a:xfrm>
                          <a:custGeom>
                            <a:avLst/>
                            <a:gdLst>
                              <a:gd name="T0" fmla="*/ 1094 w 1094"/>
                              <a:gd name="T1" fmla="*/ 180 h 180"/>
                              <a:gd name="T2" fmla="*/ 1034 w 1094"/>
                              <a:gd name="T3" fmla="*/ 138 h 180"/>
                              <a:gd name="T4" fmla="*/ 974 w 1094"/>
                              <a:gd name="T5" fmla="*/ 101 h 180"/>
                              <a:gd name="T6" fmla="*/ 910 w 1094"/>
                              <a:gd name="T7" fmla="*/ 75 h 180"/>
                              <a:gd name="T8" fmla="*/ 846 w 1094"/>
                              <a:gd name="T9" fmla="*/ 56 h 180"/>
                              <a:gd name="T10" fmla="*/ 779 w 1094"/>
                              <a:gd name="T11" fmla="*/ 37 h 180"/>
                              <a:gd name="T12" fmla="*/ 715 w 1094"/>
                              <a:gd name="T13" fmla="*/ 30 h 180"/>
                              <a:gd name="T14" fmla="*/ 648 w 1094"/>
                              <a:gd name="T15" fmla="*/ 26 h 180"/>
                              <a:gd name="T16" fmla="*/ 577 w 1094"/>
                              <a:gd name="T17" fmla="*/ 26 h 180"/>
                              <a:gd name="T18" fmla="*/ 509 w 1094"/>
                              <a:gd name="T19" fmla="*/ 30 h 180"/>
                              <a:gd name="T20" fmla="*/ 438 w 1094"/>
                              <a:gd name="T21" fmla="*/ 37 h 180"/>
                              <a:gd name="T22" fmla="*/ 296 w 1094"/>
                              <a:gd name="T23" fmla="*/ 60 h 180"/>
                              <a:gd name="T24" fmla="*/ 0 w 1094"/>
                              <a:gd name="T25" fmla="*/ 120 h 180"/>
                              <a:gd name="T26" fmla="*/ 7 w 1094"/>
                              <a:gd name="T27" fmla="*/ 90 h 180"/>
                              <a:gd name="T28" fmla="*/ 157 w 1094"/>
                              <a:gd name="T29" fmla="*/ 63 h 180"/>
                              <a:gd name="T30" fmla="*/ 303 w 1094"/>
                              <a:gd name="T31" fmla="*/ 33 h 180"/>
                              <a:gd name="T32" fmla="*/ 446 w 1094"/>
                              <a:gd name="T33" fmla="*/ 11 h 180"/>
                              <a:gd name="T34" fmla="*/ 517 w 1094"/>
                              <a:gd name="T35" fmla="*/ 3 h 180"/>
                              <a:gd name="T36" fmla="*/ 588 w 1094"/>
                              <a:gd name="T37" fmla="*/ 0 h 180"/>
                              <a:gd name="T38" fmla="*/ 655 w 1094"/>
                              <a:gd name="T39" fmla="*/ 0 h 180"/>
                              <a:gd name="T40" fmla="*/ 723 w 1094"/>
                              <a:gd name="T41" fmla="*/ 3 h 180"/>
                              <a:gd name="T42" fmla="*/ 786 w 1094"/>
                              <a:gd name="T43" fmla="*/ 11 h 180"/>
                              <a:gd name="T44" fmla="*/ 850 w 1094"/>
                              <a:gd name="T45" fmla="*/ 26 h 180"/>
                              <a:gd name="T46" fmla="*/ 914 w 1094"/>
                              <a:gd name="T47" fmla="*/ 48 h 180"/>
                              <a:gd name="T48" fmla="*/ 977 w 1094"/>
                              <a:gd name="T49" fmla="*/ 75 h 180"/>
                              <a:gd name="T50" fmla="*/ 1037 w 1094"/>
                              <a:gd name="T51" fmla="*/ 112 h 180"/>
                              <a:gd name="T52" fmla="*/ 1094 w 1094"/>
                              <a:gd name="T53" fmla="*/ 153 h 180"/>
                              <a:gd name="T54" fmla="*/ 1094 w 1094"/>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4" h="180">
                                <a:moveTo>
                                  <a:pt x="1094" y="180"/>
                                </a:moveTo>
                                <a:lnTo>
                                  <a:pt x="1034" y="138"/>
                                </a:lnTo>
                                <a:lnTo>
                                  <a:pt x="974" y="101"/>
                                </a:lnTo>
                                <a:lnTo>
                                  <a:pt x="910" y="75"/>
                                </a:lnTo>
                                <a:lnTo>
                                  <a:pt x="846" y="56"/>
                                </a:lnTo>
                                <a:lnTo>
                                  <a:pt x="779" y="37"/>
                                </a:lnTo>
                                <a:lnTo>
                                  <a:pt x="715" y="30"/>
                                </a:lnTo>
                                <a:lnTo>
                                  <a:pt x="648" y="26"/>
                                </a:lnTo>
                                <a:lnTo>
                                  <a:pt x="577" y="26"/>
                                </a:lnTo>
                                <a:lnTo>
                                  <a:pt x="509" y="30"/>
                                </a:lnTo>
                                <a:lnTo>
                                  <a:pt x="438" y="37"/>
                                </a:lnTo>
                                <a:lnTo>
                                  <a:pt x="296" y="60"/>
                                </a:lnTo>
                                <a:lnTo>
                                  <a:pt x="0" y="120"/>
                                </a:lnTo>
                                <a:lnTo>
                                  <a:pt x="7" y="90"/>
                                </a:lnTo>
                                <a:lnTo>
                                  <a:pt x="157" y="63"/>
                                </a:lnTo>
                                <a:lnTo>
                                  <a:pt x="303" y="33"/>
                                </a:lnTo>
                                <a:lnTo>
                                  <a:pt x="446" y="11"/>
                                </a:lnTo>
                                <a:lnTo>
                                  <a:pt x="517" y="3"/>
                                </a:lnTo>
                                <a:lnTo>
                                  <a:pt x="588" y="0"/>
                                </a:lnTo>
                                <a:lnTo>
                                  <a:pt x="655" y="0"/>
                                </a:lnTo>
                                <a:lnTo>
                                  <a:pt x="723" y="3"/>
                                </a:lnTo>
                                <a:lnTo>
                                  <a:pt x="786" y="11"/>
                                </a:lnTo>
                                <a:lnTo>
                                  <a:pt x="850" y="26"/>
                                </a:lnTo>
                                <a:lnTo>
                                  <a:pt x="914" y="48"/>
                                </a:lnTo>
                                <a:lnTo>
                                  <a:pt x="977" y="75"/>
                                </a:lnTo>
                                <a:lnTo>
                                  <a:pt x="1037" y="112"/>
                                </a:lnTo>
                                <a:lnTo>
                                  <a:pt x="1094" y="153"/>
                                </a:lnTo>
                                <a:lnTo>
                                  <a:pt x="1094"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28"/>
                        <wps:cNvSpPr>
                          <a:spLocks/>
                        </wps:cNvSpPr>
                        <wps:spPr bwMode="auto">
                          <a:xfrm>
                            <a:off x="1035" y="2318"/>
                            <a:ext cx="1063" cy="180"/>
                          </a:xfrm>
                          <a:custGeom>
                            <a:avLst/>
                            <a:gdLst>
                              <a:gd name="T0" fmla="*/ 1063 w 1063"/>
                              <a:gd name="T1" fmla="*/ 180 h 180"/>
                              <a:gd name="T2" fmla="*/ 1003 w 1063"/>
                              <a:gd name="T3" fmla="*/ 139 h 180"/>
                              <a:gd name="T4" fmla="*/ 943 w 1063"/>
                              <a:gd name="T5" fmla="*/ 101 h 180"/>
                              <a:gd name="T6" fmla="*/ 884 w 1063"/>
                              <a:gd name="T7" fmla="*/ 75 h 180"/>
                              <a:gd name="T8" fmla="*/ 820 w 1063"/>
                              <a:gd name="T9" fmla="*/ 56 h 180"/>
                              <a:gd name="T10" fmla="*/ 756 w 1063"/>
                              <a:gd name="T11" fmla="*/ 41 h 180"/>
                              <a:gd name="T12" fmla="*/ 693 w 1063"/>
                              <a:gd name="T13" fmla="*/ 30 h 180"/>
                              <a:gd name="T14" fmla="*/ 629 w 1063"/>
                              <a:gd name="T15" fmla="*/ 26 h 180"/>
                              <a:gd name="T16" fmla="*/ 561 w 1063"/>
                              <a:gd name="T17" fmla="*/ 26 h 180"/>
                              <a:gd name="T18" fmla="*/ 494 w 1063"/>
                              <a:gd name="T19" fmla="*/ 30 h 180"/>
                              <a:gd name="T20" fmla="*/ 427 w 1063"/>
                              <a:gd name="T21" fmla="*/ 38 h 180"/>
                              <a:gd name="T22" fmla="*/ 355 w 1063"/>
                              <a:gd name="T23" fmla="*/ 45 h 180"/>
                              <a:gd name="T24" fmla="*/ 288 w 1063"/>
                              <a:gd name="T25" fmla="*/ 60 h 180"/>
                              <a:gd name="T26" fmla="*/ 146 w 1063"/>
                              <a:gd name="T27" fmla="*/ 86 h 180"/>
                              <a:gd name="T28" fmla="*/ 0 w 1063"/>
                              <a:gd name="T29" fmla="*/ 116 h 180"/>
                              <a:gd name="T30" fmla="*/ 7 w 1063"/>
                              <a:gd name="T31" fmla="*/ 90 h 180"/>
                              <a:gd name="T32" fmla="*/ 153 w 1063"/>
                              <a:gd name="T33" fmla="*/ 60 h 180"/>
                              <a:gd name="T34" fmla="*/ 295 w 1063"/>
                              <a:gd name="T35" fmla="*/ 34 h 180"/>
                              <a:gd name="T36" fmla="*/ 367 w 1063"/>
                              <a:gd name="T37" fmla="*/ 19 h 180"/>
                              <a:gd name="T38" fmla="*/ 434 w 1063"/>
                              <a:gd name="T39" fmla="*/ 11 h 180"/>
                              <a:gd name="T40" fmla="*/ 501 w 1063"/>
                              <a:gd name="T41" fmla="*/ 4 h 180"/>
                              <a:gd name="T42" fmla="*/ 569 w 1063"/>
                              <a:gd name="T43" fmla="*/ 0 h 180"/>
                              <a:gd name="T44" fmla="*/ 636 w 1063"/>
                              <a:gd name="T45" fmla="*/ 0 h 180"/>
                              <a:gd name="T46" fmla="*/ 700 w 1063"/>
                              <a:gd name="T47" fmla="*/ 4 h 180"/>
                              <a:gd name="T48" fmla="*/ 764 w 1063"/>
                              <a:gd name="T49" fmla="*/ 15 h 180"/>
                              <a:gd name="T50" fmla="*/ 827 w 1063"/>
                              <a:gd name="T51" fmla="*/ 30 h 180"/>
                              <a:gd name="T52" fmla="*/ 887 w 1063"/>
                              <a:gd name="T53" fmla="*/ 49 h 180"/>
                              <a:gd name="T54" fmla="*/ 947 w 1063"/>
                              <a:gd name="T55" fmla="*/ 75 h 180"/>
                              <a:gd name="T56" fmla="*/ 977 w 1063"/>
                              <a:gd name="T57" fmla="*/ 94 h 180"/>
                              <a:gd name="T58" fmla="*/ 1007 w 1063"/>
                              <a:gd name="T59" fmla="*/ 109 h 180"/>
                              <a:gd name="T60" fmla="*/ 1063 w 1063"/>
                              <a:gd name="T61" fmla="*/ 154 h 180"/>
                              <a:gd name="T62" fmla="*/ 1063 w 1063"/>
                              <a:gd name="T6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180">
                                <a:moveTo>
                                  <a:pt x="1063" y="180"/>
                                </a:moveTo>
                                <a:lnTo>
                                  <a:pt x="1003" y="139"/>
                                </a:lnTo>
                                <a:lnTo>
                                  <a:pt x="943" y="101"/>
                                </a:lnTo>
                                <a:lnTo>
                                  <a:pt x="884" y="75"/>
                                </a:lnTo>
                                <a:lnTo>
                                  <a:pt x="820" y="56"/>
                                </a:lnTo>
                                <a:lnTo>
                                  <a:pt x="756" y="41"/>
                                </a:lnTo>
                                <a:lnTo>
                                  <a:pt x="693" y="30"/>
                                </a:lnTo>
                                <a:lnTo>
                                  <a:pt x="629" y="26"/>
                                </a:lnTo>
                                <a:lnTo>
                                  <a:pt x="561" y="26"/>
                                </a:lnTo>
                                <a:lnTo>
                                  <a:pt x="494" y="30"/>
                                </a:lnTo>
                                <a:lnTo>
                                  <a:pt x="427" y="38"/>
                                </a:lnTo>
                                <a:lnTo>
                                  <a:pt x="355" y="45"/>
                                </a:lnTo>
                                <a:lnTo>
                                  <a:pt x="288" y="60"/>
                                </a:lnTo>
                                <a:lnTo>
                                  <a:pt x="146" y="86"/>
                                </a:lnTo>
                                <a:lnTo>
                                  <a:pt x="0" y="116"/>
                                </a:lnTo>
                                <a:lnTo>
                                  <a:pt x="7" y="90"/>
                                </a:lnTo>
                                <a:lnTo>
                                  <a:pt x="153" y="60"/>
                                </a:lnTo>
                                <a:lnTo>
                                  <a:pt x="295" y="34"/>
                                </a:lnTo>
                                <a:lnTo>
                                  <a:pt x="367" y="19"/>
                                </a:lnTo>
                                <a:lnTo>
                                  <a:pt x="434" y="11"/>
                                </a:lnTo>
                                <a:lnTo>
                                  <a:pt x="501" y="4"/>
                                </a:lnTo>
                                <a:lnTo>
                                  <a:pt x="569" y="0"/>
                                </a:lnTo>
                                <a:lnTo>
                                  <a:pt x="636" y="0"/>
                                </a:lnTo>
                                <a:lnTo>
                                  <a:pt x="700" y="4"/>
                                </a:lnTo>
                                <a:lnTo>
                                  <a:pt x="764" y="15"/>
                                </a:lnTo>
                                <a:lnTo>
                                  <a:pt x="827" y="30"/>
                                </a:lnTo>
                                <a:lnTo>
                                  <a:pt x="887" y="49"/>
                                </a:lnTo>
                                <a:lnTo>
                                  <a:pt x="947" y="75"/>
                                </a:lnTo>
                                <a:lnTo>
                                  <a:pt x="977" y="94"/>
                                </a:lnTo>
                                <a:lnTo>
                                  <a:pt x="1007" y="109"/>
                                </a:lnTo>
                                <a:lnTo>
                                  <a:pt x="1063" y="154"/>
                                </a:lnTo>
                                <a:lnTo>
                                  <a:pt x="1063"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29"/>
                        <wps:cNvSpPr>
                          <a:spLocks/>
                        </wps:cNvSpPr>
                        <wps:spPr bwMode="auto">
                          <a:xfrm>
                            <a:off x="1068" y="2236"/>
                            <a:ext cx="1030" cy="176"/>
                          </a:xfrm>
                          <a:custGeom>
                            <a:avLst/>
                            <a:gdLst>
                              <a:gd name="T0" fmla="*/ 1030 w 1030"/>
                              <a:gd name="T1" fmla="*/ 176 h 176"/>
                              <a:gd name="T2" fmla="*/ 974 w 1030"/>
                              <a:gd name="T3" fmla="*/ 135 h 176"/>
                              <a:gd name="T4" fmla="*/ 914 w 1030"/>
                              <a:gd name="T5" fmla="*/ 101 h 176"/>
                              <a:gd name="T6" fmla="*/ 854 w 1030"/>
                              <a:gd name="T7" fmla="*/ 75 h 176"/>
                              <a:gd name="T8" fmla="*/ 794 w 1030"/>
                              <a:gd name="T9" fmla="*/ 56 h 176"/>
                              <a:gd name="T10" fmla="*/ 734 w 1030"/>
                              <a:gd name="T11" fmla="*/ 41 h 176"/>
                              <a:gd name="T12" fmla="*/ 674 w 1030"/>
                              <a:gd name="T13" fmla="*/ 30 h 176"/>
                              <a:gd name="T14" fmla="*/ 611 w 1030"/>
                              <a:gd name="T15" fmla="*/ 26 h 176"/>
                              <a:gd name="T16" fmla="*/ 547 w 1030"/>
                              <a:gd name="T17" fmla="*/ 26 h 176"/>
                              <a:gd name="T18" fmla="*/ 480 w 1030"/>
                              <a:gd name="T19" fmla="*/ 30 h 176"/>
                              <a:gd name="T20" fmla="*/ 416 w 1030"/>
                              <a:gd name="T21" fmla="*/ 37 h 176"/>
                              <a:gd name="T22" fmla="*/ 349 w 1030"/>
                              <a:gd name="T23" fmla="*/ 45 h 176"/>
                              <a:gd name="T24" fmla="*/ 281 w 1030"/>
                              <a:gd name="T25" fmla="*/ 56 h 176"/>
                              <a:gd name="T26" fmla="*/ 143 w 1030"/>
                              <a:gd name="T27" fmla="*/ 86 h 176"/>
                              <a:gd name="T28" fmla="*/ 0 w 1030"/>
                              <a:gd name="T29" fmla="*/ 112 h 176"/>
                              <a:gd name="T30" fmla="*/ 12 w 1030"/>
                              <a:gd name="T31" fmla="*/ 86 h 176"/>
                              <a:gd name="T32" fmla="*/ 150 w 1030"/>
                              <a:gd name="T33" fmla="*/ 56 h 176"/>
                              <a:gd name="T34" fmla="*/ 289 w 1030"/>
                              <a:gd name="T35" fmla="*/ 30 h 176"/>
                              <a:gd name="T36" fmla="*/ 356 w 1030"/>
                              <a:gd name="T37" fmla="*/ 18 h 176"/>
                              <a:gd name="T38" fmla="*/ 424 w 1030"/>
                              <a:gd name="T39" fmla="*/ 11 h 176"/>
                              <a:gd name="T40" fmla="*/ 487 w 1030"/>
                              <a:gd name="T41" fmla="*/ 3 h 176"/>
                              <a:gd name="T42" fmla="*/ 555 w 1030"/>
                              <a:gd name="T43" fmla="*/ 0 h 176"/>
                              <a:gd name="T44" fmla="*/ 618 w 1030"/>
                              <a:gd name="T45" fmla="*/ 0 h 176"/>
                              <a:gd name="T46" fmla="*/ 682 w 1030"/>
                              <a:gd name="T47" fmla="*/ 3 h 176"/>
                              <a:gd name="T48" fmla="*/ 742 w 1030"/>
                              <a:gd name="T49" fmla="*/ 15 h 176"/>
                              <a:gd name="T50" fmla="*/ 806 w 1030"/>
                              <a:gd name="T51" fmla="*/ 30 h 176"/>
                              <a:gd name="T52" fmla="*/ 862 w 1030"/>
                              <a:gd name="T53" fmla="*/ 48 h 176"/>
                              <a:gd name="T54" fmla="*/ 918 w 1030"/>
                              <a:gd name="T55" fmla="*/ 78 h 176"/>
                              <a:gd name="T56" fmla="*/ 978 w 1030"/>
                              <a:gd name="T57" fmla="*/ 112 h 176"/>
                              <a:gd name="T58" fmla="*/ 1030 w 1030"/>
                              <a:gd name="T59" fmla="*/ 153 h 176"/>
                              <a:gd name="T60" fmla="*/ 103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1030" y="176"/>
                                </a:moveTo>
                                <a:lnTo>
                                  <a:pt x="974" y="135"/>
                                </a:lnTo>
                                <a:lnTo>
                                  <a:pt x="914" y="101"/>
                                </a:lnTo>
                                <a:lnTo>
                                  <a:pt x="854" y="75"/>
                                </a:lnTo>
                                <a:lnTo>
                                  <a:pt x="794" y="56"/>
                                </a:lnTo>
                                <a:lnTo>
                                  <a:pt x="734" y="41"/>
                                </a:lnTo>
                                <a:lnTo>
                                  <a:pt x="674" y="30"/>
                                </a:lnTo>
                                <a:lnTo>
                                  <a:pt x="611" y="26"/>
                                </a:lnTo>
                                <a:lnTo>
                                  <a:pt x="547" y="26"/>
                                </a:lnTo>
                                <a:lnTo>
                                  <a:pt x="480" y="30"/>
                                </a:lnTo>
                                <a:lnTo>
                                  <a:pt x="416" y="37"/>
                                </a:lnTo>
                                <a:lnTo>
                                  <a:pt x="349" y="45"/>
                                </a:lnTo>
                                <a:lnTo>
                                  <a:pt x="281" y="56"/>
                                </a:lnTo>
                                <a:lnTo>
                                  <a:pt x="143" y="86"/>
                                </a:lnTo>
                                <a:lnTo>
                                  <a:pt x="0" y="112"/>
                                </a:lnTo>
                                <a:lnTo>
                                  <a:pt x="12" y="86"/>
                                </a:lnTo>
                                <a:lnTo>
                                  <a:pt x="150" y="56"/>
                                </a:lnTo>
                                <a:lnTo>
                                  <a:pt x="289" y="30"/>
                                </a:lnTo>
                                <a:lnTo>
                                  <a:pt x="356" y="18"/>
                                </a:lnTo>
                                <a:lnTo>
                                  <a:pt x="424" y="11"/>
                                </a:lnTo>
                                <a:lnTo>
                                  <a:pt x="487" y="3"/>
                                </a:lnTo>
                                <a:lnTo>
                                  <a:pt x="555" y="0"/>
                                </a:lnTo>
                                <a:lnTo>
                                  <a:pt x="618" y="0"/>
                                </a:lnTo>
                                <a:lnTo>
                                  <a:pt x="682" y="3"/>
                                </a:lnTo>
                                <a:lnTo>
                                  <a:pt x="742" y="15"/>
                                </a:lnTo>
                                <a:lnTo>
                                  <a:pt x="806" y="30"/>
                                </a:lnTo>
                                <a:lnTo>
                                  <a:pt x="862" y="48"/>
                                </a:lnTo>
                                <a:lnTo>
                                  <a:pt x="918" y="78"/>
                                </a:lnTo>
                                <a:lnTo>
                                  <a:pt x="978" y="112"/>
                                </a:lnTo>
                                <a:lnTo>
                                  <a:pt x="1030" y="153"/>
                                </a:lnTo>
                                <a:lnTo>
                                  <a:pt x="103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30"/>
                        <wps:cNvSpPr>
                          <a:spLocks/>
                        </wps:cNvSpPr>
                        <wps:spPr bwMode="auto">
                          <a:xfrm>
                            <a:off x="1102" y="2153"/>
                            <a:ext cx="996" cy="176"/>
                          </a:xfrm>
                          <a:custGeom>
                            <a:avLst/>
                            <a:gdLst>
                              <a:gd name="T0" fmla="*/ 996 w 996"/>
                              <a:gd name="T1" fmla="*/ 176 h 176"/>
                              <a:gd name="T2" fmla="*/ 944 w 996"/>
                              <a:gd name="T3" fmla="*/ 135 h 176"/>
                              <a:gd name="T4" fmla="*/ 888 w 996"/>
                              <a:gd name="T5" fmla="*/ 105 h 176"/>
                              <a:gd name="T6" fmla="*/ 832 w 996"/>
                              <a:gd name="T7" fmla="*/ 75 h 176"/>
                              <a:gd name="T8" fmla="*/ 772 w 996"/>
                              <a:gd name="T9" fmla="*/ 56 h 176"/>
                              <a:gd name="T10" fmla="*/ 715 w 996"/>
                              <a:gd name="T11" fmla="*/ 41 h 176"/>
                              <a:gd name="T12" fmla="*/ 652 w 996"/>
                              <a:gd name="T13" fmla="*/ 34 h 176"/>
                              <a:gd name="T14" fmla="*/ 592 w 996"/>
                              <a:gd name="T15" fmla="*/ 26 h 176"/>
                              <a:gd name="T16" fmla="*/ 528 w 996"/>
                              <a:gd name="T17" fmla="*/ 26 h 176"/>
                              <a:gd name="T18" fmla="*/ 468 w 996"/>
                              <a:gd name="T19" fmla="*/ 30 h 176"/>
                              <a:gd name="T20" fmla="*/ 405 w 996"/>
                              <a:gd name="T21" fmla="*/ 34 h 176"/>
                              <a:gd name="T22" fmla="*/ 337 w 996"/>
                              <a:gd name="T23" fmla="*/ 45 h 176"/>
                              <a:gd name="T24" fmla="*/ 270 w 996"/>
                              <a:gd name="T25" fmla="*/ 56 h 176"/>
                              <a:gd name="T26" fmla="*/ 139 w 996"/>
                              <a:gd name="T27" fmla="*/ 83 h 176"/>
                              <a:gd name="T28" fmla="*/ 0 w 996"/>
                              <a:gd name="T29" fmla="*/ 109 h 176"/>
                              <a:gd name="T30" fmla="*/ 11 w 996"/>
                              <a:gd name="T31" fmla="*/ 83 h 176"/>
                              <a:gd name="T32" fmla="*/ 146 w 996"/>
                              <a:gd name="T33" fmla="*/ 56 h 176"/>
                              <a:gd name="T34" fmla="*/ 281 w 996"/>
                              <a:gd name="T35" fmla="*/ 30 h 176"/>
                              <a:gd name="T36" fmla="*/ 345 w 996"/>
                              <a:gd name="T37" fmla="*/ 19 h 176"/>
                              <a:gd name="T38" fmla="*/ 408 w 996"/>
                              <a:gd name="T39" fmla="*/ 11 h 176"/>
                              <a:gd name="T40" fmla="*/ 472 w 996"/>
                              <a:gd name="T41" fmla="*/ 4 h 176"/>
                              <a:gd name="T42" fmla="*/ 536 w 996"/>
                              <a:gd name="T43" fmla="*/ 0 h 176"/>
                              <a:gd name="T44" fmla="*/ 599 w 996"/>
                              <a:gd name="T45" fmla="*/ 0 h 176"/>
                              <a:gd name="T46" fmla="*/ 659 w 996"/>
                              <a:gd name="T47" fmla="*/ 7 h 176"/>
                              <a:gd name="T48" fmla="*/ 719 w 996"/>
                              <a:gd name="T49" fmla="*/ 15 h 176"/>
                              <a:gd name="T50" fmla="*/ 779 w 996"/>
                              <a:gd name="T51" fmla="*/ 30 h 176"/>
                              <a:gd name="T52" fmla="*/ 835 w 996"/>
                              <a:gd name="T53" fmla="*/ 52 h 176"/>
                              <a:gd name="T54" fmla="*/ 891 w 996"/>
                              <a:gd name="T55" fmla="*/ 79 h 176"/>
                              <a:gd name="T56" fmla="*/ 944 w 996"/>
                              <a:gd name="T57" fmla="*/ 113 h 176"/>
                              <a:gd name="T58" fmla="*/ 996 w 996"/>
                              <a:gd name="T59" fmla="*/ 150 h 176"/>
                              <a:gd name="T60" fmla="*/ 996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996" y="176"/>
                                </a:moveTo>
                                <a:lnTo>
                                  <a:pt x="944" y="135"/>
                                </a:lnTo>
                                <a:lnTo>
                                  <a:pt x="888" y="105"/>
                                </a:lnTo>
                                <a:lnTo>
                                  <a:pt x="832" y="75"/>
                                </a:lnTo>
                                <a:lnTo>
                                  <a:pt x="772" y="56"/>
                                </a:lnTo>
                                <a:lnTo>
                                  <a:pt x="715" y="41"/>
                                </a:lnTo>
                                <a:lnTo>
                                  <a:pt x="652" y="34"/>
                                </a:lnTo>
                                <a:lnTo>
                                  <a:pt x="592" y="26"/>
                                </a:lnTo>
                                <a:lnTo>
                                  <a:pt x="528" y="26"/>
                                </a:lnTo>
                                <a:lnTo>
                                  <a:pt x="468" y="30"/>
                                </a:lnTo>
                                <a:lnTo>
                                  <a:pt x="405" y="34"/>
                                </a:lnTo>
                                <a:lnTo>
                                  <a:pt x="337" y="45"/>
                                </a:lnTo>
                                <a:lnTo>
                                  <a:pt x="270" y="56"/>
                                </a:lnTo>
                                <a:lnTo>
                                  <a:pt x="139" y="83"/>
                                </a:lnTo>
                                <a:lnTo>
                                  <a:pt x="0" y="109"/>
                                </a:lnTo>
                                <a:lnTo>
                                  <a:pt x="11" y="83"/>
                                </a:lnTo>
                                <a:lnTo>
                                  <a:pt x="146" y="56"/>
                                </a:lnTo>
                                <a:lnTo>
                                  <a:pt x="281" y="30"/>
                                </a:lnTo>
                                <a:lnTo>
                                  <a:pt x="345" y="19"/>
                                </a:lnTo>
                                <a:lnTo>
                                  <a:pt x="408" y="11"/>
                                </a:lnTo>
                                <a:lnTo>
                                  <a:pt x="472" y="4"/>
                                </a:lnTo>
                                <a:lnTo>
                                  <a:pt x="536" y="0"/>
                                </a:lnTo>
                                <a:lnTo>
                                  <a:pt x="599" y="0"/>
                                </a:lnTo>
                                <a:lnTo>
                                  <a:pt x="659" y="7"/>
                                </a:lnTo>
                                <a:lnTo>
                                  <a:pt x="719" y="15"/>
                                </a:lnTo>
                                <a:lnTo>
                                  <a:pt x="779" y="30"/>
                                </a:lnTo>
                                <a:lnTo>
                                  <a:pt x="835" y="52"/>
                                </a:lnTo>
                                <a:lnTo>
                                  <a:pt x="891" y="79"/>
                                </a:lnTo>
                                <a:lnTo>
                                  <a:pt x="944" y="113"/>
                                </a:lnTo>
                                <a:lnTo>
                                  <a:pt x="996" y="150"/>
                                </a:lnTo>
                                <a:lnTo>
                                  <a:pt x="996"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31"/>
                        <wps:cNvSpPr>
                          <a:spLocks/>
                        </wps:cNvSpPr>
                        <wps:spPr bwMode="auto">
                          <a:xfrm>
                            <a:off x="1136" y="2078"/>
                            <a:ext cx="962" cy="176"/>
                          </a:xfrm>
                          <a:custGeom>
                            <a:avLst/>
                            <a:gdLst>
                              <a:gd name="T0" fmla="*/ 962 w 962"/>
                              <a:gd name="T1" fmla="*/ 176 h 176"/>
                              <a:gd name="T2" fmla="*/ 910 w 962"/>
                              <a:gd name="T3" fmla="*/ 135 h 176"/>
                              <a:gd name="T4" fmla="*/ 857 w 962"/>
                              <a:gd name="T5" fmla="*/ 101 h 176"/>
                              <a:gd name="T6" fmla="*/ 805 w 962"/>
                              <a:gd name="T7" fmla="*/ 75 h 176"/>
                              <a:gd name="T8" fmla="*/ 749 w 962"/>
                              <a:gd name="T9" fmla="*/ 56 h 176"/>
                              <a:gd name="T10" fmla="*/ 689 w 962"/>
                              <a:gd name="T11" fmla="*/ 41 h 176"/>
                              <a:gd name="T12" fmla="*/ 633 w 962"/>
                              <a:gd name="T13" fmla="*/ 30 h 176"/>
                              <a:gd name="T14" fmla="*/ 573 w 962"/>
                              <a:gd name="T15" fmla="*/ 26 h 176"/>
                              <a:gd name="T16" fmla="*/ 513 w 962"/>
                              <a:gd name="T17" fmla="*/ 22 h 176"/>
                              <a:gd name="T18" fmla="*/ 449 w 962"/>
                              <a:gd name="T19" fmla="*/ 26 h 176"/>
                              <a:gd name="T20" fmla="*/ 389 w 962"/>
                              <a:gd name="T21" fmla="*/ 34 h 176"/>
                              <a:gd name="T22" fmla="*/ 326 w 962"/>
                              <a:gd name="T23" fmla="*/ 41 h 176"/>
                              <a:gd name="T24" fmla="*/ 262 w 962"/>
                              <a:gd name="T25" fmla="*/ 52 h 176"/>
                              <a:gd name="T26" fmla="*/ 135 w 962"/>
                              <a:gd name="T27" fmla="*/ 79 h 176"/>
                              <a:gd name="T28" fmla="*/ 0 w 962"/>
                              <a:gd name="T29" fmla="*/ 105 h 176"/>
                              <a:gd name="T30" fmla="*/ 11 w 962"/>
                              <a:gd name="T31" fmla="*/ 82 h 176"/>
                              <a:gd name="T32" fmla="*/ 142 w 962"/>
                              <a:gd name="T33" fmla="*/ 56 h 176"/>
                              <a:gd name="T34" fmla="*/ 273 w 962"/>
                              <a:gd name="T35" fmla="*/ 30 h 176"/>
                              <a:gd name="T36" fmla="*/ 337 w 962"/>
                              <a:gd name="T37" fmla="*/ 19 h 176"/>
                              <a:gd name="T38" fmla="*/ 397 w 962"/>
                              <a:gd name="T39" fmla="*/ 11 h 176"/>
                              <a:gd name="T40" fmla="*/ 457 w 962"/>
                              <a:gd name="T41" fmla="*/ 4 h 176"/>
                              <a:gd name="T42" fmla="*/ 520 w 962"/>
                              <a:gd name="T43" fmla="*/ 0 h 176"/>
                              <a:gd name="T44" fmla="*/ 580 w 962"/>
                              <a:gd name="T45" fmla="*/ 4 h 176"/>
                              <a:gd name="T46" fmla="*/ 636 w 962"/>
                              <a:gd name="T47" fmla="*/ 7 h 176"/>
                              <a:gd name="T48" fmla="*/ 696 w 962"/>
                              <a:gd name="T49" fmla="*/ 15 h 176"/>
                              <a:gd name="T50" fmla="*/ 753 w 962"/>
                              <a:gd name="T51" fmla="*/ 30 h 176"/>
                              <a:gd name="T52" fmla="*/ 809 w 962"/>
                              <a:gd name="T53" fmla="*/ 52 h 176"/>
                              <a:gd name="T54" fmla="*/ 861 w 962"/>
                              <a:gd name="T55" fmla="*/ 79 h 176"/>
                              <a:gd name="T56" fmla="*/ 914 w 962"/>
                              <a:gd name="T57" fmla="*/ 109 h 176"/>
                              <a:gd name="T58" fmla="*/ 962 w 962"/>
                              <a:gd name="T59" fmla="*/ 150 h 176"/>
                              <a:gd name="T60" fmla="*/ 962 w 962"/>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2" h="176">
                                <a:moveTo>
                                  <a:pt x="962" y="176"/>
                                </a:moveTo>
                                <a:lnTo>
                                  <a:pt x="910" y="135"/>
                                </a:lnTo>
                                <a:lnTo>
                                  <a:pt x="857" y="101"/>
                                </a:lnTo>
                                <a:lnTo>
                                  <a:pt x="805" y="75"/>
                                </a:lnTo>
                                <a:lnTo>
                                  <a:pt x="749" y="56"/>
                                </a:lnTo>
                                <a:lnTo>
                                  <a:pt x="689" y="41"/>
                                </a:lnTo>
                                <a:lnTo>
                                  <a:pt x="633" y="30"/>
                                </a:lnTo>
                                <a:lnTo>
                                  <a:pt x="573" y="26"/>
                                </a:lnTo>
                                <a:lnTo>
                                  <a:pt x="513" y="22"/>
                                </a:lnTo>
                                <a:lnTo>
                                  <a:pt x="449" y="26"/>
                                </a:lnTo>
                                <a:lnTo>
                                  <a:pt x="389" y="34"/>
                                </a:lnTo>
                                <a:lnTo>
                                  <a:pt x="326" y="41"/>
                                </a:lnTo>
                                <a:lnTo>
                                  <a:pt x="262" y="52"/>
                                </a:lnTo>
                                <a:lnTo>
                                  <a:pt x="135" y="79"/>
                                </a:lnTo>
                                <a:lnTo>
                                  <a:pt x="0" y="105"/>
                                </a:lnTo>
                                <a:lnTo>
                                  <a:pt x="11" y="82"/>
                                </a:lnTo>
                                <a:lnTo>
                                  <a:pt x="142" y="56"/>
                                </a:lnTo>
                                <a:lnTo>
                                  <a:pt x="273" y="30"/>
                                </a:lnTo>
                                <a:lnTo>
                                  <a:pt x="337" y="19"/>
                                </a:lnTo>
                                <a:lnTo>
                                  <a:pt x="397" y="11"/>
                                </a:lnTo>
                                <a:lnTo>
                                  <a:pt x="457" y="4"/>
                                </a:lnTo>
                                <a:lnTo>
                                  <a:pt x="520" y="0"/>
                                </a:lnTo>
                                <a:lnTo>
                                  <a:pt x="580" y="4"/>
                                </a:lnTo>
                                <a:lnTo>
                                  <a:pt x="636" y="7"/>
                                </a:lnTo>
                                <a:lnTo>
                                  <a:pt x="696" y="15"/>
                                </a:lnTo>
                                <a:lnTo>
                                  <a:pt x="753" y="30"/>
                                </a:lnTo>
                                <a:lnTo>
                                  <a:pt x="809" y="52"/>
                                </a:lnTo>
                                <a:lnTo>
                                  <a:pt x="861" y="79"/>
                                </a:lnTo>
                                <a:lnTo>
                                  <a:pt x="914" y="109"/>
                                </a:lnTo>
                                <a:lnTo>
                                  <a:pt x="962" y="150"/>
                                </a:lnTo>
                                <a:lnTo>
                                  <a:pt x="962"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32"/>
                        <wps:cNvSpPr>
                          <a:spLocks/>
                        </wps:cNvSpPr>
                        <wps:spPr bwMode="auto">
                          <a:xfrm>
                            <a:off x="1173" y="1999"/>
                            <a:ext cx="929" cy="173"/>
                          </a:xfrm>
                          <a:custGeom>
                            <a:avLst/>
                            <a:gdLst>
                              <a:gd name="T0" fmla="*/ 929 w 929"/>
                              <a:gd name="T1" fmla="*/ 173 h 173"/>
                              <a:gd name="T2" fmla="*/ 877 w 929"/>
                              <a:gd name="T3" fmla="*/ 135 h 173"/>
                              <a:gd name="T4" fmla="*/ 828 w 929"/>
                              <a:gd name="T5" fmla="*/ 101 h 173"/>
                              <a:gd name="T6" fmla="*/ 776 w 929"/>
                              <a:gd name="T7" fmla="*/ 75 h 173"/>
                              <a:gd name="T8" fmla="*/ 719 w 929"/>
                              <a:gd name="T9" fmla="*/ 56 h 173"/>
                              <a:gd name="T10" fmla="*/ 663 w 929"/>
                              <a:gd name="T11" fmla="*/ 41 h 173"/>
                              <a:gd name="T12" fmla="*/ 607 w 929"/>
                              <a:gd name="T13" fmla="*/ 30 h 173"/>
                              <a:gd name="T14" fmla="*/ 551 w 929"/>
                              <a:gd name="T15" fmla="*/ 26 h 173"/>
                              <a:gd name="T16" fmla="*/ 491 w 929"/>
                              <a:gd name="T17" fmla="*/ 26 h 173"/>
                              <a:gd name="T18" fmla="*/ 435 w 929"/>
                              <a:gd name="T19" fmla="*/ 26 h 173"/>
                              <a:gd name="T20" fmla="*/ 375 w 929"/>
                              <a:gd name="T21" fmla="*/ 34 h 173"/>
                              <a:gd name="T22" fmla="*/ 251 w 929"/>
                              <a:gd name="T23" fmla="*/ 53 h 173"/>
                              <a:gd name="T24" fmla="*/ 128 w 929"/>
                              <a:gd name="T25" fmla="*/ 75 h 173"/>
                              <a:gd name="T26" fmla="*/ 0 w 929"/>
                              <a:gd name="T27" fmla="*/ 101 h 173"/>
                              <a:gd name="T28" fmla="*/ 8 w 929"/>
                              <a:gd name="T29" fmla="*/ 79 h 173"/>
                              <a:gd name="T30" fmla="*/ 135 w 929"/>
                              <a:gd name="T31" fmla="*/ 53 h 173"/>
                              <a:gd name="T32" fmla="*/ 259 w 929"/>
                              <a:gd name="T33" fmla="*/ 26 h 173"/>
                              <a:gd name="T34" fmla="*/ 382 w 929"/>
                              <a:gd name="T35" fmla="*/ 11 h 173"/>
                              <a:gd name="T36" fmla="*/ 442 w 929"/>
                              <a:gd name="T37" fmla="*/ 4 h 173"/>
                              <a:gd name="T38" fmla="*/ 498 w 929"/>
                              <a:gd name="T39" fmla="*/ 0 h 173"/>
                              <a:gd name="T40" fmla="*/ 558 w 929"/>
                              <a:gd name="T41" fmla="*/ 4 h 173"/>
                              <a:gd name="T42" fmla="*/ 614 w 929"/>
                              <a:gd name="T43" fmla="*/ 8 h 173"/>
                              <a:gd name="T44" fmla="*/ 671 w 929"/>
                              <a:gd name="T45" fmla="*/ 19 h 173"/>
                              <a:gd name="T46" fmla="*/ 723 w 929"/>
                              <a:gd name="T47" fmla="*/ 34 h 173"/>
                              <a:gd name="T48" fmla="*/ 779 w 929"/>
                              <a:gd name="T49" fmla="*/ 53 h 173"/>
                              <a:gd name="T50" fmla="*/ 832 w 929"/>
                              <a:gd name="T51" fmla="*/ 79 h 173"/>
                              <a:gd name="T52" fmla="*/ 880 w 929"/>
                              <a:gd name="T53" fmla="*/ 109 h 173"/>
                              <a:gd name="T54" fmla="*/ 929 w 929"/>
                              <a:gd name="T55" fmla="*/ 150 h 173"/>
                              <a:gd name="T56" fmla="*/ 929 w 929"/>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9" h="173">
                                <a:moveTo>
                                  <a:pt x="929" y="173"/>
                                </a:moveTo>
                                <a:lnTo>
                                  <a:pt x="877" y="135"/>
                                </a:lnTo>
                                <a:lnTo>
                                  <a:pt x="828" y="101"/>
                                </a:lnTo>
                                <a:lnTo>
                                  <a:pt x="776" y="75"/>
                                </a:lnTo>
                                <a:lnTo>
                                  <a:pt x="719" y="56"/>
                                </a:lnTo>
                                <a:lnTo>
                                  <a:pt x="663" y="41"/>
                                </a:lnTo>
                                <a:lnTo>
                                  <a:pt x="607" y="30"/>
                                </a:lnTo>
                                <a:lnTo>
                                  <a:pt x="551" y="26"/>
                                </a:lnTo>
                                <a:lnTo>
                                  <a:pt x="491" y="26"/>
                                </a:lnTo>
                                <a:lnTo>
                                  <a:pt x="435" y="26"/>
                                </a:lnTo>
                                <a:lnTo>
                                  <a:pt x="375" y="34"/>
                                </a:lnTo>
                                <a:lnTo>
                                  <a:pt x="251" y="53"/>
                                </a:lnTo>
                                <a:lnTo>
                                  <a:pt x="128" y="75"/>
                                </a:lnTo>
                                <a:lnTo>
                                  <a:pt x="0" y="101"/>
                                </a:lnTo>
                                <a:lnTo>
                                  <a:pt x="8" y="79"/>
                                </a:lnTo>
                                <a:lnTo>
                                  <a:pt x="135" y="53"/>
                                </a:lnTo>
                                <a:lnTo>
                                  <a:pt x="259" y="26"/>
                                </a:lnTo>
                                <a:lnTo>
                                  <a:pt x="382" y="11"/>
                                </a:lnTo>
                                <a:lnTo>
                                  <a:pt x="442" y="4"/>
                                </a:lnTo>
                                <a:lnTo>
                                  <a:pt x="498" y="0"/>
                                </a:lnTo>
                                <a:lnTo>
                                  <a:pt x="558" y="4"/>
                                </a:lnTo>
                                <a:lnTo>
                                  <a:pt x="614" y="8"/>
                                </a:lnTo>
                                <a:lnTo>
                                  <a:pt x="671" y="19"/>
                                </a:lnTo>
                                <a:lnTo>
                                  <a:pt x="723" y="34"/>
                                </a:lnTo>
                                <a:lnTo>
                                  <a:pt x="779" y="53"/>
                                </a:lnTo>
                                <a:lnTo>
                                  <a:pt x="832" y="79"/>
                                </a:lnTo>
                                <a:lnTo>
                                  <a:pt x="880" y="109"/>
                                </a:lnTo>
                                <a:lnTo>
                                  <a:pt x="929" y="150"/>
                                </a:lnTo>
                                <a:lnTo>
                                  <a:pt x="929"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33"/>
                        <wps:cNvSpPr>
                          <a:spLocks/>
                        </wps:cNvSpPr>
                        <wps:spPr bwMode="auto">
                          <a:xfrm>
                            <a:off x="1207" y="1935"/>
                            <a:ext cx="895" cy="169"/>
                          </a:xfrm>
                          <a:custGeom>
                            <a:avLst/>
                            <a:gdLst>
                              <a:gd name="T0" fmla="*/ 7 w 895"/>
                              <a:gd name="T1" fmla="*/ 75 h 169"/>
                              <a:gd name="T2" fmla="*/ 127 w 895"/>
                              <a:gd name="T3" fmla="*/ 49 h 169"/>
                              <a:gd name="T4" fmla="*/ 251 w 895"/>
                              <a:gd name="T5" fmla="*/ 23 h 169"/>
                              <a:gd name="T6" fmla="*/ 307 w 895"/>
                              <a:gd name="T7" fmla="*/ 15 h 169"/>
                              <a:gd name="T8" fmla="*/ 367 w 895"/>
                              <a:gd name="T9" fmla="*/ 8 h 169"/>
                              <a:gd name="T10" fmla="*/ 427 w 895"/>
                              <a:gd name="T11" fmla="*/ 4 h 169"/>
                              <a:gd name="T12" fmla="*/ 483 w 895"/>
                              <a:gd name="T13" fmla="*/ 0 h 169"/>
                              <a:gd name="T14" fmla="*/ 539 w 895"/>
                              <a:gd name="T15" fmla="*/ 0 h 169"/>
                              <a:gd name="T16" fmla="*/ 592 w 895"/>
                              <a:gd name="T17" fmla="*/ 8 h 169"/>
                              <a:gd name="T18" fmla="*/ 648 w 895"/>
                              <a:gd name="T19" fmla="*/ 19 h 169"/>
                              <a:gd name="T20" fmla="*/ 700 w 895"/>
                              <a:gd name="T21" fmla="*/ 34 h 169"/>
                              <a:gd name="T22" fmla="*/ 753 w 895"/>
                              <a:gd name="T23" fmla="*/ 53 h 169"/>
                              <a:gd name="T24" fmla="*/ 801 w 895"/>
                              <a:gd name="T25" fmla="*/ 79 h 169"/>
                              <a:gd name="T26" fmla="*/ 850 w 895"/>
                              <a:gd name="T27" fmla="*/ 109 h 169"/>
                              <a:gd name="T28" fmla="*/ 895 w 895"/>
                              <a:gd name="T29" fmla="*/ 147 h 169"/>
                              <a:gd name="T30" fmla="*/ 895 w 895"/>
                              <a:gd name="T31" fmla="*/ 169 h 169"/>
                              <a:gd name="T32" fmla="*/ 846 w 895"/>
                              <a:gd name="T33" fmla="*/ 132 h 169"/>
                              <a:gd name="T34" fmla="*/ 798 w 895"/>
                              <a:gd name="T35" fmla="*/ 102 h 169"/>
                              <a:gd name="T36" fmla="*/ 745 w 895"/>
                              <a:gd name="T37" fmla="*/ 75 h 169"/>
                              <a:gd name="T38" fmla="*/ 693 w 895"/>
                              <a:gd name="T39" fmla="*/ 57 h 169"/>
                              <a:gd name="T40" fmla="*/ 640 w 895"/>
                              <a:gd name="T41" fmla="*/ 38 h 169"/>
                              <a:gd name="T42" fmla="*/ 588 w 895"/>
                              <a:gd name="T43" fmla="*/ 30 h 169"/>
                              <a:gd name="T44" fmla="*/ 532 w 895"/>
                              <a:gd name="T45" fmla="*/ 23 h 169"/>
                              <a:gd name="T46" fmla="*/ 476 w 895"/>
                              <a:gd name="T47" fmla="*/ 23 h 169"/>
                              <a:gd name="T48" fmla="*/ 419 w 895"/>
                              <a:gd name="T49" fmla="*/ 27 h 169"/>
                              <a:gd name="T50" fmla="*/ 359 w 895"/>
                              <a:gd name="T51" fmla="*/ 30 h 169"/>
                              <a:gd name="T52" fmla="*/ 303 w 895"/>
                              <a:gd name="T53" fmla="*/ 38 h 169"/>
                              <a:gd name="T54" fmla="*/ 243 w 895"/>
                              <a:gd name="T55" fmla="*/ 49 h 169"/>
                              <a:gd name="T56" fmla="*/ 123 w 895"/>
                              <a:gd name="T57" fmla="*/ 72 h 169"/>
                              <a:gd name="T58" fmla="*/ 0 w 895"/>
                              <a:gd name="T59" fmla="*/ 98 h 169"/>
                              <a:gd name="T60" fmla="*/ 7 w 895"/>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5" h="169">
                                <a:moveTo>
                                  <a:pt x="7" y="75"/>
                                </a:moveTo>
                                <a:lnTo>
                                  <a:pt x="127" y="49"/>
                                </a:lnTo>
                                <a:lnTo>
                                  <a:pt x="251" y="23"/>
                                </a:lnTo>
                                <a:lnTo>
                                  <a:pt x="307" y="15"/>
                                </a:lnTo>
                                <a:lnTo>
                                  <a:pt x="367" y="8"/>
                                </a:lnTo>
                                <a:lnTo>
                                  <a:pt x="427" y="4"/>
                                </a:lnTo>
                                <a:lnTo>
                                  <a:pt x="483" y="0"/>
                                </a:lnTo>
                                <a:lnTo>
                                  <a:pt x="539" y="0"/>
                                </a:lnTo>
                                <a:lnTo>
                                  <a:pt x="592" y="8"/>
                                </a:lnTo>
                                <a:lnTo>
                                  <a:pt x="648" y="19"/>
                                </a:lnTo>
                                <a:lnTo>
                                  <a:pt x="700" y="34"/>
                                </a:lnTo>
                                <a:lnTo>
                                  <a:pt x="753" y="53"/>
                                </a:lnTo>
                                <a:lnTo>
                                  <a:pt x="801" y="79"/>
                                </a:lnTo>
                                <a:lnTo>
                                  <a:pt x="850" y="109"/>
                                </a:lnTo>
                                <a:lnTo>
                                  <a:pt x="895" y="147"/>
                                </a:lnTo>
                                <a:lnTo>
                                  <a:pt x="895" y="169"/>
                                </a:lnTo>
                                <a:lnTo>
                                  <a:pt x="846" y="132"/>
                                </a:lnTo>
                                <a:lnTo>
                                  <a:pt x="798" y="102"/>
                                </a:lnTo>
                                <a:lnTo>
                                  <a:pt x="745" y="75"/>
                                </a:lnTo>
                                <a:lnTo>
                                  <a:pt x="693" y="57"/>
                                </a:lnTo>
                                <a:lnTo>
                                  <a:pt x="640" y="38"/>
                                </a:lnTo>
                                <a:lnTo>
                                  <a:pt x="588" y="30"/>
                                </a:lnTo>
                                <a:lnTo>
                                  <a:pt x="532" y="23"/>
                                </a:lnTo>
                                <a:lnTo>
                                  <a:pt x="476" y="23"/>
                                </a:lnTo>
                                <a:lnTo>
                                  <a:pt x="419" y="27"/>
                                </a:lnTo>
                                <a:lnTo>
                                  <a:pt x="359" y="30"/>
                                </a:lnTo>
                                <a:lnTo>
                                  <a:pt x="303" y="38"/>
                                </a:lnTo>
                                <a:lnTo>
                                  <a:pt x="243" y="49"/>
                                </a:lnTo>
                                <a:lnTo>
                                  <a:pt x="123" y="72"/>
                                </a:lnTo>
                                <a:lnTo>
                                  <a:pt x="0" y="98"/>
                                </a:lnTo>
                                <a:lnTo>
                                  <a:pt x="7"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34"/>
                        <wps:cNvSpPr>
                          <a:spLocks/>
                        </wps:cNvSpPr>
                        <wps:spPr bwMode="auto">
                          <a:xfrm>
                            <a:off x="2252" y="3245"/>
                            <a:ext cx="1427" cy="206"/>
                          </a:xfrm>
                          <a:custGeom>
                            <a:avLst/>
                            <a:gdLst>
                              <a:gd name="T0" fmla="*/ 1416 w 1427"/>
                              <a:gd name="T1" fmla="*/ 124 h 206"/>
                              <a:gd name="T2" fmla="*/ 1030 w 1427"/>
                              <a:gd name="T3" fmla="*/ 52 h 206"/>
                              <a:gd name="T4" fmla="*/ 846 w 1427"/>
                              <a:gd name="T5" fmla="*/ 22 h 206"/>
                              <a:gd name="T6" fmla="*/ 753 w 1427"/>
                              <a:gd name="T7" fmla="*/ 11 h 206"/>
                              <a:gd name="T8" fmla="*/ 663 w 1427"/>
                              <a:gd name="T9" fmla="*/ 4 h 206"/>
                              <a:gd name="T10" fmla="*/ 573 w 1427"/>
                              <a:gd name="T11" fmla="*/ 0 h 206"/>
                              <a:gd name="T12" fmla="*/ 487 w 1427"/>
                              <a:gd name="T13" fmla="*/ 0 h 206"/>
                              <a:gd name="T14" fmla="*/ 401 w 1427"/>
                              <a:gd name="T15" fmla="*/ 11 h 206"/>
                              <a:gd name="T16" fmla="*/ 318 w 1427"/>
                              <a:gd name="T17" fmla="*/ 22 h 206"/>
                              <a:gd name="T18" fmla="*/ 236 w 1427"/>
                              <a:gd name="T19" fmla="*/ 45 h 206"/>
                              <a:gd name="T20" fmla="*/ 157 w 1427"/>
                              <a:gd name="T21" fmla="*/ 79 h 206"/>
                              <a:gd name="T22" fmla="*/ 79 w 1427"/>
                              <a:gd name="T23" fmla="*/ 120 h 206"/>
                              <a:gd name="T24" fmla="*/ 0 w 1427"/>
                              <a:gd name="T25" fmla="*/ 169 h 206"/>
                              <a:gd name="T26" fmla="*/ 0 w 1427"/>
                              <a:gd name="T27" fmla="*/ 206 h 206"/>
                              <a:gd name="T28" fmla="*/ 79 w 1427"/>
                              <a:gd name="T29" fmla="*/ 154 h 206"/>
                              <a:gd name="T30" fmla="*/ 161 w 1427"/>
                              <a:gd name="T31" fmla="*/ 112 h 206"/>
                              <a:gd name="T32" fmla="*/ 243 w 1427"/>
                              <a:gd name="T33" fmla="*/ 82 h 206"/>
                              <a:gd name="T34" fmla="*/ 326 w 1427"/>
                              <a:gd name="T35" fmla="*/ 60 h 206"/>
                              <a:gd name="T36" fmla="*/ 412 w 1427"/>
                              <a:gd name="T37" fmla="*/ 45 h 206"/>
                              <a:gd name="T38" fmla="*/ 498 w 1427"/>
                              <a:gd name="T39" fmla="*/ 34 h 206"/>
                              <a:gd name="T40" fmla="*/ 584 w 1427"/>
                              <a:gd name="T41" fmla="*/ 34 h 206"/>
                              <a:gd name="T42" fmla="*/ 674 w 1427"/>
                              <a:gd name="T43" fmla="*/ 37 h 206"/>
                              <a:gd name="T44" fmla="*/ 764 w 1427"/>
                              <a:gd name="T45" fmla="*/ 45 h 206"/>
                              <a:gd name="T46" fmla="*/ 858 w 1427"/>
                              <a:gd name="T47" fmla="*/ 56 h 206"/>
                              <a:gd name="T48" fmla="*/ 1041 w 1427"/>
                              <a:gd name="T49" fmla="*/ 86 h 206"/>
                              <a:gd name="T50" fmla="*/ 1427 w 1427"/>
                              <a:gd name="T51" fmla="*/ 161 h 206"/>
                              <a:gd name="T52" fmla="*/ 1416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416" y="124"/>
                                </a:moveTo>
                                <a:lnTo>
                                  <a:pt x="1030" y="52"/>
                                </a:lnTo>
                                <a:lnTo>
                                  <a:pt x="846" y="22"/>
                                </a:lnTo>
                                <a:lnTo>
                                  <a:pt x="753" y="11"/>
                                </a:lnTo>
                                <a:lnTo>
                                  <a:pt x="663" y="4"/>
                                </a:lnTo>
                                <a:lnTo>
                                  <a:pt x="573" y="0"/>
                                </a:lnTo>
                                <a:lnTo>
                                  <a:pt x="487" y="0"/>
                                </a:lnTo>
                                <a:lnTo>
                                  <a:pt x="401" y="11"/>
                                </a:lnTo>
                                <a:lnTo>
                                  <a:pt x="318" y="22"/>
                                </a:lnTo>
                                <a:lnTo>
                                  <a:pt x="236" y="45"/>
                                </a:lnTo>
                                <a:lnTo>
                                  <a:pt x="157" y="79"/>
                                </a:lnTo>
                                <a:lnTo>
                                  <a:pt x="79" y="120"/>
                                </a:lnTo>
                                <a:lnTo>
                                  <a:pt x="0" y="169"/>
                                </a:lnTo>
                                <a:lnTo>
                                  <a:pt x="0" y="206"/>
                                </a:lnTo>
                                <a:lnTo>
                                  <a:pt x="79" y="154"/>
                                </a:lnTo>
                                <a:lnTo>
                                  <a:pt x="161" y="112"/>
                                </a:lnTo>
                                <a:lnTo>
                                  <a:pt x="243" y="82"/>
                                </a:lnTo>
                                <a:lnTo>
                                  <a:pt x="326" y="60"/>
                                </a:lnTo>
                                <a:lnTo>
                                  <a:pt x="412" y="45"/>
                                </a:lnTo>
                                <a:lnTo>
                                  <a:pt x="498" y="34"/>
                                </a:lnTo>
                                <a:lnTo>
                                  <a:pt x="584" y="34"/>
                                </a:lnTo>
                                <a:lnTo>
                                  <a:pt x="674" y="37"/>
                                </a:lnTo>
                                <a:lnTo>
                                  <a:pt x="764" y="45"/>
                                </a:lnTo>
                                <a:lnTo>
                                  <a:pt x="858" y="56"/>
                                </a:lnTo>
                                <a:lnTo>
                                  <a:pt x="1041" y="86"/>
                                </a:lnTo>
                                <a:lnTo>
                                  <a:pt x="1427" y="161"/>
                                </a:lnTo>
                                <a:lnTo>
                                  <a:pt x="1416"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35"/>
                        <wps:cNvSpPr>
                          <a:spLocks/>
                        </wps:cNvSpPr>
                        <wps:spPr bwMode="auto">
                          <a:xfrm>
                            <a:off x="2248" y="3147"/>
                            <a:ext cx="1394" cy="203"/>
                          </a:xfrm>
                          <a:custGeom>
                            <a:avLst/>
                            <a:gdLst>
                              <a:gd name="T0" fmla="*/ 0 w 1394"/>
                              <a:gd name="T1" fmla="*/ 203 h 203"/>
                              <a:gd name="T2" fmla="*/ 79 w 1394"/>
                              <a:gd name="T3" fmla="*/ 154 h 203"/>
                              <a:gd name="T4" fmla="*/ 157 w 1394"/>
                              <a:gd name="T5" fmla="*/ 113 h 203"/>
                              <a:gd name="T6" fmla="*/ 240 w 1394"/>
                              <a:gd name="T7" fmla="*/ 83 h 203"/>
                              <a:gd name="T8" fmla="*/ 322 w 1394"/>
                              <a:gd name="T9" fmla="*/ 60 h 203"/>
                              <a:gd name="T10" fmla="*/ 405 w 1394"/>
                              <a:gd name="T11" fmla="*/ 45 h 203"/>
                              <a:gd name="T12" fmla="*/ 491 w 1394"/>
                              <a:gd name="T13" fmla="*/ 38 h 203"/>
                              <a:gd name="T14" fmla="*/ 573 w 1394"/>
                              <a:gd name="T15" fmla="*/ 34 h 203"/>
                              <a:gd name="T16" fmla="*/ 659 w 1394"/>
                              <a:gd name="T17" fmla="*/ 38 h 203"/>
                              <a:gd name="T18" fmla="*/ 749 w 1394"/>
                              <a:gd name="T19" fmla="*/ 45 h 203"/>
                              <a:gd name="T20" fmla="*/ 839 w 1394"/>
                              <a:gd name="T21" fmla="*/ 57 h 203"/>
                              <a:gd name="T22" fmla="*/ 1019 w 1394"/>
                              <a:gd name="T23" fmla="*/ 87 h 203"/>
                              <a:gd name="T24" fmla="*/ 1394 w 1394"/>
                              <a:gd name="T25" fmla="*/ 158 h 203"/>
                              <a:gd name="T26" fmla="*/ 1382 w 1394"/>
                              <a:gd name="T27" fmla="*/ 124 h 203"/>
                              <a:gd name="T28" fmla="*/ 1008 w 1394"/>
                              <a:gd name="T29" fmla="*/ 53 h 203"/>
                              <a:gd name="T30" fmla="*/ 828 w 1394"/>
                              <a:gd name="T31" fmla="*/ 23 h 203"/>
                              <a:gd name="T32" fmla="*/ 738 w 1394"/>
                              <a:gd name="T33" fmla="*/ 12 h 203"/>
                              <a:gd name="T34" fmla="*/ 648 w 1394"/>
                              <a:gd name="T35" fmla="*/ 4 h 203"/>
                              <a:gd name="T36" fmla="*/ 562 w 1394"/>
                              <a:gd name="T37" fmla="*/ 0 h 203"/>
                              <a:gd name="T38" fmla="*/ 480 w 1394"/>
                              <a:gd name="T39" fmla="*/ 4 h 203"/>
                              <a:gd name="T40" fmla="*/ 393 w 1394"/>
                              <a:gd name="T41" fmla="*/ 12 h 203"/>
                              <a:gd name="T42" fmla="*/ 311 w 1394"/>
                              <a:gd name="T43" fmla="*/ 27 h 203"/>
                              <a:gd name="T44" fmla="*/ 232 w 1394"/>
                              <a:gd name="T45" fmla="*/ 49 h 203"/>
                              <a:gd name="T46" fmla="*/ 154 w 1394"/>
                              <a:gd name="T47" fmla="*/ 79 h 203"/>
                              <a:gd name="T48" fmla="*/ 75 w 1394"/>
                              <a:gd name="T49" fmla="*/ 120 h 203"/>
                              <a:gd name="T50" fmla="*/ 0 w 1394"/>
                              <a:gd name="T51" fmla="*/ 169 h 203"/>
                              <a:gd name="T52" fmla="*/ 0 w 1394"/>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4" h="203">
                                <a:moveTo>
                                  <a:pt x="0" y="203"/>
                                </a:moveTo>
                                <a:lnTo>
                                  <a:pt x="79" y="154"/>
                                </a:lnTo>
                                <a:lnTo>
                                  <a:pt x="157" y="113"/>
                                </a:lnTo>
                                <a:lnTo>
                                  <a:pt x="240" y="83"/>
                                </a:lnTo>
                                <a:lnTo>
                                  <a:pt x="322" y="60"/>
                                </a:lnTo>
                                <a:lnTo>
                                  <a:pt x="405" y="45"/>
                                </a:lnTo>
                                <a:lnTo>
                                  <a:pt x="491" y="38"/>
                                </a:lnTo>
                                <a:lnTo>
                                  <a:pt x="573" y="34"/>
                                </a:lnTo>
                                <a:lnTo>
                                  <a:pt x="659" y="38"/>
                                </a:lnTo>
                                <a:lnTo>
                                  <a:pt x="749" y="45"/>
                                </a:lnTo>
                                <a:lnTo>
                                  <a:pt x="839" y="57"/>
                                </a:lnTo>
                                <a:lnTo>
                                  <a:pt x="1019" y="87"/>
                                </a:lnTo>
                                <a:lnTo>
                                  <a:pt x="1394" y="158"/>
                                </a:lnTo>
                                <a:lnTo>
                                  <a:pt x="1382" y="124"/>
                                </a:lnTo>
                                <a:lnTo>
                                  <a:pt x="1008" y="53"/>
                                </a:lnTo>
                                <a:lnTo>
                                  <a:pt x="828" y="23"/>
                                </a:lnTo>
                                <a:lnTo>
                                  <a:pt x="738" y="12"/>
                                </a:lnTo>
                                <a:lnTo>
                                  <a:pt x="648" y="4"/>
                                </a:lnTo>
                                <a:lnTo>
                                  <a:pt x="562" y="0"/>
                                </a:lnTo>
                                <a:lnTo>
                                  <a:pt x="480" y="4"/>
                                </a:lnTo>
                                <a:lnTo>
                                  <a:pt x="393" y="12"/>
                                </a:lnTo>
                                <a:lnTo>
                                  <a:pt x="311" y="27"/>
                                </a:lnTo>
                                <a:lnTo>
                                  <a:pt x="232" y="49"/>
                                </a:lnTo>
                                <a:lnTo>
                                  <a:pt x="154" y="79"/>
                                </a:lnTo>
                                <a:lnTo>
                                  <a:pt x="75" y="120"/>
                                </a:lnTo>
                                <a:lnTo>
                                  <a:pt x="0" y="169"/>
                                </a:lnTo>
                                <a:lnTo>
                                  <a:pt x="0"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36"/>
                        <wps:cNvSpPr>
                          <a:spLocks/>
                        </wps:cNvSpPr>
                        <wps:spPr bwMode="auto">
                          <a:xfrm>
                            <a:off x="2248" y="3057"/>
                            <a:ext cx="1360" cy="199"/>
                          </a:xfrm>
                          <a:custGeom>
                            <a:avLst/>
                            <a:gdLst>
                              <a:gd name="T0" fmla="*/ 0 w 1360"/>
                              <a:gd name="T1" fmla="*/ 199 h 199"/>
                              <a:gd name="T2" fmla="*/ 75 w 1360"/>
                              <a:gd name="T3" fmla="*/ 150 h 199"/>
                              <a:gd name="T4" fmla="*/ 154 w 1360"/>
                              <a:gd name="T5" fmla="*/ 109 h 199"/>
                              <a:gd name="T6" fmla="*/ 232 w 1360"/>
                              <a:gd name="T7" fmla="*/ 79 h 199"/>
                              <a:gd name="T8" fmla="*/ 311 w 1360"/>
                              <a:gd name="T9" fmla="*/ 57 h 199"/>
                              <a:gd name="T10" fmla="*/ 393 w 1360"/>
                              <a:gd name="T11" fmla="*/ 45 h 199"/>
                              <a:gd name="T12" fmla="*/ 476 w 1360"/>
                              <a:gd name="T13" fmla="*/ 34 h 199"/>
                              <a:gd name="T14" fmla="*/ 558 w 1360"/>
                              <a:gd name="T15" fmla="*/ 30 h 199"/>
                              <a:gd name="T16" fmla="*/ 644 w 1360"/>
                              <a:gd name="T17" fmla="*/ 34 h 199"/>
                              <a:gd name="T18" fmla="*/ 727 w 1360"/>
                              <a:gd name="T19" fmla="*/ 42 h 199"/>
                              <a:gd name="T20" fmla="*/ 817 w 1360"/>
                              <a:gd name="T21" fmla="*/ 53 h 199"/>
                              <a:gd name="T22" fmla="*/ 993 w 1360"/>
                              <a:gd name="T23" fmla="*/ 83 h 199"/>
                              <a:gd name="T24" fmla="*/ 1360 w 1360"/>
                              <a:gd name="T25" fmla="*/ 150 h 199"/>
                              <a:gd name="T26" fmla="*/ 1349 w 1360"/>
                              <a:gd name="T27" fmla="*/ 117 h 199"/>
                              <a:gd name="T28" fmla="*/ 981 w 1360"/>
                              <a:gd name="T29" fmla="*/ 49 h 199"/>
                              <a:gd name="T30" fmla="*/ 805 w 1360"/>
                              <a:gd name="T31" fmla="*/ 19 h 199"/>
                              <a:gd name="T32" fmla="*/ 719 w 1360"/>
                              <a:gd name="T33" fmla="*/ 8 h 199"/>
                              <a:gd name="T34" fmla="*/ 633 w 1360"/>
                              <a:gd name="T35" fmla="*/ 0 h 199"/>
                              <a:gd name="T36" fmla="*/ 551 w 1360"/>
                              <a:gd name="T37" fmla="*/ 0 h 199"/>
                              <a:gd name="T38" fmla="*/ 465 w 1360"/>
                              <a:gd name="T39" fmla="*/ 0 h 199"/>
                              <a:gd name="T40" fmla="*/ 382 w 1360"/>
                              <a:gd name="T41" fmla="*/ 8 h 199"/>
                              <a:gd name="T42" fmla="*/ 304 w 1360"/>
                              <a:gd name="T43" fmla="*/ 23 h 199"/>
                              <a:gd name="T44" fmla="*/ 225 w 1360"/>
                              <a:gd name="T45" fmla="*/ 49 h 199"/>
                              <a:gd name="T46" fmla="*/ 150 w 1360"/>
                              <a:gd name="T47" fmla="*/ 75 h 199"/>
                              <a:gd name="T48" fmla="*/ 75 w 1360"/>
                              <a:gd name="T49" fmla="*/ 117 h 199"/>
                              <a:gd name="T50" fmla="*/ 0 w 1360"/>
                              <a:gd name="T51" fmla="*/ 165 h 199"/>
                              <a:gd name="T52" fmla="*/ 0 w 136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0" h="199">
                                <a:moveTo>
                                  <a:pt x="0" y="199"/>
                                </a:moveTo>
                                <a:lnTo>
                                  <a:pt x="75" y="150"/>
                                </a:lnTo>
                                <a:lnTo>
                                  <a:pt x="154" y="109"/>
                                </a:lnTo>
                                <a:lnTo>
                                  <a:pt x="232" y="79"/>
                                </a:lnTo>
                                <a:lnTo>
                                  <a:pt x="311" y="57"/>
                                </a:lnTo>
                                <a:lnTo>
                                  <a:pt x="393" y="45"/>
                                </a:lnTo>
                                <a:lnTo>
                                  <a:pt x="476" y="34"/>
                                </a:lnTo>
                                <a:lnTo>
                                  <a:pt x="558" y="30"/>
                                </a:lnTo>
                                <a:lnTo>
                                  <a:pt x="644" y="34"/>
                                </a:lnTo>
                                <a:lnTo>
                                  <a:pt x="727" y="42"/>
                                </a:lnTo>
                                <a:lnTo>
                                  <a:pt x="817" y="53"/>
                                </a:lnTo>
                                <a:lnTo>
                                  <a:pt x="993" y="83"/>
                                </a:lnTo>
                                <a:lnTo>
                                  <a:pt x="1360" y="150"/>
                                </a:lnTo>
                                <a:lnTo>
                                  <a:pt x="1349" y="117"/>
                                </a:lnTo>
                                <a:lnTo>
                                  <a:pt x="981" y="49"/>
                                </a:lnTo>
                                <a:lnTo>
                                  <a:pt x="805" y="19"/>
                                </a:lnTo>
                                <a:lnTo>
                                  <a:pt x="719" y="8"/>
                                </a:lnTo>
                                <a:lnTo>
                                  <a:pt x="633" y="0"/>
                                </a:lnTo>
                                <a:lnTo>
                                  <a:pt x="551" y="0"/>
                                </a:lnTo>
                                <a:lnTo>
                                  <a:pt x="465" y="0"/>
                                </a:lnTo>
                                <a:lnTo>
                                  <a:pt x="382" y="8"/>
                                </a:lnTo>
                                <a:lnTo>
                                  <a:pt x="304" y="23"/>
                                </a:lnTo>
                                <a:lnTo>
                                  <a:pt x="225" y="49"/>
                                </a:lnTo>
                                <a:lnTo>
                                  <a:pt x="150" y="75"/>
                                </a:lnTo>
                                <a:lnTo>
                                  <a:pt x="75" y="117"/>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37"/>
                        <wps:cNvSpPr>
                          <a:spLocks/>
                        </wps:cNvSpPr>
                        <wps:spPr bwMode="auto">
                          <a:xfrm>
                            <a:off x="2248" y="2971"/>
                            <a:ext cx="1326" cy="199"/>
                          </a:xfrm>
                          <a:custGeom>
                            <a:avLst/>
                            <a:gdLst>
                              <a:gd name="T0" fmla="*/ 0 w 1326"/>
                              <a:gd name="T1" fmla="*/ 199 h 199"/>
                              <a:gd name="T2" fmla="*/ 71 w 1326"/>
                              <a:gd name="T3" fmla="*/ 150 h 199"/>
                              <a:gd name="T4" fmla="*/ 150 w 1326"/>
                              <a:gd name="T5" fmla="*/ 109 h 199"/>
                              <a:gd name="T6" fmla="*/ 225 w 1326"/>
                              <a:gd name="T7" fmla="*/ 79 h 199"/>
                              <a:gd name="T8" fmla="*/ 304 w 1326"/>
                              <a:gd name="T9" fmla="*/ 56 h 199"/>
                              <a:gd name="T10" fmla="*/ 382 w 1326"/>
                              <a:gd name="T11" fmla="*/ 41 h 199"/>
                              <a:gd name="T12" fmla="*/ 461 w 1326"/>
                              <a:gd name="T13" fmla="*/ 34 h 199"/>
                              <a:gd name="T14" fmla="*/ 543 w 1326"/>
                              <a:gd name="T15" fmla="*/ 30 h 199"/>
                              <a:gd name="T16" fmla="*/ 626 w 1326"/>
                              <a:gd name="T17" fmla="*/ 34 h 199"/>
                              <a:gd name="T18" fmla="*/ 712 w 1326"/>
                              <a:gd name="T19" fmla="*/ 41 h 199"/>
                              <a:gd name="T20" fmla="*/ 794 w 1326"/>
                              <a:gd name="T21" fmla="*/ 52 h 199"/>
                              <a:gd name="T22" fmla="*/ 967 w 1326"/>
                              <a:gd name="T23" fmla="*/ 79 h 199"/>
                              <a:gd name="T24" fmla="*/ 1326 w 1326"/>
                              <a:gd name="T25" fmla="*/ 150 h 199"/>
                              <a:gd name="T26" fmla="*/ 1315 w 1326"/>
                              <a:gd name="T27" fmla="*/ 116 h 199"/>
                              <a:gd name="T28" fmla="*/ 959 w 1326"/>
                              <a:gd name="T29" fmla="*/ 45 h 199"/>
                              <a:gd name="T30" fmla="*/ 783 w 1326"/>
                              <a:gd name="T31" fmla="*/ 19 h 199"/>
                              <a:gd name="T32" fmla="*/ 701 w 1326"/>
                              <a:gd name="T33" fmla="*/ 7 h 199"/>
                              <a:gd name="T34" fmla="*/ 618 w 1326"/>
                              <a:gd name="T35" fmla="*/ 4 h 199"/>
                              <a:gd name="T36" fmla="*/ 532 w 1326"/>
                              <a:gd name="T37" fmla="*/ 0 h 199"/>
                              <a:gd name="T38" fmla="*/ 453 w 1326"/>
                              <a:gd name="T39" fmla="*/ 4 h 199"/>
                              <a:gd name="T40" fmla="*/ 375 w 1326"/>
                              <a:gd name="T41" fmla="*/ 11 h 199"/>
                              <a:gd name="T42" fmla="*/ 296 w 1326"/>
                              <a:gd name="T43" fmla="*/ 26 h 199"/>
                              <a:gd name="T44" fmla="*/ 217 w 1326"/>
                              <a:gd name="T45" fmla="*/ 45 h 199"/>
                              <a:gd name="T46" fmla="*/ 142 w 1326"/>
                              <a:gd name="T47" fmla="*/ 79 h 199"/>
                              <a:gd name="T48" fmla="*/ 71 w 1326"/>
                              <a:gd name="T49" fmla="*/ 116 h 199"/>
                              <a:gd name="T50" fmla="*/ 0 w 1326"/>
                              <a:gd name="T51" fmla="*/ 165 h 199"/>
                              <a:gd name="T52" fmla="*/ 0 w 1326"/>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26" h="199">
                                <a:moveTo>
                                  <a:pt x="0" y="199"/>
                                </a:moveTo>
                                <a:lnTo>
                                  <a:pt x="71" y="150"/>
                                </a:lnTo>
                                <a:lnTo>
                                  <a:pt x="150" y="109"/>
                                </a:lnTo>
                                <a:lnTo>
                                  <a:pt x="225" y="79"/>
                                </a:lnTo>
                                <a:lnTo>
                                  <a:pt x="304" y="56"/>
                                </a:lnTo>
                                <a:lnTo>
                                  <a:pt x="382" y="41"/>
                                </a:lnTo>
                                <a:lnTo>
                                  <a:pt x="461" y="34"/>
                                </a:lnTo>
                                <a:lnTo>
                                  <a:pt x="543" y="30"/>
                                </a:lnTo>
                                <a:lnTo>
                                  <a:pt x="626" y="34"/>
                                </a:lnTo>
                                <a:lnTo>
                                  <a:pt x="712" y="41"/>
                                </a:lnTo>
                                <a:lnTo>
                                  <a:pt x="794" y="52"/>
                                </a:lnTo>
                                <a:lnTo>
                                  <a:pt x="967" y="79"/>
                                </a:lnTo>
                                <a:lnTo>
                                  <a:pt x="1326" y="150"/>
                                </a:lnTo>
                                <a:lnTo>
                                  <a:pt x="1315" y="116"/>
                                </a:lnTo>
                                <a:lnTo>
                                  <a:pt x="959" y="45"/>
                                </a:lnTo>
                                <a:lnTo>
                                  <a:pt x="783" y="19"/>
                                </a:lnTo>
                                <a:lnTo>
                                  <a:pt x="701" y="7"/>
                                </a:lnTo>
                                <a:lnTo>
                                  <a:pt x="618" y="4"/>
                                </a:lnTo>
                                <a:lnTo>
                                  <a:pt x="532" y="0"/>
                                </a:lnTo>
                                <a:lnTo>
                                  <a:pt x="453" y="4"/>
                                </a:lnTo>
                                <a:lnTo>
                                  <a:pt x="375" y="11"/>
                                </a:lnTo>
                                <a:lnTo>
                                  <a:pt x="296" y="26"/>
                                </a:lnTo>
                                <a:lnTo>
                                  <a:pt x="217" y="45"/>
                                </a:lnTo>
                                <a:lnTo>
                                  <a:pt x="142" y="79"/>
                                </a:lnTo>
                                <a:lnTo>
                                  <a:pt x="71" y="116"/>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38"/>
                        <wps:cNvSpPr>
                          <a:spLocks/>
                        </wps:cNvSpPr>
                        <wps:spPr bwMode="auto">
                          <a:xfrm>
                            <a:off x="2244" y="2888"/>
                            <a:ext cx="1296" cy="196"/>
                          </a:xfrm>
                          <a:custGeom>
                            <a:avLst/>
                            <a:gdLst>
                              <a:gd name="T0" fmla="*/ 0 w 1296"/>
                              <a:gd name="T1" fmla="*/ 196 h 196"/>
                              <a:gd name="T2" fmla="*/ 72 w 1296"/>
                              <a:gd name="T3" fmla="*/ 151 h 196"/>
                              <a:gd name="T4" fmla="*/ 146 w 1296"/>
                              <a:gd name="T5" fmla="*/ 109 h 196"/>
                              <a:gd name="T6" fmla="*/ 221 w 1296"/>
                              <a:gd name="T7" fmla="*/ 79 h 196"/>
                              <a:gd name="T8" fmla="*/ 296 w 1296"/>
                              <a:gd name="T9" fmla="*/ 57 h 196"/>
                              <a:gd name="T10" fmla="*/ 375 w 1296"/>
                              <a:gd name="T11" fmla="*/ 45 h 196"/>
                              <a:gd name="T12" fmla="*/ 454 w 1296"/>
                              <a:gd name="T13" fmla="*/ 34 h 196"/>
                              <a:gd name="T14" fmla="*/ 532 w 1296"/>
                              <a:gd name="T15" fmla="*/ 34 h 196"/>
                              <a:gd name="T16" fmla="*/ 615 w 1296"/>
                              <a:gd name="T17" fmla="*/ 34 h 196"/>
                              <a:gd name="T18" fmla="*/ 693 w 1296"/>
                              <a:gd name="T19" fmla="*/ 42 h 196"/>
                              <a:gd name="T20" fmla="*/ 779 w 1296"/>
                              <a:gd name="T21" fmla="*/ 49 h 196"/>
                              <a:gd name="T22" fmla="*/ 948 w 1296"/>
                              <a:gd name="T23" fmla="*/ 75 h 196"/>
                              <a:gd name="T24" fmla="*/ 1296 w 1296"/>
                              <a:gd name="T25" fmla="*/ 147 h 196"/>
                              <a:gd name="T26" fmla="*/ 1285 w 1296"/>
                              <a:gd name="T27" fmla="*/ 113 h 196"/>
                              <a:gd name="T28" fmla="*/ 937 w 1296"/>
                              <a:gd name="T29" fmla="*/ 45 h 196"/>
                              <a:gd name="T30" fmla="*/ 768 w 1296"/>
                              <a:gd name="T31" fmla="*/ 19 h 196"/>
                              <a:gd name="T32" fmla="*/ 686 w 1296"/>
                              <a:gd name="T33" fmla="*/ 8 h 196"/>
                              <a:gd name="T34" fmla="*/ 603 w 1296"/>
                              <a:gd name="T35" fmla="*/ 4 h 196"/>
                              <a:gd name="T36" fmla="*/ 521 w 1296"/>
                              <a:gd name="T37" fmla="*/ 0 h 196"/>
                              <a:gd name="T38" fmla="*/ 442 w 1296"/>
                              <a:gd name="T39" fmla="*/ 4 h 196"/>
                              <a:gd name="T40" fmla="*/ 367 w 1296"/>
                              <a:gd name="T41" fmla="*/ 12 h 196"/>
                              <a:gd name="T42" fmla="*/ 289 w 1296"/>
                              <a:gd name="T43" fmla="*/ 27 h 196"/>
                              <a:gd name="T44" fmla="*/ 214 w 1296"/>
                              <a:gd name="T45" fmla="*/ 49 h 196"/>
                              <a:gd name="T46" fmla="*/ 143 w 1296"/>
                              <a:gd name="T47" fmla="*/ 79 h 196"/>
                              <a:gd name="T48" fmla="*/ 72 w 1296"/>
                              <a:gd name="T49" fmla="*/ 117 h 196"/>
                              <a:gd name="T50" fmla="*/ 0 w 1296"/>
                              <a:gd name="T51" fmla="*/ 166 h 196"/>
                              <a:gd name="T52" fmla="*/ 0 w 1296"/>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6" h="196">
                                <a:moveTo>
                                  <a:pt x="0" y="196"/>
                                </a:moveTo>
                                <a:lnTo>
                                  <a:pt x="72" y="151"/>
                                </a:lnTo>
                                <a:lnTo>
                                  <a:pt x="146" y="109"/>
                                </a:lnTo>
                                <a:lnTo>
                                  <a:pt x="221" y="79"/>
                                </a:lnTo>
                                <a:lnTo>
                                  <a:pt x="296" y="57"/>
                                </a:lnTo>
                                <a:lnTo>
                                  <a:pt x="375" y="45"/>
                                </a:lnTo>
                                <a:lnTo>
                                  <a:pt x="454" y="34"/>
                                </a:lnTo>
                                <a:lnTo>
                                  <a:pt x="532" y="34"/>
                                </a:lnTo>
                                <a:lnTo>
                                  <a:pt x="615" y="34"/>
                                </a:lnTo>
                                <a:lnTo>
                                  <a:pt x="693" y="42"/>
                                </a:lnTo>
                                <a:lnTo>
                                  <a:pt x="779" y="49"/>
                                </a:lnTo>
                                <a:lnTo>
                                  <a:pt x="948" y="75"/>
                                </a:lnTo>
                                <a:lnTo>
                                  <a:pt x="1296" y="147"/>
                                </a:lnTo>
                                <a:lnTo>
                                  <a:pt x="1285" y="113"/>
                                </a:lnTo>
                                <a:lnTo>
                                  <a:pt x="937" y="45"/>
                                </a:lnTo>
                                <a:lnTo>
                                  <a:pt x="768" y="19"/>
                                </a:lnTo>
                                <a:lnTo>
                                  <a:pt x="686" y="8"/>
                                </a:lnTo>
                                <a:lnTo>
                                  <a:pt x="603" y="4"/>
                                </a:lnTo>
                                <a:lnTo>
                                  <a:pt x="521" y="0"/>
                                </a:lnTo>
                                <a:lnTo>
                                  <a:pt x="442" y="4"/>
                                </a:lnTo>
                                <a:lnTo>
                                  <a:pt x="367" y="12"/>
                                </a:lnTo>
                                <a:lnTo>
                                  <a:pt x="289" y="27"/>
                                </a:lnTo>
                                <a:lnTo>
                                  <a:pt x="214" y="49"/>
                                </a:lnTo>
                                <a:lnTo>
                                  <a:pt x="143" y="79"/>
                                </a:lnTo>
                                <a:lnTo>
                                  <a:pt x="72" y="117"/>
                                </a:lnTo>
                                <a:lnTo>
                                  <a:pt x="0" y="166"/>
                                </a:lnTo>
                                <a:lnTo>
                                  <a:pt x="0"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39"/>
                        <wps:cNvSpPr>
                          <a:spLocks/>
                        </wps:cNvSpPr>
                        <wps:spPr bwMode="auto">
                          <a:xfrm>
                            <a:off x="2244" y="2810"/>
                            <a:ext cx="1259" cy="191"/>
                          </a:xfrm>
                          <a:custGeom>
                            <a:avLst/>
                            <a:gdLst>
                              <a:gd name="T0" fmla="*/ 0 w 1259"/>
                              <a:gd name="T1" fmla="*/ 191 h 191"/>
                              <a:gd name="T2" fmla="*/ 68 w 1259"/>
                              <a:gd name="T3" fmla="*/ 142 h 191"/>
                              <a:gd name="T4" fmla="*/ 143 w 1259"/>
                              <a:gd name="T5" fmla="*/ 105 h 191"/>
                              <a:gd name="T6" fmla="*/ 214 w 1259"/>
                              <a:gd name="T7" fmla="*/ 75 h 191"/>
                              <a:gd name="T8" fmla="*/ 289 w 1259"/>
                              <a:gd name="T9" fmla="*/ 56 h 191"/>
                              <a:gd name="T10" fmla="*/ 364 w 1259"/>
                              <a:gd name="T11" fmla="*/ 41 h 191"/>
                              <a:gd name="T12" fmla="*/ 439 w 1259"/>
                              <a:gd name="T13" fmla="*/ 30 h 191"/>
                              <a:gd name="T14" fmla="*/ 517 w 1259"/>
                              <a:gd name="T15" fmla="*/ 30 h 191"/>
                              <a:gd name="T16" fmla="*/ 596 w 1259"/>
                              <a:gd name="T17" fmla="*/ 30 h 191"/>
                              <a:gd name="T18" fmla="*/ 675 w 1259"/>
                              <a:gd name="T19" fmla="*/ 37 h 191"/>
                              <a:gd name="T20" fmla="*/ 757 w 1259"/>
                              <a:gd name="T21" fmla="*/ 45 h 191"/>
                              <a:gd name="T22" fmla="*/ 922 w 1259"/>
                              <a:gd name="T23" fmla="*/ 71 h 191"/>
                              <a:gd name="T24" fmla="*/ 1259 w 1259"/>
                              <a:gd name="T25" fmla="*/ 138 h 191"/>
                              <a:gd name="T26" fmla="*/ 1251 w 1259"/>
                              <a:gd name="T27" fmla="*/ 105 h 191"/>
                              <a:gd name="T28" fmla="*/ 911 w 1259"/>
                              <a:gd name="T29" fmla="*/ 41 h 191"/>
                              <a:gd name="T30" fmla="*/ 746 w 1259"/>
                              <a:gd name="T31" fmla="*/ 15 h 191"/>
                              <a:gd name="T32" fmla="*/ 667 w 1259"/>
                              <a:gd name="T33" fmla="*/ 7 h 191"/>
                              <a:gd name="T34" fmla="*/ 585 w 1259"/>
                              <a:gd name="T35" fmla="*/ 0 h 191"/>
                              <a:gd name="T36" fmla="*/ 506 w 1259"/>
                              <a:gd name="T37" fmla="*/ 0 h 191"/>
                              <a:gd name="T38" fmla="*/ 431 w 1259"/>
                              <a:gd name="T39" fmla="*/ 3 h 191"/>
                              <a:gd name="T40" fmla="*/ 356 w 1259"/>
                              <a:gd name="T41" fmla="*/ 11 h 191"/>
                              <a:gd name="T42" fmla="*/ 278 w 1259"/>
                              <a:gd name="T43" fmla="*/ 22 h 191"/>
                              <a:gd name="T44" fmla="*/ 206 w 1259"/>
                              <a:gd name="T45" fmla="*/ 45 h 191"/>
                              <a:gd name="T46" fmla="*/ 135 w 1259"/>
                              <a:gd name="T47" fmla="*/ 75 h 191"/>
                              <a:gd name="T48" fmla="*/ 68 w 1259"/>
                              <a:gd name="T49" fmla="*/ 112 h 191"/>
                              <a:gd name="T50" fmla="*/ 0 w 1259"/>
                              <a:gd name="T51" fmla="*/ 157 h 191"/>
                              <a:gd name="T52" fmla="*/ 0 w 1259"/>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59" h="191">
                                <a:moveTo>
                                  <a:pt x="0" y="191"/>
                                </a:moveTo>
                                <a:lnTo>
                                  <a:pt x="68" y="142"/>
                                </a:lnTo>
                                <a:lnTo>
                                  <a:pt x="143" y="105"/>
                                </a:lnTo>
                                <a:lnTo>
                                  <a:pt x="214" y="75"/>
                                </a:lnTo>
                                <a:lnTo>
                                  <a:pt x="289" y="56"/>
                                </a:lnTo>
                                <a:lnTo>
                                  <a:pt x="364" y="41"/>
                                </a:lnTo>
                                <a:lnTo>
                                  <a:pt x="439" y="30"/>
                                </a:lnTo>
                                <a:lnTo>
                                  <a:pt x="517" y="30"/>
                                </a:lnTo>
                                <a:lnTo>
                                  <a:pt x="596" y="30"/>
                                </a:lnTo>
                                <a:lnTo>
                                  <a:pt x="675" y="37"/>
                                </a:lnTo>
                                <a:lnTo>
                                  <a:pt x="757" y="45"/>
                                </a:lnTo>
                                <a:lnTo>
                                  <a:pt x="922" y="71"/>
                                </a:lnTo>
                                <a:lnTo>
                                  <a:pt x="1259" y="138"/>
                                </a:lnTo>
                                <a:lnTo>
                                  <a:pt x="1251" y="105"/>
                                </a:lnTo>
                                <a:lnTo>
                                  <a:pt x="911" y="41"/>
                                </a:lnTo>
                                <a:lnTo>
                                  <a:pt x="746" y="15"/>
                                </a:lnTo>
                                <a:lnTo>
                                  <a:pt x="667" y="7"/>
                                </a:lnTo>
                                <a:lnTo>
                                  <a:pt x="585" y="0"/>
                                </a:lnTo>
                                <a:lnTo>
                                  <a:pt x="506" y="0"/>
                                </a:lnTo>
                                <a:lnTo>
                                  <a:pt x="431" y="3"/>
                                </a:lnTo>
                                <a:lnTo>
                                  <a:pt x="356" y="11"/>
                                </a:lnTo>
                                <a:lnTo>
                                  <a:pt x="278" y="22"/>
                                </a:lnTo>
                                <a:lnTo>
                                  <a:pt x="206" y="45"/>
                                </a:lnTo>
                                <a:lnTo>
                                  <a:pt x="135" y="75"/>
                                </a:lnTo>
                                <a:lnTo>
                                  <a:pt x="68" y="112"/>
                                </a:lnTo>
                                <a:lnTo>
                                  <a:pt x="0" y="157"/>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40"/>
                        <wps:cNvSpPr>
                          <a:spLocks/>
                        </wps:cNvSpPr>
                        <wps:spPr bwMode="auto">
                          <a:xfrm>
                            <a:off x="2244" y="2727"/>
                            <a:ext cx="1225" cy="191"/>
                          </a:xfrm>
                          <a:custGeom>
                            <a:avLst/>
                            <a:gdLst>
                              <a:gd name="T0" fmla="*/ 0 w 1225"/>
                              <a:gd name="T1" fmla="*/ 191 h 191"/>
                              <a:gd name="T2" fmla="*/ 68 w 1225"/>
                              <a:gd name="T3" fmla="*/ 143 h 191"/>
                              <a:gd name="T4" fmla="*/ 135 w 1225"/>
                              <a:gd name="T5" fmla="*/ 105 h 191"/>
                              <a:gd name="T6" fmla="*/ 206 w 1225"/>
                              <a:gd name="T7" fmla="*/ 79 h 191"/>
                              <a:gd name="T8" fmla="*/ 278 w 1225"/>
                              <a:gd name="T9" fmla="*/ 56 h 191"/>
                              <a:gd name="T10" fmla="*/ 352 w 1225"/>
                              <a:gd name="T11" fmla="*/ 41 h 191"/>
                              <a:gd name="T12" fmla="*/ 427 w 1225"/>
                              <a:gd name="T13" fmla="*/ 34 h 191"/>
                              <a:gd name="T14" fmla="*/ 502 w 1225"/>
                              <a:gd name="T15" fmla="*/ 30 h 191"/>
                              <a:gd name="T16" fmla="*/ 577 w 1225"/>
                              <a:gd name="T17" fmla="*/ 30 h 191"/>
                              <a:gd name="T18" fmla="*/ 656 w 1225"/>
                              <a:gd name="T19" fmla="*/ 38 h 191"/>
                              <a:gd name="T20" fmla="*/ 735 w 1225"/>
                              <a:gd name="T21" fmla="*/ 45 h 191"/>
                              <a:gd name="T22" fmla="*/ 896 w 1225"/>
                              <a:gd name="T23" fmla="*/ 71 h 191"/>
                              <a:gd name="T24" fmla="*/ 1225 w 1225"/>
                              <a:gd name="T25" fmla="*/ 135 h 191"/>
                              <a:gd name="T26" fmla="*/ 1218 w 1225"/>
                              <a:gd name="T27" fmla="*/ 105 h 191"/>
                              <a:gd name="T28" fmla="*/ 888 w 1225"/>
                              <a:gd name="T29" fmla="*/ 41 h 191"/>
                              <a:gd name="T30" fmla="*/ 806 w 1225"/>
                              <a:gd name="T31" fmla="*/ 26 h 191"/>
                              <a:gd name="T32" fmla="*/ 727 w 1225"/>
                              <a:gd name="T33" fmla="*/ 15 h 191"/>
                              <a:gd name="T34" fmla="*/ 648 w 1225"/>
                              <a:gd name="T35" fmla="*/ 8 h 191"/>
                              <a:gd name="T36" fmla="*/ 570 w 1225"/>
                              <a:gd name="T37" fmla="*/ 0 h 191"/>
                              <a:gd name="T38" fmla="*/ 495 w 1225"/>
                              <a:gd name="T39" fmla="*/ 0 h 191"/>
                              <a:gd name="T40" fmla="*/ 420 w 1225"/>
                              <a:gd name="T41" fmla="*/ 4 h 191"/>
                              <a:gd name="T42" fmla="*/ 345 w 1225"/>
                              <a:gd name="T43" fmla="*/ 11 h 191"/>
                              <a:gd name="T44" fmla="*/ 270 w 1225"/>
                              <a:gd name="T45" fmla="*/ 26 h 191"/>
                              <a:gd name="T46" fmla="*/ 203 w 1225"/>
                              <a:gd name="T47" fmla="*/ 49 h 191"/>
                              <a:gd name="T48" fmla="*/ 131 w 1225"/>
                              <a:gd name="T49" fmla="*/ 75 h 191"/>
                              <a:gd name="T50" fmla="*/ 64 w 1225"/>
                              <a:gd name="T51" fmla="*/ 113 h 191"/>
                              <a:gd name="T52" fmla="*/ 0 w 1225"/>
                              <a:gd name="T53" fmla="*/ 158 h 191"/>
                              <a:gd name="T54" fmla="*/ 0 w 1225"/>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5" h="191">
                                <a:moveTo>
                                  <a:pt x="0" y="191"/>
                                </a:moveTo>
                                <a:lnTo>
                                  <a:pt x="68" y="143"/>
                                </a:lnTo>
                                <a:lnTo>
                                  <a:pt x="135" y="105"/>
                                </a:lnTo>
                                <a:lnTo>
                                  <a:pt x="206" y="79"/>
                                </a:lnTo>
                                <a:lnTo>
                                  <a:pt x="278" y="56"/>
                                </a:lnTo>
                                <a:lnTo>
                                  <a:pt x="352" y="41"/>
                                </a:lnTo>
                                <a:lnTo>
                                  <a:pt x="427" y="34"/>
                                </a:lnTo>
                                <a:lnTo>
                                  <a:pt x="502" y="30"/>
                                </a:lnTo>
                                <a:lnTo>
                                  <a:pt x="577" y="30"/>
                                </a:lnTo>
                                <a:lnTo>
                                  <a:pt x="656" y="38"/>
                                </a:lnTo>
                                <a:lnTo>
                                  <a:pt x="735" y="45"/>
                                </a:lnTo>
                                <a:lnTo>
                                  <a:pt x="896" y="71"/>
                                </a:lnTo>
                                <a:lnTo>
                                  <a:pt x="1225" y="135"/>
                                </a:lnTo>
                                <a:lnTo>
                                  <a:pt x="1218" y="105"/>
                                </a:lnTo>
                                <a:lnTo>
                                  <a:pt x="888" y="41"/>
                                </a:lnTo>
                                <a:lnTo>
                                  <a:pt x="806" y="26"/>
                                </a:lnTo>
                                <a:lnTo>
                                  <a:pt x="727" y="15"/>
                                </a:lnTo>
                                <a:lnTo>
                                  <a:pt x="648" y="8"/>
                                </a:lnTo>
                                <a:lnTo>
                                  <a:pt x="570" y="0"/>
                                </a:lnTo>
                                <a:lnTo>
                                  <a:pt x="495" y="0"/>
                                </a:lnTo>
                                <a:lnTo>
                                  <a:pt x="420" y="4"/>
                                </a:lnTo>
                                <a:lnTo>
                                  <a:pt x="345" y="11"/>
                                </a:lnTo>
                                <a:lnTo>
                                  <a:pt x="270" y="26"/>
                                </a:lnTo>
                                <a:lnTo>
                                  <a:pt x="203" y="49"/>
                                </a:lnTo>
                                <a:lnTo>
                                  <a:pt x="131" y="75"/>
                                </a:lnTo>
                                <a:lnTo>
                                  <a:pt x="64" y="113"/>
                                </a:lnTo>
                                <a:lnTo>
                                  <a:pt x="0" y="158"/>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41"/>
                        <wps:cNvSpPr>
                          <a:spLocks/>
                        </wps:cNvSpPr>
                        <wps:spPr bwMode="auto">
                          <a:xfrm>
                            <a:off x="2241" y="2645"/>
                            <a:ext cx="1195" cy="187"/>
                          </a:xfrm>
                          <a:custGeom>
                            <a:avLst/>
                            <a:gdLst>
                              <a:gd name="T0" fmla="*/ 0 w 1195"/>
                              <a:gd name="T1" fmla="*/ 187 h 187"/>
                              <a:gd name="T2" fmla="*/ 67 w 1195"/>
                              <a:gd name="T3" fmla="*/ 146 h 187"/>
                              <a:gd name="T4" fmla="*/ 134 w 1195"/>
                              <a:gd name="T5" fmla="*/ 108 h 187"/>
                              <a:gd name="T6" fmla="*/ 202 w 1195"/>
                              <a:gd name="T7" fmla="*/ 78 h 187"/>
                              <a:gd name="T8" fmla="*/ 273 w 1195"/>
                              <a:gd name="T9" fmla="*/ 56 h 187"/>
                              <a:gd name="T10" fmla="*/ 344 w 1195"/>
                              <a:gd name="T11" fmla="*/ 41 h 187"/>
                              <a:gd name="T12" fmla="*/ 419 w 1195"/>
                              <a:gd name="T13" fmla="*/ 33 h 187"/>
                              <a:gd name="T14" fmla="*/ 490 w 1195"/>
                              <a:gd name="T15" fmla="*/ 30 h 187"/>
                              <a:gd name="T16" fmla="*/ 565 w 1195"/>
                              <a:gd name="T17" fmla="*/ 30 h 187"/>
                              <a:gd name="T18" fmla="*/ 640 w 1195"/>
                              <a:gd name="T19" fmla="*/ 37 h 187"/>
                              <a:gd name="T20" fmla="*/ 715 w 1195"/>
                              <a:gd name="T21" fmla="*/ 45 h 187"/>
                              <a:gd name="T22" fmla="*/ 794 w 1195"/>
                              <a:gd name="T23" fmla="*/ 56 h 187"/>
                              <a:gd name="T24" fmla="*/ 872 w 1195"/>
                              <a:gd name="T25" fmla="*/ 71 h 187"/>
                              <a:gd name="T26" fmla="*/ 1195 w 1195"/>
                              <a:gd name="T27" fmla="*/ 135 h 187"/>
                              <a:gd name="T28" fmla="*/ 1183 w 1195"/>
                              <a:gd name="T29" fmla="*/ 105 h 187"/>
                              <a:gd name="T30" fmla="*/ 1022 w 1195"/>
                              <a:gd name="T31" fmla="*/ 71 h 187"/>
                              <a:gd name="T32" fmla="*/ 865 w 1195"/>
                              <a:gd name="T33" fmla="*/ 41 h 187"/>
                              <a:gd name="T34" fmla="*/ 786 w 1195"/>
                              <a:gd name="T35" fmla="*/ 26 h 187"/>
                              <a:gd name="T36" fmla="*/ 708 w 1195"/>
                              <a:gd name="T37" fmla="*/ 15 h 187"/>
                              <a:gd name="T38" fmla="*/ 633 w 1195"/>
                              <a:gd name="T39" fmla="*/ 7 h 187"/>
                              <a:gd name="T40" fmla="*/ 554 w 1195"/>
                              <a:gd name="T41" fmla="*/ 3 h 187"/>
                              <a:gd name="T42" fmla="*/ 479 w 1195"/>
                              <a:gd name="T43" fmla="*/ 0 h 187"/>
                              <a:gd name="T44" fmla="*/ 408 w 1195"/>
                              <a:gd name="T45" fmla="*/ 3 h 187"/>
                              <a:gd name="T46" fmla="*/ 337 w 1195"/>
                              <a:gd name="T47" fmla="*/ 11 h 187"/>
                              <a:gd name="T48" fmla="*/ 266 w 1195"/>
                              <a:gd name="T49" fmla="*/ 26 h 187"/>
                              <a:gd name="T50" fmla="*/ 198 w 1195"/>
                              <a:gd name="T51" fmla="*/ 48 h 187"/>
                              <a:gd name="T52" fmla="*/ 131 w 1195"/>
                              <a:gd name="T53" fmla="*/ 78 h 187"/>
                              <a:gd name="T54" fmla="*/ 63 w 1195"/>
                              <a:gd name="T55" fmla="*/ 112 h 187"/>
                              <a:gd name="T56" fmla="*/ 0 w 1195"/>
                              <a:gd name="T57" fmla="*/ 157 h 187"/>
                              <a:gd name="T58" fmla="*/ 0 w 1195"/>
                              <a:gd name="T5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95" h="187">
                                <a:moveTo>
                                  <a:pt x="0" y="187"/>
                                </a:moveTo>
                                <a:lnTo>
                                  <a:pt x="67" y="146"/>
                                </a:lnTo>
                                <a:lnTo>
                                  <a:pt x="134" y="108"/>
                                </a:lnTo>
                                <a:lnTo>
                                  <a:pt x="202" y="78"/>
                                </a:lnTo>
                                <a:lnTo>
                                  <a:pt x="273" y="56"/>
                                </a:lnTo>
                                <a:lnTo>
                                  <a:pt x="344" y="41"/>
                                </a:lnTo>
                                <a:lnTo>
                                  <a:pt x="419" y="33"/>
                                </a:lnTo>
                                <a:lnTo>
                                  <a:pt x="490" y="30"/>
                                </a:lnTo>
                                <a:lnTo>
                                  <a:pt x="565" y="30"/>
                                </a:lnTo>
                                <a:lnTo>
                                  <a:pt x="640" y="37"/>
                                </a:lnTo>
                                <a:lnTo>
                                  <a:pt x="715" y="45"/>
                                </a:lnTo>
                                <a:lnTo>
                                  <a:pt x="794" y="56"/>
                                </a:lnTo>
                                <a:lnTo>
                                  <a:pt x="872" y="71"/>
                                </a:lnTo>
                                <a:lnTo>
                                  <a:pt x="1195" y="135"/>
                                </a:lnTo>
                                <a:lnTo>
                                  <a:pt x="1183" y="105"/>
                                </a:lnTo>
                                <a:lnTo>
                                  <a:pt x="1022" y="71"/>
                                </a:lnTo>
                                <a:lnTo>
                                  <a:pt x="865" y="41"/>
                                </a:lnTo>
                                <a:lnTo>
                                  <a:pt x="786" y="26"/>
                                </a:lnTo>
                                <a:lnTo>
                                  <a:pt x="708" y="15"/>
                                </a:lnTo>
                                <a:lnTo>
                                  <a:pt x="633" y="7"/>
                                </a:lnTo>
                                <a:lnTo>
                                  <a:pt x="554" y="3"/>
                                </a:lnTo>
                                <a:lnTo>
                                  <a:pt x="479" y="0"/>
                                </a:lnTo>
                                <a:lnTo>
                                  <a:pt x="408" y="3"/>
                                </a:lnTo>
                                <a:lnTo>
                                  <a:pt x="337" y="11"/>
                                </a:lnTo>
                                <a:lnTo>
                                  <a:pt x="266" y="26"/>
                                </a:lnTo>
                                <a:lnTo>
                                  <a:pt x="198" y="48"/>
                                </a:lnTo>
                                <a:lnTo>
                                  <a:pt x="131" y="78"/>
                                </a:lnTo>
                                <a:lnTo>
                                  <a:pt x="63" y="112"/>
                                </a:lnTo>
                                <a:lnTo>
                                  <a:pt x="0" y="157"/>
                                </a:lnTo>
                                <a:lnTo>
                                  <a:pt x="0"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42"/>
                        <wps:cNvSpPr>
                          <a:spLocks/>
                        </wps:cNvSpPr>
                        <wps:spPr bwMode="auto">
                          <a:xfrm>
                            <a:off x="2241" y="2562"/>
                            <a:ext cx="1161" cy="188"/>
                          </a:xfrm>
                          <a:custGeom>
                            <a:avLst/>
                            <a:gdLst>
                              <a:gd name="T0" fmla="*/ 0 w 1161"/>
                              <a:gd name="T1" fmla="*/ 188 h 188"/>
                              <a:gd name="T2" fmla="*/ 63 w 1161"/>
                              <a:gd name="T3" fmla="*/ 143 h 188"/>
                              <a:gd name="T4" fmla="*/ 131 w 1161"/>
                              <a:gd name="T5" fmla="*/ 109 h 188"/>
                              <a:gd name="T6" fmla="*/ 194 w 1161"/>
                              <a:gd name="T7" fmla="*/ 79 h 188"/>
                              <a:gd name="T8" fmla="*/ 262 w 1161"/>
                              <a:gd name="T9" fmla="*/ 56 h 188"/>
                              <a:gd name="T10" fmla="*/ 333 w 1161"/>
                              <a:gd name="T11" fmla="*/ 41 h 188"/>
                              <a:gd name="T12" fmla="*/ 404 w 1161"/>
                              <a:gd name="T13" fmla="*/ 34 h 188"/>
                              <a:gd name="T14" fmla="*/ 475 w 1161"/>
                              <a:gd name="T15" fmla="*/ 30 h 188"/>
                              <a:gd name="T16" fmla="*/ 547 w 1161"/>
                              <a:gd name="T17" fmla="*/ 30 h 188"/>
                              <a:gd name="T18" fmla="*/ 621 w 1161"/>
                              <a:gd name="T19" fmla="*/ 37 h 188"/>
                              <a:gd name="T20" fmla="*/ 696 w 1161"/>
                              <a:gd name="T21" fmla="*/ 45 h 188"/>
                              <a:gd name="T22" fmla="*/ 771 w 1161"/>
                              <a:gd name="T23" fmla="*/ 52 h 188"/>
                              <a:gd name="T24" fmla="*/ 846 w 1161"/>
                              <a:gd name="T25" fmla="*/ 68 h 188"/>
                              <a:gd name="T26" fmla="*/ 1161 w 1161"/>
                              <a:gd name="T27" fmla="*/ 128 h 188"/>
                              <a:gd name="T28" fmla="*/ 1150 w 1161"/>
                              <a:gd name="T29" fmla="*/ 101 h 188"/>
                              <a:gd name="T30" fmla="*/ 839 w 1161"/>
                              <a:gd name="T31" fmla="*/ 41 h 188"/>
                              <a:gd name="T32" fmla="*/ 764 w 1161"/>
                              <a:gd name="T33" fmla="*/ 26 h 188"/>
                              <a:gd name="T34" fmla="*/ 685 w 1161"/>
                              <a:gd name="T35" fmla="*/ 15 h 188"/>
                              <a:gd name="T36" fmla="*/ 610 w 1161"/>
                              <a:gd name="T37" fmla="*/ 7 h 188"/>
                              <a:gd name="T38" fmla="*/ 539 w 1161"/>
                              <a:gd name="T39" fmla="*/ 4 h 188"/>
                              <a:gd name="T40" fmla="*/ 464 w 1161"/>
                              <a:gd name="T41" fmla="*/ 0 h 188"/>
                              <a:gd name="T42" fmla="*/ 397 w 1161"/>
                              <a:gd name="T43" fmla="*/ 4 h 188"/>
                              <a:gd name="T44" fmla="*/ 326 w 1161"/>
                              <a:gd name="T45" fmla="*/ 15 h 188"/>
                              <a:gd name="T46" fmla="*/ 258 w 1161"/>
                              <a:gd name="T47" fmla="*/ 30 h 188"/>
                              <a:gd name="T48" fmla="*/ 191 w 1161"/>
                              <a:gd name="T49" fmla="*/ 49 h 188"/>
                              <a:gd name="T50" fmla="*/ 123 w 1161"/>
                              <a:gd name="T51" fmla="*/ 79 h 188"/>
                              <a:gd name="T52" fmla="*/ 60 w 1161"/>
                              <a:gd name="T53" fmla="*/ 113 h 188"/>
                              <a:gd name="T54" fmla="*/ 0 w 1161"/>
                              <a:gd name="T55" fmla="*/ 158 h 188"/>
                              <a:gd name="T56" fmla="*/ 0 w 1161"/>
                              <a:gd name="T5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1" h="188">
                                <a:moveTo>
                                  <a:pt x="0" y="188"/>
                                </a:moveTo>
                                <a:lnTo>
                                  <a:pt x="63" y="143"/>
                                </a:lnTo>
                                <a:lnTo>
                                  <a:pt x="131" y="109"/>
                                </a:lnTo>
                                <a:lnTo>
                                  <a:pt x="194" y="79"/>
                                </a:lnTo>
                                <a:lnTo>
                                  <a:pt x="262" y="56"/>
                                </a:lnTo>
                                <a:lnTo>
                                  <a:pt x="333" y="41"/>
                                </a:lnTo>
                                <a:lnTo>
                                  <a:pt x="404" y="34"/>
                                </a:lnTo>
                                <a:lnTo>
                                  <a:pt x="475" y="30"/>
                                </a:lnTo>
                                <a:lnTo>
                                  <a:pt x="547" y="30"/>
                                </a:lnTo>
                                <a:lnTo>
                                  <a:pt x="621" y="37"/>
                                </a:lnTo>
                                <a:lnTo>
                                  <a:pt x="696" y="45"/>
                                </a:lnTo>
                                <a:lnTo>
                                  <a:pt x="771" y="52"/>
                                </a:lnTo>
                                <a:lnTo>
                                  <a:pt x="846" y="68"/>
                                </a:lnTo>
                                <a:lnTo>
                                  <a:pt x="1161" y="128"/>
                                </a:lnTo>
                                <a:lnTo>
                                  <a:pt x="1150" y="101"/>
                                </a:lnTo>
                                <a:lnTo>
                                  <a:pt x="839" y="41"/>
                                </a:lnTo>
                                <a:lnTo>
                                  <a:pt x="764" y="26"/>
                                </a:lnTo>
                                <a:lnTo>
                                  <a:pt x="685" y="15"/>
                                </a:lnTo>
                                <a:lnTo>
                                  <a:pt x="610" y="7"/>
                                </a:lnTo>
                                <a:lnTo>
                                  <a:pt x="539" y="4"/>
                                </a:lnTo>
                                <a:lnTo>
                                  <a:pt x="464" y="0"/>
                                </a:lnTo>
                                <a:lnTo>
                                  <a:pt x="397" y="4"/>
                                </a:lnTo>
                                <a:lnTo>
                                  <a:pt x="326" y="15"/>
                                </a:lnTo>
                                <a:lnTo>
                                  <a:pt x="258" y="30"/>
                                </a:lnTo>
                                <a:lnTo>
                                  <a:pt x="191" y="49"/>
                                </a:lnTo>
                                <a:lnTo>
                                  <a:pt x="123" y="79"/>
                                </a:lnTo>
                                <a:lnTo>
                                  <a:pt x="60" y="113"/>
                                </a:lnTo>
                                <a:lnTo>
                                  <a:pt x="0" y="158"/>
                                </a:lnTo>
                                <a:lnTo>
                                  <a:pt x="0"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43"/>
                        <wps:cNvSpPr>
                          <a:spLocks/>
                        </wps:cNvSpPr>
                        <wps:spPr bwMode="auto">
                          <a:xfrm>
                            <a:off x="2237" y="2483"/>
                            <a:ext cx="1131" cy="184"/>
                          </a:xfrm>
                          <a:custGeom>
                            <a:avLst/>
                            <a:gdLst>
                              <a:gd name="T0" fmla="*/ 0 w 1131"/>
                              <a:gd name="T1" fmla="*/ 184 h 184"/>
                              <a:gd name="T2" fmla="*/ 64 w 1131"/>
                              <a:gd name="T3" fmla="*/ 139 h 184"/>
                              <a:gd name="T4" fmla="*/ 127 w 1131"/>
                              <a:gd name="T5" fmla="*/ 105 h 184"/>
                              <a:gd name="T6" fmla="*/ 195 w 1131"/>
                              <a:gd name="T7" fmla="*/ 75 h 184"/>
                              <a:gd name="T8" fmla="*/ 258 w 1131"/>
                              <a:gd name="T9" fmla="*/ 53 h 184"/>
                              <a:gd name="T10" fmla="*/ 326 w 1131"/>
                              <a:gd name="T11" fmla="*/ 41 h 184"/>
                              <a:gd name="T12" fmla="*/ 393 w 1131"/>
                              <a:gd name="T13" fmla="*/ 30 h 184"/>
                              <a:gd name="T14" fmla="*/ 464 w 1131"/>
                              <a:gd name="T15" fmla="*/ 26 h 184"/>
                              <a:gd name="T16" fmla="*/ 532 w 1131"/>
                              <a:gd name="T17" fmla="*/ 26 h 184"/>
                              <a:gd name="T18" fmla="*/ 607 w 1131"/>
                              <a:gd name="T19" fmla="*/ 30 h 184"/>
                              <a:gd name="T20" fmla="*/ 678 w 1131"/>
                              <a:gd name="T21" fmla="*/ 41 h 184"/>
                              <a:gd name="T22" fmla="*/ 753 w 1131"/>
                              <a:gd name="T23" fmla="*/ 49 h 184"/>
                              <a:gd name="T24" fmla="*/ 824 w 1131"/>
                              <a:gd name="T25" fmla="*/ 64 h 184"/>
                              <a:gd name="T26" fmla="*/ 978 w 1131"/>
                              <a:gd name="T27" fmla="*/ 94 h 184"/>
                              <a:gd name="T28" fmla="*/ 1131 w 1131"/>
                              <a:gd name="T29" fmla="*/ 124 h 184"/>
                              <a:gd name="T30" fmla="*/ 1120 w 1131"/>
                              <a:gd name="T31" fmla="*/ 94 h 184"/>
                              <a:gd name="T32" fmla="*/ 966 w 1131"/>
                              <a:gd name="T33" fmla="*/ 64 h 184"/>
                              <a:gd name="T34" fmla="*/ 816 w 1131"/>
                              <a:gd name="T35" fmla="*/ 34 h 184"/>
                              <a:gd name="T36" fmla="*/ 742 w 1131"/>
                              <a:gd name="T37" fmla="*/ 23 h 184"/>
                              <a:gd name="T38" fmla="*/ 670 w 1131"/>
                              <a:gd name="T39" fmla="*/ 11 h 184"/>
                              <a:gd name="T40" fmla="*/ 595 w 1131"/>
                              <a:gd name="T41" fmla="*/ 4 h 184"/>
                              <a:gd name="T42" fmla="*/ 524 w 1131"/>
                              <a:gd name="T43" fmla="*/ 0 h 184"/>
                              <a:gd name="T44" fmla="*/ 453 w 1131"/>
                              <a:gd name="T45" fmla="*/ 0 h 184"/>
                              <a:gd name="T46" fmla="*/ 386 w 1131"/>
                              <a:gd name="T47" fmla="*/ 4 h 184"/>
                              <a:gd name="T48" fmla="*/ 318 w 1131"/>
                              <a:gd name="T49" fmla="*/ 11 h 184"/>
                              <a:gd name="T50" fmla="*/ 251 w 1131"/>
                              <a:gd name="T51" fmla="*/ 26 h 184"/>
                              <a:gd name="T52" fmla="*/ 187 w 1131"/>
                              <a:gd name="T53" fmla="*/ 49 h 184"/>
                              <a:gd name="T54" fmla="*/ 124 w 1131"/>
                              <a:gd name="T55" fmla="*/ 75 h 184"/>
                              <a:gd name="T56" fmla="*/ 60 w 1131"/>
                              <a:gd name="T57" fmla="*/ 113 h 184"/>
                              <a:gd name="T58" fmla="*/ 0 w 1131"/>
                              <a:gd name="T59" fmla="*/ 154 h 184"/>
                              <a:gd name="T60" fmla="*/ 0 w 1131"/>
                              <a:gd name="T6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31" h="184">
                                <a:moveTo>
                                  <a:pt x="0" y="184"/>
                                </a:moveTo>
                                <a:lnTo>
                                  <a:pt x="64" y="139"/>
                                </a:lnTo>
                                <a:lnTo>
                                  <a:pt x="127" y="105"/>
                                </a:lnTo>
                                <a:lnTo>
                                  <a:pt x="195" y="75"/>
                                </a:lnTo>
                                <a:lnTo>
                                  <a:pt x="258" y="53"/>
                                </a:lnTo>
                                <a:lnTo>
                                  <a:pt x="326" y="41"/>
                                </a:lnTo>
                                <a:lnTo>
                                  <a:pt x="393" y="30"/>
                                </a:lnTo>
                                <a:lnTo>
                                  <a:pt x="464" y="26"/>
                                </a:lnTo>
                                <a:lnTo>
                                  <a:pt x="532" y="26"/>
                                </a:lnTo>
                                <a:lnTo>
                                  <a:pt x="607" y="30"/>
                                </a:lnTo>
                                <a:lnTo>
                                  <a:pt x="678" y="41"/>
                                </a:lnTo>
                                <a:lnTo>
                                  <a:pt x="753" y="49"/>
                                </a:lnTo>
                                <a:lnTo>
                                  <a:pt x="824" y="64"/>
                                </a:lnTo>
                                <a:lnTo>
                                  <a:pt x="978" y="94"/>
                                </a:lnTo>
                                <a:lnTo>
                                  <a:pt x="1131" y="124"/>
                                </a:lnTo>
                                <a:lnTo>
                                  <a:pt x="1120" y="94"/>
                                </a:lnTo>
                                <a:lnTo>
                                  <a:pt x="966" y="64"/>
                                </a:lnTo>
                                <a:lnTo>
                                  <a:pt x="816" y="34"/>
                                </a:lnTo>
                                <a:lnTo>
                                  <a:pt x="742" y="23"/>
                                </a:lnTo>
                                <a:lnTo>
                                  <a:pt x="670" y="11"/>
                                </a:lnTo>
                                <a:lnTo>
                                  <a:pt x="595" y="4"/>
                                </a:lnTo>
                                <a:lnTo>
                                  <a:pt x="524" y="0"/>
                                </a:lnTo>
                                <a:lnTo>
                                  <a:pt x="453" y="0"/>
                                </a:lnTo>
                                <a:lnTo>
                                  <a:pt x="386" y="4"/>
                                </a:lnTo>
                                <a:lnTo>
                                  <a:pt x="318" y="11"/>
                                </a:lnTo>
                                <a:lnTo>
                                  <a:pt x="251" y="26"/>
                                </a:lnTo>
                                <a:lnTo>
                                  <a:pt x="187" y="49"/>
                                </a:lnTo>
                                <a:lnTo>
                                  <a:pt x="124" y="75"/>
                                </a:lnTo>
                                <a:lnTo>
                                  <a:pt x="60" y="113"/>
                                </a:lnTo>
                                <a:lnTo>
                                  <a:pt x="0" y="154"/>
                                </a:lnTo>
                                <a:lnTo>
                                  <a:pt x="0"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44"/>
                        <wps:cNvSpPr>
                          <a:spLocks/>
                        </wps:cNvSpPr>
                        <wps:spPr bwMode="auto">
                          <a:xfrm>
                            <a:off x="2237" y="2401"/>
                            <a:ext cx="1097" cy="180"/>
                          </a:xfrm>
                          <a:custGeom>
                            <a:avLst/>
                            <a:gdLst>
                              <a:gd name="T0" fmla="*/ 0 w 1097"/>
                              <a:gd name="T1" fmla="*/ 180 h 180"/>
                              <a:gd name="T2" fmla="*/ 60 w 1097"/>
                              <a:gd name="T3" fmla="*/ 138 h 180"/>
                              <a:gd name="T4" fmla="*/ 124 w 1097"/>
                              <a:gd name="T5" fmla="*/ 101 h 180"/>
                              <a:gd name="T6" fmla="*/ 187 w 1097"/>
                              <a:gd name="T7" fmla="*/ 75 h 180"/>
                              <a:gd name="T8" fmla="*/ 251 w 1097"/>
                              <a:gd name="T9" fmla="*/ 56 h 180"/>
                              <a:gd name="T10" fmla="*/ 315 w 1097"/>
                              <a:gd name="T11" fmla="*/ 37 h 180"/>
                              <a:gd name="T12" fmla="*/ 382 w 1097"/>
                              <a:gd name="T13" fmla="*/ 30 h 180"/>
                              <a:gd name="T14" fmla="*/ 449 w 1097"/>
                              <a:gd name="T15" fmla="*/ 26 h 180"/>
                              <a:gd name="T16" fmla="*/ 517 w 1097"/>
                              <a:gd name="T17" fmla="*/ 26 h 180"/>
                              <a:gd name="T18" fmla="*/ 588 w 1097"/>
                              <a:gd name="T19" fmla="*/ 30 h 180"/>
                              <a:gd name="T20" fmla="*/ 655 w 1097"/>
                              <a:gd name="T21" fmla="*/ 37 h 180"/>
                              <a:gd name="T22" fmla="*/ 798 w 1097"/>
                              <a:gd name="T23" fmla="*/ 60 h 180"/>
                              <a:gd name="T24" fmla="*/ 1097 w 1097"/>
                              <a:gd name="T25" fmla="*/ 120 h 180"/>
                              <a:gd name="T26" fmla="*/ 1086 w 1097"/>
                              <a:gd name="T27" fmla="*/ 90 h 180"/>
                              <a:gd name="T28" fmla="*/ 936 w 1097"/>
                              <a:gd name="T29" fmla="*/ 63 h 180"/>
                              <a:gd name="T30" fmla="*/ 790 w 1097"/>
                              <a:gd name="T31" fmla="*/ 33 h 180"/>
                              <a:gd name="T32" fmla="*/ 648 w 1097"/>
                              <a:gd name="T33" fmla="*/ 11 h 180"/>
                              <a:gd name="T34" fmla="*/ 577 w 1097"/>
                              <a:gd name="T35" fmla="*/ 3 h 180"/>
                              <a:gd name="T36" fmla="*/ 509 w 1097"/>
                              <a:gd name="T37" fmla="*/ 0 h 180"/>
                              <a:gd name="T38" fmla="*/ 442 w 1097"/>
                              <a:gd name="T39" fmla="*/ 0 h 180"/>
                              <a:gd name="T40" fmla="*/ 374 w 1097"/>
                              <a:gd name="T41" fmla="*/ 3 h 180"/>
                              <a:gd name="T42" fmla="*/ 307 w 1097"/>
                              <a:gd name="T43" fmla="*/ 11 h 180"/>
                              <a:gd name="T44" fmla="*/ 243 w 1097"/>
                              <a:gd name="T45" fmla="*/ 26 h 180"/>
                              <a:gd name="T46" fmla="*/ 180 w 1097"/>
                              <a:gd name="T47" fmla="*/ 48 h 180"/>
                              <a:gd name="T48" fmla="*/ 120 w 1097"/>
                              <a:gd name="T49" fmla="*/ 75 h 180"/>
                              <a:gd name="T50" fmla="*/ 60 w 1097"/>
                              <a:gd name="T51" fmla="*/ 112 h 180"/>
                              <a:gd name="T52" fmla="*/ 0 w 1097"/>
                              <a:gd name="T53" fmla="*/ 153 h 180"/>
                              <a:gd name="T54" fmla="*/ 0 w 1097"/>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7" h="180">
                                <a:moveTo>
                                  <a:pt x="0" y="180"/>
                                </a:moveTo>
                                <a:lnTo>
                                  <a:pt x="60" y="138"/>
                                </a:lnTo>
                                <a:lnTo>
                                  <a:pt x="124" y="101"/>
                                </a:lnTo>
                                <a:lnTo>
                                  <a:pt x="187" y="75"/>
                                </a:lnTo>
                                <a:lnTo>
                                  <a:pt x="251" y="56"/>
                                </a:lnTo>
                                <a:lnTo>
                                  <a:pt x="315" y="37"/>
                                </a:lnTo>
                                <a:lnTo>
                                  <a:pt x="382" y="30"/>
                                </a:lnTo>
                                <a:lnTo>
                                  <a:pt x="449" y="26"/>
                                </a:lnTo>
                                <a:lnTo>
                                  <a:pt x="517" y="26"/>
                                </a:lnTo>
                                <a:lnTo>
                                  <a:pt x="588" y="30"/>
                                </a:lnTo>
                                <a:lnTo>
                                  <a:pt x="655" y="37"/>
                                </a:lnTo>
                                <a:lnTo>
                                  <a:pt x="798" y="60"/>
                                </a:lnTo>
                                <a:lnTo>
                                  <a:pt x="1097" y="120"/>
                                </a:lnTo>
                                <a:lnTo>
                                  <a:pt x="1086" y="90"/>
                                </a:lnTo>
                                <a:lnTo>
                                  <a:pt x="936" y="63"/>
                                </a:lnTo>
                                <a:lnTo>
                                  <a:pt x="790" y="33"/>
                                </a:lnTo>
                                <a:lnTo>
                                  <a:pt x="648" y="11"/>
                                </a:lnTo>
                                <a:lnTo>
                                  <a:pt x="577" y="3"/>
                                </a:lnTo>
                                <a:lnTo>
                                  <a:pt x="509" y="0"/>
                                </a:lnTo>
                                <a:lnTo>
                                  <a:pt x="442" y="0"/>
                                </a:lnTo>
                                <a:lnTo>
                                  <a:pt x="374" y="3"/>
                                </a:lnTo>
                                <a:lnTo>
                                  <a:pt x="307" y="11"/>
                                </a:lnTo>
                                <a:lnTo>
                                  <a:pt x="243" y="26"/>
                                </a:lnTo>
                                <a:lnTo>
                                  <a:pt x="180" y="48"/>
                                </a:lnTo>
                                <a:lnTo>
                                  <a:pt x="120" y="75"/>
                                </a:lnTo>
                                <a:lnTo>
                                  <a:pt x="60" y="112"/>
                                </a:lnTo>
                                <a:lnTo>
                                  <a:pt x="0" y="153"/>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45"/>
                        <wps:cNvSpPr>
                          <a:spLocks/>
                        </wps:cNvSpPr>
                        <wps:spPr bwMode="auto">
                          <a:xfrm>
                            <a:off x="2237" y="2318"/>
                            <a:ext cx="1060" cy="180"/>
                          </a:xfrm>
                          <a:custGeom>
                            <a:avLst/>
                            <a:gdLst>
                              <a:gd name="T0" fmla="*/ 0 w 1060"/>
                              <a:gd name="T1" fmla="*/ 180 h 180"/>
                              <a:gd name="T2" fmla="*/ 56 w 1060"/>
                              <a:gd name="T3" fmla="*/ 139 h 180"/>
                              <a:gd name="T4" fmla="*/ 116 w 1060"/>
                              <a:gd name="T5" fmla="*/ 101 h 180"/>
                              <a:gd name="T6" fmla="*/ 180 w 1060"/>
                              <a:gd name="T7" fmla="*/ 75 h 180"/>
                              <a:gd name="T8" fmla="*/ 240 w 1060"/>
                              <a:gd name="T9" fmla="*/ 56 h 180"/>
                              <a:gd name="T10" fmla="*/ 303 w 1060"/>
                              <a:gd name="T11" fmla="*/ 41 h 180"/>
                              <a:gd name="T12" fmla="*/ 367 w 1060"/>
                              <a:gd name="T13" fmla="*/ 30 h 180"/>
                              <a:gd name="T14" fmla="*/ 434 w 1060"/>
                              <a:gd name="T15" fmla="*/ 26 h 180"/>
                              <a:gd name="T16" fmla="*/ 502 w 1060"/>
                              <a:gd name="T17" fmla="*/ 26 h 180"/>
                              <a:gd name="T18" fmla="*/ 565 w 1060"/>
                              <a:gd name="T19" fmla="*/ 30 h 180"/>
                              <a:gd name="T20" fmla="*/ 637 w 1060"/>
                              <a:gd name="T21" fmla="*/ 38 h 180"/>
                              <a:gd name="T22" fmla="*/ 704 w 1060"/>
                              <a:gd name="T23" fmla="*/ 45 h 180"/>
                              <a:gd name="T24" fmla="*/ 775 w 1060"/>
                              <a:gd name="T25" fmla="*/ 60 h 180"/>
                              <a:gd name="T26" fmla="*/ 918 w 1060"/>
                              <a:gd name="T27" fmla="*/ 86 h 180"/>
                              <a:gd name="T28" fmla="*/ 1060 w 1060"/>
                              <a:gd name="T29" fmla="*/ 116 h 180"/>
                              <a:gd name="T30" fmla="*/ 1052 w 1060"/>
                              <a:gd name="T31" fmla="*/ 90 h 180"/>
                              <a:gd name="T32" fmla="*/ 906 w 1060"/>
                              <a:gd name="T33" fmla="*/ 60 h 180"/>
                              <a:gd name="T34" fmla="*/ 768 w 1060"/>
                              <a:gd name="T35" fmla="*/ 34 h 180"/>
                              <a:gd name="T36" fmla="*/ 697 w 1060"/>
                              <a:gd name="T37" fmla="*/ 19 h 180"/>
                              <a:gd name="T38" fmla="*/ 625 w 1060"/>
                              <a:gd name="T39" fmla="*/ 11 h 180"/>
                              <a:gd name="T40" fmla="*/ 558 w 1060"/>
                              <a:gd name="T41" fmla="*/ 4 h 180"/>
                              <a:gd name="T42" fmla="*/ 491 w 1060"/>
                              <a:gd name="T43" fmla="*/ 0 h 180"/>
                              <a:gd name="T44" fmla="*/ 427 w 1060"/>
                              <a:gd name="T45" fmla="*/ 0 h 180"/>
                              <a:gd name="T46" fmla="*/ 363 w 1060"/>
                              <a:gd name="T47" fmla="*/ 4 h 180"/>
                              <a:gd name="T48" fmla="*/ 296 w 1060"/>
                              <a:gd name="T49" fmla="*/ 15 h 180"/>
                              <a:gd name="T50" fmla="*/ 236 w 1060"/>
                              <a:gd name="T51" fmla="*/ 30 h 180"/>
                              <a:gd name="T52" fmla="*/ 172 w 1060"/>
                              <a:gd name="T53" fmla="*/ 49 h 180"/>
                              <a:gd name="T54" fmla="*/ 112 w 1060"/>
                              <a:gd name="T55" fmla="*/ 75 h 180"/>
                              <a:gd name="T56" fmla="*/ 56 w 1060"/>
                              <a:gd name="T57" fmla="*/ 109 h 180"/>
                              <a:gd name="T58" fmla="*/ 0 w 1060"/>
                              <a:gd name="T59" fmla="*/ 154 h 180"/>
                              <a:gd name="T60" fmla="*/ 0 w 1060"/>
                              <a:gd name="T61"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60" h="180">
                                <a:moveTo>
                                  <a:pt x="0" y="180"/>
                                </a:moveTo>
                                <a:lnTo>
                                  <a:pt x="56" y="139"/>
                                </a:lnTo>
                                <a:lnTo>
                                  <a:pt x="116" y="101"/>
                                </a:lnTo>
                                <a:lnTo>
                                  <a:pt x="180" y="75"/>
                                </a:lnTo>
                                <a:lnTo>
                                  <a:pt x="240" y="56"/>
                                </a:lnTo>
                                <a:lnTo>
                                  <a:pt x="303" y="41"/>
                                </a:lnTo>
                                <a:lnTo>
                                  <a:pt x="367" y="30"/>
                                </a:lnTo>
                                <a:lnTo>
                                  <a:pt x="434" y="26"/>
                                </a:lnTo>
                                <a:lnTo>
                                  <a:pt x="502" y="26"/>
                                </a:lnTo>
                                <a:lnTo>
                                  <a:pt x="565" y="30"/>
                                </a:lnTo>
                                <a:lnTo>
                                  <a:pt x="637" y="38"/>
                                </a:lnTo>
                                <a:lnTo>
                                  <a:pt x="704" y="45"/>
                                </a:lnTo>
                                <a:lnTo>
                                  <a:pt x="775" y="60"/>
                                </a:lnTo>
                                <a:lnTo>
                                  <a:pt x="918" y="86"/>
                                </a:lnTo>
                                <a:lnTo>
                                  <a:pt x="1060" y="116"/>
                                </a:lnTo>
                                <a:lnTo>
                                  <a:pt x="1052" y="90"/>
                                </a:lnTo>
                                <a:lnTo>
                                  <a:pt x="906" y="60"/>
                                </a:lnTo>
                                <a:lnTo>
                                  <a:pt x="768" y="34"/>
                                </a:lnTo>
                                <a:lnTo>
                                  <a:pt x="697" y="19"/>
                                </a:lnTo>
                                <a:lnTo>
                                  <a:pt x="625" y="11"/>
                                </a:lnTo>
                                <a:lnTo>
                                  <a:pt x="558" y="4"/>
                                </a:lnTo>
                                <a:lnTo>
                                  <a:pt x="491" y="0"/>
                                </a:lnTo>
                                <a:lnTo>
                                  <a:pt x="427" y="0"/>
                                </a:lnTo>
                                <a:lnTo>
                                  <a:pt x="363" y="4"/>
                                </a:lnTo>
                                <a:lnTo>
                                  <a:pt x="296" y="15"/>
                                </a:lnTo>
                                <a:lnTo>
                                  <a:pt x="236" y="30"/>
                                </a:lnTo>
                                <a:lnTo>
                                  <a:pt x="172" y="49"/>
                                </a:lnTo>
                                <a:lnTo>
                                  <a:pt x="112" y="75"/>
                                </a:lnTo>
                                <a:lnTo>
                                  <a:pt x="56" y="109"/>
                                </a:lnTo>
                                <a:lnTo>
                                  <a:pt x="0" y="154"/>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46"/>
                        <wps:cNvSpPr>
                          <a:spLocks/>
                        </wps:cNvSpPr>
                        <wps:spPr bwMode="auto">
                          <a:xfrm>
                            <a:off x="2233" y="2236"/>
                            <a:ext cx="1030" cy="176"/>
                          </a:xfrm>
                          <a:custGeom>
                            <a:avLst/>
                            <a:gdLst>
                              <a:gd name="T0" fmla="*/ 0 w 1030"/>
                              <a:gd name="T1" fmla="*/ 176 h 176"/>
                              <a:gd name="T2" fmla="*/ 60 w 1030"/>
                              <a:gd name="T3" fmla="*/ 135 h 176"/>
                              <a:gd name="T4" fmla="*/ 116 w 1030"/>
                              <a:gd name="T5" fmla="*/ 101 h 176"/>
                              <a:gd name="T6" fmla="*/ 176 w 1030"/>
                              <a:gd name="T7" fmla="*/ 75 h 176"/>
                              <a:gd name="T8" fmla="*/ 236 w 1030"/>
                              <a:gd name="T9" fmla="*/ 56 h 176"/>
                              <a:gd name="T10" fmla="*/ 296 w 1030"/>
                              <a:gd name="T11" fmla="*/ 41 h 176"/>
                              <a:gd name="T12" fmla="*/ 360 w 1030"/>
                              <a:gd name="T13" fmla="*/ 30 h 176"/>
                              <a:gd name="T14" fmla="*/ 423 w 1030"/>
                              <a:gd name="T15" fmla="*/ 26 h 176"/>
                              <a:gd name="T16" fmla="*/ 487 w 1030"/>
                              <a:gd name="T17" fmla="*/ 26 h 176"/>
                              <a:gd name="T18" fmla="*/ 551 w 1030"/>
                              <a:gd name="T19" fmla="*/ 30 h 176"/>
                              <a:gd name="T20" fmla="*/ 618 w 1030"/>
                              <a:gd name="T21" fmla="*/ 37 h 176"/>
                              <a:gd name="T22" fmla="*/ 686 w 1030"/>
                              <a:gd name="T23" fmla="*/ 45 h 176"/>
                              <a:gd name="T24" fmla="*/ 753 w 1030"/>
                              <a:gd name="T25" fmla="*/ 56 h 176"/>
                              <a:gd name="T26" fmla="*/ 892 w 1030"/>
                              <a:gd name="T27" fmla="*/ 86 h 176"/>
                              <a:gd name="T28" fmla="*/ 1030 w 1030"/>
                              <a:gd name="T29" fmla="*/ 112 h 176"/>
                              <a:gd name="T30" fmla="*/ 1023 w 1030"/>
                              <a:gd name="T31" fmla="*/ 86 h 176"/>
                              <a:gd name="T32" fmla="*/ 880 w 1030"/>
                              <a:gd name="T33" fmla="*/ 56 h 176"/>
                              <a:gd name="T34" fmla="*/ 742 w 1030"/>
                              <a:gd name="T35" fmla="*/ 30 h 176"/>
                              <a:gd name="T36" fmla="*/ 678 w 1030"/>
                              <a:gd name="T37" fmla="*/ 18 h 176"/>
                              <a:gd name="T38" fmla="*/ 611 w 1030"/>
                              <a:gd name="T39" fmla="*/ 11 h 176"/>
                              <a:gd name="T40" fmla="*/ 543 w 1030"/>
                              <a:gd name="T41" fmla="*/ 3 h 176"/>
                              <a:gd name="T42" fmla="*/ 480 w 1030"/>
                              <a:gd name="T43" fmla="*/ 0 h 176"/>
                              <a:gd name="T44" fmla="*/ 416 w 1030"/>
                              <a:gd name="T45" fmla="*/ 0 h 176"/>
                              <a:gd name="T46" fmla="*/ 352 w 1030"/>
                              <a:gd name="T47" fmla="*/ 3 h 176"/>
                              <a:gd name="T48" fmla="*/ 289 w 1030"/>
                              <a:gd name="T49" fmla="*/ 15 h 176"/>
                              <a:gd name="T50" fmla="*/ 229 w 1030"/>
                              <a:gd name="T51" fmla="*/ 30 h 176"/>
                              <a:gd name="T52" fmla="*/ 169 w 1030"/>
                              <a:gd name="T53" fmla="*/ 48 h 176"/>
                              <a:gd name="T54" fmla="*/ 113 w 1030"/>
                              <a:gd name="T55" fmla="*/ 78 h 176"/>
                              <a:gd name="T56" fmla="*/ 56 w 1030"/>
                              <a:gd name="T57" fmla="*/ 112 h 176"/>
                              <a:gd name="T58" fmla="*/ 0 w 1030"/>
                              <a:gd name="T59" fmla="*/ 153 h 176"/>
                              <a:gd name="T60" fmla="*/ 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0" y="176"/>
                                </a:moveTo>
                                <a:lnTo>
                                  <a:pt x="60" y="135"/>
                                </a:lnTo>
                                <a:lnTo>
                                  <a:pt x="116" y="101"/>
                                </a:lnTo>
                                <a:lnTo>
                                  <a:pt x="176" y="75"/>
                                </a:lnTo>
                                <a:lnTo>
                                  <a:pt x="236" y="56"/>
                                </a:lnTo>
                                <a:lnTo>
                                  <a:pt x="296" y="41"/>
                                </a:lnTo>
                                <a:lnTo>
                                  <a:pt x="360" y="30"/>
                                </a:lnTo>
                                <a:lnTo>
                                  <a:pt x="423" y="26"/>
                                </a:lnTo>
                                <a:lnTo>
                                  <a:pt x="487" y="26"/>
                                </a:lnTo>
                                <a:lnTo>
                                  <a:pt x="551" y="30"/>
                                </a:lnTo>
                                <a:lnTo>
                                  <a:pt x="618" y="37"/>
                                </a:lnTo>
                                <a:lnTo>
                                  <a:pt x="686" y="45"/>
                                </a:lnTo>
                                <a:lnTo>
                                  <a:pt x="753" y="56"/>
                                </a:lnTo>
                                <a:lnTo>
                                  <a:pt x="892" y="86"/>
                                </a:lnTo>
                                <a:lnTo>
                                  <a:pt x="1030" y="112"/>
                                </a:lnTo>
                                <a:lnTo>
                                  <a:pt x="1023" y="86"/>
                                </a:lnTo>
                                <a:lnTo>
                                  <a:pt x="880" y="56"/>
                                </a:lnTo>
                                <a:lnTo>
                                  <a:pt x="742" y="30"/>
                                </a:lnTo>
                                <a:lnTo>
                                  <a:pt x="678" y="18"/>
                                </a:lnTo>
                                <a:lnTo>
                                  <a:pt x="611" y="11"/>
                                </a:lnTo>
                                <a:lnTo>
                                  <a:pt x="543" y="3"/>
                                </a:lnTo>
                                <a:lnTo>
                                  <a:pt x="480" y="0"/>
                                </a:lnTo>
                                <a:lnTo>
                                  <a:pt x="416" y="0"/>
                                </a:lnTo>
                                <a:lnTo>
                                  <a:pt x="352" y="3"/>
                                </a:lnTo>
                                <a:lnTo>
                                  <a:pt x="289" y="15"/>
                                </a:lnTo>
                                <a:lnTo>
                                  <a:pt x="229" y="30"/>
                                </a:lnTo>
                                <a:lnTo>
                                  <a:pt x="169" y="48"/>
                                </a:lnTo>
                                <a:lnTo>
                                  <a:pt x="113" y="78"/>
                                </a:lnTo>
                                <a:lnTo>
                                  <a:pt x="56" y="112"/>
                                </a:lnTo>
                                <a:lnTo>
                                  <a:pt x="0" y="153"/>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47"/>
                        <wps:cNvSpPr>
                          <a:spLocks/>
                        </wps:cNvSpPr>
                        <wps:spPr bwMode="auto">
                          <a:xfrm>
                            <a:off x="2233" y="2153"/>
                            <a:ext cx="996" cy="176"/>
                          </a:xfrm>
                          <a:custGeom>
                            <a:avLst/>
                            <a:gdLst>
                              <a:gd name="T0" fmla="*/ 0 w 996"/>
                              <a:gd name="T1" fmla="*/ 176 h 176"/>
                              <a:gd name="T2" fmla="*/ 56 w 996"/>
                              <a:gd name="T3" fmla="*/ 135 h 176"/>
                              <a:gd name="T4" fmla="*/ 113 w 996"/>
                              <a:gd name="T5" fmla="*/ 105 h 176"/>
                              <a:gd name="T6" fmla="*/ 169 w 996"/>
                              <a:gd name="T7" fmla="*/ 75 h 176"/>
                              <a:gd name="T8" fmla="*/ 229 w 996"/>
                              <a:gd name="T9" fmla="*/ 56 h 176"/>
                              <a:gd name="T10" fmla="*/ 285 w 996"/>
                              <a:gd name="T11" fmla="*/ 41 h 176"/>
                              <a:gd name="T12" fmla="*/ 345 w 996"/>
                              <a:gd name="T13" fmla="*/ 34 h 176"/>
                              <a:gd name="T14" fmla="*/ 408 w 996"/>
                              <a:gd name="T15" fmla="*/ 26 h 176"/>
                              <a:gd name="T16" fmla="*/ 468 w 996"/>
                              <a:gd name="T17" fmla="*/ 26 h 176"/>
                              <a:gd name="T18" fmla="*/ 532 w 996"/>
                              <a:gd name="T19" fmla="*/ 30 h 176"/>
                              <a:gd name="T20" fmla="*/ 596 w 996"/>
                              <a:gd name="T21" fmla="*/ 34 h 176"/>
                              <a:gd name="T22" fmla="*/ 659 w 996"/>
                              <a:gd name="T23" fmla="*/ 45 h 176"/>
                              <a:gd name="T24" fmla="*/ 727 w 996"/>
                              <a:gd name="T25" fmla="*/ 56 h 176"/>
                              <a:gd name="T26" fmla="*/ 862 w 996"/>
                              <a:gd name="T27" fmla="*/ 83 h 176"/>
                              <a:gd name="T28" fmla="*/ 996 w 996"/>
                              <a:gd name="T29" fmla="*/ 109 h 176"/>
                              <a:gd name="T30" fmla="*/ 989 w 996"/>
                              <a:gd name="T31" fmla="*/ 83 h 176"/>
                              <a:gd name="T32" fmla="*/ 854 w 996"/>
                              <a:gd name="T33" fmla="*/ 56 h 176"/>
                              <a:gd name="T34" fmla="*/ 719 w 996"/>
                              <a:gd name="T35" fmla="*/ 30 h 176"/>
                              <a:gd name="T36" fmla="*/ 656 w 996"/>
                              <a:gd name="T37" fmla="*/ 19 h 176"/>
                              <a:gd name="T38" fmla="*/ 588 w 996"/>
                              <a:gd name="T39" fmla="*/ 11 h 176"/>
                              <a:gd name="T40" fmla="*/ 525 w 996"/>
                              <a:gd name="T41" fmla="*/ 4 h 176"/>
                              <a:gd name="T42" fmla="*/ 461 w 996"/>
                              <a:gd name="T43" fmla="*/ 0 h 176"/>
                              <a:gd name="T44" fmla="*/ 401 w 996"/>
                              <a:gd name="T45" fmla="*/ 0 h 176"/>
                              <a:gd name="T46" fmla="*/ 337 w 996"/>
                              <a:gd name="T47" fmla="*/ 7 h 176"/>
                              <a:gd name="T48" fmla="*/ 277 w 996"/>
                              <a:gd name="T49" fmla="*/ 15 h 176"/>
                              <a:gd name="T50" fmla="*/ 221 w 996"/>
                              <a:gd name="T51" fmla="*/ 30 h 176"/>
                              <a:gd name="T52" fmla="*/ 165 w 996"/>
                              <a:gd name="T53" fmla="*/ 52 h 176"/>
                              <a:gd name="T54" fmla="*/ 109 w 996"/>
                              <a:gd name="T55" fmla="*/ 79 h 176"/>
                              <a:gd name="T56" fmla="*/ 53 w 996"/>
                              <a:gd name="T57" fmla="*/ 113 h 176"/>
                              <a:gd name="T58" fmla="*/ 0 w 996"/>
                              <a:gd name="T59" fmla="*/ 150 h 176"/>
                              <a:gd name="T60" fmla="*/ 0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0" y="176"/>
                                </a:moveTo>
                                <a:lnTo>
                                  <a:pt x="56" y="135"/>
                                </a:lnTo>
                                <a:lnTo>
                                  <a:pt x="113" y="105"/>
                                </a:lnTo>
                                <a:lnTo>
                                  <a:pt x="169" y="75"/>
                                </a:lnTo>
                                <a:lnTo>
                                  <a:pt x="229" y="56"/>
                                </a:lnTo>
                                <a:lnTo>
                                  <a:pt x="285" y="41"/>
                                </a:lnTo>
                                <a:lnTo>
                                  <a:pt x="345" y="34"/>
                                </a:lnTo>
                                <a:lnTo>
                                  <a:pt x="408" y="26"/>
                                </a:lnTo>
                                <a:lnTo>
                                  <a:pt x="468" y="26"/>
                                </a:lnTo>
                                <a:lnTo>
                                  <a:pt x="532" y="30"/>
                                </a:lnTo>
                                <a:lnTo>
                                  <a:pt x="596" y="34"/>
                                </a:lnTo>
                                <a:lnTo>
                                  <a:pt x="659" y="45"/>
                                </a:lnTo>
                                <a:lnTo>
                                  <a:pt x="727" y="56"/>
                                </a:lnTo>
                                <a:lnTo>
                                  <a:pt x="862" y="83"/>
                                </a:lnTo>
                                <a:lnTo>
                                  <a:pt x="996" y="109"/>
                                </a:lnTo>
                                <a:lnTo>
                                  <a:pt x="989" y="83"/>
                                </a:lnTo>
                                <a:lnTo>
                                  <a:pt x="854" y="56"/>
                                </a:lnTo>
                                <a:lnTo>
                                  <a:pt x="719" y="30"/>
                                </a:lnTo>
                                <a:lnTo>
                                  <a:pt x="656" y="19"/>
                                </a:lnTo>
                                <a:lnTo>
                                  <a:pt x="588" y="11"/>
                                </a:lnTo>
                                <a:lnTo>
                                  <a:pt x="525" y="4"/>
                                </a:lnTo>
                                <a:lnTo>
                                  <a:pt x="461" y="0"/>
                                </a:lnTo>
                                <a:lnTo>
                                  <a:pt x="401" y="0"/>
                                </a:lnTo>
                                <a:lnTo>
                                  <a:pt x="337" y="7"/>
                                </a:lnTo>
                                <a:lnTo>
                                  <a:pt x="277" y="15"/>
                                </a:lnTo>
                                <a:lnTo>
                                  <a:pt x="221" y="30"/>
                                </a:lnTo>
                                <a:lnTo>
                                  <a:pt x="165" y="52"/>
                                </a:lnTo>
                                <a:lnTo>
                                  <a:pt x="109" y="79"/>
                                </a:lnTo>
                                <a:lnTo>
                                  <a:pt x="53" y="113"/>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48"/>
                        <wps:cNvSpPr>
                          <a:spLocks/>
                        </wps:cNvSpPr>
                        <wps:spPr bwMode="auto">
                          <a:xfrm>
                            <a:off x="2233" y="2078"/>
                            <a:ext cx="963" cy="176"/>
                          </a:xfrm>
                          <a:custGeom>
                            <a:avLst/>
                            <a:gdLst>
                              <a:gd name="T0" fmla="*/ 0 w 963"/>
                              <a:gd name="T1" fmla="*/ 176 h 176"/>
                              <a:gd name="T2" fmla="*/ 53 w 963"/>
                              <a:gd name="T3" fmla="*/ 135 h 176"/>
                              <a:gd name="T4" fmla="*/ 105 w 963"/>
                              <a:gd name="T5" fmla="*/ 101 h 176"/>
                              <a:gd name="T6" fmla="*/ 161 w 963"/>
                              <a:gd name="T7" fmla="*/ 75 h 176"/>
                              <a:gd name="T8" fmla="*/ 217 w 963"/>
                              <a:gd name="T9" fmla="*/ 56 h 176"/>
                              <a:gd name="T10" fmla="*/ 274 w 963"/>
                              <a:gd name="T11" fmla="*/ 41 h 176"/>
                              <a:gd name="T12" fmla="*/ 334 w 963"/>
                              <a:gd name="T13" fmla="*/ 30 h 176"/>
                              <a:gd name="T14" fmla="*/ 393 w 963"/>
                              <a:gd name="T15" fmla="*/ 26 h 176"/>
                              <a:gd name="T16" fmla="*/ 453 w 963"/>
                              <a:gd name="T17" fmla="*/ 22 h 176"/>
                              <a:gd name="T18" fmla="*/ 513 w 963"/>
                              <a:gd name="T19" fmla="*/ 26 h 176"/>
                              <a:gd name="T20" fmla="*/ 573 w 963"/>
                              <a:gd name="T21" fmla="*/ 34 h 176"/>
                              <a:gd name="T22" fmla="*/ 637 w 963"/>
                              <a:gd name="T23" fmla="*/ 41 h 176"/>
                              <a:gd name="T24" fmla="*/ 701 w 963"/>
                              <a:gd name="T25" fmla="*/ 52 h 176"/>
                              <a:gd name="T26" fmla="*/ 832 w 963"/>
                              <a:gd name="T27" fmla="*/ 79 h 176"/>
                              <a:gd name="T28" fmla="*/ 963 w 963"/>
                              <a:gd name="T29" fmla="*/ 105 h 176"/>
                              <a:gd name="T30" fmla="*/ 955 w 963"/>
                              <a:gd name="T31" fmla="*/ 82 h 176"/>
                              <a:gd name="T32" fmla="*/ 824 w 963"/>
                              <a:gd name="T33" fmla="*/ 56 h 176"/>
                              <a:gd name="T34" fmla="*/ 693 w 963"/>
                              <a:gd name="T35" fmla="*/ 30 h 176"/>
                              <a:gd name="T36" fmla="*/ 629 w 963"/>
                              <a:gd name="T37" fmla="*/ 19 h 176"/>
                              <a:gd name="T38" fmla="*/ 569 w 963"/>
                              <a:gd name="T39" fmla="*/ 11 h 176"/>
                              <a:gd name="T40" fmla="*/ 506 w 963"/>
                              <a:gd name="T41" fmla="*/ 4 h 176"/>
                              <a:gd name="T42" fmla="*/ 446 w 963"/>
                              <a:gd name="T43" fmla="*/ 0 h 176"/>
                              <a:gd name="T44" fmla="*/ 386 w 963"/>
                              <a:gd name="T45" fmla="*/ 4 h 176"/>
                              <a:gd name="T46" fmla="*/ 326 w 963"/>
                              <a:gd name="T47" fmla="*/ 7 h 176"/>
                              <a:gd name="T48" fmla="*/ 270 w 963"/>
                              <a:gd name="T49" fmla="*/ 15 h 176"/>
                              <a:gd name="T50" fmla="*/ 214 w 963"/>
                              <a:gd name="T51" fmla="*/ 30 h 176"/>
                              <a:gd name="T52" fmla="*/ 157 w 963"/>
                              <a:gd name="T53" fmla="*/ 52 h 176"/>
                              <a:gd name="T54" fmla="*/ 105 w 963"/>
                              <a:gd name="T55" fmla="*/ 79 h 176"/>
                              <a:gd name="T56" fmla="*/ 53 w 963"/>
                              <a:gd name="T57" fmla="*/ 109 h 176"/>
                              <a:gd name="T58" fmla="*/ 0 w 963"/>
                              <a:gd name="T59" fmla="*/ 150 h 176"/>
                              <a:gd name="T60" fmla="*/ 0 w 963"/>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3" h="176">
                                <a:moveTo>
                                  <a:pt x="0" y="176"/>
                                </a:moveTo>
                                <a:lnTo>
                                  <a:pt x="53" y="135"/>
                                </a:lnTo>
                                <a:lnTo>
                                  <a:pt x="105" y="101"/>
                                </a:lnTo>
                                <a:lnTo>
                                  <a:pt x="161" y="75"/>
                                </a:lnTo>
                                <a:lnTo>
                                  <a:pt x="217" y="56"/>
                                </a:lnTo>
                                <a:lnTo>
                                  <a:pt x="274" y="41"/>
                                </a:lnTo>
                                <a:lnTo>
                                  <a:pt x="334" y="30"/>
                                </a:lnTo>
                                <a:lnTo>
                                  <a:pt x="393" y="26"/>
                                </a:lnTo>
                                <a:lnTo>
                                  <a:pt x="453" y="22"/>
                                </a:lnTo>
                                <a:lnTo>
                                  <a:pt x="513" y="26"/>
                                </a:lnTo>
                                <a:lnTo>
                                  <a:pt x="573" y="34"/>
                                </a:lnTo>
                                <a:lnTo>
                                  <a:pt x="637" y="41"/>
                                </a:lnTo>
                                <a:lnTo>
                                  <a:pt x="701" y="52"/>
                                </a:lnTo>
                                <a:lnTo>
                                  <a:pt x="832" y="79"/>
                                </a:lnTo>
                                <a:lnTo>
                                  <a:pt x="963" y="105"/>
                                </a:lnTo>
                                <a:lnTo>
                                  <a:pt x="955" y="82"/>
                                </a:lnTo>
                                <a:lnTo>
                                  <a:pt x="824" y="56"/>
                                </a:lnTo>
                                <a:lnTo>
                                  <a:pt x="693" y="30"/>
                                </a:lnTo>
                                <a:lnTo>
                                  <a:pt x="629" y="19"/>
                                </a:lnTo>
                                <a:lnTo>
                                  <a:pt x="569" y="11"/>
                                </a:lnTo>
                                <a:lnTo>
                                  <a:pt x="506" y="4"/>
                                </a:lnTo>
                                <a:lnTo>
                                  <a:pt x="446" y="0"/>
                                </a:lnTo>
                                <a:lnTo>
                                  <a:pt x="386" y="4"/>
                                </a:lnTo>
                                <a:lnTo>
                                  <a:pt x="326" y="7"/>
                                </a:lnTo>
                                <a:lnTo>
                                  <a:pt x="270" y="15"/>
                                </a:lnTo>
                                <a:lnTo>
                                  <a:pt x="214" y="30"/>
                                </a:lnTo>
                                <a:lnTo>
                                  <a:pt x="157" y="52"/>
                                </a:lnTo>
                                <a:lnTo>
                                  <a:pt x="105" y="79"/>
                                </a:lnTo>
                                <a:lnTo>
                                  <a:pt x="53" y="109"/>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49"/>
                        <wps:cNvSpPr>
                          <a:spLocks/>
                        </wps:cNvSpPr>
                        <wps:spPr bwMode="auto">
                          <a:xfrm>
                            <a:off x="2229" y="1999"/>
                            <a:ext cx="933" cy="173"/>
                          </a:xfrm>
                          <a:custGeom>
                            <a:avLst/>
                            <a:gdLst>
                              <a:gd name="T0" fmla="*/ 0 w 933"/>
                              <a:gd name="T1" fmla="*/ 173 h 173"/>
                              <a:gd name="T2" fmla="*/ 53 w 933"/>
                              <a:gd name="T3" fmla="*/ 135 h 173"/>
                              <a:gd name="T4" fmla="*/ 105 w 933"/>
                              <a:gd name="T5" fmla="*/ 101 h 173"/>
                              <a:gd name="T6" fmla="*/ 158 w 933"/>
                              <a:gd name="T7" fmla="*/ 75 h 173"/>
                              <a:gd name="T8" fmla="*/ 210 w 933"/>
                              <a:gd name="T9" fmla="*/ 56 h 173"/>
                              <a:gd name="T10" fmla="*/ 266 w 933"/>
                              <a:gd name="T11" fmla="*/ 41 h 173"/>
                              <a:gd name="T12" fmla="*/ 323 w 933"/>
                              <a:gd name="T13" fmla="*/ 30 h 173"/>
                              <a:gd name="T14" fmla="*/ 382 w 933"/>
                              <a:gd name="T15" fmla="*/ 26 h 173"/>
                              <a:gd name="T16" fmla="*/ 439 w 933"/>
                              <a:gd name="T17" fmla="*/ 26 h 173"/>
                              <a:gd name="T18" fmla="*/ 499 w 933"/>
                              <a:gd name="T19" fmla="*/ 26 h 173"/>
                              <a:gd name="T20" fmla="*/ 559 w 933"/>
                              <a:gd name="T21" fmla="*/ 34 h 173"/>
                              <a:gd name="T22" fmla="*/ 678 w 933"/>
                              <a:gd name="T23" fmla="*/ 53 h 173"/>
                              <a:gd name="T24" fmla="*/ 806 w 933"/>
                              <a:gd name="T25" fmla="*/ 75 h 173"/>
                              <a:gd name="T26" fmla="*/ 933 w 933"/>
                              <a:gd name="T27" fmla="*/ 101 h 173"/>
                              <a:gd name="T28" fmla="*/ 926 w 933"/>
                              <a:gd name="T29" fmla="*/ 79 h 173"/>
                              <a:gd name="T30" fmla="*/ 798 w 933"/>
                              <a:gd name="T31" fmla="*/ 53 h 173"/>
                              <a:gd name="T32" fmla="*/ 671 w 933"/>
                              <a:gd name="T33" fmla="*/ 26 h 173"/>
                              <a:gd name="T34" fmla="*/ 551 w 933"/>
                              <a:gd name="T35" fmla="*/ 11 h 173"/>
                              <a:gd name="T36" fmla="*/ 491 w 933"/>
                              <a:gd name="T37" fmla="*/ 4 h 173"/>
                              <a:gd name="T38" fmla="*/ 431 w 933"/>
                              <a:gd name="T39" fmla="*/ 0 h 173"/>
                              <a:gd name="T40" fmla="*/ 375 w 933"/>
                              <a:gd name="T41" fmla="*/ 4 h 173"/>
                              <a:gd name="T42" fmla="*/ 319 w 933"/>
                              <a:gd name="T43" fmla="*/ 8 h 173"/>
                              <a:gd name="T44" fmla="*/ 263 w 933"/>
                              <a:gd name="T45" fmla="*/ 19 h 173"/>
                              <a:gd name="T46" fmla="*/ 206 w 933"/>
                              <a:gd name="T47" fmla="*/ 34 h 173"/>
                              <a:gd name="T48" fmla="*/ 154 w 933"/>
                              <a:gd name="T49" fmla="*/ 53 h 173"/>
                              <a:gd name="T50" fmla="*/ 102 w 933"/>
                              <a:gd name="T51" fmla="*/ 79 h 173"/>
                              <a:gd name="T52" fmla="*/ 53 w 933"/>
                              <a:gd name="T53" fmla="*/ 109 h 173"/>
                              <a:gd name="T54" fmla="*/ 0 w 933"/>
                              <a:gd name="T55" fmla="*/ 150 h 173"/>
                              <a:gd name="T56" fmla="*/ 0 w 933"/>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3" h="173">
                                <a:moveTo>
                                  <a:pt x="0" y="173"/>
                                </a:moveTo>
                                <a:lnTo>
                                  <a:pt x="53" y="135"/>
                                </a:lnTo>
                                <a:lnTo>
                                  <a:pt x="105" y="101"/>
                                </a:lnTo>
                                <a:lnTo>
                                  <a:pt x="158" y="75"/>
                                </a:lnTo>
                                <a:lnTo>
                                  <a:pt x="210" y="56"/>
                                </a:lnTo>
                                <a:lnTo>
                                  <a:pt x="266" y="41"/>
                                </a:lnTo>
                                <a:lnTo>
                                  <a:pt x="323" y="30"/>
                                </a:lnTo>
                                <a:lnTo>
                                  <a:pt x="382" y="26"/>
                                </a:lnTo>
                                <a:lnTo>
                                  <a:pt x="439" y="26"/>
                                </a:lnTo>
                                <a:lnTo>
                                  <a:pt x="499" y="26"/>
                                </a:lnTo>
                                <a:lnTo>
                                  <a:pt x="559" y="34"/>
                                </a:lnTo>
                                <a:lnTo>
                                  <a:pt x="678" y="53"/>
                                </a:lnTo>
                                <a:lnTo>
                                  <a:pt x="806" y="75"/>
                                </a:lnTo>
                                <a:lnTo>
                                  <a:pt x="933" y="101"/>
                                </a:lnTo>
                                <a:lnTo>
                                  <a:pt x="926" y="79"/>
                                </a:lnTo>
                                <a:lnTo>
                                  <a:pt x="798" y="53"/>
                                </a:lnTo>
                                <a:lnTo>
                                  <a:pt x="671" y="26"/>
                                </a:lnTo>
                                <a:lnTo>
                                  <a:pt x="551" y="11"/>
                                </a:lnTo>
                                <a:lnTo>
                                  <a:pt x="491" y="4"/>
                                </a:lnTo>
                                <a:lnTo>
                                  <a:pt x="431" y="0"/>
                                </a:lnTo>
                                <a:lnTo>
                                  <a:pt x="375" y="4"/>
                                </a:lnTo>
                                <a:lnTo>
                                  <a:pt x="319" y="8"/>
                                </a:lnTo>
                                <a:lnTo>
                                  <a:pt x="263" y="19"/>
                                </a:lnTo>
                                <a:lnTo>
                                  <a:pt x="206" y="34"/>
                                </a:lnTo>
                                <a:lnTo>
                                  <a:pt x="154" y="53"/>
                                </a:lnTo>
                                <a:lnTo>
                                  <a:pt x="102" y="79"/>
                                </a:lnTo>
                                <a:lnTo>
                                  <a:pt x="53" y="109"/>
                                </a:lnTo>
                                <a:lnTo>
                                  <a:pt x="0" y="150"/>
                                </a:lnTo>
                                <a:lnTo>
                                  <a:pt x="0"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50"/>
                        <wps:cNvSpPr>
                          <a:spLocks/>
                        </wps:cNvSpPr>
                        <wps:spPr bwMode="auto">
                          <a:xfrm>
                            <a:off x="2229" y="1935"/>
                            <a:ext cx="899" cy="169"/>
                          </a:xfrm>
                          <a:custGeom>
                            <a:avLst/>
                            <a:gdLst>
                              <a:gd name="T0" fmla="*/ 892 w 899"/>
                              <a:gd name="T1" fmla="*/ 75 h 169"/>
                              <a:gd name="T2" fmla="*/ 768 w 899"/>
                              <a:gd name="T3" fmla="*/ 49 h 169"/>
                              <a:gd name="T4" fmla="*/ 648 w 899"/>
                              <a:gd name="T5" fmla="*/ 23 h 169"/>
                              <a:gd name="T6" fmla="*/ 588 w 899"/>
                              <a:gd name="T7" fmla="*/ 15 h 169"/>
                              <a:gd name="T8" fmla="*/ 529 w 899"/>
                              <a:gd name="T9" fmla="*/ 8 h 169"/>
                              <a:gd name="T10" fmla="*/ 472 w 899"/>
                              <a:gd name="T11" fmla="*/ 4 h 169"/>
                              <a:gd name="T12" fmla="*/ 416 w 899"/>
                              <a:gd name="T13" fmla="*/ 0 h 169"/>
                              <a:gd name="T14" fmla="*/ 360 w 899"/>
                              <a:gd name="T15" fmla="*/ 0 h 169"/>
                              <a:gd name="T16" fmla="*/ 308 w 899"/>
                              <a:gd name="T17" fmla="*/ 8 h 169"/>
                              <a:gd name="T18" fmla="*/ 251 w 899"/>
                              <a:gd name="T19" fmla="*/ 19 h 169"/>
                              <a:gd name="T20" fmla="*/ 199 w 899"/>
                              <a:gd name="T21" fmla="*/ 34 h 169"/>
                              <a:gd name="T22" fmla="*/ 146 w 899"/>
                              <a:gd name="T23" fmla="*/ 53 h 169"/>
                              <a:gd name="T24" fmla="*/ 98 w 899"/>
                              <a:gd name="T25" fmla="*/ 79 h 169"/>
                              <a:gd name="T26" fmla="*/ 49 w 899"/>
                              <a:gd name="T27" fmla="*/ 109 h 169"/>
                              <a:gd name="T28" fmla="*/ 0 w 899"/>
                              <a:gd name="T29" fmla="*/ 147 h 169"/>
                              <a:gd name="T30" fmla="*/ 0 w 899"/>
                              <a:gd name="T31" fmla="*/ 169 h 169"/>
                              <a:gd name="T32" fmla="*/ 49 w 899"/>
                              <a:gd name="T33" fmla="*/ 132 h 169"/>
                              <a:gd name="T34" fmla="*/ 102 w 899"/>
                              <a:gd name="T35" fmla="*/ 102 h 169"/>
                              <a:gd name="T36" fmla="*/ 150 w 899"/>
                              <a:gd name="T37" fmla="*/ 75 h 169"/>
                              <a:gd name="T38" fmla="*/ 203 w 899"/>
                              <a:gd name="T39" fmla="*/ 57 h 169"/>
                              <a:gd name="T40" fmla="*/ 255 w 899"/>
                              <a:gd name="T41" fmla="*/ 38 h 169"/>
                              <a:gd name="T42" fmla="*/ 311 w 899"/>
                              <a:gd name="T43" fmla="*/ 30 h 169"/>
                              <a:gd name="T44" fmla="*/ 367 w 899"/>
                              <a:gd name="T45" fmla="*/ 23 h 169"/>
                              <a:gd name="T46" fmla="*/ 420 w 899"/>
                              <a:gd name="T47" fmla="*/ 23 h 169"/>
                              <a:gd name="T48" fmla="*/ 480 w 899"/>
                              <a:gd name="T49" fmla="*/ 27 h 169"/>
                              <a:gd name="T50" fmla="*/ 536 w 899"/>
                              <a:gd name="T51" fmla="*/ 30 h 169"/>
                              <a:gd name="T52" fmla="*/ 596 w 899"/>
                              <a:gd name="T53" fmla="*/ 38 h 169"/>
                              <a:gd name="T54" fmla="*/ 656 w 899"/>
                              <a:gd name="T55" fmla="*/ 49 h 169"/>
                              <a:gd name="T56" fmla="*/ 776 w 899"/>
                              <a:gd name="T57" fmla="*/ 72 h 169"/>
                              <a:gd name="T58" fmla="*/ 899 w 899"/>
                              <a:gd name="T59" fmla="*/ 98 h 169"/>
                              <a:gd name="T60" fmla="*/ 892 w 899"/>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9" h="169">
                                <a:moveTo>
                                  <a:pt x="892" y="75"/>
                                </a:moveTo>
                                <a:lnTo>
                                  <a:pt x="768" y="49"/>
                                </a:lnTo>
                                <a:lnTo>
                                  <a:pt x="648" y="23"/>
                                </a:lnTo>
                                <a:lnTo>
                                  <a:pt x="588" y="15"/>
                                </a:lnTo>
                                <a:lnTo>
                                  <a:pt x="529" y="8"/>
                                </a:lnTo>
                                <a:lnTo>
                                  <a:pt x="472" y="4"/>
                                </a:lnTo>
                                <a:lnTo>
                                  <a:pt x="416" y="0"/>
                                </a:lnTo>
                                <a:lnTo>
                                  <a:pt x="360" y="0"/>
                                </a:lnTo>
                                <a:lnTo>
                                  <a:pt x="308" y="8"/>
                                </a:lnTo>
                                <a:lnTo>
                                  <a:pt x="251" y="19"/>
                                </a:lnTo>
                                <a:lnTo>
                                  <a:pt x="199" y="34"/>
                                </a:lnTo>
                                <a:lnTo>
                                  <a:pt x="146" y="53"/>
                                </a:lnTo>
                                <a:lnTo>
                                  <a:pt x="98" y="79"/>
                                </a:lnTo>
                                <a:lnTo>
                                  <a:pt x="49" y="109"/>
                                </a:lnTo>
                                <a:lnTo>
                                  <a:pt x="0" y="147"/>
                                </a:lnTo>
                                <a:lnTo>
                                  <a:pt x="0" y="169"/>
                                </a:lnTo>
                                <a:lnTo>
                                  <a:pt x="49" y="132"/>
                                </a:lnTo>
                                <a:lnTo>
                                  <a:pt x="102" y="102"/>
                                </a:lnTo>
                                <a:lnTo>
                                  <a:pt x="150" y="75"/>
                                </a:lnTo>
                                <a:lnTo>
                                  <a:pt x="203" y="57"/>
                                </a:lnTo>
                                <a:lnTo>
                                  <a:pt x="255" y="38"/>
                                </a:lnTo>
                                <a:lnTo>
                                  <a:pt x="311" y="30"/>
                                </a:lnTo>
                                <a:lnTo>
                                  <a:pt x="367" y="23"/>
                                </a:lnTo>
                                <a:lnTo>
                                  <a:pt x="420" y="23"/>
                                </a:lnTo>
                                <a:lnTo>
                                  <a:pt x="480" y="27"/>
                                </a:lnTo>
                                <a:lnTo>
                                  <a:pt x="536" y="30"/>
                                </a:lnTo>
                                <a:lnTo>
                                  <a:pt x="596" y="38"/>
                                </a:lnTo>
                                <a:lnTo>
                                  <a:pt x="656" y="49"/>
                                </a:lnTo>
                                <a:lnTo>
                                  <a:pt x="776" y="72"/>
                                </a:lnTo>
                                <a:lnTo>
                                  <a:pt x="899" y="98"/>
                                </a:lnTo>
                                <a:lnTo>
                                  <a:pt x="892"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51"/>
                        <wps:cNvSpPr>
                          <a:spLocks/>
                        </wps:cNvSpPr>
                        <wps:spPr bwMode="auto">
                          <a:xfrm>
                            <a:off x="2162" y="1857"/>
                            <a:ext cx="963" cy="2382"/>
                          </a:xfrm>
                          <a:custGeom>
                            <a:avLst/>
                            <a:gdLst>
                              <a:gd name="T0" fmla="*/ 0 w 963"/>
                              <a:gd name="T1" fmla="*/ 123 h 2382"/>
                              <a:gd name="T2" fmla="*/ 49 w 963"/>
                              <a:gd name="T3" fmla="*/ 82 h 2382"/>
                              <a:gd name="T4" fmla="*/ 86 w 963"/>
                              <a:gd name="T5" fmla="*/ 52 h 2382"/>
                              <a:gd name="T6" fmla="*/ 131 w 963"/>
                              <a:gd name="T7" fmla="*/ 26 h 2382"/>
                              <a:gd name="T8" fmla="*/ 180 w 963"/>
                              <a:gd name="T9" fmla="*/ 0 h 2382"/>
                              <a:gd name="T10" fmla="*/ 551 w 963"/>
                              <a:gd name="T11" fmla="*/ 1598 h 2382"/>
                              <a:gd name="T12" fmla="*/ 551 w 963"/>
                              <a:gd name="T13" fmla="*/ 1669 h 2382"/>
                              <a:gd name="T14" fmla="*/ 554 w 963"/>
                              <a:gd name="T15" fmla="*/ 1737 h 2382"/>
                              <a:gd name="T16" fmla="*/ 569 w 963"/>
                              <a:gd name="T17" fmla="*/ 1801 h 2382"/>
                              <a:gd name="T18" fmla="*/ 588 w 963"/>
                              <a:gd name="T19" fmla="*/ 1861 h 2382"/>
                              <a:gd name="T20" fmla="*/ 611 w 963"/>
                              <a:gd name="T21" fmla="*/ 1917 h 2382"/>
                              <a:gd name="T22" fmla="*/ 637 w 963"/>
                              <a:gd name="T23" fmla="*/ 1969 h 2382"/>
                              <a:gd name="T24" fmla="*/ 700 w 963"/>
                              <a:gd name="T25" fmla="*/ 2060 h 2382"/>
                              <a:gd name="T26" fmla="*/ 768 w 963"/>
                              <a:gd name="T27" fmla="*/ 2135 h 2382"/>
                              <a:gd name="T28" fmla="*/ 839 w 963"/>
                              <a:gd name="T29" fmla="*/ 2195 h 2382"/>
                              <a:gd name="T30" fmla="*/ 906 w 963"/>
                              <a:gd name="T31" fmla="*/ 2240 h 2382"/>
                              <a:gd name="T32" fmla="*/ 963 w 963"/>
                              <a:gd name="T33" fmla="*/ 2273 h 2382"/>
                              <a:gd name="T34" fmla="*/ 899 w 963"/>
                              <a:gd name="T35" fmla="*/ 2262 h 2382"/>
                              <a:gd name="T36" fmla="*/ 824 w 963"/>
                              <a:gd name="T37" fmla="*/ 2247 h 2382"/>
                              <a:gd name="T38" fmla="*/ 749 w 963"/>
                              <a:gd name="T39" fmla="*/ 2225 h 2382"/>
                              <a:gd name="T40" fmla="*/ 670 w 963"/>
                              <a:gd name="T41" fmla="*/ 2198 h 2382"/>
                              <a:gd name="T42" fmla="*/ 596 w 963"/>
                              <a:gd name="T43" fmla="*/ 2165 h 2382"/>
                              <a:gd name="T44" fmla="*/ 524 w 963"/>
                              <a:gd name="T45" fmla="*/ 2127 h 2382"/>
                              <a:gd name="T46" fmla="*/ 461 w 963"/>
                              <a:gd name="T47" fmla="*/ 2078 h 2382"/>
                              <a:gd name="T48" fmla="*/ 405 w 963"/>
                              <a:gd name="T49" fmla="*/ 2030 h 2382"/>
                              <a:gd name="T50" fmla="*/ 397 w 963"/>
                              <a:gd name="T51" fmla="*/ 2056 h 2382"/>
                              <a:gd name="T52" fmla="*/ 397 w 963"/>
                              <a:gd name="T53" fmla="*/ 2093 h 2382"/>
                              <a:gd name="T54" fmla="*/ 408 w 963"/>
                              <a:gd name="T55" fmla="*/ 2142 h 2382"/>
                              <a:gd name="T56" fmla="*/ 420 w 963"/>
                              <a:gd name="T57" fmla="*/ 2195 h 2382"/>
                              <a:gd name="T58" fmla="*/ 457 w 963"/>
                              <a:gd name="T59" fmla="*/ 2300 h 2382"/>
                              <a:gd name="T60" fmla="*/ 487 w 963"/>
                              <a:gd name="T61" fmla="*/ 2382 h 2382"/>
                              <a:gd name="T62" fmla="*/ 416 w 963"/>
                              <a:gd name="T63" fmla="*/ 2333 h 2382"/>
                              <a:gd name="T64" fmla="*/ 348 w 963"/>
                              <a:gd name="T65" fmla="*/ 2281 h 2382"/>
                              <a:gd name="T66" fmla="*/ 285 w 963"/>
                              <a:gd name="T67" fmla="*/ 2225 h 2382"/>
                              <a:gd name="T68" fmla="*/ 228 w 963"/>
                              <a:gd name="T69" fmla="*/ 2157 h 2382"/>
                              <a:gd name="T70" fmla="*/ 184 w 963"/>
                              <a:gd name="T71" fmla="*/ 2082 h 2382"/>
                              <a:gd name="T72" fmla="*/ 139 w 963"/>
                              <a:gd name="T73" fmla="*/ 2000 h 2382"/>
                              <a:gd name="T74" fmla="*/ 109 w 963"/>
                              <a:gd name="T75" fmla="*/ 1902 h 2382"/>
                              <a:gd name="T76" fmla="*/ 82 w 963"/>
                              <a:gd name="T77" fmla="*/ 1789 h 2382"/>
                              <a:gd name="T78" fmla="*/ 0 w 963"/>
                              <a:gd name="T79" fmla="*/ 123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63" h="2382">
                                <a:moveTo>
                                  <a:pt x="0" y="123"/>
                                </a:moveTo>
                                <a:lnTo>
                                  <a:pt x="49" y="82"/>
                                </a:lnTo>
                                <a:lnTo>
                                  <a:pt x="86" y="52"/>
                                </a:lnTo>
                                <a:lnTo>
                                  <a:pt x="131" y="26"/>
                                </a:lnTo>
                                <a:lnTo>
                                  <a:pt x="180" y="0"/>
                                </a:lnTo>
                                <a:lnTo>
                                  <a:pt x="551" y="1598"/>
                                </a:lnTo>
                                <a:lnTo>
                                  <a:pt x="551" y="1669"/>
                                </a:lnTo>
                                <a:lnTo>
                                  <a:pt x="554" y="1737"/>
                                </a:lnTo>
                                <a:lnTo>
                                  <a:pt x="569" y="1801"/>
                                </a:lnTo>
                                <a:lnTo>
                                  <a:pt x="588" y="1861"/>
                                </a:lnTo>
                                <a:lnTo>
                                  <a:pt x="611" y="1917"/>
                                </a:lnTo>
                                <a:lnTo>
                                  <a:pt x="637" y="1969"/>
                                </a:lnTo>
                                <a:lnTo>
                                  <a:pt x="700" y="2060"/>
                                </a:lnTo>
                                <a:lnTo>
                                  <a:pt x="768" y="2135"/>
                                </a:lnTo>
                                <a:lnTo>
                                  <a:pt x="839" y="2195"/>
                                </a:lnTo>
                                <a:lnTo>
                                  <a:pt x="906" y="2240"/>
                                </a:lnTo>
                                <a:lnTo>
                                  <a:pt x="963" y="2273"/>
                                </a:lnTo>
                                <a:lnTo>
                                  <a:pt x="899" y="2262"/>
                                </a:lnTo>
                                <a:lnTo>
                                  <a:pt x="824" y="2247"/>
                                </a:lnTo>
                                <a:lnTo>
                                  <a:pt x="749" y="2225"/>
                                </a:lnTo>
                                <a:lnTo>
                                  <a:pt x="670" y="2198"/>
                                </a:lnTo>
                                <a:lnTo>
                                  <a:pt x="596" y="2165"/>
                                </a:lnTo>
                                <a:lnTo>
                                  <a:pt x="524" y="2127"/>
                                </a:lnTo>
                                <a:lnTo>
                                  <a:pt x="461" y="2078"/>
                                </a:lnTo>
                                <a:lnTo>
                                  <a:pt x="405" y="2030"/>
                                </a:lnTo>
                                <a:lnTo>
                                  <a:pt x="397" y="2056"/>
                                </a:lnTo>
                                <a:lnTo>
                                  <a:pt x="397" y="2093"/>
                                </a:lnTo>
                                <a:lnTo>
                                  <a:pt x="408" y="2142"/>
                                </a:lnTo>
                                <a:lnTo>
                                  <a:pt x="420" y="2195"/>
                                </a:lnTo>
                                <a:lnTo>
                                  <a:pt x="457" y="2300"/>
                                </a:lnTo>
                                <a:lnTo>
                                  <a:pt x="487" y="2382"/>
                                </a:lnTo>
                                <a:lnTo>
                                  <a:pt x="416" y="2333"/>
                                </a:lnTo>
                                <a:lnTo>
                                  <a:pt x="348" y="2281"/>
                                </a:lnTo>
                                <a:lnTo>
                                  <a:pt x="285" y="2225"/>
                                </a:lnTo>
                                <a:lnTo>
                                  <a:pt x="228" y="2157"/>
                                </a:lnTo>
                                <a:lnTo>
                                  <a:pt x="184" y="2082"/>
                                </a:lnTo>
                                <a:lnTo>
                                  <a:pt x="139" y="2000"/>
                                </a:lnTo>
                                <a:lnTo>
                                  <a:pt x="109" y="1902"/>
                                </a:lnTo>
                                <a:lnTo>
                                  <a:pt x="82" y="1789"/>
                                </a:lnTo>
                                <a:lnTo>
                                  <a:pt x="0" y="123"/>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11" name="Line 52"/>
                        <wps:cNvCnPr>
                          <a:cxnSpLocks noChangeShapeType="1"/>
                        </wps:cNvCnPr>
                        <wps:spPr bwMode="auto">
                          <a:xfrm>
                            <a:off x="2147" y="2007"/>
                            <a:ext cx="15" cy="17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812" name="Group 53"/>
                      <wpg:cNvGrpSpPr>
                        <a:grpSpLocks/>
                      </wpg:cNvGrpSpPr>
                      <wpg:grpSpPr bwMode="auto">
                        <a:xfrm>
                          <a:off x="2514" y="1183"/>
                          <a:ext cx="748" cy="768"/>
                          <a:chOff x="1802" y="1052"/>
                          <a:chExt cx="1819" cy="1868"/>
                        </a:xfrm>
                      </wpg:grpSpPr>
                      <wps:wsp>
                        <wps:cNvPr id="813" name="Freeform 54"/>
                        <wps:cNvSpPr>
                          <a:spLocks/>
                        </wps:cNvSpPr>
                        <wps:spPr bwMode="auto">
                          <a:xfrm>
                            <a:off x="1802" y="1052"/>
                            <a:ext cx="1819" cy="1868"/>
                          </a:xfrm>
                          <a:custGeom>
                            <a:avLst/>
                            <a:gdLst>
                              <a:gd name="T0" fmla="*/ 1759 w 1819"/>
                              <a:gd name="T1" fmla="*/ 1269 h 1868"/>
                              <a:gd name="T2" fmla="*/ 1804 w 1819"/>
                              <a:gd name="T3" fmla="*/ 1112 h 1868"/>
                              <a:gd name="T4" fmla="*/ 1819 w 1819"/>
                              <a:gd name="T5" fmla="*/ 951 h 1868"/>
                              <a:gd name="T6" fmla="*/ 1808 w 1819"/>
                              <a:gd name="T7" fmla="*/ 786 h 1868"/>
                              <a:gd name="T8" fmla="*/ 1770 w 1819"/>
                              <a:gd name="T9" fmla="*/ 629 h 1868"/>
                              <a:gd name="T10" fmla="*/ 1707 w 1819"/>
                              <a:gd name="T11" fmla="*/ 483 h 1868"/>
                              <a:gd name="T12" fmla="*/ 1617 w 1819"/>
                              <a:gd name="T13" fmla="*/ 348 h 1868"/>
                              <a:gd name="T14" fmla="*/ 1508 w 1819"/>
                              <a:gd name="T15" fmla="*/ 228 h 1868"/>
                              <a:gd name="T16" fmla="*/ 1377 w 1819"/>
                              <a:gd name="T17" fmla="*/ 131 h 1868"/>
                              <a:gd name="T18" fmla="*/ 1239 w 1819"/>
                              <a:gd name="T19" fmla="*/ 60 h 1868"/>
                              <a:gd name="T20" fmla="*/ 1085 w 1819"/>
                              <a:gd name="T21" fmla="*/ 15 h 1868"/>
                              <a:gd name="T22" fmla="*/ 928 w 1819"/>
                              <a:gd name="T23" fmla="*/ 0 h 1868"/>
                              <a:gd name="T24" fmla="*/ 767 w 1819"/>
                              <a:gd name="T25" fmla="*/ 11 h 1868"/>
                              <a:gd name="T26" fmla="*/ 614 w 1819"/>
                              <a:gd name="T27" fmla="*/ 48 h 1868"/>
                              <a:gd name="T28" fmla="*/ 468 w 1819"/>
                              <a:gd name="T29" fmla="*/ 116 h 1868"/>
                              <a:gd name="T30" fmla="*/ 371 w 1819"/>
                              <a:gd name="T31" fmla="*/ 183 h 1868"/>
                              <a:gd name="T32" fmla="*/ 311 w 1819"/>
                              <a:gd name="T33" fmla="*/ 232 h 1868"/>
                              <a:gd name="T34" fmla="*/ 296 w 1819"/>
                              <a:gd name="T35" fmla="*/ 243 h 1868"/>
                              <a:gd name="T36" fmla="*/ 225 w 1819"/>
                              <a:gd name="T37" fmla="*/ 322 h 1868"/>
                              <a:gd name="T38" fmla="*/ 131 w 1819"/>
                              <a:gd name="T39" fmla="*/ 453 h 1868"/>
                              <a:gd name="T40" fmla="*/ 60 w 1819"/>
                              <a:gd name="T41" fmla="*/ 599 h 1868"/>
                              <a:gd name="T42" fmla="*/ 19 w 1819"/>
                              <a:gd name="T43" fmla="*/ 756 h 1868"/>
                              <a:gd name="T44" fmla="*/ 0 w 1819"/>
                              <a:gd name="T45" fmla="*/ 917 h 1868"/>
                              <a:gd name="T46" fmla="*/ 11 w 1819"/>
                              <a:gd name="T47" fmla="*/ 1082 h 1868"/>
                              <a:gd name="T48" fmla="*/ 49 w 1819"/>
                              <a:gd name="T49" fmla="*/ 1239 h 1868"/>
                              <a:gd name="T50" fmla="*/ 116 w 1819"/>
                              <a:gd name="T51" fmla="*/ 1389 h 1868"/>
                              <a:gd name="T52" fmla="*/ 202 w 1819"/>
                              <a:gd name="T53" fmla="*/ 1524 h 1868"/>
                              <a:gd name="T54" fmla="*/ 315 w 1819"/>
                              <a:gd name="T55" fmla="*/ 1640 h 1868"/>
                              <a:gd name="T56" fmla="*/ 442 w 1819"/>
                              <a:gd name="T57" fmla="*/ 1737 h 1868"/>
                              <a:gd name="T58" fmla="*/ 584 w 1819"/>
                              <a:gd name="T59" fmla="*/ 1808 h 1868"/>
                              <a:gd name="T60" fmla="*/ 737 w 1819"/>
                              <a:gd name="T61" fmla="*/ 1853 h 1868"/>
                              <a:gd name="T62" fmla="*/ 895 w 1819"/>
                              <a:gd name="T63" fmla="*/ 1868 h 1868"/>
                              <a:gd name="T64" fmla="*/ 1052 w 1819"/>
                              <a:gd name="T65" fmla="*/ 1857 h 1868"/>
                              <a:gd name="T66" fmla="*/ 1205 w 1819"/>
                              <a:gd name="T67" fmla="*/ 1819 h 1868"/>
                              <a:gd name="T68" fmla="*/ 1351 w 1819"/>
                              <a:gd name="T69" fmla="*/ 1752 h 1868"/>
                              <a:gd name="T70" fmla="*/ 1482 w 1819"/>
                              <a:gd name="T71" fmla="*/ 1662 h 1868"/>
                              <a:gd name="T72" fmla="*/ 1598 w 1819"/>
                              <a:gd name="T73" fmla="*/ 1550 h 1868"/>
                              <a:gd name="T74" fmla="*/ 1692 w 1819"/>
                              <a:gd name="T75" fmla="*/ 1415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19" h="1868">
                                <a:moveTo>
                                  <a:pt x="1729" y="1344"/>
                                </a:moveTo>
                                <a:lnTo>
                                  <a:pt x="1759" y="1269"/>
                                </a:lnTo>
                                <a:lnTo>
                                  <a:pt x="1785" y="1194"/>
                                </a:lnTo>
                                <a:lnTo>
                                  <a:pt x="1804" y="1112"/>
                                </a:lnTo>
                                <a:lnTo>
                                  <a:pt x="1815" y="1033"/>
                                </a:lnTo>
                                <a:lnTo>
                                  <a:pt x="1819" y="951"/>
                                </a:lnTo>
                                <a:lnTo>
                                  <a:pt x="1819" y="868"/>
                                </a:lnTo>
                                <a:lnTo>
                                  <a:pt x="1808" y="786"/>
                                </a:lnTo>
                                <a:lnTo>
                                  <a:pt x="1793" y="707"/>
                                </a:lnTo>
                                <a:lnTo>
                                  <a:pt x="1770" y="629"/>
                                </a:lnTo>
                                <a:lnTo>
                                  <a:pt x="1740" y="554"/>
                                </a:lnTo>
                                <a:lnTo>
                                  <a:pt x="1707" y="483"/>
                                </a:lnTo>
                                <a:lnTo>
                                  <a:pt x="1666" y="412"/>
                                </a:lnTo>
                                <a:lnTo>
                                  <a:pt x="1617" y="348"/>
                                </a:lnTo>
                                <a:lnTo>
                                  <a:pt x="1565" y="284"/>
                                </a:lnTo>
                                <a:lnTo>
                                  <a:pt x="1508" y="228"/>
                                </a:lnTo>
                                <a:lnTo>
                                  <a:pt x="1445" y="176"/>
                                </a:lnTo>
                                <a:lnTo>
                                  <a:pt x="1377" y="131"/>
                                </a:lnTo>
                                <a:lnTo>
                                  <a:pt x="1310" y="93"/>
                                </a:lnTo>
                                <a:lnTo>
                                  <a:pt x="1239" y="60"/>
                                </a:lnTo>
                                <a:lnTo>
                                  <a:pt x="1160" y="33"/>
                                </a:lnTo>
                                <a:lnTo>
                                  <a:pt x="1085" y="15"/>
                                </a:lnTo>
                                <a:lnTo>
                                  <a:pt x="1007" y="3"/>
                                </a:lnTo>
                                <a:lnTo>
                                  <a:pt x="928" y="0"/>
                                </a:lnTo>
                                <a:lnTo>
                                  <a:pt x="850" y="0"/>
                                </a:lnTo>
                                <a:lnTo>
                                  <a:pt x="767" y="11"/>
                                </a:lnTo>
                                <a:lnTo>
                                  <a:pt x="689" y="26"/>
                                </a:lnTo>
                                <a:lnTo>
                                  <a:pt x="614" y="48"/>
                                </a:lnTo>
                                <a:lnTo>
                                  <a:pt x="539" y="78"/>
                                </a:lnTo>
                                <a:lnTo>
                                  <a:pt x="468" y="116"/>
                                </a:lnTo>
                                <a:lnTo>
                                  <a:pt x="401" y="161"/>
                                </a:lnTo>
                                <a:lnTo>
                                  <a:pt x="371" y="183"/>
                                </a:lnTo>
                                <a:lnTo>
                                  <a:pt x="337" y="206"/>
                                </a:lnTo>
                                <a:lnTo>
                                  <a:pt x="311" y="232"/>
                                </a:lnTo>
                                <a:lnTo>
                                  <a:pt x="315" y="228"/>
                                </a:lnTo>
                                <a:lnTo>
                                  <a:pt x="296" y="243"/>
                                </a:lnTo>
                                <a:lnTo>
                                  <a:pt x="277" y="262"/>
                                </a:lnTo>
                                <a:lnTo>
                                  <a:pt x="225" y="322"/>
                                </a:lnTo>
                                <a:lnTo>
                                  <a:pt x="172" y="385"/>
                                </a:lnTo>
                                <a:lnTo>
                                  <a:pt x="131" y="453"/>
                                </a:lnTo>
                                <a:lnTo>
                                  <a:pt x="94" y="524"/>
                                </a:lnTo>
                                <a:lnTo>
                                  <a:pt x="60" y="599"/>
                                </a:lnTo>
                                <a:lnTo>
                                  <a:pt x="34" y="677"/>
                                </a:lnTo>
                                <a:lnTo>
                                  <a:pt x="19" y="756"/>
                                </a:lnTo>
                                <a:lnTo>
                                  <a:pt x="8" y="835"/>
                                </a:lnTo>
                                <a:lnTo>
                                  <a:pt x="0" y="917"/>
                                </a:lnTo>
                                <a:lnTo>
                                  <a:pt x="4" y="999"/>
                                </a:lnTo>
                                <a:lnTo>
                                  <a:pt x="11" y="1082"/>
                                </a:lnTo>
                                <a:lnTo>
                                  <a:pt x="26" y="1160"/>
                                </a:lnTo>
                                <a:lnTo>
                                  <a:pt x="49" y="1239"/>
                                </a:lnTo>
                                <a:lnTo>
                                  <a:pt x="79" y="1314"/>
                                </a:lnTo>
                                <a:lnTo>
                                  <a:pt x="116" y="1389"/>
                                </a:lnTo>
                                <a:lnTo>
                                  <a:pt x="157" y="1456"/>
                                </a:lnTo>
                                <a:lnTo>
                                  <a:pt x="202" y="1524"/>
                                </a:lnTo>
                                <a:lnTo>
                                  <a:pt x="255" y="1584"/>
                                </a:lnTo>
                                <a:lnTo>
                                  <a:pt x="315" y="1640"/>
                                </a:lnTo>
                                <a:lnTo>
                                  <a:pt x="374" y="1692"/>
                                </a:lnTo>
                                <a:lnTo>
                                  <a:pt x="442" y="1737"/>
                                </a:lnTo>
                                <a:lnTo>
                                  <a:pt x="513" y="1774"/>
                                </a:lnTo>
                                <a:lnTo>
                                  <a:pt x="584" y="1808"/>
                                </a:lnTo>
                                <a:lnTo>
                                  <a:pt x="659" y="1834"/>
                                </a:lnTo>
                                <a:lnTo>
                                  <a:pt x="737" y="1853"/>
                                </a:lnTo>
                                <a:lnTo>
                                  <a:pt x="816" y="1864"/>
                                </a:lnTo>
                                <a:lnTo>
                                  <a:pt x="895" y="1868"/>
                                </a:lnTo>
                                <a:lnTo>
                                  <a:pt x="973" y="1868"/>
                                </a:lnTo>
                                <a:lnTo>
                                  <a:pt x="1052" y="1857"/>
                                </a:lnTo>
                                <a:lnTo>
                                  <a:pt x="1130" y="1842"/>
                                </a:lnTo>
                                <a:lnTo>
                                  <a:pt x="1205" y="1819"/>
                                </a:lnTo>
                                <a:lnTo>
                                  <a:pt x="1280" y="1789"/>
                                </a:lnTo>
                                <a:lnTo>
                                  <a:pt x="1351" y="1752"/>
                                </a:lnTo>
                                <a:lnTo>
                                  <a:pt x="1419" y="1711"/>
                                </a:lnTo>
                                <a:lnTo>
                                  <a:pt x="1482" y="1662"/>
                                </a:lnTo>
                                <a:lnTo>
                                  <a:pt x="1542" y="1606"/>
                                </a:lnTo>
                                <a:lnTo>
                                  <a:pt x="1598" y="1550"/>
                                </a:lnTo>
                                <a:lnTo>
                                  <a:pt x="1647" y="1486"/>
                                </a:lnTo>
                                <a:lnTo>
                                  <a:pt x="1692" y="1415"/>
                                </a:lnTo>
                                <a:lnTo>
                                  <a:pt x="1729" y="1344"/>
                                </a:lnTo>
                                <a:close/>
                              </a:path>
                            </a:pathLst>
                          </a:custGeom>
                          <a:solidFill>
                            <a:srgbClr val="0000FF"/>
                          </a:solidFill>
                          <a:ln w="6350">
                            <a:solidFill>
                              <a:srgbClr val="000000"/>
                            </a:solidFill>
                            <a:round/>
                            <a:headEnd/>
                            <a:tailEnd/>
                          </a:ln>
                        </wps:spPr>
                        <wps:bodyPr rot="0" vert="horz" wrap="square" lIns="91440" tIns="45720" rIns="91440" bIns="45720" anchor="t" anchorCtr="0" upright="1">
                          <a:noAutofit/>
                        </wps:bodyPr>
                      </wps:wsp>
                      <wps:wsp>
                        <wps:cNvPr id="814" name="Freeform 55"/>
                        <wps:cNvSpPr>
                          <a:spLocks/>
                        </wps:cNvSpPr>
                        <wps:spPr bwMode="auto">
                          <a:xfrm>
                            <a:off x="2925" y="1280"/>
                            <a:ext cx="427" cy="536"/>
                          </a:xfrm>
                          <a:custGeom>
                            <a:avLst/>
                            <a:gdLst>
                              <a:gd name="T0" fmla="*/ 30 w 427"/>
                              <a:gd name="T1" fmla="*/ 127 h 536"/>
                              <a:gd name="T2" fmla="*/ 49 w 427"/>
                              <a:gd name="T3" fmla="*/ 105 h 536"/>
                              <a:gd name="T4" fmla="*/ 97 w 427"/>
                              <a:gd name="T5" fmla="*/ 90 h 536"/>
                              <a:gd name="T6" fmla="*/ 93 w 427"/>
                              <a:gd name="T7" fmla="*/ 56 h 536"/>
                              <a:gd name="T8" fmla="*/ 123 w 427"/>
                              <a:gd name="T9" fmla="*/ 41 h 536"/>
                              <a:gd name="T10" fmla="*/ 157 w 427"/>
                              <a:gd name="T11" fmla="*/ 11 h 536"/>
                              <a:gd name="T12" fmla="*/ 168 w 427"/>
                              <a:gd name="T13" fmla="*/ 15 h 536"/>
                              <a:gd name="T14" fmla="*/ 209 w 427"/>
                              <a:gd name="T15" fmla="*/ 30 h 536"/>
                              <a:gd name="T16" fmla="*/ 228 w 427"/>
                              <a:gd name="T17" fmla="*/ 11 h 536"/>
                              <a:gd name="T18" fmla="*/ 243 w 427"/>
                              <a:gd name="T19" fmla="*/ 49 h 536"/>
                              <a:gd name="T20" fmla="*/ 266 w 427"/>
                              <a:gd name="T21" fmla="*/ 45 h 536"/>
                              <a:gd name="T22" fmla="*/ 277 w 427"/>
                              <a:gd name="T23" fmla="*/ 23 h 536"/>
                              <a:gd name="T24" fmla="*/ 296 w 427"/>
                              <a:gd name="T25" fmla="*/ 11 h 536"/>
                              <a:gd name="T26" fmla="*/ 340 w 427"/>
                              <a:gd name="T27" fmla="*/ 8 h 536"/>
                              <a:gd name="T28" fmla="*/ 389 w 427"/>
                              <a:gd name="T29" fmla="*/ 53 h 536"/>
                              <a:gd name="T30" fmla="*/ 344 w 427"/>
                              <a:gd name="T31" fmla="*/ 41 h 536"/>
                              <a:gd name="T32" fmla="*/ 389 w 427"/>
                              <a:gd name="T33" fmla="*/ 90 h 536"/>
                              <a:gd name="T34" fmla="*/ 329 w 427"/>
                              <a:gd name="T35" fmla="*/ 90 h 536"/>
                              <a:gd name="T36" fmla="*/ 352 w 427"/>
                              <a:gd name="T37" fmla="*/ 127 h 536"/>
                              <a:gd name="T38" fmla="*/ 355 w 427"/>
                              <a:gd name="T39" fmla="*/ 150 h 536"/>
                              <a:gd name="T40" fmla="*/ 370 w 427"/>
                              <a:gd name="T41" fmla="*/ 157 h 536"/>
                              <a:gd name="T42" fmla="*/ 400 w 427"/>
                              <a:gd name="T43" fmla="*/ 157 h 536"/>
                              <a:gd name="T44" fmla="*/ 423 w 427"/>
                              <a:gd name="T45" fmla="*/ 169 h 536"/>
                              <a:gd name="T46" fmla="*/ 400 w 427"/>
                              <a:gd name="T47" fmla="*/ 191 h 536"/>
                              <a:gd name="T48" fmla="*/ 367 w 427"/>
                              <a:gd name="T49" fmla="*/ 214 h 536"/>
                              <a:gd name="T50" fmla="*/ 337 w 427"/>
                              <a:gd name="T51" fmla="*/ 232 h 536"/>
                              <a:gd name="T52" fmla="*/ 307 w 427"/>
                              <a:gd name="T53" fmla="*/ 281 h 536"/>
                              <a:gd name="T54" fmla="*/ 318 w 427"/>
                              <a:gd name="T55" fmla="*/ 307 h 536"/>
                              <a:gd name="T56" fmla="*/ 292 w 427"/>
                              <a:gd name="T57" fmla="*/ 322 h 536"/>
                              <a:gd name="T58" fmla="*/ 288 w 427"/>
                              <a:gd name="T59" fmla="*/ 348 h 536"/>
                              <a:gd name="T60" fmla="*/ 273 w 427"/>
                              <a:gd name="T61" fmla="*/ 367 h 536"/>
                              <a:gd name="T62" fmla="*/ 251 w 427"/>
                              <a:gd name="T63" fmla="*/ 386 h 536"/>
                              <a:gd name="T64" fmla="*/ 232 w 427"/>
                              <a:gd name="T65" fmla="*/ 367 h 536"/>
                              <a:gd name="T66" fmla="*/ 224 w 427"/>
                              <a:gd name="T67" fmla="*/ 397 h 536"/>
                              <a:gd name="T68" fmla="*/ 224 w 427"/>
                              <a:gd name="T69" fmla="*/ 423 h 536"/>
                              <a:gd name="T70" fmla="*/ 217 w 427"/>
                              <a:gd name="T71" fmla="*/ 427 h 536"/>
                              <a:gd name="T72" fmla="*/ 198 w 427"/>
                              <a:gd name="T73" fmla="*/ 434 h 536"/>
                              <a:gd name="T74" fmla="*/ 187 w 427"/>
                              <a:gd name="T75" fmla="*/ 457 h 536"/>
                              <a:gd name="T76" fmla="*/ 146 w 427"/>
                              <a:gd name="T77" fmla="*/ 457 h 536"/>
                              <a:gd name="T78" fmla="*/ 97 w 427"/>
                              <a:gd name="T79" fmla="*/ 472 h 536"/>
                              <a:gd name="T80" fmla="*/ 49 w 427"/>
                              <a:gd name="T81" fmla="*/ 502 h 536"/>
                              <a:gd name="T82" fmla="*/ 26 w 427"/>
                              <a:gd name="T83" fmla="*/ 536 h 536"/>
                              <a:gd name="T84" fmla="*/ 0 w 427"/>
                              <a:gd name="T85" fmla="*/ 502 h 536"/>
                              <a:gd name="T86" fmla="*/ 15 w 427"/>
                              <a:gd name="T87" fmla="*/ 457 h 536"/>
                              <a:gd name="T88" fmla="*/ 22 w 427"/>
                              <a:gd name="T89" fmla="*/ 427 h 536"/>
                              <a:gd name="T90" fmla="*/ 49 w 427"/>
                              <a:gd name="T91" fmla="*/ 386 h 536"/>
                              <a:gd name="T92" fmla="*/ 45 w 427"/>
                              <a:gd name="T93" fmla="*/ 352 h 536"/>
                              <a:gd name="T94" fmla="*/ 67 w 427"/>
                              <a:gd name="T95" fmla="*/ 352 h 536"/>
                              <a:gd name="T96" fmla="*/ 41 w 427"/>
                              <a:gd name="T97" fmla="*/ 326 h 536"/>
                              <a:gd name="T98" fmla="*/ 64 w 427"/>
                              <a:gd name="T99" fmla="*/ 27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7" h="536">
                                <a:moveTo>
                                  <a:pt x="41" y="150"/>
                                </a:moveTo>
                                <a:lnTo>
                                  <a:pt x="30" y="142"/>
                                </a:lnTo>
                                <a:lnTo>
                                  <a:pt x="37" y="131"/>
                                </a:lnTo>
                                <a:lnTo>
                                  <a:pt x="30" y="127"/>
                                </a:lnTo>
                                <a:lnTo>
                                  <a:pt x="26" y="127"/>
                                </a:lnTo>
                                <a:lnTo>
                                  <a:pt x="26" y="112"/>
                                </a:lnTo>
                                <a:lnTo>
                                  <a:pt x="41" y="105"/>
                                </a:lnTo>
                                <a:lnTo>
                                  <a:pt x="49" y="105"/>
                                </a:lnTo>
                                <a:lnTo>
                                  <a:pt x="60" y="94"/>
                                </a:lnTo>
                                <a:lnTo>
                                  <a:pt x="75" y="101"/>
                                </a:lnTo>
                                <a:lnTo>
                                  <a:pt x="86" y="97"/>
                                </a:lnTo>
                                <a:lnTo>
                                  <a:pt x="97" y="90"/>
                                </a:lnTo>
                                <a:lnTo>
                                  <a:pt x="105" y="75"/>
                                </a:lnTo>
                                <a:lnTo>
                                  <a:pt x="101" y="68"/>
                                </a:lnTo>
                                <a:lnTo>
                                  <a:pt x="82" y="64"/>
                                </a:lnTo>
                                <a:lnTo>
                                  <a:pt x="93" y="56"/>
                                </a:lnTo>
                                <a:lnTo>
                                  <a:pt x="101" y="53"/>
                                </a:lnTo>
                                <a:lnTo>
                                  <a:pt x="116" y="41"/>
                                </a:lnTo>
                                <a:lnTo>
                                  <a:pt x="123" y="45"/>
                                </a:lnTo>
                                <a:lnTo>
                                  <a:pt x="123" y="41"/>
                                </a:lnTo>
                                <a:lnTo>
                                  <a:pt x="135" y="45"/>
                                </a:lnTo>
                                <a:lnTo>
                                  <a:pt x="138" y="49"/>
                                </a:lnTo>
                                <a:lnTo>
                                  <a:pt x="138" y="30"/>
                                </a:lnTo>
                                <a:lnTo>
                                  <a:pt x="157" y="11"/>
                                </a:lnTo>
                                <a:lnTo>
                                  <a:pt x="165" y="8"/>
                                </a:lnTo>
                                <a:lnTo>
                                  <a:pt x="168" y="15"/>
                                </a:lnTo>
                                <a:lnTo>
                                  <a:pt x="165" y="19"/>
                                </a:lnTo>
                                <a:lnTo>
                                  <a:pt x="168" y="15"/>
                                </a:lnTo>
                                <a:lnTo>
                                  <a:pt x="172" y="8"/>
                                </a:lnTo>
                                <a:lnTo>
                                  <a:pt x="209" y="15"/>
                                </a:lnTo>
                                <a:lnTo>
                                  <a:pt x="202" y="26"/>
                                </a:lnTo>
                                <a:lnTo>
                                  <a:pt x="209" y="30"/>
                                </a:lnTo>
                                <a:lnTo>
                                  <a:pt x="213" y="41"/>
                                </a:lnTo>
                                <a:lnTo>
                                  <a:pt x="217" y="45"/>
                                </a:lnTo>
                                <a:lnTo>
                                  <a:pt x="224" y="23"/>
                                </a:lnTo>
                                <a:lnTo>
                                  <a:pt x="228" y="11"/>
                                </a:lnTo>
                                <a:lnTo>
                                  <a:pt x="232" y="15"/>
                                </a:lnTo>
                                <a:lnTo>
                                  <a:pt x="232" y="26"/>
                                </a:lnTo>
                                <a:lnTo>
                                  <a:pt x="239" y="45"/>
                                </a:lnTo>
                                <a:lnTo>
                                  <a:pt x="243" y="49"/>
                                </a:lnTo>
                                <a:lnTo>
                                  <a:pt x="243" y="60"/>
                                </a:lnTo>
                                <a:lnTo>
                                  <a:pt x="251" y="68"/>
                                </a:lnTo>
                                <a:lnTo>
                                  <a:pt x="254" y="53"/>
                                </a:lnTo>
                                <a:lnTo>
                                  <a:pt x="266" y="45"/>
                                </a:lnTo>
                                <a:lnTo>
                                  <a:pt x="262" y="34"/>
                                </a:lnTo>
                                <a:lnTo>
                                  <a:pt x="262" y="23"/>
                                </a:lnTo>
                                <a:lnTo>
                                  <a:pt x="273" y="15"/>
                                </a:lnTo>
                                <a:lnTo>
                                  <a:pt x="277" y="23"/>
                                </a:lnTo>
                                <a:lnTo>
                                  <a:pt x="277" y="11"/>
                                </a:lnTo>
                                <a:lnTo>
                                  <a:pt x="266" y="0"/>
                                </a:lnTo>
                                <a:lnTo>
                                  <a:pt x="296" y="0"/>
                                </a:lnTo>
                                <a:lnTo>
                                  <a:pt x="296" y="11"/>
                                </a:lnTo>
                                <a:lnTo>
                                  <a:pt x="307" y="19"/>
                                </a:lnTo>
                                <a:lnTo>
                                  <a:pt x="314" y="11"/>
                                </a:lnTo>
                                <a:lnTo>
                                  <a:pt x="318" y="4"/>
                                </a:lnTo>
                                <a:lnTo>
                                  <a:pt x="340" y="8"/>
                                </a:lnTo>
                                <a:lnTo>
                                  <a:pt x="370" y="23"/>
                                </a:lnTo>
                                <a:lnTo>
                                  <a:pt x="378" y="30"/>
                                </a:lnTo>
                                <a:lnTo>
                                  <a:pt x="382" y="45"/>
                                </a:lnTo>
                                <a:lnTo>
                                  <a:pt x="389" y="53"/>
                                </a:lnTo>
                                <a:lnTo>
                                  <a:pt x="378" y="45"/>
                                </a:lnTo>
                                <a:lnTo>
                                  <a:pt x="363" y="49"/>
                                </a:lnTo>
                                <a:lnTo>
                                  <a:pt x="355" y="34"/>
                                </a:lnTo>
                                <a:lnTo>
                                  <a:pt x="344" y="41"/>
                                </a:lnTo>
                                <a:lnTo>
                                  <a:pt x="367" y="56"/>
                                </a:lnTo>
                                <a:lnTo>
                                  <a:pt x="382" y="64"/>
                                </a:lnTo>
                                <a:lnTo>
                                  <a:pt x="385" y="71"/>
                                </a:lnTo>
                                <a:lnTo>
                                  <a:pt x="389" y="90"/>
                                </a:lnTo>
                                <a:lnTo>
                                  <a:pt x="385" y="101"/>
                                </a:lnTo>
                                <a:lnTo>
                                  <a:pt x="370" y="101"/>
                                </a:lnTo>
                                <a:lnTo>
                                  <a:pt x="355" y="101"/>
                                </a:lnTo>
                                <a:lnTo>
                                  <a:pt x="329" y="90"/>
                                </a:lnTo>
                                <a:lnTo>
                                  <a:pt x="325" y="101"/>
                                </a:lnTo>
                                <a:lnTo>
                                  <a:pt x="355" y="105"/>
                                </a:lnTo>
                                <a:lnTo>
                                  <a:pt x="344" y="124"/>
                                </a:lnTo>
                                <a:lnTo>
                                  <a:pt x="352" y="127"/>
                                </a:lnTo>
                                <a:lnTo>
                                  <a:pt x="359" y="112"/>
                                </a:lnTo>
                                <a:lnTo>
                                  <a:pt x="378" y="116"/>
                                </a:lnTo>
                                <a:lnTo>
                                  <a:pt x="374" y="139"/>
                                </a:lnTo>
                                <a:lnTo>
                                  <a:pt x="355" y="150"/>
                                </a:lnTo>
                                <a:lnTo>
                                  <a:pt x="340" y="165"/>
                                </a:lnTo>
                                <a:lnTo>
                                  <a:pt x="337" y="172"/>
                                </a:lnTo>
                                <a:lnTo>
                                  <a:pt x="355" y="165"/>
                                </a:lnTo>
                                <a:lnTo>
                                  <a:pt x="370" y="157"/>
                                </a:lnTo>
                                <a:lnTo>
                                  <a:pt x="378" y="146"/>
                                </a:lnTo>
                                <a:lnTo>
                                  <a:pt x="378" y="161"/>
                                </a:lnTo>
                                <a:lnTo>
                                  <a:pt x="385" y="161"/>
                                </a:lnTo>
                                <a:lnTo>
                                  <a:pt x="400" y="157"/>
                                </a:lnTo>
                                <a:lnTo>
                                  <a:pt x="412" y="150"/>
                                </a:lnTo>
                                <a:lnTo>
                                  <a:pt x="412" y="157"/>
                                </a:lnTo>
                                <a:lnTo>
                                  <a:pt x="419" y="161"/>
                                </a:lnTo>
                                <a:lnTo>
                                  <a:pt x="423" y="169"/>
                                </a:lnTo>
                                <a:lnTo>
                                  <a:pt x="427" y="180"/>
                                </a:lnTo>
                                <a:lnTo>
                                  <a:pt x="423" y="184"/>
                                </a:lnTo>
                                <a:lnTo>
                                  <a:pt x="404" y="191"/>
                                </a:lnTo>
                                <a:lnTo>
                                  <a:pt x="400" y="191"/>
                                </a:lnTo>
                                <a:lnTo>
                                  <a:pt x="389" y="199"/>
                                </a:lnTo>
                                <a:lnTo>
                                  <a:pt x="370" y="191"/>
                                </a:lnTo>
                                <a:lnTo>
                                  <a:pt x="370" y="199"/>
                                </a:lnTo>
                                <a:lnTo>
                                  <a:pt x="367" y="214"/>
                                </a:lnTo>
                                <a:lnTo>
                                  <a:pt x="355" y="221"/>
                                </a:lnTo>
                                <a:lnTo>
                                  <a:pt x="348" y="221"/>
                                </a:lnTo>
                                <a:lnTo>
                                  <a:pt x="344" y="225"/>
                                </a:lnTo>
                                <a:lnTo>
                                  <a:pt x="337" y="232"/>
                                </a:lnTo>
                                <a:lnTo>
                                  <a:pt x="325" y="243"/>
                                </a:lnTo>
                                <a:lnTo>
                                  <a:pt x="318" y="258"/>
                                </a:lnTo>
                                <a:lnTo>
                                  <a:pt x="314" y="266"/>
                                </a:lnTo>
                                <a:lnTo>
                                  <a:pt x="307" y="281"/>
                                </a:lnTo>
                                <a:lnTo>
                                  <a:pt x="322" y="281"/>
                                </a:lnTo>
                                <a:lnTo>
                                  <a:pt x="314" y="292"/>
                                </a:lnTo>
                                <a:lnTo>
                                  <a:pt x="311" y="300"/>
                                </a:lnTo>
                                <a:lnTo>
                                  <a:pt x="318" y="307"/>
                                </a:lnTo>
                                <a:lnTo>
                                  <a:pt x="314" y="311"/>
                                </a:lnTo>
                                <a:lnTo>
                                  <a:pt x="303" y="315"/>
                                </a:lnTo>
                                <a:lnTo>
                                  <a:pt x="296" y="303"/>
                                </a:lnTo>
                                <a:lnTo>
                                  <a:pt x="292" y="322"/>
                                </a:lnTo>
                                <a:lnTo>
                                  <a:pt x="284" y="330"/>
                                </a:lnTo>
                                <a:lnTo>
                                  <a:pt x="281" y="333"/>
                                </a:lnTo>
                                <a:lnTo>
                                  <a:pt x="296" y="337"/>
                                </a:lnTo>
                                <a:lnTo>
                                  <a:pt x="288" y="348"/>
                                </a:lnTo>
                                <a:lnTo>
                                  <a:pt x="281" y="352"/>
                                </a:lnTo>
                                <a:lnTo>
                                  <a:pt x="273" y="352"/>
                                </a:lnTo>
                                <a:lnTo>
                                  <a:pt x="277" y="367"/>
                                </a:lnTo>
                                <a:lnTo>
                                  <a:pt x="273" y="367"/>
                                </a:lnTo>
                                <a:lnTo>
                                  <a:pt x="266" y="363"/>
                                </a:lnTo>
                                <a:lnTo>
                                  <a:pt x="262" y="363"/>
                                </a:lnTo>
                                <a:lnTo>
                                  <a:pt x="262" y="375"/>
                                </a:lnTo>
                                <a:lnTo>
                                  <a:pt x="251" y="386"/>
                                </a:lnTo>
                                <a:lnTo>
                                  <a:pt x="247" y="382"/>
                                </a:lnTo>
                                <a:lnTo>
                                  <a:pt x="243" y="371"/>
                                </a:lnTo>
                                <a:lnTo>
                                  <a:pt x="239" y="371"/>
                                </a:lnTo>
                                <a:lnTo>
                                  <a:pt x="232" y="367"/>
                                </a:lnTo>
                                <a:lnTo>
                                  <a:pt x="228" y="375"/>
                                </a:lnTo>
                                <a:lnTo>
                                  <a:pt x="224" y="386"/>
                                </a:lnTo>
                                <a:lnTo>
                                  <a:pt x="224" y="397"/>
                                </a:lnTo>
                                <a:lnTo>
                                  <a:pt x="232" y="397"/>
                                </a:lnTo>
                                <a:lnTo>
                                  <a:pt x="236" y="404"/>
                                </a:lnTo>
                                <a:lnTo>
                                  <a:pt x="228" y="419"/>
                                </a:lnTo>
                                <a:lnTo>
                                  <a:pt x="224" y="423"/>
                                </a:lnTo>
                                <a:lnTo>
                                  <a:pt x="224" y="431"/>
                                </a:lnTo>
                                <a:lnTo>
                                  <a:pt x="217" y="438"/>
                                </a:lnTo>
                                <a:lnTo>
                                  <a:pt x="213" y="438"/>
                                </a:lnTo>
                                <a:lnTo>
                                  <a:pt x="217" y="427"/>
                                </a:lnTo>
                                <a:lnTo>
                                  <a:pt x="213" y="419"/>
                                </a:lnTo>
                                <a:lnTo>
                                  <a:pt x="206" y="419"/>
                                </a:lnTo>
                                <a:lnTo>
                                  <a:pt x="195" y="431"/>
                                </a:lnTo>
                                <a:lnTo>
                                  <a:pt x="198" y="434"/>
                                </a:lnTo>
                                <a:lnTo>
                                  <a:pt x="202" y="442"/>
                                </a:lnTo>
                                <a:lnTo>
                                  <a:pt x="213" y="449"/>
                                </a:lnTo>
                                <a:lnTo>
                                  <a:pt x="198" y="453"/>
                                </a:lnTo>
                                <a:lnTo>
                                  <a:pt x="187" y="457"/>
                                </a:lnTo>
                                <a:lnTo>
                                  <a:pt x="176" y="457"/>
                                </a:lnTo>
                                <a:lnTo>
                                  <a:pt x="165" y="457"/>
                                </a:lnTo>
                                <a:lnTo>
                                  <a:pt x="153" y="457"/>
                                </a:lnTo>
                                <a:lnTo>
                                  <a:pt x="146" y="457"/>
                                </a:lnTo>
                                <a:lnTo>
                                  <a:pt x="135" y="468"/>
                                </a:lnTo>
                                <a:lnTo>
                                  <a:pt x="123" y="464"/>
                                </a:lnTo>
                                <a:lnTo>
                                  <a:pt x="108" y="468"/>
                                </a:lnTo>
                                <a:lnTo>
                                  <a:pt x="97" y="472"/>
                                </a:lnTo>
                                <a:lnTo>
                                  <a:pt x="82" y="472"/>
                                </a:lnTo>
                                <a:lnTo>
                                  <a:pt x="71" y="479"/>
                                </a:lnTo>
                                <a:lnTo>
                                  <a:pt x="60" y="494"/>
                                </a:lnTo>
                                <a:lnTo>
                                  <a:pt x="49" y="502"/>
                                </a:lnTo>
                                <a:lnTo>
                                  <a:pt x="45" y="513"/>
                                </a:lnTo>
                                <a:lnTo>
                                  <a:pt x="41" y="521"/>
                                </a:lnTo>
                                <a:lnTo>
                                  <a:pt x="34" y="528"/>
                                </a:lnTo>
                                <a:lnTo>
                                  <a:pt x="26" y="536"/>
                                </a:lnTo>
                                <a:lnTo>
                                  <a:pt x="19" y="528"/>
                                </a:lnTo>
                                <a:lnTo>
                                  <a:pt x="7" y="517"/>
                                </a:lnTo>
                                <a:lnTo>
                                  <a:pt x="0" y="513"/>
                                </a:lnTo>
                                <a:lnTo>
                                  <a:pt x="0" y="502"/>
                                </a:lnTo>
                                <a:lnTo>
                                  <a:pt x="4" y="487"/>
                                </a:lnTo>
                                <a:lnTo>
                                  <a:pt x="7" y="476"/>
                                </a:lnTo>
                                <a:lnTo>
                                  <a:pt x="11" y="468"/>
                                </a:lnTo>
                                <a:lnTo>
                                  <a:pt x="15" y="457"/>
                                </a:lnTo>
                                <a:lnTo>
                                  <a:pt x="7" y="453"/>
                                </a:lnTo>
                                <a:lnTo>
                                  <a:pt x="7" y="442"/>
                                </a:lnTo>
                                <a:lnTo>
                                  <a:pt x="11" y="427"/>
                                </a:lnTo>
                                <a:lnTo>
                                  <a:pt x="22" y="427"/>
                                </a:lnTo>
                                <a:lnTo>
                                  <a:pt x="19" y="419"/>
                                </a:lnTo>
                                <a:lnTo>
                                  <a:pt x="26" y="401"/>
                                </a:lnTo>
                                <a:lnTo>
                                  <a:pt x="34" y="401"/>
                                </a:lnTo>
                                <a:lnTo>
                                  <a:pt x="49" y="386"/>
                                </a:lnTo>
                                <a:lnTo>
                                  <a:pt x="56" y="375"/>
                                </a:lnTo>
                                <a:lnTo>
                                  <a:pt x="49" y="367"/>
                                </a:lnTo>
                                <a:lnTo>
                                  <a:pt x="45" y="360"/>
                                </a:lnTo>
                                <a:lnTo>
                                  <a:pt x="45" y="352"/>
                                </a:lnTo>
                                <a:lnTo>
                                  <a:pt x="45" y="337"/>
                                </a:lnTo>
                                <a:lnTo>
                                  <a:pt x="60" y="348"/>
                                </a:lnTo>
                                <a:lnTo>
                                  <a:pt x="64" y="360"/>
                                </a:lnTo>
                                <a:lnTo>
                                  <a:pt x="67" y="352"/>
                                </a:lnTo>
                                <a:lnTo>
                                  <a:pt x="56" y="337"/>
                                </a:lnTo>
                                <a:lnTo>
                                  <a:pt x="60" y="322"/>
                                </a:lnTo>
                                <a:lnTo>
                                  <a:pt x="49" y="333"/>
                                </a:lnTo>
                                <a:lnTo>
                                  <a:pt x="41" y="326"/>
                                </a:lnTo>
                                <a:lnTo>
                                  <a:pt x="56" y="307"/>
                                </a:lnTo>
                                <a:lnTo>
                                  <a:pt x="67" y="307"/>
                                </a:lnTo>
                                <a:lnTo>
                                  <a:pt x="64" y="296"/>
                                </a:lnTo>
                                <a:lnTo>
                                  <a:pt x="64" y="277"/>
                                </a:lnTo>
                                <a:lnTo>
                                  <a:pt x="41" y="1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15" name="Freeform 56"/>
                        <wps:cNvSpPr>
                          <a:spLocks/>
                        </wps:cNvSpPr>
                        <wps:spPr bwMode="auto">
                          <a:xfrm>
                            <a:off x="2558" y="2104"/>
                            <a:ext cx="11" cy="11"/>
                          </a:xfrm>
                          <a:custGeom>
                            <a:avLst/>
                            <a:gdLst>
                              <a:gd name="T0" fmla="*/ 4 w 11"/>
                              <a:gd name="T1" fmla="*/ 0 h 11"/>
                              <a:gd name="T2" fmla="*/ 11 w 11"/>
                              <a:gd name="T3" fmla="*/ 4 h 11"/>
                              <a:gd name="T4" fmla="*/ 8 w 11"/>
                              <a:gd name="T5" fmla="*/ 11 h 11"/>
                              <a:gd name="T6" fmla="*/ 4 w 11"/>
                              <a:gd name="T7" fmla="*/ 11 h 11"/>
                              <a:gd name="T8" fmla="*/ 0 w 11"/>
                              <a:gd name="T9" fmla="*/ 4 h 11"/>
                              <a:gd name="T10" fmla="*/ 4 w 11"/>
                              <a:gd name="T11" fmla="*/ 0 h 11"/>
                            </a:gdLst>
                            <a:ahLst/>
                            <a:cxnLst>
                              <a:cxn ang="0">
                                <a:pos x="T0" y="T1"/>
                              </a:cxn>
                              <a:cxn ang="0">
                                <a:pos x="T2" y="T3"/>
                              </a:cxn>
                              <a:cxn ang="0">
                                <a:pos x="T4" y="T5"/>
                              </a:cxn>
                              <a:cxn ang="0">
                                <a:pos x="T6" y="T7"/>
                              </a:cxn>
                              <a:cxn ang="0">
                                <a:pos x="T8" y="T9"/>
                              </a:cxn>
                              <a:cxn ang="0">
                                <a:pos x="T10" y="T11"/>
                              </a:cxn>
                            </a:cxnLst>
                            <a:rect l="0" t="0" r="r" b="b"/>
                            <a:pathLst>
                              <a:path w="11" h="11">
                                <a:moveTo>
                                  <a:pt x="4" y="0"/>
                                </a:moveTo>
                                <a:lnTo>
                                  <a:pt x="11" y="4"/>
                                </a:lnTo>
                                <a:lnTo>
                                  <a:pt x="8" y="11"/>
                                </a:lnTo>
                                <a:lnTo>
                                  <a:pt x="4" y="11"/>
                                </a:lnTo>
                                <a:lnTo>
                                  <a:pt x="0" y="4"/>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16" name="Freeform 57"/>
                        <wps:cNvSpPr>
                          <a:spLocks/>
                        </wps:cNvSpPr>
                        <wps:spPr bwMode="auto">
                          <a:xfrm>
                            <a:off x="2364" y="2104"/>
                            <a:ext cx="389" cy="453"/>
                          </a:xfrm>
                          <a:custGeom>
                            <a:avLst/>
                            <a:gdLst>
                              <a:gd name="T0" fmla="*/ 198 w 389"/>
                              <a:gd name="T1" fmla="*/ 7 h 453"/>
                              <a:gd name="T2" fmla="*/ 202 w 389"/>
                              <a:gd name="T3" fmla="*/ 7 h 453"/>
                              <a:gd name="T4" fmla="*/ 220 w 389"/>
                              <a:gd name="T5" fmla="*/ 0 h 453"/>
                              <a:gd name="T6" fmla="*/ 239 w 389"/>
                              <a:gd name="T7" fmla="*/ 4 h 453"/>
                              <a:gd name="T8" fmla="*/ 220 w 389"/>
                              <a:gd name="T9" fmla="*/ 15 h 453"/>
                              <a:gd name="T10" fmla="*/ 232 w 389"/>
                              <a:gd name="T11" fmla="*/ 15 h 453"/>
                              <a:gd name="T12" fmla="*/ 250 w 389"/>
                              <a:gd name="T13" fmla="*/ 22 h 453"/>
                              <a:gd name="T14" fmla="*/ 288 w 389"/>
                              <a:gd name="T15" fmla="*/ 34 h 453"/>
                              <a:gd name="T16" fmla="*/ 291 w 389"/>
                              <a:gd name="T17" fmla="*/ 45 h 453"/>
                              <a:gd name="T18" fmla="*/ 295 w 389"/>
                              <a:gd name="T19" fmla="*/ 60 h 453"/>
                              <a:gd name="T20" fmla="*/ 325 w 389"/>
                              <a:gd name="T21" fmla="*/ 86 h 453"/>
                              <a:gd name="T22" fmla="*/ 329 w 389"/>
                              <a:gd name="T23" fmla="*/ 108 h 453"/>
                              <a:gd name="T24" fmla="*/ 325 w 389"/>
                              <a:gd name="T25" fmla="*/ 131 h 453"/>
                              <a:gd name="T26" fmla="*/ 321 w 389"/>
                              <a:gd name="T27" fmla="*/ 135 h 453"/>
                              <a:gd name="T28" fmla="*/ 318 w 389"/>
                              <a:gd name="T29" fmla="*/ 146 h 453"/>
                              <a:gd name="T30" fmla="*/ 344 w 389"/>
                              <a:gd name="T31" fmla="*/ 150 h 453"/>
                              <a:gd name="T32" fmla="*/ 359 w 389"/>
                              <a:gd name="T33" fmla="*/ 172 h 453"/>
                              <a:gd name="T34" fmla="*/ 366 w 389"/>
                              <a:gd name="T35" fmla="*/ 191 h 453"/>
                              <a:gd name="T36" fmla="*/ 389 w 389"/>
                              <a:gd name="T37" fmla="*/ 202 h 453"/>
                              <a:gd name="T38" fmla="*/ 385 w 389"/>
                              <a:gd name="T39" fmla="*/ 224 h 453"/>
                              <a:gd name="T40" fmla="*/ 370 w 389"/>
                              <a:gd name="T41" fmla="*/ 239 h 453"/>
                              <a:gd name="T42" fmla="*/ 348 w 389"/>
                              <a:gd name="T43" fmla="*/ 243 h 453"/>
                              <a:gd name="T44" fmla="*/ 329 w 389"/>
                              <a:gd name="T45" fmla="*/ 269 h 453"/>
                              <a:gd name="T46" fmla="*/ 310 w 389"/>
                              <a:gd name="T47" fmla="*/ 296 h 453"/>
                              <a:gd name="T48" fmla="*/ 288 w 389"/>
                              <a:gd name="T49" fmla="*/ 296 h 453"/>
                              <a:gd name="T50" fmla="*/ 254 w 389"/>
                              <a:gd name="T51" fmla="*/ 292 h 453"/>
                              <a:gd name="T52" fmla="*/ 235 w 389"/>
                              <a:gd name="T53" fmla="*/ 322 h 453"/>
                              <a:gd name="T54" fmla="*/ 209 w 389"/>
                              <a:gd name="T55" fmla="*/ 329 h 453"/>
                              <a:gd name="T56" fmla="*/ 183 w 389"/>
                              <a:gd name="T57" fmla="*/ 341 h 453"/>
                              <a:gd name="T58" fmla="*/ 175 w 389"/>
                              <a:gd name="T59" fmla="*/ 329 h 453"/>
                              <a:gd name="T60" fmla="*/ 164 w 389"/>
                              <a:gd name="T61" fmla="*/ 341 h 453"/>
                              <a:gd name="T62" fmla="*/ 153 w 389"/>
                              <a:gd name="T63" fmla="*/ 363 h 453"/>
                              <a:gd name="T64" fmla="*/ 134 w 389"/>
                              <a:gd name="T65" fmla="*/ 359 h 453"/>
                              <a:gd name="T66" fmla="*/ 123 w 389"/>
                              <a:gd name="T67" fmla="*/ 363 h 453"/>
                              <a:gd name="T68" fmla="*/ 104 w 389"/>
                              <a:gd name="T69" fmla="*/ 363 h 453"/>
                              <a:gd name="T70" fmla="*/ 97 w 389"/>
                              <a:gd name="T71" fmla="*/ 363 h 453"/>
                              <a:gd name="T72" fmla="*/ 104 w 389"/>
                              <a:gd name="T73" fmla="*/ 378 h 453"/>
                              <a:gd name="T74" fmla="*/ 78 w 389"/>
                              <a:gd name="T75" fmla="*/ 382 h 453"/>
                              <a:gd name="T76" fmla="*/ 59 w 389"/>
                              <a:gd name="T77" fmla="*/ 400 h 453"/>
                              <a:gd name="T78" fmla="*/ 63 w 389"/>
                              <a:gd name="T79" fmla="*/ 419 h 453"/>
                              <a:gd name="T80" fmla="*/ 44 w 389"/>
                              <a:gd name="T81" fmla="*/ 430 h 453"/>
                              <a:gd name="T82" fmla="*/ 29 w 389"/>
                              <a:gd name="T83" fmla="*/ 449 h 453"/>
                              <a:gd name="T84" fmla="*/ 15 w 389"/>
                              <a:gd name="T85" fmla="*/ 453 h 453"/>
                              <a:gd name="T86" fmla="*/ 0 w 389"/>
                              <a:gd name="T87" fmla="*/ 434 h 453"/>
                              <a:gd name="T88" fmla="*/ 11 w 389"/>
                              <a:gd name="T89" fmla="*/ 427 h 453"/>
                              <a:gd name="T90" fmla="*/ 15 w 389"/>
                              <a:gd name="T91" fmla="*/ 400 h 453"/>
                              <a:gd name="T92" fmla="*/ 22 w 389"/>
                              <a:gd name="T93" fmla="*/ 382 h 453"/>
                              <a:gd name="T94" fmla="*/ 33 w 389"/>
                              <a:gd name="T95" fmla="*/ 378 h 453"/>
                              <a:gd name="T96" fmla="*/ 59 w 389"/>
                              <a:gd name="T97" fmla="*/ 344 h 453"/>
                              <a:gd name="T98" fmla="*/ 48 w 389"/>
                              <a:gd name="T99" fmla="*/ 333 h 453"/>
                              <a:gd name="T100" fmla="*/ 59 w 389"/>
                              <a:gd name="T101" fmla="*/ 307 h 453"/>
                              <a:gd name="T102" fmla="*/ 78 w 389"/>
                              <a:gd name="T103" fmla="*/ 288 h 453"/>
                              <a:gd name="T104" fmla="*/ 89 w 389"/>
                              <a:gd name="T105" fmla="*/ 269 h 453"/>
                              <a:gd name="T106" fmla="*/ 112 w 389"/>
                              <a:gd name="T107" fmla="*/ 243 h 453"/>
                              <a:gd name="T108" fmla="*/ 134 w 389"/>
                              <a:gd name="T109" fmla="*/ 206 h 453"/>
                              <a:gd name="T110" fmla="*/ 149 w 389"/>
                              <a:gd name="T111" fmla="*/ 180 h 453"/>
                              <a:gd name="T112" fmla="*/ 142 w 389"/>
                              <a:gd name="T113" fmla="*/ 157 h 453"/>
                              <a:gd name="T114" fmla="*/ 131 w 389"/>
                              <a:gd name="T115" fmla="*/ 127 h 453"/>
                              <a:gd name="T116" fmla="*/ 138 w 389"/>
                              <a:gd name="T117" fmla="*/ 90 h 453"/>
                              <a:gd name="T118" fmla="*/ 146 w 389"/>
                              <a:gd name="T119" fmla="*/ 52 h 453"/>
                              <a:gd name="T120" fmla="*/ 164 w 389"/>
                              <a:gd name="T121" fmla="*/ 37 h 453"/>
                              <a:gd name="T122" fmla="*/ 179 w 389"/>
                              <a:gd name="T123" fmla="*/ 26 h 453"/>
                              <a:gd name="T124" fmla="*/ 194 w 389"/>
                              <a:gd name="T125" fmla="*/ 2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9" h="453">
                                <a:moveTo>
                                  <a:pt x="202" y="0"/>
                                </a:moveTo>
                                <a:lnTo>
                                  <a:pt x="190" y="4"/>
                                </a:lnTo>
                                <a:lnTo>
                                  <a:pt x="198" y="7"/>
                                </a:lnTo>
                                <a:lnTo>
                                  <a:pt x="198" y="11"/>
                                </a:lnTo>
                                <a:lnTo>
                                  <a:pt x="202" y="11"/>
                                </a:lnTo>
                                <a:lnTo>
                                  <a:pt x="202" y="7"/>
                                </a:lnTo>
                                <a:lnTo>
                                  <a:pt x="205" y="4"/>
                                </a:lnTo>
                                <a:lnTo>
                                  <a:pt x="213" y="4"/>
                                </a:lnTo>
                                <a:lnTo>
                                  <a:pt x="220" y="0"/>
                                </a:lnTo>
                                <a:lnTo>
                                  <a:pt x="224" y="7"/>
                                </a:lnTo>
                                <a:lnTo>
                                  <a:pt x="235" y="0"/>
                                </a:lnTo>
                                <a:lnTo>
                                  <a:pt x="239" y="4"/>
                                </a:lnTo>
                                <a:lnTo>
                                  <a:pt x="235" y="7"/>
                                </a:lnTo>
                                <a:lnTo>
                                  <a:pt x="228" y="11"/>
                                </a:lnTo>
                                <a:lnTo>
                                  <a:pt x="220" y="15"/>
                                </a:lnTo>
                                <a:lnTo>
                                  <a:pt x="224" y="19"/>
                                </a:lnTo>
                                <a:lnTo>
                                  <a:pt x="232" y="22"/>
                                </a:lnTo>
                                <a:lnTo>
                                  <a:pt x="232" y="15"/>
                                </a:lnTo>
                                <a:lnTo>
                                  <a:pt x="235" y="15"/>
                                </a:lnTo>
                                <a:lnTo>
                                  <a:pt x="254" y="15"/>
                                </a:lnTo>
                                <a:lnTo>
                                  <a:pt x="250" y="22"/>
                                </a:lnTo>
                                <a:lnTo>
                                  <a:pt x="258" y="26"/>
                                </a:lnTo>
                                <a:lnTo>
                                  <a:pt x="273" y="37"/>
                                </a:lnTo>
                                <a:lnTo>
                                  <a:pt x="288" y="34"/>
                                </a:lnTo>
                                <a:lnTo>
                                  <a:pt x="280" y="37"/>
                                </a:lnTo>
                                <a:lnTo>
                                  <a:pt x="284" y="41"/>
                                </a:lnTo>
                                <a:lnTo>
                                  <a:pt x="291" y="45"/>
                                </a:lnTo>
                                <a:lnTo>
                                  <a:pt x="295" y="52"/>
                                </a:lnTo>
                                <a:lnTo>
                                  <a:pt x="291" y="60"/>
                                </a:lnTo>
                                <a:lnTo>
                                  <a:pt x="295" y="60"/>
                                </a:lnTo>
                                <a:lnTo>
                                  <a:pt x="295" y="71"/>
                                </a:lnTo>
                                <a:lnTo>
                                  <a:pt x="310" y="78"/>
                                </a:lnTo>
                                <a:lnTo>
                                  <a:pt x="325" y="86"/>
                                </a:lnTo>
                                <a:lnTo>
                                  <a:pt x="329" y="93"/>
                                </a:lnTo>
                                <a:lnTo>
                                  <a:pt x="325" y="105"/>
                                </a:lnTo>
                                <a:lnTo>
                                  <a:pt x="329" y="108"/>
                                </a:lnTo>
                                <a:lnTo>
                                  <a:pt x="329" y="116"/>
                                </a:lnTo>
                                <a:lnTo>
                                  <a:pt x="329" y="120"/>
                                </a:lnTo>
                                <a:lnTo>
                                  <a:pt x="325" y="131"/>
                                </a:lnTo>
                                <a:lnTo>
                                  <a:pt x="318" y="135"/>
                                </a:lnTo>
                                <a:lnTo>
                                  <a:pt x="310" y="135"/>
                                </a:lnTo>
                                <a:lnTo>
                                  <a:pt x="321" y="135"/>
                                </a:lnTo>
                                <a:lnTo>
                                  <a:pt x="329" y="138"/>
                                </a:lnTo>
                                <a:lnTo>
                                  <a:pt x="321" y="138"/>
                                </a:lnTo>
                                <a:lnTo>
                                  <a:pt x="318" y="146"/>
                                </a:lnTo>
                                <a:lnTo>
                                  <a:pt x="325" y="142"/>
                                </a:lnTo>
                                <a:lnTo>
                                  <a:pt x="336" y="150"/>
                                </a:lnTo>
                                <a:lnTo>
                                  <a:pt x="344" y="150"/>
                                </a:lnTo>
                                <a:lnTo>
                                  <a:pt x="348" y="161"/>
                                </a:lnTo>
                                <a:lnTo>
                                  <a:pt x="351" y="168"/>
                                </a:lnTo>
                                <a:lnTo>
                                  <a:pt x="359" y="172"/>
                                </a:lnTo>
                                <a:lnTo>
                                  <a:pt x="366" y="180"/>
                                </a:lnTo>
                                <a:lnTo>
                                  <a:pt x="378" y="187"/>
                                </a:lnTo>
                                <a:lnTo>
                                  <a:pt x="366" y="191"/>
                                </a:lnTo>
                                <a:lnTo>
                                  <a:pt x="381" y="187"/>
                                </a:lnTo>
                                <a:lnTo>
                                  <a:pt x="381" y="202"/>
                                </a:lnTo>
                                <a:lnTo>
                                  <a:pt x="389" y="202"/>
                                </a:lnTo>
                                <a:lnTo>
                                  <a:pt x="385" y="206"/>
                                </a:lnTo>
                                <a:lnTo>
                                  <a:pt x="385" y="221"/>
                                </a:lnTo>
                                <a:lnTo>
                                  <a:pt x="385" y="224"/>
                                </a:lnTo>
                                <a:lnTo>
                                  <a:pt x="381" y="228"/>
                                </a:lnTo>
                                <a:lnTo>
                                  <a:pt x="374" y="236"/>
                                </a:lnTo>
                                <a:lnTo>
                                  <a:pt x="370" y="239"/>
                                </a:lnTo>
                                <a:lnTo>
                                  <a:pt x="366" y="239"/>
                                </a:lnTo>
                                <a:lnTo>
                                  <a:pt x="351" y="239"/>
                                </a:lnTo>
                                <a:lnTo>
                                  <a:pt x="348" y="243"/>
                                </a:lnTo>
                                <a:lnTo>
                                  <a:pt x="344" y="254"/>
                                </a:lnTo>
                                <a:lnTo>
                                  <a:pt x="333" y="262"/>
                                </a:lnTo>
                                <a:lnTo>
                                  <a:pt x="329" y="269"/>
                                </a:lnTo>
                                <a:lnTo>
                                  <a:pt x="325" y="281"/>
                                </a:lnTo>
                                <a:lnTo>
                                  <a:pt x="314" y="284"/>
                                </a:lnTo>
                                <a:lnTo>
                                  <a:pt x="310" y="296"/>
                                </a:lnTo>
                                <a:lnTo>
                                  <a:pt x="299" y="296"/>
                                </a:lnTo>
                                <a:lnTo>
                                  <a:pt x="299" y="303"/>
                                </a:lnTo>
                                <a:lnTo>
                                  <a:pt x="288" y="296"/>
                                </a:lnTo>
                                <a:lnTo>
                                  <a:pt x="276" y="296"/>
                                </a:lnTo>
                                <a:lnTo>
                                  <a:pt x="265" y="292"/>
                                </a:lnTo>
                                <a:lnTo>
                                  <a:pt x="254" y="292"/>
                                </a:lnTo>
                                <a:lnTo>
                                  <a:pt x="243" y="303"/>
                                </a:lnTo>
                                <a:lnTo>
                                  <a:pt x="239" y="311"/>
                                </a:lnTo>
                                <a:lnTo>
                                  <a:pt x="235" y="322"/>
                                </a:lnTo>
                                <a:lnTo>
                                  <a:pt x="224" y="326"/>
                                </a:lnTo>
                                <a:lnTo>
                                  <a:pt x="224" y="333"/>
                                </a:lnTo>
                                <a:lnTo>
                                  <a:pt x="209" y="329"/>
                                </a:lnTo>
                                <a:lnTo>
                                  <a:pt x="205" y="329"/>
                                </a:lnTo>
                                <a:lnTo>
                                  <a:pt x="205" y="341"/>
                                </a:lnTo>
                                <a:lnTo>
                                  <a:pt x="183" y="341"/>
                                </a:lnTo>
                                <a:lnTo>
                                  <a:pt x="175" y="341"/>
                                </a:lnTo>
                                <a:lnTo>
                                  <a:pt x="179" y="337"/>
                                </a:lnTo>
                                <a:lnTo>
                                  <a:pt x="175" y="329"/>
                                </a:lnTo>
                                <a:lnTo>
                                  <a:pt x="164" y="326"/>
                                </a:lnTo>
                                <a:lnTo>
                                  <a:pt x="160" y="329"/>
                                </a:lnTo>
                                <a:lnTo>
                                  <a:pt x="164" y="341"/>
                                </a:lnTo>
                                <a:lnTo>
                                  <a:pt x="168" y="348"/>
                                </a:lnTo>
                                <a:lnTo>
                                  <a:pt x="160" y="359"/>
                                </a:lnTo>
                                <a:lnTo>
                                  <a:pt x="153" y="363"/>
                                </a:lnTo>
                                <a:lnTo>
                                  <a:pt x="146" y="367"/>
                                </a:lnTo>
                                <a:lnTo>
                                  <a:pt x="142" y="363"/>
                                </a:lnTo>
                                <a:lnTo>
                                  <a:pt x="134" y="359"/>
                                </a:lnTo>
                                <a:lnTo>
                                  <a:pt x="127" y="356"/>
                                </a:lnTo>
                                <a:lnTo>
                                  <a:pt x="123" y="359"/>
                                </a:lnTo>
                                <a:lnTo>
                                  <a:pt x="123" y="363"/>
                                </a:lnTo>
                                <a:lnTo>
                                  <a:pt x="116" y="367"/>
                                </a:lnTo>
                                <a:lnTo>
                                  <a:pt x="112" y="367"/>
                                </a:lnTo>
                                <a:lnTo>
                                  <a:pt x="104" y="363"/>
                                </a:lnTo>
                                <a:lnTo>
                                  <a:pt x="101" y="356"/>
                                </a:lnTo>
                                <a:lnTo>
                                  <a:pt x="97" y="352"/>
                                </a:lnTo>
                                <a:lnTo>
                                  <a:pt x="97" y="363"/>
                                </a:lnTo>
                                <a:lnTo>
                                  <a:pt x="101" y="371"/>
                                </a:lnTo>
                                <a:lnTo>
                                  <a:pt x="104" y="374"/>
                                </a:lnTo>
                                <a:lnTo>
                                  <a:pt x="104" y="378"/>
                                </a:lnTo>
                                <a:lnTo>
                                  <a:pt x="97" y="382"/>
                                </a:lnTo>
                                <a:lnTo>
                                  <a:pt x="89" y="382"/>
                                </a:lnTo>
                                <a:lnTo>
                                  <a:pt x="78" y="382"/>
                                </a:lnTo>
                                <a:lnTo>
                                  <a:pt x="74" y="385"/>
                                </a:lnTo>
                                <a:lnTo>
                                  <a:pt x="63" y="389"/>
                                </a:lnTo>
                                <a:lnTo>
                                  <a:pt x="59" y="400"/>
                                </a:lnTo>
                                <a:lnTo>
                                  <a:pt x="59" y="412"/>
                                </a:lnTo>
                                <a:lnTo>
                                  <a:pt x="71" y="419"/>
                                </a:lnTo>
                                <a:lnTo>
                                  <a:pt x="63" y="419"/>
                                </a:lnTo>
                                <a:lnTo>
                                  <a:pt x="52" y="430"/>
                                </a:lnTo>
                                <a:lnTo>
                                  <a:pt x="48" y="427"/>
                                </a:lnTo>
                                <a:lnTo>
                                  <a:pt x="44" y="430"/>
                                </a:lnTo>
                                <a:lnTo>
                                  <a:pt x="41" y="442"/>
                                </a:lnTo>
                                <a:lnTo>
                                  <a:pt x="29" y="442"/>
                                </a:lnTo>
                                <a:lnTo>
                                  <a:pt x="29" y="449"/>
                                </a:lnTo>
                                <a:lnTo>
                                  <a:pt x="26" y="453"/>
                                </a:lnTo>
                                <a:lnTo>
                                  <a:pt x="18" y="453"/>
                                </a:lnTo>
                                <a:lnTo>
                                  <a:pt x="15" y="453"/>
                                </a:lnTo>
                                <a:lnTo>
                                  <a:pt x="7" y="449"/>
                                </a:lnTo>
                                <a:lnTo>
                                  <a:pt x="0" y="453"/>
                                </a:lnTo>
                                <a:lnTo>
                                  <a:pt x="0" y="434"/>
                                </a:lnTo>
                                <a:lnTo>
                                  <a:pt x="7" y="434"/>
                                </a:lnTo>
                                <a:lnTo>
                                  <a:pt x="11" y="430"/>
                                </a:lnTo>
                                <a:lnTo>
                                  <a:pt x="11" y="427"/>
                                </a:lnTo>
                                <a:lnTo>
                                  <a:pt x="7" y="415"/>
                                </a:lnTo>
                                <a:lnTo>
                                  <a:pt x="11" y="412"/>
                                </a:lnTo>
                                <a:lnTo>
                                  <a:pt x="15" y="400"/>
                                </a:lnTo>
                                <a:lnTo>
                                  <a:pt x="15" y="393"/>
                                </a:lnTo>
                                <a:lnTo>
                                  <a:pt x="18" y="389"/>
                                </a:lnTo>
                                <a:lnTo>
                                  <a:pt x="22" y="382"/>
                                </a:lnTo>
                                <a:lnTo>
                                  <a:pt x="26" y="371"/>
                                </a:lnTo>
                                <a:lnTo>
                                  <a:pt x="29" y="378"/>
                                </a:lnTo>
                                <a:lnTo>
                                  <a:pt x="33" y="378"/>
                                </a:lnTo>
                                <a:lnTo>
                                  <a:pt x="48" y="363"/>
                                </a:lnTo>
                                <a:lnTo>
                                  <a:pt x="52" y="352"/>
                                </a:lnTo>
                                <a:lnTo>
                                  <a:pt x="59" y="344"/>
                                </a:lnTo>
                                <a:lnTo>
                                  <a:pt x="59" y="341"/>
                                </a:lnTo>
                                <a:lnTo>
                                  <a:pt x="56" y="337"/>
                                </a:lnTo>
                                <a:lnTo>
                                  <a:pt x="48" y="333"/>
                                </a:lnTo>
                                <a:lnTo>
                                  <a:pt x="56" y="322"/>
                                </a:lnTo>
                                <a:lnTo>
                                  <a:pt x="63" y="318"/>
                                </a:lnTo>
                                <a:lnTo>
                                  <a:pt x="59" y="307"/>
                                </a:lnTo>
                                <a:lnTo>
                                  <a:pt x="63" y="303"/>
                                </a:lnTo>
                                <a:lnTo>
                                  <a:pt x="74" y="296"/>
                                </a:lnTo>
                                <a:lnTo>
                                  <a:pt x="78" y="288"/>
                                </a:lnTo>
                                <a:lnTo>
                                  <a:pt x="86" y="284"/>
                                </a:lnTo>
                                <a:lnTo>
                                  <a:pt x="97" y="277"/>
                                </a:lnTo>
                                <a:lnTo>
                                  <a:pt x="89" y="269"/>
                                </a:lnTo>
                                <a:lnTo>
                                  <a:pt x="97" y="262"/>
                                </a:lnTo>
                                <a:lnTo>
                                  <a:pt x="108" y="254"/>
                                </a:lnTo>
                                <a:lnTo>
                                  <a:pt x="112" y="243"/>
                                </a:lnTo>
                                <a:lnTo>
                                  <a:pt x="127" y="224"/>
                                </a:lnTo>
                                <a:lnTo>
                                  <a:pt x="131" y="217"/>
                                </a:lnTo>
                                <a:lnTo>
                                  <a:pt x="134" y="206"/>
                                </a:lnTo>
                                <a:lnTo>
                                  <a:pt x="142" y="198"/>
                                </a:lnTo>
                                <a:lnTo>
                                  <a:pt x="146" y="183"/>
                                </a:lnTo>
                                <a:lnTo>
                                  <a:pt x="149" y="180"/>
                                </a:lnTo>
                                <a:lnTo>
                                  <a:pt x="149" y="168"/>
                                </a:lnTo>
                                <a:lnTo>
                                  <a:pt x="146" y="161"/>
                                </a:lnTo>
                                <a:lnTo>
                                  <a:pt x="142" y="157"/>
                                </a:lnTo>
                                <a:lnTo>
                                  <a:pt x="134" y="150"/>
                                </a:lnTo>
                                <a:lnTo>
                                  <a:pt x="123" y="138"/>
                                </a:lnTo>
                                <a:lnTo>
                                  <a:pt x="131" y="127"/>
                                </a:lnTo>
                                <a:lnTo>
                                  <a:pt x="127" y="120"/>
                                </a:lnTo>
                                <a:lnTo>
                                  <a:pt x="131" y="101"/>
                                </a:lnTo>
                                <a:lnTo>
                                  <a:pt x="138" y="90"/>
                                </a:lnTo>
                                <a:lnTo>
                                  <a:pt x="134" y="78"/>
                                </a:lnTo>
                                <a:lnTo>
                                  <a:pt x="127" y="60"/>
                                </a:lnTo>
                                <a:lnTo>
                                  <a:pt x="146" y="52"/>
                                </a:lnTo>
                                <a:lnTo>
                                  <a:pt x="142" y="45"/>
                                </a:lnTo>
                                <a:lnTo>
                                  <a:pt x="142" y="41"/>
                                </a:lnTo>
                                <a:lnTo>
                                  <a:pt x="164" y="37"/>
                                </a:lnTo>
                                <a:lnTo>
                                  <a:pt x="168" y="37"/>
                                </a:lnTo>
                                <a:lnTo>
                                  <a:pt x="172" y="30"/>
                                </a:lnTo>
                                <a:lnTo>
                                  <a:pt x="179" y="26"/>
                                </a:lnTo>
                                <a:lnTo>
                                  <a:pt x="183" y="19"/>
                                </a:lnTo>
                                <a:lnTo>
                                  <a:pt x="194" y="26"/>
                                </a:lnTo>
                                <a:lnTo>
                                  <a:pt x="194" y="22"/>
                                </a:lnTo>
                                <a:lnTo>
                                  <a:pt x="198" y="11"/>
                                </a:lnTo>
                                <a:lnTo>
                                  <a:pt x="202"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17" name="Freeform 58"/>
                        <wps:cNvSpPr>
                          <a:spLocks/>
                        </wps:cNvSpPr>
                        <wps:spPr bwMode="auto">
                          <a:xfrm>
                            <a:off x="2360" y="2568"/>
                            <a:ext cx="37" cy="38"/>
                          </a:xfrm>
                          <a:custGeom>
                            <a:avLst/>
                            <a:gdLst>
                              <a:gd name="T0" fmla="*/ 11 w 37"/>
                              <a:gd name="T1" fmla="*/ 11 h 38"/>
                              <a:gd name="T2" fmla="*/ 19 w 37"/>
                              <a:gd name="T3" fmla="*/ 0 h 38"/>
                              <a:gd name="T4" fmla="*/ 22 w 37"/>
                              <a:gd name="T5" fmla="*/ 4 h 38"/>
                              <a:gd name="T6" fmla="*/ 26 w 37"/>
                              <a:gd name="T7" fmla="*/ 11 h 38"/>
                              <a:gd name="T8" fmla="*/ 22 w 37"/>
                              <a:gd name="T9" fmla="*/ 19 h 38"/>
                              <a:gd name="T10" fmla="*/ 30 w 37"/>
                              <a:gd name="T11" fmla="*/ 23 h 38"/>
                              <a:gd name="T12" fmla="*/ 26 w 37"/>
                              <a:gd name="T13" fmla="*/ 30 h 38"/>
                              <a:gd name="T14" fmla="*/ 33 w 37"/>
                              <a:gd name="T15" fmla="*/ 30 h 38"/>
                              <a:gd name="T16" fmla="*/ 37 w 37"/>
                              <a:gd name="T17" fmla="*/ 34 h 38"/>
                              <a:gd name="T18" fmla="*/ 33 w 37"/>
                              <a:gd name="T19" fmla="*/ 38 h 38"/>
                              <a:gd name="T20" fmla="*/ 30 w 37"/>
                              <a:gd name="T21" fmla="*/ 34 h 38"/>
                              <a:gd name="T22" fmla="*/ 22 w 37"/>
                              <a:gd name="T23" fmla="*/ 34 h 38"/>
                              <a:gd name="T24" fmla="*/ 19 w 37"/>
                              <a:gd name="T25" fmla="*/ 30 h 38"/>
                              <a:gd name="T26" fmla="*/ 15 w 37"/>
                              <a:gd name="T27" fmla="*/ 23 h 38"/>
                              <a:gd name="T28" fmla="*/ 7 w 37"/>
                              <a:gd name="T29" fmla="*/ 19 h 38"/>
                              <a:gd name="T30" fmla="*/ 4 w 37"/>
                              <a:gd name="T31" fmla="*/ 15 h 38"/>
                              <a:gd name="T32" fmla="*/ 0 w 37"/>
                              <a:gd name="T33" fmla="*/ 8 h 38"/>
                              <a:gd name="T34" fmla="*/ 7 w 37"/>
                              <a:gd name="T35" fmla="*/ 11 h 38"/>
                              <a:gd name="T36" fmla="*/ 11 w 37"/>
                              <a:gd name="T37" fmla="*/ 15 h 38"/>
                              <a:gd name="T38" fmla="*/ 11 w 37"/>
                              <a:gd name="T39" fmla="*/ 1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38">
                                <a:moveTo>
                                  <a:pt x="11" y="11"/>
                                </a:moveTo>
                                <a:lnTo>
                                  <a:pt x="19" y="0"/>
                                </a:lnTo>
                                <a:lnTo>
                                  <a:pt x="22" y="4"/>
                                </a:lnTo>
                                <a:lnTo>
                                  <a:pt x="26" y="11"/>
                                </a:lnTo>
                                <a:lnTo>
                                  <a:pt x="22" y="19"/>
                                </a:lnTo>
                                <a:lnTo>
                                  <a:pt x="30" y="23"/>
                                </a:lnTo>
                                <a:lnTo>
                                  <a:pt x="26" y="30"/>
                                </a:lnTo>
                                <a:lnTo>
                                  <a:pt x="33" y="30"/>
                                </a:lnTo>
                                <a:lnTo>
                                  <a:pt x="37" y="34"/>
                                </a:lnTo>
                                <a:lnTo>
                                  <a:pt x="33" y="38"/>
                                </a:lnTo>
                                <a:lnTo>
                                  <a:pt x="30" y="34"/>
                                </a:lnTo>
                                <a:lnTo>
                                  <a:pt x="22" y="34"/>
                                </a:lnTo>
                                <a:lnTo>
                                  <a:pt x="19" y="30"/>
                                </a:lnTo>
                                <a:lnTo>
                                  <a:pt x="15" y="23"/>
                                </a:lnTo>
                                <a:lnTo>
                                  <a:pt x="7" y="19"/>
                                </a:lnTo>
                                <a:lnTo>
                                  <a:pt x="4" y="15"/>
                                </a:lnTo>
                                <a:lnTo>
                                  <a:pt x="0" y="8"/>
                                </a:lnTo>
                                <a:lnTo>
                                  <a:pt x="7" y="11"/>
                                </a:lnTo>
                                <a:lnTo>
                                  <a:pt x="11" y="15"/>
                                </a:lnTo>
                                <a:lnTo>
                                  <a:pt x="11"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18" name="Freeform 59"/>
                        <wps:cNvSpPr>
                          <a:spLocks/>
                        </wps:cNvSpPr>
                        <wps:spPr bwMode="auto">
                          <a:xfrm>
                            <a:off x="2427" y="2583"/>
                            <a:ext cx="23" cy="8"/>
                          </a:xfrm>
                          <a:custGeom>
                            <a:avLst/>
                            <a:gdLst>
                              <a:gd name="T0" fmla="*/ 4 w 23"/>
                              <a:gd name="T1" fmla="*/ 0 h 8"/>
                              <a:gd name="T2" fmla="*/ 23 w 23"/>
                              <a:gd name="T3" fmla="*/ 4 h 8"/>
                              <a:gd name="T4" fmla="*/ 19 w 23"/>
                              <a:gd name="T5" fmla="*/ 8 h 8"/>
                              <a:gd name="T6" fmla="*/ 0 w 23"/>
                              <a:gd name="T7" fmla="*/ 8 h 8"/>
                              <a:gd name="T8" fmla="*/ 4 w 23"/>
                              <a:gd name="T9" fmla="*/ 0 h 8"/>
                            </a:gdLst>
                            <a:ahLst/>
                            <a:cxnLst>
                              <a:cxn ang="0">
                                <a:pos x="T0" y="T1"/>
                              </a:cxn>
                              <a:cxn ang="0">
                                <a:pos x="T2" y="T3"/>
                              </a:cxn>
                              <a:cxn ang="0">
                                <a:pos x="T4" y="T5"/>
                              </a:cxn>
                              <a:cxn ang="0">
                                <a:pos x="T6" y="T7"/>
                              </a:cxn>
                              <a:cxn ang="0">
                                <a:pos x="T8" y="T9"/>
                              </a:cxn>
                            </a:cxnLst>
                            <a:rect l="0" t="0" r="r" b="b"/>
                            <a:pathLst>
                              <a:path w="23" h="8">
                                <a:moveTo>
                                  <a:pt x="4" y="0"/>
                                </a:moveTo>
                                <a:lnTo>
                                  <a:pt x="23" y="4"/>
                                </a:lnTo>
                                <a:lnTo>
                                  <a:pt x="19" y="8"/>
                                </a:lnTo>
                                <a:lnTo>
                                  <a:pt x="0" y="8"/>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19" name="Freeform 60"/>
                        <wps:cNvSpPr>
                          <a:spLocks/>
                        </wps:cNvSpPr>
                        <wps:spPr bwMode="auto">
                          <a:xfrm>
                            <a:off x="2442" y="2591"/>
                            <a:ext cx="11" cy="11"/>
                          </a:xfrm>
                          <a:custGeom>
                            <a:avLst/>
                            <a:gdLst>
                              <a:gd name="T0" fmla="*/ 0 w 11"/>
                              <a:gd name="T1" fmla="*/ 11 h 11"/>
                              <a:gd name="T2" fmla="*/ 8 w 11"/>
                              <a:gd name="T3" fmla="*/ 7 h 11"/>
                              <a:gd name="T4" fmla="*/ 8 w 11"/>
                              <a:gd name="T5" fmla="*/ 3 h 11"/>
                              <a:gd name="T6" fmla="*/ 11 w 11"/>
                              <a:gd name="T7" fmla="*/ 0 h 11"/>
                              <a:gd name="T8" fmla="*/ 8 w 11"/>
                              <a:gd name="T9" fmla="*/ 3 h 11"/>
                              <a:gd name="T10" fmla="*/ 8 w 11"/>
                              <a:gd name="T11" fmla="*/ 7 h 11"/>
                              <a:gd name="T12" fmla="*/ 0 w 11"/>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1" h="11">
                                <a:moveTo>
                                  <a:pt x="0" y="11"/>
                                </a:moveTo>
                                <a:lnTo>
                                  <a:pt x="8" y="7"/>
                                </a:lnTo>
                                <a:lnTo>
                                  <a:pt x="8" y="3"/>
                                </a:lnTo>
                                <a:lnTo>
                                  <a:pt x="11" y="0"/>
                                </a:lnTo>
                                <a:lnTo>
                                  <a:pt x="8" y="3"/>
                                </a:lnTo>
                                <a:lnTo>
                                  <a:pt x="8"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0" name="Freeform 61"/>
                        <wps:cNvSpPr>
                          <a:spLocks/>
                        </wps:cNvSpPr>
                        <wps:spPr bwMode="auto">
                          <a:xfrm>
                            <a:off x="2397" y="2452"/>
                            <a:ext cx="15" cy="11"/>
                          </a:xfrm>
                          <a:custGeom>
                            <a:avLst/>
                            <a:gdLst>
                              <a:gd name="T0" fmla="*/ 0 w 15"/>
                              <a:gd name="T1" fmla="*/ 11 h 11"/>
                              <a:gd name="T2" fmla="*/ 4 w 15"/>
                              <a:gd name="T3" fmla="*/ 4 h 11"/>
                              <a:gd name="T4" fmla="*/ 15 w 15"/>
                              <a:gd name="T5" fmla="*/ 0 h 11"/>
                              <a:gd name="T6" fmla="*/ 11 w 15"/>
                              <a:gd name="T7" fmla="*/ 11 h 11"/>
                              <a:gd name="T8" fmla="*/ 0 w 15"/>
                              <a:gd name="T9" fmla="*/ 11 h 11"/>
                            </a:gdLst>
                            <a:ahLst/>
                            <a:cxnLst>
                              <a:cxn ang="0">
                                <a:pos x="T0" y="T1"/>
                              </a:cxn>
                              <a:cxn ang="0">
                                <a:pos x="T2" y="T3"/>
                              </a:cxn>
                              <a:cxn ang="0">
                                <a:pos x="T4" y="T5"/>
                              </a:cxn>
                              <a:cxn ang="0">
                                <a:pos x="T6" y="T7"/>
                              </a:cxn>
                              <a:cxn ang="0">
                                <a:pos x="T8" y="T9"/>
                              </a:cxn>
                            </a:cxnLst>
                            <a:rect l="0" t="0" r="r" b="b"/>
                            <a:pathLst>
                              <a:path w="15" h="11">
                                <a:moveTo>
                                  <a:pt x="0" y="11"/>
                                </a:moveTo>
                                <a:lnTo>
                                  <a:pt x="4" y="4"/>
                                </a:lnTo>
                                <a:lnTo>
                                  <a:pt x="15" y="0"/>
                                </a:lnTo>
                                <a:lnTo>
                                  <a:pt x="11"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1" name="Freeform 62"/>
                        <wps:cNvSpPr>
                          <a:spLocks/>
                        </wps:cNvSpPr>
                        <wps:spPr bwMode="auto">
                          <a:xfrm>
                            <a:off x="2349" y="2531"/>
                            <a:ext cx="3" cy="7"/>
                          </a:xfrm>
                          <a:custGeom>
                            <a:avLst/>
                            <a:gdLst>
                              <a:gd name="T0" fmla="*/ 0 w 3"/>
                              <a:gd name="T1" fmla="*/ 7 h 7"/>
                              <a:gd name="T2" fmla="*/ 3 w 3"/>
                              <a:gd name="T3" fmla="*/ 3 h 7"/>
                              <a:gd name="T4" fmla="*/ 3 w 3"/>
                              <a:gd name="T5" fmla="*/ 0 h 7"/>
                              <a:gd name="T6" fmla="*/ 0 w 3"/>
                              <a:gd name="T7" fmla="*/ 7 h 7"/>
                            </a:gdLst>
                            <a:ahLst/>
                            <a:cxnLst>
                              <a:cxn ang="0">
                                <a:pos x="T0" y="T1"/>
                              </a:cxn>
                              <a:cxn ang="0">
                                <a:pos x="T2" y="T3"/>
                              </a:cxn>
                              <a:cxn ang="0">
                                <a:pos x="T4" y="T5"/>
                              </a:cxn>
                              <a:cxn ang="0">
                                <a:pos x="T6" y="T7"/>
                              </a:cxn>
                            </a:cxnLst>
                            <a:rect l="0" t="0" r="r" b="b"/>
                            <a:pathLst>
                              <a:path w="3" h="7">
                                <a:moveTo>
                                  <a:pt x="0" y="7"/>
                                </a:moveTo>
                                <a:lnTo>
                                  <a:pt x="3" y="3"/>
                                </a:lnTo>
                                <a:lnTo>
                                  <a:pt x="3" y="0"/>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2" name="Freeform 63"/>
                        <wps:cNvSpPr>
                          <a:spLocks/>
                        </wps:cNvSpPr>
                        <wps:spPr bwMode="auto">
                          <a:xfrm>
                            <a:off x="2356" y="2504"/>
                            <a:ext cx="4" cy="8"/>
                          </a:xfrm>
                          <a:custGeom>
                            <a:avLst/>
                            <a:gdLst>
                              <a:gd name="T0" fmla="*/ 0 w 4"/>
                              <a:gd name="T1" fmla="*/ 8 h 8"/>
                              <a:gd name="T2" fmla="*/ 0 w 4"/>
                              <a:gd name="T3" fmla="*/ 4 h 8"/>
                              <a:gd name="T4" fmla="*/ 4 w 4"/>
                              <a:gd name="T5" fmla="*/ 0 h 8"/>
                              <a:gd name="T6" fmla="*/ 0 w 4"/>
                              <a:gd name="T7" fmla="*/ 8 h 8"/>
                            </a:gdLst>
                            <a:ahLst/>
                            <a:cxnLst>
                              <a:cxn ang="0">
                                <a:pos x="T0" y="T1"/>
                              </a:cxn>
                              <a:cxn ang="0">
                                <a:pos x="T2" y="T3"/>
                              </a:cxn>
                              <a:cxn ang="0">
                                <a:pos x="T4" y="T5"/>
                              </a:cxn>
                              <a:cxn ang="0">
                                <a:pos x="T6" y="T7"/>
                              </a:cxn>
                            </a:cxnLst>
                            <a:rect l="0" t="0" r="r" b="b"/>
                            <a:pathLst>
                              <a:path w="4" h="8">
                                <a:moveTo>
                                  <a:pt x="0" y="8"/>
                                </a:moveTo>
                                <a:lnTo>
                                  <a:pt x="0" y="4"/>
                                </a:lnTo>
                                <a:lnTo>
                                  <a:pt x="4"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3" name="Freeform 64"/>
                        <wps:cNvSpPr>
                          <a:spLocks/>
                        </wps:cNvSpPr>
                        <wps:spPr bwMode="auto">
                          <a:xfrm>
                            <a:off x="3045" y="2201"/>
                            <a:ext cx="366" cy="558"/>
                          </a:xfrm>
                          <a:custGeom>
                            <a:avLst/>
                            <a:gdLst>
                              <a:gd name="T0" fmla="*/ 41 w 366"/>
                              <a:gd name="T1" fmla="*/ 528 h 558"/>
                              <a:gd name="T2" fmla="*/ 48 w 366"/>
                              <a:gd name="T3" fmla="*/ 498 h 558"/>
                              <a:gd name="T4" fmla="*/ 48 w 366"/>
                              <a:gd name="T5" fmla="*/ 479 h 558"/>
                              <a:gd name="T6" fmla="*/ 56 w 366"/>
                              <a:gd name="T7" fmla="*/ 442 h 558"/>
                              <a:gd name="T8" fmla="*/ 60 w 366"/>
                              <a:gd name="T9" fmla="*/ 408 h 558"/>
                              <a:gd name="T10" fmla="*/ 82 w 366"/>
                              <a:gd name="T11" fmla="*/ 371 h 558"/>
                              <a:gd name="T12" fmla="*/ 101 w 366"/>
                              <a:gd name="T13" fmla="*/ 337 h 558"/>
                              <a:gd name="T14" fmla="*/ 93 w 366"/>
                              <a:gd name="T15" fmla="*/ 292 h 558"/>
                              <a:gd name="T16" fmla="*/ 112 w 366"/>
                              <a:gd name="T17" fmla="*/ 262 h 558"/>
                              <a:gd name="T18" fmla="*/ 97 w 366"/>
                              <a:gd name="T19" fmla="*/ 240 h 558"/>
                              <a:gd name="T20" fmla="*/ 78 w 366"/>
                              <a:gd name="T21" fmla="*/ 221 h 558"/>
                              <a:gd name="T22" fmla="*/ 52 w 366"/>
                              <a:gd name="T23" fmla="*/ 217 h 558"/>
                              <a:gd name="T24" fmla="*/ 33 w 366"/>
                              <a:gd name="T25" fmla="*/ 202 h 558"/>
                              <a:gd name="T26" fmla="*/ 3 w 366"/>
                              <a:gd name="T27" fmla="*/ 165 h 558"/>
                              <a:gd name="T28" fmla="*/ 0 w 366"/>
                              <a:gd name="T29" fmla="*/ 116 h 558"/>
                              <a:gd name="T30" fmla="*/ 18 w 366"/>
                              <a:gd name="T31" fmla="*/ 71 h 558"/>
                              <a:gd name="T32" fmla="*/ 48 w 366"/>
                              <a:gd name="T33" fmla="*/ 38 h 558"/>
                              <a:gd name="T34" fmla="*/ 82 w 366"/>
                              <a:gd name="T35" fmla="*/ 26 h 558"/>
                              <a:gd name="T36" fmla="*/ 97 w 366"/>
                              <a:gd name="T37" fmla="*/ 8 h 558"/>
                              <a:gd name="T38" fmla="*/ 134 w 366"/>
                              <a:gd name="T39" fmla="*/ 4 h 558"/>
                              <a:gd name="T40" fmla="*/ 168 w 366"/>
                              <a:gd name="T41" fmla="*/ 11 h 558"/>
                              <a:gd name="T42" fmla="*/ 213 w 366"/>
                              <a:gd name="T43" fmla="*/ 26 h 558"/>
                              <a:gd name="T44" fmla="*/ 224 w 366"/>
                              <a:gd name="T45" fmla="*/ 45 h 558"/>
                              <a:gd name="T46" fmla="*/ 220 w 366"/>
                              <a:gd name="T47" fmla="*/ 68 h 558"/>
                              <a:gd name="T48" fmla="*/ 239 w 366"/>
                              <a:gd name="T49" fmla="*/ 98 h 558"/>
                              <a:gd name="T50" fmla="*/ 250 w 366"/>
                              <a:gd name="T51" fmla="*/ 113 h 558"/>
                              <a:gd name="T52" fmla="*/ 277 w 366"/>
                              <a:gd name="T53" fmla="*/ 109 h 558"/>
                              <a:gd name="T54" fmla="*/ 295 w 366"/>
                              <a:gd name="T55" fmla="*/ 135 h 558"/>
                              <a:gd name="T56" fmla="*/ 325 w 366"/>
                              <a:gd name="T57" fmla="*/ 146 h 558"/>
                              <a:gd name="T58" fmla="*/ 322 w 366"/>
                              <a:gd name="T59" fmla="*/ 210 h 558"/>
                              <a:gd name="T60" fmla="*/ 314 w 366"/>
                              <a:gd name="T61" fmla="*/ 251 h 558"/>
                              <a:gd name="T62" fmla="*/ 318 w 366"/>
                              <a:gd name="T63" fmla="*/ 303 h 558"/>
                              <a:gd name="T64" fmla="*/ 344 w 366"/>
                              <a:gd name="T65" fmla="*/ 337 h 558"/>
                              <a:gd name="T66" fmla="*/ 366 w 366"/>
                              <a:gd name="T67" fmla="*/ 345 h 558"/>
                              <a:gd name="T68" fmla="*/ 344 w 366"/>
                              <a:gd name="T69" fmla="*/ 360 h 558"/>
                              <a:gd name="T70" fmla="*/ 325 w 366"/>
                              <a:gd name="T71" fmla="*/ 375 h 558"/>
                              <a:gd name="T72" fmla="*/ 292 w 366"/>
                              <a:gd name="T73" fmla="*/ 382 h 558"/>
                              <a:gd name="T74" fmla="*/ 262 w 366"/>
                              <a:gd name="T75" fmla="*/ 397 h 558"/>
                              <a:gd name="T76" fmla="*/ 243 w 366"/>
                              <a:gd name="T77" fmla="*/ 423 h 558"/>
                              <a:gd name="T78" fmla="*/ 224 w 366"/>
                              <a:gd name="T79" fmla="*/ 453 h 558"/>
                              <a:gd name="T80" fmla="*/ 209 w 366"/>
                              <a:gd name="T81" fmla="*/ 476 h 558"/>
                              <a:gd name="T82" fmla="*/ 194 w 366"/>
                              <a:gd name="T83" fmla="*/ 483 h 558"/>
                              <a:gd name="T84" fmla="*/ 183 w 366"/>
                              <a:gd name="T85" fmla="*/ 491 h 558"/>
                              <a:gd name="T86" fmla="*/ 172 w 366"/>
                              <a:gd name="T87" fmla="*/ 513 h 558"/>
                              <a:gd name="T88" fmla="*/ 146 w 366"/>
                              <a:gd name="T89" fmla="*/ 524 h 558"/>
                              <a:gd name="T90" fmla="*/ 127 w 366"/>
                              <a:gd name="T91" fmla="*/ 532 h 558"/>
                              <a:gd name="T92" fmla="*/ 101 w 366"/>
                              <a:gd name="T93" fmla="*/ 547 h 558"/>
                              <a:gd name="T94" fmla="*/ 75 w 366"/>
                              <a:gd name="T95" fmla="*/ 558 h 558"/>
                              <a:gd name="T96" fmla="*/ 56 w 366"/>
                              <a:gd name="T97" fmla="*/ 543 h 558"/>
                              <a:gd name="T98" fmla="*/ 41 w 366"/>
                              <a:gd name="T99" fmla="*/ 539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66" h="558">
                                <a:moveTo>
                                  <a:pt x="41" y="539"/>
                                </a:moveTo>
                                <a:lnTo>
                                  <a:pt x="37" y="532"/>
                                </a:lnTo>
                                <a:lnTo>
                                  <a:pt x="41" y="528"/>
                                </a:lnTo>
                                <a:lnTo>
                                  <a:pt x="45" y="517"/>
                                </a:lnTo>
                                <a:lnTo>
                                  <a:pt x="45" y="506"/>
                                </a:lnTo>
                                <a:lnTo>
                                  <a:pt x="48" y="498"/>
                                </a:lnTo>
                                <a:lnTo>
                                  <a:pt x="48" y="494"/>
                                </a:lnTo>
                                <a:lnTo>
                                  <a:pt x="45" y="487"/>
                                </a:lnTo>
                                <a:lnTo>
                                  <a:pt x="48" y="479"/>
                                </a:lnTo>
                                <a:lnTo>
                                  <a:pt x="48" y="472"/>
                                </a:lnTo>
                                <a:lnTo>
                                  <a:pt x="45" y="461"/>
                                </a:lnTo>
                                <a:lnTo>
                                  <a:pt x="56" y="442"/>
                                </a:lnTo>
                                <a:lnTo>
                                  <a:pt x="60" y="431"/>
                                </a:lnTo>
                                <a:lnTo>
                                  <a:pt x="63" y="416"/>
                                </a:lnTo>
                                <a:lnTo>
                                  <a:pt x="60" y="408"/>
                                </a:lnTo>
                                <a:lnTo>
                                  <a:pt x="56" y="393"/>
                                </a:lnTo>
                                <a:lnTo>
                                  <a:pt x="71" y="382"/>
                                </a:lnTo>
                                <a:lnTo>
                                  <a:pt x="82" y="371"/>
                                </a:lnTo>
                                <a:lnTo>
                                  <a:pt x="89" y="363"/>
                                </a:lnTo>
                                <a:lnTo>
                                  <a:pt x="93" y="348"/>
                                </a:lnTo>
                                <a:lnTo>
                                  <a:pt x="101" y="337"/>
                                </a:lnTo>
                                <a:lnTo>
                                  <a:pt x="104" y="322"/>
                                </a:lnTo>
                                <a:lnTo>
                                  <a:pt x="97" y="307"/>
                                </a:lnTo>
                                <a:lnTo>
                                  <a:pt x="93" y="292"/>
                                </a:lnTo>
                                <a:lnTo>
                                  <a:pt x="97" y="281"/>
                                </a:lnTo>
                                <a:lnTo>
                                  <a:pt x="104" y="270"/>
                                </a:lnTo>
                                <a:lnTo>
                                  <a:pt x="112" y="262"/>
                                </a:lnTo>
                                <a:lnTo>
                                  <a:pt x="112" y="247"/>
                                </a:lnTo>
                                <a:lnTo>
                                  <a:pt x="104" y="244"/>
                                </a:lnTo>
                                <a:lnTo>
                                  <a:pt x="97" y="240"/>
                                </a:lnTo>
                                <a:lnTo>
                                  <a:pt x="93" y="232"/>
                                </a:lnTo>
                                <a:lnTo>
                                  <a:pt x="89" y="229"/>
                                </a:lnTo>
                                <a:lnTo>
                                  <a:pt x="78" y="221"/>
                                </a:lnTo>
                                <a:lnTo>
                                  <a:pt x="75" y="214"/>
                                </a:lnTo>
                                <a:lnTo>
                                  <a:pt x="67" y="214"/>
                                </a:lnTo>
                                <a:lnTo>
                                  <a:pt x="52" y="217"/>
                                </a:lnTo>
                                <a:lnTo>
                                  <a:pt x="48" y="210"/>
                                </a:lnTo>
                                <a:lnTo>
                                  <a:pt x="41" y="202"/>
                                </a:lnTo>
                                <a:lnTo>
                                  <a:pt x="33" y="202"/>
                                </a:lnTo>
                                <a:lnTo>
                                  <a:pt x="22" y="199"/>
                                </a:lnTo>
                                <a:lnTo>
                                  <a:pt x="7" y="187"/>
                                </a:lnTo>
                                <a:lnTo>
                                  <a:pt x="3" y="165"/>
                                </a:lnTo>
                                <a:lnTo>
                                  <a:pt x="0" y="142"/>
                                </a:lnTo>
                                <a:lnTo>
                                  <a:pt x="0" y="124"/>
                                </a:lnTo>
                                <a:lnTo>
                                  <a:pt x="0" y="116"/>
                                </a:lnTo>
                                <a:lnTo>
                                  <a:pt x="3" y="101"/>
                                </a:lnTo>
                                <a:lnTo>
                                  <a:pt x="18" y="90"/>
                                </a:lnTo>
                                <a:lnTo>
                                  <a:pt x="18" y="71"/>
                                </a:lnTo>
                                <a:lnTo>
                                  <a:pt x="22" y="60"/>
                                </a:lnTo>
                                <a:lnTo>
                                  <a:pt x="30" y="49"/>
                                </a:lnTo>
                                <a:lnTo>
                                  <a:pt x="48" y="38"/>
                                </a:lnTo>
                                <a:lnTo>
                                  <a:pt x="56" y="34"/>
                                </a:lnTo>
                                <a:lnTo>
                                  <a:pt x="67" y="26"/>
                                </a:lnTo>
                                <a:lnTo>
                                  <a:pt x="82" y="26"/>
                                </a:lnTo>
                                <a:lnTo>
                                  <a:pt x="89" y="26"/>
                                </a:lnTo>
                                <a:lnTo>
                                  <a:pt x="93" y="15"/>
                                </a:lnTo>
                                <a:lnTo>
                                  <a:pt x="97" y="8"/>
                                </a:lnTo>
                                <a:lnTo>
                                  <a:pt x="119" y="8"/>
                                </a:lnTo>
                                <a:lnTo>
                                  <a:pt x="127" y="4"/>
                                </a:lnTo>
                                <a:lnTo>
                                  <a:pt x="134" y="4"/>
                                </a:lnTo>
                                <a:lnTo>
                                  <a:pt x="142" y="0"/>
                                </a:lnTo>
                                <a:lnTo>
                                  <a:pt x="149" y="8"/>
                                </a:lnTo>
                                <a:lnTo>
                                  <a:pt x="168" y="11"/>
                                </a:lnTo>
                                <a:lnTo>
                                  <a:pt x="191" y="15"/>
                                </a:lnTo>
                                <a:lnTo>
                                  <a:pt x="198" y="26"/>
                                </a:lnTo>
                                <a:lnTo>
                                  <a:pt x="213" y="26"/>
                                </a:lnTo>
                                <a:lnTo>
                                  <a:pt x="220" y="30"/>
                                </a:lnTo>
                                <a:lnTo>
                                  <a:pt x="224" y="38"/>
                                </a:lnTo>
                                <a:lnTo>
                                  <a:pt x="224" y="45"/>
                                </a:lnTo>
                                <a:lnTo>
                                  <a:pt x="213" y="49"/>
                                </a:lnTo>
                                <a:lnTo>
                                  <a:pt x="209" y="56"/>
                                </a:lnTo>
                                <a:lnTo>
                                  <a:pt x="220" y="68"/>
                                </a:lnTo>
                                <a:lnTo>
                                  <a:pt x="224" y="75"/>
                                </a:lnTo>
                                <a:lnTo>
                                  <a:pt x="232" y="86"/>
                                </a:lnTo>
                                <a:lnTo>
                                  <a:pt x="239" y="98"/>
                                </a:lnTo>
                                <a:lnTo>
                                  <a:pt x="235" y="105"/>
                                </a:lnTo>
                                <a:lnTo>
                                  <a:pt x="247" y="109"/>
                                </a:lnTo>
                                <a:lnTo>
                                  <a:pt x="250" y="113"/>
                                </a:lnTo>
                                <a:lnTo>
                                  <a:pt x="258" y="101"/>
                                </a:lnTo>
                                <a:lnTo>
                                  <a:pt x="265" y="98"/>
                                </a:lnTo>
                                <a:lnTo>
                                  <a:pt x="277" y="109"/>
                                </a:lnTo>
                                <a:lnTo>
                                  <a:pt x="284" y="120"/>
                                </a:lnTo>
                                <a:lnTo>
                                  <a:pt x="292" y="127"/>
                                </a:lnTo>
                                <a:lnTo>
                                  <a:pt x="295" y="135"/>
                                </a:lnTo>
                                <a:lnTo>
                                  <a:pt x="307" y="142"/>
                                </a:lnTo>
                                <a:lnTo>
                                  <a:pt x="322" y="142"/>
                                </a:lnTo>
                                <a:lnTo>
                                  <a:pt x="325" y="146"/>
                                </a:lnTo>
                                <a:lnTo>
                                  <a:pt x="325" y="154"/>
                                </a:lnTo>
                                <a:lnTo>
                                  <a:pt x="314" y="191"/>
                                </a:lnTo>
                                <a:lnTo>
                                  <a:pt x="322" y="210"/>
                                </a:lnTo>
                                <a:lnTo>
                                  <a:pt x="318" y="225"/>
                                </a:lnTo>
                                <a:lnTo>
                                  <a:pt x="314" y="232"/>
                                </a:lnTo>
                                <a:lnTo>
                                  <a:pt x="314" y="251"/>
                                </a:lnTo>
                                <a:lnTo>
                                  <a:pt x="314" y="266"/>
                                </a:lnTo>
                                <a:lnTo>
                                  <a:pt x="318" y="292"/>
                                </a:lnTo>
                                <a:lnTo>
                                  <a:pt x="318" y="303"/>
                                </a:lnTo>
                                <a:lnTo>
                                  <a:pt x="325" y="318"/>
                                </a:lnTo>
                                <a:lnTo>
                                  <a:pt x="333" y="330"/>
                                </a:lnTo>
                                <a:lnTo>
                                  <a:pt x="344" y="337"/>
                                </a:lnTo>
                                <a:lnTo>
                                  <a:pt x="348" y="337"/>
                                </a:lnTo>
                                <a:lnTo>
                                  <a:pt x="355" y="337"/>
                                </a:lnTo>
                                <a:lnTo>
                                  <a:pt x="366" y="345"/>
                                </a:lnTo>
                                <a:lnTo>
                                  <a:pt x="366" y="348"/>
                                </a:lnTo>
                                <a:lnTo>
                                  <a:pt x="355" y="352"/>
                                </a:lnTo>
                                <a:lnTo>
                                  <a:pt x="344" y="360"/>
                                </a:lnTo>
                                <a:lnTo>
                                  <a:pt x="336" y="360"/>
                                </a:lnTo>
                                <a:lnTo>
                                  <a:pt x="329" y="371"/>
                                </a:lnTo>
                                <a:lnTo>
                                  <a:pt x="325" y="375"/>
                                </a:lnTo>
                                <a:lnTo>
                                  <a:pt x="318" y="378"/>
                                </a:lnTo>
                                <a:lnTo>
                                  <a:pt x="307" y="386"/>
                                </a:lnTo>
                                <a:lnTo>
                                  <a:pt x="292" y="382"/>
                                </a:lnTo>
                                <a:lnTo>
                                  <a:pt x="284" y="386"/>
                                </a:lnTo>
                                <a:lnTo>
                                  <a:pt x="269" y="390"/>
                                </a:lnTo>
                                <a:lnTo>
                                  <a:pt x="262" y="397"/>
                                </a:lnTo>
                                <a:lnTo>
                                  <a:pt x="250" y="401"/>
                                </a:lnTo>
                                <a:lnTo>
                                  <a:pt x="239" y="408"/>
                                </a:lnTo>
                                <a:lnTo>
                                  <a:pt x="243" y="423"/>
                                </a:lnTo>
                                <a:lnTo>
                                  <a:pt x="235" y="435"/>
                                </a:lnTo>
                                <a:lnTo>
                                  <a:pt x="232" y="446"/>
                                </a:lnTo>
                                <a:lnTo>
                                  <a:pt x="224" y="453"/>
                                </a:lnTo>
                                <a:lnTo>
                                  <a:pt x="220" y="464"/>
                                </a:lnTo>
                                <a:lnTo>
                                  <a:pt x="217" y="472"/>
                                </a:lnTo>
                                <a:lnTo>
                                  <a:pt x="209" y="476"/>
                                </a:lnTo>
                                <a:lnTo>
                                  <a:pt x="205" y="479"/>
                                </a:lnTo>
                                <a:lnTo>
                                  <a:pt x="198" y="479"/>
                                </a:lnTo>
                                <a:lnTo>
                                  <a:pt x="194" y="483"/>
                                </a:lnTo>
                                <a:lnTo>
                                  <a:pt x="187" y="479"/>
                                </a:lnTo>
                                <a:lnTo>
                                  <a:pt x="187" y="487"/>
                                </a:lnTo>
                                <a:lnTo>
                                  <a:pt x="183" y="491"/>
                                </a:lnTo>
                                <a:lnTo>
                                  <a:pt x="179" y="494"/>
                                </a:lnTo>
                                <a:lnTo>
                                  <a:pt x="168" y="498"/>
                                </a:lnTo>
                                <a:lnTo>
                                  <a:pt x="172" y="513"/>
                                </a:lnTo>
                                <a:lnTo>
                                  <a:pt x="161" y="517"/>
                                </a:lnTo>
                                <a:lnTo>
                                  <a:pt x="153" y="524"/>
                                </a:lnTo>
                                <a:lnTo>
                                  <a:pt x="146" y="524"/>
                                </a:lnTo>
                                <a:lnTo>
                                  <a:pt x="138" y="528"/>
                                </a:lnTo>
                                <a:lnTo>
                                  <a:pt x="134" y="536"/>
                                </a:lnTo>
                                <a:lnTo>
                                  <a:pt x="127" y="532"/>
                                </a:lnTo>
                                <a:lnTo>
                                  <a:pt x="116" y="543"/>
                                </a:lnTo>
                                <a:lnTo>
                                  <a:pt x="112" y="543"/>
                                </a:lnTo>
                                <a:lnTo>
                                  <a:pt x="101" y="547"/>
                                </a:lnTo>
                                <a:lnTo>
                                  <a:pt x="89" y="554"/>
                                </a:lnTo>
                                <a:lnTo>
                                  <a:pt x="82" y="558"/>
                                </a:lnTo>
                                <a:lnTo>
                                  <a:pt x="75" y="558"/>
                                </a:lnTo>
                                <a:lnTo>
                                  <a:pt x="71" y="554"/>
                                </a:lnTo>
                                <a:lnTo>
                                  <a:pt x="60" y="543"/>
                                </a:lnTo>
                                <a:lnTo>
                                  <a:pt x="56" y="543"/>
                                </a:lnTo>
                                <a:lnTo>
                                  <a:pt x="48" y="539"/>
                                </a:lnTo>
                                <a:lnTo>
                                  <a:pt x="48" y="543"/>
                                </a:lnTo>
                                <a:lnTo>
                                  <a:pt x="41" y="539"/>
                                </a:lnTo>
                                <a:lnTo>
                                  <a:pt x="37" y="536"/>
                                </a:lnTo>
                                <a:lnTo>
                                  <a:pt x="41" y="53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4" name="Freeform 65"/>
                        <wps:cNvSpPr>
                          <a:spLocks/>
                        </wps:cNvSpPr>
                        <wps:spPr bwMode="auto">
                          <a:xfrm>
                            <a:off x="3363" y="2269"/>
                            <a:ext cx="179" cy="239"/>
                          </a:xfrm>
                          <a:custGeom>
                            <a:avLst/>
                            <a:gdLst>
                              <a:gd name="T0" fmla="*/ 22 w 179"/>
                              <a:gd name="T1" fmla="*/ 89 h 239"/>
                              <a:gd name="T2" fmla="*/ 30 w 179"/>
                              <a:gd name="T3" fmla="*/ 74 h 239"/>
                              <a:gd name="T4" fmla="*/ 48 w 179"/>
                              <a:gd name="T5" fmla="*/ 59 h 239"/>
                              <a:gd name="T6" fmla="*/ 30 w 179"/>
                              <a:gd name="T7" fmla="*/ 56 h 239"/>
                              <a:gd name="T8" fmla="*/ 18 w 179"/>
                              <a:gd name="T9" fmla="*/ 41 h 239"/>
                              <a:gd name="T10" fmla="*/ 0 w 179"/>
                              <a:gd name="T11" fmla="*/ 37 h 239"/>
                              <a:gd name="T12" fmla="*/ 4 w 179"/>
                              <a:gd name="T13" fmla="*/ 7 h 239"/>
                              <a:gd name="T14" fmla="*/ 18 w 179"/>
                              <a:gd name="T15" fmla="*/ 7 h 239"/>
                              <a:gd name="T16" fmla="*/ 45 w 179"/>
                              <a:gd name="T17" fmla="*/ 7 h 239"/>
                              <a:gd name="T18" fmla="*/ 67 w 179"/>
                              <a:gd name="T19" fmla="*/ 18 h 239"/>
                              <a:gd name="T20" fmla="*/ 86 w 179"/>
                              <a:gd name="T21" fmla="*/ 26 h 239"/>
                              <a:gd name="T22" fmla="*/ 97 w 179"/>
                              <a:gd name="T23" fmla="*/ 33 h 239"/>
                              <a:gd name="T24" fmla="*/ 123 w 179"/>
                              <a:gd name="T25" fmla="*/ 86 h 239"/>
                              <a:gd name="T26" fmla="*/ 131 w 179"/>
                              <a:gd name="T27" fmla="*/ 104 h 239"/>
                              <a:gd name="T28" fmla="*/ 149 w 179"/>
                              <a:gd name="T29" fmla="*/ 108 h 239"/>
                              <a:gd name="T30" fmla="*/ 179 w 179"/>
                              <a:gd name="T31" fmla="*/ 101 h 239"/>
                              <a:gd name="T32" fmla="*/ 108 w 179"/>
                              <a:gd name="T33" fmla="*/ 179 h 239"/>
                              <a:gd name="T34" fmla="*/ 101 w 179"/>
                              <a:gd name="T35" fmla="*/ 153 h 239"/>
                              <a:gd name="T36" fmla="*/ 93 w 179"/>
                              <a:gd name="T37" fmla="*/ 131 h 239"/>
                              <a:gd name="T38" fmla="*/ 86 w 179"/>
                              <a:gd name="T39" fmla="*/ 146 h 239"/>
                              <a:gd name="T40" fmla="*/ 78 w 179"/>
                              <a:gd name="T41" fmla="*/ 172 h 239"/>
                              <a:gd name="T42" fmla="*/ 97 w 179"/>
                              <a:gd name="T43" fmla="*/ 179 h 239"/>
                              <a:gd name="T44" fmla="*/ 108 w 179"/>
                              <a:gd name="T45" fmla="*/ 191 h 239"/>
                              <a:gd name="T46" fmla="*/ 75 w 179"/>
                              <a:gd name="T47" fmla="*/ 239 h 239"/>
                              <a:gd name="T48" fmla="*/ 52 w 179"/>
                              <a:gd name="T49" fmla="*/ 239 h 239"/>
                              <a:gd name="T50" fmla="*/ 41 w 179"/>
                              <a:gd name="T51" fmla="*/ 239 h 239"/>
                              <a:gd name="T52" fmla="*/ 26 w 179"/>
                              <a:gd name="T53" fmla="*/ 235 h 239"/>
                              <a:gd name="T54" fmla="*/ 22 w 179"/>
                              <a:gd name="T55" fmla="*/ 232 h 239"/>
                              <a:gd name="T56" fmla="*/ 15 w 179"/>
                              <a:gd name="T57" fmla="*/ 232 h 239"/>
                              <a:gd name="T58" fmla="*/ 11 w 179"/>
                              <a:gd name="T59" fmla="*/ 224 h 239"/>
                              <a:gd name="T60" fmla="*/ 18 w 179"/>
                              <a:gd name="T61" fmla="*/ 198 h 239"/>
                              <a:gd name="T62" fmla="*/ 11 w 179"/>
                              <a:gd name="T63" fmla="*/ 172 h 239"/>
                              <a:gd name="T64" fmla="*/ 18 w 179"/>
                              <a:gd name="T65" fmla="*/ 153 h 239"/>
                              <a:gd name="T66" fmla="*/ 11 w 179"/>
                              <a:gd name="T67" fmla="*/ 134 h 239"/>
                              <a:gd name="T68" fmla="*/ 11 w 179"/>
                              <a:gd name="T69" fmla="*/ 116 h 239"/>
                              <a:gd name="T70" fmla="*/ 18 w 179"/>
                              <a:gd name="T71" fmla="*/ 97 h 239"/>
                              <a:gd name="T72" fmla="*/ 11 w 179"/>
                              <a:gd name="T73" fmla="*/ 101 h 239"/>
                              <a:gd name="T74" fmla="*/ 0 w 179"/>
                              <a:gd name="T75" fmla="*/ 97 h 239"/>
                              <a:gd name="T76" fmla="*/ 11 w 179"/>
                              <a:gd name="T77" fmla="*/ 8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9" h="239">
                                <a:moveTo>
                                  <a:pt x="11" y="82"/>
                                </a:moveTo>
                                <a:lnTo>
                                  <a:pt x="22" y="89"/>
                                </a:lnTo>
                                <a:lnTo>
                                  <a:pt x="26" y="86"/>
                                </a:lnTo>
                                <a:lnTo>
                                  <a:pt x="30" y="74"/>
                                </a:lnTo>
                                <a:lnTo>
                                  <a:pt x="41" y="67"/>
                                </a:lnTo>
                                <a:lnTo>
                                  <a:pt x="48" y="59"/>
                                </a:lnTo>
                                <a:lnTo>
                                  <a:pt x="41" y="52"/>
                                </a:lnTo>
                                <a:lnTo>
                                  <a:pt x="30" y="56"/>
                                </a:lnTo>
                                <a:lnTo>
                                  <a:pt x="22" y="45"/>
                                </a:lnTo>
                                <a:lnTo>
                                  <a:pt x="18" y="41"/>
                                </a:lnTo>
                                <a:lnTo>
                                  <a:pt x="4" y="41"/>
                                </a:lnTo>
                                <a:lnTo>
                                  <a:pt x="0" y="37"/>
                                </a:lnTo>
                                <a:lnTo>
                                  <a:pt x="0" y="22"/>
                                </a:lnTo>
                                <a:lnTo>
                                  <a:pt x="4" y="7"/>
                                </a:lnTo>
                                <a:lnTo>
                                  <a:pt x="15" y="7"/>
                                </a:lnTo>
                                <a:lnTo>
                                  <a:pt x="18" y="7"/>
                                </a:lnTo>
                                <a:lnTo>
                                  <a:pt x="30" y="0"/>
                                </a:lnTo>
                                <a:lnTo>
                                  <a:pt x="45" y="7"/>
                                </a:lnTo>
                                <a:lnTo>
                                  <a:pt x="52" y="11"/>
                                </a:lnTo>
                                <a:lnTo>
                                  <a:pt x="67" y="18"/>
                                </a:lnTo>
                                <a:lnTo>
                                  <a:pt x="82" y="26"/>
                                </a:lnTo>
                                <a:lnTo>
                                  <a:pt x="86" y="26"/>
                                </a:lnTo>
                                <a:lnTo>
                                  <a:pt x="93" y="30"/>
                                </a:lnTo>
                                <a:lnTo>
                                  <a:pt x="97" y="33"/>
                                </a:lnTo>
                                <a:lnTo>
                                  <a:pt x="131" y="71"/>
                                </a:lnTo>
                                <a:lnTo>
                                  <a:pt x="123" y="86"/>
                                </a:lnTo>
                                <a:lnTo>
                                  <a:pt x="127" y="97"/>
                                </a:lnTo>
                                <a:lnTo>
                                  <a:pt x="131" y="104"/>
                                </a:lnTo>
                                <a:lnTo>
                                  <a:pt x="138" y="112"/>
                                </a:lnTo>
                                <a:lnTo>
                                  <a:pt x="149" y="108"/>
                                </a:lnTo>
                                <a:lnTo>
                                  <a:pt x="149" y="104"/>
                                </a:lnTo>
                                <a:lnTo>
                                  <a:pt x="179" y="101"/>
                                </a:lnTo>
                                <a:lnTo>
                                  <a:pt x="142" y="176"/>
                                </a:lnTo>
                                <a:lnTo>
                                  <a:pt x="108" y="179"/>
                                </a:lnTo>
                                <a:lnTo>
                                  <a:pt x="101" y="168"/>
                                </a:lnTo>
                                <a:lnTo>
                                  <a:pt x="101" y="153"/>
                                </a:lnTo>
                                <a:lnTo>
                                  <a:pt x="101" y="134"/>
                                </a:lnTo>
                                <a:lnTo>
                                  <a:pt x="93" y="131"/>
                                </a:lnTo>
                                <a:lnTo>
                                  <a:pt x="82" y="131"/>
                                </a:lnTo>
                                <a:lnTo>
                                  <a:pt x="86" y="146"/>
                                </a:lnTo>
                                <a:lnTo>
                                  <a:pt x="82" y="157"/>
                                </a:lnTo>
                                <a:lnTo>
                                  <a:pt x="78" y="172"/>
                                </a:lnTo>
                                <a:lnTo>
                                  <a:pt x="90" y="176"/>
                                </a:lnTo>
                                <a:lnTo>
                                  <a:pt x="97" y="179"/>
                                </a:lnTo>
                                <a:lnTo>
                                  <a:pt x="101" y="183"/>
                                </a:lnTo>
                                <a:lnTo>
                                  <a:pt x="108" y="191"/>
                                </a:lnTo>
                                <a:lnTo>
                                  <a:pt x="101" y="213"/>
                                </a:lnTo>
                                <a:lnTo>
                                  <a:pt x="75" y="239"/>
                                </a:lnTo>
                                <a:lnTo>
                                  <a:pt x="67" y="239"/>
                                </a:lnTo>
                                <a:lnTo>
                                  <a:pt x="52" y="239"/>
                                </a:lnTo>
                                <a:lnTo>
                                  <a:pt x="48" y="235"/>
                                </a:lnTo>
                                <a:lnTo>
                                  <a:pt x="41" y="239"/>
                                </a:lnTo>
                                <a:lnTo>
                                  <a:pt x="33" y="239"/>
                                </a:lnTo>
                                <a:lnTo>
                                  <a:pt x="26" y="235"/>
                                </a:lnTo>
                                <a:lnTo>
                                  <a:pt x="18" y="239"/>
                                </a:lnTo>
                                <a:lnTo>
                                  <a:pt x="22" y="232"/>
                                </a:lnTo>
                                <a:lnTo>
                                  <a:pt x="15" y="235"/>
                                </a:lnTo>
                                <a:lnTo>
                                  <a:pt x="15" y="232"/>
                                </a:lnTo>
                                <a:lnTo>
                                  <a:pt x="11" y="228"/>
                                </a:lnTo>
                                <a:lnTo>
                                  <a:pt x="11" y="224"/>
                                </a:lnTo>
                                <a:lnTo>
                                  <a:pt x="11" y="213"/>
                                </a:lnTo>
                                <a:lnTo>
                                  <a:pt x="18" y="198"/>
                                </a:lnTo>
                                <a:lnTo>
                                  <a:pt x="18" y="187"/>
                                </a:lnTo>
                                <a:lnTo>
                                  <a:pt x="11" y="172"/>
                                </a:lnTo>
                                <a:lnTo>
                                  <a:pt x="15" y="164"/>
                                </a:lnTo>
                                <a:lnTo>
                                  <a:pt x="18" y="153"/>
                                </a:lnTo>
                                <a:lnTo>
                                  <a:pt x="18" y="142"/>
                                </a:lnTo>
                                <a:lnTo>
                                  <a:pt x="11" y="134"/>
                                </a:lnTo>
                                <a:lnTo>
                                  <a:pt x="15" y="123"/>
                                </a:lnTo>
                                <a:lnTo>
                                  <a:pt x="11" y="116"/>
                                </a:lnTo>
                                <a:lnTo>
                                  <a:pt x="11" y="112"/>
                                </a:lnTo>
                                <a:lnTo>
                                  <a:pt x="18" y="97"/>
                                </a:lnTo>
                                <a:lnTo>
                                  <a:pt x="22" y="93"/>
                                </a:lnTo>
                                <a:lnTo>
                                  <a:pt x="11" y="101"/>
                                </a:lnTo>
                                <a:lnTo>
                                  <a:pt x="7" y="104"/>
                                </a:lnTo>
                                <a:lnTo>
                                  <a:pt x="0" y="97"/>
                                </a:lnTo>
                                <a:lnTo>
                                  <a:pt x="0" y="82"/>
                                </a:lnTo>
                                <a:lnTo>
                                  <a:pt x="11"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5" name="Freeform 66"/>
                        <wps:cNvSpPr>
                          <a:spLocks/>
                        </wps:cNvSpPr>
                        <wps:spPr bwMode="auto">
                          <a:xfrm>
                            <a:off x="3161" y="2081"/>
                            <a:ext cx="434" cy="292"/>
                          </a:xfrm>
                          <a:custGeom>
                            <a:avLst/>
                            <a:gdLst>
                              <a:gd name="T0" fmla="*/ 348 w 434"/>
                              <a:gd name="T1" fmla="*/ 274 h 292"/>
                              <a:gd name="T2" fmla="*/ 363 w 434"/>
                              <a:gd name="T3" fmla="*/ 262 h 292"/>
                              <a:gd name="T4" fmla="*/ 359 w 434"/>
                              <a:gd name="T5" fmla="*/ 229 h 292"/>
                              <a:gd name="T6" fmla="*/ 374 w 434"/>
                              <a:gd name="T7" fmla="*/ 199 h 292"/>
                              <a:gd name="T8" fmla="*/ 340 w 434"/>
                              <a:gd name="T9" fmla="*/ 206 h 292"/>
                              <a:gd name="T10" fmla="*/ 340 w 434"/>
                              <a:gd name="T11" fmla="*/ 233 h 292"/>
                              <a:gd name="T12" fmla="*/ 333 w 434"/>
                              <a:gd name="T13" fmla="*/ 262 h 292"/>
                              <a:gd name="T14" fmla="*/ 307 w 434"/>
                              <a:gd name="T15" fmla="*/ 274 h 292"/>
                              <a:gd name="T16" fmla="*/ 295 w 434"/>
                              <a:gd name="T17" fmla="*/ 210 h 292"/>
                              <a:gd name="T18" fmla="*/ 284 w 434"/>
                              <a:gd name="T19" fmla="*/ 184 h 292"/>
                              <a:gd name="T20" fmla="*/ 299 w 434"/>
                              <a:gd name="T21" fmla="*/ 173 h 292"/>
                              <a:gd name="T22" fmla="*/ 284 w 434"/>
                              <a:gd name="T23" fmla="*/ 158 h 292"/>
                              <a:gd name="T24" fmla="*/ 284 w 434"/>
                              <a:gd name="T25" fmla="*/ 173 h 292"/>
                              <a:gd name="T26" fmla="*/ 262 w 434"/>
                              <a:gd name="T27" fmla="*/ 173 h 292"/>
                              <a:gd name="T28" fmla="*/ 269 w 434"/>
                              <a:gd name="T29" fmla="*/ 154 h 292"/>
                              <a:gd name="T30" fmla="*/ 235 w 434"/>
                              <a:gd name="T31" fmla="*/ 154 h 292"/>
                              <a:gd name="T32" fmla="*/ 220 w 434"/>
                              <a:gd name="T33" fmla="*/ 176 h 292"/>
                              <a:gd name="T34" fmla="*/ 213 w 434"/>
                              <a:gd name="T35" fmla="*/ 191 h 292"/>
                              <a:gd name="T36" fmla="*/ 202 w 434"/>
                              <a:gd name="T37" fmla="*/ 188 h 292"/>
                              <a:gd name="T38" fmla="*/ 187 w 434"/>
                              <a:gd name="T39" fmla="*/ 199 h 292"/>
                              <a:gd name="T40" fmla="*/ 164 w 434"/>
                              <a:gd name="T41" fmla="*/ 199 h 292"/>
                              <a:gd name="T42" fmla="*/ 176 w 434"/>
                              <a:gd name="T43" fmla="*/ 184 h 292"/>
                              <a:gd name="T44" fmla="*/ 176 w 434"/>
                              <a:gd name="T45" fmla="*/ 161 h 292"/>
                              <a:gd name="T46" fmla="*/ 164 w 434"/>
                              <a:gd name="T47" fmla="*/ 105 h 292"/>
                              <a:gd name="T48" fmla="*/ 157 w 434"/>
                              <a:gd name="T49" fmla="*/ 116 h 292"/>
                              <a:gd name="T50" fmla="*/ 157 w 434"/>
                              <a:gd name="T51" fmla="*/ 146 h 292"/>
                              <a:gd name="T52" fmla="*/ 157 w 434"/>
                              <a:gd name="T53" fmla="*/ 154 h 292"/>
                              <a:gd name="T54" fmla="*/ 142 w 434"/>
                              <a:gd name="T55" fmla="*/ 146 h 292"/>
                              <a:gd name="T56" fmla="*/ 142 w 434"/>
                              <a:gd name="T57" fmla="*/ 101 h 292"/>
                              <a:gd name="T58" fmla="*/ 123 w 434"/>
                              <a:gd name="T59" fmla="*/ 105 h 292"/>
                              <a:gd name="T60" fmla="*/ 101 w 434"/>
                              <a:gd name="T61" fmla="*/ 94 h 292"/>
                              <a:gd name="T62" fmla="*/ 82 w 434"/>
                              <a:gd name="T63" fmla="*/ 98 h 292"/>
                              <a:gd name="T64" fmla="*/ 63 w 434"/>
                              <a:gd name="T65" fmla="*/ 98 h 292"/>
                              <a:gd name="T66" fmla="*/ 56 w 434"/>
                              <a:gd name="T67" fmla="*/ 113 h 292"/>
                              <a:gd name="T68" fmla="*/ 33 w 434"/>
                              <a:gd name="T69" fmla="*/ 116 h 292"/>
                              <a:gd name="T70" fmla="*/ 11 w 434"/>
                              <a:gd name="T71" fmla="*/ 113 h 292"/>
                              <a:gd name="T72" fmla="*/ 0 w 434"/>
                              <a:gd name="T73" fmla="*/ 98 h 292"/>
                              <a:gd name="T74" fmla="*/ 22 w 434"/>
                              <a:gd name="T75" fmla="*/ 68 h 292"/>
                              <a:gd name="T76" fmla="*/ 22 w 434"/>
                              <a:gd name="T77" fmla="*/ 49 h 292"/>
                              <a:gd name="T78" fmla="*/ 41 w 434"/>
                              <a:gd name="T79" fmla="*/ 57 h 292"/>
                              <a:gd name="T80" fmla="*/ 63 w 434"/>
                              <a:gd name="T81" fmla="*/ 53 h 292"/>
                              <a:gd name="T82" fmla="*/ 67 w 434"/>
                              <a:gd name="T83" fmla="*/ 45 h 292"/>
                              <a:gd name="T84" fmla="*/ 63 w 434"/>
                              <a:gd name="T85" fmla="*/ 23 h 292"/>
                              <a:gd name="T86" fmla="*/ 97 w 434"/>
                              <a:gd name="T87" fmla="*/ 12 h 292"/>
                              <a:gd name="T88" fmla="*/ 127 w 434"/>
                              <a:gd name="T89" fmla="*/ 8 h 292"/>
                              <a:gd name="T90" fmla="*/ 142 w 434"/>
                              <a:gd name="T91" fmla="*/ 0 h 292"/>
                              <a:gd name="T92" fmla="*/ 157 w 434"/>
                              <a:gd name="T93" fmla="*/ 0 h 292"/>
                              <a:gd name="T94" fmla="*/ 434 w 434"/>
                              <a:gd name="T95" fmla="*/ 128 h 292"/>
                              <a:gd name="T96" fmla="*/ 411 w 434"/>
                              <a:gd name="T97" fmla="*/ 214 h 292"/>
                              <a:gd name="T98" fmla="*/ 378 w 434"/>
                              <a:gd name="T99"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4" h="292">
                                <a:moveTo>
                                  <a:pt x="351" y="289"/>
                                </a:moveTo>
                                <a:lnTo>
                                  <a:pt x="348" y="274"/>
                                </a:lnTo>
                                <a:lnTo>
                                  <a:pt x="351" y="266"/>
                                </a:lnTo>
                                <a:lnTo>
                                  <a:pt x="363" y="262"/>
                                </a:lnTo>
                                <a:lnTo>
                                  <a:pt x="351" y="236"/>
                                </a:lnTo>
                                <a:lnTo>
                                  <a:pt x="359" y="229"/>
                                </a:lnTo>
                                <a:lnTo>
                                  <a:pt x="366" y="225"/>
                                </a:lnTo>
                                <a:lnTo>
                                  <a:pt x="374" y="199"/>
                                </a:lnTo>
                                <a:lnTo>
                                  <a:pt x="366" y="191"/>
                                </a:lnTo>
                                <a:lnTo>
                                  <a:pt x="340" y="206"/>
                                </a:lnTo>
                                <a:lnTo>
                                  <a:pt x="348" y="221"/>
                                </a:lnTo>
                                <a:lnTo>
                                  <a:pt x="340" y="233"/>
                                </a:lnTo>
                                <a:lnTo>
                                  <a:pt x="340" y="240"/>
                                </a:lnTo>
                                <a:lnTo>
                                  <a:pt x="333" y="262"/>
                                </a:lnTo>
                                <a:lnTo>
                                  <a:pt x="325" y="259"/>
                                </a:lnTo>
                                <a:lnTo>
                                  <a:pt x="307" y="274"/>
                                </a:lnTo>
                                <a:lnTo>
                                  <a:pt x="280" y="214"/>
                                </a:lnTo>
                                <a:lnTo>
                                  <a:pt x="295" y="210"/>
                                </a:lnTo>
                                <a:lnTo>
                                  <a:pt x="295" y="206"/>
                                </a:lnTo>
                                <a:lnTo>
                                  <a:pt x="284" y="184"/>
                                </a:lnTo>
                                <a:lnTo>
                                  <a:pt x="288" y="176"/>
                                </a:lnTo>
                                <a:lnTo>
                                  <a:pt x="299" y="173"/>
                                </a:lnTo>
                                <a:lnTo>
                                  <a:pt x="303" y="161"/>
                                </a:lnTo>
                                <a:lnTo>
                                  <a:pt x="284" y="158"/>
                                </a:lnTo>
                                <a:lnTo>
                                  <a:pt x="288" y="165"/>
                                </a:lnTo>
                                <a:lnTo>
                                  <a:pt x="284" y="173"/>
                                </a:lnTo>
                                <a:lnTo>
                                  <a:pt x="273" y="176"/>
                                </a:lnTo>
                                <a:lnTo>
                                  <a:pt x="262" y="173"/>
                                </a:lnTo>
                                <a:lnTo>
                                  <a:pt x="258" y="165"/>
                                </a:lnTo>
                                <a:lnTo>
                                  <a:pt x="269" y="154"/>
                                </a:lnTo>
                                <a:lnTo>
                                  <a:pt x="254" y="146"/>
                                </a:lnTo>
                                <a:lnTo>
                                  <a:pt x="235" y="154"/>
                                </a:lnTo>
                                <a:lnTo>
                                  <a:pt x="232" y="165"/>
                                </a:lnTo>
                                <a:lnTo>
                                  <a:pt x="220" y="176"/>
                                </a:lnTo>
                                <a:lnTo>
                                  <a:pt x="213" y="176"/>
                                </a:lnTo>
                                <a:lnTo>
                                  <a:pt x="213" y="191"/>
                                </a:lnTo>
                                <a:lnTo>
                                  <a:pt x="209" y="195"/>
                                </a:lnTo>
                                <a:lnTo>
                                  <a:pt x="202" y="188"/>
                                </a:lnTo>
                                <a:lnTo>
                                  <a:pt x="194" y="203"/>
                                </a:lnTo>
                                <a:lnTo>
                                  <a:pt x="187" y="199"/>
                                </a:lnTo>
                                <a:lnTo>
                                  <a:pt x="164" y="199"/>
                                </a:lnTo>
                                <a:lnTo>
                                  <a:pt x="172" y="195"/>
                                </a:lnTo>
                                <a:lnTo>
                                  <a:pt x="176" y="184"/>
                                </a:lnTo>
                                <a:lnTo>
                                  <a:pt x="168" y="176"/>
                                </a:lnTo>
                                <a:lnTo>
                                  <a:pt x="176" y="161"/>
                                </a:lnTo>
                                <a:lnTo>
                                  <a:pt x="164" y="128"/>
                                </a:lnTo>
                                <a:lnTo>
                                  <a:pt x="164" y="105"/>
                                </a:lnTo>
                                <a:lnTo>
                                  <a:pt x="153" y="90"/>
                                </a:lnTo>
                                <a:lnTo>
                                  <a:pt x="157" y="116"/>
                                </a:lnTo>
                                <a:lnTo>
                                  <a:pt x="149" y="135"/>
                                </a:lnTo>
                                <a:lnTo>
                                  <a:pt x="157" y="146"/>
                                </a:lnTo>
                                <a:lnTo>
                                  <a:pt x="161" y="158"/>
                                </a:lnTo>
                                <a:lnTo>
                                  <a:pt x="157" y="154"/>
                                </a:lnTo>
                                <a:lnTo>
                                  <a:pt x="138" y="161"/>
                                </a:lnTo>
                                <a:lnTo>
                                  <a:pt x="142" y="146"/>
                                </a:lnTo>
                                <a:lnTo>
                                  <a:pt x="138" y="128"/>
                                </a:lnTo>
                                <a:lnTo>
                                  <a:pt x="142" y="101"/>
                                </a:lnTo>
                                <a:lnTo>
                                  <a:pt x="131" y="101"/>
                                </a:lnTo>
                                <a:lnTo>
                                  <a:pt x="123" y="105"/>
                                </a:lnTo>
                                <a:lnTo>
                                  <a:pt x="108" y="101"/>
                                </a:lnTo>
                                <a:lnTo>
                                  <a:pt x="101" y="94"/>
                                </a:lnTo>
                                <a:lnTo>
                                  <a:pt x="97" y="98"/>
                                </a:lnTo>
                                <a:lnTo>
                                  <a:pt x="82" y="98"/>
                                </a:lnTo>
                                <a:lnTo>
                                  <a:pt x="71" y="101"/>
                                </a:lnTo>
                                <a:lnTo>
                                  <a:pt x="63" y="98"/>
                                </a:lnTo>
                                <a:lnTo>
                                  <a:pt x="60" y="109"/>
                                </a:lnTo>
                                <a:lnTo>
                                  <a:pt x="56" y="113"/>
                                </a:lnTo>
                                <a:lnTo>
                                  <a:pt x="45" y="116"/>
                                </a:lnTo>
                                <a:lnTo>
                                  <a:pt x="33" y="116"/>
                                </a:lnTo>
                                <a:lnTo>
                                  <a:pt x="22" y="113"/>
                                </a:lnTo>
                                <a:lnTo>
                                  <a:pt x="11" y="113"/>
                                </a:lnTo>
                                <a:lnTo>
                                  <a:pt x="3" y="109"/>
                                </a:lnTo>
                                <a:lnTo>
                                  <a:pt x="0" y="98"/>
                                </a:lnTo>
                                <a:lnTo>
                                  <a:pt x="11" y="75"/>
                                </a:lnTo>
                                <a:lnTo>
                                  <a:pt x="22" y="68"/>
                                </a:lnTo>
                                <a:lnTo>
                                  <a:pt x="15" y="64"/>
                                </a:lnTo>
                                <a:lnTo>
                                  <a:pt x="22" y="49"/>
                                </a:lnTo>
                                <a:lnTo>
                                  <a:pt x="37" y="53"/>
                                </a:lnTo>
                                <a:lnTo>
                                  <a:pt x="41" y="57"/>
                                </a:lnTo>
                                <a:lnTo>
                                  <a:pt x="60" y="68"/>
                                </a:lnTo>
                                <a:lnTo>
                                  <a:pt x="63" y="53"/>
                                </a:lnTo>
                                <a:lnTo>
                                  <a:pt x="75" y="57"/>
                                </a:lnTo>
                                <a:lnTo>
                                  <a:pt x="67" y="45"/>
                                </a:lnTo>
                                <a:lnTo>
                                  <a:pt x="75" y="34"/>
                                </a:lnTo>
                                <a:lnTo>
                                  <a:pt x="63" y="23"/>
                                </a:lnTo>
                                <a:lnTo>
                                  <a:pt x="89" y="8"/>
                                </a:lnTo>
                                <a:lnTo>
                                  <a:pt x="97" y="12"/>
                                </a:lnTo>
                                <a:lnTo>
                                  <a:pt x="116" y="8"/>
                                </a:lnTo>
                                <a:lnTo>
                                  <a:pt x="127" y="8"/>
                                </a:lnTo>
                                <a:lnTo>
                                  <a:pt x="134" y="12"/>
                                </a:lnTo>
                                <a:lnTo>
                                  <a:pt x="142" y="0"/>
                                </a:lnTo>
                                <a:lnTo>
                                  <a:pt x="149" y="4"/>
                                </a:lnTo>
                                <a:lnTo>
                                  <a:pt x="157" y="0"/>
                                </a:lnTo>
                                <a:lnTo>
                                  <a:pt x="168" y="4"/>
                                </a:lnTo>
                                <a:lnTo>
                                  <a:pt x="434" y="128"/>
                                </a:lnTo>
                                <a:lnTo>
                                  <a:pt x="423" y="169"/>
                                </a:lnTo>
                                <a:lnTo>
                                  <a:pt x="411" y="214"/>
                                </a:lnTo>
                                <a:lnTo>
                                  <a:pt x="393" y="251"/>
                                </a:lnTo>
                                <a:lnTo>
                                  <a:pt x="378" y="292"/>
                                </a:lnTo>
                                <a:lnTo>
                                  <a:pt x="351" y="28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6" name="Freeform 67"/>
                        <wps:cNvSpPr>
                          <a:spLocks/>
                        </wps:cNvSpPr>
                        <wps:spPr bwMode="auto">
                          <a:xfrm>
                            <a:off x="3213" y="2036"/>
                            <a:ext cx="45" cy="42"/>
                          </a:xfrm>
                          <a:custGeom>
                            <a:avLst/>
                            <a:gdLst>
                              <a:gd name="T0" fmla="*/ 0 w 45"/>
                              <a:gd name="T1" fmla="*/ 38 h 42"/>
                              <a:gd name="T2" fmla="*/ 4 w 45"/>
                              <a:gd name="T3" fmla="*/ 19 h 42"/>
                              <a:gd name="T4" fmla="*/ 15 w 45"/>
                              <a:gd name="T5" fmla="*/ 12 h 42"/>
                              <a:gd name="T6" fmla="*/ 23 w 45"/>
                              <a:gd name="T7" fmla="*/ 4 h 42"/>
                              <a:gd name="T8" fmla="*/ 45 w 45"/>
                              <a:gd name="T9" fmla="*/ 0 h 42"/>
                              <a:gd name="T10" fmla="*/ 45 w 45"/>
                              <a:gd name="T11" fmla="*/ 15 h 42"/>
                              <a:gd name="T12" fmla="*/ 34 w 45"/>
                              <a:gd name="T13" fmla="*/ 27 h 42"/>
                              <a:gd name="T14" fmla="*/ 30 w 45"/>
                              <a:gd name="T15" fmla="*/ 38 h 42"/>
                              <a:gd name="T16" fmla="*/ 15 w 45"/>
                              <a:gd name="T17" fmla="*/ 42 h 42"/>
                              <a:gd name="T18" fmla="*/ 4 w 45"/>
                              <a:gd name="T19" fmla="*/ 42 h 42"/>
                              <a:gd name="T20" fmla="*/ 0 w 45"/>
                              <a:gd name="T21"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42">
                                <a:moveTo>
                                  <a:pt x="0" y="38"/>
                                </a:moveTo>
                                <a:lnTo>
                                  <a:pt x="4" y="19"/>
                                </a:lnTo>
                                <a:lnTo>
                                  <a:pt x="15" y="12"/>
                                </a:lnTo>
                                <a:lnTo>
                                  <a:pt x="23" y="4"/>
                                </a:lnTo>
                                <a:lnTo>
                                  <a:pt x="45" y="0"/>
                                </a:lnTo>
                                <a:lnTo>
                                  <a:pt x="45" y="15"/>
                                </a:lnTo>
                                <a:lnTo>
                                  <a:pt x="34" y="27"/>
                                </a:lnTo>
                                <a:lnTo>
                                  <a:pt x="30" y="38"/>
                                </a:lnTo>
                                <a:lnTo>
                                  <a:pt x="15" y="42"/>
                                </a:lnTo>
                                <a:lnTo>
                                  <a:pt x="4" y="42"/>
                                </a:lnTo>
                                <a:lnTo>
                                  <a:pt x="0"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7" name="Freeform 68"/>
                        <wps:cNvSpPr>
                          <a:spLocks/>
                        </wps:cNvSpPr>
                        <wps:spPr bwMode="auto">
                          <a:xfrm>
                            <a:off x="3262" y="2010"/>
                            <a:ext cx="41" cy="71"/>
                          </a:xfrm>
                          <a:custGeom>
                            <a:avLst/>
                            <a:gdLst>
                              <a:gd name="T0" fmla="*/ 3 w 41"/>
                              <a:gd name="T1" fmla="*/ 68 h 71"/>
                              <a:gd name="T2" fmla="*/ 7 w 41"/>
                              <a:gd name="T3" fmla="*/ 71 h 71"/>
                              <a:gd name="T4" fmla="*/ 18 w 41"/>
                              <a:gd name="T5" fmla="*/ 68 h 71"/>
                              <a:gd name="T6" fmla="*/ 33 w 41"/>
                              <a:gd name="T7" fmla="*/ 64 h 71"/>
                              <a:gd name="T8" fmla="*/ 30 w 41"/>
                              <a:gd name="T9" fmla="*/ 53 h 71"/>
                              <a:gd name="T10" fmla="*/ 22 w 41"/>
                              <a:gd name="T11" fmla="*/ 45 h 71"/>
                              <a:gd name="T12" fmla="*/ 18 w 41"/>
                              <a:gd name="T13" fmla="*/ 38 h 71"/>
                              <a:gd name="T14" fmla="*/ 33 w 41"/>
                              <a:gd name="T15" fmla="*/ 26 h 71"/>
                              <a:gd name="T16" fmla="*/ 41 w 41"/>
                              <a:gd name="T17" fmla="*/ 23 h 71"/>
                              <a:gd name="T18" fmla="*/ 33 w 41"/>
                              <a:gd name="T19" fmla="*/ 19 h 71"/>
                              <a:gd name="T20" fmla="*/ 26 w 41"/>
                              <a:gd name="T21" fmla="*/ 19 h 71"/>
                              <a:gd name="T22" fmla="*/ 22 w 41"/>
                              <a:gd name="T23" fmla="*/ 11 h 71"/>
                              <a:gd name="T24" fmla="*/ 37 w 41"/>
                              <a:gd name="T25" fmla="*/ 4 h 71"/>
                              <a:gd name="T26" fmla="*/ 33 w 41"/>
                              <a:gd name="T27" fmla="*/ 0 h 71"/>
                              <a:gd name="T28" fmla="*/ 30 w 41"/>
                              <a:gd name="T29" fmla="*/ 0 h 71"/>
                              <a:gd name="T30" fmla="*/ 22 w 41"/>
                              <a:gd name="T31" fmla="*/ 0 h 71"/>
                              <a:gd name="T32" fmla="*/ 15 w 41"/>
                              <a:gd name="T33" fmla="*/ 4 h 71"/>
                              <a:gd name="T34" fmla="*/ 3 w 41"/>
                              <a:gd name="T35" fmla="*/ 11 h 71"/>
                              <a:gd name="T36" fmla="*/ 0 w 41"/>
                              <a:gd name="T37" fmla="*/ 15 h 71"/>
                              <a:gd name="T38" fmla="*/ 7 w 41"/>
                              <a:gd name="T39" fmla="*/ 15 h 71"/>
                              <a:gd name="T40" fmla="*/ 3 w 41"/>
                              <a:gd name="T41" fmla="*/ 26 h 71"/>
                              <a:gd name="T42" fmla="*/ 3 w 41"/>
                              <a:gd name="T43" fmla="*/ 38 h 71"/>
                              <a:gd name="T44" fmla="*/ 11 w 41"/>
                              <a:gd name="T45" fmla="*/ 53 h 71"/>
                              <a:gd name="T46" fmla="*/ 7 w 41"/>
                              <a:gd name="T47" fmla="*/ 60 h 71"/>
                              <a:gd name="T48" fmla="*/ 0 w 41"/>
                              <a:gd name="T49" fmla="*/ 64 h 71"/>
                              <a:gd name="T50" fmla="*/ 3 w 41"/>
                              <a:gd name="T51" fmla="*/ 6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71">
                                <a:moveTo>
                                  <a:pt x="3" y="68"/>
                                </a:moveTo>
                                <a:lnTo>
                                  <a:pt x="7" y="71"/>
                                </a:lnTo>
                                <a:lnTo>
                                  <a:pt x="18" y="68"/>
                                </a:lnTo>
                                <a:lnTo>
                                  <a:pt x="33" y="64"/>
                                </a:lnTo>
                                <a:lnTo>
                                  <a:pt x="30" y="53"/>
                                </a:lnTo>
                                <a:lnTo>
                                  <a:pt x="22" y="45"/>
                                </a:lnTo>
                                <a:lnTo>
                                  <a:pt x="18" y="38"/>
                                </a:lnTo>
                                <a:lnTo>
                                  <a:pt x="33" y="26"/>
                                </a:lnTo>
                                <a:lnTo>
                                  <a:pt x="41" y="23"/>
                                </a:lnTo>
                                <a:lnTo>
                                  <a:pt x="33" y="19"/>
                                </a:lnTo>
                                <a:lnTo>
                                  <a:pt x="26" y="19"/>
                                </a:lnTo>
                                <a:lnTo>
                                  <a:pt x="22" y="11"/>
                                </a:lnTo>
                                <a:lnTo>
                                  <a:pt x="37" y="4"/>
                                </a:lnTo>
                                <a:lnTo>
                                  <a:pt x="33" y="0"/>
                                </a:lnTo>
                                <a:lnTo>
                                  <a:pt x="30" y="0"/>
                                </a:lnTo>
                                <a:lnTo>
                                  <a:pt x="22" y="0"/>
                                </a:lnTo>
                                <a:lnTo>
                                  <a:pt x="15" y="4"/>
                                </a:lnTo>
                                <a:lnTo>
                                  <a:pt x="3" y="11"/>
                                </a:lnTo>
                                <a:lnTo>
                                  <a:pt x="0" y="15"/>
                                </a:lnTo>
                                <a:lnTo>
                                  <a:pt x="7" y="15"/>
                                </a:lnTo>
                                <a:lnTo>
                                  <a:pt x="3" y="26"/>
                                </a:lnTo>
                                <a:lnTo>
                                  <a:pt x="3" y="38"/>
                                </a:lnTo>
                                <a:lnTo>
                                  <a:pt x="11" y="53"/>
                                </a:lnTo>
                                <a:lnTo>
                                  <a:pt x="7" y="60"/>
                                </a:lnTo>
                                <a:lnTo>
                                  <a:pt x="0" y="64"/>
                                </a:lnTo>
                                <a:lnTo>
                                  <a:pt x="3" y="6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8" name="Freeform 69"/>
                        <wps:cNvSpPr>
                          <a:spLocks/>
                        </wps:cNvSpPr>
                        <wps:spPr bwMode="auto">
                          <a:xfrm>
                            <a:off x="3329" y="2299"/>
                            <a:ext cx="15" cy="18"/>
                          </a:xfrm>
                          <a:custGeom>
                            <a:avLst/>
                            <a:gdLst>
                              <a:gd name="T0" fmla="*/ 4 w 15"/>
                              <a:gd name="T1" fmla="*/ 0 h 18"/>
                              <a:gd name="T2" fmla="*/ 0 w 15"/>
                              <a:gd name="T3" fmla="*/ 11 h 18"/>
                              <a:gd name="T4" fmla="*/ 8 w 15"/>
                              <a:gd name="T5" fmla="*/ 18 h 18"/>
                              <a:gd name="T6" fmla="*/ 15 w 15"/>
                              <a:gd name="T7" fmla="*/ 18 h 18"/>
                              <a:gd name="T8" fmla="*/ 15 w 15"/>
                              <a:gd name="T9" fmla="*/ 11 h 18"/>
                              <a:gd name="T10" fmla="*/ 8 w 15"/>
                              <a:gd name="T11" fmla="*/ 3 h 18"/>
                              <a:gd name="T12" fmla="*/ 8 w 15"/>
                              <a:gd name="T13" fmla="*/ 3 h 18"/>
                              <a:gd name="T14" fmla="*/ 4 w 15"/>
                              <a:gd name="T15" fmla="*/ 0 h 18"/>
                              <a:gd name="T16" fmla="*/ 4 w 15"/>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8">
                                <a:moveTo>
                                  <a:pt x="4" y="0"/>
                                </a:moveTo>
                                <a:lnTo>
                                  <a:pt x="0" y="11"/>
                                </a:lnTo>
                                <a:lnTo>
                                  <a:pt x="8" y="18"/>
                                </a:lnTo>
                                <a:lnTo>
                                  <a:pt x="15" y="18"/>
                                </a:lnTo>
                                <a:lnTo>
                                  <a:pt x="15" y="11"/>
                                </a:lnTo>
                                <a:lnTo>
                                  <a:pt x="8" y="3"/>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29" name="Freeform 70"/>
                        <wps:cNvSpPr>
                          <a:spLocks/>
                        </wps:cNvSpPr>
                        <wps:spPr bwMode="auto">
                          <a:xfrm>
                            <a:off x="3280" y="2246"/>
                            <a:ext cx="15" cy="8"/>
                          </a:xfrm>
                          <a:custGeom>
                            <a:avLst/>
                            <a:gdLst>
                              <a:gd name="T0" fmla="*/ 8 w 15"/>
                              <a:gd name="T1" fmla="*/ 0 h 8"/>
                              <a:gd name="T2" fmla="*/ 0 w 15"/>
                              <a:gd name="T3" fmla="*/ 0 h 8"/>
                              <a:gd name="T4" fmla="*/ 15 w 15"/>
                              <a:gd name="T5" fmla="*/ 8 h 8"/>
                              <a:gd name="T6" fmla="*/ 15 w 15"/>
                              <a:gd name="T7" fmla="*/ 4 h 8"/>
                              <a:gd name="T8" fmla="*/ 15 w 15"/>
                              <a:gd name="T9" fmla="*/ 4 h 8"/>
                              <a:gd name="T10" fmla="*/ 12 w 15"/>
                              <a:gd name="T11" fmla="*/ 0 h 8"/>
                              <a:gd name="T12" fmla="*/ 12 w 15"/>
                              <a:gd name="T13" fmla="*/ 0 h 8"/>
                              <a:gd name="T14" fmla="*/ 8 w 15"/>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8">
                                <a:moveTo>
                                  <a:pt x="8" y="0"/>
                                </a:moveTo>
                                <a:lnTo>
                                  <a:pt x="0" y="0"/>
                                </a:lnTo>
                                <a:lnTo>
                                  <a:pt x="15" y="8"/>
                                </a:lnTo>
                                <a:lnTo>
                                  <a:pt x="15" y="4"/>
                                </a:lnTo>
                                <a:lnTo>
                                  <a:pt x="12" y="0"/>
                                </a:lnTo>
                                <a:lnTo>
                                  <a:pt x="8"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0" name="Freeform 71"/>
                        <wps:cNvSpPr>
                          <a:spLocks/>
                        </wps:cNvSpPr>
                        <wps:spPr bwMode="auto">
                          <a:xfrm>
                            <a:off x="3280" y="2201"/>
                            <a:ext cx="4" cy="11"/>
                          </a:xfrm>
                          <a:custGeom>
                            <a:avLst/>
                            <a:gdLst>
                              <a:gd name="T0" fmla="*/ 0 w 4"/>
                              <a:gd name="T1" fmla="*/ 11 h 11"/>
                              <a:gd name="T2" fmla="*/ 0 w 4"/>
                              <a:gd name="T3" fmla="*/ 4 h 11"/>
                              <a:gd name="T4" fmla="*/ 0 w 4"/>
                              <a:gd name="T5" fmla="*/ 0 h 11"/>
                              <a:gd name="T6" fmla="*/ 4 w 4"/>
                              <a:gd name="T7" fmla="*/ 11 h 11"/>
                              <a:gd name="T8" fmla="*/ 0 w 4"/>
                              <a:gd name="T9" fmla="*/ 11 h 11"/>
                            </a:gdLst>
                            <a:ahLst/>
                            <a:cxnLst>
                              <a:cxn ang="0">
                                <a:pos x="T0" y="T1"/>
                              </a:cxn>
                              <a:cxn ang="0">
                                <a:pos x="T2" y="T3"/>
                              </a:cxn>
                              <a:cxn ang="0">
                                <a:pos x="T4" y="T5"/>
                              </a:cxn>
                              <a:cxn ang="0">
                                <a:pos x="T6" y="T7"/>
                              </a:cxn>
                              <a:cxn ang="0">
                                <a:pos x="T8" y="T9"/>
                              </a:cxn>
                            </a:cxnLst>
                            <a:rect l="0" t="0" r="r" b="b"/>
                            <a:pathLst>
                              <a:path w="4" h="11">
                                <a:moveTo>
                                  <a:pt x="0" y="11"/>
                                </a:moveTo>
                                <a:lnTo>
                                  <a:pt x="0" y="4"/>
                                </a:lnTo>
                                <a:lnTo>
                                  <a:pt x="0" y="0"/>
                                </a:lnTo>
                                <a:lnTo>
                                  <a:pt x="4"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1" name="Freeform 72"/>
                        <wps:cNvSpPr>
                          <a:spLocks/>
                        </wps:cNvSpPr>
                        <wps:spPr bwMode="auto">
                          <a:xfrm>
                            <a:off x="3265" y="2212"/>
                            <a:ext cx="8" cy="8"/>
                          </a:xfrm>
                          <a:custGeom>
                            <a:avLst/>
                            <a:gdLst>
                              <a:gd name="T0" fmla="*/ 8 w 8"/>
                              <a:gd name="T1" fmla="*/ 8 h 8"/>
                              <a:gd name="T2" fmla="*/ 0 w 8"/>
                              <a:gd name="T3" fmla="*/ 0 h 8"/>
                              <a:gd name="T4" fmla="*/ 4 w 8"/>
                              <a:gd name="T5" fmla="*/ 0 h 8"/>
                              <a:gd name="T6" fmla="*/ 8 w 8"/>
                              <a:gd name="T7" fmla="*/ 8 h 8"/>
                            </a:gdLst>
                            <a:ahLst/>
                            <a:cxnLst>
                              <a:cxn ang="0">
                                <a:pos x="T0" y="T1"/>
                              </a:cxn>
                              <a:cxn ang="0">
                                <a:pos x="T2" y="T3"/>
                              </a:cxn>
                              <a:cxn ang="0">
                                <a:pos x="T4" y="T5"/>
                              </a:cxn>
                              <a:cxn ang="0">
                                <a:pos x="T6" y="T7"/>
                              </a:cxn>
                            </a:cxnLst>
                            <a:rect l="0" t="0" r="r" b="b"/>
                            <a:pathLst>
                              <a:path w="8" h="8">
                                <a:moveTo>
                                  <a:pt x="8" y="8"/>
                                </a:moveTo>
                                <a:lnTo>
                                  <a:pt x="0" y="0"/>
                                </a:lnTo>
                                <a:lnTo>
                                  <a:pt x="4" y="0"/>
                                </a:lnTo>
                                <a:lnTo>
                                  <a:pt x="8"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2" name="Freeform 73"/>
                        <wps:cNvSpPr>
                          <a:spLocks/>
                        </wps:cNvSpPr>
                        <wps:spPr bwMode="auto">
                          <a:xfrm>
                            <a:off x="3329" y="1917"/>
                            <a:ext cx="292" cy="292"/>
                          </a:xfrm>
                          <a:custGeom>
                            <a:avLst/>
                            <a:gdLst>
                              <a:gd name="T0" fmla="*/ 4 w 292"/>
                              <a:gd name="T1" fmla="*/ 161 h 292"/>
                              <a:gd name="T2" fmla="*/ 8 w 292"/>
                              <a:gd name="T3" fmla="*/ 138 h 292"/>
                              <a:gd name="T4" fmla="*/ 15 w 292"/>
                              <a:gd name="T5" fmla="*/ 134 h 292"/>
                              <a:gd name="T6" fmla="*/ 41 w 292"/>
                              <a:gd name="T7" fmla="*/ 75 h 292"/>
                              <a:gd name="T8" fmla="*/ 64 w 292"/>
                              <a:gd name="T9" fmla="*/ 78 h 292"/>
                              <a:gd name="T10" fmla="*/ 82 w 292"/>
                              <a:gd name="T11" fmla="*/ 56 h 292"/>
                              <a:gd name="T12" fmla="*/ 97 w 292"/>
                              <a:gd name="T13" fmla="*/ 56 h 292"/>
                              <a:gd name="T14" fmla="*/ 105 w 292"/>
                              <a:gd name="T15" fmla="*/ 41 h 292"/>
                              <a:gd name="T16" fmla="*/ 135 w 292"/>
                              <a:gd name="T17" fmla="*/ 18 h 292"/>
                              <a:gd name="T18" fmla="*/ 172 w 292"/>
                              <a:gd name="T19" fmla="*/ 0 h 292"/>
                              <a:gd name="T20" fmla="*/ 198 w 292"/>
                              <a:gd name="T21" fmla="*/ 7 h 292"/>
                              <a:gd name="T22" fmla="*/ 247 w 292"/>
                              <a:gd name="T23" fmla="*/ 15 h 292"/>
                              <a:gd name="T24" fmla="*/ 243 w 292"/>
                              <a:gd name="T25" fmla="*/ 41 h 292"/>
                              <a:gd name="T26" fmla="*/ 221 w 292"/>
                              <a:gd name="T27" fmla="*/ 63 h 292"/>
                              <a:gd name="T28" fmla="*/ 232 w 292"/>
                              <a:gd name="T29" fmla="*/ 82 h 292"/>
                              <a:gd name="T30" fmla="*/ 251 w 292"/>
                              <a:gd name="T31" fmla="*/ 89 h 292"/>
                              <a:gd name="T32" fmla="*/ 243 w 292"/>
                              <a:gd name="T33" fmla="*/ 104 h 292"/>
                              <a:gd name="T34" fmla="*/ 236 w 292"/>
                              <a:gd name="T35" fmla="*/ 108 h 292"/>
                              <a:gd name="T36" fmla="*/ 225 w 292"/>
                              <a:gd name="T37" fmla="*/ 138 h 292"/>
                              <a:gd name="T38" fmla="*/ 247 w 292"/>
                              <a:gd name="T39" fmla="*/ 123 h 292"/>
                              <a:gd name="T40" fmla="*/ 266 w 292"/>
                              <a:gd name="T41" fmla="*/ 123 h 292"/>
                              <a:gd name="T42" fmla="*/ 262 w 292"/>
                              <a:gd name="T43" fmla="*/ 108 h 292"/>
                              <a:gd name="T44" fmla="*/ 255 w 292"/>
                              <a:gd name="T45" fmla="*/ 97 h 292"/>
                              <a:gd name="T46" fmla="*/ 273 w 292"/>
                              <a:gd name="T47" fmla="*/ 104 h 292"/>
                              <a:gd name="T48" fmla="*/ 292 w 292"/>
                              <a:gd name="T49" fmla="*/ 157 h 292"/>
                              <a:gd name="T50" fmla="*/ 277 w 292"/>
                              <a:gd name="T51" fmla="*/ 243 h 292"/>
                              <a:gd name="T52" fmla="*/ 150 w 292"/>
                              <a:gd name="T53" fmla="*/ 149 h 292"/>
                              <a:gd name="T54" fmla="*/ 172 w 292"/>
                              <a:gd name="T55" fmla="*/ 67 h 292"/>
                              <a:gd name="T56" fmla="*/ 67 w 292"/>
                              <a:gd name="T57" fmla="*/ 146 h 292"/>
                              <a:gd name="T58" fmla="*/ 34 w 292"/>
                              <a:gd name="T59" fmla="*/ 127 h 292"/>
                              <a:gd name="T60" fmla="*/ 19 w 292"/>
                              <a:gd name="T61" fmla="*/ 164 h 292"/>
                              <a:gd name="T62" fmla="*/ 11 w 292"/>
                              <a:gd name="T63"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2" h="292">
                                <a:moveTo>
                                  <a:pt x="11" y="149"/>
                                </a:moveTo>
                                <a:lnTo>
                                  <a:pt x="4" y="161"/>
                                </a:lnTo>
                                <a:lnTo>
                                  <a:pt x="4" y="153"/>
                                </a:lnTo>
                                <a:lnTo>
                                  <a:pt x="8" y="138"/>
                                </a:lnTo>
                                <a:lnTo>
                                  <a:pt x="19" y="138"/>
                                </a:lnTo>
                                <a:lnTo>
                                  <a:pt x="15" y="134"/>
                                </a:lnTo>
                                <a:lnTo>
                                  <a:pt x="11" y="123"/>
                                </a:lnTo>
                                <a:lnTo>
                                  <a:pt x="41" y="75"/>
                                </a:lnTo>
                                <a:lnTo>
                                  <a:pt x="56" y="78"/>
                                </a:lnTo>
                                <a:lnTo>
                                  <a:pt x="64" y="78"/>
                                </a:lnTo>
                                <a:lnTo>
                                  <a:pt x="67" y="75"/>
                                </a:lnTo>
                                <a:lnTo>
                                  <a:pt x="82" y="56"/>
                                </a:lnTo>
                                <a:lnTo>
                                  <a:pt x="94" y="63"/>
                                </a:lnTo>
                                <a:lnTo>
                                  <a:pt x="97" y="56"/>
                                </a:lnTo>
                                <a:lnTo>
                                  <a:pt x="97" y="52"/>
                                </a:lnTo>
                                <a:lnTo>
                                  <a:pt x="105" y="41"/>
                                </a:lnTo>
                                <a:lnTo>
                                  <a:pt x="112" y="41"/>
                                </a:lnTo>
                                <a:lnTo>
                                  <a:pt x="135" y="18"/>
                                </a:lnTo>
                                <a:lnTo>
                                  <a:pt x="154" y="11"/>
                                </a:lnTo>
                                <a:lnTo>
                                  <a:pt x="172" y="0"/>
                                </a:lnTo>
                                <a:lnTo>
                                  <a:pt x="191" y="3"/>
                                </a:lnTo>
                                <a:lnTo>
                                  <a:pt x="198" y="7"/>
                                </a:lnTo>
                                <a:lnTo>
                                  <a:pt x="221" y="3"/>
                                </a:lnTo>
                                <a:lnTo>
                                  <a:pt x="247" y="15"/>
                                </a:lnTo>
                                <a:lnTo>
                                  <a:pt x="247" y="33"/>
                                </a:lnTo>
                                <a:lnTo>
                                  <a:pt x="243" y="41"/>
                                </a:lnTo>
                                <a:lnTo>
                                  <a:pt x="232" y="48"/>
                                </a:lnTo>
                                <a:lnTo>
                                  <a:pt x="221" y="63"/>
                                </a:lnTo>
                                <a:lnTo>
                                  <a:pt x="225" y="71"/>
                                </a:lnTo>
                                <a:lnTo>
                                  <a:pt x="232" y="82"/>
                                </a:lnTo>
                                <a:lnTo>
                                  <a:pt x="240" y="89"/>
                                </a:lnTo>
                                <a:lnTo>
                                  <a:pt x="251" y="89"/>
                                </a:lnTo>
                                <a:lnTo>
                                  <a:pt x="243" y="97"/>
                                </a:lnTo>
                                <a:lnTo>
                                  <a:pt x="243" y="104"/>
                                </a:lnTo>
                                <a:lnTo>
                                  <a:pt x="243" y="108"/>
                                </a:lnTo>
                                <a:lnTo>
                                  <a:pt x="236" y="108"/>
                                </a:lnTo>
                                <a:lnTo>
                                  <a:pt x="228" y="127"/>
                                </a:lnTo>
                                <a:lnTo>
                                  <a:pt x="225" y="138"/>
                                </a:lnTo>
                                <a:lnTo>
                                  <a:pt x="236" y="119"/>
                                </a:lnTo>
                                <a:lnTo>
                                  <a:pt x="247" y="123"/>
                                </a:lnTo>
                                <a:lnTo>
                                  <a:pt x="258" y="123"/>
                                </a:lnTo>
                                <a:lnTo>
                                  <a:pt x="266" y="123"/>
                                </a:lnTo>
                                <a:lnTo>
                                  <a:pt x="262" y="119"/>
                                </a:lnTo>
                                <a:lnTo>
                                  <a:pt x="262" y="108"/>
                                </a:lnTo>
                                <a:lnTo>
                                  <a:pt x="258" y="101"/>
                                </a:lnTo>
                                <a:lnTo>
                                  <a:pt x="255" y="97"/>
                                </a:lnTo>
                                <a:lnTo>
                                  <a:pt x="266" y="101"/>
                                </a:lnTo>
                                <a:lnTo>
                                  <a:pt x="273" y="104"/>
                                </a:lnTo>
                                <a:lnTo>
                                  <a:pt x="292" y="112"/>
                                </a:lnTo>
                                <a:lnTo>
                                  <a:pt x="292" y="157"/>
                                </a:lnTo>
                                <a:lnTo>
                                  <a:pt x="285" y="198"/>
                                </a:lnTo>
                                <a:lnTo>
                                  <a:pt x="277" y="243"/>
                                </a:lnTo>
                                <a:lnTo>
                                  <a:pt x="270" y="292"/>
                                </a:lnTo>
                                <a:lnTo>
                                  <a:pt x="150" y="149"/>
                                </a:lnTo>
                                <a:lnTo>
                                  <a:pt x="176" y="86"/>
                                </a:lnTo>
                                <a:lnTo>
                                  <a:pt x="172" y="67"/>
                                </a:lnTo>
                                <a:lnTo>
                                  <a:pt x="109" y="86"/>
                                </a:lnTo>
                                <a:lnTo>
                                  <a:pt x="67" y="146"/>
                                </a:lnTo>
                                <a:lnTo>
                                  <a:pt x="52" y="127"/>
                                </a:lnTo>
                                <a:lnTo>
                                  <a:pt x="34" y="127"/>
                                </a:lnTo>
                                <a:lnTo>
                                  <a:pt x="23" y="138"/>
                                </a:lnTo>
                                <a:lnTo>
                                  <a:pt x="19" y="164"/>
                                </a:lnTo>
                                <a:lnTo>
                                  <a:pt x="0" y="168"/>
                                </a:lnTo>
                                <a:lnTo>
                                  <a:pt x="11" y="1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3" name="Freeform 74"/>
                        <wps:cNvSpPr>
                          <a:spLocks/>
                        </wps:cNvSpPr>
                        <wps:spPr bwMode="auto">
                          <a:xfrm>
                            <a:off x="3363" y="2036"/>
                            <a:ext cx="63" cy="53"/>
                          </a:xfrm>
                          <a:custGeom>
                            <a:avLst/>
                            <a:gdLst>
                              <a:gd name="T0" fmla="*/ 0 w 63"/>
                              <a:gd name="T1" fmla="*/ 0 h 53"/>
                              <a:gd name="T2" fmla="*/ 60 w 63"/>
                              <a:gd name="T3" fmla="*/ 12 h 53"/>
                              <a:gd name="T4" fmla="*/ 63 w 63"/>
                              <a:gd name="T5" fmla="*/ 30 h 53"/>
                              <a:gd name="T6" fmla="*/ 52 w 63"/>
                              <a:gd name="T7" fmla="*/ 38 h 53"/>
                              <a:gd name="T8" fmla="*/ 37 w 63"/>
                              <a:gd name="T9" fmla="*/ 49 h 53"/>
                              <a:gd name="T10" fmla="*/ 33 w 63"/>
                              <a:gd name="T11" fmla="*/ 53 h 53"/>
                              <a:gd name="T12" fmla="*/ 0 w 63"/>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63" h="53">
                                <a:moveTo>
                                  <a:pt x="0" y="0"/>
                                </a:moveTo>
                                <a:lnTo>
                                  <a:pt x="60" y="12"/>
                                </a:lnTo>
                                <a:lnTo>
                                  <a:pt x="63" y="30"/>
                                </a:lnTo>
                                <a:lnTo>
                                  <a:pt x="52" y="38"/>
                                </a:lnTo>
                                <a:lnTo>
                                  <a:pt x="37" y="49"/>
                                </a:lnTo>
                                <a:lnTo>
                                  <a:pt x="33" y="53"/>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4" name="Freeform 75"/>
                        <wps:cNvSpPr>
                          <a:spLocks/>
                        </wps:cNvSpPr>
                        <wps:spPr bwMode="auto">
                          <a:xfrm>
                            <a:off x="3400" y="1973"/>
                            <a:ext cx="124" cy="82"/>
                          </a:xfrm>
                          <a:custGeom>
                            <a:avLst/>
                            <a:gdLst>
                              <a:gd name="T0" fmla="*/ 19 w 124"/>
                              <a:gd name="T1" fmla="*/ 82 h 82"/>
                              <a:gd name="T2" fmla="*/ 23 w 124"/>
                              <a:gd name="T3" fmla="*/ 60 h 82"/>
                              <a:gd name="T4" fmla="*/ 41 w 124"/>
                              <a:gd name="T5" fmla="*/ 52 h 82"/>
                              <a:gd name="T6" fmla="*/ 49 w 124"/>
                              <a:gd name="T7" fmla="*/ 37 h 82"/>
                              <a:gd name="T8" fmla="*/ 56 w 124"/>
                              <a:gd name="T9" fmla="*/ 37 h 82"/>
                              <a:gd name="T10" fmla="*/ 56 w 124"/>
                              <a:gd name="T11" fmla="*/ 30 h 82"/>
                              <a:gd name="T12" fmla="*/ 71 w 124"/>
                              <a:gd name="T13" fmla="*/ 30 h 82"/>
                              <a:gd name="T14" fmla="*/ 75 w 124"/>
                              <a:gd name="T15" fmla="*/ 26 h 82"/>
                              <a:gd name="T16" fmla="*/ 83 w 124"/>
                              <a:gd name="T17" fmla="*/ 15 h 82"/>
                              <a:gd name="T18" fmla="*/ 94 w 124"/>
                              <a:gd name="T19" fmla="*/ 26 h 82"/>
                              <a:gd name="T20" fmla="*/ 124 w 124"/>
                              <a:gd name="T21" fmla="*/ 30 h 82"/>
                              <a:gd name="T22" fmla="*/ 101 w 124"/>
                              <a:gd name="T23" fmla="*/ 0 h 82"/>
                              <a:gd name="T24" fmla="*/ 26 w 124"/>
                              <a:gd name="T25" fmla="*/ 22 h 82"/>
                              <a:gd name="T26" fmla="*/ 0 w 124"/>
                              <a:gd name="T27" fmla="*/ 71 h 82"/>
                              <a:gd name="T28" fmla="*/ 19 w 124"/>
                              <a:gd name="T29" fmla="*/ 82 h 82"/>
                              <a:gd name="T30" fmla="*/ 19 w 124"/>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82">
                                <a:moveTo>
                                  <a:pt x="19" y="82"/>
                                </a:moveTo>
                                <a:lnTo>
                                  <a:pt x="23" y="60"/>
                                </a:lnTo>
                                <a:lnTo>
                                  <a:pt x="41" y="52"/>
                                </a:lnTo>
                                <a:lnTo>
                                  <a:pt x="49" y="37"/>
                                </a:lnTo>
                                <a:lnTo>
                                  <a:pt x="56" y="37"/>
                                </a:lnTo>
                                <a:lnTo>
                                  <a:pt x="56" y="30"/>
                                </a:lnTo>
                                <a:lnTo>
                                  <a:pt x="71" y="30"/>
                                </a:lnTo>
                                <a:lnTo>
                                  <a:pt x="75" y="26"/>
                                </a:lnTo>
                                <a:lnTo>
                                  <a:pt x="83" y="15"/>
                                </a:lnTo>
                                <a:lnTo>
                                  <a:pt x="94" y="26"/>
                                </a:lnTo>
                                <a:lnTo>
                                  <a:pt x="124" y="30"/>
                                </a:lnTo>
                                <a:lnTo>
                                  <a:pt x="101" y="0"/>
                                </a:lnTo>
                                <a:lnTo>
                                  <a:pt x="26" y="22"/>
                                </a:lnTo>
                                <a:lnTo>
                                  <a:pt x="0" y="71"/>
                                </a:lnTo>
                                <a:lnTo>
                                  <a:pt x="19"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5" name="Freeform 76"/>
                        <wps:cNvSpPr>
                          <a:spLocks/>
                        </wps:cNvSpPr>
                        <wps:spPr bwMode="auto">
                          <a:xfrm>
                            <a:off x="3445" y="1999"/>
                            <a:ext cx="79" cy="86"/>
                          </a:xfrm>
                          <a:custGeom>
                            <a:avLst/>
                            <a:gdLst>
                              <a:gd name="T0" fmla="*/ 49 w 79"/>
                              <a:gd name="T1" fmla="*/ 0 h 86"/>
                              <a:gd name="T2" fmla="*/ 45 w 79"/>
                              <a:gd name="T3" fmla="*/ 11 h 86"/>
                              <a:gd name="T4" fmla="*/ 41 w 79"/>
                              <a:gd name="T5" fmla="*/ 22 h 86"/>
                              <a:gd name="T6" fmla="*/ 15 w 79"/>
                              <a:gd name="T7" fmla="*/ 34 h 86"/>
                              <a:gd name="T8" fmla="*/ 11 w 79"/>
                              <a:gd name="T9" fmla="*/ 37 h 86"/>
                              <a:gd name="T10" fmla="*/ 8 w 79"/>
                              <a:gd name="T11" fmla="*/ 49 h 86"/>
                              <a:gd name="T12" fmla="*/ 0 w 79"/>
                              <a:gd name="T13" fmla="*/ 67 h 86"/>
                              <a:gd name="T14" fmla="*/ 4 w 79"/>
                              <a:gd name="T15" fmla="*/ 79 h 86"/>
                              <a:gd name="T16" fmla="*/ 19 w 79"/>
                              <a:gd name="T17" fmla="*/ 79 h 86"/>
                              <a:gd name="T18" fmla="*/ 34 w 79"/>
                              <a:gd name="T19" fmla="*/ 79 h 86"/>
                              <a:gd name="T20" fmla="*/ 52 w 79"/>
                              <a:gd name="T21" fmla="*/ 86 h 86"/>
                              <a:gd name="T22" fmla="*/ 79 w 79"/>
                              <a:gd name="T23" fmla="*/ 60 h 86"/>
                              <a:gd name="T24" fmla="*/ 49 w 79"/>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86">
                                <a:moveTo>
                                  <a:pt x="49" y="0"/>
                                </a:moveTo>
                                <a:lnTo>
                                  <a:pt x="45" y="11"/>
                                </a:lnTo>
                                <a:lnTo>
                                  <a:pt x="41" y="22"/>
                                </a:lnTo>
                                <a:lnTo>
                                  <a:pt x="15" y="34"/>
                                </a:lnTo>
                                <a:lnTo>
                                  <a:pt x="11" y="37"/>
                                </a:lnTo>
                                <a:lnTo>
                                  <a:pt x="8" y="49"/>
                                </a:lnTo>
                                <a:lnTo>
                                  <a:pt x="0" y="67"/>
                                </a:lnTo>
                                <a:lnTo>
                                  <a:pt x="4" y="79"/>
                                </a:lnTo>
                                <a:lnTo>
                                  <a:pt x="19" y="79"/>
                                </a:lnTo>
                                <a:lnTo>
                                  <a:pt x="34" y="79"/>
                                </a:lnTo>
                                <a:lnTo>
                                  <a:pt x="52" y="86"/>
                                </a:lnTo>
                                <a:lnTo>
                                  <a:pt x="79" y="60"/>
                                </a:lnTo>
                                <a:lnTo>
                                  <a:pt x="49"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6" name="Freeform 77"/>
                        <wps:cNvSpPr>
                          <a:spLocks/>
                        </wps:cNvSpPr>
                        <wps:spPr bwMode="auto">
                          <a:xfrm>
                            <a:off x="3367" y="2070"/>
                            <a:ext cx="235" cy="150"/>
                          </a:xfrm>
                          <a:custGeom>
                            <a:avLst/>
                            <a:gdLst>
                              <a:gd name="T0" fmla="*/ 112 w 235"/>
                              <a:gd name="T1" fmla="*/ 4 h 150"/>
                              <a:gd name="T2" fmla="*/ 108 w 235"/>
                              <a:gd name="T3" fmla="*/ 19 h 150"/>
                              <a:gd name="T4" fmla="*/ 112 w 235"/>
                              <a:gd name="T5" fmla="*/ 26 h 150"/>
                              <a:gd name="T6" fmla="*/ 104 w 235"/>
                              <a:gd name="T7" fmla="*/ 26 h 150"/>
                              <a:gd name="T8" fmla="*/ 86 w 235"/>
                              <a:gd name="T9" fmla="*/ 23 h 150"/>
                              <a:gd name="T10" fmla="*/ 74 w 235"/>
                              <a:gd name="T11" fmla="*/ 23 h 150"/>
                              <a:gd name="T12" fmla="*/ 67 w 235"/>
                              <a:gd name="T13" fmla="*/ 26 h 150"/>
                              <a:gd name="T14" fmla="*/ 67 w 235"/>
                              <a:gd name="T15" fmla="*/ 19 h 150"/>
                              <a:gd name="T16" fmla="*/ 63 w 235"/>
                              <a:gd name="T17" fmla="*/ 15 h 150"/>
                              <a:gd name="T18" fmla="*/ 48 w 235"/>
                              <a:gd name="T19" fmla="*/ 19 h 150"/>
                              <a:gd name="T20" fmla="*/ 37 w 235"/>
                              <a:gd name="T21" fmla="*/ 30 h 150"/>
                              <a:gd name="T22" fmla="*/ 33 w 235"/>
                              <a:gd name="T23" fmla="*/ 38 h 150"/>
                              <a:gd name="T24" fmla="*/ 11 w 235"/>
                              <a:gd name="T25" fmla="*/ 30 h 150"/>
                              <a:gd name="T26" fmla="*/ 0 w 235"/>
                              <a:gd name="T27" fmla="*/ 49 h 150"/>
                              <a:gd name="T28" fmla="*/ 228 w 235"/>
                              <a:gd name="T29" fmla="*/ 150 h 150"/>
                              <a:gd name="T30" fmla="*/ 235 w 235"/>
                              <a:gd name="T31" fmla="*/ 124 h 150"/>
                              <a:gd name="T32" fmla="*/ 119 w 235"/>
                              <a:gd name="T33" fmla="*/ 0 h 150"/>
                              <a:gd name="T34" fmla="*/ 112 w 235"/>
                              <a:gd name="T35"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 h="150">
                                <a:moveTo>
                                  <a:pt x="112" y="4"/>
                                </a:moveTo>
                                <a:lnTo>
                                  <a:pt x="108" y="19"/>
                                </a:lnTo>
                                <a:lnTo>
                                  <a:pt x="112" y="26"/>
                                </a:lnTo>
                                <a:lnTo>
                                  <a:pt x="104" y="26"/>
                                </a:lnTo>
                                <a:lnTo>
                                  <a:pt x="86" y="23"/>
                                </a:lnTo>
                                <a:lnTo>
                                  <a:pt x="74" y="23"/>
                                </a:lnTo>
                                <a:lnTo>
                                  <a:pt x="67" y="26"/>
                                </a:lnTo>
                                <a:lnTo>
                                  <a:pt x="67" y="19"/>
                                </a:lnTo>
                                <a:lnTo>
                                  <a:pt x="63" y="15"/>
                                </a:lnTo>
                                <a:lnTo>
                                  <a:pt x="48" y="19"/>
                                </a:lnTo>
                                <a:lnTo>
                                  <a:pt x="37" y="30"/>
                                </a:lnTo>
                                <a:lnTo>
                                  <a:pt x="33" y="38"/>
                                </a:lnTo>
                                <a:lnTo>
                                  <a:pt x="11" y="30"/>
                                </a:lnTo>
                                <a:lnTo>
                                  <a:pt x="0" y="49"/>
                                </a:lnTo>
                                <a:lnTo>
                                  <a:pt x="228" y="150"/>
                                </a:lnTo>
                                <a:lnTo>
                                  <a:pt x="235" y="124"/>
                                </a:lnTo>
                                <a:lnTo>
                                  <a:pt x="119" y="0"/>
                                </a:lnTo>
                                <a:lnTo>
                                  <a:pt x="112"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7" name="Freeform 78"/>
                        <wps:cNvSpPr>
                          <a:spLocks/>
                        </wps:cNvSpPr>
                        <wps:spPr bwMode="auto">
                          <a:xfrm>
                            <a:off x="2045" y="1172"/>
                            <a:ext cx="225" cy="198"/>
                          </a:xfrm>
                          <a:custGeom>
                            <a:avLst/>
                            <a:gdLst>
                              <a:gd name="T0" fmla="*/ 225 w 225"/>
                              <a:gd name="T1" fmla="*/ 7 h 198"/>
                              <a:gd name="T2" fmla="*/ 206 w 225"/>
                              <a:gd name="T3" fmla="*/ 63 h 198"/>
                              <a:gd name="T4" fmla="*/ 158 w 225"/>
                              <a:gd name="T5" fmla="*/ 134 h 198"/>
                              <a:gd name="T6" fmla="*/ 90 w 225"/>
                              <a:gd name="T7" fmla="*/ 134 h 198"/>
                              <a:gd name="T8" fmla="*/ 45 w 225"/>
                              <a:gd name="T9" fmla="*/ 194 h 198"/>
                              <a:gd name="T10" fmla="*/ 4 w 225"/>
                              <a:gd name="T11" fmla="*/ 198 h 198"/>
                              <a:gd name="T12" fmla="*/ 0 w 225"/>
                              <a:gd name="T13" fmla="*/ 176 h 198"/>
                              <a:gd name="T14" fmla="*/ 42 w 225"/>
                              <a:gd name="T15" fmla="*/ 134 h 198"/>
                              <a:gd name="T16" fmla="*/ 75 w 225"/>
                              <a:gd name="T17" fmla="*/ 104 h 198"/>
                              <a:gd name="T18" fmla="*/ 113 w 225"/>
                              <a:gd name="T19" fmla="*/ 74 h 198"/>
                              <a:gd name="T20" fmla="*/ 146 w 225"/>
                              <a:gd name="T21" fmla="*/ 48 h 198"/>
                              <a:gd name="T22" fmla="*/ 221 w 225"/>
                              <a:gd name="T23" fmla="*/ 0 h 198"/>
                              <a:gd name="T24" fmla="*/ 225 w 225"/>
                              <a:gd name="T25" fmla="*/ 7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98">
                                <a:moveTo>
                                  <a:pt x="225" y="7"/>
                                </a:moveTo>
                                <a:lnTo>
                                  <a:pt x="206" y="63"/>
                                </a:lnTo>
                                <a:lnTo>
                                  <a:pt x="158" y="134"/>
                                </a:lnTo>
                                <a:lnTo>
                                  <a:pt x="90" y="134"/>
                                </a:lnTo>
                                <a:lnTo>
                                  <a:pt x="45" y="194"/>
                                </a:lnTo>
                                <a:lnTo>
                                  <a:pt x="4" y="198"/>
                                </a:lnTo>
                                <a:lnTo>
                                  <a:pt x="0" y="176"/>
                                </a:lnTo>
                                <a:lnTo>
                                  <a:pt x="42" y="134"/>
                                </a:lnTo>
                                <a:lnTo>
                                  <a:pt x="75" y="104"/>
                                </a:lnTo>
                                <a:lnTo>
                                  <a:pt x="113" y="74"/>
                                </a:lnTo>
                                <a:lnTo>
                                  <a:pt x="146" y="48"/>
                                </a:lnTo>
                                <a:lnTo>
                                  <a:pt x="221" y="0"/>
                                </a:lnTo>
                                <a:lnTo>
                                  <a:pt x="225"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38" name="Freeform 79"/>
                        <wps:cNvSpPr>
                          <a:spLocks/>
                        </wps:cNvSpPr>
                        <wps:spPr bwMode="auto">
                          <a:xfrm>
                            <a:off x="3322" y="2066"/>
                            <a:ext cx="280" cy="173"/>
                          </a:xfrm>
                          <a:custGeom>
                            <a:avLst/>
                            <a:gdLst>
                              <a:gd name="T0" fmla="*/ 0 w 280"/>
                              <a:gd name="T1" fmla="*/ 60 h 173"/>
                              <a:gd name="T2" fmla="*/ 123 w 280"/>
                              <a:gd name="T3" fmla="*/ 49 h 173"/>
                              <a:gd name="T4" fmla="*/ 217 w 280"/>
                              <a:gd name="T5" fmla="*/ 0 h 173"/>
                              <a:gd name="T6" fmla="*/ 280 w 280"/>
                              <a:gd name="T7" fmla="*/ 128 h 173"/>
                              <a:gd name="T8" fmla="*/ 265 w 280"/>
                              <a:gd name="T9" fmla="*/ 173 h 173"/>
                              <a:gd name="T10" fmla="*/ 37 w 280"/>
                              <a:gd name="T11" fmla="*/ 109 h 173"/>
                              <a:gd name="T12" fmla="*/ 0 w 280"/>
                              <a:gd name="T13" fmla="*/ 60 h 173"/>
                            </a:gdLst>
                            <a:ahLst/>
                            <a:cxnLst>
                              <a:cxn ang="0">
                                <a:pos x="T0" y="T1"/>
                              </a:cxn>
                              <a:cxn ang="0">
                                <a:pos x="T2" y="T3"/>
                              </a:cxn>
                              <a:cxn ang="0">
                                <a:pos x="T4" y="T5"/>
                              </a:cxn>
                              <a:cxn ang="0">
                                <a:pos x="T6" y="T7"/>
                              </a:cxn>
                              <a:cxn ang="0">
                                <a:pos x="T8" y="T9"/>
                              </a:cxn>
                              <a:cxn ang="0">
                                <a:pos x="T10" y="T11"/>
                              </a:cxn>
                              <a:cxn ang="0">
                                <a:pos x="T12" y="T13"/>
                              </a:cxn>
                            </a:cxnLst>
                            <a:rect l="0" t="0" r="r" b="b"/>
                            <a:pathLst>
                              <a:path w="280" h="173">
                                <a:moveTo>
                                  <a:pt x="0" y="60"/>
                                </a:moveTo>
                                <a:lnTo>
                                  <a:pt x="123" y="49"/>
                                </a:lnTo>
                                <a:lnTo>
                                  <a:pt x="217" y="0"/>
                                </a:lnTo>
                                <a:lnTo>
                                  <a:pt x="280" y="128"/>
                                </a:lnTo>
                                <a:lnTo>
                                  <a:pt x="265" y="173"/>
                                </a:lnTo>
                                <a:lnTo>
                                  <a:pt x="37" y="109"/>
                                </a:lnTo>
                                <a:lnTo>
                                  <a:pt x="0" y="6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0"/>
                        <wps:cNvSpPr>
                          <a:spLocks/>
                        </wps:cNvSpPr>
                        <wps:spPr bwMode="auto">
                          <a:xfrm>
                            <a:off x="3082" y="1774"/>
                            <a:ext cx="71" cy="64"/>
                          </a:xfrm>
                          <a:custGeom>
                            <a:avLst/>
                            <a:gdLst>
                              <a:gd name="T0" fmla="*/ 38 w 71"/>
                              <a:gd name="T1" fmla="*/ 23 h 64"/>
                              <a:gd name="T2" fmla="*/ 45 w 71"/>
                              <a:gd name="T3" fmla="*/ 23 h 64"/>
                              <a:gd name="T4" fmla="*/ 60 w 71"/>
                              <a:gd name="T5" fmla="*/ 27 h 64"/>
                              <a:gd name="T6" fmla="*/ 67 w 71"/>
                              <a:gd name="T7" fmla="*/ 19 h 64"/>
                              <a:gd name="T8" fmla="*/ 64 w 71"/>
                              <a:gd name="T9" fmla="*/ 27 h 64"/>
                              <a:gd name="T10" fmla="*/ 67 w 71"/>
                              <a:gd name="T11" fmla="*/ 34 h 64"/>
                              <a:gd name="T12" fmla="*/ 64 w 71"/>
                              <a:gd name="T13" fmla="*/ 38 h 64"/>
                              <a:gd name="T14" fmla="*/ 71 w 71"/>
                              <a:gd name="T15" fmla="*/ 45 h 64"/>
                              <a:gd name="T16" fmla="*/ 67 w 71"/>
                              <a:gd name="T17" fmla="*/ 57 h 64"/>
                              <a:gd name="T18" fmla="*/ 52 w 71"/>
                              <a:gd name="T19" fmla="*/ 57 h 64"/>
                              <a:gd name="T20" fmla="*/ 49 w 71"/>
                              <a:gd name="T21" fmla="*/ 57 h 64"/>
                              <a:gd name="T22" fmla="*/ 45 w 71"/>
                              <a:gd name="T23" fmla="*/ 57 h 64"/>
                              <a:gd name="T24" fmla="*/ 30 w 71"/>
                              <a:gd name="T25" fmla="*/ 64 h 64"/>
                              <a:gd name="T26" fmla="*/ 26 w 71"/>
                              <a:gd name="T27" fmla="*/ 60 h 64"/>
                              <a:gd name="T28" fmla="*/ 19 w 71"/>
                              <a:gd name="T29" fmla="*/ 49 h 64"/>
                              <a:gd name="T30" fmla="*/ 0 w 71"/>
                              <a:gd name="T31" fmla="*/ 42 h 64"/>
                              <a:gd name="T32" fmla="*/ 11 w 71"/>
                              <a:gd name="T33" fmla="*/ 34 h 64"/>
                              <a:gd name="T34" fmla="*/ 11 w 71"/>
                              <a:gd name="T35" fmla="*/ 30 h 64"/>
                              <a:gd name="T36" fmla="*/ 4 w 71"/>
                              <a:gd name="T37" fmla="*/ 19 h 64"/>
                              <a:gd name="T38" fmla="*/ 11 w 71"/>
                              <a:gd name="T39" fmla="*/ 15 h 64"/>
                              <a:gd name="T40" fmla="*/ 19 w 71"/>
                              <a:gd name="T41" fmla="*/ 15 h 64"/>
                              <a:gd name="T42" fmla="*/ 11 w 71"/>
                              <a:gd name="T43" fmla="*/ 8 h 64"/>
                              <a:gd name="T44" fmla="*/ 19 w 71"/>
                              <a:gd name="T45" fmla="*/ 8 h 64"/>
                              <a:gd name="T46" fmla="*/ 30 w 71"/>
                              <a:gd name="T47" fmla="*/ 0 h 64"/>
                              <a:gd name="T48" fmla="*/ 38 w 71"/>
                              <a:gd name="T49" fmla="*/ 8 h 64"/>
                              <a:gd name="T50" fmla="*/ 38 w 71"/>
                              <a:gd name="T51" fmla="*/ 2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64">
                                <a:moveTo>
                                  <a:pt x="38" y="23"/>
                                </a:moveTo>
                                <a:lnTo>
                                  <a:pt x="45" y="23"/>
                                </a:lnTo>
                                <a:lnTo>
                                  <a:pt x="60" y="27"/>
                                </a:lnTo>
                                <a:lnTo>
                                  <a:pt x="67" y="19"/>
                                </a:lnTo>
                                <a:lnTo>
                                  <a:pt x="64" y="27"/>
                                </a:lnTo>
                                <a:lnTo>
                                  <a:pt x="67" y="34"/>
                                </a:lnTo>
                                <a:lnTo>
                                  <a:pt x="64" y="38"/>
                                </a:lnTo>
                                <a:lnTo>
                                  <a:pt x="71" y="45"/>
                                </a:lnTo>
                                <a:lnTo>
                                  <a:pt x="67" y="57"/>
                                </a:lnTo>
                                <a:lnTo>
                                  <a:pt x="52" y="57"/>
                                </a:lnTo>
                                <a:lnTo>
                                  <a:pt x="49" y="57"/>
                                </a:lnTo>
                                <a:lnTo>
                                  <a:pt x="45" y="57"/>
                                </a:lnTo>
                                <a:lnTo>
                                  <a:pt x="30" y="64"/>
                                </a:lnTo>
                                <a:lnTo>
                                  <a:pt x="26" y="60"/>
                                </a:lnTo>
                                <a:lnTo>
                                  <a:pt x="19" y="49"/>
                                </a:lnTo>
                                <a:lnTo>
                                  <a:pt x="0" y="42"/>
                                </a:lnTo>
                                <a:lnTo>
                                  <a:pt x="11" y="34"/>
                                </a:lnTo>
                                <a:lnTo>
                                  <a:pt x="11" y="30"/>
                                </a:lnTo>
                                <a:lnTo>
                                  <a:pt x="4" y="19"/>
                                </a:lnTo>
                                <a:lnTo>
                                  <a:pt x="11" y="15"/>
                                </a:lnTo>
                                <a:lnTo>
                                  <a:pt x="19" y="15"/>
                                </a:lnTo>
                                <a:lnTo>
                                  <a:pt x="11" y="8"/>
                                </a:lnTo>
                                <a:lnTo>
                                  <a:pt x="19" y="8"/>
                                </a:lnTo>
                                <a:lnTo>
                                  <a:pt x="30" y="0"/>
                                </a:lnTo>
                                <a:lnTo>
                                  <a:pt x="38" y="8"/>
                                </a:lnTo>
                                <a:lnTo>
                                  <a:pt x="38" y="2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0" name="Freeform 81"/>
                        <wps:cNvSpPr>
                          <a:spLocks/>
                        </wps:cNvSpPr>
                        <wps:spPr bwMode="auto">
                          <a:xfrm>
                            <a:off x="3168" y="1681"/>
                            <a:ext cx="15" cy="26"/>
                          </a:xfrm>
                          <a:custGeom>
                            <a:avLst/>
                            <a:gdLst>
                              <a:gd name="T0" fmla="*/ 4 w 15"/>
                              <a:gd name="T1" fmla="*/ 7 h 26"/>
                              <a:gd name="T2" fmla="*/ 0 w 15"/>
                              <a:gd name="T3" fmla="*/ 11 h 26"/>
                              <a:gd name="T4" fmla="*/ 4 w 15"/>
                              <a:gd name="T5" fmla="*/ 26 h 26"/>
                              <a:gd name="T6" fmla="*/ 15 w 15"/>
                              <a:gd name="T7" fmla="*/ 11 h 26"/>
                              <a:gd name="T8" fmla="*/ 15 w 15"/>
                              <a:gd name="T9" fmla="*/ 11 h 26"/>
                              <a:gd name="T10" fmla="*/ 15 w 15"/>
                              <a:gd name="T11" fmla="*/ 0 h 26"/>
                              <a:gd name="T12" fmla="*/ 4 w 15"/>
                              <a:gd name="T13" fmla="*/ 3 h 26"/>
                              <a:gd name="T14" fmla="*/ 4 w 15"/>
                              <a:gd name="T15" fmla="*/ 7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4" y="7"/>
                                </a:moveTo>
                                <a:lnTo>
                                  <a:pt x="0" y="11"/>
                                </a:lnTo>
                                <a:lnTo>
                                  <a:pt x="4" y="26"/>
                                </a:lnTo>
                                <a:lnTo>
                                  <a:pt x="15" y="11"/>
                                </a:lnTo>
                                <a:lnTo>
                                  <a:pt x="15" y="0"/>
                                </a:lnTo>
                                <a:lnTo>
                                  <a:pt x="4" y="3"/>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1" name="Freeform 82"/>
                        <wps:cNvSpPr>
                          <a:spLocks/>
                        </wps:cNvSpPr>
                        <wps:spPr bwMode="auto">
                          <a:xfrm>
                            <a:off x="3164" y="1718"/>
                            <a:ext cx="12" cy="11"/>
                          </a:xfrm>
                          <a:custGeom>
                            <a:avLst/>
                            <a:gdLst>
                              <a:gd name="T0" fmla="*/ 0 w 12"/>
                              <a:gd name="T1" fmla="*/ 8 h 11"/>
                              <a:gd name="T2" fmla="*/ 0 w 12"/>
                              <a:gd name="T3" fmla="*/ 11 h 11"/>
                              <a:gd name="T4" fmla="*/ 12 w 12"/>
                              <a:gd name="T5" fmla="*/ 11 h 11"/>
                              <a:gd name="T6" fmla="*/ 12 w 12"/>
                              <a:gd name="T7" fmla="*/ 8 h 11"/>
                              <a:gd name="T8" fmla="*/ 0 w 12"/>
                              <a:gd name="T9" fmla="*/ 0 h 11"/>
                              <a:gd name="T10" fmla="*/ 0 w 12"/>
                              <a:gd name="T11" fmla="*/ 8 h 11"/>
                            </a:gdLst>
                            <a:ahLst/>
                            <a:cxnLst>
                              <a:cxn ang="0">
                                <a:pos x="T0" y="T1"/>
                              </a:cxn>
                              <a:cxn ang="0">
                                <a:pos x="T2" y="T3"/>
                              </a:cxn>
                              <a:cxn ang="0">
                                <a:pos x="T4" y="T5"/>
                              </a:cxn>
                              <a:cxn ang="0">
                                <a:pos x="T6" y="T7"/>
                              </a:cxn>
                              <a:cxn ang="0">
                                <a:pos x="T8" y="T9"/>
                              </a:cxn>
                              <a:cxn ang="0">
                                <a:pos x="T10" y="T11"/>
                              </a:cxn>
                            </a:cxnLst>
                            <a:rect l="0" t="0" r="r" b="b"/>
                            <a:pathLst>
                              <a:path w="12" h="11">
                                <a:moveTo>
                                  <a:pt x="0" y="8"/>
                                </a:moveTo>
                                <a:lnTo>
                                  <a:pt x="0" y="11"/>
                                </a:lnTo>
                                <a:lnTo>
                                  <a:pt x="12" y="11"/>
                                </a:lnTo>
                                <a:lnTo>
                                  <a:pt x="12" y="8"/>
                                </a:lnTo>
                                <a:lnTo>
                                  <a:pt x="0"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2" name="Freeform 83"/>
                        <wps:cNvSpPr>
                          <a:spLocks/>
                        </wps:cNvSpPr>
                        <wps:spPr bwMode="auto">
                          <a:xfrm>
                            <a:off x="2839" y="1179"/>
                            <a:ext cx="254" cy="243"/>
                          </a:xfrm>
                          <a:custGeom>
                            <a:avLst/>
                            <a:gdLst>
                              <a:gd name="T0" fmla="*/ 112 w 254"/>
                              <a:gd name="T1" fmla="*/ 34 h 243"/>
                              <a:gd name="T2" fmla="*/ 108 w 254"/>
                              <a:gd name="T3" fmla="*/ 23 h 243"/>
                              <a:gd name="T4" fmla="*/ 127 w 254"/>
                              <a:gd name="T5" fmla="*/ 19 h 243"/>
                              <a:gd name="T6" fmla="*/ 135 w 254"/>
                              <a:gd name="T7" fmla="*/ 19 h 243"/>
                              <a:gd name="T8" fmla="*/ 146 w 254"/>
                              <a:gd name="T9" fmla="*/ 8 h 243"/>
                              <a:gd name="T10" fmla="*/ 164 w 254"/>
                              <a:gd name="T11" fmla="*/ 4 h 243"/>
                              <a:gd name="T12" fmla="*/ 183 w 254"/>
                              <a:gd name="T13" fmla="*/ 15 h 243"/>
                              <a:gd name="T14" fmla="*/ 198 w 254"/>
                              <a:gd name="T15" fmla="*/ 15 h 243"/>
                              <a:gd name="T16" fmla="*/ 217 w 254"/>
                              <a:gd name="T17" fmla="*/ 15 h 243"/>
                              <a:gd name="T18" fmla="*/ 232 w 254"/>
                              <a:gd name="T19" fmla="*/ 34 h 243"/>
                              <a:gd name="T20" fmla="*/ 236 w 254"/>
                              <a:gd name="T21" fmla="*/ 49 h 243"/>
                              <a:gd name="T22" fmla="*/ 251 w 254"/>
                              <a:gd name="T23" fmla="*/ 56 h 243"/>
                              <a:gd name="T24" fmla="*/ 251 w 254"/>
                              <a:gd name="T25" fmla="*/ 75 h 243"/>
                              <a:gd name="T26" fmla="*/ 251 w 254"/>
                              <a:gd name="T27" fmla="*/ 94 h 243"/>
                              <a:gd name="T28" fmla="*/ 228 w 254"/>
                              <a:gd name="T29" fmla="*/ 97 h 243"/>
                              <a:gd name="T30" fmla="*/ 202 w 254"/>
                              <a:gd name="T31" fmla="*/ 101 h 243"/>
                              <a:gd name="T32" fmla="*/ 179 w 254"/>
                              <a:gd name="T33" fmla="*/ 112 h 243"/>
                              <a:gd name="T34" fmla="*/ 206 w 254"/>
                              <a:gd name="T35" fmla="*/ 112 h 243"/>
                              <a:gd name="T36" fmla="*/ 209 w 254"/>
                              <a:gd name="T37" fmla="*/ 127 h 243"/>
                              <a:gd name="T38" fmla="*/ 187 w 254"/>
                              <a:gd name="T39" fmla="*/ 127 h 243"/>
                              <a:gd name="T40" fmla="*/ 172 w 254"/>
                              <a:gd name="T41" fmla="*/ 146 h 243"/>
                              <a:gd name="T42" fmla="*/ 164 w 254"/>
                              <a:gd name="T43" fmla="*/ 142 h 243"/>
                              <a:gd name="T44" fmla="*/ 161 w 254"/>
                              <a:gd name="T45" fmla="*/ 154 h 243"/>
                              <a:gd name="T46" fmla="*/ 150 w 254"/>
                              <a:gd name="T47" fmla="*/ 161 h 243"/>
                              <a:gd name="T48" fmla="*/ 138 w 254"/>
                              <a:gd name="T49" fmla="*/ 157 h 243"/>
                              <a:gd name="T50" fmla="*/ 120 w 254"/>
                              <a:gd name="T51" fmla="*/ 165 h 243"/>
                              <a:gd name="T52" fmla="*/ 116 w 254"/>
                              <a:gd name="T53" fmla="*/ 172 h 243"/>
                              <a:gd name="T54" fmla="*/ 112 w 254"/>
                              <a:gd name="T55" fmla="*/ 184 h 243"/>
                              <a:gd name="T56" fmla="*/ 105 w 254"/>
                              <a:gd name="T57" fmla="*/ 198 h 243"/>
                              <a:gd name="T58" fmla="*/ 101 w 254"/>
                              <a:gd name="T59" fmla="*/ 206 h 243"/>
                              <a:gd name="T60" fmla="*/ 71 w 254"/>
                              <a:gd name="T61" fmla="*/ 213 h 243"/>
                              <a:gd name="T62" fmla="*/ 60 w 254"/>
                              <a:gd name="T63" fmla="*/ 232 h 243"/>
                              <a:gd name="T64" fmla="*/ 78 w 254"/>
                              <a:gd name="T65" fmla="*/ 240 h 243"/>
                              <a:gd name="T66" fmla="*/ 56 w 254"/>
                              <a:gd name="T67" fmla="*/ 240 h 243"/>
                              <a:gd name="T68" fmla="*/ 37 w 254"/>
                              <a:gd name="T69" fmla="*/ 236 h 243"/>
                              <a:gd name="T70" fmla="*/ 41 w 254"/>
                              <a:gd name="T71" fmla="*/ 228 h 243"/>
                              <a:gd name="T72" fmla="*/ 26 w 254"/>
                              <a:gd name="T73" fmla="*/ 228 h 243"/>
                              <a:gd name="T74" fmla="*/ 15 w 254"/>
                              <a:gd name="T75" fmla="*/ 225 h 243"/>
                              <a:gd name="T76" fmla="*/ 4 w 254"/>
                              <a:gd name="T77" fmla="*/ 217 h 243"/>
                              <a:gd name="T78" fmla="*/ 7 w 254"/>
                              <a:gd name="T79" fmla="*/ 198 h 243"/>
                              <a:gd name="T80" fmla="*/ 26 w 254"/>
                              <a:gd name="T81" fmla="*/ 202 h 243"/>
                              <a:gd name="T82" fmla="*/ 30 w 254"/>
                              <a:gd name="T83" fmla="*/ 176 h 243"/>
                              <a:gd name="T84" fmla="*/ 30 w 254"/>
                              <a:gd name="T85" fmla="*/ 191 h 243"/>
                              <a:gd name="T86" fmla="*/ 41 w 254"/>
                              <a:gd name="T87" fmla="*/ 172 h 243"/>
                              <a:gd name="T88" fmla="*/ 48 w 254"/>
                              <a:gd name="T89" fmla="*/ 157 h 243"/>
                              <a:gd name="T90" fmla="*/ 67 w 254"/>
                              <a:gd name="T91" fmla="*/ 161 h 243"/>
                              <a:gd name="T92" fmla="*/ 60 w 254"/>
                              <a:gd name="T93" fmla="*/ 142 h 243"/>
                              <a:gd name="T94" fmla="*/ 63 w 254"/>
                              <a:gd name="T95" fmla="*/ 131 h 243"/>
                              <a:gd name="T96" fmla="*/ 75 w 254"/>
                              <a:gd name="T97" fmla="*/ 112 h 243"/>
                              <a:gd name="T98" fmla="*/ 75 w 254"/>
                              <a:gd name="T99" fmla="*/ 101 h 243"/>
                              <a:gd name="T100" fmla="*/ 86 w 254"/>
                              <a:gd name="T101" fmla="*/ 105 h 243"/>
                              <a:gd name="T102" fmla="*/ 97 w 254"/>
                              <a:gd name="T103" fmla="*/ 109 h 243"/>
                              <a:gd name="T104" fmla="*/ 120 w 254"/>
                              <a:gd name="T105" fmla="*/ 105 h 243"/>
                              <a:gd name="T106" fmla="*/ 142 w 254"/>
                              <a:gd name="T107" fmla="*/ 105 h 243"/>
                              <a:gd name="T108" fmla="*/ 120 w 254"/>
                              <a:gd name="T109" fmla="*/ 97 h 243"/>
                              <a:gd name="T110" fmla="*/ 101 w 254"/>
                              <a:gd name="T111" fmla="*/ 90 h 243"/>
                              <a:gd name="T112" fmla="*/ 78 w 254"/>
                              <a:gd name="T113" fmla="*/ 79 h 243"/>
                              <a:gd name="T114" fmla="*/ 75 w 254"/>
                              <a:gd name="T115" fmla="*/ 67 h 243"/>
                              <a:gd name="T116" fmla="*/ 60 w 254"/>
                              <a:gd name="T117" fmla="*/ 52 h 243"/>
                              <a:gd name="T118" fmla="*/ 78 w 254"/>
                              <a:gd name="T119" fmla="*/ 49 h 243"/>
                              <a:gd name="T120" fmla="*/ 60 w 254"/>
                              <a:gd name="T121" fmla="*/ 30 h 243"/>
                              <a:gd name="T122" fmla="*/ 97 w 254"/>
                              <a:gd name="T123" fmla="*/ 19 h 243"/>
                              <a:gd name="T124" fmla="*/ 101 w 254"/>
                              <a:gd name="T125" fmla="*/ 3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4" h="243">
                                <a:moveTo>
                                  <a:pt x="101" y="41"/>
                                </a:moveTo>
                                <a:lnTo>
                                  <a:pt x="112" y="34"/>
                                </a:lnTo>
                                <a:lnTo>
                                  <a:pt x="120" y="34"/>
                                </a:lnTo>
                                <a:lnTo>
                                  <a:pt x="108" y="23"/>
                                </a:lnTo>
                                <a:lnTo>
                                  <a:pt x="116" y="19"/>
                                </a:lnTo>
                                <a:lnTo>
                                  <a:pt x="127" y="19"/>
                                </a:lnTo>
                                <a:lnTo>
                                  <a:pt x="135" y="23"/>
                                </a:lnTo>
                                <a:lnTo>
                                  <a:pt x="135" y="19"/>
                                </a:lnTo>
                                <a:lnTo>
                                  <a:pt x="142" y="8"/>
                                </a:lnTo>
                                <a:lnTo>
                                  <a:pt x="146" y="8"/>
                                </a:lnTo>
                                <a:lnTo>
                                  <a:pt x="153" y="0"/>
                                </a:lnTo>
                                <a:lnTo>
                                  <a:pt x="164" y="4"/>
                                </a:lnTo>
                                <a:lnTo>
                                  <a:pt x="172" y="11"/>
                                </a:lnTo>
                                <a:lnTo>
                                  <a:pt x="183" y="15"/>
                                </a:lnTo>
                                <a:lnTo>
                                  <a:pt x="191" y="11"/>
                                </a:lnTo>
                                <a:lnTo>
                                  <a:pt x="198" y="15"/>
                                </a:lnTo>
                                <a:lnTo>
                                  <a:pt x="213" y="11"/>
                                </a:lnTo>
                                <a:lnTo>
                                  <a:pt x="217" y="15"/>
                                </a:lnTo>
                                <a:lnTo>
                                  <a:pt x="224" y="23"/>
                                </a:lnTo>
                                <a:lnTo>
                                  <a:pt x="232" y="34"/>
                                </a:lnTo>
                                <a:lnTo>
                                  <a:pt x="239" y="45"/>
                                </a:lnTo>
                                <a:lnTo>
                                  <a:pt x="236" y="49"/>
                                </a:lnTo>
                                <a:lnTo>
                                  <a:pt x="228" y="52"/>
                                </a:lnTo>
                                <a:lnTo>
                                  <a:pt x="251" y="56"/>
                                </a:lnTo>
                                <a:lnTo>
                                  <a:pt x="251" y="67"/>
                                </a:lnTo>
                                <a:lnTo>
                                  <a:pt x="251" y="75"/>
                                </a:lnTo>
                                <a:lnTo>
                                  <a:pt x="254" y="86"/>
                                </a:lnTo>
                                <a:lnTo>
                                  <a:pt x="251" y="94"/>
                                </a:lnTo>
                                <a:lnTo>
                                  <a:pt x="243" y="101"/>
                                </a:lnTo>
                                <a:lnTo>
                                  <a:pt x="228" y="97"/>
                                </a:lnTo>
                                <a:lnTo>
                                  <a:pt x="217" y="105"/>
                                </a:lnTo>
                                <a:lnTo>
                                  <a:pt x="202" y="101"/>
                                </a:lnTo>
                                <a:lnTo>
                                  <a:pt x="187" y="109"/>
                                </a:lnTo>
                                <a:lnTo>
                                  <a:pt x="179" y="112"/>
                                </a:lnTo>
                                <a:lnTo>
                                  <a:pt x="191" y="120"/>
                                </a:lnTo>
                                <a:lnTo>
                                  <a:pt x="206" y="112"/>
                                </a:lnTo>
                                <a:lnTo>
                                  <a:pt x="217" y="109"/>
                                </a:lnTo>
                                <a:lnTo>
                                  <a:pt x="209" y="127"/>
                                </a:lnTo>
                                <a:lnTo>
                                  <a:pt x="198" y="127"/>
                                </a:lnTo>
                                <a:lnTo>
                                  <a:pt x="187" y="127"/>
                                </a:lnTo>
                                <a:lnTo>
                                  <a:pt x="183" y="135"/>
                                </a:lnTo>
                                <a:lnTo>
                                  <a:pt x="172" y="146"/>
                                </a:lnTo>
                                <a:lnTo>
                                  <a:pt x="168" y="150"/>
                                </a:lnTo>
                                <a:lnTo>
                                  <a:pt x="164" y="142"/>
                                </a:lnTo>
                                <a:lnTo>
                                  <a:pt x="161" y="150"/>
                                </a:lnTo>
                                <a:lnTo>
                                  <a:pt x="161" y="154"/>
                                </a:lnTo>
                                <a:lnTo>
                                  <a:pt x="150" y="146"/>
                                </a:lnTo>
                                <a:lnTo>
                                  <a:pt x="150" y="161"/>
                                </a:lnTo>
                                <a:lnTo>
                                  <a:pt x="138" y="169"/>
                                </a:lnTo>
                                <a:lnTo>
                                  <a:pt x="138" y="157"/>
                                </a:lnTo>
                                <a:lnTo>
                                  <a:pt x="131" y="157"/>
                                </a:lnTo>
                                <a:lnTo>
                                  <a:pt x="120" y="165"/>
                                </a:lnTo>
                                <a:lnTo>
                                  <a:pt x="105" y="165"/>
                                </a:lnTo>
                                <a:lnTo>
                                  <a:pt x="116" y="172"/>
                                </a:lnTo>
                                <a:lnTo>
                                  <a:pt x="105" y="172"/>
                                </a:lnTo>
                                <a:lnTo>
                                  <a:pt x="112" y="184"/>
                                </a:lnTo>
                                <a:lnTo>
                                  <a:pt x="108" y="187"/>
                                </a:lnTo>
                                <a:lnTo>
                                  <a:pt x="105" y="198"/>
                                </a:lnTo>
                                <a:lnTo>
                                  <a:pt x="97" y="198"/>
                                </a:lnTo>
                                <a:lnTo>
                                  <a:pt x="101" y="206"/>
                                </a:lnTo>
                                <a:lnTo>
                                  <a:pt x="82" y="213"/>
                                </a:lnTo>
                                <a:lnTo>
                                  <a:pt x="71" y="213"/>
                                </a:lnTo>
                                <a:lnTo>
                                  <a:pt x="60" y="225"/>
                                </a:lnTo>
                                <a:lnTo>
                                  <a:pt x="60" y="232"/>
                                </a:lnTo>
                                <a:lnTo>
                                  <a:pt x="75" y="232"/>
                                </a:lnTo>
                                <a:lnTo>
                                  <a:pt x="78" y="240"/>
                                </a:lnTo>
                                <a:lnTo>
                                  <a:pt x="63" y="240"/>
                                </a:lnTo>
                                <a:lnTo>
                                  <a:pt x="56" y="240"/>
                                </a:lnTo>
                                <a:lnTo>
                                  <a:pt x="41" y="243"/>
                                </a:lnTo>
                                <a:lnTo>
                                  <a:pt x="37" y="236"/>
                                </a:lnTo>
                                <a:lnTo>
                                  <a:pt x="41" y="232"/>
                                </a:lnTo>
                                <a:lnTo>
                                  <a:pt x="41" y="228"/>
                                </a:lnTo>
                                <a:lnTo>
                                  <a:pt x="37" y="225"/>
                                </a:lnTo>
                                <a:lnTo>
                                  <a:pt x="26" y="228"/>
                                </a:lnTo>
                                <a:lnTo>
                                  <a:pt x="22" y="232"/>
                                </a:lnTo>
                                <a:lnTo>
                                  <a:pt x="15" y="225"/>
                                </a:lnTo>
                                <a:lnTo>
                                  <a:pt x="11" y="217"/>
                                </a:lnTo>
                                <a:lnTo>
                                  <a:pt x="4" y="217"/>
                                </a:lnTo>
                                <a:lnTo>
                                  <a:pt x="0" y="213"/>
                                </a:lnTo>
                                <a:lnTo>
                                  <a:pt x="7" y="198"/>
                                </a:lnTo>
                                <a:lnTo>
                                  <a:pt x="19" y="202"/>
                                </a:lnTo>
                                <a:lnTo>
                                  <a:pt x="26" y="202"/>
                                </a:lnTo>
                                <a:lnTo>
                                  <a:pt x="19" y="187"/>
                                </a:lnTo>
                                <a:lnTo>
                                  <a:pt x="30" y="176"/>
                                </a:lnTo>
                                <a:lnTo>
                                  <a:pt x="34" y="184"/>
                                </a:lnTo>
                                <a:lnTo>
                                  <a:pt x="30" y="191"/>
                                </a:lnTo>
                                <a:lnTo>
                                  <a:pt x="41" y="184"/>
                                </a:lnTo>
                                <a:lnTo>
                                  <a:pt x="41" y="172"/>
                                </a:lnTo>
                                <a:lnTo>
                                  <a:pt x="41" y="165"/>
                                </a:lnTo>
                                <a:lnTo>
                                  <a:pt x="48" y="157"/>
                                </a:lnTo>
                                <a:lnTo>
                                  <a:pt x="60" y="157"/>
                                </a:lnTo>
                                <a:lnTo>
                                  <a:pt x="67" y="161"/>
                                </a:lnTo>
                                <a:lnTo>
                                  <a:pt x="67" y="146"/>
                                </a:lnTo>
                                <a:lnTo>
                                  <a:pt x="60" y="142"/>
                                </a:lnTo>
                                <a:lnTo>
                                  <a:pt x="63" y="135"/>
                                </a:lnTo>
                                <a:lnTo>
                                  <a:pt x="63" y="131"/>
                                </a:lnTo>
                                <a:lnTo>
                                  <a:pt x="67" y="120"/>
                                </a:lnTo>
                                <a:lnTo>
                                  <a:pt x="75" y="112"/>
                                </a:lnTo>
                                <a:lnTo>
                                  <a:pt x="75" y="109"/>
                                </a:lnTo>
                                <a:lnTo>
                                  <a:pt x="75" y="101"/>
                                </a:lnTo>
                                <a:lnTo>
                                  <a:pt x="82" y="101"/>
                                </a:lnTo>
                                <a:lnTo>
                                  <a:pt x="86" y="105"/>
                                </a:lnTo>
                                <a:lnTo>
                                  <a:pt x="93" y="112"/>
                                </a:lnTo>
                                <a:lnTo>
                                  <a:pt x="97" y="109"/>
                                </a:lnTo>
                                <a:lnTo>
                                  <a:pt x="105" y="101"/>
                                </a:lnTo>
                                <a:lnTo>
                                  <a:pt x="120" y="105"/>
                                </a:lnTo>
                                <a:lnTo>
                                  <a:pt x="135" y="109"/>
                                </a:lnTo>
                                <a:lnTo>
                                  <a:pt x="142" y="105"/>
                                </a:lnTo>
                                <a:lnTo>
                                  <a:pt x="138" y="97"/>
                                </a:lnTo>
                                <a:lnTo>
                                  <a:pt x="120" y="97"/>
                                </a:lnTo>
                                <a:lnTo>
                                  <a:pt x="108" y="97"/>
                                </a:lnTo>
                                <a:lnTo>
                                  <a:pt x="101" y="90"/>
                                </a:lnTo>
                                <a:lnTo>
                                  <a:pt x="86" y="86"/>
                                </a:lnTo>
                                <a:lnTo>
                                  <a:pt x="78" y="79"/>
                                </a:lnTo>
                                <a:lnTo>
                                  <a:pt x="71" y="75"/>
                                </a:lnTo>
                                <a:lnTo>
                                  <a:pt x="75" y="67"/>
                                </a:lnTo>
                                <a:lnTo>
                                  <a:pt x="63" y="60"/>
                                </a:lnTo>
                                <a:lnTo>
                                  <a:pt x="60" y="52"/>
                                </a:lnTo>
                                <a:lnTo>
                                  <a:pt x="71" y="45"/>
                                </a:lnTo>
                                <a:lnTo>
                                  <a:pt x="78" y="49"/>
                                </a:lnTo>
                                <a:lnTo>
                                  <a:pt x="67" y="34"/>
                                </a:lnTo>
                                <a:lnTo>
                                  <a:pt x="60" y="30"/>
                                </a:lnTo>
                                <a:lnTo>
                                  <a:pt x="75" y="23"/>
                                </a:lnTo>
                                <a:lnTo>
                                  <a:pt x="97" y="19"/>
                                </a:lnTo>
                                <a:lnTo>
                                  <a:pt x="105" y="19"/>
                                </a:lnTo>
                                <a:lnTo>
                                  <a:pt x="101" y="30"/>
                                </a:lnTo>
                                <a:lnTo>
                                  <a:pt x="101" y="4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3" name="Freeform 84"/>
                        <wps:cNvSpPr>
                          <a:spLocks/>
                        </wps:cNvSpPr>
                        <wps:spPr bwMode="auto">
                          <a:xfrm>
                            <a:off x="2401" y="1677"/>
                            <a:ext cx="385" cy="434"/>
                          </a:xfrm>
                          <a:custGeom>
                            <a:avLst/>
                            <a:gdLst>
                              <a:gd name="T0" fmla="*/ 206 w 385"/>
                              <a:gd name="T1" fmla="*/ 82 h 434"/>
                              <a:gd name="T2" fmla="*/ 243 w 385"/>
                              <a:gd name="T3" fmla="*/ 120 h 434"/>
                              <a:gd name="T4" fmla="*/ 254 w 385"/>
                              <a:gd name="T5" fmla="*/ 172 h 434"/>
                              <a:gd name="T6" fmla="*/ 254 w 385"/>
                              <a:gd name="T7" fmla="*/ 191 h 434"/>
                              <a:gd name="T8" fmla="*/ 326 w 385"/>
                              <a:gd name="T9" fmla="*/ 187 h 434"/>
                              <a:gd name="T10" fmla="*/ 367 w 385"/>
                              <a:gd name="T11" fmla="*/ 176 h 434"/>
                              <a:gd name="T12" fmla="*/ 382 w 385"/>
                              <a:gd name="T13" fmla="*/ 183 h 434"/>
                              <a:gd name="T14" fmla="*/ 363 w 385"/>
                              <a:gd name="T15" fmla="*/ 195 h 434"/>
                              <a:gd name="T16" fmla="*/ 367 w 385"/>
                              <a:gd name="T17" fmla="*/ 210 h 434"/>
                              <a:gd name="T18" fmla="*/ 359 w 385"/>
                              <a:gd name="T19" fmla="*/ 213 h 434"/>
                              <a:gd name="T20" fmla="*/ 352 w 385"/>
                              <a:gd name="T21" fmla="*/ 221 h 434"/>
                              <a:gd name="T22" fmla="*/ 329 w 385"/>
                              <a:gd name="T23" fmla="*/ 206 h 434"/>
                              <a:gd name="T24" fmla="*/ 322 w 385"/>
                              <a:gd name="T25" fmla="*/ 225 h 434"/>
                              <a:gd name="T26" fmla="*/ 314 w 385"/>
                              <a:gd name="T27" fmla="*/ 225 h 434"/>
                              <a:gd name="T28" fmla="*/ 292 w 385"/>
                              <a:gd name="T29" fmla="*/ 228 h 434"/>
                              <a:gd name="T30" fmla="*/ 269 w 385"/>
                              <a:gd name="T31" fmla="*/ 240 h 434"/>
                              <a:gd name="T32" fmla="*/ 254 w 385"/>
                              <a:gd name="T33" fmla="*/ 247 h 434"/>
                              <a:gd name="T34" fmla="*/ 243 w 385"/>
                              <a:gd name="T35" fmla="*/ 266 h 434"/>
                              <a:gd name="T36" fmla="*/ 210 w 385"/>
                              <a:gd name="T37" fmla="*/ 266 h 434"/>
                              <a:gd name="T38" fmla="*/ 198 w 385"/>
                              <a:gd name="T39" fmla="*/ 288 h 434"/>
                              <a:gd name="T40" fmla="*/ 195 w 385"/>
                              <a:gd name="T41" fmla="*/ 311 h 434"/>
                              <a:gd name="T42" fmla="*/ 183 w 385"/>
                              <a:gd name="T43" fmla="*/ 315 h 434"/>
                              <a:gd name="T44" fmla="*/ 187 w 385"/>
                              <a:gd name="T45" fmla="*/ 296 h 434"/>
                              <a:gd name="T46" fmla="*/ 187 w 385"/>
                              <a:gd name="T47" fmla="*/ 277 h 434"/>
                              <a:gd name="T48" fmla="*/ 168 w 385"/>
                              <a:gd name="T49" fmla="*/ 258 h 434"/>
                              <a:gd name="T50" fmla="*/ 157 w 385"/>
                              <a:gd name="T51" fmla="*/ 262 h 434"/>
                              <a:gd name="T52" fmla="*/ 127 w 385"/>
                              <a:gd name="T53" fmla="*/ 247 h 434"/>
                              <a:gd name="T54" fmla="*/ 97 w 385"/>
                              <a:gd name="T55" fmla="*/ 262 h 434"/>
                              <a:gd name="T56" fmla="*/ 94 w 385"/>
                              <a:gd name="T57" fmla="*/ 307 h 434"/>
                              <a:gd name="T58" fmla="*/ 101 w 385"/>
                              <a:gd name="T59" fmla="*/ 322 h 434"/>
                              <a:gd name="T60" fmla="*/ 123 w 385"/>
                              <a:gd name="T61" fmla="*/ 318 h 434"/>
                              <a:gd name="T62" fmla="*/ 135 w 385"/>
                              <a:gd name="T63" fmla="*/ 326 h 434"/>
                              <a:gd name="T64" fmla="*/ 135 w 385"/>
                              <a:gd name="T65" fmla="*/ 359 h 434"/>
                              <a:gd name="T66" fmla="*/ 135 w 385"/>
                              <a:gd name="T67" fmla="*/ 397 h 434"/>
                              <a:gd name="T68" fmla="*/ 165 w 385"/>
                              <a:gd name="T69" fmla="*/ 427 h 434"/>
                              <a:gd name="T70" fmla="*/ 127 w 385"/>
                              <a:gd name="T71" fmla="*/ 423 h 434"/>
                              <a:gd name="T72" fmla="*/ 116 w 385"/>
                              <a:gd name="T73" fmla="*/ 371 h 434"/>
                              <a:gd name="T74" fmla="*/ 86 w 385"/>
                              <a:gd name="T75" fmla="*/ 333 h 434"/>
                              <a:gd name="T76" fmla="*/ 52 w 385"/>
                              <a:gd name="T77" fmla="*/ 307 h 434"/>
                              <a:gd name="T78" fmla="*/ 41 w 385"/>
                              <a:gd name="T79" fmla="*/ 262 h 434"/>
                              <a:gd name="T80" fmla="*/ 34 w 385"/>
                              <a:gd name="T81" fmla="*/ 198 h 434"/>
                              <a:gd name="T82" fmla="*/ 19 w 385"/>
                              <a:gd name="T83" fmla="*/ 168 h 434"/>
                              <a:gd name="T84" fmla="*/ 22 w 385"/>
                              <a:gd name="T85" fmla="*/ 225 h 434"/>
                              <a:gd name="T86" fmla="*/ 11 w 385"/>
                              <a:gd name="T87" fmla="*/ 232 h 434"/>
                              <a:gd name="T88" fmla="*/ 4 w 385"/>
                              <a:gd name="T89" fmla="*/ 187 h 434"/>
                              <a:gd name="T90" fmla="*/ 7 w 385"/>
                              <a:gd name="T91" fmla="*/ 139 h 434"/>
                              <a:gd name="T92" fmla="*/ 0 w 385"/>
                              <a:gd name="T93" fmla="*/ 109 h 434"/>
                              <a:gd name="T94" fmla="*/ 0 w 385"/>
                              <a:gd name="T95" fmla="*/ 67 h 434"/>
                              <a:gd name="T96" fmla="*/ 26 w 385"/>
                              <a:gd name="T97" fmla="*/ 11 h 434"/>
                              <a:gd name="T98" fmla="*/ 45 w 385"/>
                              <a:gd name="T99"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5" h="434">
                                <a:moveTo>
                                  <a:pt x="45" y="0"/>
                                </a:moveTo>
                                <a:lnTo>
                                  <a:pt x="198" y="86"/>
                                </a:lnTo>
                                <a:lnTo>
                                  <a:pt x="202" y="79"/>
                                </a:lnTo>
                                <a:lnTo>
                                  <a:pt x="206" y="82"/>
                                </a:lnTo>
                                <a:lnTo>
                                  <a:pt x="217" y="97"/>
                                </a:lnTo>
                                <a:lnTo>
                                  <a:pt x="225" y="105"/>
                                </a:lnTo>
                                <a:lnTo>
                                  <a:pt x="239" y="112"/>
                                </a:lnTo>
                                <a:lnTo>
                                  <a:pt x="243" y="120"/>
                                </a:lnTo>
                                <a:lnTo>
                                  <a:pt x="251" y="139"/>
                                </a:lnTo>
                                <a:lnTo>
                                  <a:pt x="251" y="142"/>
                                </a:lnTo>
                                <a:lnTo>
                                  <a:pt x="254" y="154"/>
                                </a:lnTo>
                                <a:lnTo>
                                  <a:pt x="254" y="172"/>
                                </a:lnTo>
                                <a:lnTo>
                                  <a:pt x="243" y="183"/>
                                </a:lnTo>
                                <a:lnTo>
                                  <a:pt x="247" y="191"/>
                                </a:lnTo>
                                <a:lnTo>
                                  <a:pt x="243" y="195"/>
                                </a:lnTo>
                                <a:lnTo>
                                  <a:pt x="254" y="191"/>
                                </a:lnTo>
                                <a:lnTo>
                                  <a:pt x="266" y="191"/>
                                </a:lnTo>
                                <a:lnTo>
                                  <a:pt x="288" y="191"/>
                                </a:lnTo>
                                <a:lnTo>
                                  <a:pt x="307" y="191"/>
                                </a:lnTo>
                                <a:lnTo>
                                  <a:pt x="326" y="187"/>
                                </a:lnTo>
                                <a:lnTo>
                                  <a:pt x="333" y="183"/>
                                </a:lnTo>
                                <a:lnTo>
                                  <a:pt x="344" y="180"/>
                                </a:lnTo>
                                <a:lnTo>
                                  <a:pt x="359" y="176"/>
                                </a:lnTo>
                                <a:lnTo>
                                  <a:pt x="367" y="176"/>
                                </a:lnTo>
                                <a:lnTo>
                                  <a:pt x="374" y="176"/>
                                </a:lnTo>
                                <a:lnTo>
                                  <a:pt x="370" y="180"/>
                                </a:lnTo>
                                <a:lnTo>
                                  <a:pt x="385" y="180"/>
                                </a:lnTo>
                                <a:lnTo>
                                  <a:pt x="382" y="183"/>
                                </a:lnTo>
                                <a:lnTo>
                                  <a:pt x="378" y="187"/>
                                </a:lnTo>
                                <a:lnTo>
                                  <a:pt x="370" y="183"/>
                                </a:lnTo>
                                <a:lnTo>
                                  <a:pt x="363" y="180"/>
                                </a:lnTo>
                                <a:lnTo>
                                  <a:pt x="363" y="195"/>
                                </a:lnTo>
                                <a:lnTo>
                                  <a:pt x="367" y="198"/>
                                </a:lnTo>
                                <a:lnTo>
                                  <a:pt x="370" y="202"/>
                                </a:lnTo>
                                <a:lnTo>
                                  <a:pt x="378" y="210"/>
                                </a:lnTo>
                                <a:lnTo>
                                  <a:pt x="367" y="210"/>
                                </a:lnTo>
                                <a:lnTo>
                                  <a:pt x="382" y="217"/>
                                </a:lnTo>
                                <a:lnTo>
                                  <a:pt x="370" y="225"/>
                                </a:lnTo>
                                <a:lnTo>
                                  <a:pt x="363" y="221"/>
                                </a:lnTo>
                                <a:lnTo>
                                  <a:pt x="359" y="213"/>
                                </a:lnTo>
                                <a:lnTo>
                                  <a:pt x="359" y="206"/>
                                </a:lnTo>
                                <a:lnTo>
                                  <a:pt x="359" y="217"/>
                                </a:lnTo>
                                <a:lnTo>
                                  <a:pt x="359" y="228"/>
                                </a:lnTo>
                                <a:lnTo>
                                  <a:pt x="352" y="221"/>
                                </a:lnTo>
                                <a:lnTo>
                                  <a:pt x="348" y="213"/>
                                </a:lnTo>
                                <a:lnTo>
                                  <a:pt x="341" y="210"/>
                                </a:lnTo>
                                <a:lnTo>
                                  <a:pt x="337" y="210"/>
                                </a:lnTo>
                                <a:lnTo>
                                  <a:pt x="329" y="206"/>
                                </a:lnTo>
                                <a:lnTo>
                                  <a:pt x="322" y="206"/>
                                </a:lnTo>
                                <a:lnTo>
                                  <a:pt x="322" y="210"/>
                                </a:lnTo>
                                <a:lnTo>
                                  <a:pt x="318" y="221"/>
                                </a:lnTo>
                                <a:lnTo>
                                  <a:pt x="322" y="225"/>
                                </a:lnTo>
                                <a:lnTo>
                                  <a:pt x="326" y="228"/>
                                </a:lnTo>
                                <a:lnTo>
                                  <a:pt x="326" y="232"/>
                                </a:lnTo>
                                <a:lnTo>
                                  <a:pt x="318" y="228"/>
                                </a:lnTo>
                                <a:lnTo>
                                  <a:pt x="314" y="225"/>
                                </a:lnTo>
                                <a:lnTo>
                                  <a:pt x="307" y="225"/>
                                </a:lnTo>
                                <a:lnTo>
                                  <a:pt x="303" y="217"/>
                                </a:lnTo>
                                <a:lnTo>
                                  <a:pt x="296" y="221"/>
                                </a:lnTo>
                                <a:lnTo>
                                  <a:pt x="292" y="228"/>
                                </a:lnTo>
                                <a:lnTo>
                                  <a:pt x="292" y="232"/>
                                </a:lnTo>
                                <a:lnTo>
                                  <a:pt x="288" y="236"/>
                                </a:lnTo>
                                <a:lnTo>
                                  <a:pt x="277" y="236"/>
                                </a:lnTo>
                                <a:lnTo>
                                  <a:pt x="269" y="240"/>
                                </a:lnTo>
                                <a:lnTo>
                                  <a:pt x="266" y="243"/>
                                </a:lnTo>
                                <a:lnTo>
                                  <a:pt x="254" y="236"/>
                                </a:lnTo>
                                <a:lnTo>
                                  <a:pt x="258" y="243"/>
                                </a:lnTo>
                                <a:lnTo>
                                  <a:pt x="254" y="247"/>
                                </a:lnTo>
                                <a:lnTo>
                                  <a:pt x="251" y="251"/>
                                </a:lnTo>
                                <a:lnTo>
                                  <a:pt x="251" y="258"/>
                                </a:lnTo>
                                <a:lnTo>
                                  <a:pt x="243" y="258"/>
                                </a:lnTo>
                                <a:lnTo>
                                  <a:pt x="243" y="266"/>
                                </a:lnTo>
                                <a:lnTo>
                                  <a:pt x="232" y="266"/>
                                </a:lnTo>
                                <a:lnTo>
                                  <a:pt x="225" y="262"/>
                                </a:lnTo>
                                <a:lnTo>
                                  <a:pt x="221" y="266"/>
                                </a:lnTo>
                                <a:lnTo>
                                  <a:pt x="210" y="266"/>
                                </a:lnTo>
                                <a:lnTo>
                                  <a:pt x="210" y="270"/>
                                </a:lnTo>
                                <a:lnTo>
                                  <a:pt x="206" y="273"/>
                                </a:lnTo>
                                <a:lnTo>
                                  <a:pt x="206" y="277"/>
                                </a:lnTo>
                                <a:lnTo>
                                  <a:pt x="198" y="288"/>
                                </a:lnTo>
                                <a:lnTo>
                                  <a:pt x="202" y="292"/>
                                </a:lnTo>
                                <a:lnTo>
                                  <a:pt x="198" y="303"/>
                                </a:lnTo>
                                <a:lnTo>
                                  <a:pt x="198" y="307"/>
                                </a:lnTo>
                                <a:lnTo>
                                  <a:pt x="195" y="311"/>
                                </a:lnTo>
                                <a:lnTo>
                                  <a:pt x="195" y="315"/>
                                </a:lnTo>
                                <a:lnTo>
                                  <a:pt x="191" y="315"/>
                                </a:lnTo>
                                <a:lnTo>
                                  <a:pt x="187" y="318"/>
                                </a:lnTo>
                                <a:lnTo>
                                  <a:pt x="183" y="315"/>
                                </a:lnTo>
                                <a:lnTo>
                                  <a:pt x="180" y="311"/>
                                </a:lnTo>
                                <a:lnTo>
                                  <a:pt x="183" y="307"/>
                                </a:lnTo>
                                <a:lnTo>
                                  <a:pt x="183" y="303"/>
                                </a:lnTo>
                                <a:lnTo>
                                  <a:pt x="187" y="296"/>
                                </a:lnTo>
                                <a:lnTo>
                                  <a:pt x="191" y="292"/>
                                </a:lnTo>
                                <a:lnTo>
                                  <a:pt x="191" y="288"/>
                                </a:lnTo>
                                <a:lnTo>
                                  <a:pt x="187" y="277"/>
                                </a:lnTo>
                                <a:lnTo>
                                  <a:pt x="176" y="270"/>
                                </a:lnTo>
                                <a:lnTo>
                                  <a:pt x="172" y="262"/>
                                </a:lnTo>
                                <a:lnTo>
                                  <a:pt x="168" y="258"/>
                                </a:lnTo>
                                <a:lnTo>
                                  <a:pt x="161" y="255"/>
                                </a:lnTo>
                                <a:lnTo>
                                  <a:pt x="165" y="266"/>
                                </a:lnTo>
                                <a:lnTo>
                                  <a:pt x="161" y="270"/>
                                </a:lnTo>
                                <a:lnTo>
                                  <a:pt x="157" y="262"/>
                                </a:lnTo>
                                <a:lnTo>
                                  <a:pt x="153" y="258"/>
                                </a:lnTo>
                                <a:lnTo>
                                  <a:pt x="142" y="247"/>
                                </a:lnTo>
                                <a:lnTo>
                                  <a:pt x="138" y="243"/>
                                </a:lnTo>
                                <a:lnTo>
                                  <a:pt x="127" y="247"/>
                                </a:lnTo>
                                <a:lnTo>
                                  <a:pt x="120" y="243"/>
                                </a:lnTo>
                                <a:lnTo>
                                  <a:pt x="109" y="243"/>
                                </a:lnTo>
                                <a:lnTo>
                                  <a:pt x="101" y="251"/>
                                </a:lnTo>
                                <a:lnTo>
                                  <a:pt x="97" y="262"/>
                                </a:lnTo>
                                <a:lnTo>
                                  <a:pt x="90" y="273"/>
                                </a:lnTo>
                                <a:lnTo>
                                  <a:pt x="90" y="285"/>
                                </a:lnTo>
                                <a:lnTo>
                                  <a:pt x="90" y="300"/>
                                </a:lnTo>
                                <a:lnTo>
                                  <a:pt x="94" y="307"/>
                                </a:lnTo>
                                <a:lnTo>
                                  <a:pt x="90" y="311"/>
                                </a:lnTo>
                                <a:lnTo>
                                  <a:pt x="90" y="318"/>
                                </a:lnTo>
                                <a:lnTo>
                                  <a:pt x="94" y="322"/>
                                </a:lnTo>
                                <a:lnTo>
                                  <a:pt x="101" y="322"/>
                                </a:lnTo>
                                <a:lnTo>
                                  <a:pt x="105" y="326"/>
                                </a:lnTo>
                                <a:lnTo>
                                  <a:pt x="109" y="322"/>
                                </a:lnTo>
                                <a:lnTo>
                                  <a:pt x="116" y="318"/>
                                </a:lnTo>
                                <a:lnTo>
                                  <a:pt x="123" y="318"/>
                                </a:lnTo>
                                <a:lnTo>
                                  <a:pt x="127" y="315"/>
                                </a:lnTo>
                                <a:lnTo>
                                  <a:pt x="146" y="329"/>
                                </a:lnTo>
                                <a:lnTo>
                                  <a:pt x="131" y="333"/>
                                </a:lnTo>
                                <a:lnTo>
                                  <a:pt x="135" y="326"/>
                                </a:lnTo>
                                <a:lnTo>
                                  <a:pt x="131" y="337"/>
                                </a:lnTo>
                                <a:lnTo>
                                  <a:pt x="127" y="344"/>
                                </a:lnTo>
                                <a:lnTo>
                                  <a:pt x="120" y="344"/>
                                </a:lnTo>
                                <a:lnTo>
                                  <a:pt x="135" y="359"/>
                                </a:lnTo>
                                <a:lnTo>
                                  <a:pt x="142" y="367"/>
                                </a:lnTo>
                                <a:lnTo>
                                  <a:pt x="146" y="374"/>
                                </a:lnTo>
                                <a:lnTo>
                                  <a:pt x="138" y="389"/>
                                </a:lnTo>
                                <a:lnTo>
                                  <a:pt x="135" y="397"/>
                                </a:lnTo>
                                <a:lnTo>
                                  <a:pt x="131" y="401"/>
                                </a:lnTo>
                                <a:lnTo>
                                  <a:pt x="142" y="412"/>
                                </a:lnTo>
                                <a:lnTo>
                                  <a:pt x="153" y="419"/>
                                </a:lnTo>
                                <a:lnTo>
                                  <a:pt x="165" y="427"/>
                                </a:lnTo>
                                <a:lnTo>
                                  <a:pt x="150" y="434"/>
                                </a:lnTo>
                                <a:lnTo>
                                  <a:pt x="150" y="427"/>
                                </a:lnTo>
                                <a:lnTo>
                                  <a:pt x="142" y="431"/>
                                </a:lnTo>
                                <a:lnTo>
                                  <a:pt x="127" y="423"/>
                                </a:lnTo>
                                <a:lnTo>
                                  <a:pt x="116" y="404"/>
                                </a:lnTo>
                                <a:lnTo>
                                  <a:pt x="116" y="393"/>
                                </a:lnTo>
                                <a:lnTo>
                                  <a:pt x="112" y="386"/>
                                </a:lnTo>
                                <a:lnTo>
                                  <a:pt x="116" y="371"/>
                                </a:lnTo>
                                <a:lnTo>
                                  <a:pt x="109" y="367"/>
                                </a:lnTo>
                                <a:lnTo>
                                  <a:pt x="101" y="356"/>
                                </a:lnTo>
                                <a:lnTo>
                                  <a:pt x="90" y="348"/>
                                </a:lnTo>
                                <a:lnTo>
                                  <a:pt x="86" y="333"/>
                                </a:lnTo>
                                <a:lnTo>
                                  <a:pt x="86" y="322"/>
                                </a:lnTo>
                                <a:lnTo>
                                  <a:pt x="67" y="322"/>
                                </a:lnTo>
                                <a:lnTo>
                                  <a:pt x="64" y="311"/>
                                </a:lnTo>
                                <a:lnTo>
                                  <a:pt x="52" y="307"/>
                                </a:lnTo>
                                <a:lnTo>
                                  <a:pt x="49" y="292"/>
                                </a:lnTo>
                                <a:lnTo>
                                  <a:pt x="34" y="285"/>
                                </a:lnTo>
                                <a:lnTo>
                                  <a:pt x="41" y="277"/>
                                </a:lnTo>
                                <a:lnTo>
                                  <a:pt x="41" y="262"/>
                                </a:lnTo>
                                <a:lnTo>
                                  <a:pt x="41" y="247"/>
                                </a:lnTo>
                                <a:lnTo>
                                  <a:pt x="34" y="228"/>
                                </a:lnTo>
                                <a:lnTo>
                                  <a:pt x="34" y="217"/>
                                </a:lnTo>
                                <a:lnTo>
                                  <a:pt x="34" y="198"/>
                                </a:lnTo>
                                <a:lnTo>
                                  <a:pt x="34" y="187"/>
                                </a:lnTo>
                                <a:lnTo>
                                  <a:pt x="30" y="161"/>
                                </a:lnTo>
                                <a:lnTo>
                                  <a:pt x="22" y="161"/>
                                </a:lnTo>
                                <a:lnTo>
                                  <a:pt x="19" y="168"/>
                                </a:lnTo>
                                <a:lnTo>
                                  <a:pt x="26" y="191"/>
                                </a:lnTo>
                                <a:lnTo>
                                  <a:pt x="26" y="202"/>
                                </a:lnTo>
                                <a:lnTo>
                                  <a:pt x="19" y="221"/>
                                </a:lnTo>
                                <a:lnTo>
                                  <a:pt x="22" y="225"/>
                                </a:lnTo>
                                <a:lnTo>
                                  <a:pt x="22" y="236"/>
                                </a:lnTo>
                                <a:lnTo>
                                  <a:pt x="19" y="243"/>
                                </a:lnTo>
                                <a:lnTo>
                                  <a:pt x="15" y="240"/>
                                </a:lnTo>
                                <a:lnTo>
                                  <a:pt x="11" y="232"/>
                                </a:lnTo>
                                <a:lnTo>
                                  <a:pt x="11" y="225"/>
                                </a:lnTo>
                                <a:lnTo>
                                  <a:pt x="11" y="202"/>
                                </a:lnTo>
                                <a:lnTo>
                                  <a:pt x="4" y="202"/>
                                </a:lnTo>
                                <a:lnTo>
                                  <a:pt x="4" y="187"/>
                                </a:lnTo>
                                <a:lnTo>
                                  <a:pt x="11" y="183"/>
                                </a:lnTo>
                                <a:lnTo>
                                  <a:pt x="15" y="168"/>
                                </a:lnTo>
                                <a:lnTo>
                                  <a:pt x="7" y="146"/>
                                </a:lnTo>
                                <a:lnTo>
                                  <a:pt x="7" y="139"/>
                                </a:lnTo>
                                <a:lnTo>
                                  <a:pt x="4" y="135"/>
                                </a:lnTo>
                                <a:lnTo>
                                  <a:pt x="0" y="124"/>
                                </a:lnTo>
                                <a:lnTo>
                                  <a:pt x="4" y="116"/>
                                </a:lnTo>
                                <a:lnTo>
                                  <a:pt x="0" y="109"/>
                                </a:lnTo>
                                <a:lnTo>
                                  <a:pt x="0" y="97"/>
                                </a:lnTo>
                                <a:lnTo>
                                  <a:pt x="4" y="86"/>
                                </a:lnTo>
                                <a:lnTo>
                                  <a:pt x="0" y="82"/>
                                </a:lnTo>
                                <a:lnTo>
                                  <a:pt x="0" y="67"/>
                                </a:lnTo>
                                <a:lnTo>
                                  <a:pt x="7" y="52"/>
                                </a:lnTo>
                                <a:lnTo>
                                  <a:pt x="11" y="41"/>
                                </a:lnTo>
                                <a:lnTo>
                                  <a:pt x="19" y="26"/>
                                </a:lnTo>
                                <a:lnTo>
                                  <a:pt x="26" y="11"/>
                                </a:lnTo>
                                <a:lnTo>
                                  <a:pt x="34" y="11"/>
                                </a:lnTo>
                                <a:lnTo>
                                  <a:pt x="34" y="4"/>
                                </a:lnTo>
                                <a:lnTo>
                                  <a:pt x="41" y="7"/>
                                </a:lnTo>
                                <a:lnTo>
                                  <a:pt x="45"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4" name="Freeform 85"/>
                        <wps:cNvSpPr>
                          <a:spLocks/>
                        </wps:cNvSpPr>
                        <wps:spPr bwMode="auto">
                          <a:xfrm>
                            <a:off x="2566" y="2006"/>
                            <a:ext cx="41" cy="38"/>
                          </a:xfrm>
                          <a:custGeom>
                            <a:avLst/>
                            <a:gdLst>
                              <a:gd name="T0" fmla="*/ 3 w 41"/>
                              <a:gd name="T1" fmla="*/ 4 h 38"/>
                              <a:gd name="T2" fmla="*/ 7 w 41"/>
                              <a:gd name="T3" fmla="*/ 0 h 38"/>
                              <a:gd name="T4" fmla="*/ 11 w 41"/>
                              <a:gd name="T5" fmla="*/ 0 h 38"/>
                              <a:gd name="T6" fmla="*/ 15 w 41"/>
                              <a:gd name="T7" fmla="*/ 4 h 38"/>
                              <a:gd name="T8" fmla="*/ 18 w 41"/>
                              <a:gd name="T9" fmla="*/ 4 h 38"/>
                              <a:gd name="T10" fmla="*/ 18 w 41"/>
                              <a:gd name="T11" fmla="*/ 8 h 38"/>
                              <a:gd name="T12" fmla="*/ 22 w 41"/>
                              <a:gd name="T13" fmla="*/ 8 h 38"/>
                              <a:gd name="T14" fmla="*/ 22 w 41"/>
                              <a:gd name="T15" fmla="*/ 12 h 38"/>
                              <a:gd name="T16" fmla="*/ 22 w 41"/>
                              <a:gd name="T17" fmla="*/ 12 h 38"/>
                              <a:gd name="T18" fmla="*/ 26 w 41"/>
                              <a:gd name="T19" fmla="*/ 15 h 38"/>
                              <a:gd name="T20" fmla="*/ 26 w 41"/>
                              <a:gd name="T21" fmla="*/ 19 h 38"/>
                              <a:gd name="T22" fmla="*/ 30 w 41"/>
                              <a:gd name="T23" fmla="*/ 19 h 38"/>
                              <a:gd name="T24" fmla="*/ 30 w 41"/>
                              <a:gd name="T25" fmla="*/ 23 h 38"/>
                              <a:gd name="T26" fmla="*/ 33 w 41"/>
                              <a:gd name="T27" fmla="*/ 27 h 38"/>
                              <a:gd name="T28" fmla="*/ 37 w 41"/>
                              <a:gd name="T29" fmla="*/ 30 h 38"/>
                              <a:gd name="T30" fmla="*/ 37 w 41"/>
                              <a:gd name="T31" fmla="*/ 34 h 38"/>
                              <a:gd name="T32" fmla="*/ 41 w 41"/>
                              <a:gd name="T33" fmla="*/ 34 h 38"/>
                              <a:gd name="T34" fmla="*/ 41 w 41"/>
                              <a:gd name="T35" fmla="*/ 38 h 38"/>
                              <a:gd name="T36" fmla="*/ 37 w 41"/>
                              <a:gd name="T37" fmla="*/ 38 h 38"/>
                              <a:gd name="T38" fmla="*/ 33 w 41"/>
                              <a:gd name="T39" fmla="*/ 38 h 38"/>
                              <a:gd name="T40" fmla="*/ 30 w 41"/>
                              <a:gd name="T41" fmla="*/ 34 h 38"/>
                              <a:gd name="T42" fmla="*/ 26 w 41"/>
                              <a:gd name="T43" fmla="*/ 30 h 38"/>
                              <a:gd name="T44" fmla="*/ 26 w 41"/>
                              <a:gd name="T45" fmla="*/ 30 h 38"/>
                              <a:gd name="T46" fmla="*/ 30 w 41"/>
                              <a:gd name="T47" fmla="*/ 27 h 38"/>
                              <a:gd name="T48" fmla="*/ 22 w 41"/>
                              <a:gd name="T49" fmla="*/ 23 h 38"/>
                              <a:gd name="T50" fmla="*/ 26 w 41"/>
                              <a:gd name="T51" fmla="*/ 19 h 38"/>
                              <a:gd name="T52" fmla="*/ 22 w 41"/>
                              <a:gd name="T53" fmla="*/ 15 h 38"/>
                              <a:gd name="T54" fmla="*/ 18 w 41"/>
                              <a:gd name="T55" fmla="*/ 12 h 38"/>
                              <a:gd name="T56" fmla="*/ 15 w 41"/>
                              <a:gd name="T57" fmla="*/ 8 h 38"/>
                              <a:gd name="T58" fmla="*/ 15 w 41"/>
                              <a:gd name="T59" fmla="*/ 4 h 38"/>
                              <a:gd name="T60" fmla="*/ 15 w 41"/>
                              <a:gd name="T61" fmla="*/ 4 h 38"/>
                              <a:gd name="T62" fmla="*/ 11 w 41"/>
                              <a:gd name="T63" fmla="*/ 4 h 38"/>
                              <a:gd name="T64" fmla="*/ 7 w 41"/>
                              <a:gd name="T65" fmla="*/ 4 h 38"/>
                              <a:gd name="T66" fmla="*/ 3 w 41"/>
                              <a:gd name="T67" fmla="*/ 4 h 38"/>
                              <a:gd name="T68" fmla="*/ 0 w 41"/>
                              <a:gd name="T69" fmla="*/ 4 h 38"/>
                              <a:gd name="T70" fmla="*/ 0 w 41"/>
                              <a:gd name="T71" fmla="*/ 0 h 38"/>
                              <a:gd name="T72" fmla="*/ 3 w 41"/>
                              <a:gd name="T73" fmla="*/ 4 h 38"/>
                              <a:gd name="T74" fmla="*/ 3 w 41"/>
                              <a:gd name="T75" fmla="*/ 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38">
                                <a:moveTo>
                                  <a:pt x="3" y="4"/>
                                </a:moveTo>
                                <a:lnTo>
                                  <a:pt x="3" y="4"/>
                                </a:lnTo>
                                <a:lnTo>
                                  <a:pt x="3" y="0"/>
                                </a:lnTo>
                                <a:lnTo>
                                  <a:pt x="7" y="0"/>
                                </a:lnTo>
                                <a:lnTo>
                                  <a:pt x="11" y="0"/>
                                </a:lnTo>
                                <a:lnTo>
                                  <a:pt x="15" y="4"/>
                                </a:lnTo>
                                <a:lnTo>
                                  <a:pt x="18" y="4"/>
                                </a:lnTo>
                                <a:lnTo>
                                  <a:pt x="18" y="8"/>
                                </a:lnTo>
                                <a:lnTo>
                                  <a:pt x="22" y="8"/>
                                </a:lnTo>
                                <a:lnTo>
                                  <a:pt x="22" y="12"/>
                                </a:lnTo>
                                <a:lnTo>
                                  <a:pt x="22" y="15"/>
                                </a:lnTo>
                                <a:lnTo>
                                  <a:pt x="26" y="15"/>
                                </a:lnTo>
                                <a:lnTo>
                                  <a:pt x="30" y="15"/>
                                </a:lnTo>
                                <a:lnTo>
                                  <a:pt x="26" y="19"/>
                                </a:lnTo>
                                <a:lnTo>
                                  <a:pt x="30" y="19"/>
                                </a:lnTo>
                                <a:lnTo>
                                  <a:pt x="30" y="23"/>
                                </a:lnTo>
                                <a:lnTo>
                                  <a:pt x="33" y="27"/>
                                </a:lnTo>
                                <a:lnTo>
                                  <a:pt x="37" y="27"/>
                                </a:lnTo>
                                <a:lnTo>
                                  <a:pt x="37" y="30"/>
                                </a:lnTo>
                                <a:lnTo>
                                  <a:pt x="37" y="34"/>
                                </a:lnTo>
                                <a:lnTo>
                                  <a:pt x="41" y="34"/>
                                </a:lnTo>
                                <a:lnTo>
                                  <a:pt x="41" y="38"/>
                                </a:lnTo>
                                <a:lnTo>
                                  <a:pt x="37" y="38"/>
                                </a:lnTo>
                                <a:lnTo>
                                  <a:pt x="37" y="34"/>
                                </a:lnTo>
                                <a:lnTo>
                                  <a:pt x="33" y="38"/>
                                </a:lnTo>
                                <a:lnTo>
                                  <a:pt x="33" y="34"/>
                                </a:lnTo>
                                <a:lnTo>
                                  <a:pt x="30" y="34"/>
                                </a:lnTo>
                                <a:lnTo>
                                  <a:pt x="26" y="30"/>
                                </a:lnTo>
                                <a:lnTo>
                                  <a:pt x="22" y="30"/>
                                </a:lnTo>
                                <a:lnTo>
                                  <a:pt x="26" y="30"/>
                                </a:lnTo>
                                <a:lnTo>
                                  <a:pt x="30" y="30"/>
                                </a:lnTo>
                                <a:lnTo>
                                  <a:pt x="30" y="27"/>
                                </a:lnTo>
                                <a:lnTo>
                                  <a:pt x="26" y="27"/>
                                </a:lnTo>
                                <a:lnTo>
                                  <a:pt x="22" y="23"/>
                                </a:lnTo>
                                <a:lnTo>
                                  <a:pt x="26" y="23"/>
                                </a:lnTo>
                                <a:lnTo>
                                  <a:pt x="26" y="19"/>
                                </a:lnTo>
                                <a:lnTo>
                                  <a:pt x="22" y="19"/>
                                </a:lnTo>
                                <a:lnTo>
                                  <a:pt x="22" y="15"/>
                                </a:lnTo>
                                <a:lnTo>
                                  <a:pt x="18" y="15"/>
                                </a:lnTo>
                                <a:lnTo>
                                  <a:pt x="18" y="12"/>
                                </a:lnTo>
                                <a:lnTo>
                                  <a:pt x="15" y="12"/>
                                </a:lnTo>
                                <a:lnTo>
                                  <a:pt x="15" y="8"/>
                                </a:lnTo>
                                <a:lnTo>
                                  <a:pt x="11" y="8"/>
                                </a:lnTo>
                                <a:lnTo>
                                  <a:pt x="15" y="4"/>
                                </a:lnTo>
                                <a:lnTo>
                                  <a:pt x="15" y="8"/>
                                </a:lnTo>
                                <a:lnTo>
                                  <a:pt x="15" y="4"/>
                                </a:lnTo>
                                <a:lnTo>
                                  <a:pt x="11" y="4"/>
                                </a:lnTo>
                                <a:lnTo>
                                  <a:pt x="7" y="4"/>
                                </a:lnTo>
                                <a:lnTo>
                                  <a:pt x="3" y="4"/>
                                </a:lnTo>
                                <a:lnTo>
                                  <a:pt x="0" y="4"/>
                                </a:lnTo>
                                <a:lnTo>
                                  <a:pt x="0" y="0"/>
                                </a:lnTo>
                                <a:lnTo>
                                  <a:pt x="3" y="4"/>
                                </a:lnTo>
                                <a:lnTo>
                                  <a:pt x="3" y="0"/>
                                </a:lnTo>
                                <a:lnTo>
                                  <a:pt x="3"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5" name="Freeform 86"/>
                        <wps:cNvSpPr>
                          <a:spLocks/>
                        </wps:cNvSpPr>
                        <wps:spPr bwMode="auto">
                          <a:xfrm>
                            <a:off x="2584" y="2044"/>
                            <a:ext cx="8" cy="7"/>
                          </a:xfrm>
                          <a:custGeom>
                            <a:avLst/>
                            <a:gdLst>
                              <a:gd name="T0" fmla="*/ 4 w 8"/>
                              <a:gd name="T1" fmla="*/ 7 h 7"/>
                              <a:gd name="T2" fmla="*/ 8 w 8"/>
                              <a:gd name="T3" fmla="*/ 7 h 7"/>
                              <a:gd name="T4" fmla="*/ 8 w 8"/>
                              <a:gd name="T5" fmla="*/ 7 h 7"/>
                              <a:gd name="T6" fmla="*/ 8 w 8"/>
                              <a:gd name="T7" fmla="*/ 7 h 7"/>
                              <a:gd name="T8" fmla="*/ 4 w 8"/>
                              <a:gd name="T9" fmla="*/ 4 h 7"/>
                              <a:gd name="T10" fmla="*/ 4 w 8"/>
                              <a:gd name="T11" fmla="*/ 0 h 7"/>
                              <a:gd name="T12" fmla="*/ 0 w 8"/>
                              <a:gd name="T13" fmla="*/ 0 h 7"/>
                              <a:gd name="T14" fmla="*/ 0 w 8"/>
                              <a:gd name="T15" fmla="*/ 0 h 7"/>
                              <a:gd name="T16" fmla="*/ 0 w 8"/>
                              <a:gd name="T17" fmla="*/ 0 h 7"/>
                              <a:gd name="T18" fmla="*/ 0 w 8"/>
                              <a:gd name="T19" fmla="*/ 0 h 7"/>
                              <a:gd name="T20" fmla="*/ 0 w 8"/>
                              <a:gd name="T21" fmla="*/ 4 h 7"/>
                              <a:gd name="T22" fmla="*/ 0 w 8"/>
                              <a:gd name="T23" fmla="*/ 7 h 7"/>
                              <a:gd name="T24" fmla="*/ 4 w 8"/>
                              <a:gd name="T2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
                                <a:moveTo>
                                  <a:pt x="4" y="7"/>
                                </a:moveTo>
                                <a:lnTo>
                                  <a:pt x="8" y="7"/>
                                </a:lnTo>
                                <a:lnTo>
                                  <a:pt x="4" y="4"/>
                                </a:lnTo>
                                <a:lnTo>
                                  <a:pt x="4" y="0"/>
                                </a:lnTo>
                                <a:lnTo>
                                  <a:pt x="0" y="0"/>
                                </a:lnTo>
                                <a:lnTo>
                                  <a:pt x="0" y="4"/>
                                </a:lnTo>
                                <a:lnTo>
                                  <a:pt x="0" y="7"/>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6" name="Freeform 87"/>
                        <wps:cNvSpPr>
                          <a:spLocks/>
                        </wps:cNvSpPr>
                        <wps:spPr bwMode="auto">
                          <a:xfrm>
                            <a:off x="2603" y="2048"/>
                            <a:ext cx="26" cy="22"/>
                          </a:xfrm>
                          <a:custGeom>
                            <a:avLst/>
                            <a:gdLst>
                              <a:gd name="T0" fmla="*/ 0 w 26"/>
                              <a:gd name="T1" fmla="*/ 3 h 22"/>
                              <a:gd name="T2" fmla="*/ 0 w 26"/>
                              <a:gd name="T3" fmla="*/ 3 h 22"/>
                              <a:gd name="T4" fmla="*/ 4 w 26"/>
                              <a:gd name="T5" fmla="*/ 7 h 22"/>
                              <a:gd name="T6" fmla="*/ 8 w 26"/>
                              <a:gd name="T7" fmla="*/ 7 h 22"/>
                              <a:gd name="T8" fmla="*/ 8 w 26"/>
                              <a:gd name="T9" fmla="*/ 7 h 22"/>
                              <a:gd name="T10" fmla="*/ 8 w 26"/>
                              <a:gd name="T11" fmla="*/ 3 h 22"/>
                              <a:gd name="T12" fmla="*/ 4 w 26"/>
                              <a:gd name="T13" fmla="*/ 0 h 22"/>
                              <a:gd name="T14" fmla="*/ 11 w 26"/>
                              <a:gd name="T15" fmla="*/ 0 h 22"/>
                              <a:gd name="T16" fmla="*/ 11 w 26"/>
                              <a:gd name="T17" fmla="*/ 3 h 22"/>
                              <a:gd name="T18" fmla="*/ 15 w 26"/>
                              <a:gd name="T19" fmla="*/ 3 h 22"/>
                              <a:gd name="T20" fmla="*/ 19 w 26"/>
                              <a:gd name="T21" fmla="*/ 3 h 22"/>
                              <a:gd name="T22" fmla="*/ 19 w 26"/>
                              <a:gd name="T23" fmla="*/ 7 h 22"/>
                              <a:gd name="T24" fmla="*/ 23 w 26"/>
                              <a:gd name="T25" fmla="*/ 11 h 22"/>
                              <a:gd name="T26" fmla="*/ 26 w 26"/>
                              <a:gd name="T27" fmla="*/ 11 h 22"/>
                              <a:gd name="T28" fmla="*/ 23 w 26"/>
                              <a:gd name="T29" fmla="*/ 11 h 22"/>
                              <a:gd name="T30" fmla="*/ 26 w 26"/>
                              <a:gd name="T31" fmla="*/ 15 h 22"/>
                              <a:gd name="T32" fmla="*/ 26 w 26"/>
                              <a:gd name="T33" fmla="*/ 18 h 22"/>
                              <a:gd name="T34" fmla="*/ 23 w 26"/>
                              <a:gd name="T35" fmla="*/ 22 h 22"/>
                              <a:gd name="T36" fmla="*/ 23 w 26"/>
                              <a:gd name="T37" fmla="*/ 15 h 22"/>
                              <a:gd name="T38" fmla="*/ 19 w 26"/>
                              <a:gd name="T39" fmla="*/ 15 h 22"/>
                              <a:gd name="T40" fmla="*/ 15 w 26"/>
                              <a:gd name="T41" fmla="*/ 18 h 22"/>
                              <a:gd name="T42" fmla="*/ 15 w 26"/>
                              <a:gd name="T43" fmla="*/ 15 h 22"/>
                              <a:gd name="T44" fmla="*/ 15 w 26"/>
                              <a:gd name="T45" fmla="*/ 15 h 22"/>
                              <a:gd name="T46" fmla="*/ 11 w 26"/>
                              <a:gd name="T47" fmla="*/ 15 h 22"/>
                              <a:gd name="T48" fmla="*/ 11 w 26"/>
                              <a:gd name="T49" fmla="*/ 15 h 22"/>
                              <a:gd name="T50" fmla="*/ 11 w 26"/>
                              <a:gd name="T51" fmla="*/ 15 h 22"/>
                              <a:gd name="T52" fmla="*/ 11 w 26"/>
                              <a:gd name="T53" fmla="*/ 11 h 22"/>
                              <a:gd name="T54" fmla="*/ 8 w 26"/>
                              <a:gd name="T55" fmla="*/ 11 h 22"/>
                              <a:gd name="T56" fmla="*/ 4 w 26"/>
                              <a:gd name="T57" fmla="*/ 7 h 22"/>
                              <a:gd name="T58" fmla="*/ 0 w 26"/>
                              <a:gd name="T59" fmla="*/ 7 h 22"/>
                              <a:gd name="T60" fmla="*/ 0 w 26"/>
                              <a:gd name="T61" fmla="*/ 11 h 22"/>
                              <a:gd name="T62" fmla="*/ 0 w 26"/>
                              <a:gd name="T63" fmla="*/ 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 h="22">
                                <a:moveTo>
                                  <a:pt x="0" y="7"/>
                                </a:moveTo>
                                <a:lnTo>
                                  <a:pt x="0" y="3"/>
                                </a:lnTo>
                                <a:lnTo>
                                  <a:pt x="0" y="7"/>
                                </a:lnTo>
                                <a:lnTo>
                                  <a:pt x="4" y="7"/>
                                </a:lnTo>
                                <a:lnTo>
                                  <a:pt x="8" y="7"/>
                                </a:lnTo>
                                <a:lnTo>
                                  <a:pt x="8" y="3"/>
                                </a:lnTo>
                                <a:lnTo>
                                  <a:pt x="8" y="0"/>
                                </a:lnTo>
                                <a:lnTo>
                                  <a:pt x="4" y="0"/>
                                </a:lnTo>
                                <a:lnTo>
                                  <a:pt x="8" y="0"/>
                                </a:lnTo>
                                <a:lnTo>
                                  <a:pt x="11" y="0"/>
                                </a:lnTo>
                                <a:lnTo>
                                  <a:pt x="11" y="3"/>
                                </a:lnTo>
                                <a:lnTo>
                                  <a:pt x="15" y="3"/>
                                </a:lnTo>
                                <a:lnTo>
                                  <a:pt x="19" y="3"/>
                                </a:lnTo>
                                <a:lnTo>
                                  <a:pt x="19" y="7"/>
                                </a:lnTo>
                                <a:lnTo>
                                  <a:pt x="23" y="7"/>
                                </a:lnTo>
                                <a:lnTo>
                                  <a:pt x="23" y="11"/>
                                </a:lnTo>
                                <a:lnTo>
                                  <a:pt x="26" y="11"/>
                                </a:lnTo>
                                <a:lnTo>
                                  <a:pt x="26" y="15"/>
                                </a:lnTo>
                                <a:lnTo>
                                  <a:pt x="23" y="11"/>
                                </a:lnTo>
                                <a:lnTo>
                                  <a:pt x="26" y="15"/>
                                </a:lnTo>
                                <a:lnTo>
                                  <a:pt x="26" y="18"/>
                                </a:lnTo>
                                <a:lnTo>
                                  <a:pt x="23" y="22"/>
                                </a:lnTo>
                                <a:lnTo>
                                  <a:pt x="23" y="18"/>
                                </a:lnTo>
                                <a:lnTo>
                                  <a:pt x="23" y="15"/>
                                </a:lnTo>
                                <a:lnTo>
                                  <a:pt x="19" y="18"/>
                                </a:lnTo>
                                <a:lnTo>
                                  <a:pt x="19" y="15"/>
                                </a:lnTo>
                                <a:lnTo>
                                  <a:pt x="15" y="15"/>
                                </a:lnTo>
                                <a:lnTo>
                                  <a:pt x="15" y="18"/>
                                </a:lnTo>
                                <a:lnTo>
                                  <a:pt x="15" y="15"/>
                                </a:lnTo>
                                <a:lnTo>
                                  <a:pt x="11" y="15"/>
                                </a:lnTo>
                                <a:lnTo>
                                  <a:pt x="8" y="15"/>
                                </a:lnTo>
                                <a:lnTo>
                                  <a:pt x="11" y="15"/>
                                </a:lnTo>
                                <a:lnTo>
                                  <a:pt x="8" y="15"/>
                                </a:lnTo>
                                <a:lnTo>
                                  <a:pt x="11" y="11"/>
                                </a:lnTo>
                                <a:lnTo>
                                  <a:pt x="8" y="11"/>
                                </a:lnTo>
                                <a:lnTo>
                                  <a:pt x="4" y="11"/>
                                </a:lnTo>
                                <a:lnTo>
                                  <a:pt x="4" y="7"/>
                                </a:lnTo>
                                <a:lnTo>
                                  <a:pt x="0" y="7"/>
                                </a:lnTo>
                                <a:lnTo>
                                  <a:pt x="0" y="11"/>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7" name="Freeform 88"/>
                        <wps:cNvSpPr>
                          <a:spLocks/>
                        </wps:cNvSpPr>
                        <wps:spPr bwMode="auto">
                          <a:xfrm>
                            <a:off x="2633" y="2070"/>
                            <a:ext cx="7" cy="4"/>
                          </a:xfrm>
                          <a:custGeom>
                            <a:avLst/>
                            <a:gdLst>
                              <a:gd name="T0" fmla="*/ 0 w 7"/>
                              <a:gd name="T1" fmla="*/ 4 h 4"/>
                              <a:gd name="T2" fmla="*/ 4 w 7"/>
                              <a:gd name="T3" fmla="*/ 4 h 4"/>
                              <a:gd name="T4" fmla="*/ 4 w 7"/>
                              <a:gd name="T5" fmla="*/ 4 h 4"/>
                              <a:gd name="T6" fmla="*/ 7 w 7"/>
                              <a:gd name="T7" fmla="*/ 4 h 4"/>
                              <a:gd name="T8" fmla="*/ 7 w 7"/>
                              <a:gd name="T9" fmla="*/ 4 h 4"/>
                              <a:gd name="T10" fmla="*/ 7 w 7"/>
                              <a:gd name="T11" fmla="*/ 4 h 4"/>
                              <a:gd name="T12" fmla="*/ 7 w 7"/>
                              <a:gd name="T13" fmla="*/ 0 h 4"/>
                              <a:gd name="T14" fmla="*/ 7 w 7"/>
                              <a:gd name="T15" fmla="*/ 0 h 4"/>
                              <a:gd name="T16" fmla="*/ 4 w 7"/>
                              <a:gd name="T17" fmla="*/ 0 h 4"/>
                              <a:gd name="T18" fmla="*/ 0 w 7"/>
                              <a:gd name="T19" fmla="*/ 0 h 4"/>
                              <a:gd name="T20" fmla="*/ 4 w 7"/>
                              <a:gd name="T21" fmla="*/ 0 h 4"/>
                              <a:gd name="T22" fmla="*/ 0 w 7"/>
                              <a:gd name="T23" fmla="*/ 4 h 4"/>
                              <a:gd name="T24" fmla="*/ 0 w 7"/>
                              <a:gd name="T25"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0" y="4"/>
                                </a:moveTo>
                                <a:lnTo>
                                  <a:pt x="4" y="4"/>
                                </a:lnTo>
                                <a:lnTo>
                                  <a:pt x="7" y="4"/>
                                </a:lnTo>
                                <a:lnTo>
                                  <a:pt x="7" y="0"/>
                                </a:lnTo>
                                <a:lnTo>
                                  <a:pt x="4" y="0"/>
                                </a:lnTo>
                                <a:lnTo>
                                  <a:pt x="0" y="0"/>
                                </a:lnTo>
                                <a:lnTo>
                                  <a:pt x="4"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8" name="Freeform 89"/>
                        <wps:cNvSpPr>
                          <a:spLocks/>
                        </wps:cNvSpPr>
                        <wps:spPr bwMode="auto">
                          <a:xfrm>
                            <a:off x="2611" y="2040"/>
                            <a:ext cx="7" cy="4"/>
                          </a:xfrm>
                          <a:custGeom>
                            <a:avLst/>
                            <a:gdLst>
                              <a:gd name="T0" fmla="*/ 0 w 7"/>
                              <a:gd name="T1" fmla="*/ 0 h 4"/>
                              <a:gd name="T2" fmla="*/ 3 w 7"/>
                              <a:gd name="T3" fmla="*/ 4 h 4"/>
                              <a:gd name="T4" fmla="*/ 3 w 7"/>
                              <a:gd name="T5" fmla="*/ 0 h 4"/>
                              <a:gd name="T6" fmla="*/ 7 w 7"/>
                              <a:gd name="T7" fmla="*/ 0 h 4"/>
                              <a:gd name="T8" fmla="*/ 3 w 7"/>
                              <a:gd name="T9" fmla="*/ 0 h 4"/>
                              <a:gd name="T10" fmla="*/ 3 w 7"/>
                              <a:gd name="T11" fmla="*/ 0 h 4"/>
                              <a:gd name="T12" fmla="*/ 0 w 7"/>
                              <a:gd name="T13" fmla="*/ 0 h 4"/>
                              <a:gd name="T14" fmla="*/ 0 w 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4">
                                <a:moveTo>
                                  <a:pt x="0" y="0"/>
                                </a:moveTo>
                                <a:lnTo>
                                  <a:pt x="3" y="4"/>
                                </a:lnTo>
                                <a:lnTo>
                                  <a:pt x="3" y="0"/>
                                </a:lnTo>
                                <a:lnTo>
                                  <a:pt x="7" y="0"/>
                                </a:ln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49" name="Freeform 90"/>
                        <wps:cNvSpPr>
                          <a:spLocks/>
                        </wps:cNvSpPr>
                        <wps:spPr bwMode="auto">
                          <a:xfrm>
                            <a:off x="2599" y="2006"/>
                            <a:ext cx="4" cy="8"/>
                          </a:xfrm>
                          <a:custGeom>
                            <a:avLst/>
                            <a:gdLst>
                              <a:gd name="T0" fmla="*/ 4 w 4"/>
                              <a:gd name="T1" fmla="*/ 4 h 8"/>
                              <a:gd name="T2" fmla="*/ 4 w 4"/>
                              <a:gd name="T3" fmla="*/ 4 h 8"/>
                              <a:gd name="T4" fmla="*/ 4 w 4"/>
                              <a:gd name="T5" fmla="*/ 0 h 8"/>
                              <a:gd name="T6" fmla="*/ 4 w 4"/>
                              <a:gd name="T7" fmla="*/ 4 h 8"/>
                              <a:gd name="T8" fmla="*/ 4 w 4"/>
                              <a:gd name="T9" fmla="*/ 4 h 8"/>
                              <a:gd name="T10" fmla="*/ 4 w 4"/>
                              <a:gd name="T11" fmla="*/ 8 h 8"/>
                              <a:gd name="T12" fmla="*/ 4 w 4"/>
                              <a:gd name="T13" fmla="*/ 8 h 8"/>
                              <a:gd name="T14" fmla="*/ 4 w 4"/>
                              <a:gd name="T15" fmla="*/ 8 h 8"/>
                              <a:gd name="T16" fmla="*/ 4 w 4"/>
                              <a:gd name="T17" fmla="*/ 4 h 8"/>
                              <a:gd name="T18" fmla="*/ 0 w 4"/>
                              <a:gd name="T19" fmla="*/ 8 h 8"/>
                              <a:gd name="T20" fmla="*/ 4 w 4"/>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8">
                                <a:moveTo>
                                  <a:pt x="4" y="4"/>
                                </a:moveTo>
                                <a:lnTo>
                                  <a:pt x="4" y="4"/>
                                </a:lnTo>
                                <a:lnTo>
                                  <a:pt x="4" y="0"/>
                                </a:lnTo>
                                <a:lnTo>
                                  <a:pt x="4" y="4"/>
                                </a:lnTo>
                                <a:lnTo>
                                  <a:pt x="4" y="8"/>
                                </a:lnTo>
                                <a:lnTo>
                                  <a:pt x="4" y="4"/>
                                </a:lnTo>
                                <a:lnTo>
                                  <a:pt x="0" y="8"/>
                                </a:lnTo>
                                <a:lnTo>
                                  <a:pt x="4"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0" name="Freeform 91"/>
                        <wps:cNvSpPr>
                          <a:spLocks/>
                        </wps:cNvSpPr>
                        <wps:spPr bwMode="auto">
                          <a:xfrm>
                            <a:off x="2603" y="1999"/>
                            <a:ext cx="8" cy="4"/>
                          </a:xfrm>
                          <a:custGeom>
                            <a:avLst/>
                            <a:gdLst>
                              <a:gd name="T0" fmla="*/ 4 w 8"/>
                              <a:gd name="T1" fmla="*/ 0 h 4"/>
                              <a:gd name="T2" fmla="*/ 4 w 8"/>
                              <a:gd name="T3" fmla="*/ 4 h 4"/>
                              <a:gd name="T4" fmla="*/ 4 w 8"/>
                              <a:gd name="T5" fmla="*/ 4 h 4"/>
                              <a:gd name="T6" fmla="*/ 8 w 8"/>
                              <a:gd name="T7" fmla="*/ 4 h 4"/>
                              <a:gd name="T8" fmla="*/ 4 w 8"/>
                              <a:gd name="T9" fmla="*/ 4 h 4"/>
                              <a:gd name="T10" fmla="*/ 4 w 8"/>
                              <a:gd name="T11" fmla="*/ 0 h 4"/>
                              <a:gd name="T12" fmla="*/ 0 w 8"/>
                              <a:gd name="T13" fmla="*/ 0 h 4"/>
                              <a:gd name="T14" fmla="*/ 4 w 8"/>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4">
                                <a:moveTo>
                                  <a:pt x="4" y="0"/>
                                </a:moveTo>
                                <a:lnTo>
                                  <a:pt x="4" y="4"/>
                                </a:lnTo>
                                <a:lnTo>
                                  <a:pt x="8" y="4"/>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1" name="Freeform 92"/>
                        <wps:cNvSpPr>
                          <a:spLocks/>
                        </wps:cNvSpPr>
                        <wps:spPr bwMode="auto">
                          <a:xfrm>
                            <a:off x="2607" y="2006"/>
                            <a:ext cx="4" cy="4"/>
                          </a:xfrm>
                          <a:custGeom>
                            <a:avLst/>
                            <a:gdLst>
                              <a:gd name="T0" fmla="*/ 4 w 4"/>
                              <a:gd name="T1" fmla="*/ 0 h 4"/>
                              <a:gd name="T2" fmla="*/ 4 w 4"/>
                              <a:gd name="T3" fmla="*/ 0 h 4"/>
                              <a:gd name="T4" fmla="*/ 4 w 4"/>
                              <a:gd name="T5" fmla="*/ 0 h 4"/>
                              <a:gd name="T6" fmla="*/ 4 w 4"/>
                              <a:gd name="T7" fmla="*/ 4 h 4"/>
                              <a:gd name="T8" fmla="*/ 4 w 4"/>
                              <a:gd name="T9" fmla="*/ 0 h 4"/>
                              <a:gd name="T10" fmla="*/ 0 w 4"/>
                              <a:gd name="T11" fmla="*/ 0 h 4"/>
                              <a:gd name="T12" fmla="*/ 4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4" y="0"/>
                                </a:moveTo>
                                <a:lnTo>
                                  <a:pt x="4" y="0"/>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2" name="Freeform 93"/>
                        <wps:cNvSpPr>
                          <a:spLocks/>
                        </wps:cNvSpPr>
                        <wps:spPr bwMode="auto">
                          <a:xfrm>
                            <a:off x="2611" y="1999"/>
                            <a:ext cx="3" cy="7"/>
                          </a:xfrm>
                          <a:custGeom>
                            <a:avLst/>
                            <a:gdLst>
                              <a:gd name="T0" fmla="*/ 0 w 3"/>
                              <a:gd name="T1" fmla="*/ 7 h 7"/>
                              <a:gd name="T2" fmla="*/ 3 w 3"/>
                              <a:gd name="T3" fmla="*/ 7 h 7"/>
                              <a:gd name="T4" fmla="*/ 3 w 3"/>
                              <a:gd name="T5" fmla="*/ 4 h 7"/>
                              <a:gd name="T6" fmla="*/ 0 w 3"/>
                              <a:gd name="T7" fmla="*/ 4 h 7"/>
                              <a:gd name="T8" fmla="*/ 0 w 3"/>
                              <a:gd name="T9" fmla="*/ 0 h 7"/>
                              <a:gd name="T10" fmla="*/ 0 w 3"/>
                              <a:gd name="T11" fmla="*/ 0 h 7"/>
                              <a:gd name="T12" fmla="*/ 0 w 3"/>
                              <a:gd name="T13" fmla="*/ 0 h 7"/>
                              <a:gd name="T14" fmla="*/ 3 w 3"/>
                              <a:gd name="T15" fmla="*/ 4 h 7"/>
                              <a:gd name="T16" fmla="*/ 3 w 3"/>
                              <a:gd name="T17" fmla="*/ 7 h 7"/>
                              <a:gd name="T18" fmla="*/ 0 w 3"/>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7">
                                <a:moveTo>
                                  <a:pt x="0" y="7"/>
                                </a:moveTo>
                                <a:lnTo>
                                  <a:pt x="3" y="7"/>
                                </a:lnTo>
                                <a:lnTo>
                                  <a:pt x="3" y="4"/>
                                </a:lnTo>
                                <a:lnTo>
                                  <a:pt x="0" y="4"/>
                                </a:lnTo>
                                <a:lnTo>
                                  <a:pt x="0" y="0"/>
                                </a:lnTo>
                                <a:lnTo>
                                  <a:pt x="3" y="4"/>
                                </a:lnTo>
                                <a:lnTo>
                                  <a:pt x="3" y="7"/>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3" name="Freeform 94"/>
                        <wps:cNvSpPr>
                          <a:spLocks/>
                        </wps:cNvSpPr>
                        <wps:spPr bwMode="auto">
                          <a:xfrm>
                            <a:off x="2618" y="2036"/>
                            <a:ext cx="4" cy="1"/>
                          </a:xfrm>
                          <a:custGeom>
                            <a:avLst/>
                            <a:gdLst>
                              <a:gd name="T0" fmla="*/ 0 w 4"/>
                              <a:gd name="T1" fmla="*/ 4 w 4"/>
                              <a:gd name="T2" fmla="*/ 0 w 4"/>
                              <a:gd name="T3" fmla="*/ 0 w 4"/>
                              <a:gd name="T4" fmla="*/ 0 w 4"/>
                            </a:gdLst>
                            <a:ahLst/>
                            <a:cxnLst>
                              <a:cxn ang="0">
                                <a:pos x="T0" y="0"/>
                              </a:cxn>
                              <a:cxn ang="0">
                                <a:pos x="T1" y="0"/>
                              </a:cxn>
                              <a:cxn ang="0">
                                <a:pos x="T2" y="0"/>
                              </a:cxn>
                              <a:cxn ang="0">
                                <a:pos x="T3" y="0"/>
                              </a:cxn>
                              <a:cxn ang="0">
                                <a:pos x="T4"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4" name="Freeform 95"/>
                        <wps:cNvSpPr>
                          <a:spLocks/>
                        </wps:cNvSpPr>
                        <wps:spPr bwMode="auto">
                          <a:xfrm>
                            <a:off x="2611" y="2033"/>
                            <a:ext cx="3" cy="1"/>
                          </a:xfrm>
                          <a:custGeom>
                            <a:avLst/>
                            <a:gdLst>
                              <a:gd name="T0" fmla="*/ 0 w 3"/>
                              <a:gd name="T1" fmla="*/ 3 w 3"/>
                              <a:gd name="T2" fmla="*/ 3 w 3"/>
                              <a:gd name="T3" fmla="*/ 3 w 3"/>
                              <a:gd name="T4" fmla="*/ 3 w 3"/>
                              <a:gd name="T5" fmla="*/ 3 w 3"/>
                              <a:gd name="T6" fmla="*/ 3 w 3"/>
                              <a:gd name="T7" fmla="*/ 0 w 3"/>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
                                <a:moveTo>
                                  <a:pt x="0" y="0"/>
                                </a:move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5" name="Freeform 96"/>
                        <wps:cNvSpPr>
                          <a:spLocks/>
                        </wps:cNvSpPr>
                        <wps:spPr bwMode="auto">
                          <a:xfrm>
                            <a:off x="2614" y="2029"/>
                            <a:ext cx="1" cy="4"/>
                          </a:xfrm>
                          <a:custGeom>
                            <a:avLst/>
                            <a:gdLst>
                              <a:gd name="T0" fmla="*/ 4 h 4"/>
                              <a:gd name="T1" fmla="*/ 0 h 4"/>
                              <a:gd name="T2" fmla="*/ 4 h 4"/>
                              <a:gd name="T3" fmla="*/ 4 h 4"/>
                            </a:gdLst>
                            <a:ahLst/>
                            <a:cxnLst>
                              <a:cxn ang="0">
                                <a:pos x="0" y="T0"/>
                              </a:cxn>
                              <a:cxn ang="0">
                                <a:pos x="0" y="T1"/>
                              </a:cxn>
                              <a:cxn ang="0">
                                <a:pos x="0" y="T2"/>
                              </a:cxn>
                              <a:cxn ang="0">
                                <a:pos x="0" y="T3"/>
                              </a:cxn>
                            </a:cxnLst>
                            <a:rect l="0" t="0" r="r" b="b"/>
                            <a:pathLst>
                              <a:path h="4">
                                <a:moveTo>
                                  <a:pt x="0" y="4"/>
                                </a:moveTo>
                                <a:lnTo>
                                  <a:pt x="0"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6" name="Freeform 97"/>
                        <wps:cNvSpPr>
                          <a:spLocks/>
                        </wps:cNvSpPr>
                        <wps:spPr bwMode="auto">
                          <a:xfrm>
                            <a:off x="2611" y="2021"/>
                            <a:ext cx="3" cy="8"/>
                          </a:xfrm>
                          <a:custGeom>
                            <a:avLst/>
                            <a:gdLst>
                              <a:gd name="T0" fmla="*/ 3 w 3"/>
                              <a:gd name="T1" fmla="*/ 8 h 8"/>
                              <a:gd name="T2" fmla="*/ 0 w 3"/>
                              <a:gd name="T3" fmla="*/ 4 h 8"/>
                              <a:gd name="T4" fmla="*/ 0 w 3"/>
                              <a:gd name="T5" fmla="*/ 4 h 8"/>
                              <a:gd name="T6" fmla="*/ 0 w 3"/>
                              <a:gd name="T7" fmla="*/ 0 h 8"/>
                              <a:gd name="T8" fmla="*/ 0 w 3"/>
                              <a:gd name="T9" fmla="*/ 4 h 8"/>
                              <a:gd name="T10" fmla="*/ 0 w 3"/>
                              <a:gd name="T11" fmla="*/ 4 h 8"/>
                              <a:gd name="T12" fmla="*/ 0 w 3"/>
                              <a:gd name="T13" fmla="*/ 4 h 8"/>
                              <a:gd name="T14" fmla="*/ 0 w 3"/>
                              <a:gd name="T15" fmla="*/ 4 h 8"/>
                              <a:gd name="T16" fmla="*/ 3 w 3"/>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8">
                                <a:moveTo>
                                  <a:pt x="3" y="8"/>
                                </a:moveTo>
                                <a:lnTo>
                                  <a:pt x="0" y="4"/>
                                </a:lnTo>
                                <a:lnTo>
                                  <a:pt x="0" y="0"/>
                                </a:lnTo>
                                <a:lnTo>
                                  <a:pt x="0" y="4"/>
                                </a:lnTo>
                                <a:lnTo>
                                  <a:pt x="3"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7" name="Rectangle 98"/>
                        <wps:cNvSpPr>
                          <a:spLocks noChangeArrowheads="1"/>
                        </wps:cNvSpPr>
                        <wps:spPr bwMode="auto">
                          <a:xfrm>
                            <a:off x="2607" y="2025"/>
                            <a:ext cx="4" cy="1"/>
                          </a:xfrm>
                          <a:prstGeom prst="rect">
                            <a:avLst/>
                          </a:prstGeom>
                          <a:solidFill>
                            <a:srgbClr val="00FF00"/>
                          </a:solidFill>
                          <a:ln w="6350">
                            <a:solidFill>
                              <a:srgbClr val="000000"/>
                            </a:solidFill>
                            <a:miter lim="800000"/>
                            <a:headEnd/>
                            <a:tailEnd/>
                          </a:ln>
                        </wps:spPr>
                        <wps:bodyPr rot="0" vert="horz" wrap="square" lIns="91440" tIns="45720" rIns="91440" bIns="45720" anchor="t" anchorCtr="0" upright="1">
                          <a:noAutofit/>
                        </wps:bodyPr>
                      </wps:wsp>
                      <wps:wsp>
                        <wps:cNvPr id="858" name="Freeform 99"/>
                        <wps:cNvSpPr>
                          <a:spLocks/>
                        </wps:cNvSpPr>
                        <wps:spPr bwMode="auto">
                          <a:xfrm>
                            <a:off x="2611" y="2018"/>
                            <a:ext cx="3" cy="3"/>
                          </a:xfrm>
                          <a:custGeom>
                            <a:avLst/>
                            <a:gdLst>
                              <a:gd name="T0" fmla="*/ 0 w 3"/>
                              <a:gd name="T1" fmla="*/ 3 h 3"/>
                              <a:gd name="T2" fmla="*/ 3 w 3"/>
                              <a:gd name="T3" fmla="*/ 3 h 3"/>
                              <a:gd name="T4" fmla="*/ 0 w 3"/>
                              <a:gd name="T5" fmla="*/ 3 h 3"/>
                              <a:gd name="T6" fmla="*/ 3 w 3"/>
                              <a:gd name="T7" fmla="*/ 0 h 3"/>
                              <a:gd name="T8" fmla="*/ 3 w 3"/>
                              <a:gd name="T9" fmla="*/ 0 h 3"/>
                              <a:gd name="T10" fmla="*/ 0 w 3"/>
                              <a:gd name="T11" fmla="*/ 0 h 3"/>
                              <a:gd name="T12" fmla="*/ 3 w 3"/>
                              <a:gd name="T13" fmla="*/ 0 h 3"/>
                              <a:gd name="T14" fmla="*/ 0 w 3"/>
                              <a:gd name="T15" fmla="*/ 3 h 3"/>
                              <a:gd name="T16" fmla="*/ 0 w 3"/>
                              <a:gd name="T17"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
                                <a:moveTo>
                                  <a:pt x="0" y="3"/>
                                </a:moveTo>
                                <a:lnTo>
                                  <a:pt x="3" y="3"/>
                                </a:lnTo>
                                <a:lnTo>
                                  <a:pt x="0" y="3"/>
                                </a:lnTo>
                                <a:lnTo>
                                  <a:pt x="3" y="0"/>
                                </a:lnTo>
                                <a:lnTo>
                                  <a:pt x="0" y="0"/>
                                </a:lnTo>
                                <a:lnTo>
                                  <a:pt x="3" y="0"/>
                                </a:lnTo>
                                <a:lnTo>
                                  <a:pt x="0"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59" name="Freeform 100"/>
                        <wps:cNvSpPr>
                          <a:spLocks/>
                        </wps:cNvSpPr>
                        <wps:spPr bwMode="auto">
                          <a:xfrm>
                            <a:off x="2611" y="2010"/>
                            <a:ext cx="3" cy="8"/>
                          </a:xfrm>
                          <a:custGeom>
                            <a:avLst/>
                            <a:gdLst>
                              <a:gd name="T0" fmla="*/ 0 w 3"/>
                              <a:gd name="T1" fmla="*/ 8 h 8"/>
                              <a:gd name="T2" fmla="*/ 0 w 3"/>
                              <a:gd name="T3" fmla="*/ 4 h 8"/>
                              <a:gd name="T4" fmla="*/ 3 w 3"/>
                              <a:gd name="T5" fmla="*/ 4 h 8"/>
                              <a:gd name="T6" fmla="*/ 0 w 3"/>
                              <a:gd name="T7" fmla="*/ 4 h 8"/>
                              <a:gd name="T8" fmla="*/ 0 w 3"/>
                              <a:gd name="T9" fmla="*/ 0 h 8"/>
                              <a:gd name="T10" fmla="*/ 0 w 3"/>
                              <a:gd name="T11" fmla="*/ 4 h 8"/>
                              <a:gd name="T12" fmla="*/ 0 w 3"/>
                              <a:gd name="T13" fmla="*/ 4 h 8"/>
                              <a:gd name="T14" fmla="*/ 3 w 3"/>
                              <a:gd name="T15" fmla="*/ 4 h 8"/>
                              <a:gd name="T16" fmla="*/ 0 w 3"/>
                              <a:gd name="T17" fmla="*/ 4 h 8"/>
                              <a:gd name="T18" fmla="*/ 0 w 3"/>
                              <a:gd name="T19" fmla="*/ 8 h 8"/>
                              <a:gd name="T20" fmla="*/ 0 w 3"/>
                              <a:gd name="T21" fmla="*/ 8 h 8"/>
                              <a:gd name="T22" fmla="*/ 0 w 3"/>
                              <a:gd name="T2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8">
                                <a:moveTo>
                                  <a:pt x="0" y="8"/>
                                </a:moveTo>
                                <a:lnTo>
                                  <a:pt x="0" y="4"/>
                                </a:lnTo>
                                <a:lnTo>
                                  <a:pt x="3" y="4"/>
                                </a:lnTo>
                                <a:lnTo>
                                  <a:pt x="0" y="4"/>
                                </a:lnTo>
                                <a:lnTo>
                                  <a:pt x="0" y="0"/>
                                </a:lnTo>
                                <a:lnTo>
                                  <a:pt x="0" y="4"/>
                                </a:lnTo>
                                <a:lnTo>
                                  <a:pt x="3" y="4"/>
                                </a:lnTo>
                                <a:lnTo>
                                  <a:pt x="0" y="4"/>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0" name="Freeform 101"/>
                        <wps:cNvSpPr>
                          <a:spLocks/>
                        </wps:cNvSpPr>
                        <wps:spPr bwMode="auto">
                          <a:xfrm>
                            <a:off x="2644" y="2085"/>
                            <a:ext cx="4" cy="1"/>
                          </a:xfrm>
                          <a:custGeom>
                            <a:avLst/>
                            <a:gdLst>
                              <a:gd name="T0" fmla="*/ 0 w 4"/>
                              <a:gd name="T1" fmla="*/ 4 w 4"/>
                              <a:gd name="T2" fmla="*/ 0 w 4"/>
                              <a:gd name="T3" fmla="*/ 0 w 4"/>
                            </a:gdLst>
                            <a:ahLst/>
                            <a:cxnLst>
                              <a:cxn ang="0">
                                <a:pos x="T0" y="0"/>
                              </a:cxn>
                              <a:cxn ang="0">
                                <a:pos x="T1" y="0"/>
                              </a:cxn>
                              <a:cxn ang="0">
                                <a:pos x="T2" y="0"/>
                              </a:cxn>
                              <a:cxn ang="0">
                                <a:pos x="T3"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1" name="Freeform 102"/>
                        <wps:cNvSpPr>
                          <a:spLocks/>
                        </wps:cNvSpPr>
                        <wps:spPr bwMode="auto">
                          <a:xfrm>
                            <a:off x="2146" y="1793"/>
                            <a:ext cx="12" cy="15"/>
                          </a:xfrm>
                          <a:custGeom>
                            <a:avLst/>
                            <a:gdLst>
                              <a:gd name="T0" fmla="*/ 4 w 12"/>
                              <a:gd name="T1" fmla="*/ 8 h 15"/>
                              <a:gd name="T2" fmla="*/ 12 w 12"/>
                              <a:gd name="T3" fmla="*/ 11 h 15"/>
                              <a:gd name="T4" fmla="*/ 8 w 12"/>
                              <a:gd name="T5" fmla="*/ 15 h 15"/>
                              <a:gd name="T6" fmla="*/ 0 w 12"/>
                              <a:gd name="T7" fmla="*/ 15 h 15"/>
                              <a:gd name="T8" fmla="*/ 0 w 12"/>
                              <a:gd name="T9" fmla="*/ 11 h 15"/>
                              <a:gd name="T10" fmla="*/ 4 w 12"/>
                              <a:gd name="T11" fmla="*/ 8 h 15"/>
                              <a:gd name="T12" fmla="*/ 0 w 12"/>
                              <a:gd name="T13" fmla="*/ 0 h 15"/>
                              <a:gd name="T14" fmla="*/ 4 w 12"/>
                              <a:gd name="T15" fmla="*/ 8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5">
                                <a:moveTo>
                                  <a:pt x="4" y="8"/>
                                </a:moveTo>
                                <a:lnTo>
                                  <a:pt x="12" y="11"/>
                                </a:lnTo>
                                <a:lnTo>
                                  <a:pt x="8" y="15"/>
                                </a:lnTo>
                                <a:lnTo>
                                  <a:pt x="0" y="15"/>
                                </a:lnTo>
                                <a:lnTo>
                                  <a:pt x="0" y="11"/>
                                </a:lnTo>
                                <a:lnTo>
                                  <a:pt x="4" y="8"/>
                                </a:lnTo>
                                <a:lnTo>
                                  <a:pt x="0" y="0"/>
                                </a:lnTo>
                                <a:lnTo>
                                  <a:pt x="4"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2" name="Freeform 103"/>
                        <wps:cNvSpPr>
                          <a:spLocks/>
                        </wps:cNvSpPr>
                        <wps:spPr bwMode="auto">
                          <a:xfrm>
                            <a:off x="2139" y="1771"/>
                            <a:ext cx="11" cy="7"/>
                          </a:xfrm>
                          <a:custGeom>
                            <a:avLst/>
                            <a:gdLst>
                              <a:gd name="T0" fmla="*/ 11 w 11"/>
                              <a:gd name="T1" fmla="*/ 3 h 7"/>
                              <a:gd name="T2" fmla="*/ 0 w 11"/>
                              <a:gd name="T3" fmla="*/ 7 h 7"/>
                              <a:gd name="T4" fmla="*/ 7 w 11"/>
                              <a:gd name="T5" fmla="*/ 0 h 7"/>
                              <a:gd name="T6" fmla="*/ 11 w 11"/>
                              <a:gd name="T7" fmla="*/ 3 h 7"/>
                            </a:gdLst>
                            <a:ahLst/>
                            <a:cxnLst>
                              <a:cxn ang="0">
                                <a:pos x="T0" y="T1"/>
                              </a:cxn>
                              <a:cxn ang="0">
                                <a:pos x="T2" y="T3"/>
                              </a:cxn>
                              <a:cxn ang="0">
                                <a:pos x="T4" y="T5"/>
                              </a:cxn>
                              <a:cxn ang="0">
                                <a:pos x="T6" y="T7"/>
                              </a:cxn>
                            </a:cxnLst>
                            <a:rect l="0" t="0" r="r" b="b"/>
                            <a:pathLst>
                              <a:path w="11" h="7">
                                <a:moveTo>
                                  <a:pt x="11" y="3"/>
                                </a:moveTo>
                                <a:lnTo>
                                  <a:pt x="0" y="7"/>
                                </a:lnTo>
                                <a:lnTo>
                                  <a:pt x="7" y="0"/>
                                </a:lnTo>
                                <a:lnTo>
                                  <a:pt x="11"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3" name="Freeform 104"/>
                        <wps:cNvSpPr>
                          <a:spLocks/>
                        </wps:cNvSpPr>
                        <wps:spPr bwMode="auto">
                          <a:xfrm>
                            <a:off x="2113" y="1696"/>
                            <a:ext cx="15" cy="11"/>
                          </a:xfrm>
                          <a:custGeom>
                            <a:avLst/>
                            <a:gdLst>
                              <a:gd name="T0" fmla="*/ 15 w 15"/>
                              <a:gd name="T1" fmla="*/ 11 h 11"/>
                              <a:gd name="T2" fmla="*/ 7 w 15"/>
                              <a:gd name="T3" fmla="*/ 0 h 11"/>
                              <a:gd name="T4" fmla="*/ 0 w 15"/>
                              <a:gd name="T5" fmla="*/ 11 h 11"/>
                              <a:gd name="T6" fmla="*/ 7 w 15"/>
                              <a:gd name="T7" fmla="*/ 3 h 11"/>
                              <a:gd name="T8" fmla="*/ 15 w 15"/>
                              <a:gd name="T9" fmla="*/ 11 h 11"/>
                            </a:gdLst>
                            <a:ahLst/>
                            <a:cxnLst>
                              <a:cxn ang="0">
                                <a:pos x="T0" y="T1"/>
                              </a:cxn>
                              <a:cxn ang="0">
                                <a:pos x="T2" y="T3"/>
                              </a:cxn>
                              <a:cxn ang="0">
                                <a:pos x="T4" y="T5"/>
                              </a:cxn>
                              <a:cxn ang="0">
                                <a:pos x="T6" y="T7"/>
                              </a:cxn>
                              <a:cxn ang="0">
                                <a:pos x="T8" y="T9"/>
                              </a:cxn>
                            </a:cxnLst>
                            <a:rect l="0" t="0" r="r" b="b"/>
                            <a:pathLst>
                              <a:path w="15" h="11">
                                <a:moveTo>
                                  <a:pt x="15" y="11"/>
                                </a:moveTo>
                                <a:lnTo>
                                  <a:pt x="7" y="0"/>
                                </a:lnTo>
                                <a:lnTo>
                                  <a:pt x="0" y="11"/>
                                </a:lnTo>
                                <a:lnTo>
                                  <a:pt x="7" y="3"/>
                                </a:lnTo>
                                <a:lnTo>
                                  <a:pt x="15"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4" name="Freeform 105"/>
                        <wps:cNvSpPr>
                          <a:spLocks/>
                        </wps:cNvSpPr>
                        <wps:spPr bwMode="auto">
                          <a:xfrm>
                            <a:off x="2165" y="1505"/>
                            <a:ext cx="11" cy="4"/>
                          </a:xfrm>
                          <a:custGeom>
                            <a:avLst/>
                            <a:gdLst>
                              <a:gd name="T0" fmla="*/ 0 w 11"/>
                              <a:gd name="T1" fmla="*/ 4 h 4"/>
                              <a:gd name="T2" fmla="*/ 11 w 11"/>
                              <a:gd name="T3" fmla="*/ 4 h 4"/>
                              <a:gd name="T4" fmla="*/ 8 w 11"/>
                              <a:gd name="T5" fmla="*/ 0 h 4"/>
                              <a:gd name="T6" fmla="*/ 0 w 11"/>
                              <a:gd name="T7" fmla="*/ 4 h 4"/>
                            </a:gdLst>
                            <a:ahLst/>
                            <a:cxnLst>
                              <a:cxn ang="0">
                                <a:pos x="T0" y="T1"/>
                              </a:cxn>
                              <a:cxn ang="0">
                                <a:pos x="T2" y="T3"/>
                              </a:cxn>
                              <a:cxn ang="0">
                                <a:pos x="T4" y="T5"/>
                              </a:cxn>
                              <a:cxn ang="0">
                                <a:pos x="T6" y="T7"/>
                              </a:cxn>
                            </a:cxnLst>
                            <a:rect l="0" t="0" r="r" b="b"/>
                            <a:pathLst>
                              <a:path w="11" h="4">
                                <a:moveTo>
                                  <a:pt x="0" y="4"/>
                                </a:moveTo>
                                <a:lnTo>
                                  <a:pt x="11" y="4"/>
                                </a:lnTo>
                                <a:lnTo>
                                  <a:pt x="8"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5" name="Freeform 106"/>
                        <wps:cNvSpPr>
                          <a:spLocks/>
                        </wps:cNvSpPr>
                        <wps:spPr bwMode="auto">
                          <a:xfrm>
                            <a:off x="2139" y="1486"/>
                            <a:ext cx="1" cy="15"/>
                          </a:xfrm>
                          <a:custGeom>
                            <a:avLst/>
                            <a:gdLst>
                              <a:gd name="T0" fmla="*/ 15 h 15"/>
                              <a:gd name="T1" fmla="*/ 11 h 15"/>
                              <a:gd name="T2" fmla="*/ 0 h 15"/>
                              <a:gd name="T3" fmla="*/ 15 h 15"/>
                            </a:gdLst>
                            <a:ahLst/>
                            <a:cxnLst>
                              <a:cxn ang="0">
                                <a:pos x="0" y="T0"/>
                              </a:cxn>
                              <a:cxn ang="0">
                                <a:pos x="0" y="T1"/>
                              </a:cxn>
                              <a:cxn ang="0">
                                <a:pos x="0" y="T2"/>
                              </a:cxn>
                              <a:cxn ang="0">
                                <a:pos x="0" y="T3"/>
                              </a:cxn>
                            </a:cxnLst>
                            <a:rect l="0" t="0" r="r" b="b"/>
                            <a:pathLst>
                              <a:path h="15">
                                <a:moveTo>
                                  <a:pt x="0" y="15"/>
                                </a:moveTo>
                                <a:lnTo>
                                  <a:pt x="0" y="11"/>
                                </a:lnTo>
                                <a:lnTo>
                                  <a:pt x="0" y="0"/>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6" name="Freeform 107"/>
                        <wps:cNvSpPr>
                          <a:spLocks/>
                        </wps:cNvSpPr>
                        <wps:spPr bwMode="auto">
                          <a:xfrm>
                            <a:off x="2843" y="1231"/>
                            <a:ext cx="59" cy="109"/>
                          </a:xfrm>
                          <a:custGeom>
                            <a:avLst/>
                            <a:gdLst>
                              <a:gd name="T0" fmla="*/ 11 w 59"/>
                              <a:gd name="T1" fmla="*/ 72 h 109"/>
                              <a:gd name="T2" fmla="*/ 11 w 59"/>
                              <a:gd name="T3" fmla="*/ 68 h 109"/>
                              <a:gd name="T4" fmla="*/ 11 w 59"/>
                              <a:gd name="T5" fmla="*/ 53 h 109"/>
                              <a:gd name="T6" fmla="*/ 18 w 59"/>
                              <a:gd name="T7" fmla="*/ 42 h 109"/>
                              <a:gd name="T8" fmla="*/ 30 w 59"/>
                              <a:gd name="T9" fmla="*/ 34 h 109"/>
                              <a:gd name="T10" fmla="*/ 26 w 59"/>
                              <a:gd name="T11" fmla="*/ 27 h 109"/>
                              <a:gd name="T12" fmla="*/ 15 w 59"/>
                              <a:gd name="T13" fmla="*/ 15 h 109"/>
                              <a:gd name="T14" fmla="*/ 26 w 59"/>
                              <a:gd name="T15" fmla="*/ 12 h 109"/>
                              <a:gd name="T16" fmla="*/ 33 w 59"/>
                              <a:gd name="T17" fmla="*/ 12 h 109"/>
                              <a:gd name="T18" fmla="*/ 37 w 59"/>
                              <a:gd name="T19" fmla="*/ 8 h 109"/>
                              <a:gd name="T20" fmla="*/ 44 w 59"/>
                              <a:gd name="T21" fmla="*/ 0 h 109"/>
                              <a:gd name="T22" fmla="*/ 52 w 59"/>
                              <a:gd name="T23" fmla="*/ 4 h 109"/>
                              <a:gd name="T24" fmla="*/ 52 w 59"/>
                              <a:gd name="T25" fmla="*/ 15 h 109"/>
                              <a:gd name="T26" fmla="*/ 59 w 59"/>
                              <a:gd name="T27" fmla="*/ 30 h 109"/>
                              <a:gd name="T28" fmla="*/ 56 w 59"/>
                              <a:gd name="T29" fmla="*/ 38 h 109"/>
                              <a:gd name="T30" fmla="*/ 59 w 59"/>
                              <a:gd name="T31" fmla="*/ 57 h 109"/>
                              <a:gd name="T32" fmla="*/ 52 w 59"/>
                              <a:gd name="T33" fmla="*/ 57 h 109"/>
                              <a:gd name="T34" fmla="*/ 59 w 59"/>
                              <a:gd name="T35" fmla="*/ 72 h 109"/>
                              <a:gd name="T36" fmla="*/ 52 w 59"/>
                              <a:gd name="T37" fmla="*/ 83 h 109"/>
                              <a:gd name="T38" fmla="*/ 44 w 59"/>
                              <a:gd name="T39" fmla="*/ 90 h 109"/>
                              <a:gd name="T40" fmla="*/ 30 w 59"/>
                              <a:gd name="T41" fmla="*/ 102 h 109"/>
                              <a:gd name="T42" fmla="*/ 15 w 59"/>
                              <a:gd name="T43" fmla="*/ 109 h 109"/>
                              <a:gd name="T44" fmla="*/ 3 w 59"/>
                              <a:gd name="T45" fmla="*/ 102 h 109"/>
                              <a:gd name="T46" fmla="*/ 0 w 59"/>
                              <a:gd name="T47" fmla="*/ 83 h 109"/>
                              <a:gd name="T48" fmla="*/ 3 w 59"/>
                              <a:gd name="T49" fmla="*/ 72 h 109"/>
                              <a:gd name="T50" fmla="*/ 11 w 59"/>
                              <a:gd name="T51" fmla="*/ 7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09">
                                <a:moveTo>
                                  <a:pt x="11" y="72"/>
                                </a:moveTo>
                                <a:lnTo>
                                  <a:pt x="11" y="68"/>
                                </a:lnTo>
                                <a:lnTo>
                                  <a:pt x="11" y="53"/>
                                </a:lnTo>
                                <a:lnTo>
                                  <a:pt x="18" y="42"/>
                                </a:lnTo>
                                <a:lnTo>
                                  <a:pt x="30" y="34"/>
                                </a:lnTo>
                                <a:lnTo>
                                  <a:pt x="26" y="27"/>
                                </a:lnTo>
                                <a:lnTo>
                                  <a:pt x="15" y="15"/>
                                </a:lnTo>
                                <a:lnTo>
                                  <a:pt x="26" y="12"/>
                                </a:lnTo>
                                <a:lnTo>
                                  <a:pt x="33" y="12"/>
                                </a:lnTo>
                                <a:lnTo>
                                  <a:pt x="37" y="8"/>
                                </a:lnTo>
                                <a:lnTo>
                                  <a:pt x="44" y="0"/>
                                </a:lnTo>
                                <a:lnTo>
                                  <a:pt x="52" y="4"/>
                                </a:lnTo>
                                <a:lnTo>
                                  <a:pt x="52" y="15"/>
                                </a:lnTo>
                                <a:lnTo>
                                  <a:pt x="59" y="30"/>
                                </a:lnTo>
                                <a:lnTo>
                                  <a:pt x="56" y="38"/>
                                </a:lnTo>
                                <a:lnTo>
                                  <a:pt x="59" y="57"/>
                                </a:lnTo>
                                <a:lnTo>
                                  <a:pt x="52" y="57"/>
                                </a:lnTo>
                                <a:lnTo>
                                  <a:pt x="59" y="72"/>
                                </a:lnTo>
                                <a:lnTo>
                                  <a:pt x="52" y="83"/>
                                </a:lnTo>
                                <a:lnTo>
                                  <a:pt x="44" y="90"/>
                                </a:lnTo>
                                <a:lnTo>
                                  <a:pt x="30" y="102"/>
                                </a:lnTo>
                                <a:lnTo>
                                  <a:pt x="15" y="109"/>
                                </a:lnTo>
                                <a:lnTo>
                                  <a:pt x="3" y="102"/>
                                </a:lnTo>
                                <a:lnTo>
                                  <a:pt x="0" y="83"/>
                                </a:lnTo>
                                <a:lnTo>
                                  <a:pt x="3" y="72"/>
                                </a:lnTo>
                                <a:lnTo>
                                  <a:pt x="11" y="7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7" name="Freeform 108"/>
                        <wps:cNvSpPr>
                          <a:spLocks/>
                        </wps:cNvSpPr>
                        <wps:spPr bwMode="auto">
                          <a:xfrm>
                            <a:off x="2813" y="1299"/>
                            <a:ext cx="18" cy="22"/>
                          </a:xfrm>
                          <a:custGeom>
                            <a:avLst/>
                            <a:gdLst>
                              <a:gd name="T0" fmla="*/ 0 w 18"/>
                              <a:gd name="T1" fmla="*/ 11 h 22"/>
                              <a:gd name="T2" fmla="*/ 7 w 18"/>
                              <a:gd name="T3" fmla="*/ 4 h 22"/>
                              <a:gd name="T4" fmla="*/ 15 w 18"/>
                              <a:gd name="T5" fmla="*/ 0 h 22"/>
                              <a:gd name="T6" fmla="*/ 18 w 18"/>
                              <a:gd name="T7" fmla="*/ 7 h 22"/>
                              <a:gd name="T8" fmla="*/ 15 w 18"/>
                              <a:gd name="T9" fmla="*/ 11 h 22"/>
                              <a:gd name="T10" fmla="*/ 15 w 18"/>
                              <a:gd name="T11" fmla="*/ 19 h 22"/>
                              <a:gd name="T12" fmla="*/ 3 w 18"/>
                              <a:gd name="T13" fmla="*/ 22 h 22"/>
                              <a:gd name="T14" fmla="*/ 0 w 18"/>
                              <a:gd name="T15" fmla="*/ 19 h 22"/>
                              <a:gd name="T16" fmla="*/ 3 w 18"/>
                              <a:gd name="T17" fmla="*/ 7 h 22"/>
                              <a:gd name="T18" fmla="*/ 0 w 18"/>
                              <a:gd name="T19"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2">
                                <a:moveTo>
                                  <a:pt x="0" y="11"/>
                                </a:moveTo>
                                <a:lnTo>
                                  <a:pt x="7" y="4"/>
                                </a:lnTo>
                                <a:lnTo>
                                  <a:pt x="15" y="0"/>
                                </a:lnTo>
                                <a:lnTo>
                                  <a:pt x="18" y="7"/>
                                </a:lnTo>
                                <a:lnTo>
                                  <a:pt x="15" y="11"/>
                                </a:lnTo>
                                <a:lnTo>
                                  <a:pt x="15" y="19"/>
                                </a:lnTo>
                                <a:lnTo>
                                  <a:pt x="3" y="22"/>
                                </a:lnTo>
                                <a:lnTo>
                                  <a:pt x="0" y="19"/>
                                </a:lnTo>
                                <a:lnTo>
                                  <a:pt x="3"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8" name="Freeform 109"/>
                        <wps:cNvSpPr>
                          <a:spLocks/>
                        </wps:cNvSpPr>
                        <wps:spPr bwMode="auto">
                          <a:xfrm>
                            <a:off x="2835" y="1239"/>
                            <a:ext cx="11" cy="15"/>
                          </a:xfrm>
                          <a:custGeom>
                            <a:avLst/>
                            <a:gdLst>
                              <a:gd name="T0" fmla="*/ 0 w 11"/>
                              <a:gd name="T1" fmla="*/ 15 h 15"/>
                              <a:gd name="T2" fmla="*/ 8 w 11"/>
                              <a:gd name="T3" fmla="*/ 0 h 15"/>
                              <a:gd name="T4" fmla="*/ 11 w 11"/>
                              <a:gd name="T5" fmla="*/ 4 h 15"/>
                              <a:gd name="T6" fmla="*/ 11 w 11"/>
                              <a:gd name="T7" fmla="*/ 7 h 15"/>
                              <a:gd name="T8" fmla="*/ 8 w 11"/>
                              <a:gd name="T9" fmla="*/ 11 h 15"/>
                              <a:gd name="T10" fmla="*/ 4 w 11"/>
                              <a:gd name="T11" fmla="*/ 15 h 15"/>
                              <a:gd name="T12" fmla="*/ 0 w 11"/>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1" h="15">
                                <a:moveTo>
                                  <a:pt x="0" y="15"/>
                                </a:moveTo>
                                <a:lnTo>
                                  <a:pt x="8" y="0"/>
                                </a:lnTo>
                                <a:lnTo>
                                  <a:pt x="11" y="4"/>
                                </a:lnTo>
                                <a:lnTo>
                                  <a:pt x="11" y="7"/>
                                </a:lnTo>
                                <a:lnTo>
                                  <a:pt x="8" y="11"/>
                                </a:lnTo>
                                <a:lnTo>
                                  <a:pt x="4" y="15"/>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69" name="Freeform 110"/>
                        <wps:cNvSpPr>
                          <a:spLocks/>
                        </wps:cNvSpPr>
                        <wps:spPr bwMode="auto">
                          <a:xfrm>
                            <a:off x="2779" y="1246"/>
                            <a:ext cx="34" cy="64"/>
                          </a:xfrm>
                          <a:custGeom>
                            <a:avLst/>
                            <a:gdLst>
                              <a:gd name="T0" fmla="*/ 4 w 34"/>
                              <a:gd name="T1" fmla="*/ 42 h 64"/>
                              <a:gd name="T2" fmla="*/ 0 w 34"/>
                              <a:gd name="T3" fmla="*/ 38 h 64"/>
                              <a:gd name="T4" fmla="*/ 7 w 34"/>
                              <a:gd name="T5" fmla="*/ 34 h 64"/>
                              <a:gd name="T6" fmla="*/ 4 w 34"/>
                              <a:gd name="T7" fmla="*/ 27 h 64"/>
                              <a:gd name="T8" fmla="*/ 4 w 34"/>
                              <a:gd name="T9" fmla="*/ 19 h 64"/>
                              <a:gd name="T10" fmla="*/ 0 w 34"/>
                              <a:gd name="T11" fmla="*/ 8 h 64"/>
                              <a:gd name="T12" fmla="*/ 15 w 34"/>
                              <a:gd name="T13" fmla="*/ 0 h 64"/>
                              <a:gd name="T14" fmla="*/ 15 w 34"/>
                              <a:gd name="T15" fmla="*/ 8 h 64"/>
                              <a:gd name="T16" fmla="*/ 11 w 34"/>
                              <a:gd name="T17" fmla="*/ 12 h 64"/>
                              <a:gd name="T18" fmla="*/ 22 w 34"/>
                              <a:gd name="T19" fmla="*/ 19 h 64"/>
                              <a:gd name="T20" fmla="*/ 26 w 34"/>
                              <a:gd name="T21" fmla="*/ 19 h 64"/>
                              <a:gd name="T22" fmla="*/ 30 w 34"/>
                              <a:gd name="T23" fmla="*/ 34 h 64"/>
                              <a:gd name="T24" fmla="*/ 30 w 34"/>
                              <a:gd name="T25" fmla="*/ 38 h 64"/>
                              <a:gd name="T26" fmla="*/ 30 w 34"/>
                              <a:gd name="T27" fmla="*/ 45 h 64"/>
                              <a:gd name="T28" fmla="*/ 34 w 34"/>
                              <a:gd name="T29" fmla="*/ 53 h 64"/>
                              <a:gd name="T30" fmla="*/ 22 w 34"/>
                              <a:gd name="T31" fmla="*/ 64 h 64"/>
                              <a:gd name="T32" fmla="*/ 19 w 34"/>
                              <a:gd name="T33" fmla="*/ 57 h 64"/>
                              <a:gd name="T34" fmla="*/ 15 w 34"/>
                              <a:gd name="T35" fmla="*/ 49 h 64"/>
                              <a:gd name="T36" fmla="*/ 7 w 34"/>
                              <a:gd name="T37" fmla="*/ 45 h 64"/>
                              <a:gd name="T38" fmla="*/ 11 w 34"/>
                              <a:gd name="T39" fmla="*/ 42 h 64"/>
                              <a:gd name="T40" fmla="*/ 4 w 34"/>
                              <a:gd name="T41"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64">
                                <a:moveTo>
                                  <a:pt x="4" y="42"/>
                                </a:moveTo>
                                <a:lnTo>
                                  <a:pt x="0" y="38"/>
                                </a:lnTo>
                                <a:lnTo>
                                  <a:pt x="7" y="34"/>
                                </a:lnTo>
                                <a:lnTo>
                                  <a:pt x="4" y="27"/>
                                </a:lnTo>
                                <a:lnTo>
                                  <a:pt x="4" y="19"/>
                                </a:lnTo>
                                <a:lnTo>
                                  <a:pt x="0" y="8"/>
                                </a:lnTo>
                                <a:lnTo>
                                  <a:pt x="15" y="0"/>
                                </a:lnTo>
                                <a:lnTo>
                                  <a:pt x="15" y="8"/>
                                </a:lnTo>
                                <a:lnTo>
                                  <a:pt x="11" y="12"/>
                                </a:lnTo>
                                <a:lnTo>
                                  <a:pt x="22" y="19"/>
                                </a:lnTo>
                                <a:lnTo>
                                  <a:pt x="26" y="19"/>
                                </a:lnTo>
                                <a:lnTo>
                                  <a:pt x="30" y="34"/>
                                </a:lnTo>
                                <a:lnTo>
                                  <a:pt x="30" y="38"/>
                                </a:lnTo>
                                <a:lnTo>
                                  <a:pt x="30" y="45"/>
                                </a:lnTo>
                                <a:lnTo>
                                  <a:pt x="34" y="53"/>
                                </a:lnTo>
                                <a:lnTo>
                                  <a:pt x="22" y="64"/>
                                </a:lnTo>
                                <a:lnTo>
                                  <a:pt x="19" y="57"/>
                                </a:lnTo>
                                <a:lnTo>
                                  <a:pt x="15" y="49"/>
                                </a:lnTo>
                                <a:lnTo>
                                  <a:pt x="7" y="45"/>
                                </a:lnTo>
                                <a:lnTo>
                                  <a:pt x="11" y="42"/>
                                </a:lnTo>
                                <a:lnTo>
                                  <a:pt x="4" y="4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0" name="Freeform 111"/>
                        <wps:cNvSpPr>
                          <a:spLocks/>
                        </wps:cNvSpPr>
                        <wps:spPr bwMode="auto">
                          <a:xfrm>
                            <a:off x="2794" y="1348"/>
                            <a:ext cx="93" cy="104"/>
                          </a:xfrm>
                          <a:custGeom>
                            <a:avLst/>
                            <a:gdLst>
                              <a:gd name="T0" fmla="*/ 15 w 93"/>
                              <a:gd name="T1" fmla="*/ 48 h 104"/>
                              <a:gd name="T2" fmla="*/ 19 w 93"/>
                              <a:gd name="T3" fmla="*/ 41 h 104"/>
                              <a:gd name="T4" fmla="*/ 19 w 93"/>
                              <a:gd name="T5" fmla="*/ 29 h 104"/>
                              <a:gd name="T6" fmla="*/ 11 w 93"/>
                              <a:gd name="T7" fmla="*/ 26 h 104"/>
                              <a:gd name="T8" fmla="*/ 7 w 93"/>
                              <a:gd name="T9" fmla="*/ 26 h 104"/>
                              <a:gd name="T10" fmla="*/ 0 w 93"/>
                              <a:gd name="T11" fmla="*/ 7 h 104"/>
                              <a:gd name="T12" fmla="*/ 4 w 93"/>
                              <a:gd name="T13" fmla="*/ 0 h 104"/>
                              <a:gd name="T14" fmla="*/ 15 w 93"/>
                              <a:gd name="T15" fmla="*/ 7 h 104"/>
                              <a:gd name="T16" fmla="*/ 26 w 93"/>
                              <a:gd name="T17" fmla="*/ 11 h 104"/>
                              <a:gd name="T18" fmla="*/ 22 w 93"/>
                              <a:gd name="T19" fmla="*/ 18 h 104"/>
                              <a:gd name="T20" fmla="*/ 37 w 93"/>
                              <a:gd name="T21" fmla="*/ 22 h 104"/>
                              <a:gd name="T22" fmla="*/ 22 w 93"/>
                              <a:gd name="T23" fmla="*/ 33 h 104"/>
                              <a:gd name="T24" fmla="*/ 34 w 93"/>
                              <a:gd name="T25" fmla="*/ 29 h 104"/>
                              <a:gd name="T26" fmla="*/ 26 w 93"/>
                              <a:gd name="T27" fmla="*/ 44 h 104"/>
                              <a:gd name="T28" fmla="*/ 37 w 93"/>
                              <a:gd name="T29" fmla="*/ 44 h 104"/>
                              <a:gd name="T30" fmla="*/ 52 w 93"/>
                              <a:gd name="T31" fmla="*/ 56 h 104"/>
                              <a:gd name="T32" fmla="*/ 60 w 93"/>
                              <a:gd name="T33" fmla="*/ 67 h 104"/>
                              <a:gd name="T34" fmla="*/ 75 w 93"/>
                              <a:gd name="T35" fmla="*/ 74 h 104"/>
                              <a:gd name="T36" fmla="*/ 93 w 93"/>
                              <a:gd name="T37" fmla="*/ 82 h 104"/>
                              <a:gd name="T38" fmla="*/ 93 w 93"/>
                              <a:gd name="T39" fmla="*/ 89 h 104"/>
                              <a:gd name="T40" fmla="*/ 86 w 93"/>
                              <a:gd name="T41" fmla="*/ 93 h 104"/>
                              <a:gd name="T42" fmla="*/ 71 w 93"/>
                              <a:gd name="T43" fmla="*/ 101 h 104"/>
                              <a:gd name="T44" fmla="*/ 64 w 93"/>
                              <a:gd name="T45" fmla="*/ 104 h 104"/>
                              <a:gd name="T46" fmla="*/ 60 w 93"/>
                              <a:gd name="T47" fmla="*/ 104 h 104"/>
                              <a:gd name="T48" fmla="*/ 56 w 93"/>
                              <a:gd name="T49" fmla="*/ 93 h 104"/>
                              <a:gd name="T50" fmla="*/ 49 w 93"/>
                              <a:gd name="T51" fmla="*/ 89 h 104"/>
                              <a:gd name="T52" fmla="*/ 37 w 93"/>
                              <a:gd name="T53" fmla="*/ 86 h 104"/>
                              <a:gd name="T54" fmla="*/ 30 w 93"/>
                              <a:gd name="T55" fmla="*/ 74 h 104"/>
                              <a:gd name="T56" fmla="*/ 22 w 93"/>
                              <a:gd name="T57" fmla="*/ 74 h 104"/>
                              <a:gd name="T58" fmla="*/ 22 w 93"/>
                              <a:gd name="T59" fmla="*/ 78 h 104"/>
                              <a:gd name="T60" fmla="*/ 15 w 93"/>
                              <a:gd name="T61" fmla="*/ 78 h 104"/>
                              <a:gd name="T62" fmla="*/ 19 w 93"/>
                              <a:gd name="T63" fmla="*/ 74 h 104"/>
                              <a:gd name="T64" fmla="*/ 11 w 93"/>
                              <a:gd name="T65" fmla="*/ 71 h 104"/>
                              <a:gd name="T66" fmla="*/ 7 w 93"/>
                              <a:gd name="T67" fmla="*/ 67 h 104"/>
                              <a:gd name="T68" fmla="*/ 11 w 93"/>
                              <a:gd name="T69" fmla="*/ 59 h 104"/>
                              <a:gd name="T70" fmla="*/ 11 w 93"/>
                              <a:gd name="T71" fmla="*/ 56 h 104"/>
                              <a:gd name="T72" fmla="*/ 19 w 93"/>
                              <a:gd name="T73" fmla="*/ 44 h 104"/>
                              <a:gd name="T74" fmla="*/ 19 w 93"/>
                              <a:gd name="T75" fmla="*/ 41 h 104"/>
                              <a:gd name="T76" fmla="*/ 19 w 93"/>
                              <a:gd name="T77" fmla="*/ 29 h 104"/>
                              <a:gd name="T78" fmla="*/ 11 w 93"/>
                              <a:gd name="T79" fmla="*/ 26 h 104"/>
                              <a:gd name="T80" fmla="*/ 15 w 93"/>
                              <a:gd name="T81" fmla="*/ 4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04">
                                <a:moveTo>
                                  <a:pt x="15" y="48"/>
                                </a:moveTo>
                                <a:lnTo>
                                  <a:pt x="19" y="41"/>
                                </a:lnTo>
                                <a:lnTo>
                                  <a:pt x="19" y="29"/>
                                </a:lnTo>
                                <a:lnTo>
                                  <a:pt x="11" y="26"/>
                                </a:lnTo>
                                <a:lnTo>
                                  <a:pt x="7" y="26"/>
                                </a:lnTo>
                                <a:lnTo>
                                  <a:pt x="0" y="7"/>
                                </a:lnTo>
                                <a:lnTo>
                                  <a:pt x="4" y="0"/>
                                </a:lnTo>
                                <a:lnTo>
                                  <a:pt x="15" y="7"/>
                                </a:lnTo>
                                <a:lnTo>
                                  <a:pt x="26" y="11"/>
                                </a:lnTo>
                                <a:lnTo>
                                  <a:pt x="22" y="18"/>
                                </a:lnTo>
                                <a:lnTo>
                                  <a:pt x="37" y="22"/>
                                </a:lnTo>
                                <a:lnTo>
                                  <a:pt x="22" y="33"/>
                                </a:lnTo>
                                <a:lnTo>
                                  <a:pt x="34" y="29"/>
                                </a:lnTo>
                                <a:lnTo>
                                  <a:pt x="26" y="44"/>
                                </a:lnTo>
                                <a:lnTo>
                                  <a:pt x="37" y="44"/>
                                </a:lnTo>
                                <a:lnTo>
                                  <a:pt x="52" y="56"/>
                                </a:lnTo>
                                <a:lnTo>
                                  <a:pt x="60" y="67"/>
                                </a:lnTo>
                                <a:lnTo>
                                  <a:pt x="75" y="74"/>
                                </a:lnTo>
                                <a:lnTo>
                                  <a:pt x="93" y="82"/>
                                </a:lnTo>
                                <a:lnTo>
                                  <a:pt x="93" y="89"/>
                                </a:lnTo>
                                <a:lnTo>
                                  <a:pt x="86" y="93"/>
                                </a:lnTo>
                                <a:lnTo>
                                  <a:pt x="71" y="101"/>
                                </a:lnTo>
                                <a:lnTo>
                                  <a:pt x="64" y="104"/>
                                </a:lnTo>
                                <a:lnTo>
                                  <a:pt x="60" y="104"/>
                                </a:lnTo>
                                <a:lnTo>
                                  <a:pt x="56" y="93"/>
                                </a:lnTo>
                                <a:lnTo>
                                  <a:pt x="49" y="89"/>
                                </a:lnTo>
                                <a:lnTo>
                                  <a:pt x="37" y="86"/>
                                </a:lnTo>
                                <a:lnTo>
                                  <a:pt x="30" y="74"/>
                                </a:lnTo>
                                <a:lnTo>
                                  <a:pt x="22" y="74"/>
                                </a:lnTo>
                                <a:lnTo>
                                  <a:pt x="22" y="78"/>
                                </a:lnTo>
                                <a:lnTo>
                                  <a:pt x="15" y="78"/>
                                </a:lnTo>
                                <a:lnTo>
                                  <a:pt x="19" y="74"/>
                                </a:lnTo>
                                <a:lnTo>
                                  <a:pt x="11" y="71"/>
                                </a:lnTo>
                                <a:lnTo>
                                  <a:pt x="7" y="67"/>
                                </a:lnTo>
                                <a:lnTo>
                                  <a:pt x="11" y="59"/>
                                </a:lnTo>
                                <a:lnTo>
                                  <a:pt x="11" y="56"/>
                                </a:lnTo>
                                <a:lnTo>
                                  <a:pt x="19" y="44"/>
                                </a:lnTo>
                                <a:lnTo>
                                  <a:pt x="19" y="41"/>
                                </a:lnTo>
                                <a:lnTo>
                                  <a:pt x="19" y="29"/>
                                </a:lnTo>
                                <a:lnTo>
                                  <a:pt x="11" y="26"/>
                                </a:lnTo>
                                <a:lnTo>
                                  <a:pt x="15" y="4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1" name="Freeform 112"/>
                        <wps:cNvSpPr>
                          <a:spLocks/>
                        </wps:cNvSpPr>
                        <wps:spPr bwMode="auto">
                          <a:xfrm>
                            <a:off x="2783" y="1400"/>
                            <a:ext cx="15" cy="19"/>
                          </a:xfrm>
                          <a:custGeom>
                            <a:avLst/>
                            <a:gdLst>
                              <a:gd name="T0" fmla="*/ 3 w 15"/>
                              <a:gd name="T1" fmla="*/ 19 h 19"/>
                              <a:gd name="T2" fmla="*/ 0 w 15"/>
                              <a:gd name="T3" fmla="*/ 7 h 19"/>
                              <a:gd name="T4" fmla="*/ 3 w 15"/>
                              <a:gd name="T5" fmla="*/ 4 h 19"/>
                              <a:gd name="T6" fmla="*/ 11 w 15"/>
                              <a:gd name="T7" fmla="*/ 0 h 19"/>
                              <a:gd name="T8" fmla="*/ 15 w 15"/>
                              <a:gd name="T9" fmla="*/ 4 h 19"/>
                              <a:gd name="T10" fmla="*/ 11 w 15"/>
                              <a:gd name="T11" fmla="*/ 19 h 19"/>
                              <a:gd name="T12" fmla="*/ 3 w 1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15" h="19">
                                <a:moveTo>
                                  <a:pt x="3" y="19"/>
                                </a:moveTo>
                                <a:lnTo>
                                  <a:pt x="0" y="7"/>
                                </a:lnTo>
                                <a:lnTo>
                                  <a:pt x="3" y="4"/>
                                </a:lnTo>
                                <a:lnTo>
                                  <a:pt x="11" y="0"/>
                                </a:lnTo>
                                <a:lnTo>
                                  <a:pt x="15" y="4"/>
                                </a:lnTo>
                                <a:lnTo>
                                  <a:pt x="11" y="19"/>
                                </a:lnTo>
                                <a:lnTo>
                                  <a:pt x="3"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2" name="Freeform 113"/>
                        <wps:cNvSpPr>
                          <a:spLocks/>
                        </wps:cNvSpPr>
                        <wps:spPr bwMode="auto">
                          <a:xfrm>
                            <a:off x="2753" y="1355"/>
                            <a:ext cx="37" cy="49"/>
                          </a:xfrm>
                          <a:custGeom>
                            <a:avLst/>
                            <a:gdLst>
                              <a:gd name="T0" fmla="*/ 0 w 37"/>
                              <a:gd name="T1" fmla="*/ 22 h 49"/>
                              <a:gd name="T2" fmla="*/ 15 w 37"/>
                              <a:gd name="T3" fmla="*/ 11 h 49"/>
                              <a:gd name="T4" fmla="*/ 18 w 37"/>
                              <a:gd name="T5" fmla="*/ 15 h 49"/>
                              <a:gd name="T6" fmla="*/ 26 w 37"/>
                              <a:gd name="T7" fmla="*/ 0 h 49"/>
                              <a:gd name="T8" fmla="*/ 33 w 37"/>
                              <a:gd name="T9" fmla="*/ 11 h 49"/>
                              <a:gd name="T10" fmla="*/ 37 w 37"/>
                              <a:gd name="T11" fmla="*/ 22 h 49"/>
                              <a:gd name="T12" fmla="*/ 26 w 37"/>
                              <a:gd name="T13" fmla="*/ 26 h 49"/>
                              <a:gd name="T14" fmla="*/ 26 w 37"/>
                              <a:gd name="T15" fmla="*/ 41 h 49"/>
                              <a:gd name="T16" fmla="*/ 18 w 37"/>
                              <a:gd name="T17" fmla="*/ 45 h 49"/>
                              <a:gd name="T18" fmla="*/ 11 w 37"/>
                              <a:gd name="T19" fmla="*/ 49 h 49"/>
                              <a:gd name="T20" fmla="*/ 7 w 37"/>
                              <a:gd name="T21" fmla="*/ 41 h 49"/>
                              <a:gd name="T22" fmla="*/ 11 w 37"/>
                              <a:gd name="T23" fmla="*/ 30 h 49"/>
                              <a:gd name="T24" fmla="*/ 15 w 37"/>
                              <a:gd name="T25" fmla="*/ 30 h 49"/>
                              <a:gd name="T26" fmla="*/ 0 w 37"/>
                              <a:gd name="T27" fmla="*/ 2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9">
                                <a:moveTo>
                                  <a:pt x="0" y="22"/>
                                </a:moveTo>
                                <a:lnTo>
                                  <a:pt x="15" y="11"/>
                                </a:lnTo>
                                <a:lnTo>
                                  <a:pt x="18" y="15"/>
                                </a:lnTo>
                                <a:lnTo>
                                  <a:pt x="26" y="0"/>
                                </a:lnTo>
                                <a:lnTo>
                                  <a:pt x="33" y="11"/>
                                </a:lnTo>
                                <a:lnTo>
                                  <a:pt x="37" y="22"/>
                                </a:lnTo>
                                <a:lnTo>
                                  <a:pt x="26" y="26"/>
                                </a:lnTo>
                                <a:lnTo>
                                  <a:pt x="26" y="41"/>
                                </a:lnTo>
                                <a:lnTo>
                                  <a:pt x="18" y="45"/>
                                </a:lnTo>
                                <a:lnTo>
                                  <a:pt x="11" y="49"/>
                                </a:lnTo>
                                <a:lnTo>
                                  <a:pt x="7" y="41"/>
                                </a:lnTo>
                                <a:lnTo>
                                  <a:pt x="11" y="30"/>
                                </a:lnTo>
                                <a:lnTo>
                                  <a:pt x="15" y="30"/>
                                </a:lnTo>
                                <a:lnTo>
                                  <a:pt x="0"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3" name="Freeform 114"/>
                        <wps:cNvSpPr>
                          <a:spLocks/>
                        </wps:cNvSpPr>
                        <wps:spPr bwMode="auto">
                          <a:xfrm>
                            <a:off x="2775" y="1261"/>
                            <a:ext cx="38" cy="68"/>
                          </a:xfrm>
                          <a:custGeom>
                            <a:avLst/>
                            <a:gdLst>
                              <a:gd name="T0" fmla="*/ 0 w 38"/>
                              <a:gd name="T1" fmla="*/ 30 h 68"/>
                              <a:gd name="T2" fmla="*/ 15 w 38"/>
                              <a:gd name="T3" fmla="*/ 27 h 68"/>
                              <a:gd name="T4" fmla="*/ 11 w 38"/>
                              <a:gd name="T5" fmla="*/ 23 h 68"/>
                              <a:gd name="T6" fmla="*/ 8 w 38"/>
                              <a:gd name="T7" fmla="*/ 12 h 68"/>
                              <a:gd name="T8" fmla="*/ 11 w 38"/>
                              <a:gd name="T9" fmla="*/ 4 h 68"/>
                              <a:gd name="T10" fmla="*/ 23 w 38"/>
                              <a:gd name="T11" fmla="*/ 0 h 68"/>
                              <a:gd name="T12" fmla="*/ 19 w 38"/>
                              <a:gd name="T13" fmla="*/ 8 h 68"/>
                              <a:gd name="T14" fmla="*/ 23 w 38"/>
                              <a:gd name="T15" fmla="*/ 12 h 68"/>
                              <a:gd name="T16" fmla="*/ 34 w 38"/>
                              <a:gd name="T17" fmla="*/ 19 h 68"/>
                              <a:gd name="T18" fmla="*/ 38 w 38"/>
                              <a:gd name="T19" fmla="*/ 27 h 68"/>
                              <a:gd name="T20" fmla="*/ 34 w 38"/>
                              <a:gd name="T21" fmla="*/ 34 h 68"/>
                              <a:gd name="T22" fmla="*/ 38 w 38"/>
                              <a:gd name="T23" fmla="*/ 42 h 68"/>
                              <a:gd name="T24" fmla="*/ 30 w 38"/>
                              <a:gd name="T25" fmla="*/ 57 h 68"/>
                              <a:gd name="T26" fmla="*/ 34 w 38"/>
                              <a:gd name="T27" fmla="*/ 64 h 68"/>
                              <a:gd name="T28" fmla="*/ 30 w 38"/>
                              <a:gd name="T29" fmla="*/ 68 h 68"/>
                              <a:gd name="T30" fmla="*/ 23 w 38"/>
                              <a:gd name="T31" fmla="*/ 53 h 68"/>
                              <a:gd name="T32" fmla="*/ 19 w 38"/>
                              <a:gd name="T33" fmla="*/ 45 h 68"/>
                              <a:gd name="T34" fmla="*/ 11 w 38"/>
                              <a:gd name="T35" fmla="*/ 45 h 68"/>
                              <a:gd name="T36" fmla="*/ 15 w 38"/>
                              <a:gd name="T37" fmla="*/ 38 h 68"/>
                              <a:gd name="T38" fmla="*/ 11 w 38"/>
                              <a:gd name="T39" fmla="*/ 30 h 68"/>
                              <a:gd name="T40" fmla="*/ 0 w 38"/>
                              <a:gd name="T41" fmla="*/ 3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8">
                                <a:moveTo>
                                  <a:pt x="0" y="30"/>
                                </a:moveTo>
                                <a:lnTo>
                                  <a:pt x="15" y="27"/>
                                </a:lnTo>
                                <a:lnTo>
                                  <a:pt x="11" y="23"/>
                                </a:lnTo>
                                <a:lnTo>
                                  <a:pt x="8" y="12"/>
                                </a:lnTo>
                                <a:lnTo>
                                  <a:pt x="11" y="4"/>
                                </a:lnTo>
                                <a:lnTo>
                                  <a:pt x="23" y="0"/>
                                </a:lnTo>
                                <a:lnTo>
                                  <a:pt x="19" y="8"/>
                                </a:lnTo>
                                <a:lnTo>
                                  <a:pt x="23" y="12"/>
                                </a:lnTo>
                                <a:lnTo>
                                  <a:pt x="34" y="19"/>
                                </a:lnTo>
                                <a:lnTo>
                                  <a:pt x="38" y="27"/>
                                </a:lnTo>
                                <a:lnTo>
                                  <a:pt x="34" y="34"/>
                                </a:lnTo>
                                <a:lnTo>
                                  <a:pt x="38" y="42"/>
                                </a:lnTo>
                                <a:lnTo>
                                  <a:pt x="30" y="57"/>
                                </a:lnTo>
                                <a:lnTo>
                                  <a:pt x="34" y="64"/>
                                </a:lnTo>
                                <a:lnTo>
                                  <a:pt x="30" y="68"/>
                                </a:lnTo>
                                <a:lnTo>
                                  <a:pt x="23" y="53"/>
                                </a:lnTo>
                                <a:lnTo>
                                  <a:pt x="19" y="45"/>
                                </a:lnTo>
                                <a:lnTo>
                                  <a:pt x="11" y="45"/>
                                </a:lnTo>
                                <a:lnTo>
                                  <a:pt x="15" y="38"/>
                                </a:lnTo>
                                <a:lnTo>
                                  <a:pt x="11" y="30"/>
                                </a:lnTo>
                                <a:lnTo>
                                  <a:pt x="0" y="3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4" name="Freeform 115"/>
                        <wps:cNvSpPr>
                          <a:spLocks/>
                        </wps:cNvSpPr>
                        <wps:spPr bwMode="auto">
                          <a:xfrm>
                            <a:off x="2745" y="1351"/>
                            <a:ext cx="41" cy="56"/>
                          </a:xfrm>
                          <a:custGeom>
                            <a:avLst/>
                            <a:gdLst>
                              <a:gd name="T0" fmla="*/ 0 w 41"/>
                              <a:gd name="T1" fmla="*/ 26 h 56"/>
                              <a:gd name="T2" fmla="*/ 23 w 41"/>
                              <a:gd name="T3" fmla="*/ 15 h 56"/>
                              <a:gd name="T4" fmla="*/ 34 w 41"/>
                              <a:gd name="T5" fmla="*/ 26 h 56"/>
                              <a:gd name="T6" fmla="*/ 30 w 41"/>
                              <a:gd name="T7" fmla="*/ 0 h 56"/>
                              <a:gd name="T8" fmla="*/ 38 w 41"/>
                              <a:gd name="T9" fmla="*/ 12 h 56"/>
                              <a:gd name="T10" fmla="*/ 41 w 41"/>
                              <a:gd name="T11" fmla="*/ 23 h 56"/>
                              <a:gd name="T12" fmla="*/ 41 w 41"/>
                              <a:gd name="T13" fmla="*/ 34 h 56"/>
                              <a:gd name="T14" fmla="*/ 30 w 41"/>
                              <a:gd name="T15" fmla="*/ 41 h 56"/>
                              <a:gd name="T16" fmla="*/ 30 w 41"/>
                              <a:gd name="T17" fmla="*/ 53 h 56"/>
                              <a:gd name="T18" fmla="*/ 15 w 41"/>
                              <a:gd name="T19" fmla="*/ 56 h 56"/>
                              <a:gd name="T20" fmla="*/ 12 w 41"/>
                              <a:gd name="T21" fmla="*/ 49 h 56"/>
                              <a:gd name="T22" fmla="*/ 23 w 41"/>
                              <a:gd name="T23" fmla="*/ 45 h 56"/>
                              <a:gd name="T24" fmla="*/ 19 w 41"/>
                              <a:gd name="T25" fmla="*/ 34 h 56"/>
                              <a:gd name="T26" fmla="*/ 0 w 41"/>
                              <a:gd name="T2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6">
                                <a:moveTo>
                                  <a:pt x="0" y="26"/>
                                </a:moveTo>
                                <a:lnTo>
                                  <a:pt x="23" y="15"/>
                                </a:lnTo>
                                <a:lnTo>
                                  <a:pt x="34" y="26"/>
                                </a:lnTo>
                                <a:lnTo>
                                  <a:pt x="30" y="0"/>
                                </a:lnTo>
                                <a:lnTo>
                                  <a:pt x="38" y="12"/>
                                </a:lnTo>
                                <a:lnTo>
                                  <a:pt x="41" y="23"/>
                                </a:lnTo>
                                <a:lnTo>
                                  <a:pt x="41" y="34"/>
                                </a:lnTo>
                                <a:lnTo>
                                  <a:pt x="30" y="41"/>
                                </a:lnTo>
                                <a:lnTo>
                                  <a:pt x="30" y="53"/>
                                </a:lnTo>
                                <a:lnTo>
                                  <a:pt x="15" y="56"/>
                                </a:lnTo>
                                <a:lnTo>
                                  <a:pt x="12" y="49"/>
                                </a:lnTo>
                                <a:lnTo>
                                  <a:pt x="23" y="45"/>
                                </a:lnTo>
                                <a:lnTo>
                                  <a:pt x="19" y="34"/>
                                </a:lnTo>
                                <a:lnTo>
                                  <a:pt x="0"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5" name="Freeform 116"/>
                        <wps:cNvSpPr>
                          <a:spLocks/>
                        </wps:cNvSpPr>
                        <wps:spPr bwMode="auto">
                          <a:xfrm>
                            <a:off x="2663" y="1314"/>
                            <a:ext cx="82" cy="63"/>
                          </a:xfrm>
                          <a:custGeom>
                            <a:avLst/>
                            <a:gdLst>
                              <a:gd name="T0" fmla="*/ 15 w 82"/>
                              <a:gd name="T1" fmla="*/ 60 h 63"/>
                              <a:gd name="T2" fmla="*/ 11 w 82"/>
                              <a:gd name="T3" fmla="*/ 56 h 63"/>
                              <a:gd name="T4" fmla="*/ 22 w 82"/>
                              <a:gd name="T5" fmla="*/ 52 h 63"/>
                              <a:gd name="T6" fmla="*/ 30 w 82"/>
                              <a:gd name="T7" fmla="*/ 45 h 63"/>
                              <a:gd name="T8" fmla="*/ 26 w 82"/>
                              <a:gd name="T9" fmla="*/ 37 h 63"/>
                              <a:gd name="T10" fmla="*/ 19 w 82"/>
                              <a:gd name="T11" fmla="*/ 26 h 63"/>
                              <a:gd name="T12" fmla="*/ 15 w 82"/>
                              <a:gd name="T13" fmla="*/ 30 h 63"/>
                              <a:gd name="T14" fmla="*/ 11 w 82"/>
                              <a:gd name="T15" fmla="*/ 34 h 63"/>
                              <a:gd name="T16" fmla="*/ 4 w 82"/>
                              <a:gd name="T17" fmla="*/ 26 h 63"/>
                              <a:gd name="T18" fmla="*/ 0 w 82"/>
                              <a:gd name="T19" fmla="*/ 19 h 63"/>
                              <a:gd name="T20" fmla="*/ 11 w 82"/>
                              <a:gd name="T21" fmla="*/ 11 h 63"/>
                              <a:gd name="T22" fmla="*/ 19 w 82"/>
                              <a:gd name="T23" fmla="*/ 15 h 63"/>
                              <a:gd name="T24" fmla="*/ 22 w 82"/>
                              <a:gd name="T25" fmla="*/ 19 h 63"/>
                              <a:gd name="T26" fmla="*/ 15 w 82"/>
                              <a:gd name="T27" fmla="*/ 0 h 63"/>
                              <a:gd name="T28" fmla="*/ 30 w 82"/>
                              <a:gd name="T29" fmla="*/ 0 h 63"/>
                              <a:gd name="T30" fmla="*/ 34 w 82"/>
                              <a:gd name="T31" fmla="*/ 11 h 63"/>
                              <a:gd name="T32" fmla="*/ 37 w 82"/>
                              <a:gd name="T33" fmla="*/ 19 h 63"/>
                              <a:gd name="T34" fmla="*/ 45 w 82"/>
                              <a:gd name="T35" fmla="*/ 19 h 63"/>
                              <a:gd name="T36" fmla="*/ 56 w 82"/>
                              <a:gd name="T37" fmla="*/ 11 h 63"/>
                              <a:gd name="T38" fmla="*/ 71 w 82"/>
                              <a:gd name="T39" fmla="*/ 7 h 63"/>
                              <a:gd name="T40" fmla="*/ 71 w 82"/>
                              <a:gd name="T41" fmla="*/ 19 h 63"/>
                              <a:gd name="T42" fmla="*/ 67 w 82"/>
                              <a:gd name="T43" fmla="*/ 41 h 63"/>
                              <a:gd name="T44" fmla="*/ 75 w 82"/>
                              <a:gd name="T45" fmla="*/ 41 h 63"/>
                              <a:gd name="T46" fmla="*/ 82 w 82"/>
                              <a:gd name="T47" fmla="*/ 41 h 63"/>
                              <a:gd name="T48" fmla="*/ 75 w 82"/>
                              <a:gd name="T49" fmla="*/ 60 h 63"/>
                              <a:gd name="T50" fmla="*/ 67 w 82"/>
                              <a:gd name="T51" fmla="*/ 63 h 63"/>
                              <a:gd name="T52" fmla="*/ 56 w 82"/>
                              <a:gd name="T53" fmla="*/ 63 h 63"/>
                              <a:gd name="T54" fmla="*/ 49 w 82"/>
                              <a:gd name="T55" fmla="*/ 63 h 63"/>
                              <a:gd name="T56" fmla="*/ 41 w 82"/>
                              <a:gd name="T57" fmla="*/ 52 h 63"/>
                              <a:gd name="T58" fmla="*/ 15 w 82"/>
                              <a:gd name="T59" fmla="*/ 6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63">
                                <a:moveTo>
                                  <a:pt x="15" y="60"/>
                                </a:moveTo>
                                <a:lnTo>
                                  <a:pt x="11" y="56"/>
                                </a:lnTo>
                                <a:lnTo>
                                  <a:pt x="22" y="52"/>
                                </a:lnTo>
                                <a:lnTo>
                                  <a:pt x="30" y="45"/>
                                </a:lnTo>
                                <a:lnTo>
                                  <a:pt x="26" y="37"/>
                                </a:lnTo>
                                <a:lnTo>
                                  <a:pt x="19" y="26"/>
                                </a:lnTo>
                                <a:lnTo>
                                  <a:pt x="15" y="30"/>
                                </a:lnTo>
                                <a:lnTo>
                                  <a:pt x="11" y="34"/>
                                </a:lnTo>
                                <a:lnTo>
                                  <a:pt x="4" y="26"/>
                                </a:lnTo>
                                <a:lnTo>
                                  <a:pt x="0" y="19"/>
                                </a:lnTo>
                                <a:lnTo>
                                  <a:pt x="11" y="11"/>
                                </a:lnTo>
                                <a:lnTo>
                                  <a:pt x="19" y="15"/>
                                </a:lnTo>
                                <a:lnTo>
                                  <a:pt x="22" y="19"/>
                                </a:lnTo>
                                <a:lnTo>
                                  <a:pt x="15" y="0"/>
                                </a:lnTo>
                                <a:lnTo>
                                  <a:pt x="30" y="0"/>
                                </a:lnTo>
                                <a:lnTo>
                                  <a:pt x="34" y="11"/>
                                </a:lnTo>
                                <a:lnTo>
                                  <a:pt x="37" y="19"/>
                                </a:lnTo>
                                <a:lnTo>
                                  <a:pt x="45" y="19"/>
                                </a:lnTo>
                                <a:lnTo>
                                  <a:pt x="56" y="11"/>
                                </a:lnTo>
                                <a:lnTo>
                                  <a:pt x="71" y="7"/>
                                </a:lnTo>
                                <a:lnTo>
                                  <a:pt x="71" y="19"/>
                                </a:lnTo>
                                <a:lnTo>
                                  <a:pt x="67" y="41"/>
                                </a:lnTo>
                                <a:lnTo>
                                  <a:pt x="75" y="41"/>
                                </a:lnTo>
                                <a:lnTo>
                                  <a:pt x="82" y="41"/>
                                </a:lnTo>
                                <a:lnTo>
                                  <a:pt x="75" y="60"/>
                                </a:lnTo>
                                <a:lnTo>
                                  <a:pt x="67" y="63"/>
                                </a:lnTo>
                                <a:lnTo>
                                  <a:pt x="56" y="63"/>
                                </a:lnTo>
                                <a:lnTo>
                                  <a:pt x="49" y="63"/>
                                </a:lnTo>
                                <a:lnTo>
                                  <a:pt x="41" y="52"/>
                                </a:lnTo>
                                <a:lnTo>
                                  <a:pt x="15" y="6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6" name="Freeform 117"/>
                        <wps:cNvSpPr>
                          <a:spLocks/>
                        </wps:cNvSpPr>
                        <wps:spPr bwMode="auto">
                          <a:xfrm>
                            <a:off x="2584" y="1340"/>
                            <a:ext cx="64" cy="75"/>
                          </a:xfrm>
                          <a:custGeom>
                            <a:avLst/>
                            <a:gdLst>
                              <a:gd name="T0" fmla="*/ 45 w 64"/>
                              <a:gd name="T1" fmla="*/ 49 h 75"/>
                              <a:gd name="T2" fmla="*/ 30 w 64"/>
                              <a:gd name="T3" fmla="*/ 67 h 75"/>
                              <a:gd name="T4" fmla="*/ 19 w 64"/>
                              <a:gd name="T5" fmla="*/ 67 h 75"/>
                              <a:gd name="T6" fmla="*/ 8 w 64"/>
                              <a:gd name="T7" fmla="*/ 75 h 75"/>
                              <a:gd name="T8" fmla="*/ 0 w 64"/>
                              <a:gd name="T9" fmla="*/ 71 h 75"/>
                              <a:gd name="T10" fmla="*/ 8 w 64"/>
                              <a:gd name="T11" fmla="*/ 56 h 75"/>
                              <a:gd name="T12" fmla="*/ 0 w 64"/>
                              <a:gd name="T13" fmla="*/ 49 h 75"/>
                              <a:gd name="T14" fmla="*/ 19 w 64"/>
                              <a:gd name="T15" fmla="*/ 23 h 75"/>
                              <a:gd name="T16" fmla="*/ 34 w 64"/>
                              <a:gd name="T17" fmla="*/ 19 h 75"/>
                              <a:gd name="T18" fmla="*/ 34 w 64"/>
                              <a:gd name="T19" fmla="*/ 8 h 75"/>
                              <a:gd name="T20" fmla="*/ 49 w 64"/>
                              <a:gd name="T21" fmla="*/ 0 h 75"/>
                              <a:gd name="T22" fmla="*/ 60 w 64"/>
                              <a:gd name="T23" fmla="*/ 15 h 75"/>
                              <a:gd name="T24" fmla="*/ 53 w 64"/>
                              <a:gd name="T25" fmla="*/ 23 h 75"/>
                              <a:gd name="T26" fmla="*/ 64 w 64"/>
                              <a:gd name="T27" fmla="*/ 30 h 75"/>
                              <a:gd name="T28" fmla="*/ 45 w 64"/>
                              <a:gd name="T29" fmla="*/ 4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75">
                                <a:moveTo>
                                  <a:pt x="45" y="49"/>
                                </a:moveTo>
                                <a:lnTo>
                                  <a:pt x="30" y="67"/>
                                </a:lnTo>
                                <a:lnTo>
                                  <a:pt x="19" y="67"/>
                                </a:lnTo>
                                <a:lnTo>
                                  <a:pt x="8" y="75"/>
                                </a:lnTo>
                                <a:lnTo>
                                  <a:pt x="0" y="71"/>
                                </a:lnTo>
                                <a:lnTo>
                                  <a:pt x="8" y="56"/>
                                </a:lnTo>
                                <a:lnTo>
                                  <a:pt x="0" y="49"/>
                                </a:lnTo>
                                <a:lnTo>
                                  <a:pt x="19" y="23"/>
                                </a:lnTo>
                                <a:lnTo>
                                  <a:pt x="34" y="19"/>
                                </a:lnTo>
                                <a:lnTo>
                                  <a:pt x="34" y="8"/>
                                </a:lnTo>
                                <a:lnTo>
                                  <a:pt x="49" y="0"/>
                                </a:lnTo>
                                <a:lnTo>
                                  <a:pt x="60" y="15"/>
                                </a:lnTo>
                                <a:lnTo>
                                  <a:pt x="53" y="23"/>
                                </a:lnTo>
                                <a:lnTo>
                                  <a:pt x="64" y="30"/>
                                </a:lnTo>
                                <a:lnTo>
                                  <a:pt x="45" y="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7" name="Freeform 118"/>
                        <wps:cNvSpPr>
                          <a:spLocks/>
                        </wps:cNvSpPr>
                        <wps:spPr bwMode="auto">
                          <a:xfrm>
                            <a:off x="2640" y="1280"/>
                            <a:ext cx="57" cy="38"/>
                          </a:xfrm>
                          <a:custGeom>
                            <a:avLst/>
                            <a:gdLst>
                              <a:gd name="T0" fmla="*/ 19 w 57"/>
                              <a:gd name="T1" fmla="*/ 38 h 38"/>
                              <a:gd name="T2" fmla="*/ 15 w 57"/>
                              <a:gd name="T3" fmla="*/ 26 h 38"/>
                              <a:gd name="T4" fmla="*/ 0 w 57"/>
                              <a:gd name="T5" fmla="*/ 30 h 38"/>
                              <a:gd name="T6" fmla="*/ 0 w 57"/>
                              <a:gd name="T7" fmla="*/ 15 h 38"/>
                              <a:gd name="T8" fmla="*/ 15 w 57"/>
                              <a:gd name="T9" fmla="*/ 15 h 38"/>
                              <a:gd name="T10" fmla="*/ 30 w 57"/>
                              <a:gd name="T11" fmla="*/ 4 h 38"/>
                              <a:gd name="T12" fmla="*/ 49 w 57"/>
                              <a:gd name="T13" fmla="*/ 0 h 38"/>
                              <a:gd name="T14" fmla="*/ 53 w 57"/>
                              <a:gd name="T15" fmla="*/ 4 h 38"/>
                              <a:gd name="T16" fmla="*/ 57 w 57"/>
                              <a:gd name="T17" fmla="*/ 19 h 38"/>
                              <a:gd name="T18" fmla="*/ 45 w 57"/>
                              <a:gd name="T19" fmla="*/ 23 h 38"/>
                              <a:gd name="T20" fmla="*/ 42 w 57"/>
                              <a:gd name="T21" fmla="*/ 30 h 38"/>
                              <a:gd name="T22" fmla="*/ 34 w 57"/>
                              <a:gd name="T23" fmla="*/ 30 h 38"/>
                              <a:gd name="T24" fmla="*/ 30 w 57"/>
                              <a:gd name="T25" fmla="*/ 26 h 38"/>
                              <a:gd name="T26" fmla="*/ 19 w 57"/>
                              <a:gd name="T27" fmla="*/ 30 h 38"/>
                              <a:gd name="T28" fmla="*/ 19 w 57"/>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38">
                                <a:moveTo>
                                  <a:pt x="19" y="38"/>
                                </a:moveTo>
                                <a:lnTo>
                                  <a:pt x="15" y="26"/>
                                </a:lnTo>
                                <a:lnTo>
                                  <a:pt x="0" y="30"/>
                                </a:lnTo>
                                <a:lnTo>
                                  <a:pt x="0" y="15"/>
                                </a:lnTo>
                                <a:lnTo>
                                  <a:pt x="15" y="15"/>
                                </a:lnTo>
                                <a:lnTo>
                                  <a:pt x="30" y="4"/>
                                </a:lnTo>
                                <a:lnTo>
                                  <a:pt x="49" y="0"/>
                                </a:lnTo>
                                <a:lnTo>
                                  <a:pt x="53" y="4"/>
                                </a:lnTo>
                                <a:lnTo>
                                  <a:pt x="57" y="19"/>
                                </a:lnTo>
                                <a:lnTo>
                                  <a:pt x="45" y="23"/>
                                </a:lnTo>
                                <a:lnTo>
                                  <a:pt x="42" y="30"/>
                                </a:lnTo>
                                <a:lnTo>
                                  <a:pt x="34" y="30"/>
                                </a:lnTo>
                                <a:lnTo>
                                  <a:pt x="30" y="26"/>
                                </a:lnTo>
                                <a:lnTo>
                                  <a:pt x="19" y="30"/>
                                </a:lnTo>
                                <a:lnTo>
                                  <a:pt x="19"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8" name="Freeform 119"/>
                        <wps:cNvSpPr>
                          <a:spLocks/>
                        </wps:cNvSpPr>
                        <wps:spPr bwMode="auto">
                          <a:xfrm>
                            <a:off x="2614" y="1392"/>
                            <a:ext cx="94" cy="120"/>
                          </a:xfrm>
                          <a:custGeom>
                            <a:avLst/>
                            <a:gdLst>
                              <a:gd name="T0" fmla="*/ 8 w 94"/>
                              <a:gd name="T1" fmla="*/ 19 h 120"/>
                              <a:gd name="T2" fmla="*/ 12 w 94"/>
                              <a:gd name="T3" fmla="*/ 19 h 120"/>
                              <a:gd name="T4" fmla="*/ 19 w 94"/>
                              <a:gd name="T5" fmla="*/ 8 h 120"/>
                              <a:gd name="T6" fmla="*/ 49 w 94"/>
                              <a:gd name="T7" fmla="*/ 0 h 120"/>
                              <a:gd name="T8" fmla="*/ 49 w 94"/>
                              <a:gd name="T9" fmla="*/ 19 h 120"/>
                              <a:gd name="T10" fmla="*/ 64 w 94"/>
                              <a:gd name="T11" fmla="*/ 19 h 120"/>
                              <a:gd name="T12" fmla="*/ 56 w 94"/>
                              <a:gd name="T13" fmla="*/ 34 h 120"/>
                              <a:gd name="T14" fmla="*/ 68 w 94"/>
                              <a:gd name="T15" fmla="*/ 38 h 120"/>
                              <a:gd name="T16" fmla="*/ 75 w 94"/>
                              <a:gd name="T17" fmla="*/ 27 h 120"/>
                              <a:gd name="T18" fmla="*/ 75 w 94"/>
                              <a:gd name="T19" fmla="*/ 42 h 120"/>
                              <a:gd name="T20" fmla="*/ 75 w 94"/>
                              <a:gd name="T21" fmla="*/ 49 h 120"/>
                              <a:gd name="T22" fmla="*/ 86 w 94"/>
                              <a:gd name="T23" fmla="*/ 42 h 120"/>
                              <a:gd name="T24" fmla="*/ 79 w 94"/>
                              <a:gd name="T25" fmla="*/ 87 h 120"/>
                              <a:gd name="T26" fmla="*/ 94 w 94"/>
                              <a:gd name="T27" fmla="*/ 105 h 120"/>
                              <a:gd name="T28" fmla="*/ 90 w 94"/>
                              <a:gd name="T29" fmla="*/ 109 h 120"/>
                              <a:gd name="T30" fmla="*/ 75 w 94"/>
                              <a:gd name="T31" fmla="*/ 105 h 120"/>
                              <a:gd name="T32" fmla="*/ 68 w 94"/>
                              <a:gd name="T33" fmla="*/ 105 h 120"/>
                              <a:gd name="T34" fmla="*/ 79 w 94"/>
                              <a:gd name="T35" fmla="*/ 117 h 120"/>
                              <a:gd name="T36" fmla="*/ 68 w 94"/>
                              <a:gd name="T37" fmla="*/ 120 h 120"/>
                              <a:gd name="T38" fmla="*/ 56 w 94"/>
                              <a:gd name="T39" fmla="*/ 117 h 120"/>
                              <a:gd name="T40" fmla="*/ 64 w 94"/>
                              <a:gd name="T41" fmla="*/ 105 h 120"/>
                              <a:gd name="T42" fmla="*/ 12 w 94"/>
                              <a:gd name="T43" fmla="*/ 98 h 120"/>
                              <a:gd name="T44" fmla="*/ 8 w 94"/>
                              <a:gd name="T45" fmla="*/ 90 h 120"/>
                              <a:gd name="T46" fmla="*/ 12 w 94"/>
                              <a:gd name="T47" fmla="*/ 79 h 120"/>
                              <a:gd name="T48" fmla="*/ 4 w 94"/>
                              <a:gd name="T49" fmla="*/ 75 h 120"/>
                              <a:gd name="T50" fmla="*/ 0 w 94"/>
                              <a:gd name="T51" fmla="*/ 60 h 120"/>
                              <a:gd name="T52" fmla="*/ 23 w 94"/>
                              <a:gd name="T53" fmla="*/ 75 h 120"/>
                              <a:gd name="T54" fmla="*/ 38 w 94"/>
                              <a:gd name="T55" fmla="*/ 72 h 120"/>
                              <a:gd name="T56" fmla="*/ 19 w 94"/>
                              <a:gd name="T57" fmla="*/ 53 h 120"/>
                              <a:gd name="T58" fmla="*/ 4 w 94"/>
                              <a:gd name="T59" fmla="*/ 53 h 120"/>
                              <a:gd name="T60" fmla="*/ 0 w 94"/>
                              <a:gd name="T61" fmla="*/ 45 h 120"/>
                              <a:gd name="T62" fmla="*/ 23 w 94"/>
                              <a:gd name="T63" fmla="*/ 38 h 120"/>
                              <a:gd name="T64" fmla="*/ 23 w 94"/>
                              <a:gd name="T65" fmla="*/ 34 h 120"/>
                              <a:gd name="T66" fmla="*/ 15 w 94"/>
                              <a:gd name="T67" fmla="*/ 30 h 120"/>
                              <a:gd name="T68" fmla="*/ 4 w 94"/>
                              <a:gd name="T69" fmla="*/ 38 h 120"/>
                              <a:gd name="T70" fmla="*/ 15 w 94"/>
                              <a:gd name="T71" fmla="*/ 27 h 120"/>
                              <a:gd name="T72" fmla="*/ 4 w 94"/>
                              <a:gd name="T73" fmla="*/ 23 h 120"/>
                              <a:gd name="T74" fmla="*/ 12 w 94"/>
                              <a:gd name="T75" fmla="*/ 19 h 120"/>
                              <a:gd name="T76" fmla="*/ 23 w 94"/>
                              <a:gd name="T77" fmla="*/ 12 h 120"/>
                              <a:gd name="T78" fmla="*/ 8 w 94"/>
                              <a:gd name="T79"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 h="120">
                                <a:moveTo>
                                  <a:pt x="8" y="19"/>
                                </a:moveTo>
                                <a:lnTo>
                                  <a:pt x="12" y="19"/>
                                </a:lnTo>
                                <a:lnTo>
                                  <a:pt x="19" y="8"/>
                                </a:lnTo>
                                <a:lnTo>
                                  <a:pt x="49" y="0"/>
                                </a:lnTo>
                                <a:lnTo>
                                  <a:pt x="49" y="19"/>
                                </a:lnTo>
                                <a:lnTo>
                                  <a:pt x="64" y="19"/>
                                </a:lnTo>
                                <a:lnTo>
                                  <a:pt x="56" y="34"/>
                                </a:lnTo>
                                <a:lnTo>
                                  <a:pt x="68" y="38"/>
                                </a:lnTo>
                                <a:lnTo>
                                  <a:pt x="75" y="27"/>
                                </a:lnTo>
                                <a:lnTo>
                                  <a:pt x="75" y="42"/>
                                </a:lnTo>
                                <a:lnTo>
                                  <a:pt x="75" y="49"/>
                                </a:lnTo>
                                <a:lnTo>
                                  <a:pt x="86" y="42"/>
                                </a:lnTo>
                                <a:lnTo>
                                  <a:pt x="79" y="87"/>
                                </a:lnTo>
                                <a:lnTo>
                                  <a:pt x="94" y="105"/>
                                </a:lnTo>
                                <a:lnTo>
                                  <a:pt x="90" y="109"/>
                                </a:lnTo>
                                <a:lnTo>
                                  <a:pt x="75" y="105"/>
                                </a:lnTo>
                                <a:lnTo>
                                  <a:pt x="68" y="105"/>
                                </a:lnTo>
                                <a:lnTo>
                                  <a:pt x="79" y="117"/>
                                </a:lnTo>
                                <a:lnTo>
                                  <a:pt x="68" y="120"/>
                                </a:lnTo>
                                <a:lnTo>
                                  <a:pt x="56" y="117"/>
                                </a:lnTo>
                                <a:lnTo>
                                  <a:pt x="64" y="105"/>
                                </a:lnTo>
                                <a:lnTo>
                                  <a:pt x="12" y="98"/>
                                </a:lnTo>
                                <a:lnTo>
                                  <a:pt x="8" y="90"/>
                                </a:lnTo>
                                <a:lnTo>
                                  <a:pt x="12" y="79"/>
                                </a:lnTo>
                                <a:lnTo>
                                  <a:pt x="4" y="75"/>
                                </a:lnTo>
                                <a:lnTo>
                                  <a:pt x="0" y="60"/>
                                </a:lnTo>
                                <a:lnTo>
                                  <a:pt x="23" y="75"/>
                                </a:lnTo>
                                <a:lnTo>
                                  <a:pt x="38" y="72"/>
                                </a:lnTo>
                                <a:lnTo>
                                  <a:pt x="19" y="53"/>
                                </a:lnTo>
                                <a:lnTo>
                                  <a:pt x="4" y="53"/>
                                </a:lnTo>
                                <a:lnTo>
                                  <a:pt x="0" y="45"/>
                                </a:lnTo>
                                <a:lnTo>
                                  <a:pt x="23" y="38"/>
                                </a:lnTo>
                                <a:lnTo>
                                  <a:pt x="23" y="34"/>
                                </a:lnTo>
                                <a:lnTo>
                                  <a:pt x="15" y="30"/>
                                </a:lnTo>
                                <a:lnTo>
                                  <a:pt x="4" y="38"/>
                                </a:lnTo>
                                <a:lnTo>
                                  <a:pt x="15" y="27"/>
                                </a:lnTo>
                                <a:lnTo>
                                  <a:pt x="4" y="23"/>
                                </a:lnTo>
                                <a:lnTo>
                                  <a:pt x="12" y="19"/>
                                </a:lnTo>
                                <a:lnTo>
                                  <a:pt x="23" y="12"/>
                                </a:lnTo>
                                <a:lnTo>
                                  <a:pt x="8"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79" name="Freeform 120"/>
                        <wps:cNvSpPr>
                          <a:spLocks/>
                        </wps:cNvSpPr>
                        <wps:spPr bwMode="auto">
                          <a:xfrm>
                            <a:off x="2719" y="1419"/>
                            <a:ext cx="45" cy="56"/>
                          </a:xfrm>
                          <a:custGeom>
                            <a:avLst/>
                            <a:gdLst>
                              <a:gd name="T0" fmla="*/ 11 w 45"/>
                              <a:gd name="T1" fmla="*/ 45 h 56"/>
                              <a:gd name="T2" fmla="*/ 11 w 45"/>
                              <a:gd name="T3" fmla="*/ 56 h 56"/>
                              <a:gd name="T4" fmla="*/ 26 w 45"/>
                              <a:gd name="T5" fmla="*/ 52 h 56"/>
                              <a:gd name="T6" fmla="*/ 30 w 45"/>
                              <a:gd name="T7" fmla="*/ 41 h 56"/>
                              <a:gd name="T8" fmla="*/ 30 w 45"/>
                              <a:gd name="T9" fmla="*/ 30 h 56"/>
                              <a:gd name="T10" fmla="*/ 34 w 45"/>
                              <a:gd name="T11" fmla="*/ 18 h 56"/>
                              <a:gd name="T12" fmla="*/ 45 w 45"/>
                              <a:gd name="T13" fmla="*/ 11 h 56"/>
                              <a:gd name="T14" fmla="*/ 41 w 45"/>
                              <a:gd name="T15" fmla="*/ 11 h 56"/>
                              <a:gd name="T16" fmla="*/ 38 w 45"/>
                              <a:gd name="T17" fmla="*/ 3 h 56"/>
                              <a:gd name="T18" fmla="*/ 30 w 45"/>
                              <a:gd name="T19" fmla="*/ 0 h 56"/>
                              <a:gd name="T20" fmla="*/ 26 w 45"/>
                              <a:gd name="T21" fmla="*/ 11 h 56"/>
                              <a:gd name="T22" fmla="*/ 23 w 45"/>
                              <a:gd name="T23" fmla="*/ 18 h 56"/>
                              <a:gd name="T24" fmla="*/ 8 w 45"/>
                              <a:gd name="T25" fmla="*/ 18 h 56"/>
                              <a:gd name="T26" fmla="*/ 8 w 45"/>
                              <a:gd name="T27" fmla="*/ 3 h 56"/>
                              <a:gd name="T28" fmla="*/ 0 w 45"/>
                              <a:gd name="T29" fmla="*/ 22 h 56"/>
                              <a:gd name="T30" fmla="*/ 15 w 45"/>
                              <a:gd name="T31" fmla="*/ 33 h 56"/>
                              <a:gd name="T32" fmla="*/ 15 w 45"/>
                              <a:gd name="T33" fmla="*/ 45 h 56"/>
                              <a:gd name="T34" fmla="*/ 15 w 45"/>
                              <a:gd name="T35" fmla="*/ 52 h 56"/>
                              <a:gd name="T36" fmla="*/ 11 w 45"/>
                              <a:gd name="T37"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56">
                                <a:moveTo>
                                  <a:pt x="11" y="45"/>
                                </a:moveTo>
                                <a:lnTo>
                                  <a:pt x="11" y="56"/>
                                </a:lnTo>
                                <a:lnTo>
                                  <a:pt x="26" y="52"/>
                                </a:lnTo>
                                <a:lnTo>
                                  <a:pt x="30" y="41"/>
                                </a:lnTo>
                                <a:lnTo>
                                  <a:pt x="30" y="30"/>
                                </a:lnTo>
                                <a:lnTo>
                                  <a:pt x="34" y="18"/>
                                </a:lnTo>
                                <a:lnTo>
                                  <a:pt x="45" y="11"/>
                                </a:lnTo>
                                <a:lnTo>
                                  <a:pt x="41" y="11"/>
                                </a:lnTo>
                                <a:lnTo>
                                  <a:pt x="38" y="3"/>
                                </a:lnTo>
                                <a:lnTo>
                                  <a:pt x="30" y="0"/>
                                </a:lnTo>
                                <a:lnTo>
                                  <a:pt x="26" y="11"/>
                                </a:lnTo>
                                <a:lnTo>
                                  <a:pt x="23" y="18"/>
                                </a:lnTo>
                                <a:lnTo>
                                  <a:pt x="8" y="18"/>
                                </a:lnTo>
                                <a:lnTo>
                                  <a:pt x="8" y="3"/>
                                </a:lnTo>
                                <a:lnTo>
                                  <a:pt x="0" y="22"/>
                                </a:lnTo>
                                <a:lnTo>
                                  <a:pt x="15" y="33"/>
                                </a:lnTo>
                                <a:lnTo>
                                  <a:pt x="15" y="45"/>
                                </a:lnTo>
                                <a:lnTo>
                                  <a:pt x="15" y="52"/>
                                </a:lnTo>
                                <a:lnTo>
                                  <a:pt x="11" y="4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80" name="Freeform 121"/>
                        <wps:cNvSpPr>
                          <a:spLocks/>
                        </wps:cNvSpPr>
                        <wps:spPr bwMode="auto">
                          <a:xfrm>
                            <a:off x="2760" y="1437"/>
                            <a:ext cx="38" cy="45"/>
                          </a:xfrm>
                          <a:custGeom>
                            <a:avLst/>
                            <a:gdLst>
                              <a:gd name="T0" fmla="*/ 8 w 38"/>
                              <a:gd name="T1" fmla="*/ 38 h 45"/>
                              <a:gd name="T2" fmla="*/ 11 w 38"/>
                              <a:gd name="T3" fmla="*/ 27 h 45"/>
                              <a:gd name="T4" fmla="*/ 15 w 38"/>
                              <a:gd name="T5" fmla="*/ 30 h 45"/>
                              <a:gd name="T6" fmla="*/ 26 w 38"/>
                              <a:gd name="T7" fmla="*/ 23 h 45"/>
                              <a:gd name="T8" fmla="*/ 34 w 38"/>
                              <a:gd name="T9" fmla="*/ 15 h 45"/>
                              <a:gd name="T10" fmla="*/ 38 w 38"/>
                              <a:gd name="T11" fmla="*/ 12 h 45"/>
                              <a:gd name="T12" fmla="*/ 34 w 38"/>
                              <a:gd name="T13" fmla="*/ 8 h 45"/>
                              <a:gd name="T14" fmla="*/ 34 w 38"/>
                              <a:gd name="T15" fmla="*/ 4 h 45"/>
                              <a:gd name="T16" fmla="*/ 30 w 38"/>
                              <a:gd name="T17" fmla="*/ 4 h 45"/>
                              <a:gd name="T18" fmla="*/ 23 w 38"/>
                              <a:gd name="T19" fmla="*/ 0 h 45"/>
                              <a:gd name="T20" fmla="*/ 15 w 38"/>
                              <a:gd name="T21" fmla="*/ 0 h 45"/>
                              <a:gd name="T22" fmla="*/ 11 w 38"/>
                              <a:gd name="T23" fmla="*/ 4 h 45"/>
                              <a:gd name="T24" fmla="*/ 11 w 38"/>
                              <a:gd name="T25" fmla="*/ 8 h 45"/>
                              <a:gd name="T26" fmla="*/ 8 w 38"/>
                              <a:gd name="T27" fmla="*/ 15 h 45"/>
                              <a:gd name="T28" fmla="*/ 8 w 38"/>
                              <a:gd name="T29" fmla="*/ 23 h 45"/>
                              <a:gd name="T30" fmla="*/ 4 w 38"/>
                              <a:gd name="T31" fmla="*/ 27 h 45"/>
                              <a:gd name="T32" fmla="*/ 4 w 38"/>
                              <a:gd name="T33" fmla="*/ 30 h 45"/>
                              <a:gd name="T34" fmla="*/ 8 w 38"/>
                              <a:gd name="T35" fmla="*/ 30 h 45"/>
                              <a:gd name="T36" fmla="*/ 8 w 38"/>
                              <a:gd name="T37" fmla="*/ 38 h 45"/>
                              <a:gd name="T38" fmla="*/ 0 w 38"/>
                              <a:gd name="T39" fmla="*/ 45 h 45"/>
                              <a:gd name="T40" fmla="*/ 8 w 38"/>
                              <a:gd name="T41"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5">
                                <a:moveTo>
                                  <a:pt x="8" y="38"/>
                                </a:moveTo>
                                <a:lnTo>
                                  <a:pt x="11" y="27"/>
                                </a:lnTo>
                                <a:lnTo>
                                  <a:pt x="15" y="30"/>
                                </a:lnTo>
                                <a:lnTo>
                                  <a:pt x="26" y="23"/>
                                </a:lnTo>
                                <a:lnTo>
                                  <a:pt x="34" y="15"/>
                                </a:lnTo>
                                <a:lnTo>
                                  <a:pt x="38" y="12"/>
                                </a:lnTo>
                                <a:lnTo>
                                  <a:pt x="34" y="8"/>
                                </a:lnTo>
                                <a:lnTo>
                                  <a:pt x="34" y="4"/>
                                </a:lnTo>
                                <a:lnTo>
                                  <a:pt x="30" y="4"/>
                                </a:lnTo>
                                <a:lnTo>
                                  <a:pt x="23" y="0"/>
                                </a:lnTo>
                                <a:lnTo>
                                  <a:pt x="15" y="0"/>
                                </a:lnTo>
                                <a:lnTo>
                                  <a:pt x="11" y="4"/>
                                </a:lnTo>
                                <a:lnTo>
                                  <a:pt x="11" y="8"/>
                                </a:lnTo>
                                <a:lnTo>
                                  <a:pt x="8" y="15"/>
                                </a:lnTo>
                                <a:lnTo>
                                  <a:pt x="8" y="23"/>
                                </a:lnTo>
                                <a:lnTo>
                                  <a:pt x="4" y="27"/>
                                </a:lnTo>
                                <a:lnTo>
                                  <a:pt x="4" y="30"/>
                                </a:lnTo>
                                <a:lnTo>
                                  <a:pt x="8" y="30"/>
                                </a:lnTo>
                                <a:lnTo>
                                  <a:pt x="8" y="38"/>
                                </a:lnTo>
                                <a:lnTo>
                                  <a:pt x="0" y="45"/>
                                </a:lnTo>
                                <a:lnTo>
                                  <a:pt x="8"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81" name="Freeform 122"/>
                        <wps:cNvSpPr>
                          <a:spLocks/>
                        </wps:cNvSpPr>
                        <wps:spPr bwMode="auto">
                          <a:xfrm>
                            <a:off x="2775" y="1467"/>
                            <a:ext cx="124" cy="266"/>
                          </a:xfrm>
                          <a:custGeom>
                            <a:avLst/>
                            <a:gdLst>
                              <a:gd name="T0" fmla="*/ 0 w 124"/>
                              <a:gd name="T1" fmla="*/ 42 h 266"/>
                              <a:gd name="T2" fmla="*/ 8 w 124"/>
                              <a:gd name="T3" fmla="*/ 30 h 266"/>
                              <a:gd name="T4" fmla="*/ 19 w 124"/>
                              <a:gd name="T5" fmla="*/ 19 h 266"/>
                              <a:gd name="T6" fmla="*/ 34 w 124"/>
                              <a:gd name="T7" fmla="*/ 4 h 266"/>
                              <a:gd name="T8" fmla="*/ 45 w 124"/>
                              <a:gd name="T9" fmla="*/ 4 h 266"/>
                              <a:gd name="T10" fmla="*/ 41 w 124"/>
                              <a:gd name="T11" fmla="*/ 15 h 266"/>
                              <a:gd name="T12" fmla="*/ 30 w 124"/>
                              <a:gd name="T13" fmla="*/ 23 h 266"/>
                              <a:gd name="T14" fmla="*/ 30 w 124"/>
                              <a:gd name="T15" fmla="*/ 38 h 266"/>
                              <a:gd name="T16" fmla="*/ 26 w 124"/>
                              <a:gd name="T17" fmla="*/ 56 h 266"/>
                              <a:gd name="T18" fmla="*/ 26 w 124"/>
                              <a:gd name="T19" fmla="*/ 56 h 266"/>
                              <a:gd name="T20" fmla="*/ 41 w 124"/>
                              <a:gd name="T21" fmla="*/ 30 h 266"/>
                              <a:gd name="T22" fmla="*/ 56 w 124"/>
                              <a:gd name="T23" fmla="*/ 30 h 266"/>
                              <a:gd name="T24" fmla="*/ 68 w 124"/>
                              <a:gd name="T25" fmla="*/ 15 h 266"/>
                              <a:gd name="T26" fmla="*/ 68 w 124"/>
                              <a:gd name="T27" fmla="*/ 34 h 266"/>
                              <a:gd name="T28" fmla="*/ 68 w 124"/>
                              <a:gd name="T29" fmla="*/ 53 h 266"/>
                              <a:gd name="T30" fmla="*/ 83 w 124"/>
                              <a:gd name="T31" fmla="*/ 60 h 266"/>
                              <a:gd name="T32" fmla="*/ 101 w 124"/>
                              <a:gd name="T33" fmla="*/ 60 h 266"/>
                              <a:gd name="T34" fmla="*/ 94 w 124"/>
                              <a:gd name="T35" fmla="*/ 79 h 266"/>
                              <a:gd name="T36" fmla="*/ 86 w 124"/>
                              <a:gd name="T37" fmla="*/ 83 h 266"/>
                              <a:gd name="T38" fmla="*/ 98 w 124"/>
                              <a:gd name="T39" fmla="*/ 101 h 266"/>
                              <a:gd name="T40" fmla="*/ 112 w 124"/>
                              <a:gd name="T41" fmla="*/ 120 h 266"/>
                              <a:gd name="T42" fmla="*/ 112 w 124"/>
                              <a:gd name="T43" fmla="*/ 131 h 266"/>
                              <a:gd name="T44" fmla="*/ 105 w 124"/>
                              <a:gd name="T45" fmla="*/ 146 h 266"/>
                              <a:gd name="T46" fmla="*/ 101 w 124"/>
                              <a:gd name="T47" fmla="*/ 158 h 266"/>
                              <a:gd name="T48" fmla="*/ 105 w 124"/>
                              <a:gd name="T49" fmla="*/ 184 h 266"/>
                              <a:gd name="T50" fmla="*/ 116 w 124"/>
                              <a:gd name="T51" fmla="*/ 199 h 266"/>
                              <a:gd name="T52" fmla="*/ 120 w 124"/>
                              <a:gd name="T53" fmla="*/ 214 h 266"/>
                              <a:gd name="T54" fmla="*/ 105 w 124"/>
                              <a:gd name="T55" fmla="*/ 217 h 266"/>
                              <a:gd name="T56" fmla="*/ 101 w 124"/>
                              <a:gd name="T57" fmla="*/ 221 h 266"/>
                              <a:gd name="T58" fmla="*/ 98 w 124"/>
                              <a:gd name="T59" fmla="*/ 206 h 266"/>
                              <a:gd name="T60" fmla="*/ 90 w 124"/>
                              <a:gd name="T61" fmla="*/ 195 h 266"/>
                              <a:gd name="T62" fmla="*/ 79 w 124"/>
                              <a:gd name="T63" fmla="*/ 217 h 266"/>
                              <a:gd name="T64" fmla="*/ 86 w 124"/>
                              <a:gd name="T65" fmla="*/ 247 h 266"/>
                              <a:gd name="T66" fmla="*/ 75 w 124"/>
                              <a:gd name="T67" fmla="*/ 251 h 266"/>
                              <a:gd name="T68" fmla="*/ 56 w 124"/>
                              <a:gd name="T69" fmla="*/ 232 h 266"/>
                              <a:gd name="T70" fmla="*/ 56 w 124"/>
                              <a:gd name="T71" fmla="*/ 266 h 266"/>
                              <a:gd name="T72" fmla="*/ 49 w 124"/>
                              <a:gd name="T73" fmla="*/ 232 h 266"/>
                              <a:gd name="T74" fmla="*/ 34 w 124"/>
                              <a:gd name="T75" fmla="*/ 225 h 266"/>
                              <a:gd name="T76" fmla="*/ 30 w 124"/>
                              <a:gd name="T77" fmla="*/ 199 h 266"/>
                              <a:gd name="T78" fmla="*/ 19 w 124"/>
                              <a:gd name="T79" fmla="*/ 188 h 266"/>
                              <a:gd name="T80" fmla="*/ 38 w 124"/>
                              <a:gd name="T81" fmla="*/ 184 h 266"/>
                              <a:gd name="T82" fmla="*/ 60 w 124"/>
                              <a:gd name="T83" fmla="*/ 169 h 266"/>
                              <a:gd name="T84" fmla="*/ 71 w 124"/>
                              <a:gd name="T85" fmla="*/ 146 h 266"/>
                              <a:gd name="T86" fmla="*/ 64 w 124"/>
                              <a:gd name="T87" fmla="*/ 128 h 266"/>
                              <a:gd name="T88" fmla="*/ 68 w 124"/>
                              <a:gd name="T89" fmla="*/ 120 h 266"/>
                              <a:gd name="T90" fmla="*/ 60 w 124"/>
                              <a:gd name="T91" fmla="*/ 98 h 266"/>
                              <a:gd name="T92" fmla="*/ 53 w 124"/>
                              <a:gd name="T93" fmla="*/ 83 h 266"/>
                              <a:gd name="T94" fmla="*/ 30 w 124"/>
                              <a:gd name="T95" fmla="*/ 83 h 266"/>
                              <a:gd name="T96" fmla="*/ 19 w 124"/>
                              <a:gd name="T97" fmla="*/ 75 h 266"/>
                              <a:gd name="T98" fmla="*/ 8 w 124"/>
                              <a:gd name="T99" fmla="*/ 71 h 266"/>
                              <a:gd name="T100" fmla="*/ 15 w 124"/>
                              <a:gd name="T101" fmla="*/ 38 h 266"/>
                              <a:gd name="T102" fmla="*/ 4 w 124"/>
                              <a:gd name="T103" fmla="*/ 5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 h="266">
                                <a:moveTo>
                                  <a:pt x="4" y="53"/>
                                </a:moveTo>
                                <a:lnTo>
                                  <a:pt x="0" y="42"/>
                                </a:lnTo>
                                <a:lnTo>
                                  <a:pt x="4" y="34"/>
                                </a:lnTo>
                                <a:lnTo>
                                  <a:pt x="8" y="30"/>
                                </a:lnTo>
                                <a:lnTo>
                                  <a:pt x="15" y="27"/>
                                </a:lnTo>
                                <a:lnTo>
                                  <a:pt x="19" y="19"/>
                                </a:lnTo>
                                <a:lnTo>
                                  <a:pt x="26" y="8"/>
                                </a:lnTo>
                                <a:lnTo>
                                  <a:pt x="34" y="4"/>
                                </a:lnTo>
                                <a:lnTo>
                                  <a:pt x="41" y="0"/>
                                </a:lnTo>
                                <a:lnTo>
                                  <a:pt x="45" y="4"/>
                                </a:lnTo>
                                <a:lnTo>
                                  <a:pt x="53" y="8"/>
                                </a:lnTo>
                                <a:lnTo>
                                  <a:pt x="41" y="15"/>
                                </a:lnTo>
                                <a:lnTo>
                                  <a:pt x="38" y="19"/>
                                </a:lnTo>
                                <a:lnTo>
                                  <a:pt x="30" y="23"/>
                                </a:lnTo>
                                <a:lnTo>
                                  <a:pt x="38" y="27"/>
                                </a:lnTo>
                                <a:lnTo>
                                  <a:pt x="30" y="38"/>
                                </a:lnTo>
                                <a:lnTo>
                                  <a:pt x="30" y="42"/>
                                </a:lnTo>
                                <a:lnTo>
                                  <a:pt x="26" y="56"/>
                                </a:lnTo>
                                <a:lnTo>
                                  <a:pt x="26" y="60"/>
                                </a:lnTo>
                                <a:lnTo>
                                  <a:pt x="26" y="56"/>
                                </a:lnTo>
                                <a:lnTo>
                                  <a:pt x="30" y="49"/>
                                </a:lnTo>
                                <a:lnTo>
                                  <a:pt x="41" y="30"/>
                                </a:lnTo>
                                <a:lnTo>
                                  <a:pt x="53" y="27"/>
                                </a:lnTo>
                                <a:lnTo>
                                  <a:pt x="56" y="30"/>
                                </a:lnTo>
                                <a:lnTo>
                                  <a:pt x="64" y="12"/>
                                </a:lnTo>
                                <a:lnTo>
                                  <a:pt x="68" y="15"/>
                                </a:lnTo>
                                <a:lnTo>
                                  <a:pt x="71" y="23"/>
                                </a:lnTo>
                                <a:lnTo>
                                  <a:pt x="68" y="34"/>
                                </a:lnTo>
                                <a:lnTo>
                                  <a:pt x="64" y="38"/>
                                </a:lnTo>
                                <a:lnTo>
                                  <a:pt x="68" y="53"/>
                                </a:lnTo>
                                <a:lnTo>
                                  <a:pt x="79" y="60"/>
                                </a:lnTo>
                                <a:lnTo>
                                  <a:pt x="83" y="60"/>
                                </a:lnTo>
                                <a:lnTo>
                                  <a:pt x="86" y="53"/>
                                </a:lnTo>
                                <a:lnTo>
                                  <a:pt x="101" y="60"/>
                                </a:lnTo>
                                <a:lnTo>
                                  <a:pt x="98" y="71"/>
                                </a:lnTo>
                                <a:lnTo>
                                  <a:pt x="94" y="79"/>
                                </a:lnTo>
                                <a:lnTo>
                                  <a:pt x="83" y="86"/>
                                </a:lnTo>
                                <a:lnTo>
                                  <a:pt x="86" y="83"/>
                                </a:lnTo>
                                <a:lnTo>
                                  <a:pt x="98" y="94"/>
                                </a:lnTo>
                                <a:lnTo>
                                  <a:pt x="98" y="101"/>
                                </a:lnTo>
                                <a:lnTo>
                                  <a:pt x="105" y="105"/>
                                </a:lnTo>
                                <a:lnTo>
                                  <a:pt x="112" y="120"/>
                                </a:lnTo>
                                <a:lnTo>
                                  <a:pt x="116" y="128"/>
                                </a:lnTo>
                                <a:lnTo>
                                  <a:pt x="112" y="131"/>
                                </a:lnTo>
                                <a:lnTo>
                                  <a:pt x="101" y="135"/>
                                </a:lnTo>
                                <a:lnTo>
                                  <a:pt x="105" y="146"/>
                                </a:lnTo>
                                <a:lnTo>
                                  <a:pt x="109" y="154"/>
                                </a:lnTo>
                                <a:lnTo>
                                  <a:pt x="101" y="158"/>
                                </a:lnTo>
                                <a:lnTo>
                                  <a:pt x="112" y="173"/>
                                </a:lnTo>
                                <a:lnTo>
                                  <a:pt x="105" y="184"/>
                                </a:lnTo>
                                <a:lnTo>
                                  <a:pt x="112" y="195"/>
                                </a:lnTo>
                                <a:lnTo>
                                  <a:pt x="116" y="199"/>
                                </a:lnTo>
                                <a:lnTo>
                                  <a:pt x="124" y="210"/>
                                </a:lnTo>
                                <a:lnTo>
                                  <a:pt x="120" y="214"/>
                                </a:lnTo>
                                <a:lnTo>
                                  <a:pt x="112" y="214"/>
                                </a:lnTo>
                                <a:lnTo>
                                  <a:pt x="105" y="217"/>
                                </a:lnTo>
                                <a:lnTo>
                                  <a:pt x="98" y="225"/>
                                </a:lnTo>
                                <a:lnTo>
                                  <a:pt x="101" y="221"/>
                                </a:lnTo>
                                <a:lnTo>
                                  <a:pt x="105" y="210"/>
                                </a:lnTo>
                                <a:lnTo>
                                  <a:pt x="98" y="206"/>
                                </a:lnTo>
                                <a:lnTo>
                                  <a:pt x="90" y="199"/>
                                </a:lnTo>
                                <a:lnTo>
                                  <a:pt x="90" y="195"/>
                                </a:lnTo>
                                <a:lnTo>
                                  <a:pt x="79" y="203"/>
                                </a:lnTo>
                                <a:lnTo>
                                  <a:pt x="79" y="217"/>
                                </a:lnTo>
                                <a:lnTo>
                                  <a:pt x="83" y="236"/>
                                </a:lnTo>
                                <a:lnTo>
                                  <a:pt x="86" y="247"/>
                                </a:lnTo>
                                <a:lnTo>
                                  <a:pt x="83" y="251"/>
                                </a:lnTo>
                                <a:lnTo>
                                  <a:pt x="75" y="251"/>
                                </a:lnTo>
                                <a:lnTo>
                                  <a:pt x="68" y="244"/>
                                </a:lnTo>
                                <a:lnTo>
                                  <a:pt x="56" y="232"/>
                                </a:lnTo>
                                <a:lnTo>
                                  <a:pt x="64" y="259"/>
                                </a:lnTo>
                                <a:lnTo>
                                  <a:pt x="56" y="266"/>
                                </a:lnTo>
                                <a:lnTo>
                                  <a:pt x="49" y="247"/>
                                </a:lnTo>
                                <a:lnTo>
                                  <a:pt x="49" y="232"/>
                                </a:lnTo>
                                <a:lnTo>
                                  <a:pt x="41" y="236"/>
                                </a:lnTo>
                                <a:lnTo>
                                  <a:pt x="34" y="225"/>
                                </a:lnTo>
                                <a:lnTo>
                                  <a:pt x="34" y="206"/>
                                </a:lnTo>
                                <a:lnTo>
                                  <a:pt x="30" y="199"/>
                                </a:lnTo>
                                <a:lnTo>
                                  <a:pt x="19" y="195"/>
                                </a:lnTo>
                                <a:lnTo>
                                  <a:pt x="19" y="188"/>
                                </a:lnTo>
                                <a:lnTo>
                                  <a:pt x="26" y="176"/>
                                </a:lnTo>
                                <a:lnTo>
                                  <a:pt x="38" y="184"/>
                                </a:lnTo>
                                <a:lnTo>
                                  <a:pt x="49" y="176"/>
                                </a:lnTo>
                                <a:lnTo>
                                  <a:pt x="60" y="169"/>
                                </a:lnTo>
                                <a:lnTo>
                                  <a:pt x="68" y="158"/>
                                </a:lnTo>
                                <a:lnTo>
                                  <a:pt x="71" y="146"/>
                                </a:lnTo>
                                <a:lnTo>
                                  <a:pt x="68" y="131"/>
                                </a:lnTo>
                                <a:lnTo>
                                  <a:pt x="64" y="128"/>
                                </a:lnTo>
                                <a:lnTo>
                                  <a:pt x="60" y="128"/>
                                </a:lnTo>
                                <a:lnTo>
                                  <a:pt x="68" y="120"/>
                                </a:lnTo>
                                <a:lnTo>
                                  <a:pt x="68" y="109"/>
                                </a:lnTo>
                                <a:lnTo>
                                  <a:pt x="60" y="98"/>
                                </a:lnTo>
                                <a:lnTo>
                                  <a:pt x="60" y="94"/>
                                </a:lnTo>
                                <a:lnTo>
                                  <a:pt x="53" y="83"/>
                                </a:lnTo>
                                <a:lnTo>
                                  <a:pt x="38" y="86"/>
                                </a:lnTo>
                                <a:lnTo>
                                  <a:pt x="30" y="83"/>
                                </a:lnTo>
                                <a:lnTo>
                                  <a:pt x="26" y="79"/>
                                </a:lnTo>
                                <a:lnTo>
                                  <a:pt x="19" y="75"/>
                                </a:lnTo>
                                <a:lnTo>
                                  <a:pt x="11" y="75"/>
                                </a:lnTo>
                                <a:lnTo>
                                  <a:pt x="8" y="71"/>
                                </a:lnTo>
                                <a:lnTo>
                                  <a:pt x="15" y="53"/>
                                </a:lnTo>
                                <a:lnTo>
                                  <a:pt x="15" y="38"/>
                                </a:lnTo>
                                <a:lnTo>
                                  <a:pt x="11" y="38"/>
                                </a:lnTo>
                                <a:lnTo>
                                  <a:pt x="4" y="5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82" name="Freeform 123"/>
                        <wps:cNvSpPr>
                          <a:spLocks/>
                        </wps:cNvSpPr>
                        <wps:spPr bwMode="auto">
                          <a:xfrm>
                            <a:off x="2734" y="1606"/>
                            <a:ext cx="45" cy="37"/>
                          </a:xfrm>
                          <a:custGeom>
                            <a:avLst/>
                            <a:gdLst>
                              <a:gd name="T0" fmla="*/ 8 w 45"/>
                              <a:gd name="T1" fmla="*/ 22 h 37"/>
                              <a:gd name="T2" fmla="*/ 11 w 45"/>
                              <a:gd name="T3" fmla="*/ 15 h 37"/>
                              <a:gd name="T4" fmla="*/ 15 w 45"/>
                              <a:gd name="T5" fmla="*/ 7 h 37"/>
                              <a:gd name="T6" fmla="*/ 15 w 45"/>
                              <a:gd name="T7" fmla="*/ 4 h 37"/>
                              <a:gd name="T8" fmla="*/ 23 w 45"/>
                              <a:gd name="T9" fmla="*/ 0 h 37"/>
                              <a:gd name="T10" fmla="*/ 26 w 45"/>
                              <a:gd name="T11" fmla="*/ 7 h 37"/>
                              <a:gd name="T12" fmla="*/ 30 w 45"/>
                              <a:gd name="T13" fmla="*/ 15 h 37"/>
                              <a:gd name="T14" fmla="*/ 41 w 45"/>
                              <a:gd name="T15" fmla="*/ 19 h 37"/>
                              <a:gd name="T16" fmla="*/ 45 w 45"/>
                              <a:gd name="T17" fmla="*/ 26 h 37"/>
                              <a:gd name="T18" fmla="*/ 41 w 45"/>
                              <a:gd name="T19" fmla="*/ 34 h 37"/>
                              <a:gd name="T20" fmla="*/ 37 w 45"/>
                              <a:gd name="T21" fmla="*/ 30 h 37"/>
                              <a:gd name="T22" fmla="*/ 34 w 45"/>
                              <a:gd name="T23" fmla="*/ 26 h 37"/>
                              <a:gd name="T24" fmla="*/ 23 w 45"/>
                              <a:gd name="T25" fmla="*/ 30 h 37"/>
                              <a:gd name="T26" fmla="*/ 19 w 45"/>
                              <a:gd name="T27" fmla="*/ 37 h 37"/>
                              <a:gd name="T28" fmla="*/ 8 w 45"/>
                              <a:gd name="T29" fmla="*/ 34 h 37"/>
                              <a:gd name="T30" fmla="*/ 11 w 45"/>
                              <a:gd name="T31" fmla="*/ 26 h 37"/>
                              <a:gd name="T32" fmla="*/ 11 w 45"/>
                              <a:gd name="T33" fmla="*/ 22 h 37"/>
                              <a:gd name="T34" fmla="*/ 0 w 45"/>
                              <a:gd name="T35" fmla="*/ 19 h 37"/>
                              <a:gd name="T36" fmla="*/ 11 w 45"/>
                              <a:gd name="T37" fmla="*/ 15 h 37"/>
                              <a:gd name="T38" fmla="*/ 8 w 45"/>
                              <a:gd name="T3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37">
                                <a:moveTo>
                                  <a:pt x="8" y="22"/>
                                </a:moveTo>
                                <a:lnTo>
                                  <a:pt x="11" y="15"/>
                                </a:lnTo>
                                <a:lnTo>
                                  <a:pt x="15" y="7"/>
                                </a:lnTo>
                                <a:lnTo>
                                  <a:pt x="15" y="4"/>
                                </a:lnTo>
                                <a:lnTo>
                                  <a:pt x="23" y="0"/>
                                </a:lnTo>
                                <a:lnTo>
                                  <a:pt x="26" y="7"/>
                                </a:lnTo>
                                <a:lnTo>
                                  <a:pt x="30" y="15"/>
                                </a:lnTo>
                                <a:lnTo>
                                  <a:pt x="41" y="19"/>
                                </a:lnTo>
                                <a:lnTo>
                                  <a:pt x="45" y="26"/>
                                </a:lnTo>
                                <a:lnTo>
                                  <a:pt x="41" y="34"/>
                                </a:lnTo>
                                <a:lnTo>
                                  <a:pt x="37" y="30"/>
                                </a:lnTo>
                                <a:lnTo>
                                  <a:pt x="34" y="26"/>
                                </a:lnTo>
                                <a:lnTo>
                                  <a:pt x="23" y="30"/>
                                </a:lnTo>
                                <a:lnTo>
                                  <a:pt x="19" y="37"/>
                                </a:lnTo>
                                <a:lnTo>
                                  <a:pt x="8" y="34"/>
                                </a:lnTo>
                                <a:lnTo>
                                  <a:pt x="11" y="26"/>
                                </a:lnTo>
                                <a:lnTo>
                                  <a:pt x="11" y="22"/>
                                </a:lnTo>
                                <a:lnTo>
                                  <a:pt x="0" y="19"/>
                                </a:lnTo>
                                <a:lnTo>
                                  <a:pt x="11" y="15"/>
                                </a:lnTo>
                                <a:lnTo>
                                  <a:pt x="8"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83" name="Freeform 124"/>
                        <wps:cNvSpPr>
                          <a:spLocks/>
                        </wps:cNvSpPr>
                        <wps:spPr bwMode="auto">
                          <a:xfrm>
                            <a:off x="2382" y="1355"/>
                            <a:ext cx="461" cy="517"/>
                          </a:xfrm>
                          <a:custGeom>
                            <a:avLst/>
                            <a:gdLst>
                              <a:gd name="T0" fmla="*/ 109 w 461"/>
                              <a:gd name="T1" fmla="*/ 37 h 517"/>
                              <a:gd name="T2" fmla="*/ 135 w 461"/>
                              <a:gd name="T3" fmla="*/ 37 h 517"/>
                              <a:gd name="T4" fmla="*/ 128 w 461"/>
                              <a:gd name="T5" fmla="*/ 52 h 517"/>
                              <a:gd name="T6" fmla="*/ 169 w 461"/>
                              <a:gd name="T7" fmla="*/ 52 h 517"/>
                              <a:gd name="T8" fmla="*/ 184 w 461"/>
                              <a:gd name="T9" fmla="*/ 71 h 517"/>
                              <a:gd name="T10" fmla="*/ 214 w 461"/>
                              <a:gd name="T11" fmla="*/ 94 h 517"/>
                              <a:gd name="T12" fmla="*/ 232 w 461"/>
                              <a:gd name="T13" fmla="*/ 116 h 517"/>
                              <a:gd name="T14" fmla="*/ 236 w 461"/>
                              <a:gd name="T15" fmla="*/ 135 h 517"/>
                              <a:gd name="T16" fmla="*/ 262 w 461"/>
                              <a:gd name="T17" fmla="*/ 161 h 517"/>
                              <a:gd name="T18" fmla="*/ 270 w 461"/>
                              <a:gd name="T19" fmla="*/ 142 h 517"/>
                              <a:gd name="T20" fmla="*/ 296 w 461"/>
                              <a:gd name="T21" fmla="*/ 161 h 517"/>
                              <a:gd name="T22" fmla="*/ 322 w 461"/>
                              <a:gd name="T23" fmla="*/ 187 h 517"/>
                              <a:gd name="T24" fmla="*/ 326 w 461"/>
                              <a:gd name="T25" fmla="*/ 198 h 517"/>
                              <a:gd name="T26" fmla="*/ 356 w 461"/>
                              <a:gd name="T27" fmla="*/ 180 h 517"/>
                              <a:gd name="T28" fmla="*/ 356 w 461"/>
                              <a:gd name="T29" fmla="*/ 150 h 517"/>
                              <a:gd name="T30" fmla="*/ 363 w 461"/>
                              <a:gd name="T31" fmla="*/ 120 h 517"/>
                              <a:gd name="T32" fmla="*/ 375 w 461"/>
                              <a:gd name="T33" fmla="*/ 120 h 517"/>
                              <a:gd name="T34" fmla="*/ 375 w 461"/>
                              <a:gd name="T35" fmla="*/ 154 h 517"/>
                              <a:gd name="T36" fmla="*/ 371 w 461"/>
                              <a:gd name="T37" fmla="*/ 176 h 517"/>
                              <a:gd name="T38" fmla="*/ 378 w 461"/>
                              <a:gd name="T39" fmla="*/ 183 h 517"/>
                              <a:gd name="T40" fmla="*/ 371 w 461"/>
                              <a:gd name="T41" fmla="*/ 221 h 517"/>
                              <a:gd name="T42" fmla="*/ 404 w 461"/>
                              <a:gd name="T43" fmla="*/ 202 h 517"/>
                              <a:gd name="T44" fmla="*/ 412 w 461"/>
                              <a:gd name="T45" fmla="*/ 221 h 517"/>
                              <a:gd name="T46" fmla="*/ 378 w 461"/>
                              <a:gd name="T47" fmla="*/ 243 h 517"/>
                              <a:gd name="T48" fmla="*/ 348 w 461"/>
                              <a:gd name="T49" fmla="*/ 247 h 517"/>
                              <a:gd name="T50" fmla="*/ 322 w 461"/>
                              <a:gd name="T51" fmla="*/ 277 h 517"/>
                              <a:gd name="T52" fmla="*/ 288 w 461"/>
                              <a:gd name="T53" fmla="*/ 292 h 517"/>
                              <a:gd name="T54" fmla="*/ 270 w 461"/>
                              <a:gd name="T55" fmla="*/ 326 h 517"/>
                              <a:gd name="T56" fmla="*/ 288 w 461"/>
                              <a:gd name="T57" fmla="*/ 344 h 517"/>
                              <a:gd name="T58" fmla="*/ 303 w 461"/>
                              <a:gd name="T59" fmla="*/ 374 h 517"/>
                              <a:gd name="T60" fmla="*/ 311 w 461"/>
                              <a:gd name="T61" fmla="*/ 412 h 517"/>
                              <a:gd name="T62" fmla="*/ 337 w 461"/>
                              <a:gd name="T63" fmla="*/ 431 h 517"/>
                              <a:gd name="T64" fmla="*/ 367 w 461"/>
                              <a:gd name="T65" fmla="*/ 401 h 517"/>
                              <a:gd name="T66" fmla="*/ 382 w 461"/>
                              <a:gd name="T67" fmla="*/ 352 h 517"/>
                              <a:gd name="T68" fmla="*/ 397 w 461"/>
                              <a:gd name="T69" fmla="*/ 326 h 517"/>
                              <a:gd name="T70" fmla="*/ 423 w 461"/>
                              <a:gd name="T71" fmla="*/ 352 h 517"/>
                              <a:gd name="T72" fmla="*/ 427 w 461"/>
                              <a:gd name="T73" fmla="*/ 404 h 517"/>
                              <a:gd name="T74" fmla="*/ 449 w 461"/>
                              <a:gd name="T75" fmla="*/ 401 h 517"/>
                              <a:gd name="T76" fmla="*/ 449 w 461"/>
                              <a:gd name="T77" fmla="*/ 434 h 517"/>
                              <a:gd name="T78" fmla="*/ 449 w 461"/>
                              <a:gd name="T79" fmla="*/ 464 h 517"/>
                              <a:gd name="T80" fmla="*/ 457 w 461"/>
                              <a:gd name="T81" fmla="*/ 509 h 517"/>
                              <a:gd name="T82" fmla="*/ 412 w 461"/>
                              <a:gd name="T83" fmla="*/ 517 h 517"/>
                              <a:gd name="T84" fmla="*/ 288 w 461"/>
                              <a:gd name="T85" fmla="*/ 517 h 517"/>
                              <a:gd name="T86" fmla="*/ 285 w 461"/>
                              <a:gd name="T87" fmla="*/ 483 h 517"/>
                              <a:gd name="T88" fmla="*/ 64 w 461"/>
                              <a:gd name="T89" fmla="*/ 326 h 517"/>
                              <a:gd name="T90" fmla="*/ 53 w 461"/>
                              <a:gd name="T91" fmla="*/ 277 h 517"/>
                              <a:gd name="T92" fmla="*/ 45 w 461"/>
                              <a:gd name="T93" fmla="*/ 187 h 517"/>
                              <a:gd name="T94" fmla="*/ 68 w 461"/>
                              <a:gd name="T95" fmla="*/ 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1" h="517">
                                <a:moveTo>
                                  <a:pt x="86" y="26"/>
                                </a:moveTo>
                                <a:lnTo>
                                  <a:pt x="94" y="26"/>
                                </a:lnTo>
                                <a:lnTo>
                                  <a:pt x="98" y="26"/>
                                </a:lnTo>
                                <a:lnTo>
                                  <a:pt x="109" y="37"/>
                                </a:lnTo>
                                <a:lnTo>
                                  <a:pt x="113" y="45"/>
                                </a:lnTo>
                                <a:lnTo>
                                  <a:pt x="124" y="41"/>
                                </a:lnTo>
                                <a:lnTo>
                                  <a:pt x="131" y="37"/>
                                </a:lnTo>
                                <a:lnTo>
                                  <a:pt x="135" y="37"/>
                                </a:lnTo>
                                <a:lnTo>
                                  <a:pt x="142" y="41"/>
                                </a:lnTo>
                                <a:lnTo>
                                  <a:pt x="131" y="45"/>
                                </a:lnTo>
                                <a:lnTo>
                                  <a:pt x="128" y="49"/>
                                </a:lnTo>
                                <a:lnTo>
                                  <a:pt x="128" y="52"/>
                                </a:lnTo>
                                <a:lnTo>
                                  <a:pt x="142" y="52"/>
                                </a:lnTo>
                                <a:lnTo>
                                  <a:pt x="150" y="52"/>
                                </a:lnTo>
                                <a:lnTo>
                                  <a:pt x="161" y="52"/>
                                </a:lnTo>
                                <a:lnTo>
                                  <a:pt x="169" y="52"/>
                                </a:lnTo>
                                <a:lnTo>
                                  <a:pt x="180" y="52"/>
                                </a:lnTo>
                                <a:lnTo>
                                  <a:pt x="184" y="52"/>
                                </a:lnTo>
                                <a:lnTo>
                                  <a:pt x="180" y="60"/>
                                </a:lnTo>
                                <a:lnTo>
                                  <a:pt x="184" y="71"/>
                                </a:lnTo>
                                <a:lnTo>
                                  <a:pt x="191" y="67"/>
                                </a:lnTo>
                                <a:lnTo>
                                  <a:pt x="199" y="67"/>
                                </a:lnTo>
                                <a:lnTo>
                                  <a:pt x="202" y="79"/>
                                </a:lnTo>
                                <a:lnTo>
                                  <a:pt x="214" y="94"/>
                                </a:lnTo>
                                <a:lnTo>
                                  <a:pt x="210" y="97"/>
                                </a:lnTo>
                                <a:lnTo>
                                  <a:pt x="217" y="101"/>
                                </a:lnTo>
                                <a:lnTo>
                                  <a:pt x="229" y="109"/>
                                </a:lnTo>
                                <a:lnTo>
                                  <a:pt x="232" y="116"/>
                                </a:lnTo>
                                <a:lnTo>
                                  <a:pt x="229" y="124"/>
                                </a:lnTo>
                                <a:lnTo>
                                  <a:pt x="229" y="131"/>
                                </a:lnTo>
                                <a:lnTo>
                                  <a:pt x="236" y="135"/>
                                </a:lnTo>
                                <a:lnTo>
                                  <a:pt x="232" y="139"/>
                                </a:lnTo>
                                <a:lnTo>
                                  <a:pt x="247" y="142"/>
                                </a:lnTo>
                                <a:lnTo>
                                  <a:pt x="255" y="154"/>
                                </a:lnTo>
                                <a:lnTo>
                                  <a:pt x="262" y="161"/>
                                </a:lnTo>
                                <a:lnTo>
                                  <a:pt x="262" y="154"/>
                                </a:lnTo>
                                <a:lnTo>
                                  <a:pt x="270" y="150"/>
                                </a:lnTo>
                                <a:lnTo>
                                  <a:pt x="273" y="146"/>
                                </a:lnTo>
                                <a:lnTo>
                                  <a:pt x="270" y="142"/>
                                </a:lnTo>
                                <a:lnTo>
                                  <a:pt x="281" y="142"/>
                                </a:lnTo>
                                <a:lnTo>
                                  <a:pt x="288" y="142"/>
                                </a:lnTo>
                                <a:lnTo>
                                  <a:pt x="288" y="154"/>
                                </a:lnTo>
                                <a:lnTo>
                                  <a:pt x="296" y="161"/>
                                </a:lnTo>
                                <a:lnTo>
                                  <a:pt x="296" y="165"/>
                                </a:lnTo>
                                <a:lnTo>
                                  <a:pt x="303" y="168"/>
                                </a:lnTo>
                                <a:lnTo>
                                  <a:pt x="311" y="180"/>
                                </a:lnTo>
                                <a:lnTo>
                                  <a:pt x="322" y="187"/>
                                </a:lnTo>
                                <a:lnTo>
                                  <a:pt x="330" y="183"/>
                                </a:lnTo>
                                <a:lnTo>
                                  <a:pt x="337" y="187"/>
                                </a:lnTo>
                                <a:lnTo>
                                  <a:pt x="326" y="191"/>
                                </a:lnTo>
                                <a:lnTo>
                                  <a:pt x="326" y="198"/>
                                </a:lnTo>
                                <a:lnTo>
                                  <a:pt x="333" y="195"/>
                                </a:lnTo>
                                <a:lnTo>
                                  <a:pt x="345" y="187"/>
                                </a:lnTo>
                                <a:lnTo>
                                  <a:pt x="352" y="183"/>
                                </a:lnTo>
                                <a:lnTo>
                                  <a:pt x="356" y="180"/>
                                </a:lnTo>
                                <a:lnTo>
                                  <a:pt x="352" y="168"/>
                                </a:lnTo>
                                <a:lnTo>
                                  <a:pt x="363" y="165"/>
                                </a:lnTo>
                                <a:lnTo>
                                  <a:pt x="352" y="154"/>
                                </a:lnTo>
                                <a:lnTo>
                                  <a:pt x="356" y="150"/>
                                </a:lnTo>
                                <a:lnTo>
                                  <a:pt x="352" y="139"/>
                                </a:lnTo>
                                <a:lnTo>
                                  <a:pt x="356" y="135"/>
                                </a:lnTo>
                                <a:lnTo>
                                  <a:pt x="367" y="124"/>
                                </a:lnTo>
                                <a:lnTo>
                                  <a:pt x="363" y="120"/>
                                </a:lnTo>
                                <a:lnTo>
                                  <a:pt x="371" y="112"/>
                                </a:lnTo>
                                <a:lnTo>
                                  <a:pt x="375" y="120"/>
                                </a:lnTo>
                                <a:lnTo>
                                  <a:pt x="378" y="116"/>
                                </a:lnTo>
                                <a:lnTo>
                                  <a:pt x="375" y="120"/>
                                </a:lnTo>
                                <a:lnTo>
                                  <a:pt x="378" y="127"/>
                                </a:lnTo>
                                <a:lnTo>
                                  <a:pt x="375" y="142"/>
                                </a:lnTo>
                                <a:lnTo>
                                  <a:pt x="371" y="146"/>
                                </a:lnTo>
                                <a:lnTo>
                                  <a:pt x="375" y="154"/>
                                </a:lnTo>
                                <a:lnTo>
                                  <a:pt x="371" y="157"/>
                                </a:lnTo>
                                <a:lnTo>
                                  <a:pt x="371" y="165"/>
                                </a:lnTo>
                                <a:lnTo>
                                  <a:pt x="367" y="172"/>
                                </a:lnTo>
                                <a:lnTo>
                                  <a:pt x="371" y="176"/>
                                </a:lnTo>
                                <a:lnTo>
                                  <a:pt x="371" y="180"/>
                                </a:lnTo>
                                <a:lnTo>
                                  <a:pt x="371" y="191"/>
                                </a:lnTo>
                                <a:lnTo>
                                  <a:pt x="367" y="195"/>
                                </a:lnTo>
                                <a:lnTo>
                                  <a:pt x="378" y="183"/>
                                </a:lnTo>
                                <a:lnTo>
                                  <a:pt x="389" y="180"/>
                                </a:lnTo>
                                <a:lnTo>
                                  <a:pt x="389" y="195"/>
                                </a:lnTo>
                                <a:lnTo>
                                  <a:pt x="378" y="198"/>
                                </a:lnTo>
                                <a:lnTo>
                                  <a:pt x="371" y="221"/>
                                </a:lnTo>
                                <a:lnTo>
                                  <a:pt x="382" y="225"/>
                                </a:lnTo>
                                <a:lnTo>
                                  <a:pt x="393" y="213"/>
                                </a:lnTo>
                                <a:lnTo>
                                  <a:pt x="401" y="213"/>
                                </a:lnTo>
                                <a:lnTo>
                                  <a:pt x="404" y="202"/>
                                </a:lnTo>
                                <a:lnTo>
                                  <a:pt x="408" y="191"/>
                                </a:lnTo>
                                <a:lnTo>
                                  <a:pt x="412" y="191"/>
                                </a:lnTo>
                                <a:lnTo>
                                  <a:pt x="419" y="210"/>
                                </a:lnTo>
                                <a:lnTo>
                                  <a:pt x="412" y="221"/>
                                </a:lnTo>
                                <a:lnTo>
                                  <a:pt x="408" y="228"/>
                                </a:lnTo>
                                <a:lnTo>
                                  <a:pt x="404" y="240"/>
                                </a:lnTo>
                                <a:lnTo>
                                  <a:pt x="389" y="247"/>
                                </a:lnTo>
                                <a:lnTo>
                                  <a:pt x="378" y="243"/>
                                </a:lnTo>
                                <a:lnTo>
                                  <a:pt x="378" y="232"/>
                                </a:lnTo>
                                <a:lnTo>
                                  <a:pt x="363" y="247"/>
                                </a:lnTo>
                                <a:lnTo>
                                  <a:pt x="348" y="240"/>
                                </a:lnTo>
                                <a:lnTo>
                                  <a:pt x="348" y="247"/>
                                </a:lnTo>
                                <a:lnTo>
                                  <a:pt x="341" y="262"/>
                                </a:lnTo>
                                <a:lnTo>
                                  <a:pt x="330" y="273"/>
                                </a:lnTo>
                                <a:lnTo>
                                  <a:pt x="326" y="281"/>
                                </a:lnTo>
                                <a:lnTo>
                                  <a:pt x="322" y="277"/>
                                </a:lnTo>
                                <a:lnTo>
                                  <a:pt x="315" y="281"/>
                                </a:lnTo>
                                <a:lnTo>
                                  <a:pt x="307" y="285"/>
                                </a:lnTo>
                                <a:lnTo>
                                  <a:pt x="296" y="288"/>
                                </a:lnTo>
                                <a:lnTo>
                                  <a:pt x="288" y="292"/>
                                </a:lnTo>
                                <a:lnTo>
                                  <a:pt x="285" y="296"/>
                                </a:lnTo>
                                <a:lnTo>
                                  <a:pt x="281" y="307"/>
                                </a:lnTo>
                                <a:lnTo>
                                  <a:pt x="277" y="315"/>
                                </a:lnTo>
                                <a:lnTo>
                                  <a:pt x="270" y="326"/>
                                </a:lnTo>
                                <a:lnTo>
                                  <a:pt x="288" y="322"/>
                                </a:lnTo>
                                <a:lnTo>
                                  <a:pt x="273" y="337"/>
                                </a:lnTo>
                                <a:lnTo>
                                  <a:pt x="285" y="341"/>
                                </a:lnTo>
                                <a:lnTo>
                                  <a:pt x="288" y="344"/>
                                </a:lnTo>
                                <a:lnTo>
                                  <a:pt x="296" y="352"/>
                                </a:lnTo>
                                <a:lnTo>
                                  <a:pt x="292" y="356"/>
                                </a:lnTo>
                                <a:lnTo>
                                  <a:pt x="296" y="363"/>
                                </a:lnTo>
                                <a:lnTo>
                                  <a:pt x="303" y="374"/>
                                </a:lnTo>
                                <a:lnTo>
                                  <a:pt x="315" y="382"/>
                                </a:lnTo>
                                <a:lnTo>
                                  <a:pt x="318" y="386"/>
                                </a:lnTo>
                                <a:lnTo>
                                  <a:pt x="318" y="401"/>
                                </a:lnTo>
                                <a:lnTo>
                                  <a:pt x="311" y="412"/>
                                </a:lnTo>
                                <a:lnTo>
                                  <a:pt x="318" y="423"/>
                                </a:lnTo>
                                <a:lnTo>
                                  <a:pt x="330" y="419"/>
                                </a:lnTo>
                                <a:lnTo>
                                  <a:pt x="322" y="434"/>
                                </a:lnTo>
                                <a:lnTo>
                                  <a:pt x="337" y="431"/>
                                </a:lnTo>
                                <a:lnTo>
                                  <a:pt x="341" y="416"/>
                                </a:lnTo>
                                <a:lnTo>
                                  <a:pt x="348" y="408"/>
                                </a:lnTo>
                                <a:lnTo>
                                  <a:pt x="360" y="408"/>
                                </a:lnTo>
                                <a:lnTo>
                                  <a:pt x="367" y="401"/>
                                </a:lnTo>
                                <a:lnTo>
                                  <a:pt x="367" y="389"/>
                                </a:lnTo>
                                <a:lnTo>
                                  <a:pt x="367" y="374"/>
                                </a:lnTo>
                                <a:lnTo>
                                  <a:pt x="367" y="367"/>
                                </a:lnTo>
                                <a:lnTo>
                                  <a:pt x="382" y="352"/>
                                </a:lnTo>
                                <a:lnTo>
                                  <a:pt x="382" y="348"/>
                                </a:lnTo>
                                <a:lnTo>
                                  <a:pt x="378" y="341"/>
                                </a:lnTo>
                                <a:lnTo>
                                  <a:pt x="386" y="329"/>
                                </a:lnTo>
                                <a:lnTo>
                                  <a:pt x="397" y="326"/>
                                </a:lnTo>
                                <a:lnTo>
                                  <a:pt x="404" y="341"/>
                                </a:lnTo>
                                <a:lnTo>
                                  <a:pt x="408" y="333"/>
                                </a:lnTo>
                                <a:lnTo>
                                  <a:pt x="416" y="348"/>
                                </a:lnTo>
                                <a:lnTo>
                                  <a:pt x="423" y="352"/>
                                </a:lnTo>
                                <a:lnTo>
                                  <a:pt x="423" y="367"/>
                                </a:lnTo>
                                <a:lnTo>
                                  <a:pt x="419" y="382"/>
                                </a:lnTo>
                                <a:lnTo>
                                  <a:pt x="416" y="397"/>
                                </a:lnTo>
                                <a:lnTo>
                                  <a:pt x="427" y="404"/>
                                </a:lnTo>
                                <a:lnTo>
                                  <a:pt x="431" y="401"/>
                                </a:lnTo>
                                <a:lnTo>
                                  <a:pt x="446" y="393"/>
                                </a:lnTo>
                                <a:lnTo>
                                  <a:pt x="457" y="389"/>
                                </a:lnTo>
                                <a:lnTo>
                                  <a:pt x="449" y="401"/>
                                </a:lnTo>
                                <a:lnTo>
                                  <a:pt x="453" y="404"/>
                                </a:lnTo>
                                <a:lnTo>
                                  <a:pt x="453" y="412"/>
                                </a:lnTo>
                                <a:lnTo>
                                  <a:pt x="446" y="427"/>
                                </a:lnTo>
                                <a:lnTo>
                                  <a:pt x="449" y="434"/>
                                </a:lnTo>
                                <a:lnTo>
                                  <a:pt x="446" y="446"/>
                                </a:lnTo>
                                <a:lnTo>
                                  <a:pt x="449" y="457"/>
                                </a:lnTo>
                                <a:lnTo>
                                  <a:pt x="449" y="464"/>
                                </a:lnTo>
                                <a:lnTo>
                                  <a:pt x="457" y="472"/>
                                </a:lnTo>
                                <a:lnTo>
                                  <a:pt x="446" y="483"/>
                                </a:lnTo>
                                <a:lnTo>
                                  <a:pt x="461" y="490"/>
                                </a:lnTo>
                                <a:lnTo>
                                  <a:pt x="457" y="509"/>
                                </a:lnTo>
                                <a:lnTo>
                                  <a:pt x="442" y="509"/>
                                </a:lnTo>
                                <a:lnTo>
                                  <a:pt x="427" y="509"/>
                                </a:lnTo>
                                <a:lnTo>
                                  <a:pt x="423" y="517"/>
                                </a:lnTo>
                                <a:lnTo>
                                  <a:pt x="412" y="517"/>
                                </a:lnTo>
                                <a:lnTo>
                                  <a:pt x="389" y="498"/>
                                </a:lnTo>
                                <a:lnTo>
                                  <a:pt x="367" y="502"/>
                                </a:lnTo>
                                <a:lnTo>
                                  <a:pt x="315" y="513"/>
                                </a:lnTo>
                                <a:lnTo>
                                  <a:pt x="288" y="517"/>
                                </a:lnTo>
                                <a:lnTo>
                                  <a:pt x="311" y="498"/>
                                </a:lnTo>
                                <a:lnTo>
                                  <a:pt x="296" y="498"/>
                                </a:lnTo>
                                <a:lnTo>
                                  <a:pt x="285" y="502"/>
                                </a:lnTo>
                                <a:lnTo>
                                  <a:pt x="285" y="483"/>
                                </a:lnTo>
                                <a:lnTo>
                                  <a:pt x="273" y="487"/>
                                </a:lnTo>
                                <a:lnTo>
                                  <a:pt x="292" y="472"/>
                                </a:lnTo>
                                <a:lnTo>
                                  <a:pt x="270" y="457"/>
                                </a:lnTo>
                                <a:lnTo>
                                  <a:pt x="64" y="326"/>
                                </a:lnTo>
                                <a:lnTo>
                                  <a:pt x="60" y="326"/>
                                </a:lnTo>
                                <a:lnTo>
                                  <a:pt x="60" y="318"/>
                                </a:lnTo>
                                <a:lnTo>
                                  <a:pt x="49" y="292"/>
                                </a:lnTo>
                                <a:lnTo>
                                  <a:pt x="53" y="277"/>
                                </a:lnTo>
                                <a:lnTo>
                                  <a:pt x="53" y="262"/>
                                </a:lnTo>
                                <a:lnTo>
                                  <a:pt x="53" y="228"/>
                                </a:lnTo>
                                <a:lnTo>
                                  <a:pt x="45" y="217"/>
                                </a:lnTo>
                                <a:lnTo>
                                  <a:pt x="45" y="187"/>
                                </a:lnTo>
                                <a:lnTo>
                                  <a:pt x="8" y="161"/>
                                </a:lnTo>
                                <a:lnTo>
                                  <a:pt x="0" y="135"/>
                                </a:lnTo>
                                <a:lnTo>
                                  <a:pt x="64" y="0"/>
                                </a:lnTo>
                                <a:lnTo>
                                  <a:pt x="68" y="19"/>
                                </a:lnTo>
                                <a:lnTo>
                                  <a:pt x="86"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84" name="Freeform 125"/>
                        <wps:cNvSpPr>
                          <a:spLocks/>
                        </wps:cNvSpPr>
                        <wps:spPr bwMode="auto">
                          <a:xfrm>
                            <a:off x="2229" y="1509"/>
                            <a:ext cx="22" cy="14"/>
                          </a:xfrm>
                          <a:custGeom>
                            <a:avLst/>
                            <a:gdLst>
                              <a:gd name="T0" fmla="*/ 7 w 22"/>
                              <a:gd name="T1" fmla="*/ 7 h 14"/>
                              <a:gd name="T2" fmla="*/ 0 w 22"/>
                              <a:gd name="T3" fmla="*/ 11 h 14"/>
                              <a:gd name="T4" fmla="*/ 11 w 22"/>
                              <a:gd name="T5" fmla="*/ 14 h 14"/>
                              <a:gd name="T6" fmla="*/ 22 w 22"/>
                              <a:gd name="T7" fmla="*/ 7 h 14"/>
                              <a:gd name="T8" fmla="*/ 19 w 22"/>
                              <a:gd name="T9" fmla="*/ 0 h 14"/>
                              <a:gd name="T10" fmla="*/ 7 w 22"/>
                              <a:gd name="T11" fmla="*/ 7 h 14"/>
                            </a:gdLst>
                            <a:ahLst/>
                            <a:cxnLst>
                              <a:cxn ang="0">
                                <a:pos x="T0" y="T1"/>
                              </a:cxn>
                              <a:cxn ang="0">
                                <a:pos x="T2" y="T3"/>
                              </a:cxn>
                              <a:cxn ang="0">
                                <a:pos x="T4" y="T5"/>
                              </a:cxn>
                              <a:cxn ang="0">
                                <a:pos x="T6" y="T7"/>
                              </a:cxn>
                              <a:cxn ang="0">
                                <a:pos x="T8" y="T9"/>
                              </a:cxn>
                              <a:cxn ang="0">
                                <a:pos x="T10" y="T11"/>
                              </a:cxn>
                            </a:cxnLst>
                            <a:rect l="0" t="0" r="r" b="b"/>
                            <a:pathLst>
                              <a:path w="22" h="14">
                                <a:moveTo>
                                  <a:pt x="7" y="7"/>
                                </a:moveTo>
                                <a:lnTo>
                                  <a:pt x="0" y="11"/>
                                </a:lnTo>
                                <a:lnTo>
                                  <a:pt x="11" y="14"/>
                                </a:lnTo>
                                <a:lnTo>
                                  <a:pt x="22" y="7"/>
                                </a:lnTo>
                                <a:lnTo>
                                  <a:pt x="19" y="0"/>
                                </a:lnTo>
                                <a:lnTo>
                                  <a:pt x="7"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885" name="Line 126"/>
                        <wps:cNvCnPr>
                          <a:cxnSpLocks noChangeShapeType="1"/>
                        </wps:cNvCnPr>
                        <wps:spPr bwMode="auto">
                          <a:xfrm>
                            <a:off x="2435" y="1849"/>
                            <a:ext cx="75"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6" name="Freeform 127"/>
                        <wps:cNvSpPr>
                          <a:spLocks/>
                        </wps:cNvSpPr>
                        <wps:spPr bwMode="auto">
                          <a:xfrm>
                            <a:off x="2259" y="1303"/>
                            <a:ext cx="191" cy="254"/>
                          </a:xfrm>
                          <a:custGeom>
                            <a:avLst/>
                            <a:gdLst>
                              <a:gd name="T0" fmla="*/ 176 w 191"/>
                              <a:gd name="T1" fmla="*/ 247 h 254"/>
                              <a:gd name="T2" fmla="*/ 134 w 191"/>
                              <a:gd name="T3" fmla="*/ 209 h 254"/>
                              <a:gd name="T4" fmla="*/ 127 w 191"/>
                              <a:gd name="T5" fmla="*/ 183 h 254"/>
                              <a:gd name="T6" fmla="*/ 172 w 191"/>
                              <a:gd name="T7" fmla="*/ 37 h 254"/>
                              <a:gd name="T8" fmla="*/ 168 w 191"/>
                              <a:gd name="T9" fmla="*/ 22 h 254"/>
                              <a:gd name="T10" fmla="*/ 146 w 191"/>
                              <a:gd name="T11" fmla="*/ 3 h 254"/>
                              <a:gd name="T12" fmla="*/ 127 w 191"/>
                              <a:gd name="T13" fmla="*/ 0 h 254"/>
                              <a:gd name="T14" fmla="*/ 108 w 191"/>
                              <a:gd name="T15" fmla="*/ 11 h 254"/>
                              <a:gd name="T16" fmla="*/ 82 w 191"/>
                              <a:gd name="T17" fmla="*/ 18 h 254"/>
                              <a:gd name="T18" fmla="*/ 63 w 191"/>
                              <a:gd name="T19" fmla="*/ 30 h 254"/>
                              <a:gd name="T20" fmla="*/ 63 w 191"/>
                              <a:gd name="T21" fmla="*/ 41 h 254"/>
                              <a:gd name="T22" fmla="*/ 75 w 191"/>
                              <a:gd name="T23" fmla="*/ 56 h 254"/>
                              <a:gd name="T24" fmla="*/ 67 w 191"/>
                              <a:gd name="T25" fmla="*/ 71 h 254"/>
                              <a:gd name="T26" fmla="*/ 52 w 191"/>
                              <a:gd name="T27" fmla="*/ 56 h 254"/>
                              <a:gd name="T28" fmla="*/ 22 w 191"/>
                              <a:gd name="T29" fmla="*/ 56 h 254"/>
                              <a:gd name="T30" fmla="*/ 41 w 191"/>
                              <a:gd name="T31" fmla="*/ 67 h 254"/>
                              <a:gd name="T32" fmla="*/ 33 w 191"/>
                              <a:gd name="T33" fmla="*/ 82 h 254"/>
                              <a:gd name="T34" fmla="*/ 52 w 191"/>
                              <a:gd name="T35" fmla="*/ 89 h 254"/>
                              <a:gd name="T36" fmla="*/ 56 w 191"/>
                              <a:gd name="T37" fmla="*/ 108 h 254"/>
                              <a:gd name="T38" fmla="*/ 15 w 191"/>
                              <a:gd name="T39" fmla="*/ 134 h 254"/>
                              <a:gd name="T40" fmla="*/ 26 w 191"/>
                              <a:gd name="T41" fmla="*/ 172 h 254"/>
                              <a:gd name="T42" fmla="*/ 45 w 191"/>
                              <a:gd name="T43" fmla="*/ 191 h 254"/>
                              <a:gd name="T44" fmla="*/ 18 w 191"/>
                              <a:gd name="T45" fmla="*/ 202 h 254"/>
                              <a:gd name="T46" fmla="*/ 0 w 191"/>
                              <a:gd name="T47" fmla="*/ 217 h 254"/>
                              <a:gd name="T48" fmla="*/ 26 w 191"/>
                              <a:gd name="T49" fmla="*/ 213 h 254"/>
                              <a:gd name="T50" fmla="*/ 56 w 191"/>
                              <a:gd name="T51" fmla="*/ 194 h 254"/>
                              <a:gd name="T52" fmla="*/ 82 w 191"/>
                              <a:gd name="T53" fmla="*/ 179 h 254"/>
                              <a:gd name="T54" fmla="*/ 108 w 191"/>
                              <a:gd name="T55" fmla="*/ 183 h 254"/>
                              <a:gd name="T56" fmla="*/ 86 w 191"/>
                              <a:gd name="T57" fmla="*/ 194 h 254"/>
                              <a:gd name="T58" fmla="*/ 97 w 191"/>
                              <a:gd name="T59" fmla="*/ 198 h 254"/>
                              <a:gd name="T60" fmla="*/ 120 w 191"/>
                              <a:gd name="T61" fmla="*/ 198 h 254"/>
                              <a:gd name="T62" fmla="*/ 142 w 191"/>
                              <a:gd name="T63" fmla="*/ 220 h 254"/>
                              <a:gd name="T64" fmla="*/ 153 w 191"/>
                              <a:gd name="T65" fmla="*/ 250 h 254"/>
                              <a:gd name="T66" fmla="*/ 168 w 191"/>
                              <a:gd name="T67"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254">
                                <a:moveTo>
                                  <a:pt x="176" y="250"/>
                                </a:moveTo>
                                <a:lnTo>
                                  <a:pt x="176" y="247"/>
                                </a:lnTo>
                                <a:lnTo>
                                  <a:pt x="149" y="206"/>
                                </a:lnTo>
                                <a:lnTo>
                                  <a:pt x="134" y="209"/>
                                </a:lnTo>
                                <a:lnTo>
                                  <a:pt x="131" y="202"/>
                                </a:lnTo>
                                <a:lnTo>
                                  <a:pt x="127" y="183"/>
                                </a:lnTo>
                                <a:lnTo>
                                  <a:pt x="191" y="52"/>
                                </a:lnTo>
                                <a:lnTo>
                                  <a:pt x="172" y="37"/>
                                </a:lnTo>
                                <a:lnTo>
                                  <a:pt x="161" y="33"/>
                                </a:lnTo>
                                <a:lnTo>
                                  <a:pt x="168" y="22"/>
                                </a:lnTo>
                                <a:lnTo>
                                  <a:pt x="161" y="18"/>
                                </a:lnTo>
                                <a:lnTo>
                                  <a:pt x="146" y="3"/>
                                </a:lnTo>
                                <a:lnTo>
                                  <a:pt x="134" y="0"/>
                                </a:lnTo>
                                <a:lnTo>
                                  <a:pt x="127" y="0"/>
                                </a:lnTo>
                                <a:lnTo>
                                  <a:pt x="116" y="11"/>
                                </a:lnTo>
                                <a:lnTo>
                                  <a:pt x="108" y="11"/>
                                </a:lnTo>
                                <a:lnTo>
                                  <a:pt x="101" y="18"/>
                                </a:lnTo>
                                <a:lnTo>
                                  <a:pt x="82" y="18"/>
                                </a:lnTo>
                                <a:lnTo>
                                  <a:pt x="75" y="18"/>
                                </a:lnTo>
                                <a:lnTo>
                                  <a:pt x="63" y="30"/>
                                </a:lnTo>
                                <a:lnTo>
                                  <a:pt x="67" y="37"/>
                                </a:lnTo>
                                <a:lnTo>
                                  <a:pt x="63" y="41"/>
                                </a:lnTo>
                                <a:lnTo>
                                  <a:pt x="67" y="52"/>
                                </a:lnTo>
                                <a:lnTo>
                                  <a:pt x="75" y="56"/>
                                </a:lnTo>
                                <a:lnTo>
                                  <a:pt x="75" y="71"/>
                                </a:lnTo>
                                <a:lnTo>
                                  <a:pt x="67" y="71"/>
                                </a:lnTo>
                                <a:lnTo>
                                  <a:pt x="60" y="67"/>
                                </a:lnTo>
                                <a:lnTo>
                                  <a:pt x="52" y="56"/>
                                </a:lnTo>
                                <a:lnTo>
                                  <a:pt x="41" y="63"/>
                                </a:lnTo>
                                <a:lnTo>
                                  <a:pt x="22" y="56"/>
                                </a:lnTo>
                                <a:lnTo>
                                  <a:pt x="30" y="71"/>
                                </a:lnTo>
                                <a:lnTo>
                                  <a:pt x="41" y="67"/>
                                </a:lnTo>
                                <a:lnTo>
                                  <a:pt x="37" y="74"/>
                                </a:lnTo>
                                <a:lnTo>
                                  <a:pt x="33" y="82"/>
                                </a:lnTo>
                                <a:lnTo>
                                  <a:pt x="37" y="82"/>
                                </a:lnTo>
                                <a:lnTo>
                                  <a:pt x="52" y="89"/>
                                </a:lnTo>
                                <a:lnTo>
                                  <a:pt x="60" y="93"/>
                                </a:lnTo>
                                <a:lnTo>
                                  <a:pt x="56" y="108"/>
                                </a:lnTo>
                                <a:lnTo>
                                  <a:pt x="11" y="127"/>
                                </a:lnTo>
                                <a:lnTo>
                                  <a:pt x="15" y="134"/>
                                </a:lnTo>
                                <a:lnTo>
                                  <a:pt x="26" y="157"/>
                                </a:lnTo>
                                <a:lnTo>
                                  <a:pt x="26" y="172"/>
                                </a:lnTo>
                                <a:lnTo>
                                  <a:pt x="48" y="183"/>
                                </a:lnTo>
                                <a:lnTo>
                                  <a:pt x="45" y="191"/>
                                </a:lnTo>
                                <a:lnTo>
                                  <a:pt x="33" y="194"/>
                                </a:lnTo>
                                <a:lnTo>
                                  <a:pt x="18" y="202"/>
                                </a:lnTo>
                                <a:lnTo>
                                  <a:pt x="0" y="213"/>
                                </a:lnTo>
                                <a:lnTo>
                                  <a:pt x="0" y="217"/>
                                </a:lnTo>
                                <a:lnTo>
                                  <a:pt x="7" y="220"/>
                                </a:lnTo>
                                <a:lnTo>
                                  <a:pt x="26" y="213"/>
                                </a:lnTo>
                                <a:lnTo>
                                  <a:pt x="33" y="213"/>
                                </a:lnTo>
                                <a:lnTo>
                                  <a:pt x="56" y="194"/>
                                </a:lnTo>
                                <a:lnTo>
                                  <a:pt x="67" y="187"/>
                                </a:lnTo>
                                <a:lnTo>
                                  <a:pt x="82" y="179"/>
                                </a:lnTo>
                                <a:lnTo>
                                  <a:pt x="97" y="176"/>
                                </a:lnTo>
                                <a:lnTo>
                                  <a:pt x="108" y="183"/>
                                </a:lnTo>
                                <a:lnTo>
                                  <a:pt x="90" y="191"/>
                                </a:lnTo>
                                <a:lnTo>
                                  <a:pt x="86" y="194"/>
                                </a:lnTo>
                                <a:lnTo>
                                  <a:pt x="78" y="206"/>
                                </a:lnTo>
                                <a:lnTo>
                                  <a:pt x="97" y="198"/>
                                </a:lnTo>
                                <a:lnTo>
                                  <a:pt x="101" y="194"/>
                                </a:lnTo>
                                <a:lnTo>
                                  <a:pt x="120" y="198"/>
                                </a:lnTo>
                                <a:lnTo>
                                  <a:pt x="127" y="220"/>
                                </a:lnTo>
                                <a:lnTo>
                                  <a:pt x="142" y="220"/>
                                </a:lnTo>
                                <a:lnTo>
                                  <a:pt x="149" y="232"/>
                                </a:lnTo>
                                <a:lnTo>
                                  <a:pt x="153" y="250"/>
                                </a:lnTo>
                                <a:lnTo>
                                  <a:pt x="161" y="250"/>
                                </a:lnTo>
                                <a:lnTo>
                                  <a:pt x="168" y="254"/>
                                </a:lnTo>
                                <a:lnTo>
                                  <a:pt x="176" y="2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g:grpSp>
                    <wps:wsp>
                      <wps:cNvPr id="887" name="Freeform 128"/>
                      <wps:cNvSpPr>
                        <a:spLocks/>
                      </wps:cNvSpPr>
                      <wps:spPr bwMode="auto">
                        <a:xfrm>
                          <a:off x="1008" y="3710"/>
                          <a:ext cx="2373" cy="1102"/>
                        </a:xfrm>
                        <a:custGeom>
                          <a:avLst/>
                          <a:gdLst>
                            <a:gd name="T0" fmla="*/ 1535 w 3041"/>
                            <a:gd name="T1" fmla="*/ 229 h 1144"/>
                            <a:gd name="T2" fmla="*/ 1678 w 3041"/>
                            <a:gd name="T3" fmla="*/ 229 h 1144"/>
                            <a:gd name="T4" fmla="*/ 1906 w 3041"/>
                            <a:gd name="T5" fmla="*/ 219 h 1144"/>
                            <a:gd name="T6" fmla="*/ 2135 w 3041"/>
                            <a:gd name="T7" fmla="*/ 190 h 1144"/>
                            <a:gd name="T8" fmla="*/ 2364 w 3041"/>
                            <a:gd name="T9" fmla="*/ 162 h 1144"/>
                            <a:gd name="T10" fmla="*/ 2593 w 3041"/>
                            <a:gd name="T11" fmla="*/ 114 h 1144"/>
                            <a:gd name="T12" fmla="*/ 2821 w 3041"/>
                            <a:gd name="T13" fmla="*/ 57 h 1144"/>
                            <a:gd name="T14" fmla="*/ 3041 w 3041"/>
                            <a:gd name="T15" fmla="*/ 0 h 1144"/>
                            <a:gd name="T16" fmla="*/ 2983 w 3041"/>
                            <a:gd name="T17" fmla="*/ 124 h 1144"/>
                            <a:gd name="T18" fmla="*/ 2907 w 3041"/>
                            <a:gd name="T19" fmla="*/ 248 h 1144"/>
                            <a:gd name="T20" fmla="*/ 2850 w 3041"/>
                            <a:gd name="T21" fmla="*/ 362 h 1144"/>
                            <a:gd name="T22" fmla="*/ 2783 w 3041"/>
                            <a:gd name="T23" fmla="*/ 467 h 1144"/>
                            <a:gd name="T24" fmla="*/ 2707 w 3041"/>
                            <a:gd name="T25" fmla="*/ 562 h 1144"/>
                            <a:gd name="T26" fmla="*/ 2621 w 3041"/>
                            <a:gd name="T27" fmla="*/ 658 h 1144"/>
                            <a:gd name="T28" fmla="*/ 2526 w 3041"/>
                            <a:gd name="T29" fmla="*/ 753 h 1144"/>
                            <a:gd name="T30" fmla="*/ 2431 w 3041"/>
                            <a:gd name="T31" fmla="*/ 829 h 1144"/>
                            <a:gd name="T32" fmla="*/ 2326 w 3041"/>
                            <a:gd name="T33" fmla="*/ 905 h 1144"/>
                            <a:gd name="T34" fmla="*/ 2211 w 3041"/>
                            <a:gd name="T35" fmla="*/ 972 h 1144"/>
                            <a:gd name="T36" fmla="*/ 2097 w 3041"/>
                            <a:gd name="T37" fmla="*/ 1020 h 1144"/>
                            <a:gd name="T38" fmla="*/ 1983 w 3041"/>
                            <a:gd name="T39" fmla="*/ 1067 h 1144"/>
                            <a:gd name="T40" fmla="*/ 1859 w 3041"/>
                            <a:gd name="T41" fmla="*/ 1106 h 1144"/>
                            <a:gd name="T42" fmla="*/ 1735 w 3041"/>
                            <a:gd name="T43" fmla="*/ 1125 h 1144"/>
                            <a:gd name="T44" fmla="*/ 1611 w 3041"/>
                            <a:gd name="T45" fmla="*/ 1134 h 1144"/>
                            <a:gd name="T46" fmla="*/ 1516 w 3041"/>
                            <a:gd name="T47" fmla="*/ 1144 h 1144"/>
                            <a:gd name="T48" fmla="*/ 1525 w 3041"/>
                            <a:gd name="T49" fmla="*/ 1144 h 1144"/>
                            <a:gd name="T50" fmla="*/ 1430 w 3041"/>
                            <a:gd name="T51" fmla="*/ 1134 h 1144"/>
                            <a:gd name="T52" fmla="*/ 1306 w 3041"/>
                            <a:gd name="T53" fmla="*/ 1125 h 1144"/>
                            <a:gd name="T54" fmla="*/ 1182 w 3041"/>
                            <a:gd name="T55" fmla="*/ 1106 h 1144"/>
                            <a:gd name="T56" fmla="*/ 1058 w 3041"/>
                            <a:gd name="T57" fmla="*/ 1067 h 1144"/>
                            <a:gd name="T58" fmla="*/ 944 w 3041"/>
                            <a:gd name="T59" fmla="*/ 1020 h 1144"/>
                            <a:gd name="T60" fmla="*/ 830 w 3041"/>
                            <a:gd name="T61" fmla="*/ 972 h 1144"/>
                            <a:gd name="T62" fmla="*/ 715 w 3041"/>
                            <a:gd name="T63" fmla="*/ 905 h 1144"/>
                            <a:gd name="T64" fmla="*/ 610 w 3041"/>
                            <a:gd name="T65" fmla="*/ 829 h 1144"/>
                            <a:gd name="T66" fmla="*/ 515 w 3041"/>
                            <a:gd name="T67" fmla="*/ 753 h 1144"/>
                            <a:gd name="T68" fmla="*/ 420 w 3041"/>
                            <a:gd name="T69" fmla="*/ 658 h 1144"/>
                            <a:gd name="T70" fmla="*/ 334 w 3041"/>
                            <a:gd name="T71" fmla="*/ 562 h 1144"/>
                            <a:gd name="T72" fmla="*/ 258 w 3041"/>
                            <a:gd name="T73" fmla="*/ 467 h 1144"/>
                            <a:gd name="T74" fmla="*/ 191 w 3041"/>
                            <a:gd name="T75" fmla="*/ 353 h 1144"/>
                            <a:gd name="T76" fmla="*/ 124 w 3041"/>
                            <a:gd name="T77" fmla="*/ 238 h 1144"/>
                            <a:gd name="T78" fmla="*/ 0 w 3041"/>
                            <a:gd name="T79" fmla="*/ 0 h 1144"/>
                            <a:gd name="T80" fmla="*/ 220 w 3041"/>
                            <a:gd name="T81" fmla="*/ 57 h 1144"/>
                            <a:gd name="T82" fmla="*/ 448 w 3041"/>
                            <a:gd name="T83" fmla="*/ 114 h 1144"/>
                            <a:gd name="T84" fmla="*/ 677 w 3041"/>
                            <a:gd name="T85" fmla="*/ 162 h 1144"/>
                            <a:gd name="T86" fmla="*/ 906 w 3041"/>
                            <a:gd name="T87" fmla="*/ 190 h 1144"/>
                            <a:gd name="T88" fmla="*/ 1135 w 3041"/>
                            <a:gd name="T89" fmla="*/ 219 h 1144"/>
                            <a:gd name="T90" fmla="*/ 1373 w 3041"/>
                            <a:gd name="T91" fmla="*/ 229 h 1144"/>
                            <a:gd name="T92" fmla="*/ 1506 w 3041"/>
                            <a:gd name="T93" fmla="*/ 229 h 1144"/>
                            <a:gd name="T94" fmla="*/ 1535 w 3041"/>
                            <a:gd name="T95" fmla="*/ 229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41" h="1144">
                              <a:moveTo>
                                <a:pt x="1535" y="229"/>
                              </a:moveTo>
                              <a:lnTo>
                                <a:pt x="1678" y="229"/>
                              </a:lnTo>
                              <a:lnTo>
                                <a:pt x="1906" y="219"/>
                              </a:lnTo>
                              <a:lnTo>
                                <a:pt x="2135" y="190"/>
                              </a:lnTo>
                              <a:lnTo>
                                <a:pt x="2364" y="162"/>
                              </a:lnTo>
                              <a:lnTo>
                                <a:pt x="2593" y="114"/>
                              </a:lnTo>
                              <a:lnTo>
                                <a:pt x="2821" y="57"/>
                              </a:lnTo>
                              <a:lnTo>
                                <a:pt x="3041" y="0"/>
                              </a:lnTo>
                              <a:lnTo>
                                <a:pt x="2983" y="124"/>
                              </a:lnTo>
                              <a:lnTo>
                                <a:pt x="2907" y="248"/>
                              </a:lnTo>
                              <a:lnTo>
                                <a:pt x="2850" y="362"/>
                              </a:lnTo>
                              <a:lnTo>
                                <a:pt x="2783" y="467"/>
                              </a:lnTo>
                              <a:lnTo>
                                <a:pt x="2707" y="562"/>
                              </a:lnTo>
                              <a:lnTo>
                                <a:pt x="2621" y="658"/>
                              </a:lnTo>
                              <a:lnTo>
                                <a:pt x="2526" y="753"/>
                              </a:lnTo>
                              <a:lnTo>
                                <a:pt x="2431" y="829"/>
                              </a:lnTo>
                              <a:lnTo>
                                <a:pt x="2326" y="905"/>
                              </a:lnTo>
                              <a:lnTo>
                                <a:pt x="2211" y="972"/>
                              </a:lnTo>
                              <a:lnTo>
                                <a:pt x="2097" y="1020"/>
                              </a:lnTo>
                              <a:lnTo>
                                <a:pt x="1983" y="1067"/>
                              </a:lnTo>
                              <a:lnTo>
                                <a:pt x="1859" y="1106"/>
                              </a:lnTo>
                              <a:lnTo>
                                <a:pt x="1735" y="1125"/>
                              </a:lnTo>
                              <a:lnTo>
                                <a:pt x="1611" y="1134"/>
                              </a:lnTo>
                              <a:lnTo>
                                <a:pt x="1516" y="1144"/>
                              </a:lnTo>
                              <a:lnTo>
                                <a:pt x="1525" y="1144"/>
                              </a:lnTo>
                              <a:lnTo>
                                <a:pt x="1430" y="1134"/>
                              </a:lnTo>
                              <a:lnTo>
                                <a:pt x="1306" y="1125"/>
                              </a:lnTo>
                              <a:lnTo>
                                <a:pt x="1182" y="1106"/>
                              </a:lnTo>
                              <a:lnTo>
                                <a:pt x="1058" y="1067"/>
                              </a:lnTo>
                              <a:lnTo>
                                <a:pt x="944" y="1020"/>
                              </a:lnTo>
                              <a:lnTo>
                                <a:pt x="830" y="972"/>
                              </a:lnTo>
                              <a:lnTo>
                                <a:pt x="715" y="905"/>
                              </a:lnTo>
                              <a:lnTo>
                                <a:pt x="610" y="829"/>
                              </a:lnTo>
                              <a:lnTo>
                                <a:pt x="515" y="753"/>
                              </a:lnTo>
                              <a:lnTo>
                                <a:pt x="420" y="658"/>
                              </a:lnTo>
                              <a:lnTo>
                                <a:pt x="334" y="562"/>
                              </a:lnTo>
                              <a:lnTo>
                                <a:pt x="258" y="467"/>
                              </a:lnTo>
                              <a:lnTo>
                                <a:pt x="191" y="353"/>
                              </a:lnTo>
                              <a:lnTo>
                                <a:pt x="124" y="238"/>
                              </a:lnTo>
                              <a:lnTo>
                                <a:pt x="0" y="0"/>
                              </a:lnTo>
                              <a:lnTo>
                                <a:pt x="220" y="57"/>
                              </a:lnTo>
                              <a:lnTo>
                                <a:pt x="448" y="114"/>
                              </a:lnTo>
                              <a:lnTo>
                                <a:pt x="677" y="162"/>
                              </a:lnTo>
                              <a:lnTo>
                                <a:pt x="906" y="190"/>
                              </a:lnTo>
                              <a:lnTo>
                                <a:pt x="1135" y="219"/>
                              </a:lnTo>
                              <a:lnTo>
                                <a:pt x="1373" y="229"/>
                              </a:lnTo>
                              <a:lnTo>
                                <a:pt x="1506" y="229"/>
                              </a:lnTo>
                              <a:lnTo>
                                <a:pt x="1535" y="22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88" name="Freeform 129"/>
                      <wps:cNvSpPr>
                        <a:spLocks/>
                      </wps:cNvSpPr>
                      <wps:spPr bwMode="auto">
                        <a:xfrm>
                          <a:off x="659" y="3678"/>
                          <a:ext cx="3095" cy="1458"/>
                        </a:xfrm>
                        <a:custGeom>
                          <a:avLst/>
                          <a:gdLst>
                            <a:gd name="T0" fmla="*/ 2125 w 3821"/>
                            <a:gd name="T1" fmla="*/ 1334 h 2030"/>
                            <a:gd name="T2" fmla="*/ 2373 w 3821"/>
                            <a:gd name="T3" fmla="*/ 1277 h 2030"/>
                            <a:gd name="T4" fmla="*/ 2601 w 3821"/>
                            <a:gd name="T5" fmla="*/ 1182 h 2030"/>
                            <a:gd name="T6" fmla="*/ 2811 w 3821"/>
                            <a:gd name="T7" fmla="*/ 1048 h 2030"/>
                            <a:gd name="T8" fmla="*/ 3011 w 3821"/>
                            <a:gd name="T9" fmla="*/ 877 h 2030"/>
                            <a:gd name="T10" fmla="*/ 3154 w 3821"/>
                            <a:gd name="T11" fmla="*/ 696 h 2030"/>
                            <a:gd name="T12" fmla="*/ 3240 w 3821"/>
                            <a:gd name="T13" fmla="*/ 543 h 2030"/>
                            <a:gd name="T14" fmla="*/ 3373 w 3821"/>
                            <a:gd name="T15" fmla="*/ 171 h 2030"/>
                            <a:gd name="T16" fmla="*/ 3297 w 3821"/>
                            <a:gd name="T17" fmla="*/ 638 h 2030"/>
                            <a:gd name="T18" fmla="*/ 3192 w 3821"/>
                            <a:gd name="T19" fmla="*/ 1191 h 2030"/>
                            <a:gd name="T20" fmla="*/ 3107 w 3821"/>
                            <a:gd name="T21" fmla="*/ 1716 h 2030"/>
                            <a:gd name="T22" fmla="*/ 3135 w 3821"/>
                            <a:gd name="T23" fmla="*/ 1735 h 2030"/>
                            <a:gd name="T24" fmla="*/ 3154 w 3821"/>
                            <a:gd name="T25" fmla="*/ 1754 h 2030"/>
                            <a:gd name="T26" fmla="*/ 3183 w 3821"/>
                            <a:gd name="T27" fmla="*/ 1763 h 2030"/>
                            <a:gd name="T28" fmla="*/ 3431 w 3821"/>
                            <a:gd name="T29" fmla="*/ 210 h 2030"/>
                            <a:gd name="T30" fmla="*/ 3564 w 3821"/>
                            <a:gd name="T31" fmla="*/ 1963 h 2030"/>
                            <a:gd name="T32" fmla="*/ 3583 w 3821"/>
                            <a:gd name="T33" fmla="*/ 1992 h 2030"/>
                            <a:gd name="T34" fmla="*/ 3612 w 3821"/>
                            <a:gd name="T35" fmla="*/ 2021 h 2030"/>
                            <a:gd name="T36" fmla="*/ 3650 w 3821"/>
                            <a:gd name="T37" fmla="*/ 2030 h 2030"/>
                            <a:gd name="T38" fmla="*/ 3431 w 3821"/>
                            <a:gd name="T39" fmla="*/ 0 h 2030"/>
                            <a:gd name="T40" fmla="*/ 3297 w 3821"/>
                            <a:gd name="T41" fmla="*/ 248 h 2030"/>
                            <a:gd name="T42" fmla="*/ 3173 w 3821"/>
                            <a:gd name="T43" fmla="*/ 467 h 2030"/>
                            <a:gd name="T44" fmla="*/ 3011 w 3821"/>
                            <a:gd name="T45" fmla="*/ 658 h 2030"/>
                            <a:gd name="T46" fmla="*/ 2821 w 3821"/>
                            <a:gd name="T47" fmla="*/ 829 h 2030"/>
                            <a:gd name="T48" fmla="*/ 2601 w 3821"/>
                            <a:gd name="T49" fmla="*/ 972 h 2030"/>
                            <a:gd name="T50" fmla="*/ 2373 w 3821"/>
                            <a:gd name="T51" fmla="*/ 1067 h 2030"/>
                            <a:gd name="T52" fmla="*/ 2125 w 3821"/>
                            <a:gd name="T53" fmla="*/ 1125 h 2030"/>
                            <a:gd name="T54" fmla="*/ 1906 w 3821"/>
                            <a:gd name="T55" fmla="*/ 1144 h 2030"/>
                            <a:gd name="T56" fmla="*/ 1696 w 3821"/>
                            <a:gd name="T57" fmla="*/ 1125 h 2030"/>
                            <a:gd name="T58" fmla="*/ 1448 w 3821"/>
                            <a:gd name="T59" fmla="*/ 1067 h 2030"/>
                            <a:gd name="T60" fmla="*/ 1220 w 3821"/>
                            <a:gd name="T61" fmla="*/ 972 h 2030"/>
                            <a:gd name="T62" fmla="*/ 1000 w 3821"/>
                            <a:gd name="T63" fmla="*/ 829 h 2030"/>
                            <a:gd name="T64" fmla="*/ 810 w 3821"/>
                            <a:gd name="T65" fmla="*/ 658 h 2030"/>
                            <a:gd name="T66" fmla="*/ 648 w 3821"/>
                            <a:gd name="T67" fmla="*/ 467 h 2030"/>
                            <a:gd name="T68" fmla="*/ 514 w 3821"/>
                            <a:gd name="T69" fmla="*/ 238 h 2030"/>
                            <a:gd name="T70" fmla="*/ 0 w 3821"/>
                            <a:gd name="T71" fmla="*/ 2030 h 2030"/>
                            <a:gd name="T72" fmla="*/ 190 w 3821"/>
                            <a:gd name="T73" fmla="*/ 2030 h 2030"/>
                            <a:gd name="T74" fmla="*/ 209 w 3821"/>
                            <a:gd name="T75" fmla="*/ 2021 h 2030"/>
                            <a:gd name="T76" fmla="*/ 238 w 3821"/>
                            <a:gd name="T77" fmla="*/ 1992 h 2030"/>
                            <a:gd name="T78" fmla="*/ 257 w 3821"/>
                            <a:gd name="T79" fmla="*/ 1963 h 2030"/>
                            <a:gd name="T80" fmla="*/ 295 w 3821"/>
                            <a:gd name="T81" fmla="*/ 1458 h 2030"/>
                            <a:gd name="T82" fmla="*/ 362 w 3821"/>
                            <a:gd name="T83" fmla="*/ 619 h 2030"/>
                            <a:gd name="T84" fmla="*/ 514 w 3821"/>
                            <a:gd name="T85" fmla="*/ 982 h 2030"/>
                            <a:gd name="T86" fmla="*/ 629 w 3821"/>
                            <a:gd name="T87" fmla="*/ 1763 h 2030"/>
                            <a:gd name="T88" fmla="*/ 648 w 3821"/>
                            <a:gd name="T89" fmla="*/ 1754 h 2030"/>
                            <a:gd name="T90" fmla="*/ 676 w 3821"/>
                            <a:gd name="T91" fmla="*/ 1744 h 2030"/>
                            <a:gd name="T92" fmla="*/ 705 w 3821"/>
                            <a:gd name="T93" fmla="*/ 1716 h 2030"/>
                            <a:gd name="T94" fmla="*/ 629 w 3821"/>
                            <a:gd name="T95" fmla="*/ 1191 h 2030"/>
                            <a:gd name="T96" fmla="*/ 524 w 3821"/>
                            <a:gd name="T97" fmla="*/ 638 h 2030"/>
                            <a:gd name="T98" fmla="*/ 448 w 3821"/>
                            <a:gd name="T99" fmla="*/ 171 h 2030"/>
                            <a:gd name="T100" fmla="*/ 591 w 3821"/>
                            <a:gd name="T101" fmla="*/ 543 h 2030"/>
                            <a:gd name="T102" fmla="*/ 686 w 3821"/>
                            <a:gd name="T103" fmla="*/ 705 h 2030"/>
                            <a:gd name="T104" fmla="*/ 810 w 3821"/>
                            <a:gd name="T105" fmla="*/ 877 h 2030"/>
                            <a:gd name="T106" fmla="*/ 1000 w 3821"/>
                            <a:gd name="T107" fmla="*/ 1039 h 2030"/>
                            <a:gd name="T108" fmla="*/ 1220 w 3821"/>
                            <a:gd name="T109" fmla="*/ 1182 h 2030"/>
                            <a:gd name="T110" fmla="*/ 1448 w 3821"/>
                            <a:gd name="T111" fmla="*/ 1277 h 2030"/>
                            <a:gd name="T112" fmla="*/ 1696 w 3821"/>
                            <a:gd name="T113" fmla="*/ 1334 h 2030"/>
                            <a:gd name="T114" fmla="*/ 1906 w 3821"/>
                            <a:gd name="T115" fmla="*/ 1353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1" h="2030">
                              <a:moveTo>
                                <a:pt x="2001" y="1353"/>
                              </a:moveTo>
                              <a:lnTo>
                                <a:pt x="2125" y="1334"/>
                              </a:lnTo>
                              <a:lnTo>
                                <a:pt x="2249" y="1315"/>
                              </a:lnTo>
                              <a:lnTo>
                                <a:pt x="2373" y="1277"/>
                              </a:lnTo>
                              <a:lnTo>
                                <a:pt x="2487" y="1229"/>
                              </a:lnTo>
                              <a:lnTo>
                                <a:pt x="2601" y="1182"/>
                              </a:lnTo>
                              <a:lnTo>
                                <a:pt x="2716" y="1115"/>
                              </a:lnTo>
                              <a:lnTo>
                                <a:pt x="2811" y="1048"/>
                              </a:lnTo>
                              <a:lnTo>
                                <a:pt x="2916" y="963"/>
                              </a:lnTo>
                              <a:lnTo>
                                <a:pt x="3011" y="877"/>
                              </a:lnTo>
                              <a:lnTo>
                                <a:pt x="3088" y="781"/>
                              </a:lnTo>
                              <a:lnTo>
                                <a:pt x="3154" y="696"/>
                              </a:lnTo>
                              <a:lnTo>
                                <a:pt x="3202" y="619"/>
                              </a:lnTo>
                              <a:lnTo>
                                <a:pt x="3240" y="543"/>
                              </a:lnTo>
                              <a:lnTo>
                                <a:pt x="3278" y="457"/>
                              </a:lnTo>
                              <a:lnTo>
                                <a:pt x="3373" y="171"/>
                              </a:lnTo>
                              <a:lnTo>
                                <a:pt x="3393" y="162"/>
                              </a:lnTo>
                              <a:lnTo>
                                <a:pt x="3297" y="638"/>
                              </a:lnTo>
                              <a:lnTo>
                                <a:pt x="3250" y="886"/>
                              </a:lnTo>
                              <a:lnTo>
                                <a:pt x="3192" y="1191"/>
                              </a:lnTo>
                              <a:lnTo>
                                <a:pt x="3097" y="1697"/>
                              </a:lnTo>
                              <a:lnTo>
                                <a:pt x="3107" y="1716"/>
                              </a:lnTo>
                              <a:lnTo>
                                <a:pt x="3116" y="1725"/>
                              </a:lnTo>
                              <a:lnTo>
                                <a:pt x="3135" y="1735"/>
                              </a:lnTo>
                              <a:lnTo>
                                <a:pt x="3145" y="1744"/>
                              </a:lnTo>
                              <a:lnTo>
                                <a:pt x="3154" y="1754"/>
                              </a:lnTo>
                              <a:lnTo>
                                <a:pt x="3173" y="1754"/>
                              </a:lnTo>
                              <a:lnTo>
                                <a:pt x="3183" y="1763"/>
                              </a:lnTo>
                              <a:lnTo>
                                <a:pt x="3192" y="1763"/>
                              </a:lnTo>
                              <a:lnTo>
                                <a:pt x="3431" y="210"/>
                              </a:lnTo>
                              <a:lnTo>
                                <a:pt x="3555" y="1878"/>
                              </a:lnTo>
                              <a:lnTo>
                                <a:pt x="3564" y="1963"/>
                              </a:lnTo>
                              <a:lnTo>
                                <a:pt x="3574" y="1973"/>
                              </a:lnTo>
                              <a:lnTo>
                                <a:pt x="3583" y="1992"/>
                              </a:lnTo>
                              <a:lnTo>
                                <a:pt x="3593" y="2011"/>
                              </a:lnTo>
                              <a:lnTo>
                                <a:pt x="3612" y="2021"/>
                              </a:lnTo>
                              <a:lnTo>
                                <a:pt x="3631" y="2030"/>
                              </a:lnTo>
                              <a:lnTo>
                                <a:pt x="3650" y="2030"/>
                              </a:lnTo>
                              <a:lnTo>
                                <a:pt x="3821" y="2030"/>
                              </a:lnTo>
                              <a:lnTo>
                                <a:pt x="3431" y="0"/>
                              </a:lnTo>
                              <a:lnTo>
                                <a:pt x="3373" y="124"/>
                              </a:lnTo>
                              <a:lnTo>
                                <a:pt x="3297" y="248"/>
                              </a:lnTo>
                              <a:lnTo>
                                <a:pt x="3240" y="362"/>
                              </a:lnTo>
                              <a:lnTo>
                                <a:pt x="3173" y="467"/>
                              </a:lnTo>
                              <a:lnTo>
                                <a:pt x="3097" y="562"/>
                              </a:lnTo>
                              <a:lnTo>
                                <a:pt x="3011" y="658"/>
                              </a:lnTo>
                              <a:lnTo>
                                <a:pt x="2916" y="753"/>
                              </a:lnTo>
                              <a:lnTo>
                                <a:pt x="2821" y="829"/>
                              </a:lnTo>
                              <a:lnTo>
                                <a:pt x="2716" y="905"/>
                              </a:lnTo>
                              <a:lnTo>
                                <a:pt x="2601" y="972"/>
                              </a:lnTo>
                              <a:lnTo>
                                <a:pt x="2487" y="1020"/>
                              </a:lnTo>
                              <a:lnTo>
                                <a:pt x="2373" y="1067"/>
                              </a:lnTo>
                              <a:lnTo>
                                <a:pt x="2249" y="1106"/>
                              </a:lnTo>
                              <a:lnTo>
                                <a:pt x="2125" y="1125"/>
                              </a:lnTo>
                              <a:lnTo>
                                <a:pt x="2001" y="1134"/>
                              </a:lnTo>
                              <a:lnTo>
                                <a:pt x="1906" y="1144"/>
                              </a:lnTo>
                              <a:lnTo>
                                <a:pt x="1820" y="1134"/>
                              </a:lnTo>
                              <a:lnTo>
                                <a:pt x="1696" y="1125"/>
                              </a:lnTo>
                              <a:lnTo>
                                <a:pt x="1572" y="1106"/>
                              </a:lnTo>
                              <a:lnTo>
                                <a:pt x="1448" y="1067"/>
                              </a:lnTo>
                              <a:lnTo>
                                <a:pt x="1334" y="1020"/>
                              </a:lnTo>
                              <a:lnTo>
                                <a:pt x="1220" y="972"/>
                              </a:lnTo>
                              <a:lnTo>
                                <a:pt x="1105" y="905"/>
                              </a:lnTo>
                              <a:lnTo>
                                <a:pt x="1000" y="829"/>
                              </a:lnTo>
                              <a:lnTo>
                                <a:pt x="905" y="753"/>
                              </a:lnTo>
                              <a:lnTo>
                                <a:pt x="810" y="658"/>
                              </a:lnTo>
                              <a:lnTo>
                                <a:pt x="724" y="562"/>
                              </a:lnTo>
                              <a:lnTo>
                                <a:pt x="648" y="467"/>
                              </a:lnTo>
                              <a:lnTo>
                                <a:pt x="581" y="353"/>
                              </a:lnTo>
                              <a:lnTo>
                                <a:pt x="514" y="238"/>
                              </a:lnTo>
                              <a:lnTo>
                                <a:pt x="390" y="0"/>
                              </a:lnTo>
                              <a:lnTo>
                                <a:pt x="0" y="2030"/>
                              </a:lnTo>
                              <a:lnTo>
                                <a:pt x="171" y="2030"/>
                              </a:lnTo>
                              <a:lnTo>
                                <a:pt x="190" y="2030"/>
                              </a:lnTo>
                              <a:lnTo>
                                <a:pt x="200" y="2030"/>
                              </a:lnTo>
                              <a:lnTo>
                                <a:pt x="209" y="2021"/>
                              </a:lnTo>
                              <a:lnTo>
                                <a:pt x="228" y="2011"/>
                              </a:lnTo>
                              <a:lnTo>
                                <a:pt x="238" y="1992"/>
                              </a:lnTo>
                              <a:lnTo>
                                <a:pt x="247" y="1973"/>
                              </a:lnTo>
                              <a:lnTo>
                                <a:pt x="257" y="1963"/>
                              </a:lnTo>
                              <a:lnTo>
                                <a:pt x="257" y="1878"/>
                              </a:lnTo>
                              <a:lnTo>
                                <a:pt x="295" y="1458"/>
                              </a:lnTo>
                              <a:lnTo>
                                <a:pt x="333" y="1039"/>
                              </a:lnTo>
                              <a:lnTo>
                                <a:pt x="362" y="619"/>
                              </a:lnTo>
                              <a:lnTo>
                                <a:pt x="390" y="210"/>
                              </a:lnTo>
                              <a:lnTo>
                                <a:pt x="514" y="982"/>
                              </a:lnTo>
                              <a:lnTo>
                                <a:pt x="571" y="1372"/>
                              </a:lnTo>
                              <a:lnTo>
                                <a:pt x="629" y="1763"/>
                              </a:lnTo>
                              <a:lnTo>
                                <a:pt x="638" y="1763"/>
                              </a:lnTo>
                              <a:lnTo>
                                <a:pt x="648" y="1754"/>
                              </a:lnTo>
                              <a:lnTo>
                                <a:pt x="657" y="1754"/>
                              </a:lnTo>
                              <a:lnTo>
                                <a:pt x="676" y="1744"/>
                              </a:lnTo>
                              <a:lnTo>
                                <a:pt x="686" y="1735"/>
                              </a:lnTo>
                              <a:lnTo>
                                <a:pt x="705" y="1716"/>
                              </a:lnTo>
                              <a:lnTo>
                                <a:pt x="724" y="1697"/>
                              </a:lnTo>
                              <a:lnTo>
                                <a:pt x="629" y="1191"/>
                              </a:lnTo>
                              <a:lnTo>
                                <a:pt x="571" y="886"/>
                              </a:lnTo>
                              <a:lnTo>
                                <a:pt x="524" y="638"/>
                              </a:lnTo>
                              <a:lnTo>
                                <a:pt x="428" y="162"/>
                              </a:lnTo>
                              <a:lnTo>
                                <a:pt x="448" y="171"/>
                              </a:lnTo>
                              <a:lnTo>
                                <a:pt x="562" y="476"/>
                              </a:lnTo>
                              <a:lnTo>
                                <a:pt x="591" y="543"/>
                              </a:lnTo>
                              <a:lnTo>
                                <a:pt x="638" y="629"/>
                              </a:lnTo>
                              <a:lnTo>
                                <a:pt x="686" y="705"/>
                              </a:lnTo>
                              <a:lnTo>
                                <a:pt x="733" y="772"/>
                              </a:lnTo>
                              <a:lnTo>
                                <a:pt x="810" y="877"/>
                              </a:lnTo>
                              <a:lnTo>
                                <a:pt x="905" y="963"/>
                              </a:lnTo>
                              <a:lnTo>
                                <a:pt x="1000" y="1039"/>
                              </a:lnTo>
                              <a:lnTo>
                                <a:pt x="1105" y="1115"/>
                              </a:lnTo>
                              <a:lnTo>
                                <a:pt x="1220" y="1182"/>
                              </a:lnTo>
                              <a:lnTo>
                                <a:pt x="1334" y="1229"/>
                              </a:lnTo>
                              <a:lnTo>
                                <a:pt x="1448" y="1277"/>
                              </a:lnTo>
                              <a:lnTo>
                                <a:pt x="1572" y="1315"/>
                              </a:lnTo>
                              <a:lnTo>
                                <a:pt x="1696" y="1334"/>
                              </a:lnTo>
                              <a:lnTo>
                                <a:pt x="1820" y="1353"/>
                              </a:lnTo>
                              <a:lnTo>
                                <a:pt x="1906" y="1353"/>
                              </a:lnTo>
                              <a:lnTo>
                                <a:pt x="2001" y="1353"/>
                              </a:lnTo>
                              <a:close/>
                            </a:path>
                          </a:pathLst>
                        </a:custGeom>
                        <a:solidFill>
                          <a:srgbClr val="FFFF00"/>
                        </a:solidFill>
                        <a:ln w="0">
                          <a:solidFill>
                            <a:srgbClr val="000000"/>
                          </a:solidFill>
                          <a:round/>
                          <a:headEnd/>
                          <a:tailEnd/>
                        </a:ln>
                      </wps:spPr>
                      <wps:bodyPr rot="0" vert="horz" wrap="square" lIns="91440" tIns="45720" rIns="91440" bIns="45720" anchor="t" anchorCtr="0" upright="1">
                        <a:noAutofit/>
                      </wps:bodyPr>
                    </wps:wsp>
                    <wps:wsp>
                      <wps:cNvPr id="889" name="Freeform 130"/>
                      <wps:cNvSpPr>
                        <a:spLocks/>
                      </wps:cNvSpPr>
                      <wps:spPr bwMode="auto">
                        <a:xfrm>
                          <a:off x="3439" y="3836"/>
                          <a:ext cx="100" cy="1199"/>
                        </a:xfrm>
                        <a:custGeom>
                          <a:avLst/>
                          <a:gdLst>
                            <a:gd name="T0" fmla="*/ 9 w 124"/>
                            <a:gd name="T1" fmla="*/ 1610 h 1668"/>
                            <a:gd name="T2" fmla="*/ 9 w 124"/>
                            <a:gd name="T3" fmla="*/ 1201 h 1668"/>
                            <a:gd name="T4" fmla="*/ 9 w 124"/>
                            <a:gd name="T5" fmla="*/ 800 h 1668"/>
                            <a:gd name="T6" fmla="*/ 0 w 124"/>
                            <a:gd name="T7" fmla="*/ 0 h 1668"/>
                            <a:gd name="T8" fmla="*/ 124 w 124"/>
                            <a:gd name="T9" fmla="*/ 1668 h 1668"/>
                            <a:gd name="T10" fmla="*/ 114 w 124"/>
                            <a:gd name="T11" fmla="*/ 1658 h 1668"/>
                            <a:gd name="T12" fmla="*/ 85 w 124"/>
                            <a:gd name="T13" fmla="*/ 1639 h 1668"/>
                            <a:gd name="T14" fmla="*/ 47 w 124"/>
                            <a:gd name="T15" fmla="*/ 1620 h 1668"/>
                            <a:gd name="T16" fmla="*/ 9 w 124"/>
                            <a:gd name="T17"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668">
                              <a:moveTo>
                                <a:pt x="9" y="1610"/>
                              </a:moveTo>
                              <a:lnTo>
                                <a:pt x="9" y="1201"/>
                              </a:lnTo>
                              <a:lnTo>
                                <a:pt x="9" y="800"/>
                              </a:lnTo>
                              <a:lnTo>
                                <a:pt x="0" y="0"/>
                              </a:lnTo>
                              <a:lnTo>
                                <a:pt x="124" y="1668"/>
                              </a:lnTo>
                              <a:lnTo>
                                <a:pt x="114" y="1658"/>
                              </a:lnTo>
                              <a:lnTo>
                                <a:pt x="85" y="1639"/>
                              </a:lnTo>
                              <a:lnTo>
                                <a:pt x="47" y="1620"/>
                              </a:lnTo>
                              <a:lnTo>
                                <a:pt x="9"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90" name="Freeform 131"/>
                      <wps:cNvSpPr>
                        <a:spLocks/>
                      </wps:cNvSpPr>
                      <wps:spPr bwMode="auto">
                        <a:xfrm>
                          <a:off x="867" y="3836"/>
                          <a:ext cx="107" cy="1199"/>
                        </a:xfrm>
                        <a:custGeom>
                          <a:avLst/>
                          <a:gdLst>
                            <a:gd name="T0" fmla="*/ 124 w 133"/>
                            <a:gd name="T1" fmla="*/ 1610 h 1668"/>
                            <a:gd name="T2" fmla="*/ 124 w 133"/>
                            <a:gd name="T3" fmla="*/ 1201 h 1668"/>
                            <a:gd name="T4" fmla="*/ 133 w 133"/>
                            <a:gd name="T5" fmla="*/ 800 h 1668"/>
                            <a:gd name="T6" fmla="*/ 133 w 133"/>
                            <a:gd name="T7" fmla="*/ 0 h 1668"/>
                            <a:gd name="T8" fmla="*/ 105 w 133"/>
                            <a:gd name="T9" fmla="*/ 409 h 1668"/>
                            <a:gd name="T10" fmla="*/ 76 w 133"/>
                            <a:gd name="T11" fmla="*/ 829 h 1668"/>
                            <a:gd name="T12" fmla="*/ 38 w 133"/>
                            <a:gd name="T13" fmla="*/ 1248 h 1668"/>
                            <a:gd name="T14" fmla="*/ 0 w 133"/>
                            <a:gd name="T15" fmla="*/ 1668 h 1668"/>
                            <a:gd name="T16" fmla="*/ 19 w 133"/>
                            <a:gd name="T17" fmla="*/ 1658 h 1668"/>
                            <a:gd name="T18" fmla="*/ 48 w 133"/>
                            <a:gd name="T19" fmla="*/ 1639 h 1668"/>
                            <a:gd name="T20" fmla="*/ 86 w 133"/>
                            <a:gd name="T21" fmla="*/ 1620 h 1668"/>
                            <a:gd name="T22" fmla="*/ 124 w 133"/>
                            <a:gd name="T23"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3" h="1668">
                              <a:moveTo>
                                <a:pt x="124" y="1610"/>
                              </a:moveTo>
                              <a:lnTo>
                                <a:pt x="124" y="1201"/>
                              </a:lnTo>
                              <a:lnTo>
                                <a:pt x="133" y="800"/>
                              </a:lnTo>
                              <a:lnTo>
                                <a:pt x="133" y="0"/>
                              </a:lnTo>
                              <a:lnTo>
                                <a:pt x="105" y="409"/>
                              </a:lnTo>
                              <a:lnTo>
                                <a:pt x="76" y="829"/>
                              </a:lnTo>
                              <a:lnTo>
                                <a:pt x="38" y="1248"/>
                              </a:lnTo>
                              <a:lnTo>
                                <a:pt x="0" y="1668"/>
                              </a:lnTo>
                              <a:lnTo>
                                <a:pt x="19" y="1658"/>
                              </a:lnTo>
                              <a:lnTo>
                                <a:pt x="48" y="1639"/>
                              </a:lnTo>
                              <a:lnTo>
                                <a:pt x="86" y="1620"/>
                              </a:lnTo>
                              <a:lnTo>
                                <a:pt x="124"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91" name="Freeform 132"/>
                      <wps:cNvSpPr>
                        <a:spLocks/>
                      </wps:cNvSpPr>
                      <wps:spPr bwMode="auto">
                        <a:xfrm>
                          <a:off x="967" y="3836"/>
                          <a:ext cx="224" cy="1281"/>
                        </a:xfrm>
                        <a:custGeom>
                          <a:avLst/>
                          <a:gdLst>
                            <a:gd name="T0" fmla="*/ 276 w 276"/>
                            <a:gd name="T1" fmla="*/ 1706 h 1782"/>
                            <a:gd name="T2" fmla="*/ 248 w 276"/>
                            <a:gd name="T3" fmla="*/ 1553 h 1782"/>
                            <a:gd name="T4" fmla="*/ 190 w 276"/>
                            <a:gd name="T5" fmla="*/ 1162 h 1782"/>
                            <a:gd name="T6" fmla="*/ 133 w 276"/>
                            <a:gd name="T7" fmla="*/ 772 h 1782"/>
                            <a:gd name="T8" fmla="*/ 9 w 276"/>
                            <a:gd name="T9" fmla="*/ 0 h 1782"/>
                            <a:gd name="T10" fmla="*/ 9 w 276"/>
                            <a:gd name="T11" fmla="*/ 800 h 1782"/>
                            <a:gd name="T12" fmla="*/ 0 w 276"/>
                            <a:gd name="T13" fmla="*/ 1201 h 1782"/>
                            <a:gd name="T14" fmla="*/ 0 w 276"/>
                            <a:gd name="T15" fmla="*/ 1610 h 1782"/>
                            <a:gd name="T16" fmla="*/ 0 w 276"/>
                            <a:gd name="T17" fmla="*/ 1696 h 1782"/>
                            <a:gd name="T18" fmla="*/ 9 w 276"/>
                            <a:gd name="T19" fmla="*/ 1725 h 1782"/>
                            <a:gd name="T20" fmla="*/ 28 w 276"/>
                            <a:gd name="T21" fmla="*/ 1744 h 1782"/>
                            <a:gd name="T22" fmla="*/ 47 w 276"/>
                            <a:gd name="T23" fmla="*/ 1763 h 1782"/>
                            <a:gd name="T24" fmla="*/ 76 w 276"/>
                            <a:gd name="T25" fmla="*/ 1772 h 1782"/>
                            <a:gd name="T26" fmla="*/ 105 w 276"/>
                            <a:gd name="T27" fmla="*/ 1782 h 1782"/>
                            <a:gd name="T28" fmla="*/ 124 w 276"/>
                            <a:gd name="T29" fmla="*/ 1782 h 1782"/>
                            <a:gd name="T30" fmla="*/ 152 w 276"/>
                            <a:gd name="T31" fmla="*/ 1782 h 1782"/>
                            <a:gd name="T32" fmla="*/ 181 w 276"/>
                            <a:gd name="T33" fmla="*/ 1782 h 1782"/>
                            <a:gd name="T34" fmla="*/ 210 w 276"/>
                            <a:gd name="T35" fmla="*/ 1763 h 1782"/>
                            <a:gd name="T36" fmla="*/ 229 w 276"/>
                            <a:gd name="T37" fmla="*/ 1753 h 1782"/>
                            <a:gd name="T38" fmla="*/ 257 w 276"/>
                            <a:gd name="T39" fmla="*/ 1734 h 1782"/>
                            <a:gd name="T40" fmla="*/ 276 w 276"/>
                            <a:gd name="T41" fmla="*/ 1715 h 1782"/>
                            <a:gd name="T42" fmla="*/ 276 w 276"/>
                            <a:gd name="T43"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6" h="1782">
                              <a:moveTo>
                                <a:pt x="276" y="1706"/>
                              </a:moveTo>
                              <a:lnTo>
                                <a:pt x="248" y="1553"/>
                              </a:lnTo>
                              <a:lnTo>
                                <a:pt x="190" y="1162"/>
                              </a:lnTo>
                              <a:lnTo>
                                <a:pt x="133" y="772"/>
                              </a:lnTo>
                              <a:lnTo>
                                <a:pt x="9" y="0"/>
                              </a:lnTo>
                              <a:lnTo>
                                <a:pt x="9" y="800"/>
                              </a:lnTo>
                              <a:lnTo>
                                <a:pt x="0" y="1201"/>
                              </a:lnTo>
                              <a:lnTo>
                                <a:pt x="0" y="1610"/>
                              </a:lnTo>
                              <a:lnTo>
                                <a:pt x="0" y="1696"/>
                              </a:lnTo>
                              <a:lnTo>
                                <a:pt x="9" y="1725"/>
                              </a:lnTo>
                              <a:lnTo>
                                <a:pt x="28" y="1744"/>
                              </a:lnTo>
                              <a:lnTo>
                                <a:pt x="47" y="1763"/>
                              </a:lnTo>
                              <a:lnTo>
                                <a:pt x="76" y="1772"/>
                              </a:lnTo>
                              <a:lnTo>
                                <a:pt x="105" y="1782"/>
                              </a:lnTo>
                              <a:lnTo>
                                <a:pt x="124" y="1782"/>
                              </a:lnTo>
                              <a:lnTo>
                                <a:pt x="152" y="1782"/>
                              </a:lnTo>
                              <a:lnTo>
                                <a:pt x="181" y="1782"/>
                              </a:lnTo>
                              <a:lnTo>
                                <a:pt x="210" y="1763"/>
                              </a:lnTo>
                              <a:lnTo>
                                <a:pt x="229" y="1753"/>
                              </a:lnTo>
                              <a:lnTo>
                                <a:pt x="257" y="1734"/>
                              </a:lnTo>
                              <a:lnTo>
                                <a:pt x="276" y="1715"/>
                              </a:lnTo>
                              <a:lnTo>
                                <a:pt x="276"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892" name="Freeform 133"/>
                      <wps:cNvSpPr>
                        <a:spLocks/>
                      </wps:cNvSpPr>
                      <wps:spPr bwMode="auto">
                        <a:xfrm>
                          <a:off x="3222" y="3836"/>
                          <a:ext cx="225" cy="1281"/>
                        </a:xfrm>
                        <a:custGeom>
                          <a:avLst/>
                          <a:gdLst>
                            <a:gd name="T0" fmla="*/ 0 w 276"/>
                            <a:gd name="T1" fmla="*/ 1706 h 1782"/>
                            <a:gd name="T2" fmla="*/ 28 w 276"/>
                            <a:gd name="T3" fmla="*/ 1553 h 1782"/>
                            <a:gd name="T4" fmla="*/ 267 w 276"/>
                            <a:gd name="T5" fmla="*/ 0 h 1782"/>
                            <a:gd name="T6" fmla="*/ 276 w 276"/>
                            <a:gd name="T7" fmla="*/ 800 h 1782"/>
                            <a:gd name="T8" fmla="*/ 276 w 276"/>
                            <a:gd name="T9" fmla="*/ 1201 h 1782"/>
                            <a:gd name="T10" fmla="*/ 276 w 276"/>
                            <a:gd name="T11" fmla="*/ 1610 h 1782"/>
                            <a:gd name="T12" fmla="*/ 276 w 276"/>
                            <a:gd name="T13" fmla="*/ 1696 h 1782"/>
                            <a:gd name="T14" fmla="*/ 267 w 276"/>
                            <a:gd name="T15" fmla="*/ 1725 h 1782"/>
                            <a:gd name="T16" fmla="*/ 248 w 276"/>
                            <a:gd name="T17" fmla="*/ 1744 h 1782"/>
                            <a:gd name="T18" fmla="*/ 229 w 276"/>
                            <a:gd name="T19" fmla="*/ 1763 h 1782"/>
                            <a:gd name="T20" fmla="*/ 200 w 276"/>
                            <a:gd name="T21" fmla="*/ 1772 h 1782"/>
                            <a:gd name="T22" fmla="*/ 171 w 276"/>
                            <a:gd name="T23" fmla="*/ 1782 h 1782"/>
                            <a:gd name="T24" fmla="*/ 152 w 276"/>
                            <a:gd name="T25" fmla="*/ 1782 h 1782"/>
                            <a:gd name="T26" fmla="*/ 124 w 276"/>
                            <a:gd name="T27" fmla="*/ 1782 h 1782"/>
                            <a:gd name="T28" fmla="*/ 95 w 276"/>
                            <a:gd name="T29" fmla="*/ 1782 h 1782"/>
                            <a:gd name="T30" fmla="*/ 66 w 276"/>
                            <a:gd name="T31" fmla="*/ 1763 h 1782"/>
                            <a:gd name="T32" fmla="*/ 47 w 276"/>
                            <a:gd name="T33" fmla="*/ 1753 h 1782"/>
                            <a:gd name="T34" fmla="*/ 19 w 276"/>
                            <a:gd name="T35" fmla="*/ 1734 h 1782"/>
                            <a:gd name="T36" fmla="*/ 9 w 276"/>
                            <a:gd name="T37" fmla="*/ 1725 h 1782"/>
                            <a:gd name="T38" fmla="*/ 0 w 276"/>
                            <a:gd name="T39"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6" h="1782">
                              <a:moveTo>
                                <a:pt x="0" y="1706"/>
                              </a:moveTo>
                              <a:lnTo>
                                <a:pt x="28" y="1553"/>
                              </a:lnTo>
                              <a:lnTo>
                                <a:pt x="267" y="0"/>
                              </a:lnTo>
                              <a:lnTo>
                                <a:pt x="276" y="800"/>
                              </a:lnTo>
                              <a:lnTo>
                                <a:pt x="276" y="1201"/>
                              </a:lnTo>
                              <a:lnTo>
                                <a:pt x="276" y="1610"/>
                              </a:lnTo>
                              <a:lnTo>
                                <a:pt x="276" y="1696"/>
                              </a:lnTo>
                              <a:lnTo>
                                <a:pt x="267" y="1725"/>
                              </a:lnTo>
                              <a:lnTo>
                                <a:pt x="248" y="1744"/>
                              </a:lnTo>
                              <a:lnTo>
                                <a:pt x="229" y="1763"/>
                              </a:lnTo>
                              <a:lnTo>
                                <a:pt x="200" y="1772"/>
                              </a:lnTo>
                              <a:lnTo>
                                <a:pt x="171" y="1782"/>
                              </a:lnTo>
                              <a:lnTo>
                                <a:pt x="152" y="1782"/>
                              </a:lnTo>
                              <a:lnTo>
                                <a:pt x="124" y="1782"/>
                              </a:lnTo>
                              <a:lnTo>
                                <a:pt x="95" y="1782"/>
                              </a:lnTo>
                              <a:lnTo>
                                <a:pt x="66" y="1763"/>
                              </a:lnTo>
                              <a:lnTo>
                                <a:pt x="47" y="1753"/>
                              </a:lnTo>
                              <a:lnTo>
                                <a:pt x="19" y="1734"/>
                              </a:lnTo>
                              <a:lnTo>
                                <a:pt x="9" y="1725"/>
                              </a:lnTo>
                              <a:lnTo>
                                <a:pt x="0"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893" name="Freeform 134"/>
                      <wps:cNvSpPr>
                        <a:spLocks/>
                      </wps:cNvSpPr>
                      <wps:spPr bwMode="auto">
                        <a:xfrm>
                          <a:off x="1087" y="4091"/>
                          <a:ext cx="2170" cy="897"/>
                        </a:xfrm>
                        <a:custGeom>
                          <a:avLst/>
                          <a:gdLst>
                            <a:gd name="T0" fmla="*/ 1335 w 2679"/>
                            <a:gd name="T1" fmla="*/ 858 h 1039"/>
                            <a:gd name="T2" fmla="*/ 1401 w 2679"/>
                            <a:gd name="T3" fmla="*/ 858 h 1039"/>
                            <a:gd name="T4" fmla="*/ 1525 w 2679"/>
                            <a:gd name="T5" fmla="*/ 849 h 1039"/>
                            <a:gd name="T6" fmla="*/ 1649 w 2679"/>
                            <a:gd name="T7" fmla="*/ 820 h 1039"/>
                            <a:gd name="T8" fmla="*/ 1773 w 2679"/>
                            <a:gd name="T9" fmla="*/ 791 h 1039"/>
                            <a:gd name="T10" fmla="*/ 1897 w 2679"/>
                            <a:gd name="T11" fmla="*/ 744 h 1039"/>
                            <a:gd name="T12" fmla="*/ 2011 w 2679"/>
                            <a:gd name="T13" fmla="*/ 687 h 1039"/>
                            <a:gd name="T14" fmla="*/ 2116 w 2679"/>
                            <a:gd name="T15" fmla="*/ 629 h 1039"/>
                            <a:gd name="T16" fmla="*/ 2221 w 2679"/>
                            <a:gd name="T17" fmla="*/ 553 h 1039"/>
                            <a:gd name="T18" fmla="*/ 2326 w 2679"/>
                            <a:gd name="T19" fmla="*/ 467 h 1039"/>
                            <a:gd name="T20" fmla="*/ 2412 w 2679"/>
                            <a:gd name="T21" fmla="*/ 382 h 1039"/>
                            <a:gd name="T22" fmla="*/ 2497 w 2679"/>
                            <a:gd name="T23" fmla="*/ 286 h 1039"/>
                            <a:gd name="T24" fmla="*/ 2574 w 2679"/>
                            <a:gd name="T25" fmla="*/ 181 h 1039"/>
                            <a:gd name="T26" fmla="*/ 2640 w 2679"/>
                            <a:gd name="T27" fmla="*/ 77 h 1039"/>
                            <a:gd name="T28" fmla="*/ 2679 w 2679"/>
                            <a:gd name="T29" fmla="*/ 0 h 1039"/>
                            <a:gd name="T30" fmla="*/ 2621 w 2679"/>
                            <a:gd name="T31" fmla="*/ 305 h 1039"/>
                            <a:gd name="T32" fmla="*/ 2593 w 2679"/>
                            <a:gd name="T33" fmla="*/ 363 h 1039"/>
                            <a:gd name="T34" fmla="*/ 2517 w 2679"/>
                            <a:gd name="T35" fmla="*/ 467 h 1039"/>
                            <a:gd name="T36" fmla="*/ 2431 w 2679"/>
                            <a:gd name="T37" fmla="*/ 563 h 1039"/>
                            <a:gd name="T38" fmla="*/ 2335 w 2679"/>
                            <a:gd name="T39" fmla="*/ 648 h 1039"/>
                            <a:gd name="T40" fmla="*/ 2240 w 2679"/>
                            <a:gd name="T41" fmla="*/ 734 h 1039"/>
                            <a:gd name="T42" fmla="*/ 2135 w 2679"/>
                            <a:gd name="T43" fmla="*/ 801 h 1039"/>
                            <a:gd name="T44" fmla="*/ 2021 w 2679"/>
                            <a:gd name="T45" fmla="*/ 868 h 1039"/>
                            <a:gd name="T46" fmla="*/ 1907 w 2679"/>
                            <a:gd name="T47" fmla="*/ 925 h 1039"/>
                            <a:gd name="T48" fmla="*/ 1792 w 2679"/>
                            <a:gd name="T49" fmla="*/ 963 h 1039"/>
                            <a:gd name="T50" fmla="*/ 1668 w 2679"/>
                            <a:gd name="T51" fmla="*/ 1001 h 1039"/>
                            <a:gd name="T52" fmla="*/ 1544 w 2679"/>
                            <a:gd name="T53" fmla="*/ 1020 h 1039"/>
                            <a:gd name="T54" fmla="*/ 1421 w 2679"/>
                            <a:gd name="T55" fmla="*/ 1039 h 1039"/>
                            <a:gd name="T56" fmla="*/ 1335 w 2679"/>
                            <a:gd name="T57" fmla="*/ 1039 h 1039"/>
                            <a:gd name="T58" fmla="*/ 1344 w 2679"/>
                            <a:gd name="T59" fmla="*/ 1039 h 1039"/>
                            <a:gd name="T60" fmla="*/ 1258 w 2679"/>
                            <a:gd name="T61" fmla="*/ 1039 h 1039"/>
                            <a:gd name="T62" fmla="*/ 1135 w 2679"/>
                            <a:gd name="T63" fmla="*/ 1020 h 1039"/>
                            <a:gd name="T64" fmla="*/ 1011 w 2679"/>
                            <a:gd name="T65" fmla="*/ 1001 h 1039"/>
                            <a:gd name="T66" fmla="*/ 887 w 2679"/>
                            <a:gd name="T67" fmla="*/ 963 h 1039"/>
                            <a:gd name="T68" fmla="*/ 772 w 2679"/>
                            <a:gd name="T69" fmla="*/ 925 h 1039"/>
                            <a:gd name="T70" fmla="*/ 658 w 2679"/>
                            <a:gd name="T71" fmla="*/ 868 h 1039"/>
                            <a:gd name="T72" fmla="*/ 544 w 2679"/>
                            <a:gd name="T73" fmla="*/ 801 h 1039"/>
                            <a:gd name="T74" fmla="*/ 439 w 2679"/>
                            <a:gd name="T75" fmla="*/ 734 h 1039"/>
                            <a:gd name="T76" fmla="*/ 344 w 2679"/>
                            <a:gd name="T77" fmla="*/ 648 h 1039"/>
                            <a:gd name="T78" fmla="*/ 248 w 2679"/>
                            <a:gd name="T79" fmla="*/ 563 h 1039"/>
                            <a:gd name="T80" fmla="*/ 162 w 2679"/>
                            <a:gd name="T81" fmla="*/ 467 h 1039"/>
                            <a:gd name="T82" fmla="*/ 86 w 2679"/>
                            <a:gd name="T83" fmla="*/ 363 h 1039"/>
                            <a:gd name="T84" fmla="*/ 58 w 2679"/>
                            <a:gd name="T85" fmla="*/ 305 h 1039"/>
                            <a:gd name="T86" fmla="*/ 0 w 2679"/>
                            <a:gd name="T87" fmla="*/ 0 h 1039"/>
                            <a:gd name="T88" fmla="*/ 29 w 2679"/>
                            <a:gd name="T89" fmla="*/ 77 h 1039"/>
                            <a:gd name="T90" fmla="*/ 105 w 2679"/>
                            <a:gd name="T91" fmla="*/ 181 h 1039"/>
                            <a:gd name="T92" fmla="*/ 182 w 2679"/>
                            <a:gd name="T93" fmla="*/ 286 h 1039"/>
                            <a:gd name="T94" fmla="*/ 267 w 2679"/>
                            <a:gd name="T95" fmla="*/ 382 h 1039"/>
                            <a:gd name="T96" fmla="*/ 353 w 2679"/>
                            <a:gd name="T97" fmla="*/ 467 h 1039"/>
                            <a:gd name="T98" fmla="*/ 458 w 2679"/>
                            <a:gd name="T99" fmla="*/ 553 h 1039"/>
                            <a:gd name="T100" fmla="*/ 563 w 2679"/>
                            <a:gd name="T101" fmla="*/ 629 h 1039"/>
                            <a:gd name="T102" fmla="*/ 668 w 2679"/>
                            <a:gd name="T103" fmla="*/ 687 h 1039"/>
                            <a:gd name="T104" fmla="*/ 782 w 2679"/>
                            <a:gd name="T105" fmla="*/ 744 h 1039"/>
                            <a:gd name="T106" fmla="*/ 906 w 2679"/>
                            <a:gd name="T107" fmla="*/ 791 h 1039"/>
                            <a:gd name="T108" fmla="*/ 1020 w 2679"/>
                            <a:gd name="T109" fmla="*/ 820 h 1039"/>
                            <a:gd name="T110" fmla="*/ 1154 w 2679"/>
                            <a:gd name="T111" fmla="*/ 849 h 1039"/>
                            <a:gd name="T112" fmla="*/ 1278 w 2679"/>
                            <a:gd name="T113" fmla="*/ 858 h 1039"/>
                            <a:gd name="T114" fmla="*/ 1335 w 2679"/>
                            <a:gd name="T115" fmla="*/ 858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79" h="1039">
                              <a:moveTo>
                                <a:pt x="1335" y="858"/>
                              </a:moveTo>
                              <a:lnTo>
                                <a:pt x="1401" y="858"/>
                              </a:lnTo>
                              <a:lnTo>
                                <a:pt x="1525" y="849"/>
                              </a:lnTo>
                              <a:lnTo>
                                <a:pt x="1649" y="820"/>
                              </a:lnTo>
                              <a:lnTo>
                                <a:pt x="1773" y="791"/>
                              </a:lnTo>
                              <a:lnTo>
                                <a:pt x="1897" y="744"/>
                              </a:lnTo>
                              <a:lnTo>
                                <a:pt x="2011" y="687"/>
                              </a:lnTo>
                              <a:lnTo>
                                <a:pt x="2116" y="629"/>
                              </a:lnTo>
                              <a:lnTo>
                                <a:pt x="2221" y="553"/>
                              </a:lnTo>
                              <a:lnTo>
                                <a:pt x="2326" y="467"/>
                              </a:lnTo>
                              <a:lnTo>
                                <a:pt x="2412" y="382"/>
                              </a:lnTo>
                              <a:lnTo>
                                <a:pt x="2497" y="286"/>
                              </a:lnTo>
                              <a:lnTo>
                                <a:pt x="2574" y="181"/>
                              </a:lnTo>
                              <a:lnTo>
                                <a:pt x="2640" y="77"/>
                              </a:lnTo>
                              <a:lnTo>
                                <a:pt x="2679" y="0"/>
                              </a:lnTo>
                              <a:lnTo>
                                <a:pt x="2621" y="305"/>
                              </a:lnTo>
                              <a:lnTo>
                                <a:pt x="2593" y="363"/>
                              </a:lnTo>
                              <a:lnTo>
                                <a:pt x="2517" y="467"/>
                              </a:lnTo>
                              <a:lnTo>
                                <a:pt x="2431" y="563"/>
                              </a:lnTo>
                              <a:lnTo>
                                <a:pt x="2335" y="648"/>
                              </a:lnTo>
                              <a:lnTo>
                                <a:pt x="2240" y="734"/>
                              </a:lnTo>
                              <a:lnTo>
                                <a:pt x="2135" y="801"/>
                              </a:lnTo>
                              <a:lnTo>
                                <a:pt x="2021" y="868"/>
                              </a:lnTo>
                              <a:lnTo>
                                <a:pt x="1907" y="925"/>
                              </a:lnTo>
                              <a:lnTo>
                                <a:pt x="1792" y="963"/>
                              </a:lnTo>
                              <a:lnTo>
                                <a:pt x="1668" y="1001"/>
                              </a:lnTo>
                              <a:lnTo>
                                <a:pt x="1544" y="1020"/>
                              </a:lnTo>
                              <a:lnTo>
                                <a:pt x="1421" y="1039"/>
                              </a:lnTo>
                              <a:lnTo>
                                <a:pt x="1335" y="1039"/>
                              </a:lnTo>
                              <a:lnTo>
                                <a:pt x="1344" y="1039"/>
                              </a:lnTo>
                              <a:lnTo>
                                <a:pt x="1258" y="1039"/>
                              </a:lnTo>
                              <a:lnTo>
                                <a:pt x="1135" y="1020"/>
                              </a:lnTo>
                              <a:lnTo>
                                <a:pt x="1011" y="1001"/>
                              </a:lnTo>
                              <a:lnTo>
                                <a:pt x="887" y="963"/>
                              </a:lnTo>
                              <a:lnTo>
                                <a:pt x="772" y="925"/>
                              </a:lnTo>
                              <a:lnTo>
                                <a:pt x="658" y="868"/>
                              </a:lnTo>
                              <a:lnTo>
                                <a:pt x="544" y="801"/>
                              </a:lnTo>
                              <a:lnTo>
                                <a:pt x="439" y="734"/>
                              </a:lnTo>
                              <a:lnTo>
                                <a:pt x="344" y="648"/>
                              </a:lnTo>
                              <a:lnTo>
                                <a:pt x="248" y="563"/>
                              </a:lnTo>
                              <a:lnTo>
                                <a:pt x="162" y="467"/>
                              </a:lnTo>
                              <a:lnTo>
                                <a:pt x="86" y="363"/>
                              </a:lnTo>
                              <a:lnTo>
                                <a:pt x="58" y="305"/>
                              </a:lnTo>
                              <a:lnTo>
                                <a:pt x="0" y="0"/>
                              </a:lnTo>
                              <a:lnTo>
                                <a:pt x="29" y="77"/>
                              </a:lnTo>
                              <a:lnTo>
                                <a:pt x="105" y="181"/>
                              </a:lnTo>
                              <a:lnTo>
                                <a:pt x="182" y="286"/>
                              </a:lnTo>
                              <a:lnTo>
                                <a:pt x="267" y="382"/>
                              </a:lnTo>
                              <a:lnTo>
                                <a:pt x="353" y="467"/>
                              </a:lnTo>
                              <a:lnTo>
                                <a:pt x="458" y="553"/>
                              </a:lnTo>
                              <a:lnTo>
                                <a:pt x="563" y="629"/>
                              </a:lnTo>
                              <a:lnTo>
                                <a:pt x="668" y="687"/>
                              </a:lnTo>
                              <a:lnTo>
                                <a:pt x="782" y="744"/>
                              </a:lnTo>
                              <a:lnTo>
                                <a:pt x="906" y="791"/>
                              </a:lnTo>
                              <a:lnTo>
                                <a:pt x="1020" y="820"/>
                              </a:lnTo>
                              <a:lnTo>
                                <a:pt x="1154" y="849"/>
                              </a:lnTo>
                              <a:lnTo>
                                <a:pt x="1278" y="858"/>
                              </a:lnTo>
                              <a:lnTo>
                                <a:pt x="1335" y="858"/>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894" name="Freeform 135"/>
                      <wps:cNvSpPr>
                        <a:spLocks/>
                      </wps:cNvSpPr>
                      <wps:spPr bwMode="auto">
                        <a:xfrm>
                          <a:off x="1084" y="4057"/>
                          <a:ext cx="2245" cy="7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008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5" name="Freeform 136"/>
                      <wps:cNvSpPr>
                        <a:spLocks/>
                      </wps:cNvSpPr>
                      <wps:spPr bwMode="auto">
                        <a:xfrm>
                          <a:off x="1018" y="3851"/>
                          <a:ext cx="2363" cy="8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FFFF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6" name="Freeform 137"/>
                      <wps:cNvSpPr>
                        <a:spLocks/>
                      </wps:cNvSpPr>
                      <wps:spPr bwMode="auto">
                        <a:xfrm>
                          <a:off x="800" y="3499"/>
                          <a:ext cx="480"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97" name="Freeform 138"/>
                      <wps:cNvSpPr>
                        <a:spLocks/>
                      </wps:cNvSpPr>
                      <wps:spPr bwMode="auto">
                        <a:xfrm>
                          <a:off x="3133" y="3499"/>
                          <a:ext cx="481"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98" name="Freeform 139"/>
                      <wps:cNvSpPr>
                        <a:spLocks/>
                      </wps:cNvSpPr>
                      <wps:spPr bwMode="auto">
                        <a:xfrm>
                          <a:off x="1996" y="3921"/>
                          <a:ext cx="480" cy="446"/>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99" name="WordArt 140"/>
                      <wps:cNvSpPr txBox="1">
                        <a:spLocks noChangeArrowheads="1" noChangeShapeType="1" noTextEdit="1"/>
                      </wps:cNvSpPr>
                      <wps:spPr bwMode="auto">
                        <a:xfrm>
                          <a:off x="1151" y="3264"/>
                          <a:ext cx="2111" cy="563"/>
                        </a:xfrm>
                        <a:prstGeom prst="rect">
                          <a:avLst/>
                        </a:prstGeom>
                        <a:extLst>
                          <a:ext uri="{AF507438-7753-43E0-B8FC-AC1667EBCBE1}">
                            <a14:hiddenEffects xmlns:a14="http://schemas.microsoft.com/office/drawing/2010/main">
                              <a:effectLst/>
                            </a14:hiddenEffects>
                          </a:ext>
                        </a:extLst>
                      </wps:spPr>
                      <wps:txbx>
                        <w:txbxContent>
                          <w:p w:rsidR="00DA47C3" w:rsidRDefault="00DA47C3" w:rsidP="001C37FD">
                            <w:pPr>
                              <w:pStyle w:val="NormalWeb"/>
                              <w:spacing w:before="0" w:beforeAutospacing="0" w:after="0" w:afterAutospacing="0"/>
                              <w:jc w:val="center"/>
                            </w:pPr>
                            <w:r>
                              <w:rPr>
                                <w:rFonts w:ascii="Arial" w:hAnsi="Arial" w:cs="Arial"/>
                                <w:color w:val="000000"/>
                                <w14:textOutline w14:w="9525" w14:cap="flat" w14:cmpd="sng" w14:algn="ctr">
                                  <w14:solidFill>
                                    <w14:srgbClr w14:val="000000"/>
                                  </w14:solidFill>
                                  <w14:prstDash w14:val="solid"/>
                                  <w14:round/>
                                </w14:textOutline>
                              </w:rPr>
                              <w:t>FORMACIÓN INTEGRAL PARA EL MUNDO</w:t>
                            </w:r>
                          </w:p>
                        </w:txbxContent>
                      </wps:txbx>
                      <wps:bodyPr spcFirstLastPara="1" wrap="square" numCol="1" fromWordArt="1">
                        <a:prstTxWarp prst="textArchDown">
                          <a:avLst>
                            <a:gd name="adj" fmla="val 1028346"/>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3F5313" id="_x0000_s1583" style="position:absolute;left:0;text-align:left;margin-left:-11.2pt;margin-top:-10.75pt;width:49.55pt;height:51.1pt;z-index:251669504" coordorigin="448,515" coordsize="3488,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">
              <v:shape id="Freeform 3" o:spid="_x0000_s1584" style="position:absolute;left:448;top:515;width:3488;height:4110;visibility:visible;mso-wrap-style:square;v-text-anchor:top" coordsize="2380,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z5MQA&#10;AADcAAAADwAAAGRycy9kb3ducmV2LnhtbESPQWvCQBSE7wX/w/IEb3VXLVFSN8EKiof2oPYHPLKv&#10;SWj2bdjdmvjv3UKhx2FmvmG25Wg7cSMfWscaFnMFgrhypuVaw+f18LwBESKywc4xabhTgLKYPG0x&#10;N27gM90usRYJwiFHDU2MfS5lqBqyGOauJ07el/MWY5K+lsbjkOC2k0ulMmmx5bTQYE/7hqrvy4/V&#10;4K/ti9wM78rdj/hmVx9qP2ZK69l03L2CiDTG//Bf+2Q0rLMl/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s+TEAAAA3AAAAA8AAAAAAAAAAAAAAAAAmAIAAGRycy9k&#10;b3ducmV2LnhtbFBLBQYAAAAABAAEAPUAAACJAwAAAAA=&#10;" path="m1188,203r-79,-4l1025,187,938,167,842,143,667,75,505,,59,445r68,167l171,764r16,71l195,903r7,123l195,1137r-16,104l155,1336r-28,84l59,1579r-27,76l24,1686,8,1730,,1814r,79l16,1985r12,44l48,2076r43,60l143,2188r59,43l266,2267r147,68l572,2390r80,36l739,2462r79,36l902,2542r79,51l1057,2653r67,72l1192,2804r32,-44l1256,2725r75,-72l1407,2593r79,-51l1566,2498r83,-36l1812,2390r155,-55l2042,2303r72,-36l2178,2231r59,-43l2289,2136r43,-60l2364,1993r16,-84l2380,1814r-12,-84l2348,1655r-27,-76l2257,1420r-32,-84l2201,1241r-20,-104l2178,1026r7,-123l2193,835r16,-71l2257,612r64,-167l1872,,1713,75r-179,68l1442,167r-91,20l1267,199r-79,4xe" strokeweight="2.25pt">
                <v:path arrowok="t" o:connecttype="custom" o:connectlocs="1625,292;1375,245;978,110;86,652;251,1120;286,1324;286,1667;227,1958;86,2314;35,2471;0,2659;23,2910;70,3043;210,3207;390,3323;838,3503;1083,3609;1322,3726;1549,3889;1747,4110;1841,3994;2062,3801;2295,3661;2656,3503;2993,3376;3192,3270;3355,3131;3465,2921;3488,2659;3441,2426;3308,2081;3226,1819;3192,1504;3214,1224;3308,897;2744,0;2248,210;1980,274;1741,298" o:connectangles="0,0,0,0,0,0,0,0,0,0,0,0,0,0,0,0,0,0,0,0,0,0,0,0,0,0,0,0,0,0,0,0,0,0,0,0,0,0,0"/>
              </v:shape>
              <v:shape id="Freeform 4" o:spid="_x0000_s1585" style="position:absolute;left:628;top:742;width:3122;height:3626;visibility:visible;mso-wrap-style:square;v-text-anchor:top" coordsize="213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IncUA&#10;AADcAAAADwAAAGRycy9kb3ducmV2LnhtbESPQWvCQBSE70L/w/IK3urGiGkbXUVKhV60reaS2yP7&#10;TILZtyG7jfHfu0LB4zAz3zDL9WAa0VPnassKppMIBHFhdc2lguy4fXkD4TyyxsYyKbiSg/XqabTE&#10;VNsL/1J/8KUIEHYpKqi8b1MpXVGRQTexLXHwTrYz6IPsSqk7vAS4aWQcRYk0WHNYqLClj4qK8+HP&#10;KMi3x/e93MQ/Wfw5Lym3/S7Bb6XGz8NmAcLT4B/h//aXVvCazOB+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IidxQAAANwAAAAPAAAAAAAAAAAAAAAAAJgCAABkcnMv&#10;ZG93bnJldi54bWxQSwUGAAAAAAQABAD1AAAAigMAAAAA&#10;" path="m1069,2474r60,-67l1196,2343r72,-48l1339,2251r76,-39l1494,2176r155,-56l1792,2064r131,-51l1983,1977r48,-36l2070,1901r32,-51l2126,1770r4,-75l2126,1619r-16,-76l2058,1396r-59,-155l1971,1157r-24,-95l1931,967r-4,-108l1931,803r,-59l1955,617r16,-68l1991,477r28,-75l2051,322,1725,r-76,40l1570,72r-175,51l1228,159r-84,12l1065,171r-79,l902,159,731,123,560,72,481,40,401,,76,322r59,155l155,549r20,68l195,744r8,59l203,859r-8,108l179,1062r-20,95l131,1241,68,1396,20,1543,4,1619,,1695r4,75l16,1810r8,40l60,1901r43,40l151,1977r56,36l266,2041r72,23l485,2120r155,56l719,2212r80,39l870,2295r72,48l1009,2407r60,67xe" fillcolor="yellow" strokeweight="2.25pt">
                <v:path arrowok="t" o:connecttype="custom" o:connectlocs="1655,3528;1859,3364;2074,3242;2417,3107;2819,2950;2977,2845;3081,2711;3122,2484;3093,2261;2930,1819;2854,1557;2824,1259;2830,1090;2889,805;2959,589;2528,0;2301,106;1800,233;1561,251;1322,233;821,106;588,0;198,699;257,904;298,1177;286,1417;233,1696;100,2046;6,2373;6,2594;35,2711;151,2845;303,2950;495,3025;938,3189;1171,3299;1381,3434;1567,3626" o:connectangles="0,0,0,0,0,0,0,0,0,0,0,0,0,0,0,0,0,0,0,0,0,0,0,0,0,0,0,0,0,0,0,0,0,0,0,0,0,0"/>
              </v:shape>
              <v:group id="Group 5" o:spid="_x0000_s1586" style="position:absolute;left:1320;top:1614;width:1715;height:2026" coordorigin="1947,1059" coordsize="1862,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6" o:spid="_x0000_s1587" style="position:absolute;left:1947;top:1059;width:1862;height:2198;visibility:visible;mso-wrap-style:square;v-text-anchor:top" coordsize="186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WfMYA&#10;AADcAAAADwAAAGRycy9kb3ducmV2LnhtbESPT2vCQBTE70K/w/IKvelGQRvSrCKCUkp7qP/q8Zl9&#10;Jmmzb9PsatJv7xYEj8PM/IZJZ52pxIUaV1pWMBxEIIgzq0vOFWw3y34MwnlkjZVlUvBHDmbTh16K&#10;ibYtf9Jl7XMRIOwSVFB4XydSuqwgg25ga+LgnWxj0AfZ5FI32Aa4qeQoiibSYMlhocCaFgVlP+uz&#10;UfDLx3H8XX29xbv92R8/3g+mXVmlnh67+QsIT52/h2/tV63geTKG/zPh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MWfMYAAADcAAAADwAAAAAAAAAAAAAAAACYAgAAZHJz&#10;L2Rvd25yZXYueG1sUEsFBgAAAAAEAAQA9QAAAIsDAAAAAA==&#10;" path="m821,386r-23,l775,392r-10,6l756,407r-12,8l731,421r-20,4l692,425r-42,-2l604,419r-25,-2l552,411,493,396,362,352,305,327,282,313,261,302,244,290r-12,-8l222,277r-1,-2l209,294r-2,-2l203,290,192,277,175,259,161,238,146,213,128,184r-7,-11l113,167r-6,-2l105,171r,13l107,200r6,31l113,252r-4,2l102,248,75,225,44,204,29,194,15,188,6,186r-4,l,192r,21l2,229r8,34l27,300r11,15l48,327r19,17l86,350r19,2l152,354r17,1l176,355r-11,35l167,390r4,4l186,402r23,11l238,430r63,35l334,482r28,16l391,513r31,15l489,557r33,16l550,584r27,12l600,605r39,19l671,648r12,11l692,673r4,13l696,701r-4,20l685,746r-12,32l664,813r-25,73l627,920r-9,31l600,1007r-13,52l583,1080r-4,19l579,1113r2,11l587,1132r9,7l625,1153r31,11l671,1168r12,4l687,1176r3,10l690,1214r-5,41l677,1303r-21,100l646,1445r-4,17l641,1478r-12,53l616,1591r-16,56l595,1674r-6,23l583,1720r-10,27l564,1775r-12,29l529,1868r-19,61l495,1983r-8,23l479,2025r-5,18l470,2054r-2,8l466,2064r-8,34l456,2098r-5,2l430,2106r-54,17l328,2148r-17,14l305,2165r-2,2l303,2187r19,l336,2185r32,l407,2183r78,-2l518,2183r19,l598,2185r27,-4l635,2181r6,-2l646,2173r-2,-11l641,2152r-4,-8l637,2139r5,-6l648,2129r4,-2l652,2125r4,-6l658,2110r6,-12l675,2067r15,-40l756,1841r21,-89l794,1664r15,-83l819,1543r11,-33l846,1474r15,-43l894,1343r13,-40l919,1270r3,-13l926,1247r2,-6l928,1239r6,10l934,1251r2,6l940,1266r4,14l955,1312r15,41l1001,1441r17,42l1032,1520r11,34l1055,1591r15,83l1085,1762r22,88l1172,2039r15,38l1199,2110r5,11l1206,2131r4,6l1210,2139r4,2l1225,2148r2,6l1220,2173r-2,10l1224,2190r5,2l1239,2192r25,4l1325,2194r19,l1377,2192r79,2l1494,2196r33,l1540,2198r19,l1559,2177r-2,-2l1551,2171r-17,-13l1486,2133r-52,-16l1411,2112r-5,-2l1404,2110r-8,-37l1394,2071r-2,-7l1388,2052r-5,-17l1375,2016r-6,-23l1354,1939r-19,-62l1310,1816r-21,-58l1279,1731r-6,-23l1262,1658r-14,-57l1233,1543r-9,-56l1220,1474r-4,-18l1206,1412r-21,-100l1178,1264r-6,-40l1172,1195r4,-9l1179,1182r12,-4l1206,1174r31,-10l1266,1151r9,-8l1281,1134r2,-12l1283,1109r-4,-20l1275,1068r-13,-50l1247,963r-10,-31l1225,897r-24,-73l1189,788r-10,-31l1172,730r-6,-19l1166,697r4,-13l1179,671r12,-14l1224,634r38,-19l1285,605r27,-11l1341,582r32,-15l1440,538r31,-15l1500,507r28,-15l1561,475r63,-35l1653,423r23,-12l1691,404r4,-4l1697,400r-11,-35l1693,365r18,-2l1757,361r19,-2l1795,354r19,-16l1824,325r11,-16l1847,290r6,-17l1862,238r,-34l1860,198r-4,l1847,200r-14,6l1820,213r-33,21l1761,257r-8,6l1749,261r,-9l1751,240r4,-31l1757,194r,-13l1755,175r-6,2l1741,183r-7,11l1716,223r-15,27l1672,288r-11,12l1657,304r-2,2l1642,284r-2,2l1630,292r-11,8l1601,311r-21,12l1557,336r-57,25l1369,405r-59,16l1283,427r-25,1l1212,432r-42,2l1151,434r-20,-4l1118,425r-11,-8l1097,407r-12,-5l1064,394r-17,-2l1039,392r2,2l1039,388r-5,-11l1028,363r-2,-11l1030,334r6,-9l1043,315r8,-13l1061,279r7,-35l1070,221r4,-25l1074,173r-2,-27l1068,117r-7,-31l1049,58,1032,33,1013,13,990,4,976,2,953,,894,,867,2,848,8,828,23r-9,10l807,48,796,63r-8,18l781,115r,83l782,221r4,21l798,281r13,28l819,319r4,8l828,340r4,15l832,371r-11,15xe" strokeweight="0">
                  <v:path arrowok="t" o:connecttype="custom" o:connectlocs="731,421;493,396;222,277;161,238;105,184;44,204;2,229;105,352;186,402;422,528;671,648;673,778;583,1080;656,1164;677,1303;600,1647;529,1868;468,2062;328,2148;368,2185;635,2181;642,2133;675,2067;830,1510;926,1247;944,1280;1055,1591;1204,2121;1220,2173;1344,2194;1559,2177;1406,2110;1375,2016;1273,1708;1206,1412;1191,1178;1283,1109;1201,824;1179,671;1373,567;1653,423;1711,363;1847,290;1833,206;1751,240;1734,194;1642,284;1500,361;1151,434;1047,392;1030,334;1074,196;1013,13;828,23;782,221;832,355" o:connectangles="0,0,0,0,0,0,0,0,0,0,0,0,0,0,0,0,0,0,0,0,0,0,0,0,0,0,0,0,0,0,0,0,0,0,0,0,0,0,0,0,0,0,0,0,0,0,0,0,0,0,0,0,0,0,0,0"/>
                </v:shape>
                <v:shape id="Freeform 7" o:spid="_x0000_s1588" style="position:absolute;left:2074;top:1343;width:1622;height:1914;visibility:visible;mso-wrap-style:square;v-text-anchor:top" coordsize="162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rDMUA&#10;AADcAAAADwAAAGRycy9kb3ducmV2LnhtbESP0WrCQBRE3wX/YbmFvummpaQhdRWxCooU2+gH3Gav&#10;STB7N2TXGP/eFQQfh5k5w0xmvalFR62rLCt4G0cgiHOrKy4UHParUQLCeWSNtWVScCUHs+lwMMFU&#10;2wv/UZf5QgQIuxQVlN43qZQuL8mgG9uGOHhH2xr0QbaF1C1eAtzU8j2KYmmw4rBQYkOLkvJTdjYK&#10;5P+pjuLNdve9zn+XP8nedofkQ6nXl37+BcJT75/hR3utFXzGMdzPh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2sMxQAAANwAAAAPAAAAAAAAAAAAAAAAAJgCAABkcnMv&#10;ZG93bnJldi54bWxQSwUGAAAAAAQABAD1AAAAigMAAAAA&#10;" path="m715,337r-21,l675,340r-10,6l658,354r-10,8l635,365r-31,4l566,367r-39,-3l506,362r-23,-6l430,342,316,304,267,283,245,271r-19,-9l213,252r-12,-8l194,241r-2,-2l182,256r-4,-4l167,241,140,206,113,160r-8,-10l100,144r-6,-1l92,148r,10l94,171r4,27l100,210r,8l96,219r-8,-5l65,194,38,175,25,168,13,164,6,160r-4,2l2,166,,175r2,23l8,227r15,33l33,273r9,12l59,298r16,6l92,304r40,2l150,308r5,l144,339r2,l150,340r11,8l182,360r25,13l263,404r29,15l316,433r52,27l426,485r55,23l504,517r10,6l524,527r32,15l583,563r12,10l602,585r4,11l606,609r-4,18l596,650r-9,27l577,707r-11,33l547,802r-10,27l522,877r-12,44l506,938r-2,17l504,969r2,9l512,986r8,8l545,1005r26,8l595,1019r3,4l600,1030r2,12l600,1055r-4,37l589,1134r-8,44l571,1222r-3,20l564,1259r-4,15l558,1288r-10,46l537,1386r-13,48l514,1478r-6,21l501,1522r-10,23l481,1572r-19,54l445,1680r-13,48l426,1747r-6,17l414,1778r-4,11l407,1795r,2l399,1828r-2,l391,1830r-17,5l326,1849r-40,23l270,1881r-3,4l265,1887r,18l272,1905r20,-2l320,1903r35,-2l424,1899r27,2l468,1901r54,2l545,1899r7,l558,1897r4,-4l562,1883r-8,-17l554,1862r6,-5l566,1855r2,-2l568,1851r2,-4l577,1828r12,-27l602,1766r56,-163l677,1526r8,-38l690,1449r14,-73l713,1343r10,-28l736,1284r14,-37l779,1169r11,-35l800,1105r4,-11l807,1086r2,-6l809,1078r4,10l813,1090r2,6l819,1103r4,12l832,1144r14,34l873,1257r13,37l899,1324r10,29l919,1386r13,71l938,1495r7,39l965,1611r26,82l1022,1774r12,34l1045,1835r4,12l1053,1855r2,3l1055,1860r2,2l1068,1870r,6l1061,1891r,10l1064,1906r16,2l1103,1912r52,-2l1172,1910r29,-2l1268,1910r34,2l1331,1912r19,2l1358,1914r,-17l1356,1895r-4,-4l1337,1880r-41,-22l1248,1843r-17,-4l1225,1837r-1,l1216,1807r,-2l1212,1797r-4,-10l1204,1774r-11,-39l1179,1687r-17,-53l1143,1582r-12,-27l1122,1530r-6,-23l1110,1486r-9,-43l1074,1343r-10,-48l1062,1282r-3,-15l1055,1249r-4,-19l1041,1186r-7,-44l1026,1101r-4,-36l1020,1051r2,-11l1024,1032r4,-4l1051,1021r29,-8l1105,1001r7,-7l1118,986r2,-10l1118,963r-2,-15l1112,928r-11,-42l1085,838r-7,-27l1068,780r-21,-63l1038,686r-10,-28l1020,636r-4,-17l1016,606r4,-12l1028,583r11,-10l1066,552r33,-16l1118,527r25,-10l1197,494r57,-27l1281,456r25,-14l1331,429r29,-16l1415,383r25,-14l1461,358r12,-8l1477,348r2,l1469,317r6,l1490,315r40,-1l1548,312r17,-6l1580,292r10,-11l1599,267r16,-30l1622,206r,-31l1621,171r-4,-2l1609,173r-11,4l1584,185r-27,19l1534,223r-6,6l1525,227r,-19l1528,181r2,-13l1530,158r-2,-6l1525,154r-8,6l1511,169r-15,24l1482,216r-11,19l1456,250r-12,12l1440,266r-9,-18l1429,250r-8,4l1410,262r-14,7l1377,281r-21,10l1306,314r-113,38l1139,365r-23,4l1095,373r-77,4l988,375r-14,-6l965,362,947,348r-21,-6l911,340r-6,l907,342r-2,-3l901,329r-5,-12l894,306r4,-15l909,273r8,-11l924,241r6,-29l932,193r4,-24l936,127r-6,-27l924,75,913,50,899,27,882,12,861,2,850,,779,,756,,738,6,721,18r-8,9l702,41,692,54r-5,16l679,100r,71l683,210r11,32l708,267r5,10l717,285r6,11l725,308r,13l715,337xe" fillcolor="#ddd" strokeweight="0">
                  <v:path arrowok="t" o:connecttype="custom" o:connectlocs="648,362;483,356;213,252;167,241;92,148;96,219;6,160;23,260;132,306;161,348;368,460;556,542;602,627;537,829;506,978;598,1023;581,1178;548,1334;491,1545;420,1764;397,1828;267,1885;355,1901;552,1899;560,1857;589,1801;704,1376;790,1134;813,1088;846,1178;932,1457;1034,1808;1057,1862;1080,1908;1302,1912;1352,1891;1224,1837;1193,1735;1116,1507;1059,1267;1022,1065;1080,1013;1116,948;1047,717;1020,594;1143,517;1360,413;1479,348;1565,306;1622,175;1557,204;1530,168;1496,193;1431,248;1356,291;1018,377;911,340;894,306;932,193;899,27;738,6;679,100;717,285" o:connectangles="0,0,0,0,0,0,0,0,0,0,0,0,0,0,0,0,0,0,0,0,0,0,0,0,0,0,0,0,0,0,0,0,0,0,0,0,0,0,0,0,0,0,0,0,0,0,0,0,0,0,0,0,0,0,0,0,0,0,0,0,0,0,0"/>
                </v:shape>
                <v:shape id="Freeform 8" o:spid="_x0000_s1589" style="position:absolute;left:2300;top:1895;width:1156;height:1362;visibility:visible;mso-wrap-style:square;v-text-anchor:top" coordsize="1156,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tQcUA&#10;AADcAAAADwAAAGRycy9kb3ducmV2LnhtbESPX2vCMBTF3wf7DuEO9mZTRax2RhHFsYEg1j3s8a65&#10;tsXmJjSZdvv0iyDs8XD+/DjzZW9acaHON5YVDJMUBHFpdcOVgo/jdjAF4QOyxtYyKfghD8vF48Mc&#10;c22vfKBLESoRR9jnqKAOweVS+rImgz6xjjh6J9sZDFF2ldQdXuO4aeUoTSfSYMORUKOjdU3lufg2&#10;EfJVvX+63YzkZu82w/R3nL0WY6Wen/rVC4hAffgP39tvWkE2ye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W1BxQAAANwAAAAPAAAAAAAAAAAAAAAAAJgCAABkcnMv&#10;ZG93bnJldi54bWxQSwUGAAAAAAQABAD1AAAAigMAAAAA&#10;" path="m510,238r-15,l481,242r-13,10l453,261r-23,2l376,257r-33,-4l307,244,226,217,190,200,163,184r-11,-5l144,173r-4,-2l138,169r-10,13l125,179r-8,-8l100,148,81,113,71,102r-4,l65,106r2,17l71,142r,12l69,155r-6,-3l46,138,27,125,10,115r-8,l,123r2,17l6,161r11,23l31,202r11,9l54,215r11,2l94,219r15,l104,240r3,2l117,248r13,7l148,265r78,42l263,326r40,18l341,361r18,8l372,375r23,11l416,401r12,16l432,424r,10l428,446r-4,15l410,503r-15,44l387,571r-5,19l372,624r-8,31l359,678r,10l361,695r3,6l370,705r17,8l407,720r17,4l426,726r2,6l428,751r-2,25l420,807r-13,61l401,895r-4,19l389,949r-7,37l372,1020r-8,31l357,1084r-14,34l328,1157r-12,38l307,1228r-10,27l292,1272r-2,4l290,1278r-6,23l278,1303r-13,3l232,1316r-29,15l192,1339r-4,4l188,1356r19,l228,1354r25,l301,1353r33,l370,1354r17,-1l397,1351r4,-4l399,1339r-4,-11l399,1322r6,-4l407,1314r5,-13l420,1281r8,-25l468,1141r13,-56l491,1030r11,-50l516,936r8,-23l533,888r21,-56l562,807r8,-21l573,772r2,-5l579,774r2,6l585,793r8,20l602,838r19,55l631,920r10,21l654,986r10,50l673,1091r14,56l727,1262r9,25l744,1306r4,14l750,1324r2,2l759,1329r2,4l756,1347r,6l759,1356r10,2l784,1360r39,-2l853,1358r50,2l926,1360r21,2l967,1362r,-13l963,1345r-12,-8l922,1322r-32,-10l876,1308r-5,-2l867,1285r,-2l865,1280r-4,-8l857,1262r-7,-27l840,1201r-27,-77l800,1089r-10,-32l782,1026r-7,-35l765,957r-6,-35l756,903r-8,-27l742,845r-7,-32l729,782r-2,-25l727,740r2,-6l731,732r17,-6l767,720r19,-9l792,707r4,-6l796,686r-4,-25l784,630,773,595r-6,-19l759,555,746,509,733,469r-6,-18l725,440r,-10l727,423r13,-16l759,392r23,-12l796,375r17,-8l851,350r43,-18l930,313r38,-19l1009,273r17,-10l1039,255r10,-5l1053,248r-8,-23l1061,225r28,-2l1101,221r13,-4l1126,207r13,-17l1151,167r4,-19l1156,130r-1,-9l1151,121r-6,2l1128,132r-20,14l1091,159r-6,4l1084,161r,-6l1085,148r,-10l1087,129r2,-18l1087,107r-2,l1080,113r-4,6l1064,138r-9,16l1038,177r-8,7l1026,188r-8,-11l1016,179r-3,1l1005,186r-12,6l967,207r-37,16l850,250r-39,9l781,265r-56,4l702,267r-8,-4l687,257r-12,-9l660,244r-12,-2l644,242r2,2l644,240r-2,-6l637,217r2,-6l639,205r7,-11l652,186r6,-15l662,150r3,-29l667,107,665,90,658,52,650,34,641,19,629,6,614,,554,,539,,525,4r-11,7l501,27,489,48r-6,21l483,123r4,27l495,171r9,19l510,202r6,17l516,228r-6,10xe" fillcolor="#b2b2b2" strokeweight="0">
                  <v:path arrowok="t" o:connecttype="custom" o:connectlocs="453,261;226,217;140,171;100,148;67,123;46,138;2,140;54,215;107,242;263,326;395,386;428,446;382,590;361,695;424,724;420,807;382,986;328,1157;290,1276;232,1316;207,1356;370,1354;395,1328;420,1281;502,980;562,807;581,780;631,920;687,1147;750,1324;756,1353;853,1358;967,1349;876,1308;861,1272;800,1089;759,922;729,782;748,726;796,686;759,555;725,430;796,375;968,294;1053,248;1114,217;1156,130;1108,146;1085,148;1085,107;1038,177;1013,180;850,250;694,263;644,242;639,211;662,150;650,34;539,0;483,69;510,202" o:connectangles="0,0,0,0,0,0,0,0,0,0,0,0,0,0,0,0,0,0,0,0,0,0,0,0,0,0,0,0,0,0,0,0,0,0,0,0,0,0,0,0,0,0,0,0,0,0,0,0,0,0,0,0,0,0,0,0,0,0,0,0,0"/>
                </v:shape>
                <v:shape id="Freeform 9" o:spid="_x0000_s1590" style="position:absolute;left:2448;top:2191;width:905;height:1066;visibility:visible;mso-wrap-style:square;v-text-anchor:top" coordsize="90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rC8IA&#10;AADcAAAADwAAAGRycy9kb3ducmV2LnhtbERP3WrCMBS+F/YO4Qy803ReOKlNZWxMJohotwc4Nsem&#10;rjkpSaZ1T79cDLz8+P6L1WA7cSEfWscKnqYZCOLa6ZYbBV+f75MFiBCRNXaOScGNAqzKh1GBuXZX&#10;PtClio1IIRxyVGBi7HMpQ23IYpi6njhxJ+ctxgR9I7XHawq3nZxl2VxabDk1GOzp1VD9Xf1YBds9&#10;73q7O/vj8ddsa3c7y/XmTanx4/CyBBFpiHfxv/tDK3iep7XpTDo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usLwgAAANwAAAAPAAAAAAAAAAAAAAAAAJgCAABkcnMvZG93&#10;bnJldi54bWxQSwUGAAAAAAQABAD1AAAAhwMAAAAA&#10;" path="m399,188r-12,l376,190r-10,6l355,203r-19,2l315,205r-22,-2l268,200r-28,-8l176,171,150,157,127,146,113,136r-4,-4l107,132r-5,10l100,140r-6,-6l79,115,71,102,67,96,63,88,56,80,54,79r-2,3l52,96r4,15l56,121r-2,l50,119,21,98,8,92,4,90r-2,l,98r2,11l6,127r7,17l25,159r8,8l42,171r10,l86,171r-5,19l82,192r8,4l102,201r13,8l176,242r29,15l238,271r30,13l292,294r19,9l326,315r10,11l338,340r-2,9l332,361r-10,33l309,430r-10,31l292,488r-6,25l282,532r,13l290,553r13,6l318,565r14,3l336,574r,14l332,607r-4,25l318,680r-3,21l311,716r-12,54l292,797r-6,25l278,847r-10,27l247,935r-7,27l234,984r-6,13l226,1001r-4,17l219,1020r-10,2l182,1030r-23,11l152,1047r-4,4l148,1060r15,l198,1058r63,l303,1058r8,-1l313,1053r,-4l309,1039r4,-6l316,1032r2,-4l322,1018r6,-15l336,984r30,-93l378,849r7,-42l393,766r10,-34l410,715r8,-20l433,651r6,-19l445,617r4,-12l451,601r4,8l458,620r6,16l470,655r15,44l493,720r8,18l512,772r8,41l522,834r5,21l537,897r31,90l575,1007r6,15l585,1032r2,3l591,1039r4,6l591,1055r,3l593,1062r7,2l642,1064r64,l740,1066r16,l756,1055r-4,-4l744,1047r-23,-14l696,1028r-11,-2l681,1024r-4,-17l675,1001r-6,-14l664,966r-8,-27l635,880,625,853r-7,-25l612,803r-6,-27l593,722r-4,-15l585,686,575,636r-4,-23l568,593r,-15l571,572r6,-2l585,568r15,-3l614,557r7,-8l621,536r-2,-19l612,494r-8,-27l595,436,583,399,571,367r-3,-12l566,346r2,-14l577,319r16,-12l612,298r11,-4l635,288r30,-13l698,261r29,-15l788,213r14,-8l813,200r8,-4l823,194r-6,-17l828,177r23,-2l861,175r10,-4l880,163r10,-13l899,132r4,-17l905,104r-2,-8l901,96r-3,2l884,104r-31,21l850,127r-2,l848,117r3,-15l851,88r,-4l848,84r-6,10l825,121r-14,19l804,146r-2,2l796,138r-2,l790,142r-13,10l754,163r-27,12l664,196r-29,7l610,207r-42,4l548,209r-11,-8l527,194r-11,-4l504,190r,2l502,190r-1,-6l499,171r2,-10l506,152r4,-6l514,134r4,-15l522,96r,-25l514,42,501,15,491,7,479,2,474,,433,,420,,410,4r-7,5l391,23r-9,15l378,55r,41l380,117r5,17l393,148r6,9l405,171r,7l399,188xe" fillcolor="gray" strokeweight="0">
                  <v:path arrowok="t" o:connecttype="custom" o:connectlocs="355,203;240,192;109,132;79,115;54,79;54,121;2,90;25,159;81,190;176,242;311,303;332,361;286,513;318,565;328,632;292,797;240,962;219,1020;148,1051;303,1058;313,1033;336,984;403,732;445,617;464,636;512,772;568,987;591,1039;600,1064;756,1055;685,1026;664,966;612,803;575,636;577,570;621,536;583,399;577,319;665,275;813,200;851,175;899,132;898,98;848,117;842,94;796,138;727,175;548,209;504,192;506,152;522,71;474,0;391,23;385,134;399,188" o:connectangles="0,0,0,0,0,0,0,0,0,0,0,0,0,0,0,0,0,0,0,0,0,0,0,0,0,0,0,0,0,0,0,0,0,0,0,0,0,0,0,0,0,0,0,0,0,0,0,0,0,0,0,0,0,0,0"/>
                </v:shape>
                <v:shape id="Freeform 10" o:spid="_x0000_s1591" style="position:absolute;left:2592;top:2473;width:664;height:784;visibility:visible;mso-wrap-style:square;v-text-anchor:top" coordsize="66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bcQA&#10;AADcAAAADwAAAGRycy9kb3ducmV2LnhtbESPQWvCQBSE7wX/w/IKXopuFBLT1FWkIOitjeb+zL4m&#10;Idm3IbuN6b/vCoUeh5n5htnuJ9OJkQbXWFawWkYgiEurG64UXC/HRQrCeWSNnWVS8EMO9rvZ0xYz&#10;be/8SWPuKxEg7DJUUHvfZ1K6siaDbml74uB92cGgD3KopB7wHuCmk+soSqTBhsNCjT2911S2+bdR&#10;UGzidLy9tEVf0fljaldNHHW5UvPn6fAGwtPk/8N/7ZNWsEle4XE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3G3EAAAA3AAAAA8AAAAAAAAAAAAAAAAAmAIAAGRycy9k&#10;b3ducmV2LnhtbFBLBQYAAAAABAAEAPUAAACJAwAAAAA=&#10;" path="m292,139r-8,l268,144r-9,6l247,152r-32,-4l198,146r-23,-6l128,125r-19,-8l92,108,82,100,79,98r-4,8l73,104r-4,-4l58,87,46,66,40,60r-2,l38,62r2,21l40,91r-2,l36,89,15,73,6,69,2,67,,71,,83,4,94r6,14l17,117r8,6l38,125r16,2l63,127r-4,13l61,142r6,2l84,154r44,23l175,200r23,8l215,215r25,16l245,240r2,10l245,258r-1,9l236,290r-10,27l219,340r-10,37l207,392r,10l213,408r9,3l234,415r10,4l245,423r,10l244,448r-2,17l234,500r-4,15l228,527r-7,40l215,588r-4,17l205,623r-7,21l182,688r-6,19l171,723r-4,9l165,736r-2,12l159,750r-6,1l132,757r-15,8l109,771r-2,2l107,780r12,l144,778r48,l222,778r6,-2l230,771r-4,-6l232,759r2,-2l236,750r4,-12l245,723r23,-66l284,594r6,-31l297,538r10,-27l318,479r6,-14l328,454r2,-8l332,442r2,4l334,450r4,8l341,469r4,13l357,515r11,27l376,567r6,29l387,629r8,30l418,727r6,15l428,753r2,8l432,763r5,4l433,775r,3l435,780r6,2l474,782r46,l545,784r11,l556,776r-2,-1l547,769r-16,-8l512,753r-8,-2l501,751r-2,-11l497,736r-4,-9l487,711r-6,-19l468,648,458,627r-5,-18l449,592r-4,-21l435,531r-2,-12l430,504r-4,-18l422,467r-2,-17l418,436r,-11l420,421r21,-6l451,409r5,-5l456,394r-1,-13l451,363r-6,-21l437,319r-9,-25l420,269r-2,-9l416,254r2,-10l424,235r25,-16l466,212r23,-8l514,192r21,-11l579,156r17,-10l602,144r2,-2l600,131r10,l625,129r16,-4l646,119r8,-9l660,96r4,-11l664,75r-2,-4l658,71r-10,6l627,92r-2,2l623,94r,-7l625,66r,-2l623,64r-5,5l606,89r-11,15l591,108r-2,2l585,102r-4,2l571,112r-17,7l535,129r-46,15l466,150r-17,4l433,154r-17,2l405,154r-10,-6l387,142r-7,-2l370,140r2,l370,139r-2,-4l366,125r2,-6l372,112r2,-4l378,100r2,-13l382,71r,-17l378,31,368,12,361,6,353,2,347,,318,r-9,l301,4r-6,4l288,17r-8,12l278,42r,29l280,87r4,13l290,112r3,5l297,127r,4l293,139r-1,xe" fillcolor="#5f5f5f" strokeweight="0">
                  <v:path arrowok="t" o:connecttype="custom" o:connectlocs="259,150;175,140;82,100;69,100;38,60;38,91;2,67;10,108;54,127;67,144;198,208;247,250;226,317;207,402;244,419;242,465;221,567;198,644;167,732;153,751;107,773;192,778;226,765;240,738;290,563;324,465;334,446;345,482;382,596;424,742;437,767;441,782;556,784;531,761;499,740;481,692;449,592;430,504;418,436;451,409;451,363;420,269;424,235;514,192;602,144;625,129;660,96;658,71;623,94;623,64;591,108;571,112;466,150;405,154;370,140;366,125;378,100;378,31;347,0;295,8;278,71;293,117;292,139" o:connectangles="0,0,0,0,0,0,0,0,0,0,0,0,0,0,0,0,0,0,0,0,0,0,0,0,0,0,0,0,0,0,0,0,0,0,0,0,0,0,0,0,0,0,0,0,0,0,0,0,0,0,0,0,0,0,0,0,0,0,0,0,0,0,0"/>
                </v:shape>
              </v:group>
              <v:group id="Group 11" o:spid="_x0000_s1592" style="position:absolute;left:870;top:1421;width:1083;height:686;rotation:-45" coordorigin="248,1819" coordsize="3824,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J0KgcQAAADcAAAA&#10;DwAAAAAAAAAAAAAAAACqAgAAZHJzL2Rvd25yZXYueG1sUEsFBgAAAAAEAAQA+gAAAJsDAAAAAA==&#10;">
                <v:shape id="Freeform 12" o:spid="_x0000_s1593" style="position:absolute;left:282;top:3448;width:3757;height:356;visibility:visible;mso-wrap-style:square;v-text-anchor:top" coordsize="37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RlMUA&#10;AADcAAAADwAAAGRycy9kb3ducmV2LnhtbESPQUvDQBSE70L/w/IKXsRu0oOVtNsiQkAQKa2iPT6y&#10;r9lg9m3IvqTx37sFweMwM98wm93kWzVSH5vABvJFBoq4Crbh2sDHe3n/CCoKssU2MBn4oQi77exm&#10;g4UNFz7QeJRaJQjHAg04ka7QOlaOPMZF6IiTdw69R0myr7Xt8ZLgvtXLLHvQHhtOCw47enZUfR8H&#10;b+BLstPey+u4DOWnG/K3/d1Qno25nU9Pa1BCk/yH/9ov1sBqlcP1TDoC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xGUxQAAANwAAAAPAAAAAAAAAAAAAAAAAJgCAABkcnMv&#10;ZG93bnJldi54bWxQSwUGAAAAAAQABAD1AAAAigMAAAAA&#10;" path="m3757,307l3633,180r-90,-23l3442,135,3330,108,3210,82,3082,56,2951,33,2820,18,2689,7,2562,,2434,7,2318,18,2206,45,2105,82r-90,53l1936,206r-56,86l1824,206r-71,-68l1663,86,1562,48,1453,22,1333,7r-127,l1078,7,944,22,813,37,678,60,554,86,430,108,318,135,213,157r-90,23l,307r232,-7l494,296r300,-8l1093,277r375,-7l1610,262r23,-4l1667,262r26,15l1696,307r-26,11l1663,322r-4,11l1659,348r11,8l2086,356r15,-8l2101,333r-4,-11l2086,318r-26,-11l2067,277r26,-15l2123,258r27,4l2206,262r191,8l2667,277r299,11l3266,296r258,4l3708,307r49,xe" fillcolor="#ffffe0" strokeweight="0">
                  <v:path arrowok="t" o:connecttype="custom" o:connectlocs="3633,180;3442,135;3210,82;2951,33;2689,7;2434,7;2206,45;2015,135;1880,292;1753,138;1562,48;1333,7;1078,7;813,37;554,86;318,135;123,180;232,300;794,288;1468,270;1633,258;1693,277;1670,318;1659,333;1670,356;2101,348;2097,322;2060,307;2093,262;2150,262;2397,270;2966,288;3524,300;3757,307" o:connectangles="0,0,0,0,0,0,0,0,0,0,0,0,0,0,0,0,0,0,0,0,0,0,0,0,0,0,0,0,0,0,0,0,0,0"/>
                </v:shape>
                <v:shape id="Freeform 13" o:spid="_x0000_s1594" style="position:absolute;left:405;top:1842;width:3510;height:1898;visibility:visible;mso-wrap-style:square;v-text-anchor:top" coordsize="3510,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BUMEA&#10;AADcAAAADwAAAGRycy9kb3ducmV2LnhtbESP0YrCMBRE34X9h3AXfNPUslipRnEXXPXR1g+4NNe2&#10;2NyUJGr9eyMs7OMwM2eY1WYwnbiT861lBbNpAoK4srrlWsG53E0WIHxA1thZJgVP8rBZf4xWmGv7&#10;4BPdi1CLCGGfo4ImhD6X0lcNGfRT2xNH72KdwRClq6V2+Ihw08k0SebSYMtxocGefhqqrsXNKDiU&#10;x19fVl9pUg/Zt+sXNNtfSKnx57Bdggg0hP/wX/ugFWRZC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AVDBAAAA3AAAAA8AAAAAAAAAAAAAAAAAmAIAAGRycy9kb3du&#10;cmV2LnhtbFBLBQYAAAAABAAEAPUAAACGAwAAAAA=&#10;" path="m,1786l742,135,776,86,836,71,899,60,963,45r64,-12l1090,22r64,-7l1214,7r64,-4l1341,3r64,4l1465,22r56,15l1581,63r56,30l1693,127r49,41l1761,172r26,-22l1817,127r56,-34l1929,63r60,-26l2045,22,2105,7r64,-4l2233,r60,7l2360,15r64,7l2487,33r64,12l2615,60r63,11l2742,71r49,94l3510,1786r-90,-23l3319,1741r-112,-27l3087,1688r-128,-26l2828,1639r-131,-15l2566,1613r-127,-7l2311,1613r-116,11l2083,1651r-101,37l1892,1741r-79,71l1757,1898r-56,-86l1630,1744r-90,-52l1439,1654r-109,-26l1210,1613r-127,l955,1613r-134,15l690,1643r-135,23l431,1692r-124,22l195,1741,90,1763,,1786xe" strokeweight="0">
                  <v:path arrowok="t" o:connecttype="custom" o:connectlocs="742,135;836,71;963,45;1090,22;1214,7;1341,3;1465,22;1581,63;1693,127;1761,172;1817,127;1929,63;2045,22;2169,3;2293,7;2424,22;2551,45;2678,71;2791,165;3420,1763;3207,1714;2959,1662;2697,1624;2439,1606;2195,1624;1982,1688;1813,1812;1701,1812;1540,1692;1330,1628;1083,1613;821,1628;555,1666;307,1714;90,1763" o:connectangles="0,0,0,0,0,0,0,0,0,0,0,0,0,0,0,0,0,0,0,0,0,0,0,0,0,0,0,0,0,0,0,0,0,0,0"/>
                </v:shape>
                <v:shape id="Freeform 14" o:spid="_x0000_s1595" style="position:absolute;left:3196;top:2007;width:843;height:1748;visibility:visible;mso-wrap-style:square;v-text-anchor:top" coordsize="84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PascA&#10;AADcAAAADwAAAGRycy9kb3ducmV2LnhtbESPT2vCQBTE70K/w/IKvemmKo2mriJCIQo9+Ae1t0f2&#10;NQlm36bZbYzf3hUKPQ4z8xtmtuhMJVpqXGlZwesgAkGcWV1yruCw/+hPQDiPrLGyTApu5GAxf+rN&#10;MNH2yltqdz4XAcIuQQWF93UipcsKMugGtiYO3rdtDPogm1zqBq8Bbio5jKI3abDksFBgTauCssvu&#10;1yho06/RKd2vf8Z87LLLeRNPl5+xUi/P3fIdhKfO/4f/2qlWEMcj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Dj2rHAAAA3AAAAA8AAAAAAAAAAAAAAAAAmAIAAGRy&#10;cy9kb3ducmV2LnhtbFBLBQYAAAAABAAEAPUAAACMAwAAAAA=&#10;" path="m,l719,1621r124,127l26,7,,xe" fillcolor="#ffffe0" strokeweight="0">
                  <v:path arrowok="t" o:connecttype="custom" o:connectlocs="0,0;719,1621;843,1748;26,7;0,0" o:connectangles="0,0,0,0,0"/>
                </v:shape>
                <v:shape id="Freeform 15" o:spid="_x0000_s1596" style="position:absolute;left:282;top:1917;width:895;height:1838;visibility:visible;mso-wrap-style:square;v-text-anchor:top" coordsize="895,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7/MYA&#10;AADcAAAADwAAAGRycy9kb3ducmV2LnhtbESPzWrDMBCE74W+g9hCL6GR3ZbEuFFCWujPLSQN5Lq2&#10;NraotXIkxXHfvioUehxm5htmsRptJwbywThWkE8zEMS104YbBfvP17sCRIjIGjvHpOCbAqyW11cL&#10;LLW78JaGXWxEgnAoUUEbY19KGeqWLIap64mTd3TeYkzSN1J7vCS47eR9ls2kRcNpocWeXlqqv3Zn&#10;q2DyfqoKf35+M7mfDNWDOZpDvlHq9mZcP4GINMb/8F/7QyuYzx/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O7/MYAAADcAAAADwAAAAAAAAAAAAAAAACYAgAAZHJz&#10;L2Rvd25yZXYueG1sUEsFBgAAAAAEAAQA9QAAAIsDAAAAAA==&#10;" path="m,1838l123,1711,895,,820,97,,1838xe" fillcolor="#ffffe0" strokeweight="0">
                  <v:path arrowok="t" o:connecttype="custom" o:connectlocs="0,1838;123,1711;895,0;820,97;0,1838" o:connectangles="0,0,0,0,0"/>
                </v:shape>
                <v:shape id="Freeform 16" o:spid="_x0000_s1597" style="position:absolute;left:248;top:1819;width:3824;height:2015;visibility:visible;mso-wrap-style:square;v-text-anchor:top" coordsize="3824,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27QMUA&#10;AADcAAAADwAAAGRycy9kb3ducmV2LnhtbESPQWvCQBSE70L/w/IKXkQ3KbRKdBWxkXpqq/bQ4yP7&#10;TBazb0N2jfHfdwuCx2FmvmEWq97WoqPWG8cK0kkCgrhw2nCp4Oe4Hc9A+ICssXZMCm7kYbV8Giww&#10;0+7Ke+oOoRQRwj5DBVUITSalLyqy6CeuIY7eybUWQ5RtKXWL1wi3tXxJkjdp0XBcqLChTUXF+XCx&#10;CpKvLr+cDd5M+Z7mu2/nPkafv0oNn/v1HESgPjzC9/ZOK5hOX+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btAxQAAANwAAAAPAAAAAAAAAAAAAAAAAJgCAABkcnMv&#10;ZG93bnJldi54bWxQSwUGAAAAAAQABAD1AAAAigMAAAAA&#10;" path="m1918,199r26,-23l1974,154r56,-34l2086,86r60,-22l2202,49r60,-15l2326,30r64,-4l2450,30r67,8l2581,49r63,7l2708,71r64,12l2835,101r60,12l2948,191r11,4l2974,195r817,1745l3742,1940r-184,-8l3300,1929r-300,-12l2701,1910r-270,-8l2240,1895r-56,-4l2157,1891r-30,l2101,1906r-7,34l2120,1951r11,4l2135,1966r,15l2120,1985r-416,l1693,1981r,-15l1697,1955r7,-4l1730,1940r-3,-34l1701,1891r-34,l1644,1891r-142,8l1127,1910r-299,7l528,1929r-262,3l34,1940,854,195r11,l880,191r53,-78l993,101r63,-15l1120,71r64,-15l1247,49r64,-8l1371,30r64,l1498,30r64,4l1622,49r56,15l1738,86r56,34l1850,154r49,37l1918,199r-4,-38l1865,135,1809,94,1749,64,1689,38,1626,23,1566,11,1498,4r-63,l1371,4r-64,7l1244,23r-64,7l1112,49r-59,11l989,75,925,86r-7,8l861,173r-14,l835,180,,1947r15,19l30,1966r236,-7l528,1955r300,-8l1127,1940r375,-15l1644,1921r27,-4l1697,1917r7,8l1674,1940r-11,26l1674,2000r30,15l2120,2015r34,-15l2165,1966r-15,-26l2120,1925r11,-8l2154,1917r26,4l2240,1925r191,4l2701,1940r299,7l3300,1955r258,4l3742,1962r49,4l3813,1966r11,-19l2993,180r-15,-7l2967,173,2910,90r-7,-4l2839,71,2775,56r-59,-7l2648,30,2581,19r-64,-8l2450,4,2390,r-64,4l2259,8r-60,11l2135,38r-60,26l2015,94r-56,41l1914,161r4,38xe" fillcolor="red" strokeweight="0">
                  <v:path arrowok="t" o:connecttype="custom" o:connectlocs="1974,154;2146,64;2326,30;2517,38;2708,71;2895,113;2974,195;3558,1932;2701,1910;2184,1891;2101,1906;2131,1955;2120,1985;1693,1966;1730,1940;1667,1891;1127,1910;266,1932;865,195;993,101;1184,56;1371,30;1562,34;1738,86;1899,191;1865,135;1689,38;1498,4;1307,11;1112,49;925,86;847,173;15,1966;528,1955;1502,1925;1697,1917;1663,1966;2120,2015;2150,1940;2154,1917;2431,1929;3300,1955;3791,1966;2993,180;2910,90;2775,56;2581,19;2390,0;2199,19;2015,94;1918,199" o:connectangles="0,0,0,0,0,0,0,0,0,0,0,0,0,0,0,0,0,0,0,0,0,0,0,0,0,0,0,0,0,0,0,0,0,0,0,0,0,0,0,0,0,0,0,0,0,0,0,0,0,0,0"/>
                </v:shape>
                <v:shape id="Freeform 17" o:spid="_x0000_s1598" style="position:absolute;left:656;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xlsAA&#10;AADcAAAADwAAAGRycy9kb3ducmV2LnhtbESP3YrCMBSE7xd8h3AE79bERWqtRhFXQfDKnwc4NMe2&#10;2JyUJmp9eyMIXg4z8w0zX3a2FndqfeVYw2ioQBDnzlRcaDiftr8pCB+QDdaOScOTPCwXvZ85ZsY9&#10;+ED3YyhEhLDPUEMZQpNJ6fOSLPqha4ijd3GtxRBlW0jT4iPCbS3/lEqkxYrjQokNrUvKr8eb1aCC&#10;Uf/KN9OUxnjr9i5dJZtU60G/W81ABOrCN/xp74yGySSB9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ixlsAAAADcAAAADwAAAAAAAAAAAAAAAACYAgAAZHJzL2Rvd25y&#10;ZXYueG1sUEsFBgAAAAAEAAQA9QAAAIUDAAAAAA==&#10;" path="m12,124l394,52,581,22,671,11,761,4,851,r86,l1023,11r86,11l1191,45r79,34l1349,120r78,49l1427,206r-78,-52l1266,112,1184,82,1098,60,1015,45,929,34r-90,l753,37r-94,8l570,56,382,86,,161,12,124xe" fillcolor="#ccc" stroked="f">
                  <v:path arrowok="t" o:connecttype="custom" o:connectlocs="12,124;394,52;581,22;671,11;761,4;851,0;937,0;1023,11;1109,22;1191,45;1270,79;1349,120;1427,169;1427,206;1349,154;1266,112;1184,82;1098,60;1015,45;929,34;839,34;753,37;659,45;570,56;382,86;0,161;12,124" o:connectangles="0,0,0,0,0,0,0,0,0,0,0,0,0,0,0,0,0,0,0,0,0,0,0,0,0,0,0"/>
                </v:shape>
                <v:shape id="Freeform 18" o:spid="_x0000_s1599" style="position:absolute;left:690;top:3147;width:1393;height:203;visibility:visible;mso-wrap-style:square;v-text-anchor:top" coordsize="139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tZsYA&#10;AADcAAAADwAAAGRycy9kb3ducmV2LnhtbESP3WoCMRSE7wu+QzgFb4pmq7CRrVFKa2tRKPjzAKeb&#10;093FzcmSRF3fvikUejnMzDfMfNnbVlzIh8axhsdxBoK4dKbhSsPx8DaagQgR2WDrmDTcKMByMbib&#10;Y2HclXd02cdKJAiHAjXUMXaFlKGsyWIYu444ed/OW4xJ+koaj9cEt62cZFkuLTacFmrs6KWm8rQ/&#10;Ww35+/GzlQ+var3axu10/aX6fOO1Ht73z08gIvXxP/zX/jAalFL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DtZsYAAADcAAAADwAAAAAAAAAAAAAAAACYAgAAZHJz&#10;L2Rvd25yZXYueG1sUEsFBgAAAAAEAAQA9QAAAIsDAAAAAA==&#10;" path="m1393,203r-75,-49l1236,113,1157,83,1075,60,993,45,906,38,820,34r-86,4l644,45,558,57,375,87,,158,11,124,390,53,569,23,659,12,745,4,832,r86,4l1004,12r78,15l1165,49r79,30l1318,120r75,49l1393,203xe" fillcolor="#ccc" stroked="f">
                  <v:path arrowok="t" o:connecttype="custom" o:connectlocs="1393,203;1318,154;1236,113;1157,83;1075,60;993,45;906,38;820,34;734,38;644,45;558,57;375,87;0,158;11,124;390,53;569,23;659,12;745,4;832,0;918,4;1004,12;1082,27;1165,49;1244,79;1318,120;1393,169;1393,203" o:connectangles="0,0,0,0,0,0,0,0,0,0,0,0,0,0,0,0,0,0,0,0,0,0,0,0,0,0,0"/>
                </v:shape>
                <v:shape id="Freeform 19" o:spid="_x0000_s1600" style="position:absolute;left:724;top:3057;width:1363;height:199;visibility:visible;mso-wrap-style:square;v-text-anchor:top" coordsize="136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tMMIA&#10;AADcAAAADwAAAGRycy9kb3ducmV2LnhtbERPz2vCMBS+D/Y/hDfYZWi6DaxUo+jGwIsDW9Hro3lL&#10;y5qXksRa//vlIOz48f1erkfbiYF8aB0reJ1mIIhrp1s2Co7V12QOIkRkjZ1jUnCjAOvV48MSC+2u&#10;fKChjEakEA4FKmhi7AspQ92QxTB1PXHifpy3GBP0RmqP1xRuO/mWZTNpseXU0GBPHw3Vv+XFKtDv&#10;FV+2ppqV2Tkf9if/bT79i1LPT+NmASLSGP/Fd/dOK8jztDa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K0wwgAAANwAAAAPAAAAAAAAAAAAAAAAAJgCAABkcnMvZG93&#10;bnJldi54bWxQSwUGAAAAAAQABAD1AAAAhwMAAAAA&#10;" path="m1363,199r-79,-49l1210,109,1131,79,1048,57,970,45,887,34,801,30r-82,4l633,42,543,53,367,83,,150,11,117,378,49,558,19,644,8,726,r86,l895,r82,8l1060,23r75,26l1213,75r75,42l1363,165r,34xe" fillcolor="#ccc" stroked="f">
                  <v:path arrowok="t" o:connecttype="custom" o:connectlocs="1363,199;1284,150;1210,109;1131,79;1048,57;970,45;887,34;801,30;719,34;633,42;543,53;367,83;0,150;11,117;378,49;558,19;644,8;726,0;812,0;895,0;977,8;1060,23;1135,49;1213,75;1288,117;1363,165;1363,199" o:connectangles="0,0,0,0,0,0,0,0,0,0,0,0,0,0,0,0,0,0,0,0,0,0,0,0,0,0,0"/>
                </v:shape>
                <v:shape id="Freeform 20" o:spid="_x0000_s1601" style="position:absolute;left:757;top:2971;width:1330;height:199;visibility:visible;mso-wrap-style:square;v-text-anchor:top" coordsize="133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7msYA&#10;AADcAAAADwAAAGRycy9kb3ducmV2LnhtbESPQUvDQBSE70L/w/IEb3YTkVRjt6VWBA8Wa+2lt0f2&#10;mQ1m38bss0n/vSsUPA4z8w0zX46+VUfqYxPYQD7NQBFXwTZcG9h/PF/fgYqCbLENTAZOFGG5mFzM&#10;sbRh4Hc67qRWCcKxRANOpCu1jpUjj3EaOuLkfYbeoyTZ19r2OCS4b/VNlhXaY8NpwWFHa0fV1+7H&#10;G7g9uXzzuN4W3295lKdi28nwejDm6nJcPYASGuU/fG6/WAOz2T38nU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67msYAAADcAAAADwAAAAAAAAAAAAAAAACYAgAAZHJz&#10;L2Rvd25yZXYueG1sUEsFBgAAAAAEAAQA9QAAAIsDAAAAAA==&#10;" path="m1330,199r-75,-49l1180,109,1102,79,1027,56,948,41,866,34,787,30r-86,4l618,41,532,52,360,79,,150,12,116,371,45,544,19,626,7,712,4,794,r83,4l956,11r78,15l1113,45r71,34l1259,116r71,49l1330,199xe" fillcolor="#ccc" stroked="f">
                  <v:path arrowok="t" o:connecttype="custom" o:connectlocs="1330,199;1255,150;1180,109;1102,79;1027,56;948,41;866,34;787,30;701,34;618,41;532,52;360,79;0,150;12,116;371,45;544,19;626,7;712,4;794,0;877,4;956,11;1034,26;1113,45;1184,79;1259,116;1330,165;1330,199" o:connectangles="0,0,0,0,0,0,0,0,0,0,0,0,0,0,0,0,0,0,0,0,0,0,0,0,0,0,0"/>
                </v:shape>
                <v:shape id="Freeform 21" o:spid="_x0000_s1602" style="position:absolute;left:795;top:2888;width:1292;height:196;visibility:visible;mso-wrap-style:square;v-text-anchor:top" coordsize="129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U68QA&#10;AADcAAAADwAAAGRycy9kb3ducmV2LnhtbESPwWrCQBCG70LfYZmCN920BRtSV7FCQKEg1dLzkJ0m&#10;wexsurs18e07B8Hj8M//zXzL9eg6daEQW88GnuYZKOLK25ZrA1+ncpaDignZYueZDFwpwnr1MFli&#10;Yf3An3Q5ploJhGOBBpqU+kLrWDXkMM59TyzZjw8Ok4yh1jbgIHDX6ecsW2iHLcuFBnvaNlSdj39O&#10;KL+4Dfb8Puxe9of0vSk/St7nxkwfx80bqERjui/f2jtr4DWX90VGRE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lOvEAAAA3AAAAA8AAAAAAAAAAAAAAAAAmAIAAGRycy9k&#10;b3ducmV2LnhtbFBLBQYAAAAABAAEAPUAAACJAwAAAAA=&#10;" path="m1292,196r-71,-45l1150,109,1075,79,996,57,921,45,843,34r-79,l682,34r-83,8l517,49,348,75,,147,7,113,359,45,528,19,610,8,693,4,771,r79,4l929,12r75,15l1079,49r75,30l1225,117r67,49l1292,196xe" fillcolor="#ccc" stroked="f">
                  <v:path arrowok="t" o:connecttype="custom" o:connectlocs="1292,196;1221,151;1150,109;1075,79;996,57;921,45;843,34;764,34;682,34;599,42;517,49;348,75;0,147;7,113;359,45;528,19;610,8;693,4;771,0;850,4;929,12;1004,27;1079,49;1154,79;1225,117;1292,166;1292,196" o:connectangles="0,0,0,0,0,0,0,0,0,0,0,0,0,0,0,0,0,0,0,0,0,0,0,0,0,0,0"/>
                </v:shape>
                <v:shape id="Freeform 22" o:spid="_x0000_s1603" style="position:absolute;left:829;top:2810;width:1262;height:191;visibility:visible;mso-wrap-style:square;v-text-anchor:top" coordsize="1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FHsQA&#10;AADcAAAADwAAAGRycy9kb3ducmV2LnhtbESPzWrDMBCE74G+g9hCb4nsUpLUtWxModBTIXEeYLG2&#10;tltrZVvyT96+KgRyHGbmGybNV9OJmUbXWlYQ7yIQxJXVLdcKLuXH9gjCeWSNnWVScCUHefawSTHR&#10;duETzWdfiwBhl6CCxvs+kdJVDRl0O9sTB+/bjgZ9kGMt9YhLgJtOPkfRXhpsOSw02NN7Q9XveTIK&#10;5s5PRbS81qfiZfiah2tZOvpR6ulxLd5AeFr9PXxrf2oFh2MM/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hR7EAAAA3AAAAA8AAAAAAAAAAAAAAAAAmAIAAGRycy9k&#10;b3ducmV2LnhtbFBLBQYAAAAABAAEAPUAAACJAwAAAAA=&#10;" path="m1262,191r-71,-49l1120,105,1048,75,973,56,899,41,820,30r-79,l666,30r-82,7l505,45,340,71,,138,11,105,348,41,516,15,595,7,674,r78,l827,3r79,8l981,22r71,23l1123,75r71,37l1262,157r,34xe" fillcolor="#ccc" stroked="f">
                  <v:path arrowok="t" o:connecttype="custom" o:connectlocs="1262,191;1191,142;1120,105;1048,75;973,56;899,41;820,30;741,30;666,30;584,37;505,45;340,71;0,138;11,105;348,41;516,15;595,7;674,0;752,0;827,3;906,11;981,22;1052,45;1123,75;1194,112;1262,157;1262,191" o:connectangles="0,0,0,0,0,0,0,0,0,0,0,0,0,0,0,0,0,0,0,0,0,0,0,0,0,0,0"/>
                </v:shape>
                <v:shape id="Freeform 23" o:spid="_x0000_s1604" style="position:absolute;left:862;top:2727;width:1229;height:191;visibility:visible;mso-wrap-style:square;v-text-anchor:top" coordsize="12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NcUA&#10;AADcAAAADwAAAGRycy9kb3ducmV2LnhtbESPQWvCQBSE7wX/w/KE3upGS6tEV4mKoKdiIuLxkX0m&#10;wezbmF1j+u+7hUKPw8x8wyxWvalFR62rLCsYjyIQxLnVFRcKTtnubQbCeWSNtWVS8E0OVsvBywJj&#10;bZ98pC71hQgQdjEqKL1vYildXpJBN7INcfCutjXog2wLqVt8Brip5SSKPqXBisNCiQ1tSspv6cMo&#10;yC70fl4n6UdyuG3v1e7w1fXZVanXYZ/MQXjq/X/4r73XCqazC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v41xQAAANwAAAAPAAAAAAAAAAAAAAAAAJgCAABkcnMv&#10;ZG93bnJldi54bWxQSwUGAAAAAAQABAD1AAAAigMAAAAA&#10;" path="m1229,191r-68,-48l1090,105,1019,79,948,56,877,41,802,34,727,30r-79,l570,38r-79,7l334,71,,135,12,105,341,41,424,26,502,15,581,8,660,r74,l809,4r75,7l955,26r72,23l1098,75r63,38l1229,158r,33xe" fillcolor="#ccc" stroked="f">
                  <v:path arrowok="t" o:connecttype="custom" o:connectlocs="1229,191;1161,143;1090,105;1019,79;948,56;877,41;802,34;727,30;648,30;570,38;491,45;334,71;0,135;12,105;341,41;424,26;502,15;581,8;660,0;734,0;809,4;884,11;955,26;1027,49;1098,75;1161,113;1229,158;1229,191" o:connectangles="0,0,0,0,0,0,0,0,0,0,0,0,0,0,0,0,0,0,0,0,0,0,0,0,0,0,0,0"/>
                </v:shape>
                <v:shape id="Freeform 24" o:spid="_x0000_s1605" style="position:absolute;left:896;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eT8UA&#10;AADcAAAADwAAAGRycy9kb3ducmV2LnhtbESPQWvCQBSE74X+h+UVequbtlIluooWSnsTo+L1mX1m&#10;02Tfhuw2if/eFQoeh5n5hpkvB1uLjlpfOlbwOkpAEOdOl1wo2O++XqYgfEDWWDsmBRfysFw8Pswx&#10;1a7nLXVZKESEsE9RgQmhSaX0uSGLfuQa4uidXWsxRNkWUrfYR7it5VuSfEiLJccFgw19Gsqr7M8q&#10;6MbHvvDbbL8xp25cVWfzffhdK/X8NKxmIAIN4R7+b/9oBZPpO9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p5PxQAAANwAAAAPAAAAAAAAAAAAAAAAAJgCAABkcnMv&#10;ZG93bnJldi54bWxQSwUGAAAAAAQABAD1AAAAigMAAAAA&#10;" path="m1195,187r-64,-41l1064,108,993,78,925,56,854,41,779,33,708,30r-75,l558,37r-79,8l401,56,326,71,,135,11,105,172,71,333,41,412,26,487,15,566,7,640,3,715,r72,3l861,11r68,15l1000,48r67,30l1101,93r30,19l1195,157r,30xe" fillcolor="#ccc" stroked="f">
                  <v:path arrowok="t" o:connecttype="custom" o:connectlocs="1195,187;1131,146;1064,108;993,78;925,56;854,41;779,33;708,30;633,30;558,37;479,45;401,56;326,71;0,135;11,105;172,71;333,41;412,26;487,15;566,7;640,3;715,0;787,3;861,11;929,26;1000,48;1067,78;1101,93;1131,112;1195,157;1195,187" o:connectangles="0,0,0,0,0,0,0,0,0,0,0,0,0,0,0,0,0,0,0,0,0,0,0,0,0,0,0,0,0,0,0"/>
                </v:shape>
                <v:shape id="Freeform 25" o:spid="_x0000_s1606" style="position:absolute;left:930;top:2562;width:1165;height:188;visibility:visible;mso-wrap-style:square;v-text-anchor:top" coordsize="116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GBcQA&#10;AADcAAAADwAAAGRycy9kb3ducmV2LnhtbESPT2sCMRTE74V+h/AEbzVrEStbs4stCIJ46CpIb4/N&#10;2z+4eQlJ1PXbN4VCj8PM/IZZl6MZxI186C0rmM8yEMS11T23Ck7H7csKRIjIGgfLpOBBAcri+WmN&#10;ubZ3/qJbFVuRIBxyVNDF6HIpQ92RwTCzjjh5jfUGY5K+ldrjPcHNIF+zbCkN9pwWOnT02VF9qa4m&#10;UY6nw/e+PbjBLvsPd/YPbppKqelk3LyDiDTG//Bfe6cVvK0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xgXEAAAA3AAAAA8AAAAAAAAAAAAAAAAAmAIAAGRycy9k&#10;b3ducmV2LnhtbFBLBQYAAAAABAAEAPUAAACJAwAAAAA=&#10;" path="m1165,188r-64,-45l1033,109,966,79,899,56,831,41,760,34,689,30r-71,l543,37r-75,8l389,52,314,68,,128,11,101,326,41,400,26,475,15,550,7,625,4,696,r72,4l835,15r71,15l974,49r33,15l1037,79r64,34l1165,158r,30xe" fillcolor="#ccc" stroked="f">
                  <v:path arrowok="t" o:connecttype="custom" o:connectlocs="1165,188;1101,143;1033,109;966,79;899,56;831,41;760,34;689,30;618,30;543,37;468,45;389,52;314,68;0,128;11,101;326,41;400,26;475,15;550,7;625,4;696,0;768,4;835,15;906,30;974,49;1007,64;1037,79;1101,113;1165,158;1165,188" o:connectangles="0,0,0,0,0,0,0,0,0,0,0,0,0,0,0,0,0,0,0,0,0,0,0,0,0,0,0,0,0,0"/>
                </v:shape>
                <v:shape id="Freeform 26" o:spid="_x0000_s1607" style="position:absolute;left:967;top:2483;width:1128;height:184;visibility:visible;mso-wrap-style:square;v-text-anchor:top" coordsize="112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McA&#10;AADcAAAADwAAAGRycy9kb3ducmV2LnhtbESPS2vDMBCE74X8B7GB3ho5hebhRjal4NJDKORF0tti&#10;bfyItTKWEjv/vioUehxm5htmlQ6mETfqXGVZwXQSgSDOra64ULDfZU8LEM4ja2wsk4I7OUiT0cMK&#10;Y2173tBt6wsRIOxiVFB638ZSurwkg25iW+LgnW1n0AfZFVJ32Ae4aeRzFM2kwYrDQoktvZeUX7ZX&#10;o+CwzM71erc/yvtJm9l3/1V/rK9KPY6Ht1cQngb/H/5rf2oF88UL/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Vo/zHAAAA3AAAAA8AAAAAAAAAAAAAAAAAmAIAAGRy&#10;cy9kb3ducmV2LnhtbFBLBQYAAAAABAAEAPUAAACMAwAAAAA=&#10;" path="m1128,184r-64,-45l1000,105,937,75,869,53,805,41,734,30,667,26r-71,l525,30,453,41r-75,8l304,64,154,94,,124,8,94,161,64,315,34,386,23,461,11,532,4,603,r71,l742,4r71,7l877,26r63,23l1008,75r60,38l1098,131r30,23l1128,184xe" fillcolor="#ccc" stroked="f">
                  <v:path arrowok="t" o:connecttype="custom" o:connectlocs="1128,184;1064,139;1000,105;937,75;869,53;805,41;734,30;667,26;596,26;525,30;453,41;378,49;304,64;154,94;0,124;8,94;161,64;315,34;386,23;461,11;532,4;603,0;674,0;742,4;813,11;877,26;940,49;1008,75;1068,113;1098,131;1128,154;1128,184" o:connectangles="0,0,0,0,0,0,0,0,0,0,0,0,0,0,0,0,0,0,0,0,0,0,0,0,0,0,0,0,0,0,0,0"/>
                </v:shape>
                <v:shape id="Freeform 27" o:spid="_x0000_s1608" style="position:absolute;left:1001;top:2401;width:1094;height:180;visibility:visible;mso-wrap-style:square;v-text-anchor:top" coordsize="10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vK8UA&#10;AADcAAAADwAAAGRycy9kb3ducmV2LnhtbESPT2sCMRTE74LfITyhN83ag8pqFBEUaQul/kG8PTZv&#10;d4OblyVJdfvtm0LB4zAzv2EWq8424k4+GMcKxqMMBHHhtOFKwem4Hc5AhIissXFMCn4owGrZ7y0w&#10;1+7BX3Q/xEokCIccFdQxtrmUoajJYhi5ljh5pfMWY5K+ktrjI8FtI1+zbCItGk4LNba0qam4Hb6t&#10;Ajy9m/G+u4RoPt4+d9fztKxKr9TLoFvPQUTq4jP8395rBdPZ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8rxQAAANwAAAAPAAAAAAAAAAAAAAAAAJgCAABkcnMv&#10;ZG93bnJldi54bWxQSwUGAAAAAAQABAD1AAAAigMAAAAA&#10;" path="m1094,180r-60,-42l974,101,910,75,846,56,779,37,715,30,648,26r-71,l509,30r-71,7l296,60,,120,7,90,157,63,303,33,446,11,517,3,588,r67,l723,3r63,8l850,26r64,22l977,75r60,37l1094,153r,27xe" fillcolor="#ccc" stroked="f">
                  <v:path arrowok="t" o:connecttype="custom" o:connectlocs="1094,180;1034,138;974,101;910,75;846,56;779,37;715,30;648,26;577,26;509,30;438,37;296,60;0,120;7,90;157,63;303,33;446,11;517,3;588,0;655,0;723,3;786,11;850,26;914,48;977,75;1037,112;1094,153;1094,180" o:connectangles="0,0,0,0,0,0,0,0,0,0,0,0,0,0,0,0,0,0,0,0,0,0,0,0,0,0,0,0"/>
                </v:shape>
                <v:shape id="Freeform 28" o:spid="_x0000_s1609" style="position:absolute;left:1035;top:2318;width:1063;height:180;visibility:visible;mso-wrap-style:square;v-text-anchor:top" coordsize="1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z8UA&#10;AADcAAAADwAAAGRycy9kb3ducmV2LnhtbESPQWvCQBSE74X+h+UVeqsbe6hp6iqlpdCLoDEHjy/Z&#10;Z3Yx+zZkt5r6611B8DjMzDfMfDm6ThxpCNazgukkA0HceG25VVBtf15yECEia+w8k4J/CrBcPD7M&#10;sdD+xBs6lrEVCcKhQAUmxr6QMjSGHIaJ74mTt/eDw5jk0Eo94CnBXSdfs+xNOrScFgz29GWoOZR/&#10;ToGNta137/lubctzPZWr6rszlVLPT+PnB4hIY7yHb+1frWCWz+B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SXPxQAAANwAAAAPAAAAAAAAAAAAAAAAAJgCAABkcnMv&#10;ZG93bnJldi54bWxQSwUGAAAAAAQABAD1AAAAigMAAAAA&#10;" path="m1063,180r-60,-41l943,101,884,75,820,56,756,41,693,30,629,26r-68,l494,30r-67,8l355,45,288,60,146,86,,116,7,90,153,60,295,34,367,19r67,-8l501,4,569,r67,l700,4r64,11l827,30r60,19l947,75r30,19l1007,109r56,45l1063,180xe" fillcolor="#ccc" stroked="f">
                  <v:path arrowok="t" o:connecttype="custom" o:connectlocs="1063,180;1003,139;943,101;884,75;820,56;756,41;693,30;629,26;561,26;494,30;427,38;355,45;288,60;146,86;0,116;7,90;153,60;295,34;367,19;434,11;501,4;569,0;636,0;700,4;764,15;827,30;887,49;947,75;977,94;1007,109;1063,154;1063,180" o:connectangles="0,0,0,0,0,0,0,0,0,0,0,0,0,0,0,0,0,0,0,0,0,0,0,0,0,0,0,0,0,0,0,0"/>
                </v:shape>
                <v:shape id="Freeform 29" o:spid="_x0000_s1610" style="position:absolute;left:1068;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XnMIA&#10;AADcAAAADwAAAGRycy9kb3ducmV2LnhtbERPu27CMBTdkfoP1q3UrXHoUELAIASi6mNpAwPjVXxJ&#10;IuLr1HaT8Pd4qMR4dN7L9Wha0ZPzjWUF0yQFQVxa3XCl4HjYP2cgfEDW2FomBVfysF49TJaYazvw&#10;D/VFqEQMYZ+jgjqELpfSlzUZ9IntiCN3ts5giNBVUjscYrhp5UuavkqDDceGGjva1lReij+joN9f&#10;vj/fdofrx8b2Q/ZF4TT8zpV6ehw3CxCBxnAX/7vftYJZFtfG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hecwgAAANwAAAAPAAAAAAAAAAAAAAAAAJgCAABkcnMvZG93&#10;bnJldi54bWxQSwUGAAAAAAQABAD1AAAAhwMAAAAA&#10;" path="m1030,176l974,135,914,101,854,75,794,56,734,41,674,30,611,26r-64,l480,30r-64,7l349,45,281,56,143,86,,112,12,86,150,56,289,30,356,18r68,-7l487,3,555,r63,l682,3r60,12l806,30r56,18l918,78r60,34l1030,153r,23xe" fillcolor="#ccc" stroked="f">
                  <v:path arrowok="t" o:connecttype="custom" o:connectlocs="1030,176;974,135;914,101;854,75;794,56;734,41;674,30;611,26;547,26;480,30;416,37;349,45;281,56;143,86;0,112;12,86;150,56;289,30;356,18;424,11;487,3;555,0;618,0;682,3;742,15;806,30;862,48;918,78;978,112;1030,153;1030,176" o:connectangles="0,0,0,0,0,0,0,0,0,0,0,0,0,0,0,0,0,0,0,0,0,0,0,0,0,0,0,0,0,0,0"/>
                </v:shape>
                <v:shape id="Freeform 30" o:spid="_x0000_s1611" style="position:absolute;left:1102;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TqcUA&#10;AADcAAAADwAAAGRycy9kb3ducmV2LnhtbESPQWvCQBSE70L/w/IKvenGIBpTN6EoFi9VmhR6fWRf&#10;k9Ds25DdavLvu4WCx2FmvmF2+Wg6caXBtZYVLBcRCOLK6pZrBR/lcZ6AcB5ZY2eZFEzkIM8eZjtM&#10;tb3xO10LX4sAYZeigsb7PpXSVQ0ZdAvbEwfvyw4GfZBDLfWAtwA3nYyjaC0NthwWGuxp31D1XfwY&#10;BZ/bfRu/XZavxUrH59JW06E8TEo9PY4vzyA8jf4e/m+ftIJNsoW/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xOpxQAAANwAAAAPAAAAAAAAAAAAAAAAAJgCAABkcnMv&#10;ZG93bnJldi54bWxQSwUGAAAAAAQABAD1AAAAigMAAAAA&#10;" path="m996,176l944,135,888,105,832,75,772,56,715,41,652,34,592,26r-64,l468,30r-63,4l337,45,270,56,139,83,,109,11,83,146,56,281,30,345,19r63,-8l472,4,536,r63,l659,7r60,8l779,30r56,22l891,79r53,34l996,150r,26xe" fillcolor="#ccc" stroked="f">
                  <v:path arrowok="t" o:connecttype="custom" o:connectlocs="996,176;944,135;888,105;832,75;772,56;715,41;652,34;592,26;528,26;468,30;405,34;337,45;270,56;139,83;0,109;11,83;146,56;281,30;345,19;408,11;472,4;536,0;599,0;659,7;719,15;779,30;835,52;891,79;944,113;996,150;996,176" o:connectangles="0,0,0,0,0,0,0,0,0,0,0,0,0,0,0,0,0,0,0,0,0,0,0,0,0,0,0,0,0,0,0"/>
                </v:shape>
                <v:shape id="Freeform 31" o:spid="_x0000_s1612" style="position:absolute;left:1136;top:2078;width:962;height:176;visibility:visible;mso-wrap-style:square;v-text-anchor:top" coordsize="9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88sIA&#10;AADcAAAADwAAAGRycy9kb3ducmV2LnhtbERPz2vCMBS+D/Y/hDfwpmkFda2msgmDnYTpFLw9mmdT&#10;bV5Kk2m2v345DHb8+H6v1tF24kaDbx0ryCcZCOLa6ZYbBZ/7t/EzCB+QNXaOScE3eVhXjw8rLLW7&#10;8wfddqERKYR9iQpMCH0ppa8NWfQT1xMn7uwGiyHBoZF6wHsKt52cZtlcWmw5NRjsaWOovu6+rIJ4&#10;dfqnsNlxdnrdSnfIYyguRqnRU3xZgggUw7/4z/2uFSyKND+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XzywgAAANwAAAAPAAAAAAAAAAAAAAAAAJgCAABkcnMvZG93&#10;bnJldi54bWxQSwUGAAAAAAQABAD1AAAAhwMAAAAA&#10;" path="m962,176l910,135,857,101,805,75,749,56,689,41,633,30,573,26,513,22r-64,4l389,34r-63,7l262,52,135,79,,105,11,82,142,56,273,30,337,19r60,-8l457,4,520,r60,4l636,7r60,8l753,30r56,22l861,79r53,30l962,150r,26xe" fillcolor="#ccc" stroked="f">
                  <v:path arrowok="t" o:connecttype="custom" o:connectlocs="962,176;910,135;857,101;805,75;749,56;689,41;633,30;573,26;513,22;449,26;389,34;326,41;262,52;135,79;0,105;11,82;142,56;273,30;337,19;397,11;457,4;520,0;580,4;636,7;696,15;753,30;809,52;861,79;914,109;962,150;962,176" o:connectangles="0,0,0,0,0,0,0,0,0,0,0,0,0,0,0,0,0,0,0,0,0,0,0,0,0,0,0,0,0,0,0"/>
                </v:shape>
                <v:shape id="Freeform 32" o:spid="_x0000_s1613" style="position:absolute;left:1173;top:1999;width:929;height:173;visibility:visible;mso-wrap-style:square;v-text-anchor:top" coordsize="92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6CsUA&#10;AADcAAAADwAAAGRycy9kb3ducmV2LnhtbESPQWsCMRSE7wX/Q3hCbzWrlNauRikFabEnVw89PjfP&#10;zermZUnSdfXXN0LB4zAz3zDzZW8b0ZEPtWMF41EGgrh0uuZKwW67epqCCBFZY+OYFFwowHIxeJhj&#10;rt2ZN9QVsRIJwiFHBSbGNpcylIYshpFriZN3cN5iTNJXUns8J7ht5CTLXqTFmtOCwZY+DJWn4tcq&#10;KC768L3+PK6fq473xpfXafy5KvU47N9nICL18R7+b39pBa9v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HoKxQAAANwAAAAPAAAAAAAAAAAAAAAAAJgCAABkcnMv&#10;ZG93bnJldi54bWxQSwUGAAAAAAQABAD1AAAAigMAAAAA&#10;" path="m929,173l877,135,828,101,776,75,719,56,663,41,607,30,551,26r-60,l435,26r-60,8l251,53,128,75,,101,8,79,135,53,259,26,382,11,442,4,498,r60,4l614,8r57,11l723,34r56,19l832,79r48,30l929,150r,23xe" fillcolor="#ccc" stroked="f">
                  <v:path arrowok="t" o:connecttype="custom" o:connectlocs="929,173;877,135;828,101;776,75;719,56;663,41;607,30;551,26;491,26;435,26;375,34;251,53;128,75;0,101;8,79;135,53;259,26;382,11;442,4;498,0;558,4;614,8;671,19;723,34;779,53;832,79;880,109;929,150;929,173" o:connectangles="0,0,0,0,0,0,0,0,0,0,0,0,0,0,0,0,0,0,0,0,0,0,0,0,0,0,0,0,0"/>
                </v:shape>
                <v:shape id="Freeform 33" o:spid="_x0000_s1614" style="position:absolute;left:1207;top:1935;width:895;height:169;visibility:visible;mso-wrap-style:square;v-text-anchor:top" coordsize="8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4S8YA&#10;AADcAAAADwAAAGRycy9kb3ducmV2LnhtbESP0WoCMRRE3wv+Q7iFvtVspVRdjSIWW31ooasfcNlc&#10;N4ubmzWJuvr1jVDo4zAzZ5jpvLONOJMPtWMFL/0MBHHpdM2Vgt129TwCESKyxsYxKbhSgPms9zDF&#10;XLsL/9C5iJVIEA45KjAxtrmUoTRkMfRdS5y8vfMWY5K+ktrjJcFtIwdZ9iYt1pwWDLa0NFQeipNV&#10;MHbvw9Xn5uPrdNuUr6Pvw9H4ApV6euwWExCRuvgf/muvtYLheAD3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Z4S8YAAADcAAAADwAAAAAAAAAAAAAAAACYAgAAZHJz&#10;L2Rvd25yZXYueG1sUEsFBgAAAAAEAAQA9QAAAIsDAAAAAA==&#10;" path="m7,75l127,49,251,23r56,-8l367,8,427,4,483,r56,l592,8r56,11l700,34r53,19l801,79r49,30l895,147r,22l846,132,798,102,745,75,693,57,640,38,588,30,532,23r-56,l419,27r-60,3l303,38,243,49,123,72,,98,7,75xe" fillcolor="#ccc" stroked="f">
                  <v:path arrowok="t" o:connecttype="custom" o:connectlocs="7,75;127,49;251,23;307,15;367,8;427,4;483,0;539,0;592,8;648,19;700,34;753,53;801,79;850,109;895,147;895,169;846,132;798,102;745,75;693,57;640,38;588,30;532,23;476,23;419,27;359,30;303,38;243,49;123,72;0,98;7,75" o:connectangles="0,0,0,0,0,0,0,0,0,0,0,0,0,0,0,0,0,0,0,0,0,0,0,0,0,0,0,0,0,0,0"/>
                </v:shape>
                <v:shape id="Freeform 34" o:spid="_x0000_s1615" style="position:absolute;left:2252;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09MIA&#10;AADcAAAADwAAAGRycy9kb3ducmV2LnhtbESP3YrCMBSE7wXfIRzBO03URWs1LbLrwoJX/jzAoTm2&#10;xeakNFHr228WFrwcZuYbZpv3thEP6nztWMNsqkAQF87UXGq4nL8nCQgfkA02jknDizzk2XCwxdS4&#10;Jx/pcQqliBD2KWqoQmhTKX1RkUU/dS1x9K6usxii7EppOnxGuG3kXKmltFhzXKiwpc+KitvpbjWo&#10;YNSX8u06oQ+89weX7Jb7ROvxqN9tQATqwzv83/4xGlbrBfyd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T0wgAAANwAAAAPAAAAAAAAAAAAAAAAAJgCAABkcnMvZG93&#10;bnJldi54bWxQSwUGAAAAAAQABAD1AAAAhwMAAAAA&#10;" path="m1416,124l1030,52,846,22,753,11,663,4,573,,487,,401,11,318,22,236,45,157,79,79,120,,169r,37l79,154r82,-42l243,82,326,60,412,45,498,34r86,l674,37r90,8l858,56r183,30l1427,161r-11,-37xe" fillcolor="#ccc" stroked="f">
                  <v:path arrowok="t" o:connecttype="custom" o:connectlocs="1416,124;1030,52;846,22;753,11;663,4;573,0;487,0;401,11;318,22;236,45;157,79;79,120;0,169;0,206;79,154;161,112;243,82;326,60;412,45;498,34;584,34;674,37;764,45;858,56;1041,86;1427,161;1416,124" o:connectangles="0,0,0,0,0,0,0,0,0,0,0,0,0,0,0,0,0,0,0,0,0,0,0,0,0,0,0"/>
                </v:shape>
                <v:shape id="Freeform 35" o:spid="_x0000_s1616" style="position:absolute;left:2248;top:3147;width:1394;height:203;visibility:visible;mso-wrap-style:square;v-text-anchor:top" coordsize="139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xjMcA&#10;AADcAAAADwAAAGRycy9kb3ducmV2LnhtbESP3WrCQBSE7wt9h+UI3tWNP0RNXSUoBQXBVkW8PGRP&#10;k9Ds2ZDdavTpu0LBy2FmvmFmi9ZU4kKNKy0r6PciEMSZ1SXnCo6Hj7cJCOeRNVaWScGNHCzmry8z&#10;TLS98hdd9j4XAcIuQQWF93UipcsKMuh6tiYO3rdtDPogm1zqBq8Bbio5iKJYGiw5LBRY07Kg7Gf/&#10;axR8bsejrUxPu3ucDieb1eB8ju9WqW6nTd9BeGr9M/zfXmsF4+kIH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8YzHAAAA3AAAAA8AAAAAAAAAAAAAAAAAmAIAAGRy&#10;cy9kb3ducmV2LnhtbFBLBQYAAAAABAAEAPUAAACMAwAAAAA=&#10;" path="m,203l79,154r78,-41l240,83,322,60,405,45r86,-7l573,34r86,4l749,45r90,12l1019,87r375,71l1382,124,1008,53,828,23,738,12,648,4,562,,480,4r-87,8l311,27,232,49,154,79,75,120,,169r,34xe" fillcolor="#ccc" stroked="f">
                  <v:path arrowok="t" o:connecttype="custom" o:connectlocs="0,203;79,154;157,113;240,83;322,60;405,45;491,38;573,34;659,38;749,45;839,57;1019,87;1394,158;1382,124;1008,53;828,23;738,12;648,4;562,0;480,4;393,12;311,27;232,49;154,79;75,120;0,169;0,203" o:connectangles="0,0,0,0,0,0,0,0,0,0,0,0,0,0,0,0,0,0,0,0,0,0,0,0,0,0,0"/>
                </v:shape>
                <v:shape id="Freeform 36" o:spid="_x0000_s1617" style="position:absolute;left:2248;top:3057;width:1360;height:199;visibility:visible;mso-wrap-style:square;v-text-anchor:top" coordsize="13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NKsUA&#10;AADcAAAADwAAAGRycy9kb3ducmV2LnhtbESPzWrDMBCE74W+g9hCbo2ckF/XSiiG0vRSEieQ69ba&#10;2MLWylhq4rx9VSj0OMzMN0y2HWwrrtR741jBZJyAIC6dNlwpOB3fnlcgfEDW2DomBXfysN08PmSY&#10;anfjA12LUIkIYZ+igjqELpXSlzVZ9GPXEUfv4nqLIcq+krrHW4TbVk6TZCEtGo4LNXaU11Q2xbdV&#10;MDehWcyGffuR+/Nn9z41X3TMlRo9Da8vIAIN4T/8195pBcv1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w0qxQAAANwAAAAPAAAAAAAAAAAAAAAAAJgCAABkcnMv&#10;ZG93bnJldi54bWxQSwUGAAAAAAQABAD1AAAAigMAAAAA&#10;" path="m,199l75,150r79,-41l232,79,311,57,393,45,476,34r82,-4l644,34r83,8l817,53,993,83r367,67l1349,117,981,49,805,19,719,8,633,,551,,465,,382,8,304,23,225,49,150,75,75,117,,165r,34xe" fillcolor="#ccc" stroked="f">
                  <v:path arrowok="t" o:connecttype="custom" o:connectlocs="0,199;75,150;154,109;232,79;311,57;393,45;476,34;558,30;644,34;727,42;817,53;993,83;1360,150;1349,117;981,49;805,19;719,8;633,0;551,0;465,0;382,8;304,23;225,49;150,75;75,117;0,165;0,199" o:connectangles="0,0,0,0,0,0,0,0,0,0,0,0,0,0,0,0,0,0,0,0,0,0,0,0,0,0,0"/>
                </v:shape>
                <v:shape id="Freeform 37" o:spid="_x0000_s1618" style="position:absolute;left:2248;top:2971;width:1326;height:199;visibility:visible;mso-wrap-style:square;v-text-anchor:top" coordsize="132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ZsMYA&#10;AADcAAAADwAAAGRycy9kb3ducmV2LnhtbESPT2vCQBTE74V+h+UJXopuIkVN6ioqCAUP4p+Dx0f2&#10;NQlm36bZNYnfvlsQPA4z8xtmsepNJVpqXGlZQTyOQBBnVpecK7icd6M5COeRNVaWScGDHKyW728L&#10;TLXt+EjtyeciQNilqKDwvk6ldFlBBt3Y1sTB+7GNQR9kk0vdYBfgppKTKJpKgyWHhQJr2haU3U53&#10;o6DdHK6ftN/X6/bYJ3H3Gyf3j0qp4aBff4Hw1PtX+Nn+1gpmy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fZsMYAAADcAAAADwAAAAAAAAAAAAAAAACYAgAAZHJz&#10;L2Rvd25yZXYueG1sUEsFBgAAAAAEAAQA9QAAAIsDAAAAAA==&#10;" path="m,199l71,150r79,-41l225,79,304,56,382,41r79,-7l543,30r83,4l712,41r82,11l967,79r359,71l1315,116,959,45,783,19,701,7,618,4,532,,453,4r-78,7l296,26,217,45,142,79,71,116,,165r,34xe" fillcolor="#ccc" stroked="f">
                  <v:path arrowok="t" o:connecttype="custom" o:connectlocs="0,199;71,150;150,109;225,79;304,56;382,41;461,34;543,30;626,34;712,41;794,52;967,79;1326,150;1315,116;959,45;783,19;701,7;618,4;532,0;453,4;375,11;296,26;217,45;142,79;71,116;0,165;0,199" o:connectangles="0,0,0,0,0,0,0,0,0,0,0,0,0,0,0,0,0,0,0,0,0,0,0,0,0,0,0"/>
                </v:shape>
                <v:shape id="Freeform 38" o:spid="_x0000_s1619" style="position:absolute;left:2244;top:2888;width:1296;height:196;visibility:visible;mso-wrap-style:square;v-text-anchor:top" coordsize="129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gd8UA&#10;AADcAAAADwAAAGRycy9kb3ducmV2LnhtbESP3WoCMRSE7wt9h3AK3pSa2II/q1FkqSKlN7U+wHFz&#10;TBY3J8sm6vr2TaHQy2FmvmEWq9434kpdrANrGA0VCOIqmJqthsP35mUKIiZkg01g0nCnCKvl48MC&#10;CxNu/EXXfbIiQzgWqMGl1BZSxsqRxzgMLXH2TqHzmLLsrDQd3jLcN/JVqbH0WHNecNhS6ag67y9e&#10;g50e3ejZl5f+7XO8U7Z8/9iuldaDp349B5GoT//hv/bOaJjMJvB7Jh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CB3xQAAANwAAAAPAAAAAAAAAAAAAAAAAJgCAABkcnMv&#10;ZG93bnJldi54bWxQSwUGAAAAAAQABAD1AAAAigMAAAAA&#10;" path="m,196l72,151r74,-42l221,79,296,57,375,45,454,34r78,l615,34r78,8l779,49,948,75r348,72l1285,113,937,45,768,19,686,8,603,4,521,,442,4r-75,8l289,27,214,49,143,79,72,117,,166r,30xe" fillcolor="#ccc" stroked="f">
                  <v:path arrowok="t" o:connecttype="custom" o:connectlocs="0,196;72,151;146,109;221,79;296,57;375,45;454,34;532,34;615,34;693,42;779,49;948,75;1296,147;1285,113;937,45;768,19;686,8;603,4;521,0;442,4;367,12;289,27;214,49;143,79;72,117;0,166;0,196" o:connectangles="0,0,0,0,0,0,0,0,0,0,0,0,0,0,0,0,0,0,0,0,0,0,0,0,0,0,0"/>
                </v:shape>
                <v:shape id="Freeform 39" o:spid="_x0000_s1620" style="position:absolute;left:2244;top:2810;width:1259;height:191;visibility:visible;mso-wrap-style:square;v-text-anchor:top" coordsize="125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bIsIA&#10;AADcAAAADwAAAGRycy9kb3ducmV2LnhtbERPz2vCMBS+D/wfwhvsNtMJzlmNIorg8DK7Hebt2Tyb&#10;YvNSmqzG/94chB0/vt/zZbSN6KnztWMFb8MMBHHpdM2Vgp/v7esHCB+QNTaOScGNPCwXg6c55tpd&#10;+UB9ESqRQtjnqMCE0OZS+tKQRT90LXHizq6zGBLsKqk7vKZw28hRlr1LizWnBoMtrQ2Vl+LPKihO&#10;fXXZldPIfrWffG3MOP4eP5V6eY6rGYhAMfyLH+6dVjCZprXpTD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hsiwgAAANwAAAAPAAAAAAAAAAAAAAAAAJgCAABkcnMvZG93&#10;bnJldi54bWxQSwUGAAAAAAQABAD1AAAAhwMAAAAA&#10;" path="m,191l68,142r75,-37l214,75,289,56,364,41,439,30r78,l596,30r79,7l757,45,922,71r337,67l1251,105,911,41,746,15,667,7,585,,506,,431,3r-75,8l278,22,206,45,135,75,68,112,,157r,34xe" fillcolor="#ccc" stroked="f">
                  <v:path arrowok="t" o:connecttype="custom" o:connectlocs="0,191;68,142;143,105;214,75;289,56;364,41;439,30;517,30;596,30;675,37;757,45;922,71;1259,138;1251,105;911,41;746,15;667,7;585,0;506,0;431,3;356,11;278,22;206,45;135,75;68,112;0,157;0,191" o:connectangles="0,0,0,0,0,0,0,0,0,0,0,0,0,0,0,0,0,0,0,0,0,0,0,0,0,0,0"/>
                </v:shape>
                <v:shape id="Freeform 40" o:spid="_x0000_s1621" style="position:absolute;left:2244;top:2727;width:1225;height:191;visibility:visible;mso-wrap-style:square;v-text-anchor:top" coordsize="12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F8MA&#10;AADcAAAADwAAAGRycy9kb3ducmV2LnhtbESPQWvCQBSE7wX/w/IEb3WjxVpTVxFBFG9Ve/D2yD6T&#10;0Ly3IbtN4r93hUKPw8x8wyzXPVeqpcaXTgxMxgkokszZUnIDl/Pu9QOUDygWKydk4E4e1qvByxJT&#10;6zr5ovYUchUh4lM0UIRQp1r7rCBGP3Y1SfRurmEMUTa5tg12Ec6VnibJu2YsJS4UWNO2oOzn9MsG&#10;Zs5mR55e93zovrfIumrvbztjRsN+8wkqUB/+w3/tgzUwXyzgeSYe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ZF8MAAADcAAAADwAAAAAAAAAAAAAAAACYAgAAZHJzL2Rv&#10;d25yZXYueG1sUEsFBgAAAAAEAAQA9QAAAIgDAAAAAA==&#10;" path="m,191l68,143r67,-38l206,79,278,56,352,41r75,-7l502,30r75,l656,38r79,7l896,71r329,64l1218,105,888,41,806,26,727,15,648,8,570,,495,,420,4r-75,7l270,26,203,49,131,75,64,113,,158r,33xe" fillcolor="#ccc" stroked="f">
                  <v:path arrowok="t" o:connecttype="custom" o:connectlocs="0,191;68,143;135,105;206,79;278,56;352,41;427,34;502,30;577,30;656,38;735,45;896,71;1225,135;1218,105;888,41;806,26;727,15;648,8;570,0;495,0;420,4;345,11;270,26;203,49;131,75;64,113;0,158;0,191" o:connectangles="0,0,0,0,0,0,0,0,0,0,0,0,0,0,0,0,0,0,0,0,0,0,0,0,0,0,0,0"/>
                </v:shape>
                <v:shape id="Freeform 41" o:spid="_x0000_s1622" style="position:absolute;left:2241;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NMEA&#10;AADcAAAADwAAAGRycy9kb3ducmV2LnhtbERPz2vCMBS+C/sfwht403QiIp1RtsHQm1grXt+aZ9O1&#10;eSlNbLv/fjkIHj++35vdaBvRU+crxwre5gkI4sLpiksF+fl7tgbhA7LGxjEp+CMPu+3LZIOpdgOf&#10;qM9CKWII+xQVmBDaVEpfGLLo564ljtzNdRZDhF0pdYdDDLeNXCTJSlqsODYYbOnLUFFnd6ugX16H&#10;0p+y/Gh++mVd38z+8vup1PR1/HgHEWgMT/HDfdAK1km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7lzTBAAAA3AAAAA8AAAAAAAAAAAAAAAAAmAIAAGRycy9kb3du&#10;cmV2LnhtbFBLBQYAAAAABAAEAPUAAACGAwAAAAA=&#10;" path="m,187l67,146r67,-38l202,78,273,56,344,41r75,-8l490,30r75,l640,37r75,8l794,56r78,15l1195,135r-12,-30l1022,71,865,41,786,26,708,15,633,7,554,3,479,,408,3r-71,8l266,26,198,48,131,78,63,112,,157r,30xe" fillcolor="#ccc" stroked="f">
                  <v:path arrowok="t" o:connecttype="custom" o:connectlocs="0,187;67,146;134,108;202,78;273,56;344,41;419,33;490,30;565,30;640,37;715,45;794,56;872,71;1195,135;1183,105;1022,71;865,41;786,26;708,15;633,7;554,3;479,0;408,3;337,11;266,26;198,48;131,78;63,112;0,157;0,187" o:connectangles="0,0,0,0,0,0,0,0,0,0,0,0,0,0,0,0,0,0,0,0,0,0,0,0,0,0,0,0,0,0"/>
                </v:shape>
                <v:shape id="Freeform 42" o:spid="_x0000_s1623" style="position:absolute;left:2241;top:2562;width:1161;height:188;visibility:visible;mso-wrap-style:square;v-text-anchor:top" coordsize="11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tu8YA&#10;AADcAAAADwAAAGRycy9kb3ducmV2LnhtbESPQWsCMRSE7wX/Q3iCt5qsUpHVKFLaYg891Baqt8fm&#10;mV1287JuUnf9902h0OMwM98w6+3gGnGlLlSeNWRTBYK48KZiq+Hz4/l+CSJEZIONZ9JwowDbzehu&#10;jbnxPb/T9RCtSBAOOWooY2xzKUNRksMw9S1x8s6+cxiT7Kw0HfYJ7ho5U2ohHVacFkps6bGkoj58&#10;Ow0vX/t5Vj/Y0+K2e1PHS1+/kn3SejIedisQkYb4H/5r742Gpcrg90w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tu8YAAADcAAAADwAAAAAAAAAAAAAAAACYAgAAZHJz&#10;L2Rvd25yZXYueG1sUEsFBgAAAAAEAAQA9QAAAIsDAAAAAA==&#10;" path="m,188l63,143r68,-34l194,79,262,56,333,41r71,-7l475,30r72,l621,37r75,8l771,52r75,16l1161,128r-11,-27l839,41,764,26,685,15,610,7,539,4,464,,397,4,326,15,258,30,191,49,123,79,60,113,,158r,30xe" fillcolor="#ccc" stroked="f">
                  <v:path arrowok="t" o:connecttype="custom" o:connectlocs="0,188;63,143;131,109;194,79;262,56;333,41;404,34;475,30;547,30;621,37;696,45;771,52;846,68;1161,128;1150,101;839,41;764,26;685,15;610,7;539,4;464,0;397,4;326,15;258,30;191,49;123,79;60,113;0,158;0,188" o:connectangles="0,0,0,0,0,0,0,0,0,0,0,0,0,0,0,0,0,0,0,0,0,0,0,0,0,0,0,0,0"/>
                </v:shape>
                <v:shape id="Freeform 43" o:spid="_x0000_s1624" style="position:absolute;left:2237;top:2483;width:1131;height:184;visibility:visible;mso-wrap-style:square;v-text-anchor:top" coordsize="11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wM8UA&#10;AADcAAAADwAAAGRycy9kb3ducmV2LnhtbESPwW7CMBBE70j8g7VI3MAmqCWkGFRRKlXcoHzAKt4m&#10;KfE6xIaEfn1dqRLH0cy80aw2va3FjVpfOdYwmyoQxLkzFRcaTp/vkxSED8gGa8ek4U4eNuvhYIWZ&#10;cR0f6HYMhYgQ9hlqKENoMil9XpJFP3UNcfS+XGsxRNkW0rTYRbitZaLUs7RYcVwosaFtSfn5eLUa&#10;rl2q3n6+l8unZLHbz6s9bs+ni9bjUf/6AiJQHx7h//aH0ZCqB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XAzxQAAANwAAAAPAAAAAAAAAAAAAAAAAJgCAABkcnMv&#10;ZG93bnJldi54bWxQSwUGAAAAAAQABAD1AAAAigMAAAAA&#10;" path="m,184l64,139r63,-34l195,75,258,53,326,41,393,30r71,-4l532,26r75,4l678,41r75,8l824,64,978,94r153,30l1120,94,966,64,816,34,742,23,670,11,595,4,524,,453,,386,4r-68,7l251,26,187,49,124,75,60,113,,154r,30xe" fillcolor="#ccc" stroked="f">
                  <v:path arrowok="t" o:connecttype="custom" o:connectlocs="0,184;64,139;127,105;195,75;258,53;326,41;393,30;464,26;532,26;607,30;678,41;753,49;824,64;978,94;1131,124;1120,94;966,64;816,34;742,23;670,11;595,4;524,0;453,0;386,4;318,11;251,26;187,49;124,75;60,113;0,154;0,184" o:connectangles="0,0,0,0,0,0,0,0,0,0,0,0,0,0,0,0,0,0,0,0,0,0,0,0,0,0,0,0,0,0,0"/>
                </v:shape>
                <v:shape id="Freeform 44" o:spid="_x0000_s1625" style="position:absolute;left:2237;top:2401;width:1097;height:180;visibility:visible;mso-wrap-style:square;v-text-anchor:top" coordsize="10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3Rr8A&#10;AADcAAAADwAAAGRycy9kb3ducmV2LnhtbESPwQrCMBBE74L/EFbwpqkKKtUoIgp68KAVvC7N2pY2&#10;m9JErX9vBMHjMDNvmOW6NZV4UuMKywpGwwgEcWp1wZmCa7IfzEE4j6yxskwK3uRgvep2lhhr++Iz&#10;PS8+EwHCLkYFufd1LKVLczLohrYmDt7dNgZ9kE0mdYOvADeVHEfRVBosOCzkWNM2p7S8PIyCjXdn&#10;U04wdVc8bk+zQ1kmt51S/V67WYDw1Pp/+Nc+aAXzaAL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jdGvwAAANwAAAAPAAAAAAAAAAAAAAAAAJgCAABkcnMvZG93bnJl&#10;di54bWxQSwUGAAAAAAQABAD1AAAAhAMAAAAA&#10;" path="m,180l60,138r64,-37l187,75,251,56,315,37r67,-7l449,26r68,l588,30r67,7l798,60r299,60l1086,90,936,63,790,33,648,11,577,3,509,,442,,374,3r-67,8l243,26,180,48,120,75,60,112,,153r,27xe" fillcolor="#ccc" stroked="f">
                  <v:path arrowok="t" o:connecttype="custom" o:connectlocs="0,180;60,138;124,101;187,75;251,56;315,37;382,30;449,26;517,26;588,30;655,37;798,60;1097,120;1086,90;936,63;790,33;648,11;577,3;509,0;442,0;374,3;307,11;243,26;180,48;120,75;60,112;0,153;0,180" o:connectangles="0,0,0,0,0,0,0,0,0,0,0,0,0,0,0,0,0,0,0,0,0,0,0,0,0,0,0,0"/>
                </v:shape>
                <v:shape id="Freeform 45" o:spid="_x0000_s1626" style="position:absolute;left:2237;top:2318;width:1060;height:180;visibility:visible;mso-wrap-style:square;v-text-anchor:top" coordsize="1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bMIA&#10;AADcAAAADwAAAGRycy9kb3ducmV2LnhtbESPQYvCMBSE74L/ITzBmyaKLNo1yioIHrxY97DeHs3b&#10;tmzzUppY4783C4LHYWa+YdbbaBvRU+drxxpmUwWCuHCm5lLD9+UwWYLwAdlg45g0PMjDdjMcrDEz&#10;7s5n6vNQigRhn6GGKoQ2k9IXFVn0U9cSJ+/XdRZDkl0pTYf3BLeNnCv1IS3WnBYqbGlfUfGX36yG&#10;6+nc5j8+9jbs5WKmLrvIq53W41H8+gQRKIZ3+NU+Gg1LtYD/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BswgAAANwAAAAPAAAAAAAAAAAAAAAAAJgCAABkcnMvZG93&#10;bnJldi54bWxQSwUGAAAAAAQABAD1AAAAhwMAAAAA&#10;" path="m,180l56,139r60,-38l180,75,240,56,303,41,367,30r67,-4l502,26r63,4l637,38r67,7l775,60,918,86r142,30l1052,90,906,60,768,34,697,19,625,11,558,4,491,,427,,363,4,296,15,236,30,172,49,112,75,56,109,,154r,26xe" fillcolor="#ccc" stroked="f">
                  <v:path arrowok="t" o:connecttype="custom" o:connectlocs="0,180;56,139;116,101;180,75;240,56;303,41;367,30;434,26;502,26;565,30;637,38;704,45;775,60;918,86;1060,116;1052,90;906,60;768,34;697,19;625,11;558,4;491,0;427,0;363,4;296,15;236,30;172,49;112,75;56,109;0,154;0,180" o:connectangles="0,0,0,0,0,0,0,0,0,0,0,0,0,0,0,0,0,0,0,0,0,0,0,0,0,0,0,0,0,0,0"/>
                </v:shape>
                <v:shape id="Freeform 46" o:spid="_x0000_s1627" style="position:absolute;left:2233;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vDsUA&#10;AADcAAAADwAAAGRycy9kb3ducmV2LnhtbESPQWvCQBSE70L/w/IEb3VjQUmja5AWpbYXqx48PrLP&#10;JCT7Nma3Sfz33ULB4zAz3zCrdDC16Kh1pWUFs2kEgjizuuRcwfm0fY5BOI+ssbZMCu7kIF0/jVaY&#10;aNvzN3VHn4sAYZeggsL7JpHSZQUZdFPbEAfvaluDPsg2l7rFPsBNLV+iaCENlhwWCmzoraCsOv4Y&#10;Bd22Onzu3k/3/cZ2ffxF/tLfXpWajIfNEoSnwT/C/+0PrSCO5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C8OxQAAANwAAAAPAAAAAAAAAAAAAAAAAJgCAABkcnMv&#10;ZG93bnJldi54bWxQSwUGAAAAAAQABAD1AAAAigMAAAAA&#10;" path="m,176l60,135r56,-34l176,75,236,56,296,41,360,30r63,-4l487,26r64,4l618,37r68,8l753,56,892,86r138,26l1023,86,880,56,742,30,678,18,611,11,543,3,480,,416,,352,3,289,15,229,30,169,48,113,78,56,112,,153r,23xe" fillcolor="#ccc" stroked="f">
                  <v:path arrowok="t" o:connecttype="custom" o:connectlocs="0,176;60,135;116,101;176,75;236,56;296,41;360,30;423,26;487,26;551,30;618,37;686,45;753,56;892,86;1030,112;1023,86;880,56;742,30;678,18;611,11;543,3;480,0;416,0;352,3;289,15;229,30;169,48;113,78;56,112;0,153;0,176" o:connectangles="0,0,0,0,0,0,0,0,0,0,0,0,0,0,0,0,0,0,0,0,0,0,0,0,0,0,0,0,0,0,0"/>
                </v:shape>
                <v:shape id="Freeform 47" o:spid="_x0000_s1628" style="position:absolute;left:2233;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Q18QA&#10;AADcAAAADwAAAGRycy9kb3ducmV2LnhtbESPQYvCMBSE74L/ITzBm6YWEe0aRRTFy7rYCnt9NG/b&#10;ss1LaaK2/94sCHscZuYbZr3tTC0e1LrKsoLZNAJBnFtdcaHglh0nSxDOI2usLZOCnhxsN8PBGhNt&#10;n3ylR+oLESDsElRQet8kUrq8JINuahvi4P3Y1qAPsi2kbvEZ4KaWcRQtpMGKw0KJDe1Lyn/Tu1Hw&#10;vdpX8efX7JTOdXzJbN4fskOv1HjU7T5AeOr8f/jdPmsFy2gB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ENfEAAAA3AAAAA8AAAAAAAAAAAAAAAAAmAIAAGRycy9k&#10;b3ducmV2LnhtbFBLBQYAAAAABAAEAPUAAACJAwAAAAA=&#10;" path="m,176l56,135r57,-30l169,75,229,56,285,41r60,-7l408,26r60,l532,30r64,4l659,45r68,11l862,83r134,26l989,83,854,56,719,30,656,19,588,11,525,4,461,,401,,337,7r-60,8l221,30,165,52,109,79,53,113,,150r,26xe" fillcolor="#ccc" stroked="f">
                  <v:path arrowok="t" o:connecttype="custom" o:connectlocs="0,176;56,135;113,105;169,75;229,56;285,41;345,34;408,26;468,26;532,30;596,34;659,45;727,56;862,83;996,109;989,83;854,56;719,30;656,19;588,11;525,4;461,0;401,0;337,7;277,15;221,30;165,52;109,79;53,113;0,150;0,176" o:connectangles="0,0,0,0,0,0,0,0,0,0,0,0,0,0,0,0,0,0,0,0,0,0,0,0,0,0,0,0,0,0,0"/>
                </v:shape>
                <v:shape id="Freeform 48" o:spid="_x0000_s1629" style="position:absolute;left:2233;top:2078;width:963;height:176;visibility:visible;mso-wrap-style:square;v-text-anchor:top" coordsize="96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AvcQA&#10;AADcAAAADwAAAGRycy9kb3ducmV2LnhtbESP0WrCQBRE3wv9h+UWfCl1o6KV1FVUEBp9MvoBl+w1&#10;Cc3eDburiX/fFQQfh5k5wyxWvWnEjZyvLSsYDRMQxIXVNZcKzqfd1xyED8gaG8uk4E4eVsv3twWm&#10;2nZ8pFseShEh7FNUUIXQplL6oiKDfmhb4uhdrDMYonSl1A67CDeNHCfJTBqsOS5U2NK2ouIvvxoF&#10;G7vP1p2bHablfjKhbpN95rtMqcFHv/4BEagPr/Cz/asVzJNv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QL3EAAAA3AAAAA8AAAAAAAAAAAAAAAAAmAIAAGRycy9k&#10;b3ducmV2LnhtbFBLBQYAAAAABAAEAPUAAACJAwAAAAA=&#10;" path="m,176l53,135r52,-34l161,75,217,56,274,41,334,30r59,-4l453,22r60,4l573,34r64,7l701,52,832,79r131,26l955,82,824,56,693,30,629,19,569,11,506,4,446,,386,4,326,7r-56,8l214,30,157,52,105,79,53,109,,150r,26xe" fillcolor="#ccc" stroked="f">
                  <v:path arrowok="t" o:connecttype="custom" o:connectlocs="0,176;53,135;105,101;161,75;217,56;274,41;334,30;393,26;453,22;513,26;573,34;637,41;701,52;832,79;963,105;955,82;824,56;693,30;629,19;569,11;506,4;446,0;386,4;326,7;270,15;214,30;157,52;105,79;53,109;0,150;0,176" o:connectangles="0,0,0,0,0,0,0,0,0,0,0,0,0,0,0,0,0,0,0,0,0,0,0,0,0,0,0,0,0,0,0"/>
                </v:shape>
                <v:shape id="Freeform 49" o:spid="_x0000_s1630" style="position:absolute;left:2229;top:1999;width:933;height:173;visibility:visible;mso-wrap-style:square;v-text-anchor:top" coordsize="9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4t8AA&#10;AADcAAAADwAAAGRycy9kb3ducmV2LnhtbERPz2vCMBS+D/wfwhO8zcSJUzqjFGHiYcJaZedH89aW&#10;NS+liW3975eD4PHj+73dj7YRPXW+dqxhMVcgiAtnai41XC+frxsQPiAbbByThjt52O8mL1tMjBs4&#10;oz4PpYgh7BPUUIXQJlL6oiKLfu5a4sj9us5iiLArpelwiOG2kW9KvUuLNceGCls6VFT85TerIVuu&#10;j3Z9/kpb9eNW9TdhkzJqPZuO6QeIQGN4ih/uk9GwUX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W4t8AAAADcAAAADwAAAAAAAAAAAAAAAACYAgAAZHJzL2Rvd25y&#10;ZXYueG1sUEsFBgAAAAAEAAQA9QAAAIUDAAAAAA==&#10;" path="m,173l53,135r52,-34l158,75,210,56,266,41,323,30r59,-4l439,26r60,l559,34,678,53,806,75r127,26l926,79,798,53,671,26,551,11,491,4,431,,375,4,319,8,263,19,206,34,154,53,102,79,53,109,,150r,23xe" fillcolor="#ccc" stroked="f">
                  <v:path arrowok="t" o:connecttype="custom" o:connectlocs="0,173;53,135;105,101;158,75;210,56;266,41;323,30;382,26;439,26;499,26;559,34;678,53;806,75;933,101;926,79;798,53;671,26;551,11;491,4;431,0;375,4;319,8;263,19;206,34;154,53;102,79;53,109;0,150;0,173" o:connectangles="0,0,0,0,0,0,0,0,0,0,0,0,0,0,0,0,0,0,0,0,0,0,0,0,0,0,0,0,0"/>
                </v:shape>
                <v:shape id="Freeform 50" o:spid="_x0000_s1631" style="position:absolute;left:2229;top:1935;width:899;height:169;visibility:visible;mso-wrap-style:square;v-text-anchor:top" coordsize="89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mGMMA&#10;AADcAAAADwAAAGRycy9kb3ducmV2LnhtbESPS4vCMBSF94L/IVzBnaa6cLQaRURBZhgGH4jLS3Nt&#10;i81NbKJ2/v1kQHB5OI+PM1s0phIPqn1pWcGgn4AgzqwuOVdwPGx6YxA+IGusLJOCX/KwmLdbM0y1&#10;ffKOHvuQizjCPkUFRQguldJnBRn0feuIo3extcEQZZ1LXeMzjptKDpNkJA2WHAkFOloVlF33dxMh&#10;1enH6M+ba9x5MPxe4td9zR9KdTvNcgoiUBPe4Vd7qxWMkwn8n4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mGMMAAADcAAAADwAAAAAAAAAAAAAAAACYAgAAZHJzL2Rv&#10;d25yZXYueG1sUEsFBgAAAAAEAAQA9QAAAIgDAAAAAA==&#10;" path="m892,75l768,49,648,23,588,15,529,8,472,4,416,,360,,308,8,251,19,199,34,146,53,98,79,49,109,,147r,22l49,132r53,-30l150,75,203,57,255,38r56,-8l367,23r53,l480,27r56,3l596,38r60,11l776,72,899,98,892,75xe" fillcolor="#ccc" stroked="f">
                  <v:path arrowok="t" o:connecttype="custom" o:connectlocs="892,75;768,49;648,23;588,15;529,8;472,4;416,0;360,0;308,8;251,19;199,34;146,53;98,79;49,109;0,147;0,169;49,132;102,102;150,75;203,57;255,38;311,30;367,23;420,23;480,27;536,30;596,38;656,49;776,72;899,98;892,75" o:connectangles="0,0,0,0,0,0,0,0,0,0,0,0,0,0,0,0,0,0,0,0,0,0,0,0,0,0,0,0,0,0,0"/>
                </v:shape>
                <v:shape id="Freeform 51" o:spid="_x0000_s1632" style="position:absolute;left:2162;top:1857;width:963;height:2382;visibility:visible;mso-wrap-style:square;v-text-anchor:top" coordsize="96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wjsMA&#10;AADcAAAADwAAAGRycy9kb3ducmV2LnhtbERPy2rCQBTdF/yH4QrdFJ2khRijYxBB6KKLVv2Am8zN&#10;AzN3QmZM0n59Z1Ho8nDe+3w2nRhpcK1lBfE6AkFcWt1yreB2Pa9SEM4ja+wsk4JvcpAfFk97zLSd&#10;+IvGi69FCGGXoYLG+z6T0pUNGXRr2xMHrrKDQR/gUEs94BTCTSdfoyiRBlsODQ32dGqovF8eRkEx&#10;2m1STNVH/+Z+kvvLZ3XaTKNSz8v5uAPhafb/4j/3u1aQxmF+OBOO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jwjsMAAADcAAAADwAAAAAAAAAAAAAAAACYAgAAZHJzL2Rv&#10;d25yZXYueG1sUEsFBgAAAAAEAAQA9QAAAIgDAAAAAA==&#10;" path="m,123l49,82,86,52,131,26,180,,551,1598r,71l554,1737r15,64l588,1861r23,56l637,1969r63,91l768,2135r71,60l906,2240r57,33l899,2262r-75,-15l749,2225r-79,-27l596,2165r-72,-38l461,2078r-56,-48l397,2056r,37l408,2142r12,53l457,2300r30,82l416,2333r-68,-52l285,2225r-57,-68l184,2082r-45,-82l109,1902,82,1789,,123xe" fillcolor="red" strokeweight="0">
                  <v:path arrowok="t" o:connecttype="custom" o:connectlocs="0,123;49,82;86,52;131,26;180,0;551,1598;551,1669;554,1737;569,1801;588,1861;611,1917;637,1969;700,2060;768,2135;839,2195;906,2240;963,2273;899,2262;824,2247;749,2225;670,2198;596,2165;524,2127;461,2078;405,2030;397,2056;397,2093;408,2142;420,2195;457,2300;487,2382;416,2333;348,2281;285,2225;228,2157;184,2082;139,2000;109,1902;82,1789;0,123" o:connectangles="0,0,0,0,0,0,0,0,0,0,0,0,0,0,0,0,0,0,0,0,0,0,0,0,0,0,0,0,0,0,0,0,0,0,0,0,0,0,0,0"/>
                </v:shape>
                <v:line id="Line 52" o:spid="_x0000_s1633" style="position:absolute;visibility:visible;mso-wrap-style:square" from="2147,2007" to="216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baMQAAADcAAAADwAAAGRycy9kb3ducmV2LnhtbESPQWvCQBSE70L/w/IK3nQTQY3RVUqx&#10;2N5squDxkX0mi9m3IbvV9N93BcHjMDPfMKtNbxtxpc4bxwrScQKCuHTacKXg8PMxykD4gKyxcUwK&#10;/sjDZv0yWGGu3Y2/6VqESkQI+xwV1CG0uZS+rMmiH7uWOHpn11kMUXaV1B3eItw2cpIkM2nRcFyo&#10;saX3mspL8WsVmP1sN/2aHxdHud2F9JRdMmMPSg1f+7cliEB9eIYf7U+tIEtT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BtoxAAAANwAAAAPAAAAAAAAAAAA&#10;AAAAAKECAABkcnMvZG93bnJldi54bWxQSwUGAAAAAAQABAD5AAAAkgMAAAAA&#10;" strokeweight="0"/>
              </v:group>
              <v:group id="Group 53" o:spid="_x0000_s1634" style="position:absolute;left:2514;top:1183;width:748;height:768" coordorigin="1802,1052" coordsize="1819,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54" o:spid="_x0000_s1635" style="position:absolute;left:1802;top:1052;width:1819;height:1868;visibility:visible;mso-wrap-style:square;v-text-anchor:top" coordsize="1819,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AwcUA&#10;AADcAAAADwAAAGRycy9kb3ducmV2LnhtbESPS2sCQRCE74L/YWghN53dCCIbRwlCQrzEqAFzbHc6&#10;+3CnZ9mZffjvnYCQY1FVX1GrzWAq0VHjCssK4lkEgji1uuBMwffpbboE4TyyxsoyKbiRg816PFph&#10;om3PB+qOPhMBwi5BBbn3dSKlS3My6Ga2Jg7er20M+iCbTOoG+wA3lXyOooU0WHBYyLGmbU7p9dga&#10;BZ9l/U5fu/3Zxj/n/mBOl7ItL0o9TYbXFxCeBv8ffrQ/tIJlPIe/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IDBxQAAANwAAAAPAAAAAAAAAAAAAAAAAJgCAABkcnMv&#10;ZG93bnJldi54bWxQSwUGAAAAAAQABAD1AAAAigMAAAAA&#10;" path="m1729,1344r30,-75l1785,1194r19,-82l1815,1033r4,-82l1819,868r-11,-82l1793,707r-23,-78l1740,554r-33,-71l1666,412r-49,-64l1565,284r-57,-56l1445,176r-68,-45l1310,93,1239,60,1160,33,1085,15,1007,3,928,,850,,767,11,689,26,614,48,539,78r-71,38l401,161r-30,22l337,206r-26,26l315,228r-19,15l277,262r-52,60l172,385r-41,68l94,524,60,599,34,677,19,756,8,835,,917r4,82l11,1082r15,78l49,1239r30,75l116,1389r41,67l202,1524r53,60l315,1640r59,52l442,1737r71,37l584,1808r75,26l737,1853r79,11l895,1868r78,l1052,1857r78,-15l1205,1819r75,-30l1351,1752r68,-41l1482,1662r60,-56l1598,1550r49,-64l1692,1415r37,-71xe" fillcolor="blue" strokeweight=".5pt">
                  <v:path arrowok="t" o:connecttype="custom" o:connectlocs="1759,1269;1804,1112;1819,951;1808,786;1770,629;1707,483;1617,348;1508,228;1377,131;1239,60;1085,15;928,0;767,11;614,48;468,116;371,183;311,232;296,243;225,322;131,453;60,599;19,756;0,917;11,1082;49,1239;116,1389;202,1524;315,1640;442,1737;584,1808;737,1853;895,1868;1052,1857;1205,1819;1351,1752;1482,1662;1598,1550;1692,1415" o:connectangles="0,0,0,0,0,0,0,0,0,0,0,0,0,0,0,0,0,0,0,0,0,0,0,0,0,0,0,0,0,0,0,0,0,0,0,0,0,0"/>
                </v:shape>
                <v:shape id="Freeform 55" o:spid="_x0000_s1636" style="position:absolute;left:2925;top:1280;width:427;height:536;visibility:visible;mso-wrap-style:square;v-text-anchor:top" coordsize="42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SkcQA&#10;AADcAAAADwAAAGRycy9kb3ducmV2LnhtbESPQWvCQBSE7wX/w/KE3uomUlqJriJqabxV24DHR/aZ&#10;DWbfhuyq6b93BcHjMDPfMLNFbxtxoc7XjhWkowQEcel0zZWCv9+vtwkIH5A1No5JwT95WMwHLzPM&#10;tLvyji77UIkIYZ+hAhNCm0npS0MW/ci1xNE7us5iiLKrpO7wGuG2keMk+ZAWa44LBltaGSpP+7NV&#10;gOv88JnvxuH0bX7O9WZTFOm2UOp12C+nIAL14Rl+tHOtYJK+w/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pHEAAAA3AAAAA8AAAAAAAAAAAAAAAAAmAIAAGRycy9k&#10;b3ducmV2LnhtbFBLBQYAAAAABAAEAPUAAACJAwAAAAA=&#10;" path="m41,150l30,142r7,-11l30,127r-4,l26,112r15,-7l49,105,60,94r15,7l86,97,97,90r8,-15l101,68,82,64,93,56r8,-3l116,41r7,4l123,41r12,4l138,49r,-19l157,11r8,-3l168,15r-3,4l168,15r4,-7l209,15r-7,11l209,30r4,11l217,45r7,-22l228,11r4,4l232,26r7,19l243,49r,11l251,68r3,-15l266,45,262,34r,-11l273,15r4,8l277,11,266,r30,l296,11r11,8l314,11r4,-7l340,8r30,15l378,30r4,15l389,53,378,45r-15,4l355,34r-11,7l367,56r15,8l385,71r4,19l385,101r-15,l355,101,329,90r-4,11l355,105r-11,19l352,127r7,-15l378,116r-4,23l355,150r-15,15l337,172r18,-7l370,157r8,-11l378,161r7,l400,157r12,-7l412,157r7,4l423,169r4,11l423,184r-19,7l400,191r-11,8l370,191r,8l367,214r-12,7l348,221r-4,4l337,232r-12,11l318,258r-4,8l307,281r15,l314,292r-3,8l318,307r-4,4l303,315r-7,-12l292,322r-8,8l281,333r15,4l288,348r-7,4l273,352r4,15l273,367r-7,-4l262,363r,12l251,386r-4,-4l243,371r-4,l232,367r-4,8l224,386r,11l232,397r4,7l228,419r-4,4l224,431r-7,7l213,438r4,-11l213,419r-7,l195,431r3,3l202,442r11,7l198,453r-11,4l176,457r-11,l153,457r-7,l135,468r-12,-4l108,468r-11,4l82,472r-11,7l60,494r-11,8l45,513r-4,8l34,528r-8,8l19,528,7,517,,513,,502,4,487,7,476r4,-8l15,457,7,453r,-11l11,427r11,l19,419r7,-18l34,401,49,386r7,-11l49,367r-4,-7l45,352r,-15l60,348r4,12l67,352,56,337r4,-15l49,333r-8,-7l56,307r11,l64,296r,-19l41,150xe" fillcolor="lime" strokeweight=".5pt">
                  <v:path arrowok="t" o:connecttype="custom" o:connectlocs="30,127;49,105;97,90;93,56;123,41;157,11;168,15;209,30;228,11;243,49;266,45;277,23;296,11;340,8;389,53;344,41;389,90;329,90;352,127;355,150;370,157;400,157;423,169;400,191;367,214;337,232;307,281;318,307;292,322;288,348;273,367;251,386;232,367;224,397;224,423;217,427;198,434;187,457;146,457;97,472;49,502;26,536;0,502;15,457;22,427;49,386;45,352;67,352;41,326;64,277" o:connectangles="0,0,0,0,0,0,0,0,0,0,0,0,0,0,0,0,0,0,0,0,0,0,0,0,0,0,0,0,0,0,0,0,0,0,0,0,0,0,0,0,0,0,0,0,0,0,0,0,0,0"/>
                </v:shape>
                <v:shape id="Freeform 56" o:spid="_x0000_s1637" style="position:absolute;left:2558;top:2104;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d4sQA&#10;AADcAAAADwAAAGRycy9kb3ducmV2LnhtbESPQWsCMRSE74L/IbyCF6nZFRRdjSKCUCgtaFu8Pjav&#10;u4ublzVJNf57UxA8DjPzDbNcR9OKCznfWFaQjzIQxKXVDVcKvr92rzMQPiBrbC2Tght5WK/6vSUW&#10;2l55T5dDqESCsC9QQR1CV0jpy5oM+pHtiJP3a53BkKSrpHZ4TXDTynGWTaXBhtNCjR1taypPhz+j&#10;QG/O8f04/xnehmaO8fSRu0/TKjV4iZsFiEAxPMOP9ptWMMsn8H8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neLEAAAA3AAAAA8AAAAAAAAAAAAAAAAAmAIAAGRycy9k&#10;b3ducmV2LnhtbFBLBQYAAAAABAAEAPUAAACJAwAAAAA=&#10;" path="m4,r7,4l8,11r-4,l,4,4,xe" fillcolor="lime" strokeweight=".5pt">
                  <v:path arrowok="t" o:connecttype="custom" o:connectlocs="4,0;11,4;8,11;4,11;0,4;4,0" o:connectangles="0,0,0,0,0,0"/>
                </v:shape>
                <v:shape id="Freeform 57" o:spid="_x0000_s1638" style="position:absolute;left:2364;top:2104;width:389;height:453;visibility:visible;mso-wrap-style:square;v-text-anchor:top" coordsize="38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psIA&#10;AADcAAAADwAAAGRycy9kb3ducmV2LnhtbESP3YrCMBSE74V9h3AWvNNU0SJdo8iiuHpn3Qc4NKc/&#10;2pyUJKvdtzeC4OUwM98wy3VvWnEj5xvLCibjBARxYXXDlYLf8260AOEDssbWMin4Jw/r1cdgiZm2&#10;dz7RLQ+ViBD2GSqoQ+gyKX1Rk0E/th1x9ErrDIYoXSW1w3uEm1ZOkySVBhuOCzV29F1Tcc3/jIKG&#10;pvurO140luW23abF/DDznVLDz37zBSJQH97hV/tHK1hM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S6mwgAAANwAAAAPAAAAAAAAAAAAAAAAAJgCAABkcnMvZG93&#10;bnJldi54bWxQSwUGAAAAAAQABAD1AAAAhwMAAAAA&#10;" path="m202,l190,4r8,3l198,11r4,l202,7r3,-3l213,4,220,r4,7l235,r4,4l235,7r-7,4l220,15r4,4l232,22r,-7l235,15r19,l250,22r8,4l273,37r15,-3l280,37r4,4l291,45r4,7l291,60r4,l295,71r15,7l325,86r4,7l325,105r4,3l329,116r,4l325,131r-7,4l310,135r11,l329,138r-8,l318,146r7,-4l336,150r8,l348,161r3,7l359,172r7,8l378,187r-12,4l381,187r,15l389,202r-4,4l385,221r,3l381,228r-7,8l370,239r-4,l351,239r-3,4l344,254r-11,8l329,269r-4,12l314,284r-4,12l299,296r,7l288,296r-12,l265,292r-11,l243,303r-4,8l235,322r-11,4l224,333r-15,-4l205,329r,12l183,341r-8,l179,337r-4,-8l164,326r-4,3l164,341r4,7l160,359r-7,4l146,367r-4,-4l134,359r-7,-3l123,359r,4l116,367r-4,l104,363r-3,-7l97,352r,11l101,371r3,3l104,378r-7,4l89,382r-11,l74,385r-11,4l59,400r,12l71,419r-8,l52,430r-4,-3l44,430r-3,12l29,442r,7l26,453r-8,l15,453,7,449,,453,,434r7,l11,430r,-3l7,415r4,-3l15,400r,-7l18,389r4,-7l26,371r3,7l33,378,48,363r4,-11l59,344r,-3l56,337r-8,-4l56,322r7,-4l59,307r4,-4l74,296r4,-8l86,284r11,-7l89,269r8,-7l108,254r4,-11l127,224r4,-7l134,206r8,-8l146,183r3,-3l149,168r-3,-7l142,157r-8,-7l123,138r8,-11l127,120r4,-19l138,90,134,78,127,60r19,-8l142,45r,-4l164,37r4,l172,30r7,-4l183,19r11,7l194,22r4,-11l202,xe" fillcolor="lime" strokeweight=".5pt">
                  <v:path arrowok="t" o:connecttype="custom" o:connectlocs="198,7;202,7;220,0;239,4;220,15;232,15;250,22;288,34;291,45;295,60;325,86;329,108;325,131;321,135;318,146;344,150;359,172;366,191;389,202;385,224;370,239;348,243;329,269;310,296;288,296;254,292;235,322;209,329;183,341;175,329;164,341;153,363;134,359;123,363;104,363;97,363;104,378;78,382;59,400;63,419;44,430;29,449;15,453;0,434;11,427;15,400;22,382;33,378;59,344;48,333;59,307;78,288;89,269;112,243;134,206;149,180;142,157;131,127;138,90;146,52;164,37;179,26;194,22" o:connectangles="0,0,0,0,0,0,0,0,0,0,0,0,0,0,0,0,0,0,0,0,0,0,0,0,0,0,0,0,0,0,0,0,0,0,0,0,0,0,0,0,0,0,0,0,0,0,0,0,0,0,0,0,0,0,0,0,0,0,0,0,0,0,0"/>
                </v:shape>
                <v:shape id="Freeform 58" o:spid="_x0000_s1639" style="position:absolute;left:2360;top:2568;width:37;height:38;visibility:visible;mso-wrap-style:square;v-text-anchor:top" coordsize="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xEcYA&#10;AADcAAAADwAAAGRycy9kb3ducmV2LnhtbESPQWvCQBSE74L/YXmCF6mbeLAhdZUgCB4EqRXb4yP7&#10;mg3Nvo3ZVdP++q4geBxm5htmseptI67U+dqxgnSagCAuna65UnD82LxkIHxA1tg4JgW/5GG1HA4W&#10;mGt343e6HkIlIoR9jgpMCG0upS8NWfRT1xJH79t1FkOUXSV1h7cIt42cJclcWqw5LhhsaW2o/Dlc&#10;rILJX7M79tm8OJez01dqkv1ncdkrNR71xRuIQH14hh/trVaQpa9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xEcYAAADcAAAADwAAAAAAAAAAAAAAAACYAgAAZHJz&#10;L2Rvd25yZXYueG1sUEsFBgAAAAAEAAQA9QAAAIsDAAAAAA==&#10;" path="m11,11l19,r3,4l26,11r-4,8l30,23r-4,7l33,30r4,4l33,38,30,34r-8,l19,30,15,23,7,19,4,15,,8r7,3l11,15r,-4xe" fillcolor="lime" strokeweight=".5pt">
                  <v:path arrowok="t" o:connecttype="custom" o:connectlocs="11,11;19,0;22,4;26,11;22,19;30,23;26,30;33,30;37,34;33,38;30,34;22,34;19,30;15,23;7,19;4,15;0,8;7,11;11,15;11,11" o:connectangles="0,0,0,0,0,0,0,0,0,0,0,0,0,0,0,0,0,0,0,0"/>
                </v:shape>
                <v:shape id="Freeform 59" o:spid="_x0000_s1640" style="position:absolute;left:2427;top:2583;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YcMA&#10;AADcAAAADwAAAGRycy9kb3ducmV2LnhtbERPzWrCQBC+F3yHZYReim7ioZXoKtraJodCSfQBhuyY&#10;BLOzYXfV+PbdQ6HHj+9/vR1NL27kfGdZQTpPQBDXVnfcKDgdP2dLED4ga+wtk4IHedhuJk9rzLS9&#10;c0m3KjQihrDPUEEbwpBJ6euWDPq5HYgjd7bOYIjQNVI7vMdw08tFkrxKgx3HhhYHem+pvlRXo+D7&#10;LS0u18Pjy+T7H/2Rnl/K3JFSz9NxtwIRaAz/4j93oRUs0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WYcMAAADcAAAADwAAAAAAAAAAAAAAAACYAgAAZHJzL2Rv&#10;d25yZXYueG1sUEsFBgAAAAAEAAQA9QAAAIgDAAAAAA==&#10;" path="m4,l23,4,19,8,,8,4,xe" fillcolor="lime" strokeweight=".5pt">
                  <v:path arrowok="t" o:connecttype="custom" o:connectlocs="4,0;23,4;19,8;0,8;4,0" o:connectangles="0,0,0,0,0"/>
                </v:shape>
                <v:shape id="Freeform 60" o:spid="_x0000_s1641" style="position:absolute;left:2442;top:2591;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X58QA&#10;AADcAAAADwAAAGRycy9kb3ducmV2LnhtbESPQWsCMRSE70L/Q3gFL6LZ9SDuahQpFASxoG3p9bF5&#10;3V3cvGyTqPHfN4LgcZiZb5jlOppOXMj51rKCfJKBIK6sbrlW8PX5Pp6D8AFZY2eZFNzIw3r1Mlhi&#10;qe2VD3Q5hlokCPsSFTQh9KWUvmrIoJ/Ynjh5v9YZDEm6WmqH1wQ3nZxm2UwabDktNNjTW0PV6Xg2&#10;CvTmL+5+iu/RbWQKjKd97j5Mp9TwNW4WIALF8Aw/2lutYJ4X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l+fEAAAA3AAAAA8AAAAAAAAAAAAAAAAAmAIAAGRycy9k&#10;b3ducmV2LnhtbFBLBQYAAAAABAAEAPUAAACJAwAAAAA=&#10;" path="m,11l8,7,8,3,11,,8,3r,4l,11xe" fillcolor="lime" strokeweight=".5pt">
                  <v:path arrowok="t" o:connecttype="custom" o:connectlocs="0,11;8,7;8,3;11,0;8,3;8,7;0,11" o:connectangles="0,0,0,0,0,0,0"/>
                </v:shape>
                <v:shape id="Freeform 61" o:spid="_x0000_s1642" style="position:absolute;left:2397;top:2452;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wgr4A&#10;AADcAAAADwAAAGRycy9kb3ducmV2LnhtbERPy4rCMBTdC/MP4Q6403QqqHSMZUYQ3frA2V6aa1un&#10;ualJtPXvzUJweTjvRd6bRtzJ+dqygq9xAoK4sLrmUsHxsB7NQfiArLGxTAoe5CFffgwWmGnb8Y7u&#10;+1CKGMI+QwVVCG0mpS8qMujHtiWO3Nk6gyFCV0rtsIvhppFpkkylwZpjQ4UtrSoq/vc3o+BaoiH+&#10;sxh+L47602zz6HYTpYaf/c83iEB9eItf7q1WME/j/HgmHgG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2Z8IK+AAAA3AAAAA8AAAAAAAAAAAAAAAAAmAIAAGRycy9kb3ducmV2&#10;LnhtbFBLBQYAAAAABAAEAPUAAACDAwAAAAA=&#10;" path="m,11l4,4,15,,11,11,,11xe" fillcolor="lime" strokeweight=".5pt">
                  <v:path arrowok="t" o:connecttype="custom" o:connectlocs="0,11;4,4;15,0;11,11;0,11" o:connectangles="0,0,0,0,0"/>
                </v:shape>
                <v:shape id="Freeform 62" o:spid="_x0000_s1643" style="position:absolute;left:2349;top:253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TX8UA&#10;AADcAAAADwAAAGRycy9kb3ducmV2LnhtbESPQYvCMBSE78L+h/AWvGlqEVeqUZZFRQ8etLsHb4/m&#10;2Vabl9JEW/+9ERY8DjPzDTNfdqYSd2pcaVnBaBiBIM6sLjlX8JuuB1MQziNrrCyTggc5WC4+enNM&#10;tG35QPejz0WAsEtQQeF9nUjpsoIMuqGtiYN3to1BH2STS91gG+CmknEUTaTBksNCgTX9FJRdjzej&#10;YH+byHN12vNlfFiVX7t0k/61sVL9z+57BsJT59/h//ZWK5jGI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dNfxQAAANwAAAAPAAAAAAAAAAAAAAAAAJgCAABkcnMv&#10;ZG93bnJldi54bWxQSwUGAAAAAAQABAD1AAAAigMAAAAA&#10;" path="m,7l3,3,3,,,7xe" fillcolor="lime" strokeweight=".5pt">
                  <v:path arrowok="t" o:connecttype="custom" o:connectlocs="0,7;3,3;3,0;0,7" o:connectangles="0,0,0,0"/>
                </v:shape>
                <v:shape id="Freeform 63" o:spid="_x0000_s1644" style="position:absolute;left:2356;top:2504;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NUMQA&#10;AADcAAAADwAAAGRycy9kb3ducmV2LnhtbESPQWsCMRSE7wX/Q3hCbzXrtoisRhFp0cNeaot4fCTP&#10;3dXkZdlEd/33TaHQ4zAz3zDL9eCsuFMXGs8KppMMBLH2puFKwffXx8scRIjIBq1nUvCgAOvV6GmJ&#10;hfE9f9L9ECuRIBwKVFDH2BZSBl2TwzDxLXHyzr5zGJPsKmk67BPcWZln2Uw6bDgt1NjStiZ9Pdyc&#10;gresP73aoSxL3cSdnh3t5fRulXoeD5sFiEhD/A//tfdGwTzP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TVDEAAAA3AAAAA8AAAAAAAAAAAAAAAAAmAIAAGRycy9k&#10;b3ducmV2LnhtbFBLBQYAAAAABAAEAPUAAACJAwAAAAA=&#10;" path="m,8l,4,4,,,8xe" fillcolor="lime" strokeweight=".5pt">
                  <v:path arrowok="t" o:connecttype="custom" o:connectlocs="0,8;0,4;4,0;0,8" o:connectangles="0,0,0,0"/>
                </v:shape>
                <v:shape id="Freeform 64" o:spid="_x0000_s1645" style="position:absolute;left:3045;top:2201;width:366;height:558;visibility:visible;mso-wrap-style:square;v-text-anchor:top" coordsize="36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t7cYA&#10;AADcAAAADwAAAGRycy9kb3ducmV2LnhtbESPzWrDMBCE74G+g9hCb4lcG4LjRAnFtFB6aImTQ46L&#10;tbGdWitjqf55+6pQyHGYmW+Y3WEyrRiod41lBc+rCARxaXXDlYLz6W2ZgnAeWWNrmRTM5OCwf1js&#10;MNN25CMNha9EgLDLUEHtfZdJ6cqaDLqV7YiDd7W9QR9kX0nd4xjgppVxFK2lwYbDQo0d5TWV38WP&#10;UVDMr+lndL4Ml/Xto/zaJDlXcaPU0+P0sgXhafL38H/7XStI4wT+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It7cYAAADcAAAADwAAAAAAAAAAAAAAAACYAgAAZHJz&#10;L2Rvd25yZXYueG1sUEsFBgAAAAAEAAQA9QAAAIsDAAAAAA==&#10;" path="m41,539r-4,-7l41,528r4,-11l45,506r3,-8l48,494r-3,-7l48,479r,-7l45,461,56,442r4,-11l63,416r-3,-8l56,393,71,382,82,371r7,-8l93,348r8,-11l104,322,97,307,93,292r4,-11l104,270r8,-8l112,247r-8,-3l97,240r-4,-8l89,229,78,221r-3,-7l67,214r-15,3l48,210r-7,-8l33,202,22,199,7,187,3,165,,142,,124r,-8l3,101,18,90r,-19l22,60,30,49,48,38r8,-4l67,26r15,l89,26,93,15,97,8r22,l127,4r7,l142,r7,8l168,11r23,4l198,26r15,l220,30r4,8l224,45r-11,4l209,56r11,12l224,75r8,11l239,98r-4,7l247,109r3,4l258,101r7,-3l277,109r7,11l292,127r3,8l307,142r15,l325,146r,8l314,191r8,19l318,225r-4,7l314,251r,15l318,292r,11l325,318r8,12l344,337r4,l355,337r11,8l366,348r-11,4l344,360r-8,l329,371r-4,4l318,378r-11,8l292,382r-8,4l269,390r-7,7l250,401r-11,7l243,423r-8,12l232,446r-8,7l220,464r-3,8l209,476r-4,3l198,479r-4,4l187,479r,8l183,491r-4,3l168,498r4,15l161,517r-8,7l146,524r-8,4l134,536r-7,-4l116,543r-4,l101,547r-12,7l82,558r-7,l71,554,60,543r-4,l48,539r,4l41,539r-4,-3l41,539xe" fillcolor="lime" strokeweight=".5pt">
                  <v:path arrowok="t" o:connecttype="custom" o:connectlocs="41,528;48,498;48,479;56,442;60,408;82,371;101,337;93,292;112,262;97,240;78,221;52,217;33,202;3,165;0,116;18,71;48,38;82,26;97,8;134,4;168,11;213,26;224,45;220,68;239,98;250,113;277,109;295,135;325,146;322,210;314,251;318,303;344,337;366,345;344,360;325,375;292,382;262,397;243,423;224,453;209,476;194,483;183,491;172,513;146,524;127,532;101,547;75,558;56,543;41,539" o:connectangles="0,0,0,0,0,0,0,0,0,0,0,0,0,0,0,0,0,0,0,0,0,0,0,0,0,0,0,0,0,0,0,0,0,0,0,0,0,0,0,0,0,0,0,0,0,0,0,0,0,0"/>
                </v:shape>
                <v:shape id="Freeform 65" o:spid="_x0000_s1646" style="position:absolute;left:3363;top:2269;width:179;height:239;visibility:visible;mso-wrap-style:square;v-text-anchor:top" coordsize="17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Cg8MA&#10;AADcAAAADwAAAGRycy9kb3ducmV2LnhtbESPQWvCQBSE7wX/w/KE3upGSUuMrmILBa+mll4f2Wc2&#10;mH2b7m5N2l/vFgSPw8x8w6y3o+3EhXxoHSuYzzIQxLXTLTcKjh/vTwWIEJE1do5JwS8F2G4mD2ss&#10;tRv4QJcqNiJBOJSowMTYl1KG2pDFMHM9cfJOzluMSfpGao9DgttOLrLsRVpsOS0Y7OnNUH2ufqyC&#10;/Nvul4P/Yl18jlU//3t9zndGqcfpuFuBiDTGe/jW3msFxSKH/zPp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0Cg8MAAADcAAAADwAAAAAAAAAAAAAAAACYAgAAZHJzL2Rv&#10;d25yZXYueG1sUEsFBgAAAAAEAAQA9QAAAIgDAAAAAA==&#10;" path="m11,82r11,7l26,86,30,74,41,67r7,-8l41,52,30,56,22,45,18,41,4,41,,37,,22,4,7r11,l18,7,30,,45,7r7,4l67,18r15,8l86,26r7,4l97,33r34,38l123,86r4,11l131,104r7,8l149,108r,-4l179,101r-37,75l108,179r-7,-11l101,153r,-19l93,131r-11,l86,146r-4,11l78,172r12,4l97,179r4,4l108,191r-7,22l75,239r-8,l52,239r-4,-4l41,239r-8,l26,235r-8,4l22,232r-7,3l15,232r-4,-4l11,224r,-11l18,198r,-11l11,172r4,-8l18,153r,-11l11,134r4,-11l11,116r,-4l18,97r4,-4l11,101r-4,3l,97,,82r11,xe" fillcolor="lime" strokeweight=".5pt">
                  <v:path arrowok="t" o:connecttype="custom" o:connectlocs="22,89;30,74;48,59;30,56;18,41;0,37;4,7;18,7;45,7;67,18;86,26;97,33;123,86;131,104;149,108;179,101;108,179;101,153;93,131;86,146;78,172;97,179;108,191;75,239;52,239;41,239;26,235;22,232;15,232;11,224;18,198;11,172;18,153;11,134;11,116;18,97;11,101;0,97;11,82" o:connectangles="0,0,0,0,0,0,0,0,0,0,0,0,0,0,0,0,0,0,0,0,0,0,0,0,0,0,0,0,0,0,0,0,0,0,0,0,0,0,0"/>
                </v:shape>
                <v:shape id="Freeform 66" o:spid="_x0000_s1647" style="position:absolute;left:3161;top:2081;width:434;height:292;visibility:visible;mso-wrap-style:square;v-text-anchor:top" coordsize="4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vgcMA&#10;AADcAAAADwAAAGRycy9kb3ducmV2LnhtbESPQYvCMBSE78L+h/CEvWmqqKvVKEWQ9bRg3YPeHs2z&#10;LSYvpclq/fdGWPA4zMw3zGrTWSNu1PrasYLRMAFBXDhdc6ng97gbzEH4gKzROCYFD/KwWX/0Vphq&#10;d+cD3fJQighhn6KCKoQmldIXFVn0Q9cQR+/iWoshyraUusV7hFsjx0kykxZrjgsVNrStqLjmf1aB&#10;/OLH94RO2eJ6SH4y023PI5Mr9dnvsiWIQF14h//be61gPp7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JvgcMAAADcAAAADwAAAAAAAAAAAAAAAACYAgAAZHJzL2Rv&#10;d25yZXYueG1sUEsFBgAAAAAEAAQA9QAAAIgDAAAAAA==&#10;" path="m351,289r-3,-15l351,266r12,-4l351,236r8,-7l366,225r8,-26l366,191r-26,15l348,221r-8,12l340,240r-7,22l325,259r-18,15l280,214r15,-4l295,206,284,184r4,-8l299,173r4,-12l284,158r4,7l284,173r-11,3l262,173r-4,-8l269,154r-15,-8l235,154r-3,11l220,176r-7,l213,191r-4,4l202,188r-8,15l187,199r-23,l172,195r4,-11l168,176r8,-15l164,128r,-23l153,90r4,26l149,135r8,11l161,158r-4,-4l138,161r4,-15l138,128r4,-27l131,101r-8,4l108,101r-7,-7l97,98r-15,l71,101,63,98r-3,11l56,113r-11,3l33,116,22,113r-11,l3,109,,98,11,75,22,68,15,64,22,49r15,4l41,57,60,68,63,53r12,4l67,45,75,34,63,23,89,8r8,4l116,8r11,l134,12,142,r7,4l157,r11,4l434,128r-11,41l411,214r-18,37l378,292r-27,-3xe" fillcolor="lime" strokeweight=".5pt">
                  <v:path arrowok="t" o:connecttype="custom" o:connectlocs="348,274;363,262;359,229;374,199;340,206;340,233;333,262;307,274;295,210;284,184;299,173;284,158;284,173;262,173;269,154;235,154;220,176;213,191;202,188;187,199;164,199;176,184;176,161;164,105;157,116;157,146;157,154;142,146;142,101;123,105;101,94;82,98;63,98;56,113;33,116;11,113;0,98;22,68;22,49;41,57;63,53;67,45;63,23;97,12;127,8;142,0;157,0;434,128;411,214;378,292" o:connectangles="0,0,0,0,0,0,0,0,0,0,0,0,0,0,0,0,0,0,0,0,0,0,0,0,0,0,0,0,0,0,0,0,0,0,0,0,0,0,0,0,0,0,0,0,0,0,0,0,0,0"/>
                </v:shape>
                <v:shape id="Freeform 67" o:spid="_x0000_s1648" style="position:absolute;left:3213;top:2036;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cbcEA&#10;AADcAAAADwAAAGRycy9kb3ducmV2LnhtbESPQYvCMBSE74L/ITzBm6YWlFKNIqLoTVYLXh/Nsy02&#10;L7WJtvvvN8KCx2FmvmFWm97U4k2tqywrmE0jEMS51RUXCrLrYZKAcB5ZY22ZFPySg816OFhhqm3H&#10;P/S++EIECLsUFZTeN6mULi/JoJvahjh4d9sa9EG2hdQtdgFuahlH0UIarDgslNjQrqT8cXkZBXGd&#10;HbpTk7+eXYLxvN8faXu+KTUe9dslCE+9/4b/2yetIIkX8Dk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nG3BAAAA3AAAAA8AAAAAAAAAAAAAAAAAmAIAAGRycy9kb3du&#10;cmV2LnhtbFBLBQYAAAAABAAEAPUAAACGAwAAAAA=&#10;" path="m,38l4,19,15,12,23,4,45,r,15l34,27,30,38,15,42,4,42,,38xe" fillcolor="lime" strokeweight=".5pt">
                  <v:path arrowok="t" o:connecttype="custom" o:connectlocs="0,38;4,19;15,12;23,4;45,0;45,15;34,27;30,38;15,42;4,42;0,38" o:connectangles="0,0,0,0,0,0,0,0,0,0,0"/>
                </v:shape>
                <v:shape id="Freeform 68" o:spid="_x0000_s1649" style="position:absolute;left:3262;top:2010;width:41;height:71;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bcMA&#10;AADcAAAADwAAAGRycy9kb3ducmV2LnhtbESPS4sCMRCE78L+h9AL3jSzI/iYNcoiiB48+Dp4bCa9&#10;k2EnnTDJ6vjvjSB4LKrqK2q+7GwjrtSG2rGCr2EGgrh0uuZKwfm0HkxBhIissXFMCu4UYLn46M2x&#10;0O7GB7oeYyUShEOBCkyMvpAylIYshqHzxMn7da3FmGRbSd3iLcFtI/MsG0uLNacFg55Whsq/479V&#10;4D2Z/DLi0a7ksAr7TU2z7V2p/mf38w0iUhff4Vd7qxVM8wk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bcMAAADcAAAADwAAAAAAAAAAAAAAAACYAgAAZHJzL2Rv&#10;d25yZXYueG1sUEsFBgAAAAAEAAQA9QAAAIgDAAAAAA==&#10;" path="m3,68r4,3l18,68,33,64,30,53,22,45,18,38,33,26r8,-3l33,19r-7,l22,11,37,4,33,,30,,22,,15,4,3,11,,15r7,l3,26r,12l11,53,7,60,,64r3,4xe" fillcolor="lime" strokeweight=".5pt">
                  <v:path arrowok="t" o:connecttype="custom" o:connectlocs="3,68;7,71;18,68;33,64;30,53;22,45;18,38;33,26;41,23;33,19;26,19;22,11;37,4;33,0;30,0;22,0;15,4;3,11;0,15;7,15;3,26;3,38;11,53;7,60;0,64;3,68" o:connectangles="0,0,0,0,0,0,0,0,0,0,0,0,0,0,0,0,0,0,0,0,0,0,0,0,0,0"/>
                </v:shape>
                <v:shape id="Freeform 69" o:spid="_x0000_s1650" style="position:absolute;left:3329;top:2299;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JBcEA&#10;AADcAAAADwAAAGRycy9kb3ducmV2LnhtbERPy4rCMBTdD/gP4QpuBk11IVKN4hN0duNj4e7S3DbF&#10;5qY0UatfbxYDszyc92zR2ko8qPGlYwXDQQKCOHO65ELB+bTrT0D4gKyxckwKXuRhMe98zTDV7sm/&#10;9DiGQsQQ9ikqMCHUqZQ+M2TRD1xNHLncNRZDhE0hdYPPGG4rOUqSsbRYcmwwWNPaUHY73q0Cnevt&#10;xrrV5XIdDw9vqb/NT35Xqtdtl1MQgdrwL/5z77WCySiujWfi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nSQXBAAAA3AAAAA8AAAAAAAAAAAAAAAAAmAIAAGRycy9kb3du&#10;cmV2LnhtbFBLBQYAAAAABAAEAPUAAACGAwAAAAA=&#10;" path="m4,l,11r8,7l15,18r,-7l8,3,4,xe" fillcolor="lime" strokeweight=".5pt">
                  <v:path arrowok="t" o:connecttype="custom" o:connectlocs="4,0;0,11;8,18;15,18;15,11;8,3;8,3;4,0;4,0" o:connectangles="0,0,0,0,0,0,0,0,0"/>
                </v:shape>
                <v:shape id="Freeform 70" o:spid="_x0000_s1651" style="position:absolute;left:3280;top:224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kh8QA&#10;AADcAAAADwAAAGRycy9kb3ducmV2LnhtbESPT4vCMBTE78J+h/AWvGmq4L9qlKUi68WD3T14fCTP&#10;tti8lCZru9/eCILHYWZ+w2x2va3FnVpfOVYwGScgiLUzFRcKfn8OoyUIH5AN1o5JwT952G0/BhtM&#10;jev4TPc8FCJC2KeooAyhSaX0uiSLfuwa4uhdXWsxRNkW0rTYRbit5TRJ5tJixXGhxIaykvQt/7MK&#10;9tUs0yud5Zd83yxOl+9uVs8LpYaf/dcaRKA+vMOv9tEoWE5X8Dw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JIfEAAAA3AAAAA8AAAAAAAAAAAAAAAAAmAIAAGRycy9k&#10;b3ducmV2LnhtbFBLBQYAAAAABAAEAPUAAACJAwAAAAA=&#10;" path="m8,l,,15,8r,-4l12,,8,xe" fillcolor="lime" strokeweight=".5pt">
                  <v:path arrowok="t" o:connecttype="custom" o:connectlocs="8,0;0,0;15,8;15,4;15,4;12,0;12,0;8,0" o:connectangles="0,0,0,0,0,0,0,0"/>
                </v:shape>
                <v:shape id="Freeform 71" o:spid="_x0000_s1652" style="position:absolute;left:3280;top:2201;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0n8IA&#10;AADcAAAADwAAAGRycy9kb3ducmV2LnhtbERPz2vCMBS+D/wfwhN2W1M7HKUapYgbwmQwu4PHR/Ns&#10;g81LabLa/ffLQfD48f1ebyfbiZEGbxwrWCQpCOLaacONgp/q/SUH4QOyxs4xKfgjD9vN7GmNhXY3&#10;/qbxFBoRQ9gXqKANoS+k9HVLFn3ieuLIXdxgMUQ4NFIPeIvhtpNZmr5Ji4ZjQ4s97Vqqr6dfqyAs&#10;zUd2Pn5VpXVN5nO5/zSHq1LP86lcgQg0hYf47j5oBflrnB/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3SfwgAAANwAAAAPAAAAAAAAAAAAAAAAAJgCAABkcnMvZG93&#10;bnJldi54bWxQSwUGAAAAAAQABAD1AAAAhwMAAAAA&#10;" path="m,11l,4,,,4,11,,11xe" fillcolor="lime" strokeweight=".5pt">
                  <v:path arrowok="t" o:connecttype="custom" o:connectlocs="0,11;0,4;0,0;4,11;0,11" o:connectangles="0,0,0,0,0"/>
                </v:shape>
                <v:shape id="Freeform 72" o:spid="_x0000_s1653" style="position:absolute;left:3265;top:221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RNcUA&#10;AADcAAAADwAAAGRycy9kb3ducmV2LnhtbESPzWoCMRSF94LvEK7QjWjGasVOjSKKYMGFVTfubie3&#10;k8HJzTCJzvTtm4Lg8nB+Ps582dpS3Kn2hWMFo2ECgjhzuuBcwfm0HcxA+ICssXRMCn7Jw3LR7cwx&#10;1a7hL7ofQy7iCPsUFZgQqlRKnxmy6IeuIo7ej6sthijrXOoamzhuS/maJFNpseBIMFjR2lB2Pd5s&#10;hHzvDs2k/7bpX9aF+ZTv08N+j0q99NrVB4hAbXiGH+2dVjAbj+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ZE1xQAAANwAAAAPAAAAAAAAAAAAAAAAAJgCAABkcnMv&#10;ZG93bnJldi54bWxQSwUGAAAAAAQABAD1AAAAigMAAAAA&#10;" path="m8,8l,,4,,8,8xe" fillcolor="lime" strokeweight=".5pt">
                  <v:path arrowok="t" o:connecttype="custom" o:connectlocs="8,8;0,0;4,0;8,8" o:connectangles="0,0,0,0"/>
                </v:shape>
                <v:shape id="Freeform 73" o:spid="_x0000_s1654" style="position:absolute;left:3329;top:1917;width:292;height:292;visibility:visible;mso-wrap-style:square;v-text-anchor:top" coordsize="29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8cA&#10;AADcAAAADwAAAGRycy9kb3ducmV2LnhtbESPT2sCMRTE7wW/Q3hCb92sVousRimVQvHPQduD3p6b&#10;52Z187JuUt1++6Yg9DjMzG+Yyay1lbhS40vHCnpJCoI4d7rkQsHX5/vTCIQPyBorx6TghzzMpp2H&#10;CWba3XhD120oRISwz1CBCaHOpPS5IYs+cTVx9I6usRiibAqpG7xFuK1kP01fpMWS44LBmt4M5eft&#10;t1WwWK56J7zs1jiUy2F12LvD3AyUeuy2r2MQgdrwH763P7SC0XMf/s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fy/HAAAA3AAAAA8AAAAAAAAAAAAAAAAAmAIAAGRy&#10;cy9kb3ducmV2LnhtbFBLBQYAAAAABAAEAPUAAACMAwAAAAA=&#10;" path="m11,149l4,161r,-8l8,138r11,l15,134,11,123,41,75r15,3l64,78r3,-3l82,56r12,7l97,56r,-4l105,41r7,l135,18r19,-7l172,r19,3l198,7,221,3r26,12l247,33r-4,8l232,48,221,63r4,8l232,82r8,7l251,89r-8,8l243,104r,4l236,108r-8,19l225,138r11,-19l247,123r11,l266,123r-4,-4l262,108r-4,-7l255,97r11,4l273,104r19,8l292,157r-7,41l277,243r-7,49l150,149,176,86,172,67,109,86,67,146,52,127r-18,l23,138r-4,26l,168,11,149xe" fillcolor="lime" strokeweight=".5pt">
                  <v:path arrowok="t" o:connecttype="custom" o:connectlocs="4,161;8,138;15,134;41,75;64,78;82,56;97,56;105,41;135,18;172,0;198,7;247,15;243,41;221,63;232,82;251,89;243,104;236,108;225,138;247,123;266,123;262,108;255,97;273,104;292,157;277,243;150,149;172,67;67,146;34,127;19,164;11,149" o:connectangles="0,0,0,0,0,0,0,0,0,0,0,0,0,0,0,0,0,0,0,0,0,0,0,0,0,0,0,0,0,0,0,0"/>
                </v:shape>
                <v:shape id="Freeform 74" o:spid="_x0000_s1655" style="position:absolute;left:3363;top:2036;width:63;height:53;visibility:visible;mso-wrap-style:square;v-text-anchor:top" coordsize="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qvMUA&#10;AADcAAAADwAAAGRycy9kb3ducmV2LnhtbESPQWuDQBSE74H+h+UVekvWVAliswmhUFoDPSRRyPHh&#10;vqrovhV3G+2/zxYKPQ4z8w2z3c+mFzcaXWtZwXoVgSCurG65VlBc3pYpCOeRNfaWScEPOdjvHhZb&#10;zLSd+ES3s69FgLDLUEHj/ZBJ6aqGDLqVHYiD92VHgz7IsZZ6xCnATS+fo2gjDbYcFhoc6LWhqjt/&#10;GwV5Unbl8f0zztPYDklXRUl7LZR6epwPLyA8zf4//Nf+0ArSOIb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Cq8xQAAANwAAAAPAAAAAAAAAAAAAAAAAJgCAABkcnMv&#10;ZG93bnJldi54bWxQSwUGAAAAAAQABAD1AAAAigMAAAAA&#10;" path="m,l60,12r3,18l52,38,37,49r-4,4l,xe" fillcolor="lime" strokeweight=".5pt">
                  <v:path arrowok="t" o:connecttype="custom" o:connectlocs="0,0;60,12;63,30;52,38;37,49;33,53;0,0" o:connectangles="0,0,0,0,0,0,0"/>
                </v:shape>
                <v:shape id="Freeform 75" o:spid="_x0000_s1656" style="position:absolute;left:3400;top:1973;width:124;height:8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etsQA&#10;AADcAAAADwAAAGRycy9kb3ducmV2LnhtbESP3WoCMRSE7wu+QzhCb0Sz/iCyGkWEiiBS/HmAw+a4&#10;u2RzsiSpbvv0jVDo5TAz3zCrTWcb8SAfascKxqMMBHHhdM2lgtv1Y7gAESKyxsYxKfimAJt1722F&#10;uXZPPtPjEkuRIBxyVFDF2OZShqIii2HkWuLk3Z23GJP0pdQenwluGznJsrm0WHNaqLClXUWFuXxZ&#10;BVszuBqJ/vP+szfhZMzsODg4pd773XYJIlIX/8N/7YNWsJjO4HU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HrbEAAAA3AAAAA8AAAAAAAAAAAAAAAAAmAIAAGRycy9k&#10;b3ducmV2LnhtbFBLBQYAAAAABAAEAPUAAACJAwAAAAA=&#10;" path="m19,82l23,60,41,52,49,37r7,l56,30r15,l75,26,83,15,94,26r30,4l101,,26,22,,71,19,82xe" fillcolor="lime" strokeweight=".5pt">
                  <v:path arrowok="t" o:connecttype="custom" o:connectlocs="19,82;23,60;41,52;49,37;56,37;56,30;71,30;75,26;83,15;94,26;124,30;101,0;26,22;0,71;19,82;19,82" o:connectangles="0,0,0,0,0,0,0,0,0,0,0,0,0,0,0,0"/>
                </v:shape>
                <v:shape id="Freeform 76" o:spid="_x0000_s1657" style="position:absolute;left:3445;top:1999;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rEcYA&#10;AADcAAAADwAAAGRycy9kb3ducmV2LnhtbESPQWvCQBSE70L/w/IK3nTTiq1GVylCwEMP1Xrw+Mw+&#10;k5Ds23R3jbG/visUPA4z8w2zXPemER05X1lW8DJOQBDnVldcKDh8Z6MZCB+QNTaWScGNPKxXT4Ml&#10;ptpeeUfdPhQiQtinqKAMoU2l9HlJBv3YtsTRO1tnMETpCqkdXiPcNPI1Sd6kwYrjQoktbUrK6/3F&#10;KMiSCRadm9ab49x/1dnP+2/2eVJq+Nx/LEAE6sMj/N/eagWzyRT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rEcYAAADcAAAADwAAAAAAAAAAAAAAAACYAgAAZHJz&#10;L2Rvd25yZXYueG1sUEsFBgAAAAAEAAQA9QAAAIsDAAAAAA==&#10;" path="m49,l45,11,41,22,15,34r-4,3l8,49,,67,4,79r15,l34,79r18,7l79,60,49,xe" fillcolor="lime" strokeweight=".5pt">
                  <v:path arrowok="t" o:connecttype="custom" o:connectlocs="49,0;45,11;41,22;15,34;11,37;8,49;0,67;4,79;19,79;34,79;52,86;79,60;49,0" o:connectangles="0,0,0,0,0,0,0,0,0,0,0,0,0"/>
                </v:shape>
                <v:shape id="Freeform 77" o:spid="_x0000_s1658" style="position:absolute;left:3367;top:2070;width:235;height:150;visibility:visible;mso-wrap-style:square;v-text-anchor:top" coordsize="2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U+MUA&#10;AADcAAAADwAAAGRycy9kb3ducmV2LnhtbESP3WrCQBSE74W+w3KE3pldFWKauor0BwoVwcQHOGSP&#10;STB7NmS3Jn37bqHQy2FmvmG2+8l24k6Dbx1rWCYKBHHlTMu1hkv5vshA+IBssHNMGr7Jw373MNti&#10;btzIZ7oXoRYRwj5HDU0IfS6lrxqy6BPXE0fv6gaLIcqhlmbAMcJtJ1dKpdJiy3GhwZ5eGqpuxZfV&#10;0K+ut9ObfD0ePtfVhbNSPW1Qaf04nw7PIAJN4T/81/4wGrJ1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9T4xQAAANwAAAAPAAAAAAAAAAAAAAAAAJgCAABkcnMv&#10;ZG93bnJldi54bWxQSwUGAAAAAAQABAD1AAAAigMAAAAA&#10;" path="m112,4r-4,15l112,26r-8,l86,23r-12,l67,26r,-7l63,15,48,19,37,30r-4,8l11,30,,49,228,150r7,-26l119,r-7,4xe" fillcolor="lime" strokeweight=".5pt">
                  <v:path arrowok="t" o:connecttype="custom" o:connectlocs="112,4;108,19;112,26;104,26;86,23;74,23;67,26;67,19;63,15;48,19;37,30;33,38;11,30;0,49;228,150;235,124;119,0;112,4" o:connectangles="0,0,0,0,0,0,0,0,0,0,0,0,0,0,0,0,0,0"/>
                </v:shape>
                <v:shape id="Freeform 78" o:spid="_x0000_s1659" style="position:absolute;left:2045;top:1172;width:225;height:198;visibility:visible;mso-wrap-style:square;v-text-anchor:top" coordsize="22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WK8UA&#10;AADcAAAADwAAAGRycy9kb3ducmV2LnhtbESP0WrCQBRE3wv+w3IF3+pGhTRGV5FCxRb60OgHXLLX&#10;bDB7N2Y3Gvv13UKhj8PMnGHW28E24kadrx0rmE0TEMSl0zVXCk7Ht+cMhA/IGhvHpOBBHrab0dMa&#10;c+3u/EW3IlQiQtjnqMCE0OZS+tKQRT91LXH0zq6zGKLsKqk7vEe4beQ8SVJpsea4YLClV0Plpeit&#10;gt2yb8Nc7hdD/52l1wLT90/zodRkPOxWIAIN4T/81z5oBdniB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JYrxQAAANwAAAAPAAAAAAAAAAAAAAAAAJgCAABkcnMv&#10;ZG93bnJldi54bWxQSwUGAAAAAAQABAD1AAAAigMAAAAA&#10;" path="m225,7l206,63r-48,71l90,134,45,194,4,198,,176,42,134,75,104,113,74,146,48,221,r4,7xe" fillcolor="lime" strokeweight=".5pt">
                  <v:path arrowok="t" o:connecttype="custom" o:connectlocs="225,7;206,63;158,134;90,134;45,194;4,198;0,176;42,134;75,104;113,74;146,48;221,0;225,7" o:connectangles="0,0,0,0,0,0,0,0,0,0,0,0,0"/>
                </v:shape>
                <v:shape id="Freeform 79" o:spid="_x0000_s1660" style="position:absolute;left:3322;top:2066;width:280;height:173;visibility:visible;mso-wrap-style:square;v-text-anchor:top" coordsize="2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EtsMA&#10;AADcAAAADwAAAGRycy9kb3ducmV2LnhtbERPXWvCMBR9F/wP4Qp703QOZqlGGW7DwZhiNxDfLs21&#10;LTY3bZJp9++XB8HHw/lerHrTiAs5X1tW8DhJQBAXVtdcKvj5fh+nIHxA1thYJgV/5GG1HA4WmGl7&#10;5T1d8lCKGMI+QwVVCG0mpS8qMugntiWO3Mk6gyFCV0rt8BrDTSOnSfIsDdYcGypsaV1Rcc5/jYLj&#10;V1d/bro0TN2Mtq/y7bBru41SD6P+ZQ4iUB/u4pv7QytIn+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4EtsMAAADcAAAADwAAAAAAAAAAAAAAAACYAgAAZHJzL2Rv&#10;d25yZXYueG1sUEsFBgAAAAAEAAQA9QAAAIgDAAAAAA==&#10;" path="m,60l123,49,217,r63,128l265,173,37,109,,60xe" fillcolor="lime" stroked="f">
                  <v:path arrowok="t" o:connecttype="custom" o:connectlocs="0,60;123,49;217,0;280,128;265,173;37,109;0,60" o:connectangles="0,0,0,0,0,0,0"/>
                </v:shape>
                <v:shape id="Freeform 80" o:spid="_x0000_s1661" style="position:absolute;left:3082;top:1774;width:71;height:64;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rmsYA&#10;AADcAAAADwAAAGRycy9kb3ducmV2LnhtbESPT2vCQBTE7wW/w/KEXkQ3GqgxuopoC8WTf9pDb6/Z&#10;ZzaYfRuyW43fvisUehxm5jfMYtXZWlyp9ZVjBeNRAoK4cLriUsHH6W2YgfABWWPtmBTcycNq2Xta&#10;YK7djQ90PYZSRAj7HBWYEJpcSl8YsuhHriGO3tm1FkOUbSl1i7cIt7WcJMmLtFhxXDDY0MZQcTn+&#10;WAVFmqafXzs5M9PX6p59D7aDvTsp9dzv1nMQgbrwH/5rv2sFWTqDx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ermsYAAADcAAAADwAAAAAAAAAAAAAAAACYAgAAZHJz&#10;L2Rvd25yZXYueG1sUEsFBgAAAAAEAAQA9QAAAIsDAAAAAA==&#10;" path="m38,23r7,l60,27r7,-8l64,27r3,7l64,38r7,7l67,57r-15,l49,57r-4,l30,64,26,60,19,49,,42,11,34r,-4l4,19r7,-4l19,15,11,8r8,l30,r8,8l38,23xe" fillcolor="lime" strokeweight=".5pt">
                  <v:path arrowok="t" o:connecttype="custom" o:connectlocs="38,23;45,23;60,27;67,19;64,27;67,34;64,38;71,45;67,57;52,57;49,57;45,57;30,64;26,60;19,49;0,42;11,34;11,30;4,19;11,15;19,15;11,8;19,8;30,0;38,8;38,23" o:connectangles="0,0,0,0,0,0,0,0,0,0,0,0,0,0,0,0,0,0,0,0,0,0,0,0,0,0"/>
                </v:shape>
                <v:shape id="Freeform 81" o:spid="_x0000_s1662" style="position:absolute;left:3168;top:1681;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WMMA&#10;AADcAAAADwAAAGRycy9kb3ducmV2LnhtbERPy2qDQBTdF/oPwy1014xJSwg2E0kEUWgR8oBuL86N&#10;Spw74kzV9us7i0KWh/PeJrPpxEiDay0rWC4iEMSV1S3XCi7n7GUDwnlkjZ1lUvBDDpLd48MWY20n&#10;PtJ48rUIIexiVNB438dSuqohg25he+LAXe1g0Ac41FIPOIVw08lVFK2lwZZDQ4M9pQ1Vt9O3UTDN&#10;hzJP248xOn7ibzbmX1SUr0o9P837dxCeZn8X/7sLrWDzFua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9/WMMAAADcAAAADwAAAAAAAAAAAAAAAACYAgAAZHJzL2Rv&#10;d25yZXYueG1sUEsFBgAAAAAEAAQA9QAAAIgDAAAAAA==&#10;" path="m4,7l,11,4,26,15,11,15,,4,3r,4xe" fillcolor="lime" strokeweight=".5pt">
                  <v:path arrowok="t" o:connecttype="custom" o:connectlocs="4,7;0,11;4,26;15,11;15,11;15,0;4,3;4,7" o:connectangles="0,0,0,0,0,0,0,0"/>
                </v:shape>
                <v:shape id="Freeform 82" o:spid="_x0000_s1663" style="position:absolute;left:3164;top:1718;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nDsgA&#10;AADcAAAADwAAAGRycy9kb3ducmV2LnhtbESP0WrCQBRE3wv9h+UKvhTdKLaG1FVaUahWsLV+wCV7&#10;TUKzd2N2TaJf3y0U+jjMzBlmtuhMKRqqXWFZwWgYgSBOrS44U3D8Wg9iEM4jaywtk4IrOVjM7+9m&#10;mGjb8ic1B5+JAGGXoILc+yqR0qU5GXRDWxEH72Rrgz7IOpO6xjbATSnHUfQkDRYcFnKsaJlT+n24&#10;GAW4i6ebdXOLj7eH8+rjcX9+b1+3SvV73cszCE+d/w//td+0gngygt8z4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6cOyAAAANwAAAAPAAAAAAAAAAAAAAAAAJgCAABk&#10;cnMvZG93bnJldi54bWxQSwUGAAAAAAQABAD1AAAAjQMAAAAA&#10;" path="m,8r,3l12,11r,-3l,,,8xe" fillcolor="lime" strokeweight=".5pt">
                  <v:path arrowok="t" o:connecttype="custom" o:connectlocs="0,8;0,11;12,11;12,8;0,0;0,8" o:connectangles="0,0,0,0,0,0"/>
                </v:shape>
                <v:shape id="Freeform 83" o:spid="_x0000_s1664" style="position:absolute;left:2839;top:1179;width:254;height:243;visibility:visible;mso-wrap-style:square;v-text-anchor:top" coordsize="25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MBMUA&#10;AADcAAAADwAAAGRycy9kb3ducmV2LnhtbESP0WrCQBRE3wv9h+UWfKsbtS0a3QQpKCL0wdQPuGav&#10;SZrs3bC7avz7rlDo4zAzZ5hVPphOXMn5xrKCyTgBQVxa3XCl4Pi9eZ2D8AFZY2eZFNzJQ549P60w&#10;1fbGB7oWoRIRwj5FBXUIfSqlL2sy6Me2J47e2TqDIUpXSe3wFuGmk9Mk+ZAGG44LNfb0WVPZFhej&#10;YLGm9+PXbib1pDjtQ9s2W/dTKDV6GdZLEIGG8B/+a++0gvnbFB5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AwExQAAANwAAAAPAAAAAAAAAAAAAAAAAJgCAABkcnMv&#10;ZG93bnJldi54bWxQSwUGAAAAAAQABAD1AAAAigMAAAAA&#10;" path="m101,41r11,-7l120,34,108,23r8,-4l127,19r8,4l135,19,142,8r4,l153,r11,4l172,11r11,4l191,11r7,4l213,11r4,4l224,23r8,11l239,45r-3,4l228,52r23,4l251,67r,8l254,86r-3,8l243,101,228,97r-11,8l202,101r-15,8l179,112r12,8l206,112r11,-3l209,127r-11,l187,127r-4,8l172,146r-4,4l164,142r-3,8l161,154r-11,-8l150,161r-12,8l138,157r-7,l120,165r-15,l116,172r-11,l112,184r-4,3l105,198r-8,l101,206r-19,7l71,213,60,225r,7l75,232r3,8l63,240r-7,l41,243r-4,-7l41,232r,-4l37,225r-11,3l22,232r-7,-7l11,217r-7,l,213,7,198r12,4l26,202,19,187,30,176r4,8l30,191r11,-7l41,172r,-7l48,157r12,l67,161r,-15l60,142r3,-7l63,131r4,-11l75,112r,-3l75,101r7,l86,105r7,7l97,109r8,-8l120,105r15,4l142,105r-4,-8l120,97r-12,l101,90,86,86,78,79,71,75r4,-8l63,60,60,52,71,45r7,4l67,34,60,30,75,23,97,19r8,l101,30r,11xe" fillcolor="lime" strokeweight=".5pt">
                  <v:path arrowok="t" o:connecttype="custom" o:connectlocs="112,34;108,23;127,19;135,19;146,8;164,4;183,15;198,15;217,15;232,34;236,49;251,56;251,75;251,94;228,97;202,101;179,112;206,112;209,127;187,127;172,146;164,142;161,154;150,161;138,157;120,165;116,172;112,184;105,198;101,206;71,213;60,232;78,240;56,240;37,236;41,228;26,228;15,225;4,217;7,198;26,202;30,176;30,191;41,172;48,157;67,161;60,142;63,131;75,112;75,101;86,105;97,109;120,105;142,105;120,97;101,90;78,79;75,67;60,52;78,49;60,30;97,19;101,30" o:connectangles="0,0,0,0,0,0,0,0,0,0,0,0,0,0,0,0,0,0,0,0,0,0,0,0,0,0,0,0,0,0,0,0,0,0,0,0,0,0,0,0,0,0,0,0,0,0,0,0,0,0,0,0,0,0,0,0,0,0,0,0,0,0,0"/>
                </v:shape>
                <v:shape id="Freeform 84" o:spid="_x0000_s1665" style="position:absolute;left:2401;top:1677;width:385;height:434;visibility:visible;mso-wrap-style:square;v-text-anchor:top" coordsize="38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TrsYA&#10;AADcAAAADwAAAGRycy9kb3ducmV2LnhtbESPzWrDMBCE74W+g9hCbrWcpgTjRDalJT8nQ+Icetxa&#10;G9uptTKWmjh9+qoQyHGYmW+YZT6aTpxpcK1lBdMoBkFcWd1yreBQrp4TEM4ja+wsk4IrOcizx4cl&#10;ptpeeEfnva9FgLBLUUHjfZ9K6aqGDLrI9sTBO9rBoA9yqKUe8BLgppMvcTyXBlsOCw329N5Q9b3/&#10;MQp8osuPYrMyn/r4tT4VxbQofzulJk/j2wKEp9Hfw7f2VitIXm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TrsYAAADcAAAADwAAAAAAAAAAAAAAAACYAgAAZHJz&#10;L2Rvd25yZXYueG1sUEsFBgAAAAAEAAQA9QAAAIsDAAAAAA==&#10;" path="m45,l198,86r4,-7l206,82r11,15l225,105r14,7l243,120r8,19l251,142r3,12l254,172r-11,11l247,191r-4,4l254,191r12,l288,191r19,l326,187r7,-4l344,180r15,-4l367,176r7,l370,180r15,l382,183r-4,4l370,183r-7,-3l363,195r4,3l370,202r8,8l367,210r15,7l370,225r-7,-4l359,213r,-7l359,217r,11l352,221r-4,-8l341,210r-4,l329,206r-7,l322,210r-4,11l322,225r4,3l326,232r-8,-4l314,225r-7,l303,217r-7,4l292,228r,4l288,236r-11,l269,240r-3,3l254,236r4,7l254,247r-3,4l251,258r-8,l243,266r-11,l225,262r-4,4l210,266r,4l206,273r,4l198,288r4,4l198,303r,4l195,311r,4l191,315r-4,3l183,315r-3,-4l183,307r,-4l187,296r4,-4l191,288r-4,-11l176,270r-4,-8l168,258r-7,-3l165,266r-4,4l157,262r-4,-4l142,247r-4,-4l127,247r-7,-4l109,243r-8,8l97,262r-7,11l90,285r,15l94,307r-4,4l90,318r4,4l101,322r4,4l109,322r7,-4l123,318r4,-3l146,329r-15,4l135,326r-4,11l127,344r-7,l135,359r7,8l146,374r-8,15l135,397r-4,4l142,412r11,7l165,427r-15,7l150,427r-8,4l127,423,116,404r,-11l112,386r4,-15l109,367r-8,-11l90,348,86,333r,-11l67,322,64,311,52,307,49,292,34,285r7,-8l41,262r,-15l34,228r,-11l34,198r,-11l30,161r-8,l19,168r7,23l26,202r-7,19l22,225r,11l19,243r-4,-3l11,232r,-7l11,202r-7,l4,187r7,-4l15,168,7,146r,-7l4,135,,124r4,-8l,109,,97,4,86,,82,,67,7,52,11,41,19,26,26,11r8,l34,4r7,3l45,xe" fillcolor="lime" strokeweight=".5pt">
                  <v:path arrowok="t" o:connecttype="custom" o:connectlocs="206,82;243,120;254,172;254,191;326,187;367,176;382,183;363,195;367,210;359,213;352,221;329,206;322,225;314,225;292,228;269,240;254,247;243,266;210,266;198,288;195,311;183,315;187,296;187,277;168,258;157,262;127,247;97,262;94,307;101,322;123,318;135,326;135,359;135,397;165,427;127,423;116,371;86,333;52,307;41,262;34,198;19,168;22,225;11,232;4,187;7,139;0,109;0,67;26,11;45,0" o:connectangles="0,0,0,0,0,0,0,0,0,0,0,0,0,0,0,0,0,0,0,0,0,0,0,0,0,0,0,0,0,0,0,0,0,0,0,0,0,0,0,0,0,0,0,0,0,0,0,0,0,0"/>
                </v:shape>
                <v:shape id="Freeform 85" o:spid="_x0000_s1666" style="position:absolute;left:2566;top:2006;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7RMYA&#10;AADcAAAADwAAAGRycy9kb3ducmV2LnhtbESP3WrCQBSE7wXfYTmCd7ppEZXoKkVbFISCf3h7yB6T&#10;tNmzaXZNUp++WxC8HGbmG2a+bE0haqpcblnByzACQZxYnXOq4HT8GExBOI+ssbBMCn7JwXLR7cwx&#10;1rbhPdUHn4oAYRejgsz7MpbSJRkZdENbEgfvaiuDPsgqlbrCJsBNIV+jaCwN5hwWMixplVHyfbgZ&#10;BZP77kz1Z3I//Ryb9935tr5sJl9K9Xvt2wyEp9Y/w4/2ViuYjk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7RMYAAADcAAAADwAAAAAAAAAAAAAAAACYAgAAZHJz&#10;L2Rvd25yZXYueG1sUEsFBgAAAAAEAAQA9QAAAIsDAAAAAA==&#10;" path="m3,4r,l3,,7,r4,l15,4r3,l18,8r4,l22,12r,3l26,15r4,l26,19r4,l30,23r3,4l37,27r,3l37,34r4,l41,38r-4,l37,34r-4,4l33,34r-3,l26,30r-4,l26,30r4,l30,27r-4,l22,23r4,l26,19r-4,l22,15r-4,l18,12r-3,l15,8r-4,l15,4r,4l15,4r-4,l7,4,3,4,,4,,,3,4,3,r,4xe" fillcolor="lime" strokeweight=".5pt">
                  <v:path arrowok="t" o:connecttype="custom" o:connectlocs="3,4;7,0;11,0;15,4;18,4;18,8;22,8;22,12;22,12;26,15;26,19;30,19;30,23;33,27;37,30;37,34;41,34;41,38;37,38;33,38;30,34;26,30;26,30;30,27;22,23;26,19;22,15;18,12;15,8;15,4;15,4;11,4;7,4;3,4;0,4;0,0;3,4;3,4" o:connectangles="0,0,0,0,0,0,0,0,0,0,0,0,0,0,0,0,0,0,0,0,0,0,0,0,0,0,0,0,0,0,0,0,0,0,0,0,0,0"/>
                </v:shape>
                <v:shape id="Freeform 86" o:spid="_x0000_s1667" style="position:absolute;left:2584;top:2044;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9E8cA&#10;AADcAAAADwAAAGRycy9kb3ducmV2LnhtbESPQWsCMRSE74L/ITzBm2YV28pqlFaotuChaot4e2ye&#10;m7Wbl+0mdbf/3hQKPQ4z8w0zX7a2FFeqfeFYwWiYgCDOnC44V/B+eB5MQfiArLF0TAp+yMNy0e3M&#10;MdWu4R1d9yEXEcI+RQUmhCqV0meGLPqhq4ijd3a1xRBlnUtdYxPhtpTjJLmXFguOCwYrWhnKPvff&#10;VsH6YzS2X+fT9vWYmcvTdvP2EFaNUv1e+zgDEagN/+G/9otWMJ3cwe+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RPHAAAA3AAAAA8AAAAAAAAAAAAAAAAAmAIAAGRy&#10;cy9kb3ducmV2LnhtbFBLBQYAAAAABAAEAPUAAACMAwAAAAA=&#10;" path="m4,7r4,l4,4,4,,,,,4,,7r4,xe" fillcolor="lime" strokeweight=".5pt">
                  <v:path arrowok="t" o:connecttype="custom" o:connectlocs="4,7;8,7;8,7;8,7;4,4;4,0;0,0;0,0;0,0;0,0;0,4;0,7;4,7" o:connectangles="0,0,0,0,0,0,0,0,0,0,0,0,0"/>
                </v:shape>
                <v:shape id="Freeform 87" o:spid="_x0000_s1668" style="position:absolute;left:2603;top:2048;width:26;height:2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4KsUA&#10;AADcAAAADwAAAGRycy9kb3ducmV2LnhtbESP3WoCMRSE7wt9h3AK3tWsRfzZGqUUlGL1wtUHOGxO&#10;N4ubk20S1+3bm4Lg5TAz3zCLVW8b0ZEPtWMFo2EGgrh0uuZKwem4fp2BCBFZY+OYFPxRgNXy+WmB&#10;uXZXPlBXxEokCIccFZgY21zKUBqyGIauJU7ej/MWY5K+ktrjNcFtI9+ybCIt1pwWDLb0aag8Fxer&#10;YL41+nja+N+u2O0366ye7i/fU6UGL/3HO4hIfXyE7+0vrWA2nsD/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HgqxQAAANwAAAAPAAAAAAAAAAAAAAAAAJgCAABkcnMv&#10;ZG93bnJldi54bWxQSwUGAAAAAAQABAD1AAAAigMAAAAA&#10;" path="m,7l,3,,7r4,l8,7,8,3,8,,4,,8,r3,l11,3r4,l19,3r,4l23,7r,4l26,11r,4l23,11r3,4l26,18r-3,4l23,18r,-3l19,18r,-3l15,15r,3l15,15r-4,l8,15r3,l8,15r3,-4l8,11r-4,l4,7,,7r,4l,7xe" fillcolor="lime" strokeweight=".5pt">
                  <v:path arrowok="t" o:connecttype="custom" o:connectlocs="0,3;0,3;4,7;8,7;8,7;8,3;4,0;11,0;11,3;15,3;19,3;19,7;23,11;26,11;23,11;26,15;26,18;23,22;23,15;19,15;15,18;15,15;15,15;11,15;11,15;11,15;11,11;8,11;4,7;0,7;0,11;0,7" o:connectangles="0,0,0,0,0,0,0,0,0,0,0,0,0,0,0,0,0,0,0,0,0,0,0,0,0,0,0,0,0,0,0,0"/>
                </v:shape>
                <v:shape id="Freeform 88" o:spid="_x0000_s1669" style="position:absolute;left:2633;top:207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bfcYA&#10;AADcAAAADwAAAGRycy9kb3ducmV2LnhtbESPQWvCQBSE70L/w/IKvemmIlVSVyktiuClmlrp7ZF9&#10;JsHs25B91dhf7xYEj8PMfMNM552r1YnaUHk28DxIQBHn3lZcGPjKFv0JqCDIFmvPZOBCAeazh94U&#10;U+vPvKHTVgoVIRxSNFCKNKnWIS/JYRj4hjh6B986lCjbQtsWzxHuaj1MkhftsOK4UGJD7yXlx+2v&#10;M7Bv1h9/1ed6JT/j791+t8zkQpkxT4/d2ysooU7u4Vt7ZQ1MRmP4PxOP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GbfcYAAADcAAAADwAAAAAAAAAAAAAAAACYAgAAZHJz&#10;L2Rvd25yZXYueG1sUEsFBgAAAAAEAAQA9QAAAIsDAAAAAA==&#10;" path="m,4r4,l7,4,7,,4,,,,4,,,4xe" fillcolor="lime" strokeweight=".5pt">
                  <v:path arrowok="t" o:connecttype="custom" o:connectlocs="0,4;4,4;4,4;7,4;7,4;7,4;7,0;7,0;4,0;0,0;4,0;0,4;0,4" o:connectangles="0,0,0,0,0,0,0,0,0,0,0,0,0"/>
                </v:shape>
                <v:shape id="Freeform 89" o:spid="_x0000_s1670" style="position:absolute;left:2611;top:204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PD8MA&#10;AADcAAAADwAAAGRycy9kb3ducmV2LnhtbERPS2vCQBC+F/wPywi91Y1FWomuIkpF8NIaH3gbsmMS&#10;zM6G7FRjf333UOjx43tP552r1Y3aUHk2MBwkoIhzbysuDOyzj5cxqCDIFmvPZOBBAeaz3tMUU+vv&#10;/EW3nRQqhnBI0UAp0qRah7wkh2HgG+LIXXzrUCJsC21bvMdwV+vXJHnTDiuODSU2tCwpv+6+nYFT&#10;s139VJ/bjZzfj4fTYZ3JgzJjnvvdYgJKqJN/8Z97Yw2MR3FtPBOP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4PD8MAAADcAAAADwAAAAAAAAAAAAAAAACYAgAAZHJzL2Rv&#10;d25yZXYueG1sUEsFBgAAAAAEAAQA9QAAAIgDAAAAAA==&#10;" path="m,l3,4,3,,7,,3,,,xe" fillcolor="lime" strokeweight=".5pt">
                  <v:path arrowok="t" o:connecttype="custom" o:connectlocs="0,0;3,4;3,0;7,0;3,0;3,0;0,0;0,0" o:connectangles="0,0,0,0,0,0,0,0"/>
                </v:shape>
                <v:shape id="Freeform 90" o:spid="_x0000_s1671" style="position:absolute;left:2599;top:200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gcQA&#10;AADcAAAADwAAAGRycy9kb3ducmV2LnhtbESPQWsCMRSE7wX/Q3hCbzVrFdHVKFIq7WEvVRGPj+S5&#10;u5q8LJvU3f77plDwOMzMN8xq0zsr7tSG2rOC8SgDQay9qblUcDzsXuYgQkQ2aD2Tgh8KsFkPnlaY&#10;G9/xF933sRQJwiFHBVWMTS5l0BU5DCPfECfv4luHMcm2lKbFLsGdla9ZNpMOa04LFTb0VpG+7b+d&#10;gmnWnSe2L4pC1/FDz072en63Sj0P++0SRKQ+PsL/7U+jYD5d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OoHEAAAA3AAAAA8AAAAAAAAAAAAAAAAAmAIAAGRycy9k&#10;b3ducmV2LnhtbFBLBQYAAAAABAAEAPUAAACJAwAAAAA=&#10;" path="m4,4r,l4,r,4l4,8,4,4,,8,4,4xe" fillcolor="lime" strokeweight=".5pt">
                  <v:path arrowok="t" o:connecttype="custom" o:connectlocs="4,4;4,4;4,0;4,4;4,4;4,8;4,8;4,8;4,4;0,8;4,4" o:connectangles="0,0,0,0,0,0,0,0,0,0,0"/>
                </v:shape>
                <v:shape id="Freeform 91" o:spid="_x0000_s1672" style="position:absolute;left:2603;top:19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p7MIA&#10;AADcAAAADwAAAGRycy9kb3ducmV2LnhtbERPz2vCMBS+C/4P4Qm7aWqZQ6tRRmGwSw92gh4fzbPp&#10;1ryUJrN1f/1yEDx+fL93h9G24ka9bxwrWC4SEMSV0w3XCk5fH/M1CB+QNbaOScGdPBz208kOM+0G&#10;PtKtDLWIIewzVGBC6DIpfWXIol+4jjhyV9dbDBH2tdQ9DjHctjJNkjdpseHYYLCj3FD1U/5aBdfL&#10;Pd2cR9tQ/r2UJ8PF8PpXKPUyG9+3IAKN4Sl+uD+1gvUqzo9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nswgAAANwAAAAPAAAAAAAAAAAAAAAAAJgCAABkcnMvZG93&#10;bnJldi54bWxQSwUGAAAAAAQABAD1AAAAhwMAAAAA&#10;" path="m4,r,4l8,4,4,4,4,,,,4,xe" fillcolor="lime" strokeweight=".5pt">
                  <v:path arrowok="t" o:connecttype="custom" o:connectlocs="4,0;4,4;4,4;8,4;4,4;4,0;0,0;4,0" o:connectangles="0,0,0,0,0,0,0,0"/>
                </v:shape>
                <v:shape id="Freeform 92" o:spid="_x0000_s1673" style="position:absolute;left:2607;top:2006;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Zo8IA&#10;AADcAAAADwAAAGRycy9kb3ducmV2LnhtbESPQYvCMBSE74L/ITxhL6JpXVZKNYoKgoe9WP0Bj+bZ&#10;FJuX0sRa//1GEPY4zMw3zHo72Eb01PnasYJ0noAgLp2uuVJwvRxnGQgfkDU2jknBizxsN+PRGnPt&#10;nnymvgiViBD2OSowIbS5lL40ZNHPXUscvZvrLIYou0rqDp8Rbhu5SJKltFhzXDDY0sFQeS8eVsGC&#10;098sS5bT073u8bvY73fV2Sj1NRl2KxCBhvAf/rRPWkH2k8L7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hmjwgAAANwAAAAPAAAAAAAAAAAAAAAAAJgCAABkcnMvZG93&#10;bnJldi54bWxQSwUGAAAAAAQABAD1AAAAhwMAAAAA&#10;" path="m4,r,l4,4,4,,,,4,xe" fillcolor="lime" strokeweight=".5pt">
                  <v:path arrowok="t" o:connecttype="custom" o:connectlocs="4,0;4,0;4,0;4,4;4,0;0,0;4,0" o:connectangles="0,0,0,0,0,0,0"/>
                </v:shape>
                <v:shape id="Freeform 93" o:spid="_x0000_s1674" style="position:absolute;left:2611;top:1999;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VcYA&#10;AADcAAAADwAAAGRycy9kb3ducmV2LnhtbESPT2vCQBTE70K/w/IK3nTTYFXSrFKKij140NhDb4/s&#10;y582+zZkV5N++64geBxm5jdMuh5MI67UudqygpdpBII4t7rmUsE5206WIJxH1thYJgV/5GC9ehql&#10;mGjb85GuJ1+KAGGXoILK+zaR0uUVGXRT2xIHr7CdQR9kV0rdYR/gppFxFM2lwZrDQoUtfVSU/54u&#10;RsHhMpdF833gn9lxUy8+s1321cdKjZ+H9zcQngb/CN/be61g+RrD7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U+VcYAAADcAAAADwAAAAAAAAAAAAAAAACYAgAAZHJz&#10;L2Rvd25yZXYueG1sUEsFBgAAAAAEAAQA9QAAAIsDAAAAAA==&#10;" path="m,7r3,l3,4,,4,,,3,4r,3l,7xe" fillcolor="lime" strokeweight=".5pt">
                  <v:path arrowok="t" o:connecttype="custom" o:connectlocs="0,7;3,7;3,4;0,4;0,0;0,0;0,0;3,4;3,7;0,7" o:connectangles="0,0,0,0,0,0,0,0,0,0"/>
                </v:shape>
                <v:shape id="Freeform 94" o:spid="_x0000_s1675" style="position:absolute;left:2618;top:2036;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tg8UA&#10;AADcAAAADwAAAGRycy9kb3ducmV2LnhtbESPQWvCQBSE74L/YXlCb7rR0iJpNqEEUwotlKgXb4/s&#10;axKafbtkV43/3i0Uehxm5hsmKyYziAuNvresYL1KQBA3VvfcKjgequUWhA/IGgfLpOBGHop8Pssw&#10;1fbKNV32oRURwj5FBV0ILpXSNx0Z9CvriKP3bUeDIcqxlXrEa4SbQW6S5Fka7DkudOio7Kj52Z+N&#10;glNl5ReVU5V81v7N1R/HypmdUg+L6fUFRKAp/If/2u9awfbpEX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G2DxQAAANwAAAAPAAAAAAAAAAAAAAAAAJgCAABkcnMv&#10;ZG93bnJldi54bWxQSwUGAAAAAAQABAD1AAAAigMAAAAA&#10;" path="m,l4,,,xe" fillcolor="lime" strokeweight=".5pt">
                  <v:path arrowok="t" o:connecttype="custom" o:connectlocs="0,0;4,0;0,0;0,0;0,0" o:connectangles="0,0,0,0,0"/>
                </v:shape>
                <v:shape id="Freeform 95" o:spid="_x0000_s1676" style="position:absolute;left:2611;top:2033;width:3;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sgsYA&#10;AADcAAAADwAAAGRycy9kb3ducmV2LnhtbESPX2vCQBDE34V+h2MLfdNLJUqIXkQKQilIW1vBxyW3&#10;+YO5vXh3NfHb9woFH4fZ+c3OejOaTlzJ+daygudZAoK4tLrlWsH3126agfABWWNnmRTcyMOmeJis&#10;Mdd24E+6HkItIoR9jgqaEPpcSl82ZNDPbE8cvco6gyFKV0vtcIhw08l5kiylwZZjQ4M9vTRUng8/&#10;Jr6xw8tb+r4fjt0yrcZ2sT258kOpp8dxuwIRaAz34//0q1aQLVL4GxM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9sgsYAAADcAAAADwAAAAAAAAAAAAAAAACYAgAAZHJz&#10;L2Rvd25yZXYueG1sUEsFBgAAAAAEAAQA9QAAAIsDAAAAAA==&#10;" path="m,l3,,,xe" fillcolor="lime" strokeweight=".5pt">
                  <v:path arrowok="t" o:connecttype="custom" o:connectlocs="0,0;3,0;3,0;3,0;3,0;3,0;3,0;0,0" o:connectangles="0,0,0,0,0,0,0,0"/>
                </v:shape>
                <v:shape id="Freeform 96" o:spid="_x0000_s1677" style="position:absolute;left:2614;top:2029;width:1;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6sUA&#10;AADcAAAADwAAAGRycy9kb3ducmV2LnhtbESPzWrDMBCE74G+g9hCb4mclITgRgmhtNRQirEdcl6s&#10;9Q+1VsZSbeftq0Ihx2FmvmEOp9l0YqTBtZYVrFcRCOLS6pZrBZfifbkH4Tyyxs4yKbiRg9PxYXHA&#10;WNuJMxpzX4sAYRejgsb7PpbSlQ0ZdCvbEwevsoNBH+RQSz3gFOCmk5so2kmDLYeFBnt6baj8zn+M&#10;gs/87StNqqJw5ebjmt26tHimSqmnx/n8AsLT7O/h/3aiFey3W/g7E46AP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LTqxQAAANwAAAAPAAAAAAAAAAAAAAAAAJgCAABkcnMv&#10;ZG93bnJldi54bWxQSwUGAAAAAAQABAD1AAAAigMAAAAA&#10;" path="m,4l,,,4xe" fillcolor="lime" strokeweight=".5pt">
                  <v:path arrowok="t" o:connecttype="custom" o:connectlocs="0,4;0,0;0,4;0,4" o:connectangles="0,0,0,0"/>
                </v:shape>
                <v:shape id="Freeform 97" o:spid="_x0000_s1678" style="position:absolute;left:2611;top:2021;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ACcIA&#10;AADcAAAADwAAAGRycy9kb3ducmV2LnhtbESP3arCMBCE7wXfIazgnaYKilajiKAIwhF/HmBp1rbY&#10;bGoT2/r25oDg5TAz3zDLdWsKUVPlcssKRsMIBHFidc6pgtt1N5iBcB5ZY2GZFLzJwXrV7Swx1rbh&#10;M9UXn4oAYRejgsz7MpbSJRkZdENbEgfvbiuDPsgqlbrCJsBNIcdRNJUGcw4LGZa0zSh5XF5GwV9a&#10;v7fR057m9r6XTTnfHA+TRql+r90sQHhq/S/8bR+0gtlkCv9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sAJwgAAANwAAAAPAAAAAAAAAAAAAAAAAJgCAABkcnMvZG93&#10;bnJldi54bWxQSwUGAAAAAAQABAD1AAAAhwMAAAAA&#10;" path="m3,8l,4,,,,4,3,8xe" fillcolor="lime" strokeweight=".5pt">
                  <v:path arrowok="t" o:connecttype="custom" o:connectlocs="3,8;0,4;0,4;0,0;0,4;0,4;0,4;0,4;3,8" o:connectangles="0,0,0,0,0,0,0,0,0"/>
                </v:shape>
                <v:rect id="Rectangle 98" o:spid="_x0000_s1679" style="position:absolute;left:2607;top:2025;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xQccA&#10;AADcAAAADwAAAGRycy9kb3ducmV2LnhtbESPzW7CMBCE75V4B2uRegMbWn4aMAi1qsqBC2kP9LbE&#10;SxKI11HshvTtaySkHkcz841mue5sJVpqfOlYw2ioQBBnzpSca/j6fB/MQfiAbLByTBp+ycN61XtY&#10;YmLclffUpiEXEcI+QQ1FCHUipc8KsuiHriaO3sk1FkOUTS5Ng9cIt5UcKzWVFkuOCwXW9FpQdkl/&#10;rIbvt3P1cjzMJtlB7lTePqnj88dF68d+t1mACNSF//C9vTUa5pMZ3M7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MUHHAAAA3AAAAA8AAAAAAAAAAAAAAAAAmAIAAGRy&#10;cy9kb3ducmV2LnhtbFBLBQYAAAAABAAEAPUAAACMAwAAAAA=&#10;" fillcolor="lime" strokeweight=".5pt"/>
                <v:shape id="Freeform 99" o:spid="_x0000_s1680" style="position:absolute;left:2611;top:201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nYcIA&#10;AADcAAAADwAAAGRycy9kb3ducmV2LnhtbERPzWqDQBC+F/IOyxRyq2sLJmLdhKTQ0DQnTR5g4k5V&#10;4s6Ku1Wbp+8eCj1+fP/5djadGGlwrWUFz1EMgriyuuVaweX8/pSCcB5ZY2eZFPyQg+1m8ZBjpu3E&#10;BY2lr0UIYZehgsb7PpPSVQ0ZdJHtiQP3ZQeDPsChlnrAKYSbTr7E8UoabDk0NNjTW0PVrfw2CmKX&#10;HFI3n0x/Pd/Xn/vLVBzvtVLLx3n3CsLT7P/Ff+4PrSBN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mdhwgAAANwAAAAPAAAAAAAAAAAAAAAAAJgCAABkcnMvZG93&#10;bnJldi54bWxQSwUGAAAAAAQABAD1AAAAhwMAAAAA&#10;" path="m,3r3,l,3,3,,,,3,,,3xe" fillcolor="lime" strokeweight=".5pt">
                  <v:path arrowok="t" o:connecttype="custom" o:connectlocs="0,3;3,3;0,3;3,0;3,0;0,0;3,0;0,3;0,3" o:connectangles="0,0,0,0,0,0,0,0,0"/>
                </v:shape>
                <v:shape id="Freeform 100" o:spid="_x0000_s1681" style="position:absolute;left:2611;top:2010;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Ue8QA&#10;AADcAAAADwAAAGRycy9kb3ducmV2LnhtbESP22rDMBBE3wv5B7GBvjVyCim2YyWEQEOg0JLLByzW&#10;+kKslWMpvvx9VSjkcZiZM0y2HU0jeupcbVnBchGBIM6trrlUcL18vsUgnEfW2FgmBRM52G5mLxmm&#10;2g58ov7sSxEg7FJUUHnfplK6vCKDbmFb4uAVtjPog+xKqTscAtw08j2KPqTBmsNChS3tK8pv54dR&#10;8F320z6625/EFgc5tMnu67galHqdj7s1CE+jf4b/20etIF4l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VHvEAAAA3AAAAA8AAAAAAAAAAAAAAAAAmAIAAGRycy9k&#10;b3ducmV2LnhtbFBLBQYAAAAABAAEAPUAAACJAwAAAAA=&#10;" path="m,8l,4r3,l,4,,,,4r3,l,4,,8xe" fillcolor="lime" strokeweight=".5pt">
                  <v:path arrowok="t" o:connecttype="custom" o:connectlocs="0,8;0,4;3,4;0,4;0,0;0,4;0,4;3,4;0,4;0,8;0,8;0,8" o:connectangles="0,0,0,0,0,0,0,0,0,0,0,0"/>
                </v:shape>
                <v:shape id="Freeform 101" o:spid="_x0000_s1682" style="position:absolute;left:2644;top:208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5ScEA&#10;AADcAAAADwAAAGRycy9kb3ducmV2LnhtbERPz2uDMBS+D/o/hFfYbY3bQcQ2SilzDDYYWi+7Pcyb&#10;Ss1LMFm1/31zGOz48f0+lKuZxJVmP1pW8LxLQBB3Vo/cK2jP1VMGwgdkjZNlUnAjD2WxeThgru3C&#10;NV2b0IsYwj5HBUMILpfSdwMZ9DvriCP3Y2eDIcK5l3rGJYabSb4kSSoNjhwbBnR0Gqi7NL9GwXdl&#10;5Red1ir5rP2bqz/ayplXpR6363EPItAa/sV/7netIEvj/HgmHg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OOUnBAAAA3AAAAA8AAAAAAAAAAAAAAAAAmAIAAGRycy9kb3du&#10;cmV2LnhtbFBLBQYAAAAABAAEAPUAAACGAwAAAAA=&#10;" path="m,l4,,,xe" fillcolor="lime" strokeweight=".5pt">
                  <v:path arrowok="t" o:connecttype="custom" o:connectlocs="0,0;4,0;0,0;0,0" o:connectangles="0,0,0,0"/>
                </v:shape>
                <v:shape id="Freeform 102" o:spid="_x0000_s1683" style="position:absolute;left:2146;top:179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sn8QA&#10;AADcAAAADwAAAGRycy9kb3ducmV2LnhtbESPQYvCMBSE74L/IbwFb5ooIlKNIouCsHjQLerx2Tzb&#10;YvNSm6zWf79ZWPA4zMw3zHzZ2ko8qPGlYw3DgQJBnDlTcq4h/d70pyB8QDZYOSYNL/KwXHQ7c0yM&#10;e/KeHoeQiwhhn6CGIoQ6kdJnBVn0A1cTR+/qGoshyiaXpsFnhNtKjpSaSIslx4UCa/osKLsdfqyG&#10;82m3u6zbqzxu78cvlY9Vdk7XWvc+2tUMRKA2vMP/7a3RMJ0M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LJ/EAAAA3AAAAA8AAAAAAAAAAAAAAAAAmAIAAGRycy9k&#10;b3ducmV2LnhtbFBLBQYAAAAABAAEAPUAAACJAwAAAAA=&#10;" path="m4,8r8,3l8,15,,15,,11,4,8,,,4,8xe" fillcolor="lime" strokeweight=".5pt">
                  <v:path arrowok="t" o:connecttype="custom" o:connectlocs="4,8;12,11;8,15;0,15;0,11;4,8;0,0;4,8" o:connectangles="0,0,0,0,0,0,0,0"/>
                </v:shape>
                <v:shape id="Freeform 103" o:spid="_x0000_s1684" style="position:absolute;left:2139;top:17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JjcUA&#10;AADcAAAADwAAAGRycy9kb3ducmV2LnhtbESPT2vCQBTE74V+h+UVvDW7elBJXUVshV5U/APF2yP7&#10;TKLZt2l2Nem37wqCx2FmfsNMZp2txI0aXzrW0E8UCOLMmZJzDYf98n0Mwgdkg5Vj0vBHHmbT15cJ&#10;psa1vKXbLuQiQtinqKEIoU6l9FlBFn3iauLonVxjMUTZ5NI02Ea4reRAqaG0WHJcKLCmRUHZZXe1&#10;Gpb937M6f47WP2q1wdMxmNZ9rbTuvXXzDxCBuvAMP9rfRsN4OID7mX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YmNxQAAANwAAAAPAAAAAAAAAAAAAAAAAJgCAABkcnMv&#10;ZG93bnJldi54bWxQSwUGAAAAAAQABAD1AAAAigMAAAAA&#10;" path="m11,3l,7,7,r4,3xe" fillcolor="lime" strokeweight=".5pt">
                  <v:path arrowok="t" o:connecttype="custom" o:connectlocs="11,3;0,7;7,0;11,3" o:connectangles="0,0,0,0"/>
                </v:shape>
                <v:shape id="Freeform 104" o:spid="_x0000_s1685" style="position:absolute;left:2113;top:169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XNcEA&#10;AADcAAAADwAAAGRycy9kb3ducmV2LnhtbESPT4vCMBTE78J+h/CEvWmqgpZqFHdB3Kt/0OujebbV&#10;5qWbRFu//WZB8DjMzG+YxaoztXiQ85VlBaNhAoI4t7riQsHxsBmkIHxA1lhbJgVP8rBafvQWmGnb&#10;8o4e+1CICGGfoYIyhCaT0uclGfRD2xBH72KdwRClK6R22Ea4qeU4SabSYMVxocSGvkvKb/u7UfBb&#10;oCE+WwxfV0fdabZ9truJUp/9bj0HEagL7/Cr/aMVpNMJ/J+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h1zXBAAAA3AAAAA8AAAAAAAAAAAAAAAAAmAIAAGRycy9kb3du&#10;cmV2LnhtbFBLBQYAAAAABAAEAPUAAACGAwAAAAA=&#10;" path="m15,11l7,,,11,7,3r8,8xe" fillcolor="lime" strokeweight=".5pt">
                  <v:path arrowok="t" o:connecttype="custom" o:connectlocs="15,11;7,0;0,11;7,3;15,11" o:connectangles="0,0,0,0,0"/>
                </v:shape>
                <v:shape id="Freeform 105" o:spid="_x0000_s1686" style="position:absolute;left:2165;top:1505;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TsQA&#10;AADcAAAADwAAAGRycy9kb3ducmV2LnhtbESPQWvCQBSE74L/YXlCb7pJKZqmrkGKhYKnpi29PrLP&#10;TTD7Nt3davz3bkHwOMzMN8y6Gm0vTuRD51hBvshAEDdOd2wUfH2+zQsQISJr7B2TggsFqDbTyRpL&#10;7c78Qac6GpEgHEpU0MY4lFKGpiWLYeEG4uQdnLcYk/RGao/nBLe9fMyypbTYcVpocaDXlppj/WcV&#10;HPt8R/XK/j6bLLif/Wr/vTNeqYfZuH0BEWmM9/Ct/a4VFMsn+D+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7E7EAAAA3AAAAA8AAAAAAAAAAAAAAAAAmAIAAGRycy9k&#10;b3ducmV2LnhtbFBLBQYAAAAABAAEAPUAAACJAwAAAAA=&#10;" path="m,4r11,l8,,,4xe" fillcolor="lime" strokeweight=".5pt">
                  <v:path arrowok="t" o:connecttype="custom" o:connectlocs="0,4;11,4;8,0;0,4" o:connectangles="0,0,0,0"/>
                </v:shape>
                <v:shape id="Freeform 106" o:spid="_x0000_s1687" style="position:absolute;left:2139;top:1486;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1cQA&#10;AADcAAAADwAAAGRycy9kb3ducmV2LnhtbESPQYvCMBSE7wv+h/AEL8uaquhKNYoIgvSmVXaPj+bZ&#10;FpuX0qRa/fVmYcHjMDPfMMt1Zypxo8aVlhWMhhEI4szqknMFp3T3NQfhPLLGyjIpeJCD9ar3scRY&#10;2zsf6Hb0uQgQdjEqKLyvYyldVpBBN7Q1cfAutjHog2xyqRu8B7ip5DiKZtJgyWGhwJq2BWXXY2sU&#10;RKlL0nb3c/5+Vkly/Z20Dz/9VGrQ7zYLEJ46/w7/t/dawXw2hb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neNXEAAAA3AAAAA8AAAAAAAAAAAAAAAAAmAIAAGRycy9k&#10;b3ducmV2LnhtbFBLBQYAAAAABAAEAPUAAACJAwAAAAA=&#10;" path="m,15l,11,,,,15xe" fillcolor="lime" strokeweight=".5pt">
                  <v:path arrowok="t" o:connecttype="custom" o:connectlocs="0,15;0,11;0,0;0,15" o:connectangles="0,0,0,0"/>
                </v:shape>
                <v:shape id="Freeform 107" o:spid="_x0000_s1688" style="position:absolute;left:2843;top:1231;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hGMYA&#10;AADcAAAADwAAAGRycy9kb3ducmV2LnhtbESPT2vCQBTE7wW/w/KE3upGoUGjq/inghfBqgjentln&#10;Es2+DdmtRj99tyD0OMzMb5jRpDGluFHtCssKup0IBHFqdcGZgv1u+dEH4TyyxtIyKXiQg8m49TbC&#10;RNs7f9Nt6zMRIOwSVJB7XyVSujQng65jK+LgnW1t0AdZZ1LXeA9wU8peFMXSYMFhIceK5jml1+2P&#10;UbA5fS1SLqaHwc7NqFzHn+vn5ajUe7uZDkF4avx/+NVeaQX9OIa/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GhGMYAAADcAAAADwAAAAAAAAAAAAAAAACYAgAAZHJz&#10;L2Rvd25yZXYueG1sUEsFBgAAAAAEAAQA9QAAAIsDAAAAAA==&#10;" path="m11,72r,-4l11,53,18,42,30,34,26,27,15,15,26,12r7,l37,8,44,r8,4l52,15r7,15l56,38r3,19l52,57r7,15l52,83r-8,7l30,102r-15,7l3,102,,83,3,72r8,xe" fillcolor="lime" strokeweight=".5pt">
                  <v:path arrowok="t" o:connecttype="custom" o:connectlocs="11,72;11,68;11,53;18,42;30,34;26,27;15,15;26,12;33,12;37,8;44,0;52,4;52,15;59,30;56,38;59,57;52,57;59,72;52,83;44,90;30,102;15,109;3,102;0,83;3,72;11,72" o:connectangles="0,0,0,0,0,0,0,0,0,0,0,0,0,0,0,0,0,0,0,0,0,0,0,0,0,0"/>
                </v:shape>
                <v:shape id="Freeform 108" o:spid="_x0000_s1689" style="position:absolute;left:2813;top:1299;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D48YA&#10;AADcAAAADwAAAGRycy9kb3ducmV2LnhtbESPQWvCQBSE70L/w/IK3nTTgFaiqxRB2ksLJhX19sg+&#10;k7S7b0N21bS/visIPQ4z8w2zWPXWiAt1vnGs4GmcgCAunW64UvBZbEYzED4gazSOScEPeVgtHwYL&#10;zLS78pYueahEhLDPUEEdQptJ6cuaLPqxa4mjd3KdxRBlV0nd4TXCrZFpkkylxYbjQo0trWsqv/Oz&#10;VZAeUvNV7PvCHs/56+Tjfcfpr1Fq+Ni/zEEE6sN/+N5+0wpm02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ZD48YAAADcAAAADwAAAAAAAAAAAAAAAACYAgAAZHJz&#10;L2Rvd25yZXYueG1sUEsFBgAAAAAEAAQA9QAAAIsDAAAAAA==&#10;" path="m,11l7,4,15,r3,7l15,11r,8l3,22,,19,3,7,,11xe" fillcolor="lime" strokeweight=".5pt">
                  <v:path arrowok="t" o:connecttype="custom" o:connectlocs="0,11;7,4;15,0;18,7;15,11;15,19;3,22;0,19;3,7;0,11" o:connectangles="0,0,0,0,0,0,0,0,0,0"/>
                </v:shape>
                <v:shape id="Freeform 109" o:spid="_x0000_s1690" style="position:absolute;left:2835;top:123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yYMUA&#10;AADcAAAADwAAAGRycy9kb3ducmV2LnhtbESPwUrDQBCG70LfYZmCN7uxQgmx21KEQsWTVaTexuw0&#10;Cc3OLtk12fr0zkHwOPzzf/PNeptdr0YaYufZwP2iAEVce9txY+D9bX9XgooJ2WLvmQxcKcJ2M7tZ&#10;Y2X9xK80HlOjBMKxQgNtSqHSOtYtOYwLH4glO/vBYZJxaLQdcBK46/WyKFbaYcdyocVATy3Vl+O3&#10;E418evjp9tfL9PVxymMYn19C+WnM7TzvHkElyul/+a99sAbKldjKM0I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DJgxQAAANwAAAAPAAAAAAAAAAAAAAAAAJgCAABkcnMv&#10;ZG93bnJldi54bWxQSwUGAAAAAAQABAD1AAAAigMAAAAA&#10;" path="m,15l8,r3,4l11,7,8,11,4,15,,15xe" fillcolor="lime" strokeweight=".5pt">
                  <v:path arrowok="t" o:connecttype="custom" o:connectlocs="0,15;8,0;11,4;11,7;8,11;4,15;0,15" o:connectangles="0,0,0,0,0,0,0"/>
                </v:shape>
                <v:shape id="Freeform 110" o:spid="_x0000_s1691" style="position:absolute;left:2779;top:1246;width:34;height:64;visibility:visible;mso-wrap-style:square;v-text-anchor:top" coordsize="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rJsQA&#10;AADcAAAADwAAAGRycy9kb3ducmV2LnhtbESPT2vCQBTE7wW/w/KEXkrd6EE0zSoqFHopYlp7fmRf&#10;/tTs27C7Mem37wqCx2FmfsNk29G04krON5YVzGcJCOLC6oYrBd9f768rED4ga2wtk4I/8rDdTJ4y&#10;TLUd+ETXPFQiQtinqKAOoUul9EVNBv3MdsTRK60zGKJ0ldQOhwg3rVwkyVIabDgu1NjRoabikvdG&#10;QYHYD/nxk0t5Xrzsf5PjT7+XSj1Px90biEBjeITv7Q+tYLVcw+1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qybEAAAA3AAAAA8AAAAAAAAAAAAAAAAAmAIAAGRycy9k&#10;b3ducmV2LnhtbFBLBQYAAAAABAAEAPUAAACJAwAAAAA=&#10;" path="m4,42l,38,7,34,4,27r,-8l,8,15,r,8l11,12r11,7l26,19r4,15l30,38r,7l34,53,22,64,19,57,15,49,7,45r4,-3l4,42xe" fillcolor="lime" strokeweight=".5pt">
                  <v:path arrowok="t" o:connecttype="custom" o:connectlocs="4,42;0,38;7,34;4,27;4,19;0,8;15,0;15,8;11,12;22,19;26,19;30,34;30,38;30,45;34,53;22,64;19,57;15,49;7,45;11,42;4,42" o:connectangles="0,0,0,0,0,0,0,0,0,0,0,0,0,0,0,0,0,0,0,0,0"/>
                </v:shape>
                <v:shape id="Freeform 111" o:spid="_x0000_s1692" style="position:absolute;left:2794;top:1348;width:93;height:104;visibility:visible;mso-wrap-style:square;v-text-anchor:top" coordsize="9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8xsIA&#10;AADcAAAADwAAAGRycy9kb3ducmV2LnhtbERPz2vCMBS+D/Y/hDfwNtOpzFKNMgS1J2F1w+uzebbV&#10;5qUkUbv/fjkIHj++3/Nlb1pxI+cbywo+hgkI4tLqhisFP/v1ewrCB2SNrWVS8EcelovXlzlm2t75&#10;m25FqEQMYZ+hgjqELpPSlzUZ9EPbEUfuZJ3BEKGrpHZ4j+GmlaMk+ZQGG44NNXa0qqm8FFej4Nif&#10;t/kurw6F245/N9P0MDkXrNTgrf+agQjUh6f44c61gnQa58c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zzGwgAAANwAAAAPAAAAAAAAAAAAAAAAAJgCAABkcnMvZG93&#10;bnJldi54bWxQSwUGAAAAAAQABAD1AAAAhwMAAAAA&#10;" path="m15,48r4,-7l19,29,11,26r-4,l,7,4,,15,7r11,4l22,18r15,4l22,33,34,29,26,44r11,l52,56r8,11l75,74r18,8l93,89r-7,4l71,101r-7,3l60,104,56,93,49,89,37,86,30,74r-8,l22,78r-7,l19,74,11,71,7,67r4,-8l11,56,19,44r,-3l19,29,11,26r4,22xe" fillcolor="lime" strokeweight=".5pt">
                  <v:path arrowok="t" o:connecttype="custom" o:connectlocs="15,48;19,41;19,29;11,26;7,26;0,7;4,0;15,7;26,11;22,18;37,22;22,33;34,29;26,44;37,44;52,56;60,67;75,74;93,82;93,89;86,93;71,101;64,104;60,104;56,93;49,89;37,86;30,74;22,74;22,78;15,78;19,74;11,71;7,67;11,59;11,56;19,44;19,41;19,29;11,26;15,48" o:connectangles="0,0,0,0,0,0,0,0,0,0,0,0,0,0,0,0,0,0,0,0,0,0,0,0,0,0,0,0,0,0,0,0,0,0,0,0,0,0,0,0,0"/>
                </v:shape>
                <v:shape id="Freeform 112" o:spid="_x0000_s1693" style="position:absolute;left:2783;top:1400;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qQcUA&#10;AADcAAAADwAAAGRycy9kb3ducmV2LnhtbESPT2sCMRTE70K/Q3gFL1KzirjL1igiFoq3+q89Pjav&#10;u6GblyVJdfvtG0HwOMzMb5jFqretuJAPxrGCyTgDQVw5bbhWcDy8vRQgQkTW2DomBX8UYLV8Giyw&#10;1O7KH3TZx1okCIcSFTQxdqWUoWrIYhi7jjh5385bjEn6WmqP1wS3rZxm2VxaNJwWGuxo01D1s/+1&#10;Cvz8ULS72fmL8tycRibbrj+7o1LD5379CiJSHx/he/tdKyjyC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ipBxQAAANwAAAAPAAAAAAAAAAAAAAAAAJgCAABkcnMv&#10;ZG93bnJldi54bWxQSwUGAAAAAAQABAD1AAAAigMAAAAA&#10;" path="m3,19l,7,3,4,11,r4,4l11,19r-8,xe" fillcolor="lime" strokeweight=".5pt">
                  <v:path arrowok="t" o:connecttype="custom" o:connectlocs="3,19;0,7;3,4;11,0;15,4;11,19;3,19" o:connectangles="0,0,0,0,0,0,0"/>
                </v:shape>
                <v:shape id="Freeform 113" o:spid="_x0000_s1694" style="position:absolute;left:2753;top:1355;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dH8cA&#10;AADcAAAADwAAAGRycy9kb3ducmV2LnhtbESPT2vCQBTE74LfYXlCL1I3eqiSuooGWnoq/mlLj4/s&#10;azY1+zbJbmP67V1B8DjMzG+Y5bq3leio9aVjBdNJAoI4d7rkQsHH8eVxAcIHZI2VY1LwTx7Wq+Fg&#10;ial2Z95TdwiFiBD2KSowIdSplD43ZNFPXE0cvR/XWgxRtoXULZ4j3FZyliRP0mLJccFgTZmh/HT4&#10;swqa1+y7GW/qXTf92pr3z9++ycxeqYdRv3kGEagP9/Ct/aYVLOYzuJ6JR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3R/HAAAA3AAAAA8AAAAAAAAAAAAAAAAAmAIAAGRy&#10;cy9kb3ducmV2LnhtbFBLBQYAAAAABAAEAPUAAACMAwAAAAA=&#10;" path="m,22l15,11r3,4l26,r7,11l37,22,26,26r,15l18,45r-7,4l7,41,11,30r4,l,22xe" fillcolor="lime" strokeweight=".5pt">
                  <v:path arrowok="t" o:connecttype="custom" o:connectlocs="0,22;15,11;18,15;26,0;33,11;37,22;26,26;26,41;18,45;11,49;7,41;11,30;15,30;0,22" o:connectangles="0,0,0,0,0,0,0,0,0,0,0,0,0,0"/>
                </v:shape>
                <v:shape id="Freeform 114" o:spid="_x0000_s1695" style="position:absolute;left:2775;top:1261;width:38;height:68;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c5cYA&#10;AADcAAAADwAAAGRycy9kb3ducmV2LnhtbESPS2vDMBCE74H8B7GBXkIjtwXHuFZCWigNuYQ82vNi&#10;rR/EWhlLtd3++ioQyHGYmW+YbD2aRvTUudqygqdFBII4t7rmUsH59PGYgHAeWWNjmRT8koP1ajrJ&#10;MNV24AP1R1+KAGGXooLK+zaV0uUVGXQL2xIHr7CdQR9kV0rd4RDgppHPURRLgzWHhQpbeq8ovxx/&#10;jILt4a9oh3n0tf/kZP/91sdzHe+UepiNm1cQnkZ/D9/aW60gWb7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oc5cYAAADcAAAADwAAAAAAAAAAAAAAAACYAgAAZHJz&#10;L2Rvd25yZXYueG1sUEsFBgAAAAAEAAQA9QAAAIsDAAAAAA==&#10;" path="m,30l15,27,11,23,8,12,11,4,23,,19,8r4,4l34,19r4,8l34,34r4,8l30,57r4,7l30,68,23,53,19,45r-8,l15,38,11,30,,30xe" fillcolor="lime" strokeweight=".5pt">
                  <v:path arrowok="t" o:connecttype="custom" o:connectlocs="0,30;15,27;11,23;8,12;11,4;23,0;19,8;23,12;34,19;38,27;34,34;38,42;30,57;34,64;30,68;23,53;19,45;11,45;15,38;11,30;0,30" o:connectangles="0,0,0,0,0,0,0,0,0,0,0,0,0,0,0,0,0,0,0,0,0"/>
                </v:shape>
                <v:shape id="Freeform 115" o:spid="_x0000_s1696" style="position:absolute;left:2745;top:1351;width:41;height:56;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QgMUA&#10;AADcAAAADwAAAGRycy9kb3ducmV2LnhtbESP3YrCMBSE7wXfIRzBO03VZdVqFH/WRS8U/HmAQ3Ns&#10;i81JaWKtb79ZWNjLYWa+YebLxhSipsrllhUM+hEI4sTqnFMFt+uuNwHhPLLGwjIpeJOD5aLdmmOs&#10;7YvPVF98KgKEXYwKMu/LWEqXZGTQ9W1JHLy7rQz6IKtU6gpfAW4KOYyiT2kw57CQYUmbjJLH5WkU&#10;DHl92B/MaFt/ra5TU34fT6PoqFS306xmIDw1/j/8195rBZPxB/yeC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RCAxQAAANwAAAAPAAAAAAAAAAAAAAAAAJgCAABkcnMv&#10;ZG93bnJldi54bWxQSwUGAAAAAAQABAD1AAAAigMAAAAA&#10;" path="m,26l23,15,34,26,30,r8,12l41,23r,11l30,41r,12l15,56,12,49,23,45,19,34,,26xe" fillcolor="lime" strokeweight=".5pt">
                  <v:path arrowok="t" o:connecttype="custom" o:connectlocs="0,26;23,15;34,26;30,0;38,12;41,23;41,34;30,41;30,53;15,56;12,49;23,45;19,34;0,26" o:connectangles="0,0,0,0,0,0,0,0,0,0,0,0,0,0"/>
                </v:shape>
                <v:shape id="Freeform 116" o:spid="_x0000_s1697" style="position:absolute;left:2663;top:1314;width:82;height:63;visibility:visible;mso-wrap-style:square;v-text-anchor:top" coordsize="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4sUA&#10;AADcAAAADwAAAGRycy9kb3ducmV2LnhtbESPW2sCMRSE3wv+h3AE32pWpSqrUbRQ6AUULw8+HjbH&#10;zeLmJGxSd/vvm0LBx2FmvmGW687W4k5NqBwrGA0zEMSF0xWXCs6nt+c5iBCRNdaOScEPBVivek9L&#10;zLVr+UD3YyxFgnDIUYGJ0edShsKQxTB0njh5V9dYjEk2pdQNtgluaznOsqm0WHFaMOjp1VBxO35b&#10;BReqZ+zN53Y7mR6+rrv9h247r9Sg320WICJ18RH+b79rBfPZC/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EDixQAAANwAAAAPAAAAAAAAAAAAAAAAAJgCAABkcnMv&#10;ZG93bnJldi54bWxQSwUGAAAAAAQABAD1AAAAigMAAAAA&#10;" path="m15,60l11,56,22,52r8,-7l26,37,19,26r-4,4l11,34,4,26,,19,11,11r8,4l22,19,15,,30,r4,11l37,19r8,l56,11,71,7r,12l67,41r8,l82,41,75,60r-8,3l56,63r-7,l41,52,15,60xe" fillcolor="lime" strokeweight=".5pt">
                  <v:path arrowok="t" o:connecttype="custom" o:connectlocs="15,60;11,56;22,52;30,45;26,37;19,26;15,30;11,34;4,26;0,19;11,11;19,15;22,19;15,0;30,0;34,11;37,19;45,19;56,11;71,7;71,19;67,41;75,41;82,41;75,60;67,63;56,63;49,63;41,52;15,60" o:connectangles="0,0,0,0,0,0,0,0,0,0,0,0,0,0,0,0,0,0,0,0,0,0,0,0,0,0,0,0,0,0"/>
                </v:shape>
                <v:shape id="Freeform 117" o:spid="_x0000_s1698" style="position:absolute;left:2584;top:1340;width:64;height:75;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GSMYA&#10;AADcAAAADwAAAGRycy9kb3ducmV2LnhtbESPT2vCQBTE7wW/w/IEb3VjwT9EN0GEQL1Ym7QFb4/s&#10;axKafRuyq4nfvisUehxm5jfMLh1NK27Uu8aygsU8AkFcWt1wpeCjyJ43IJxH1thaJgV3cpAmk6cd&#10;xtoO/E633FciQNjFqKD2vouldGVNBt3cdsTB+7a9QR9kX0nd4xDgppUvUbSSBhsOCzV2dKip/Mmv&#10;RkGxKPh0fltGX8fhs8mzKlt3l1ap2XTcb0F4Gv1/+K/9qhVs1it4nA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WGSMYAAADcAAAADwAAAAAAAAAAAAAAAACYAgAAZHJz&#10;L2Rvd25yZXYueG1sUEsFBgAAAAAEAAQA9QAAAIsDAAAAAA==&#10;" path="m45,49l30,67r-11,l8,75,,71,8,56,,49,19,23,34,19,34,8,49,,60,15r-7,8l64,30,45,49xe" fillcolor="lime" strokeweight=".5pt">
                  <v:path arrowok="t" o:connecttype="custom" o:connectlocs="45,49;30,67;19,67;8,75;0,71;8,56;0,49;19,23;34,19;34,8;49,0;60,15;53,23;64,30;45,49" o:connectangles="0,0,0,0,0,0,0,0,0,0,0,0,0,0,0"/>
                </v:shape>
                <v:shape id="Freeform 118" o:spid="_x0000_s1699" style="position:absolute;left:2640;top:1280;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OxMQA&#10;AADcAAAADwAAAGRycy9kb3ducmV2LnhtbESPQYvCMBSE78L+h/AWvGm6wmqpRhFRWBCRVi/eHs2z&#10;LW1euk3U+u+NsLDHYWa+YRar3jTiTp2rLCv4GkcgiHOrKy4UnE+7UQzCeWSNjWVS8CQHq+XHYIGJ&#10;tg9O6Z75QgQIuwQVlN63iZQuL8mgG9uWOHhX2xn0QXaF1B0+Atw0chJFU2mw4rBQYkubkvI6uxkF&#10;mKaX3e9m+sz2xwPStt5+N3Wk1PCzX89BeOr9f/iv/aMVxLMZ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jsTEAAAA3AAAAA8AAAAAAAAAAAAAAAAAmAIAAGRycy9k&#10;b3ducmV2LnhtbFBLBQYAAAAABAAEAPUAAACJAwAAAAA=&#10;" path="m19,38l15,26,,30,,15r15,l30,4,49,r4,4l57,19,45,23r-3,7l34,30,30,26,19,30r,8xe" fillcolor="lime" strokeweight=".5pt">
                  <v:path arrowok="t" o:connecttype="custom" o:connectlocs="19,38;15,26;0,30;0,15;15,15;30,4;49,0;53,4;57,19;45,23;42,30;34,30;30,26;19,30;19,38" o:connectangles="0,0,0,0,0,0,0,0,0,0,0,0,0,0,0"/>
                </v:shape>
                <v:shape id="Freeform 119" o:spid="_x0000_s1700" style="position:absolute;left:2614;top:1392;width:94;height:120;visibility:visible;mso-wrap-style:square;v-text-anchor:top" coordsize="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ZsIA&#10;AADcAAAADwAAAGRycy9kb3ducmV2LnhtbERPPW/CMBDdK/EfrENiK3YYWppiECAqOhZSqYyn+BpH&#10;jc8hNiTtr68HJMan971YDa4RV+pC7VlDNlUgiEtvaq40fBZvj3MQISIbbDyThl8KsFqOHhaYG9/z&#10;ga7HWIkUwiFHDTbGNpcylJYchqlviRP37TuHMcGukqbDPoW7Rs6UepIOa04NFlvaWip/jhenYXP6&#10;6l8ytcuK2X59UvbvbD/qs9aT8bB+BRFpiHfxzf1uNMyf09p0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QdmwgAAANwAAAAPAAAAAAAAAAAAAAAAAJgCAABkcnMvZG93&#10;bnJldi54bWxQSwUGAAAAAAQABAD1AAAAhwMAAAAA&#10;" path="m8,19r4,l19,8,49,r,19l64,19,56,34r12,4l75,27r,15l75,49,86,42,79,87r15,18l90,109,75,105r-7,l79,117r-11,3l56,117r8,-12l12,98,8,90,12,79,4,75,,60,23,75,38,72,19,53,4,53,,45,23,38r,-4l15,30,4,38,15,27,4,23r8,-4l23,12,8,19xe" fillcolor="lime" strokeweight=".5pt">
                  <v:path arrowok="t" o:connecttype="custom" o:connectlocs="8,19;12,19;19,8;49,0;49,19;64,19;56,34;68,38;75,27;75,42;75,49;86,42;79,87;94,105;90,109;75,105;68,105;79,117;68,120;56,117;64,105;12,98;8,90;12,79;4,75;0,60;23,75;38,72;19,53;4,53;0,45;23,38;23,34;15,30;4,38;15,27;4,23;12,19;23,12;8,19" o:connectangles="0,0,0,0,0,0,0,0,0,0,0,0,0,0,0,0,0,0,0,0,0,0,0,0,0,0,0,0,0,0,0,0,0,0,0,0,0,0,0,0"/>
                </v:shape>
                <v:shape id="Freeform 120" o:spid="_x0000_s1701" style="position:absolute;left:2719;top:1419;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0d8UA&#10;AADcAAAADwAAAGRycy9kb3ducmV2LnhtbESPQWvCQBSE7wX/w/KEXkrd2IPG1FVEKO1BkKQtXp/Z&#10;12Qx+zZktyb+e1cQPA4z8w2zXA+2EWfqvHGsYDpJQBCXThuuFPx8f7ymIHxA1tg4JgUX8rBejZ6W&#10;mGnXc07nIlQiQthnqKAOoc2k9GVNFv3EtcTR+3OdxRBlV0ndYR/htpFvSTKTFg3HhRpb2tZUnop/&#10;qyDsXg79wuTpMUI+82Z/2ZvfQqnn8bB5BxFoCI/wvf2lFaTzB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XR3xQAAANwAAAAPAAAAAAAAAAAAAAAAAJgCAABkcnMv&#10;ZG93bnJldi54bWxQSwUGAAAAAAQABAD1AAAAigMAAAAA&#10;" path="m11,45r,11l26,52,30,41r,-11l34,18,45,11r-4,l38,3,30,,26,11r-3,7l8,18,8,3,,22,15,33r,12l15,52,11,45xe" fillcolor="lime" strokeweight=".5pt">
                  <v:path arrowok="t" o:connecttype="custom" o:connectlocs="11,45;11,56;26,52;30,41;30,30;34,18;45,11;41,11;38,3;30,0;26,11;23,18;8,18;8,3;0,22;15,33;15,45;15,52;11,45" o:connectangles="0,0,0,0,0,0,0,0,0,0,0,0,0,0,0,0,0,0,0"/>
                </v:shape>
                <v:shape id="Freeform 121" o:spid="_x0000_s1702" style="position:absolute;left:2760;top:1437;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u1sEA&#10;AADcAAAADwAAAGRycy9kb3ducmV2LnhtbERPzWrCQBC+C32HZYRexGyaQwgxq2gh0EtLoz7AkB2T&#10;aHY2ZDca3949FHr8+P6L3Wx6cafRdZYVfEQxCOLa6o4bBedTuc5AOI+ssbdMCp7kYLd9WxSYa/vg&#10;iu5H34gQwi5HBa33Qy6lq1sy6CI7EAfuYkeDPsCxkXrERwg3vUziOJUGOw4NLQ702VJ9O05GgS59&#10;OSV4yK7fMU/Jb/WTlueVUu/Leb8B4Wn2/+I/95dWkGVhfjg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e7tbBAAAA3AAAAA8AAAAAAAAAAAAAAAAAmAIAAGRycy9kb3du&#10;cmV2LnhtbFBLBQYAAAAABAAEAPUAAACGAwAAAAA=&#10;" path="m8,38l11,27r4,3l26,23r8,-8l38,12,34,8r,-4l30,4,23,,15,,11,4r,4l8,15r,8l4,27r,3l8,30r,8l,45,8,38xe" fillcolor="lime" strokeweight=".5pt">
                  <v:path arrowok="t" o:connecttype="custom" o:connectlocs="8,38;11,27;15,30;26,23;34,15;38,12;34,8;34,4;30,4;23,0;15,0;11,4;11,8;8,15;8,23;4,27;4,30;8,30;8,38;0,45;8,38" o:connectangles="0,0,0,0,0,0,0,0,0,0,0,0,0,0,0,0,0,0,0,0,0"/>
                </v:shape>
                <v:shape id="Freeform 122" o:spid="_x0000_s1703" style="position:absolute;left:2775;top:1467;width:124;height:266;visibility:visible;mso-wrap-style:square;v-text-anchor:top" coordsize="12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iXsUA&#10;AADcAAAADwAAAGRycy9kb3ducmV2LnhtbESPQWsCMRSE7wX/Q3hCbzWrFVm2RimCIPbSuir29ti8&#10;7i5uXkISdf33TaHgcZiZb5j5sjeduJIPrWUF41EGgriyuuVawb5cv+QgQkTW2FkmBXcKsFwMnuZY&#10;aHvjL7ruYi0ShEOBCpoYXSFlqBoyGEbWESfvx3qDMUlfS+3xluCmk5Msm0mDLaeFBh2tGqrOu4tR&#10;4D9O39OZP04P+l5+llt35le3V+p52L+/gYjUx0f4v73RCvJ8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GJexQAAANwAAAAPAAAAAAAAAAAAAAAAAJgCAABkcnMv&#10;ZG93bnJldi54bWxQSwUGAAAAAAQABAD1AAAAigMAAAAA&#10;" path="m4,53l,42,4,34,8,30r7,-3l19,19,26,8,34,4,41,r4,4l53,8,41,15r-3,4l30,23r8,4l30,38r,4l26,56r,4l26,56r4,-7l41,30,53,27r3,3l64,12r4,3l71,23,68,34r-4,4l68,53r11,7l83,60r3,-7l101,60,98,71r-4,8l83,86r3,-3l98,94r,7l105,105r7,15l116,128r-4,3l101,135r4,11l109,154r-8,4l112,173r-7,11l112,195r4,4l124,210r-4,4l112,214r-7,3l98,225r3,-4l105,210r-7,-4l90,199r,-4l79,203r,14l83,236r3,11l83,251r-8,l68,244,56,232r8,27l56,266,49,247r,-15l41,236,34,225r,-19l30,199,19,195r,-7l26,176r12,8l49,176r11,-7l68,158r3,-12l68,131r-4,-3l60,128r8,-8l68,109,60,98r,-4l53,83,38,86,30,83,26,79,19,75r-8,l8,71,15,53r,-15l11,38,4,53xe" fillcolor="lime" strokeweight=".5pt">
                  <v:path arrowok="t" o:connecttype="custom" o:connectlocs="0,42;8,30;19,19;34,4;45,4;41,15;30,23;30,38;26,56;26,56;41,30;56,30;68,15;68,34;68,53;83,60;101,60;94,79;86,83;98,101;112,120;112,131;105,146;101,158;105,184;116,199;120,214;105,217;101,221;98,206;90,195;79,217;86,247;75,251;56,232;56,266;49,232;34,225;30,199;19,188;38,184;60,169;71,146;64,128;68,120;60,98;53,83;30,83;19,75;8,71;15,38;4,53" o:connectangles="0,0,0,0,0,0,0,0,0,0,0,0,0,0,0,0,0,0,0,0,0,0,0,0,0,0,0,0,0,0,0,0,0,0,0,0,0,0,0,0,0,0,0,0,0,0,0,0,0,0,0,0"/>
                </v:shape>
                <v:shape id="Freeform 123" o:spid="_x0000_s1704" style="position:absolute;left:2734;top:1606;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JqcMA&#10;AADcAAAADwAAAGRycy9kb3ducmV2LnhtbESP0YrCMBRE3xf8h3AF39ZUcbe1GkUEwUdX/YBrc22L&#10;zU1poqZ+vVlY2MdhZs4wy3UwjXhQ52rLCibjBARxYXXNpYLzafeZgXAeWWNjmRT05GC9GnwsMdf2&#10;yT/0OPpSRAi7HBVU3re5lK6oyKAb25Y4elfbGfRRdqXUHT4j3DRymiTf0mDNcaHClrYVFbfj3ShI&#10;Qro9Nwd92aVh3r9ms/pLbnqlRsOwWYDwFPx/+K+91wqybA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JqcMAAADcAAAADwAAAAAAAAAAAAAAAACYAgAAZHJzL2Rv&#10;d25yZXYueG1sUEsFBgAAAAAEAAQA9QAAAIgDAAAAAA==&#10;" path="m8,22r3,-7l15,7r,-3l23,r3,7l30,15r11,4l45,26r-4,8l37,30,34,26,23,30r-4,7l8,34r3,-8l11,22,,19,11,15,8,22xe" fillcolor="lime" strokeweight=".5pt">
                  <v:path arrowok="t" o:connecttype="custom" o:connectlocs="8,22;11,15;15,7;15,4;23,0;26,7;30,15;41,19;45,26;41,34;37,30;34,26;23,30;19,37;8,34;11,26;11,22;0,19;11,15;8,22" o:connectangles="0,0,0,0,0,0,0,0,0,0,0,0,0,0,0,0,0,0,0,0"/>
                </v:shape>
                <v:shape id="Freeform 124" o:spid="_x0000_s1705" style="position:absolute;left:2382;top:1355;width:461;height:517;visibility:visible;mso-wrap-style:square;v-text-anchor:top" coordsize="4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6isUA&#10;AADcAAAADwAAAGRycy9kb3ducmV2LnhtbESPQWvCQBSE7wX/w/KE3uomtUiIriEI1ZZSsOrB4yP7&#10;TKLZtzG70fTfdwuFHoeZ+YZZZINpxI06V1tWEE8iEMSF1TWXCg7716cEhPPIGhvLpOCbHGTL0cMC&#10;U23v/EW3nS9FgLBLUUHlfZtK6YqKDLqJbYmDd7KdQR9kV0rd4T3ATSOfo2gmDdYcFipsaVVRcdn1&#10;RsH583qcvcR9/2Hid702tKV4kyv1OB7yOQhPg/8P/7XftIIkmcL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nqKxQAAANwAAAAPAAAAAAAAAAAAAAAAAJgCAABkcnMv&#10;ZG93bnJldi54bWxQSwUGAAAAAAQABAD1AAAAigMAAAAA&#10;" path="m86,26r8,l98,26r11,11l113,45r11,-4l131,37r4,l142,41r-11,4l128,49r,3l142,52r8,l161,52r8,l180,52r4,l180,60r4,11l191,67r8,l202,79r12,15l210,97r7,4l229,109r3,7l229,124r,7l236,135r-4,4l247,142r8,12l262,161r,-7l270,150r3,-4l270,142r11,l288,142r,12l296,161r,4l303,168r8,12l322,187r8,-4l337,187r-11,4l326,198r7,-3l345,187r7,-4l356,180r-4,-12l363,165,352,154r4,-4l352,139r4,-4l367,124r-4,-4l371,112r4,8l378,116r-3,4l378,127r-3,15l371,146r4,8l371,157r,8l367,172r4,4l371,180r,11l367,195r11,-12l389,180r,15l378,198r-7,23l382,225r11,-12l401,213r3,-11l408,191r4,l419,210r-7,11l408,228r-4,12l389,247r-11,-4l378,232r-15,15l348,240r,7l341,262r-11,11l326,281r-4,-4l315,281r-8,4l296,288r-8,4l285,296r-4,11l277,315r-7,11l288,322r-15,15l285,341r3,3l296,352r-4,4l296,363r7,11l315,382r3,4l318,401r-7,11l318,423r12,-4l322,434r15,-3l341,416r7,-8l360,408r7,-7l367,389r,-15l367,367r15,-15l382,348r-4,-7l386,329r11,-3l404,341r4,-8l416,348r7,4l423,367r-4,15l416,397r11,7l431,401r15,-8l457,389r-8,12l453,404r,8l446,427r3,7l446,446r3,11l449,464r8,8l446,483r15,7l457,509r-15,l427,509r-4,8l412,517,389,498r-22,4l315,513r-27,4l311,498r-15,l285,502r,-19l273,487r19,-15l270,457,64,326r-4,l60,318,49,292r4,-15l53,262r,-34l45,217r,-30l8,161,,135,64,r4,19l86,26xe" fillcolor="lime" strokeweight=".5pt">
                  <v:path arrowok="t" o:connecttype="custom" o:connectlocs="109,37;135,37;128,52;169,52;184,71;214,94;232,116;236,135;262,161;270,142;296,161;322,187;326,198;356,180;356,150;363,120;375,120;375,154;371,176;378,183;371,221;404,202;412,221;378,243;348,247;322,277;288,292;270,326;288,344;303,374;311,412;337,431;367,401;382,352;397,326;423,352;427,404;449,401;449,434;449,464;457,509;412,517;288,517;285,483;64,326;53,277;45,187;68,19" o:connectangles="0,0,0,0,0,0,0,0,0,0,0,0,0,0,0,0,0,0,0,0,0,0,0,0,0,0,0,0,0,0,0,0,0,0,0,0,0,0,0,0,0,0,0,0,0,0,0,0"/>
                </v:shape>
                <v:shape id="Freeform 125" o:spid="_x0000_s1706" style="position:absolute;left:2229;top:1509;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Y0MUA&#10;AADcAAAADwAAAGRycy9kb3ducmV2LnhtbESPQWuDQBSE74X8h+UVcinN2rQEsVklCAEvodSEnB/u&#10;q0rct8bdqsmv7xYKPQ4z8w2zzWbTiZEG11pW8LKKQBBXVrdcKzgd988xCOeRNXaWScGNHGTp4mGL&#10;ibYTf9JY+loECLsEFTTe94mUrmrIoFvZnjh4X3Yw6IMcaqkHnALcdHIdRRtpsOWw0GBPeUPVpfw2&#10;CnSet5d4fLp/7A7n8rU4oT7sr0otH+fdOwhPs/8P/7ULrSCO3+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tjQxQAAANwAAAAPAAAAAAAAAAAAAAAAAJgCAABkcnMv&#10;ZG93bnJldi54bWxQSwUGAAAAAAQABAD1AAAAigMAAAAA&#10;" path="m7,7l,11r11,3l22,7,19,,7,7xe" fillcolor="lime" strokeweight=".5pt">
                  <v:path arrowok="t" o:connecttype="custom" o:connectlocs="7,7;0,11;11,14;22,7;19,0;7,7" o:connectangles="0,0,0,0,0,0"/>
                </v:shape>
                <v:line id="Line 126" o:spid="_x0000_s1707" style="position:absolute;visibility:visible;mso-wrap-style:square" from="2435,1849" to="251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W5MQAAADcAAAADwAAAGRycy9kb3ducmV2LnhtbESPQWvCQBSE74L/YXlCb7qpaAnRVapF&#10;KHiQaC+9PbLPJJp9G3a3Gv31rlDwOMx8M8x82ZlGXMj52rKC91ECgriwuuZSwc9hM0xB+ICssbFM&#10;Cm7kYbno9+aYaXvlnC77UIpYwj5DBVUIbSalLyoy6Ee2JY7e0TqDIUpXSu3wGstNI8dJ8iEN1hwX&#10;KmxpXVFx3v8ZBemh9V+39e/G7tzpnm8nOU1wpdTboPucgQjUhVf4n/7WkUun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NbkxAAAANwAAAAPAAAAAAAAAAAA&#10;AAAAAKECAABkcnMvZG93bnJldi54bWxQSwUGAAAAAAQABAD5AAAAkgMAAAAA&#10;" strokeweight=".5pt"/>
                <v:shape id="Freeform 127" o:spid="_x0000_s1708" style="position:absolute;left:2259;top:1303;width:191;height:254;visibility:visible;mso-wrap-style:square;v-text-anchor:top" coordsize="19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lMIA&#10;AADcAAAADwAAAGRycy9kb3ducmV2LnhtbESP0YrCMBRE34X9h3AXfNN0C0qpRhFhxb4IdvsB1+Zu&#10;W7a5KUnU+vdGEPZxmJkzzHo7ml7cyPnOsoKveQKCuLa640ZB9fM9y0D4gKyxt0wKHuRhu/mYrDHX&#10;9s5nupWhERHCPkcFbQhDLqWvWzLo53Ygjt6vdQZDlK6R2uE9wk0v0yRZSoMdx4UWB9q3VP+VV6NA&#10;p4frqTh0zqflePLJpaj0olBq+jnuViACjeE//G4ftYIsW8Lr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k+UwgAAANwAAAAPAAAAAAAAAAAAAAAAAJgCAABkcnMvZG93&#10;bnJldi54bWxQSwUGAAAAAAQABAD1AAAAhwMAAAAA&#10;" path="m176,250r,-3l149,206r-15,3l131,202r-4,-19l191,52,172,37,161,33r7,-11l161,18,146,3,134,r-7,l116,11r-8,l101,18r-19,l75,18,63,30r4,7l63,41r4,11l75,56r,15l67,71,60,67,52,56,41,63,22,56r8,15l41,67r-4,7l33,82r4,l52,89r8,4l56,108,11,127r4,7l26,157r,15l48,183r-3,8l33,194r-15,8l,213r,4l7,220r19,-7l33,213,56,194r11,-7l82,179r15,-3l108,183r-18,8l86,194r-8,12l97,198r4,-4l120,198r7,22l142,220r7,12l153,250r8,l168,254r8,-4xe" fillcolor="lime" strokeweight=".5pt">
                  <v:path arrowok="t" o:connecttype="custom" o:connectlocs="176,247;134,209;127,183;172,37;168,22;146,3;127,0;108,11;82,18;63,30;63,41;75,56;67,71;52,56;22,56;41,67;33,82;52,89;56,108;15,134;26,172;45,191;18,202;0,217;26,213;56,194;82,179;108,183;86,194;97,198;120,198;142,220;153,250;168,254" o:connectangles="0,0,0,0,0,0,0,0,0,0,0,0,0,0,0,0,0,0,0,0,0,0,0,0,0,0,0,0,0,0,0,0,0,0"/>
                </v:shape>
              </v:group>
              <v:shape id="Freeform 128" o:spid="_x0000_s1709" style="position:absolute;left:1008;top:3710;width:2373;height:1102;visibility:visible;mso-wrap-style:square;v-text-anchor:top" coordsize="304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BmMQA&#10;AADcAAAADwAAAGRycy9kb3ducmV2LnhtbESPQWsCMRSE74X+h/AK3mq2gu6yNUopFTwUilp6ft08&#10;d4Obl5DEdfvvG0HwOMzMN8xyPdpeDBSicazgZVqAIG6cNtwq+D5snisQMSFr7B2Tgj+KsF49Piyx&#10;1u7COxr2qRUZwrFGBV1KvpYyNh1ZjFPnibN3dMFiyjK0Uge8ZLjt5awoFtKi4bzQoaf3jprT/mwV&#10;jD/mYxf8YV5u7eeXGcpf6+elUpOn8e0VRKIx3cO39lYrqKoSr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QZjEAAAA3AAAAA8AAAAAAAAAAAAAAAAAmAIAAGRycy9k&#10;b3ducmV2LnhtbFBLBQYAAAAABAAEAPUAAACJAwAAAAA=&#10;" path="m1535,229r143,l1906,219r229,-29l2364,162r229,-48l2821,57,3041,r-58,124l2907,248r-57,114l2783,467r-76,95l2621,658r-95,95l2431,829r-105,76l2211,972r-114,48l1983,1067r-124,39l1735,1125r-124,9l1516,1144r9,l1430,1134r-124,-9l1182,1106r-124,-39l944,1020,830,972,715,905,610,829,515,753,420,658,334,562,258,467,191,353,124,238,,,220,57r228,57l677,162r229,28l1135,219r238,10l1506,229r29,xe" fillcolor="red" strokeweight="0">
                <v:path arrowok="t" o:connecttype="custom" o:connectlocs="1198,221;1309,221;1487,211;1666,183;1845,156;2023,110;2201,55;2373,0;2328,119;2268,239;2224,349;2172,450;2112,541;2045,634;1971,725;1897,799;1815,872;1725,936;1636,983;1547,1028;1451,1065;1354,1084;1257,1092;1183,1102;1190,1102;1116,1092;1019,1084;922,1065;826,1028;737,983;648,936;558,872;476,799;402,725;328,634;261,541;201,450;149,340;97,229;0,0;172,55;350,110;528,156;707,183;886,211;1071,221;1175,221;1198,221" o:connectangles="0,0,0,0,0,0,0,0,0,0,0,0,0,0,0,0,0,0,0,0,0,0,0,0,0,0,0,0,0,0,0,0,0,0,0,0,0,0,0,0,0,0,0,0,0,0,0,0"/>
              </v:shape>
              <v:shape id="Freeform 129" o:spid="_x0000_s1710" style="position:absolute;left:659;top:3678;width:3095;height:1458;visibility:visible;mso-wrap-style:square;v-text-anchor:top" coordsize="382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YAsMA&#10;AADcAAAADwAAAGRycy9kb3ducmV2LnhtbERPTWvCQBC9C/0PyxS8SLNJCTakrtIWCl6kJq2eh+yY&#10;pM3Ohuxq4r/vHgSPj/e92kymExcaXGtZQRLFIIgrq1uuFfx8fz5lIJxH1thZJgVXcrBZP8xWmGs7&#10;ckGX0tcihLDLUUHjfZ9L6aqGDLrI9sSBO9nBoA9wqKUecAzhppPPcbyUBlsODQ329NFQ9VeejYJ0&#10;/3VMDqfiZUm/mO6KRfZ+TpxS88fp7RWEp8nfxTf3VivIsr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8YAsMAAADcAAAADwAAAAAAAAAAAAAAAACYAgAAZHJzL2Rv&#10;d25yZXYueG1sUEsFBgAAAAAEAAQA9QAAAIgDAAAAAA==&#10;" path="m2001,1353r124,-19l2249,1315r124,-38l2487,1229r114,-47l2716,1115r95,-67l2916,963r95,-86l3088,781r66,-85l3202,619r38,-76l3278,457r95,-286l3393,162r-96,476l3250,886r-58,305l3097,1697r10,19l3116,1725r19,10l3145,1744r9,10l3173,1754r10,9l3192,1763,3431,210r124,1668l3564,1963r10,10l3583,1992r10,19l3612,2021r19,9l3650,2030r171,l3431,r-58,124l3297,248r-57,114l3173,467r-76,95l3011,658r-95,95l2821,829r-105,76l2601,972r-114,48l2373,1067r-124,39l2125,1125r-124,9l1906,1144r-86,-10l1696,1125r-124,-19l1448,1067r-114,-47l1220,972,1105,905,1000,829,905,753,810,658,724,562,648,467,581,353,514,238,390,,,2030r171,l190,2030r10,l209,2021r19,-10l238,1992r9,-19l257,1963r,-85l295,1458r38,-419l362,619,390,210,514,982r57,390l629,1763r9,l648,1754r9,l676,1744r10,-9l705,1716r19,-19l629,1191,571,886,524,638,428,162r20,9l562,476r29,67l638,629r48,76l733,772r77,105l905,963r95,76l1105,1115r115,67l1334,1229r114,48l1572,1315r124,19l1820,1353r86,l2001,1353xe" fillcolor="yellow" strokeweight="0">
                <v:path arrowok="t" o:connecttype="custom" o:connectlocs="1721,958;1922,917;2107,849;2277,753;2439,630;2555,500;2624,390;2732,123;2671,458;2586,855;2517,1232;2539,1246;2555,1260;2578,1266;2779,151;2887,1410;2902,1431;2926,1452;2956,1458;2779,0;2671,178;2570,335;2439,473;2285,595;2107,698;1922,766;1721,808;1544,822;1374,808;1173,766;988,698;810,595;656,473;525,335;416,171;0,1458;154,1458;169,1452;193,1431;208,1410;239,1047;293,445;416,705;509,1266;525,1260;548,1253;571,1232;509,855;424,458;363,123;479,390;556,506;656,630;810,746;988,849;1173,917;1374,958;1544,972" o:connectangles="0,0,0,0,0,0,0,0,0,0,0,0,0,0,0,0,0,0,0,0,0,0,0,0,0,0,0,0,0,0,0,0,0,0,0,0,0,0,0,0,0,0,0,0,0,0,0,0,0,0,0,0,0,0,0,0,0,0"/>
              </v:shape>
              <v:shape id="Freeform 130" o:spid="_x0000_s1711" style="position:absolute;left:3439;top:3836;width:100;height:1199;visibility:visible;mso-wrap-style:square;v-text-anchor:top" coordsize="12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qycIA&#10;AADcAAAADwAAAGRycy9kb3ducmV2LnhtbESPT4vCMBTE78J+h/AWvGm6glK7Rll2EfQi+Af2+mie&#10;abV5KUnU+u2NIHgcZuY3zGzR2UZcyYfasYKvYQaCuHS6ZqPgsF8OchAhImtsHJOCOwVYzD96Myy0&#10;u/GWrrtoRIJwKFBBFWNbSBnKiiyGoWuJk3d03mJM0hupPd4S3DZylGUTabHmtFBhS78VlefdxSo4&#10;/ltzon0u/WRD3V2ux5n5WyvV/+x+vkFE6uI7/GqvtII8n8Lz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GrJwgAAANwAAAAPAAAAAAAAAAAAAAAAAJgCAABkcnMvZG93&#10;bnJldi54bWxQSwUGAAAAAAQABAD1AAAAhwMAAAAA&#10;" path="m9,1610r,-409l9,800,,,124,1668r-10,-10l85,1639,47,1620,9,1610xe" fillcolor="red" strokeweight="0">
                <v:path arrowok="t" o:connecttype="custom" o:connectlocs="7,1157;7,863;7,575;0,0;100,1199;92,1192;69,1178;38,1164;7,1157" o:connectangles="0,0,0,0,0,0,0,0,0"/>
              </v:shape>
              <v:shape id="Freeform 131" o:spid="_x0000_s1712" style="position:absolute;left:867;top:3836;width:107;height:1199;visibility:visible;mso-wrap-style:square;v-text-anchor:top" coordsize="13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XGMAA&#10;AADcAAAADwAAAGRycy9kb3ducmV2LnhtbERPTYvCMBC9C/sfwgjeNFVQ3GoUWRRkwYO67F6HZtoU&#10;m0lJotb99eYgeHy87+W6s424kQ+1YwXjUQaCuHC65krBz3k3nIMIEVlj45gUPCjAevXRW2Ku3Z2P&#10;dDvFSqQQDjkqMDG2uZShMGQxjFxLnLjSeYsxQV9J7fGewm0jJ1k2kxZrTg0GW/oyVFxOV6sgfm88&#10;X3lbm/J/+ltO/qZ7PrRKDfrdZgEiUhff4pd7rxXMP9P8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iXGMAAAADcAAAADwAAAAAAAAAAAAAAAACYAgAAZHJzL2Rvd25y&#10;ZXYueG1sUEsFBgAAAAAEAAQA9QAAAIUDAAAAAA==&#10;" path="m124,1610r,-409l133,800,133,,105,409,76,829,38,1248,,1668r19,-10l48,1639r38,-19l124,1610xe" fillcolor="red" strokeweight="0">
                <v:path arrowok="t" o:connecttype="custom" o:connectlocs="100,1157;100,863;107,575;107,0;84,294;61,596;31,897;0,1199;15,1192;39,1178;69,1164;100,1157" o:connectangles="0,0,0,0,0,0,0,0,0,0,0,0"/>
              </v:shape>
              <v:shape id="Freeform 132" o:spid="_x0000_s1713" style="position:absolute;left:967;top:3836;width:224;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zccYA&#10;AADcAAAADwAAAGRycy9kb3ducmV2LnhtbESPT2vCQBTE74LfYXmCN91YsNXUVaRQaC/1Xynk9pp9&#10;ZoPZtyG7TeK3dwuCx2FmfsOsNr2tREuNLx0rmE0TEMS50yUXCr5P75MFCB+QNVaOScGVPGzWw8EK&#10;U+06PlB7DIWIEPYpKjAh1KmUPjdk0U9dTRy9s2sshiibQuoGuwi3lXxKkmdpseS4YLCmN0P55fhn&#10;FXTyZ2+y5LzMXnb7XfuV9Z+/84NS41G/fQURqA+P8L39oRUsljP4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AzccYAAADcAAAADwAAAAAAAAAAAAAAAACYAgAAZHJz&#10;L2Rvd25yZXYueG1sUEsFBgAAAAAEAAQA9QAAAIsDAAAAAA==&#10;" path="m276,1706l248,1553,190,1162,133,772,9,r,800l,1201r,409l,1696r9,29l28,1744r19,19l76,1772r29,10l124,1782r28,l181,1782r29,-19l229,1753r28,-19l276,1715r,-9xe" fillcolor="green" strokeweight="0">
                <v:path arrowok="t" o:connecttype="custom" o:connectlocs="224,1226;201,1116;154,835;108,555;7,0;7,575;0,863;0,1157;0,1219;7,1240;23,1254;38,1267;62,1274;85,1281;101,1281;123,1281;147,1281;170,1267;186,1260;209,1246;224,1233;224,1226" o:connectangles="0,0,0,0,0,0,0,0,0,0,0,0,0,0,0,0,0,0,0,0,0,0"/>
              </v:shape>
              <v:shape id="Freeform 133" o:spid="_x0000_s1714" style="position:absolute;left:3222;top:3836;width:225;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tBsYA&#10;AADcAAAADwAAAGRycy9kb3ducmV2LnhtbESPT2vCQBTE70K/w/IKvemmQqumriKCYC/1Xynk9pp9&#10;ZkOzb0N2m8Rv7wqCx2FmfsPMl72tREuNLx0reB0lIIhzp0suFHyfNsMpCB+QNVaOScGFPCwXT4M5&#10;ptp1fKD2GAoRIexTVGBCqFMpfW7Ioh+5mjh6Z9dYDFE2hdQNdhFuKzlOkndpseS4YLCmtaH87/hv&#10;FXTyZ2+y5DzLJrv9rv3K+s/ft4NSL8/96gNEoD48wvf2ViuYzs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KtBsYAAADcAAAADwAAAAAAAAAAAAAAAACYAgAAZHJz&#10;L2Rvd25yZXYueG1sUEsFBgAAAAAEAAQA9QAAAIsDAAAAAA==&#10;" path="m,1706l28,1553,267,r9,800l276,1201r,409l276,1696r-9,29l248,1744r-19,19l200,1772r-29,10l152,1782r-28,l95,1782,66,1763,47,1753,19,1734,9,1725,,1706xe" fillcolor="green" strokeweight="0">
                <v:path arrowok="t" o:connecttype="custom" o:connectlocs="0,1226;23,1116;218,0;225,575;225,863;225,1157;225,1219;218,1240;202,1254;187,1267;163,1274;139,1281;124,1281;101,1281;77,1281;54,1267;38,1260;15,1246;7,1240;0,1226" o:connectangles="0,0,0,0,0,0,0,0,0,0,0,0,0,0,0,0,0,0,0,0"/>
              </v:shape>
              <v:shape id="Freeform 134" o:spid="_x0000_s1715" style="position:absolute;left:1087;top:4091;width:2170;height:897;visibility:visible;mso-wrap-style:square;v-text-anchor:top" coordsize="267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XsUA&#10;AADcAAAADwAAAGRycy9kb3ducmV2LnhtbESPQWvCQBSE7wX/w/KE3uquSiVNXUUFoejFxh48PrPP&#10;JDT7NmTXmP57VxB6HGbmG2a+7G0tOmp95VjDeKRAEOfOVFxo+Dlu3xIQPiAbrB2Thj/ysFwMXuaY&#10;Gnfjb+qyUIgIYZ+ihjKEJpXS5yVZ9CPXEEfv4lqLIcq2kKbFW4TbWk6UmkmLFceFEhvalJT/Zler&#10;YXM8THZqrVZrlZ3OdbLv3vPdRevXYb/6BBGoD//hZ/vLaEg+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JRexQAAANwAAAAPAAAAAAAAAAAAAAAAAJgCAABkcnMv&#10;ZG93bnJldi54bWxQSwUGAAAAAAQABAD1AAAAigMAAAAA&#10;" path="m1335,858r66,l1525,849r124,-29l1773,791r124,-47l2011,687r105,-58l2221,553r105,-86l2412,382r85,-96l2574,181,2640,77,2679,r-58,305l2593,363r-76,104l2431,563r-96,85l2240,734r-105,67l2021,868r-114,57l1792,963r-124,38l1544,1020r-123,19l1335,1039r9,l1258,1039r-123,-19l1011,1001,887,963,772,925,658,868,544,801,439,734,344,648,248,563,162,467,86,363,58,305,,,29,77r76,104l182,286r85,96l353,467r105,86l563,629r105,58l782,744r124,47l1020,820r134,29l1278,858r57,xe" fillcolor="green" strokeweight="0">
                <v:path arrowok="t" o:connecttype="custom" o:connectlocs="1081,741;1135,741;1235,733;1336,708;1436,683;1537,642;1629,593;1714,543;1799,477;1884,403;1954,330;2023,247;2085,156;2138,66;2170,0;2123,263;2100,313;2039,403;1969,486;1891,559;1814,634;1729,692;1637,749;1545,799;1452,831;1351,864;1251,881;1151,897;1081,897;1089,897;1019,897;919,881;819,864;718,831;625,799;533,749;441,692;356,634;279,559;201,486;131,403;70,313;47,263;0,0;23,66;85,156;147,247;216,330;286,403;371,477;456,543;541,593;633,642;734,683;826,708;935,733;1035,741;1081,741" o:connectangles="0,0,0,0,0,0,0,0,0,0,0,0,0,0,0,0,0,0,0,0,0,0,0,0,0,0,0,0,0,0,0,0,0,0,0,0,0,0,0,0,0,0,0,0,0,0,0,0,0,0,0,0,0,0,0,0,0,0"/>
              </v:shape>
              <v:shape id="Freeform 135" o:spid="_x0000_s1716" style="position:absolute;left:1084;top:4057;width:2245;height:7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wV8YA&#10;AADcAAAADwAAAGRycy9kb3ducmV2LnhtbESPT2vCQBTE7wW/w/KEXopuKlI0ZhVpLXix4J+DuT2y&#10;L9lg9m3IbmP67buFgsdhZn7DZJvBNqKnzteOFbxOExDEhdM1Vwou58/JAoQPyBobx6Tghzxs1qOn&#10;DFPt7nyk/hQqESHsU1RgQmhTKX1hyKKfupY4eqXrLIYou0rqDu8Rbhs5S5I3abHmuGCwpXdDxe30&#10;bRXkV+ny5eHlsPvKuTZtP+8/yr1Sz+NhuwIRaAiP8H97rxUsln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1wV8YAAADcAAAADwAAAAAAAAAAAAAAAACYAgAAZHJz&#10;L2Rvd25yZXYueG1sUEsFBgAAAAAEAAQA9QAAAIsDA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green" stroked="f" strokeweight="0">
                <v:path arrowok="t" o:connecttype="custom" o:connectlocs="1172,795;1273,789;1373,768;1473,747;1574,713;1666,672;1751,630;1836,576;1921,514;1991,453;2060,384;2122,308;2175,234;2207,178;2245,0;2207,75;2145,151;2091,234;2013,302;1945,370;1867,432;1782,480;1690,528;1597,569;1497,597;1404,624;1303,638;1196,651;1119,651;1126,651;1049,651;942,638;841,624;741,597;648,569;555,528;463,480;378,432;300,370;232,302;162,234;100,151;38,75;7,14;0,0;38,178;62,234;123,308;185,384;254,453;324,514;409,576;494,630;579,672;671,713;772,747;864,768;972,789;1073,795;1119,795;1172,795" o:connectangles="0,0,0,0,0,0,0,0,0,0,0,0,0,0,0,0,0,0,0,0,0,0,0,0,0,0,0,0,0,0,0,0,0,0,0,0,0,0,0,0,0,0,0,0,0,0,0,0,0,0,0,0,0,0,0,0,0,0,0,0,0"/>
              </v:shape>
              <v:shape id="Freeform 136" o:spid="_x0000_s1717" style="position:absolute;left:1018;top:3851;width:2363;height:8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jbsYA&#10;AADcAAAADwAAAGRycy9kb3ducmV2LnhtbESPX0/CMBTF3038Ds014U06TVAYFKIkEF94EAnweLNe&#10;18X1dmvrNvz01oTEx5Pz55ezWA22Fh35UDlW8DDOQBAXTldcKjh8bO6nIEJE1lg7JgUXCrBa3t4s&#10;MNeu53fq9rEUaYRDjgpMjE0uZSgMWQxj1xAn79N5izFJX0rtsU/jtpaPWfYkLVacCAYbWhsqvvbf&#10;NnGfd23bV37b/shdc+zO5nTZvio1uhte5iAiDfE/fG2/aQXT2Q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jbsYAAADcAAAADwAAAAAAAAAAAAAAAACYAgAAZHJz&#10;L2Rvd25yZXYueG1sUEsFBgAAAAAEAAQA9QAAAIsDA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yellow" stroked="f" strokeweight="0">
                <v:path arrowok="t" o:connecttype="custom" o:connectlocs="1234,895;1340,888;1445,864;1551,841;1657,803;1754,757;1843,710;1933,648;2022,579;2095,510;2168,432;2233,347;2290,263;2323,201;2363,0;2323,85;2257,170;2201,263;2119,340;2047,417;1965,486;1876,541;1778,594;1681,641;1576,672;1478,702;1372,718;1259,733;1178,733;1185,733;1104,733;991,718;885,702;780,672;682,641;585,594;487,541;398,486;316,417;244,340;170,263;106,170;40,85;8,16;0,0;40,201;65,263;130,347;195,432;268,510;341,579;430,648;520,710;609,757;706,803;812,841;909,864;1023,888;1129,895;1178,895;1234,895" o:connectangles="0,0,0,0,0,0,0,0,0,0,0,0,0,0,0,0,0,0,0,0,0,0,0,0,0,0,0,0,0,0,0,0,0,0,0,0,0,0,0,0,0,0,0,0,0,0,0,0,0,0,0,0,0,0,0,0,0,0,0,0,0"/>
              </v:shape>
              <v:shape id="Freeform 137" o:spid="_x0000_s1718" style="position:absolute;left:800;top:3499;width:480;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cDsYA&#10;AADcAAAADwAAAGRycy9kb3ducmV2LnhtbESPQWvCQBSE7wX/w/IEL0U3llY0uooEhNLSg1EUb4/s&#10;Mwlm36a7q6b/vlsoeBxm5htmsepMI27kfG1ZwXiUgCAurK65VLDfbYZTED4ga2wsk4If8rBa9p4W&#10;mGp75y3d8lCKCGGfooIqhDaV0hcVGfQj2xJH72ydwRClK6V2eI9w08iXJJlIgzXHhQpbyioqLvnV&#10;KMh3b6/Hr+fGn2aX7Ptgsw/3uUGlBv1uPQcRqAuP8H/7XSuYzi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cDsYAAADcAAAADwAAAAAAAAAAAAAAAACYAgAAZHJz&#10;L2Rvd25yZXYueG1sUEsFBgAAAAAEAAQA9QAAAIsDAAAAAA==&#10;" path="m251,231l329,r77,231l654,231,452,373r77,233l329,463,125,606,202,373,,231r251,xe" strokeweight="0">
                <v:path arrowok="t" o:connecttype="custom" o:connectlocs="184,170;241,0;298,170;480,170;332,274;388,445;241,340;92,445;148,274;0,170;184,170" o:connectangles="0,0,0,0,0,0,0,0,0,0,0"/>
              </v:shape>
              <v:shape id="Freeform 138" o:spid="_x0000_s1719" style="position:absolute;left:3133;top:3499;width:481;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5lccA&#10;AADcAAAADwAAAGRycy9kb3ducmV2LnhtbESPT2vCQBTE74V+h+UVeim6qdR/qauUgFAsHoyieHtk&#10;X5Ng9m3c3Wr89l2h0OMwM79hZovONOJCzteWFbz2ExDEhdU1lwp222VvAsIHZI2NZVJwIw+L+ePD&#10;DFNtr7yhSx5KESHsU1RQhdCmUvqiIoO+b1vi6H1bZzBE6UqpHV4j3DRykCQjabDmuFBhS1lFxSn/&#10;MQry7fDtsH5p/HF6ys57m63c1xKVen7qPt5BBOrCf/iv/akVTKZjuJ+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4eZXHAAAA3AAAAA8AAAAAAAAAAAAAAAAAmAIAAGRy&#10;cy9kb3ducmV2LnhtbFBLBQYAAAAABAAEAPUAAACMAwAAAAA=&#10;" path="m251,231l329,r77,231l654,231,452,373r77,233l329,463,125,606,202,373,,231r251,xe" strokeweight="0">
                <v:path arrowok="t" o:connecttype="custom" o:connectlocs="185,170;242,0;299,170;481,170;332,274;389,445;242,340;92,445;149,274;0,170;185,170" o:connectangles="0,0,0,0,0,0,0,0,0,0,0"/>
              </v:shape>
              <v:shape id="Freeform 139" o:spid="_x0000_s1720" style="position:absolute;left:1996;top:3921;width:480;height:446;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t58QA&#10;AADcAAAADwAAAGRycy9kb3ducmV2LnhtbERPz2vCMBS+C/4P4Qm7jJk6pmhtFCkIY8ODVTZ2ezTP&#10;trR56ZJMu/9+OQw8fny/s+1gOnEl5xvLCmbTBARxaXXDlYLzaf+0BOEDssbOMin4JQ/bzXiUYart&#10;jY90LUIlYgj7FBXUIfSplL6syaCf2p44chfrDIYIXSW1w1sMN518TpKFNNhwbKixp7ymsi1+jILi&#10;NH/5PDx2/mvV5t8fNn9z73tU6mEy7NYgAg3hLv53v2oFy1VcG8/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7efEAAAA3AAAAA8AAAAAAAAAAAAAAAAAmAIAAGRycy9k&#10;b3ducmV2LnhtbFBLBQYAAAAABAAEAPUAAACJAwAAAAA=&#10;" path="m251,231l329,r77,231l654,231,452,373r77,233l329,463,125,606,202,373,,231r251,xe" strokeweight="0">
                <v:path arrowok="t" o:connecttype="custom" o:connectlocs="184,170;241,0;298,170;480,170;332,275;388,446;241,341;92,446;148,275;0,170;184,170" o:connectangles="0,0,0,0,0,0,0,0,0,0,0"/>
              </v:shape>
              <v:shapetype id="_x0000_t202" coordsize="21600,21600" o:spt="202" path="m,l,21600r21600,l21600,xe">
                <v:stroke joinstyle="miter"/>
                <v:path gradientshapeok="t" o:connecttype="rect"/>
              </v:shapetype>
              <v:shape id="WordArt 140" o:spid="_x0000_s1721" type="#_x0000_t202" style="position:absolute;left:1151;top:3264;width:211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o:lock v:ext="edit" shapetype="t"/>
                <v:textbox>
                  <w:txbxContent>
                    <w:p w:rsidR="00DA47C3" w:rsidRDefault="00DA47C3" w:rsidP="001C37FD">
                      <w:pPr>
                        <w:pStyle w:val="NormalWeb"/>
                        <w:spacing w:before="0" w:beforeAutospacing="0" w:after="0" w:afterAutospacing="0"/>
                        <w:jc w:val="center"/>
                      </w:pPr>
                      <w:r>
                        <w:rPr>
                          <w:rFonts w:ascii="Arial" w:hAnsi="Arial" w:cs="Arial"/>
                          <w:color w:val="000000"/>
                          <w14:textOutline w14:w="9525" w14:cap="flat" w14:cmpd="sng" w14:algn="ctr">
                            <w14:solidFill>
                              <w14:srgbClr w14:val="000000"/>
                            </w14:solidFill>
                            <w14:prstDash w14:val="solid"/>
                            <w14:round/>
                          </w14:textOutline>
                        </w:rPr>
                        <w:t>FORMACIÓN INTEGRAL PARA EL MUNDO</w:t>
                      </w:r>
                    </w:p>
                  </w:txbxContent>
                </v:textbox>
              </v:shape>
            </v:group>
          </w:pict>
        </mc:Fallback>
      </mc:AlternateContent>
    </w:r>
    <w:r w:rsidRPr="001C37FD">
      <w:rPr>
        <w:rFonts w:ascii="Times New Roman" w:hAnsi="Times New Roman" w:cs="Times New Roman"/>
        <w:b/>
        <w:sz w:val="18"/>
        <w:szCs w:val="20"/>
      </w:rPr>
      <w:t>SECRETARIA DE EDUCACIÓN DE ANTIOQUIA</w:t>
    </w:r>
  </w:p>
  <w:p w:rsidR="00DA47C3" w:rsidRPr="001C37FD" w:rsidRDefault="00DA47C3" w:rsidP="001C37FD">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sz w:val="18"/>
        <w:szCs w:val="20"/>
      </w:rPr>
      <w:t xml:space="preserve">INSTITUCIÓN EDUCATIVA SAN VICENTE FERRER </w:t>
    </w:r>
  </w:p>
  <w:p w:rsidR="00DA47C3" w:rsidRPr="001C37FD" w:rsidRDefault="00DA47C3" w:rsidP="001C37FD">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sz w:val="18"/>
        <w:szCs w:val="20"/>
      </w:rPr>
      <w:t>SAN VICENTE FERRER – ANTIOQUIA</w:t>
    </w:r>
  </w:p>
  <w:p w:rsidR="00DA47C3" w:rsidRPr="001C37FD" w:rsidRDefault="00DA47C3" w:rsidP="001C37FD">
    <w:pPr>
      <w:pStyle w:val="Encabezado"/>
      <w:tabs>
        <w:tab w:val="left" w:pos="3329"/>
      </w:tabs>
      <w:jc w:val="center"/>
      <w:rPr>
        <w:rFonts w:ascii="Times New Roman" w:hAnsi="Times New Roman" w:cs="Times New Roman"/>
        <w:b/>
        <w:sz w:val="18"/>
        <w:szCs w:val="20"/>
      </w:rPr>
    </w:pPr>
  </w:p>
  <w:p w:rsidR="00DA47C3" w:rsidRPr="001C37FD" w:rsidRDefault="00DA47C3" w:rsidP="001C37FD">
    <w:pPr>
      <w:pStyle w:val="Encabezado"/>
      <w:tabs>
        <w:tab w:val="left" w:pos="3329"/>
      </w:tabs>
      <w:jc w:val="center"/>
      <w:rPr>
        <w:rFonts w:ascii="Times New Roman" w:hAnsi="Times New Roman" w:cs="Times New Roman"/>
        <w:b/>
        <w:sz w:val="18"/>
        <w:szCs w:val="20"/>
      </w:rPr>
    </w:pPr>
    <w:r w:rsidRPr="001C37FD">
      <w:rPr>
        <w:rFonts w:ascii="Times New Roman" w:hAnsi="Times New Roman" w:cs="Times New Roman"/>
        <w:b/>
        <w:sz w:val="18"/>
        <w:szCs w:val="20"/>
      </w:rPr>
      <w:t>PROYECTOS</w:t>
    </w:r>
  </w:p>
  <w:p w:rsidR="00DA47C3" w:rsidRDefault="00DA47C3" w:rsidP="001C37FD">
    <w:pPr>
      <w:pStyle w:val="Encabezado"/>
      <w:tabs>
        <w:tab w:val="left" w:pos="3329"/>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7C3" w:rsidRPr="00E065CA" w:rsidRDefault="00DA47C3" w:rsidP="008500D7">
    <w:pPr>
      <w:pStyle w:val="Encabezado"/>
      <w:tabs>
        <w:tab w:val="left" w:pos="3329"/>
        <w:tab w:val="center" w:pos="4513"/>
        <w:tab w:val="left" w:pos="7275"/>
      </w:tabs>
      <w:jc w:val="center"/>
      <w:rPr>
        <w:rFonts w:ascii="Times New Roman" w:hAnsi="Times New Roman" w:cs="Times New Roman"/>
        <w:b/>
        <w:sz w:val="18"/>
        <w:szCs w:val="20"/>
      </w:rPr>
    </w:pPr>
    <w:r>
      <w:rPr>
        <w:rFonts w:ascii="Times New Roman" w:hAnsi="Times New Roman" w:cs="Times New Roman"/>
        <w:b/>
        <w:noProof/>
        <w:sz w:val="18"/>
        <w:szCs w:val="20"/>
        <w:lang w:val="es-CO" w:eastAsia="es-CO"/>
      </w:rPr>
      <mc:AlternateContent>
        <mc:Choice Requires="wpg">
          <w:drawing>
            <wp:anchor distT="0" distB="0" distL="114300" distR="114300" simplePos="0" relativeHeight="251667456" behindDoc="0" locked="0" layoutInCell="1" allowOverlap="1" wp14:anchorId="71427D16" wp14:editId="1EC598F3">
              <wp:simplePos x="0" y="0"/>
              <wp:positionH relativeFrom="column">
                <wp:posOffset>-142240</wp:posOffset>
              </wp:positionH>
              <wp:positionV relativeFrom="paragraph">
                <wp:posOffset>-136525</wp:posOffset>
              </wp:positionV>
              <wp:extent cx="629285" cy="648970"/>
              <wp:effectExtent l="19050" t="19050" r="0" b="0"/>
              <wp:wrapNone/>
              <wp:docPr id="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648970"/>
                        <a:chOff x="448" y="515"/>
                        <a:chExt cx="3488" cy="4621"/>
                      </a:xfrm>
                    </wpg:grpSpPr>
                    <wps:wsp>
                      <wps:cNvPr id="484" name="Freeform 3"/>
                      <wps:cNvSpPr>
                        <a:spLocks/>
                      </wps:cNvSpPr>
                      <wps:spPr bwMode="auto">
                        <a:xfrm>
                          <a:off x="448" y="515"/>
                          <a:ext cx="3488" cy="4110"/>
                        </a:xfrm>
                        <a:custGeom>
                          <a:avLst/>
                          <a:gdLst>
                            <a:gd name="T0" fmla="*/ 1109 w 2380"/>
                            <a:gd name="T1" fmla="*/ 199 h 2804"/>
                            <a:gd name="T2" fmla="*/ 938 w 2380"/>
                            <a:gd name="T3" fmla="*/ 167 h 2804"/>
                            <a:gd name="T4" fmla="*/ 667 w 2380"/>
                            <a:gd name="T5" fmla="*/ 75 h 2804"/>
                            <a:gd name="T6" fmla="*/ 59 w 2380"/>
                            <a:gd name="T7" fmla="*/ 445 h 2804"/>
                            <a:gd name="T8" fmla="*/ 171 w 2380"/>
                            <a:gd name="T9" fmla="*/ 764 h 2804"/>
                            <a:gd name="T10" fmla="*/ 195 w 2380"/>
                            <a:gd name="T11" fmla="*/ 903 h 2804"/>
                            <a:gd name="T12" fmla="*/ 195 w 2380"/>
                            <a:gd name="T13" fmla="*/ 1137 h 2804"/>
                            <a:gd name="T14" fmla="*/ 155 w 2380"/>
                            <a:gd name="T15" fmla="*/ 1336 h 2804"/>
                            <a:gd name="T16" fmla="*/ 59 w 2380"/>
                            <a:gd name="T17" fmla="*/ 1579 h 2804"/>
                            <a:gd name="T18" fmla="*/ 24 w 2380"/>
                            <a:gd name="T19" fmla="*/ 1686 h 2804"/>
                            <a:gd name="T20" fmla="*/ 0 w 2380"/>
                            <a:gd name="T21" fmla="*/ 1814 h 2804"/>
                            <a:gd name="T22" fmla="*/ 16 w 2380"/>
                            <a:gd name="T23" fmla="*/ 1985 h 2804"/>
                            <a:gd name="T24" fmla="*/ 48 w 2380"/>
                            <a:gd name="T25" fmla="*/ 2076 h 2804"/>
                            <a:gd name="T26" fmla="*/ 143 w 2380"/>
                            <a:gd name="T27" fmla="*/ 2188 h 2804"/>
                            <a:gd name="T28" fmla="*/ 266 w 2380"/>
                            <a:gd name="T29" fmla="*/ 2267 h 2804"/>
                            <a:gd name="T30" fmla="*/ 572 w 2380"/>
                            <a:gd name="T31" fmla="*/ 2390 h 2804"/>
                            <a:gd name="T32" fmla="*/ 739 w 2380"/>
                            <a:gd name="T33" fmla="*/ 2462 h 2804"/>
                            <a:gd name="T34" fmla="*/ 902 w 2380"/>
                            <a:gd name="T35" fmla="*/ 2542 h 2804"/>
                            <a:gd name="T36" fmla="*/ 1057 w 2380"/>
                            <a:gd name="T37" fmla="*/ 2653 h 2804"/>
                            <a:gd name="T38" fmla="*/ 1192 w 2380"/>
                            <a:gd name="T39" fmla="*/ 2804 h 2804"/>
                            <a:gd name="T40" fmla="*/ 1256 w 2380"/>
                            <a:gd name="T41" fmla="*/ 2725 h 2804"/>
                            <a:gd name="T42" fmla="*/ 1407 w 2380"/>
                            <a:gd name="T43" fmla="*/ 2593 h 2804"/>
                            <a:gd name="T44" fmla="*/ 1566 w 2380"/>
                            <a:gd name="T45" fmla="*/ 2498 h 2804"/>
                            <a:gd name="T46" fmla="*/ 1812 w 2380"/>
                            <a:gd name="T47" fmla="*/ 2390 h 2804"/>
                            <a:gd name="T48" fmla="*/ 2042 w 2380"/>
                            <a:gd name="T49" fmla="*/ 2303 h 2804"/>
                            <a:gd name="T50" fmla="*/ 2178 w 2380"/>
                            <a:gd name="T51" fmla="*/ 2231 h 2804"/>
                            <a:gd name="T52" fmla="*/ 2289 w 2380"/>
                            <a:gd name="T53" fmla="*/ 2136 h 2804"/>
                            <a:gd name="T54" fmla="*/ 2364 w 2380"/>
                            <a:gd name="T55" fmla="*/ 1993 h 2804"/>
                            <a:gd name="T56" fmla="*/ 2380 w 2380"/>
                            <a:gd name="T57" fmla="*/ 1814 h 2804"/>
                            <a:gd name="T58" fmla="*/ 2348 w 2380"/>
                            <a:gd name="T59" fmla="*/ 1655 h 2804"/>
                            <a:gd name="T60" fmla="*/ 2257 w 2380"/>
                            <a:gd name="T61" fmla="*/ 1420 h 2804"/>
                            <a:gd name="T62" fmla="*/ 2201 w 2380"/>
                            <a:gd name="T63" fmla="*/ 1241 h 2804"/>
                            <a:gd name="T64" fmla="*/ 2178 w 2380"/>
                            <a:gd name="T65" fmla="*/ 1026 h 2804"/>
                            <a:gd name="T66" fmla="*/ 2193 w 2380"/>
                            <a:gd name="T67" fmla="*/ 835 h 2804"/>
                            <a:gd name="T68" fmla="*/ 2257 w 2380"/>
                            <a:gd name="T69" fmla="*/ 612 h 2804"/>
                            <a:gd name="T70" fmla="*/ 1872 w 2380"/>
                            <a:gd name="T71" fmla="*/ 0 h 2804"/>
                            <a:gd name="T72" fmla="*/ 1534 w 2380"/>
                            <a:gd name="T73" fmla="*/ 143 h 2804"/>
                            <a:gd name="T74" fmla="*/ 1351 w 2380"/>
                            <a:gd name="T75" fmla="*/ 187 h 2804"/>
                            <a:gd name="T76" fmla="*/ 1188 w 2380"/>
                            <a:gd name="T77" fmla="*/ 203 h 2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80" h="2804">
                              <a:moveTo>
                                <a:pt x="1188" y="203"/>
                              </a:moveTo>
                              <a:lnTo>
                                <a:pt x="1109" y="199"/>
                              </a:lnTo>
                              <a:lnTo>
                                <a:pt x="1025" y="187"/>
                              </a:lnTo>
                              <a:lnTo>
                                <a:pt x="938" y="167"/>
                              </a:lnTo>
                              <a:lnTo>
                                <a:pt x="842" y="143"/>
                              </a:lnTo>
                              <a:lnTo>
                                <a:pt x="667" y="75"/>
                              </a:lnTo>
                              <a:lnTo>
                                <a:pt x="505" y="0"/>
                              </a:lnTo>
                              <a:lnTo>
                                <a:pt x="59" y="445"/>
                              </a:lnTo>
                              <a:lnTo>
                                <a:pt x="127" y="612"/>
                              </a:lnTo>
                              <a:lnTo>
                                <a:pt x="171" y="764"/>
                              </a:lnTo>
                              <a:lnTo>
                                <a:pt x="187" y="835"/>
                              </a:lnTo>
                              <a:lnTo>
                                <a:pt x="195" y="903"/>
                              </a:lnTo>
                              <a:lnTo>
                                <a:pt x="202" y="1026"/>
                              </a:lnTo>
                              <a:lnTo>
                                <a:pt x="195" y="1137"/>
                              </a:lnTo>
                              <a:lnTo>
                                <a:pt x="179" y="1241"/>
                              </a:lnTo>
                              <a:lnTo>
                                <a:pt x="155" y="1336"/>
                              </a:lnTo>
                              <a:lnTo>
                                <a:pt x="127" y="1420"/>
                              </a:lnTo>
                              <a:lnTo>
                                <a:pt x="59" y="1579"/>
                              </a:lnTo>
                              <a:lnTo>
                                <a:pt x="32" y="1655"/>
                              </a:lnTo>
                              <a:lnTo>
                                <a:pt x="24" y="1686"/>
                              </a:lnTo>
                              <a:lnTo>
                                <a:pt x="8" y="1730"/>
                              </a:lnTo>
                              <a:lnTo>
                                <a:pt x="0" y="1814"/>
                              </a:lnTo>
                              <a:lnTo>
                                <a:pt x="0" y="1893"/>
                              </a:lnTo>
                              <a:lnTo>
                                <a:pt x="16" y="1985"/>
                              </a:lnTo>
                              <a:lnTo>
                                <a:pt x="28" y="2029"/>
                              </a:lnTo>
                              <a:lnTo>
                                <a:pt x="48" y="2076"/>
                              </a:lnTo>
                              <a:lnTo>
                                <a:pt x="91" y="2136"/>
                              </a:lnTo>
                              <a:lnTo>
                                <a:pt x="143" y="2188"/>
                              </a:lnTo>
                              <a:lnTo>
                                <a:pt x="202" y="2231"/>
                              </a:lnTo>
                              <a:lnTo>
                                <a:pt x="266" y="2267"/>
                              </a:lnTo>
                              <a:lnTo>
                                <a:pt x="413" y="2335"/>
                              </a:lnTo>
                              <a:lnTo>
                                <a:pt x="572" y="2390"/>
                              </a:lnTo>
                              <a:lnTo>
                                <a:pt x="652" y="2426"/>
                              </a:lnTo>
                              <a:lnTo>
                                <a:pt x="739" y="2462"/>
                              </a:lnTo>
                              <a:lnTo>
                                <a:pt x="818" y="2498"/>
                              </a:lnTo>
                              <a:lnTo>
                                <a:pt x="902" y="2542"/>
                              </a:lnTo>
                              <a:lnTo>
                                <a:pt x="981" y="2593"/>
                              </a:lnTo>
                              <a:lnTo>
                                <a:pt x="1057" y="2653"/>
                              </a:lnTo>
                              <a:lnTo>
                                <a:pt x="1124" y="2725"/>
                              </a:lnTo>
                              <a:lnTo>
                                <a:pt x="1192" y="2804"/>
                              </a:lnTo>
                              <a:lnTo>
                                <a:pt x="1224" y="2760"/>
                              </a:lnTo>
                              <a:lnTo>
                                <a:pt x="1256" y="2725"/>
                              </a:lnTo>
                              <a:lnTo>
                                <a:pt x="1331" y="2653"/>
                              </a:lnTo>
                              <a:lnTo>
                                <a:pt x="1407" y="2593"/>
                              </a:lnTo>
                              <a:lnTo>
                                <a:pt x="1486" y="2542"/>
                              </a:lnTo>
                              <a:lnTo>
                                <a:pt x="1566" y="2498"/>
                              </a:lnTo>
                              <a:lnTo>
                                <a:pt x="1649" y="2462"/>
                              </a:lnTo>
                              <a:lnTo>
                                <a:pt x="1812" y="2390"/>
                              </a:lnTo>
                              <a:lnTo>
                                <a:pt x="1967" y="2335"/>
                              </a:lnTo>
                              <a:lnTo>
                                <a:pt x="2042" y="2303"/>
                              </a:lnTo>
                              <a:lnTo>
                                <a:pt x="2114" y="2267"/>
                              </a:lnTo>
                              <a:lnTo>
                                <a:pt x="2178" y="2231"/>
                              </a:lnTo>
                              <a:lnTo>
                                <a:pt x="2237" y="2188"/>
                              </a:lnTo>
                              <a:lnTo>
                                <a:pt x="2289" y="2136"/>
                              </a:lnTo>
                              <a:lnTo>
                                <a:pt x="2332" y="2076"/>
                              </a:lnTo>
                              <a:lnTo>
                                <a:pt x="2364" y="1993"/>
                              </a:lnTo>
                              <a:lnTo>
                                <a:pt x="2380" y="1909"/>
                              </a:lnTo>
                              <a:lnTo>
                                <a:pt x="2380" y="1814"/>
                              </a:lnTo>
                              <a:lnTo>
                                <a:pt x="2368" y="1730"/>
                              </a:lnTo>
                              <a:lnTo>
                                <a:pt x="2348" y="1655"/>
                              </a:lnTo>
                              <a:lnTo>
                                <a:pt x="2321" y="1579"/>
                              </a:lnTo>
                              <a:lnTo>
                                <a:pt x="2257" y="1420"/>
                              </a:lnTo>
                              <a:lnTo>
                                <a:pt x="2225" y="1336"/>
                              </a:lnTo>
                              <a:lnTo>
                                <a:pt x="2201" y="1241"/>
                              </a:lnTo>
                              <a:lnTo>
                                <a:pt x="2181" y="1137"/>
                              </a:lnTo>
                              <a:lnTo>
                                <a:pt x="2178" y="1026"/>
                              </a:lnTo>
                              <a:lnTo>
                                <a:pt x="2185" y="903"/>
                              </a:lnTo>
                              <a:lnTo>
                                <a:pt x="2193" y="835"/>
                              </a:lnTo>
                              <a:lnTo>
                                <a:pt x="2209" y="764"/>
                              </a:lnTo>
                              <a:lnTo>
                                <a:pt x="2257" y="612"/>
                              </a:lnTo>
                              <a:lnTo>
                                <a:pt x="2321" y="445"/>
                              </a:lnTo>
                              <a:lnTo>
                                <a:pt x="1872" y="0"/>
                              </a:lnTo>
                              <a:lnTo>
                                <a:pt x="1713" y="75"/>
                              </a:lnTo>
                              <a:lnTo>
                                <a:pt x="1534" y="143"/>
                              </a:lnTo>
                              <a:lnTo>
                                <a:pt x="1442" y="167"/>
                              </a:lnTo>
                              <a:lnTo>
                                <a:pt x="1351" y="187"/>
                              </a:lnTo>
                              <a:lnTo>
                                <a:pt x="1267" y="199"/>
                              </a:lnTo>
                              <a:lnTo>
                                <a:pt x="1188" y="203"/>
                              </a:lnTo>
                              <a:close/>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85" name="Freeform 4"/>
                      <wps:cNvSpPr>
                        <a:spLocks/>
                      </wps:cNvSpPr>
                      <wps:spPr bwMode="auto">
                        <a:xfrm>
                          <a:off x="628" y="742"/>
                          <a:ext cx="3122" cy="3626"/>
                        </a:xfrm>
                        <a:custGeom>
                          <a:avLst/>
                          <a:gdLst>
                            <a:gd name="T0" fmla="*/ 1129 w 2130"/>
                            <a:gd name="T1" fmla="*/ 2407 h 2474"/>
                            <a:gd name="T2" fmla="*/ 1268 w 2130"/>
                            <a:gd name="T3" fmla="*/ 2295 h 2474"/>
                            <a:gd name="T4" fmla="*/ 1415 w 2130"/>
                            <a:gd name="T5" fmla="*/ 2212 h 2474"/>
                            <a:gd name="T6" fmla="*/ 1649 w 2130"/>
                            <a:gd name="T7" fmla="*/ 2120 h 2474"/>
                            <a:gd name="T8" fmla="*/ 1923 w 2130"/>
                            <a:gd name="T9" fmla="*/ 2013 h 2474"/>
                            <a:gd name="T10" fmla="*/ 2031 w 2130"/>
                            <a:gd name="T11" fmla="*/ 1941 h 2474"/>
                            <a:gd name="T12" fmla="*/ 2102 w 2130"/>
                            <a:gd name="T13" fmla="*/ 1850 h 2474"/>
                            <a:gd name="T14" fmla="*/ 2130 w 2130"/>
                            <a:gd name="T15" fmla="*/ 1695 h 2474"/>
                            <a:gd name="T16" fmla="*/ 2110 w 2130"/>
                            <a:gd name="T17" fmla="*/ 1543 h 2474"/>
                            <a:gd name="T18" fmla="*/ 1999 w 2130"/>
                            <a:gd name="T19" fmla="*/ 1241 h 2474"/>
                            <a:gd name="T20" fmla="*/ 1947 w 2130"/>
                            <a:gd name="T21" fmla="*/ 1062 h 2474"/>
                            <a:gd name="T22" fmla="*/ 1927 w 2130"/>
                            <a:gd name="T23" fmla="*/ 859 h 2474"/>
                            <a:gd name="T24" fmla="*/ 1931 w 2130"/>
                            <a:gd name="T25" fmla="*/ 744 h 2474"/>
                            <a:gd name="T26" fmla="*/ 1971 w 2130"/>
                            <a:gd name="T27" fmla="*/ 549 h 2474"/>
                            <a:gd name="T28" fmla="*/ 2019 w 2130"/>
                            <a:gd name="T29" fmla="*/ 402 h 2474"/>
                            <a:gd name="T30" fmla="*/ 1725 w 2130"/>
                            <a:gd name="T31" fmla="*/ 0 h 2474"/>
                            <a:gd name="T32" fmla="*/ 1570 w 2130"/>
                            <a:gd name="T33" fmla="*/ 72 h 2474"/>
                            <a:gd name="T34" fmla="*/ 1228 w 2130"/>
                            <a:gd name="T35" fmla="*/ 159 h 2474"/>
                            <a:gd name="T36" fmla="*/ 1065 w 2130"/>
                            <a:gd name="T37" fmla="*/ 171 h 2474"/>
                            <a:gd name="T38" fmla="*/ 902 w 2130"/>
                            <a:gd name="T39" fmla="*/ 159 h 2474"/>
                            <a:gd name="T40" fmla="*/ 560 w 2130"/>
                            <a:gd name="T41" fmla="*/ 72 h 2474"/>
                            <a:gd name="T42" fmla="*/ 401 w 2130"/>
                            <a:gd name="T43" fmla="*/ 0 h 2474"/>
                            <a:gd name="T44" fmla="*/ 135 w 2130"/>
                            <a:gd name="T45" fmla="*/ 477 h 2474"/>
                            <a:gd name="T46" fmla="*/ 175 w 2130"/>
                            <a:gd name="T47" fmla="*/ 617 h 2474"/>
                            <a:gd name="T48" fmla="*/ 203 w 2130"/>
                            <a:gd name="T49" fmla="*/ 803 h 2474"/>
                            <a:gd name="T50" fmla="*/ 195 w 2130"/>
                            <a:gd name="T51" fmla="*/ 967 h 2474"/>
                            <a:gd name="T52" fmla="*/ 159 w 2130"/>
                            <a:gd name="T53" fmla="*/ 1157 h 2474"/>
                            <a:gd name="T54" fmla="*/ 68 w 2130"/>
                            <a:gd name="T55" fmla="*/ 1396 h 2474"/>
                            <a:gd name="T56" fmla="*/ 4 w 2130"/>
                            <a:gd name="T57" fmla="*/ 1619 h 2474"/>
                            <a:gd name="T58" fmla="*/ 4 w 2130"/>
                            <a:gd name="T59" fmla="*/ 1770 h 2474"/>
                            <a:gd name="T60" fmla="*/ 24 w 2130"/>
                            <a:gd name="T61" fmla="*/ 1850 h 2474"/>
                            <a:gd name="T62" fmla="*/ 103 w 2130"/>
                            <a:gd name="T63" fmla="*/ 1941 h 2474"/>
                            <a:gd name="T64" fmla="*/ 207 w 2130"/>
                            <a:gd name="T65" fmla="*/ 2013 h 2474"/>
                            <a:gd name="T66" fmla="*/ 338 w 2130"/>
                            <a:gd name="T67" fmla="*/ 2064 h 2474"/>
                            <a:gd name="T68" fmla="*/ 640 w 2130"/>
                            <a:gd name="T69" fmla="*/ 2176 h 2474"/>
                            <a:gd name="T70" fmla="*/ 799 w 2130"/>
                            <a:gd name="T71" fmla="*/ 2251 h 2474"/>
                            <a:gd name="T72" fmla="*/ 942 w 2130"/>
                            <a:gd name="T73" fmla="*/ 2343 h 2474"/>
                            <a:gd name="T74" fmla="*/ 1069 w 2130"/>
                            <a:gd name="T75" fmla="*/ 2474 h 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30" h="2474">
                              <a:moveTo>
                                <a:pt x="1069" y="2474"/>
                              </a:moveTo>
                              <a:lnTo>
                                <a:pt x="1129" y="2407"/>
                              </a:lnTo>
                              <a:lnTo>
                                <a:pt x="1196" y="2343"/>
                              </a:lnTo>
                              <a:lnTo>
                                <a:pt x="1268" y="2295"/>
                              </a:lnTo>
                              <a:lnTo>
                                <a:pt x="1339" y="2251"/>
                              </a:lnTo>
                              <a:lnTo>
                                <a:pt x="1415" y="2212"/>
                              </a:lnTo>
                              <a:lnTo>
                                <a:pt x="1494" y="2176"/>
                              </a:lnTo>
                              <a:lnTo>
                                <a:pt x="1649" y="2120"/>
                              </a:lnTo>
                              <a:lnTo>
                                <a:pt x="1792" y="2064"/>
                              </a:lnTo>
                              <a:lnTo>
                                <a:pt x="1923" y="2013"/>
                              </a:lnTo>
                              <a:lnTo>
                                <a:pt x="1983" y="1977"/>
                              </a:lnTo>
                              <a:lnTo>
                                <a:pt x="2031" y="1941"/>
                              </a:lnTo>
                              <a:lnTo>
                                <a:pt x="2070" y="1901"/>
                              </a:lnTo>
                              <a:lnTo>
                                <a:pt x="2102" y="1850"/>
                              </a:lnTo>
                              <a:lnTo>
                                <a:pt x="2126" y="1770"/>
                              </a:lnTo>
                              <a:lnTo>
                                <a:pt x="2130" y="1695"/>
                              </a:lnTo>
                              <a:lnTo>
                                <a:pt x="2126" y="1619"/>
                              </a:lnTo>
                              <a:lnTo>
                                <a:pt x="2110" y="1543"/>
                              </a:lnTo>
                              <a:lnTo>
                                <a:pt x="2058" y="1396"/>
                              </a:lnTo>
                              <a:lnTo>
                                <a:pt x="1999" y="1241"/>
                              </a:lnTo>
                              <a:lnTo>
                                <a:pt x="1971" y="1157"/>
                              </a:lnTo>
                              <a:lnTo>
                                <a:pt x="1947" y="1062"/>
                              </a:lnTo>
                              <a:lnTo>
                                <a:pt x="1931" y="967"/>
                              </a:lnTo>
                              <a:lnTo>
                                <a:pt x="1927" y="859"/>
                              </a:lnTo>
                              <a:lnTo>
                                <a:pt x="1931" y="803"/>
                              </a:lnTo>
                              <a:lnTo>
                                <a:pt x="1931" y="744"/>
                              </a:lnTo>
                              <a:lnTo>
                                <a:pt x="1955" y="617"/>
                              </a:lnTo>
                              <a:lnTo>
                                <a:pt x="1971" y="549"/>
                              </a:lnTo>
                              <a:lnTo>
                                <a:pt x="1991" y="477"/>
                              </a:lnTo>
                              <a:lnTo>
                                <a:pt x="2019" y="402"/>
                              </a:lnTo>
                              <a:lnTo>
                                <a:pt x="2051" y="322"/>
                              </a:lnTo>
                              <a:lnTo>
                                <a:pt x="1725" y="0"/>
                              </a:lnTo>
                              <a:lnTo>
                                <a:pt x="1649" y="40"/>
                              </a:lnTo>
                              <a:lnTo>
                                <a:pt x="1570" y="72"/>
                              </a:lnTo>
                              <a:lnTo>
                                <a:pt x="1395" y="123"/>
                              </a:lnTo>
                              <a:lnTo>
                                <a:pt x="1228" y="159"/>
                              </a:lnTo>
                              <a:lnTo>
                                <a:pt x="1144" y="171"/>
                              </a:lnTo>
                              <a:lnTo>
                                <a:pt x="1065" y="171"/>
                              </a:lnTo>
                              <a:lnTo>
                                <a:pt x="986" y="171"/>
                              </a:lnTo>
                              <a:lnTo>
                                <a:pt x="902" y="159"/>
                              </a:lnTo>
                              <a:lnTo>
                                <a:pt x="731" y="123"/>
                              </a:lnTo>
                              <a:lnTo>
                                <a:pt x="560" y="72"/>
                              </a:lnTo>
                              <a:lnTo>
                                <a:pt x="481" y="40"/>
                              </a:lnTo>
                              <a:lnTo>
                                <a:pt x="401" y="0"/>
                              </a:lnTo>
                              <a:lnTo>
                                <a:pt x="76" y="322"/>
                              </a:lnTo>
                              <a:lnTo>
                                <a:pt x="135" y="477"/>
                              </a:lnTo>
                              <a:lnTo>
                                <a:pt x="155" y="549"/>
                              </a:lnTo>
                              <a:lnTo>
                                <a:pt x="175" y="617"/>
                              </a:lnTo>
                              <a:lnTo>
                                <a:pt x="195" y="744"/>
                              </a:lnTo>
                              <a:lnTo>
                                <a:pt x="203" y="803"/>
                              </a:lnTo>
                              <a:lnTo>
                                <a:pt x="203" y="859"/>
                              </a:lnTo>
                              <a:lnTo>
                                <a:pt x="195" y="967"/>
                              </a:lnTo>
                              <a:lnTo>
                                <a:pt x="179" y="1062"/>
                              </a:lnTo>
                              <a:lnTo>
                                <a:pt x="159" y="1157"/>
                              </a:lnTo>
                              <a:lnTo>
                                <a:pt x="131" y="1241"/>
                              </a:lnTo>
                              <a:lnTo>
                                <a:pt x="68" y="1396"/>
                              </a:lnTo>
                              <a:lnTo>
                                <a:pt x="20" y="1543"/>
                              </a:lnTo>
                              <a:lnTo>
                                <a:pt x="4" y="1619"/>
                              </a:lnTo>
                              <a:lnTo>
                                <a:pt x="0" y="1695"/>
                              </a:lnTo>
                              <a:lnTo>
                                <a:pt x="4" y="1770"/>
                              </a:lnTo>
                              <a:lnTo>
                                <a:pt x="16" y="1810"/>
                              </a:lnTo>
                              <a:lnTo>
                                <a:pt x="24" y="1850"/>
                              </a:lnTo>
                              <a:lnTo>
                                <a:pt x="60" y="1901"/>
                              </a:lnTo>
                              <a:lnTo>
                                <a:pt x="103" y="1941"/>
                              </a:lnTo>
                              <a:lnTo>
                                <a:pt x="151" y="1977"/>
                              </a:lnTo>
                              <a:lnTo>
                                <a:pt x="207" y="2013"/>
                              </a:lnTo>
                              <a:lnTo>
                                <a:pt x="266" y="2041"/>
                              </a:lnTo>
                              <a:lnTo>
                                <a:pt x="338" y="2064"/>
                              </a:lnTo>
                              <a:lnTo>
                                <a:pt x="485" y="2120"/>
                              </a:lnTo>
                              <a:lnTo>
                                <a:pt x="640" y="2176"/>
                              </a:lnTo>
                              <a:lnTo>
                                <a:pt x="719" y="2212"/>
                              </a:lnTo>
                              <a:lnTo>
                                <a:pt x="799" y="2251"/>
                              </a:lnTo>
                              <a:lnTo>
                                <a:pt x="870" y="2295"/>
                              </a:lnTo>
                              <a:lnTo>
                                <a:pt x="942" y="2343"/>
                              </a:lnTo>
                              <a:lnTo>
                                <a:pt x="1009" y="2407"/>
                              </a:lnTo>
                              <a:lnTo>
                                <a:pt x="1069" y="2474"/>
                              </a:lnTo>
                              <a:close/>
                            </a:path>
                          </a:pathLst>
                        </a:custGeom>
                        <a:solidFill>
                          <a:srgbClr val="FFFF00"/>
                        </a:solidFill>
                        <a:ln w="28575">
                          <a:solidFill>
                            <a:srgbClr val="000000"/>
                          </a:solidFill>
                          <a:round/>
                          <a:headEnd/>
                          <a:tailEnd/>
                        </a:ln>
                      </wps:spPr>
                      <wps:bodyPr rot="0" vert="horz" wrap="square" lIns="91440" tIns="45720" rIns="91440" bIns="45720" anchor="t" anchorCtr="0" upright="1">
                        <a:noAutofit/>
                      </wps:bodyPr>
                    </wps:wsp>
                    <wpg:grpSp>
                      <wpg:cNvPr id="486" name="Group 5"/>
                      <wpg:cNvGrpSpPr>
                        <a:grpSpLocks/>
                      </wpg:cNvGrpSpPr>
                      <wpg:grpSpPr bwMode="auto">
                        <a:xfrm>
                          <a:off x="1320" y="1614"/>
                          <a:ext cx="1715" cy="2026"/>
                          <a:chOff x="1947" y="1059"/>
                          <a:chExt cx="1862" cy="2198"/>
                        </a:xfrm>
                      </wpg:grpSpPr>
                      <wps:wsp>
                        <wps:cNvPr id="487" name="Freeform 6"/>
                        <wps:cNvSpPr>
                          <a:spLocks/>
                        </wps:cNvSpPr>
                        <wps:spPr bwMode="auto">
                          <a:xfrm>
                            <a:off x="1947" y="1059"/>
                            <a:ext cx="1862" cy="2198"/>
                          </a:xfrm>
                          <a:custGeom>
                            <a:avLst/>
                            <a:gdLst>
                              <a:gd name="T0" fmla="*/ 731 w 1862"/>
                              <a:gd name="T1" fmla="*/ 421 h 2198"/>
                              <a:gd name="T2" fmla="*/ 493 w 1862"/>
                              <a:gd name="T3" fmla="*/ 396 h 2198"/>
                              <a:gd name="T4" fmla="*/ 222 w 1862"/>
                              <a:gd name="T5" fmla="*/ 277 h 2198"/>
                              <a:gd name="T6" fmla="*/ 161 w 1862"/>
                              <a:gd name="T7" fmla="*/ 238 h 2198"/>
                              <a:gd name="T8" fmla="*/ 105 w 1862"/>
                              <a:gd name="T9" fmla="*/ 184 h 2198"/>
                              <a:gd name="T10" fmla="*/ 44 w 1862"/>
                              <a:gd name="T11" fmla="*/ 204 h 2198"/>
                              <a:gd name="T12" fmla="*/ 2 w 1862"/>
                              <a:gd name="T13" fmla="*/ 229 h 2198"/>
                              <a:gd name="T14" fmla="*/ 105 w 1862"/>
                              <a:gd name="T15" fmla="*/ 352 h 2198"/>
                              <a:gd name="T16" fmla="*/ 186 w 1862"/>
                              <a:gd name="T17" fmla="*/ 402 h 2198"/>
                              <a:gd name="T18" fmla="*/ 422 w 1862"/>
                              <a:gd name="T19" fmla="*/ 528 h 2198"/>
                              <a:gd name="T20" fmla="*/ 671 w 1862"/>
                              <a:gd name="T21" fmla="*/ 648 h 2198"/>
                              <a:gd name="T22" fmla="*/ 673 w 1862"/>
                              <a:gd name="T23" fmla="*/ 778 h 2198"/>
                              <a:gd name="T24" fmla="*/ 583 w 1862"/>
                              <a:gd name="T25" fmla="*/ 1080 h 2198"/>
                              <a:gd name="T26" fmla="*/ 656 w 1862"/>
                              <a:gd name="T27" fmla="*/ 1164 h 2198"/>
                              <a:gd name="T28" fmla="*/ 677 w 1862"/>
                              <a:gd name="T29" fmla="*/ 1303 h 2198"/>
                              <a:gd name="T30" fmla="*/ 600 w 1862"/>
                              <a:gd name="T31" fmla="*/ 1647 h 2198"/>
                              <a:gd name="T32" fmla="*/ 529 w 1862"/>
                              <a:gd name="T33" fmla="*/ 1868 h 2198"/>
                              <a:gd name="T34" fmla="*/ 468 w 1862"/>
                              <a:gd name="T35" fmla="*/ 2062 h 2198"/>
                              <a:gd name="T36" fmla="*/ 328 w 1862"/>
                              <a:gd name="T37" fmla="*/ 2148 h 2198"/>
                              <a:gd name="T38" fmla="*/ 368 w 1862"/>
                              <a:gd name="T39" fmla="*/ 2185 h 2198"/>
                              <a:gd name="T40" fmla="*/ 635 w 1862"/>
                              <a:gd name="T41" fmla="*/ 2181 h 2198"/>
                              <a:gd name="T42" fmla="*/ 642 w 1862"/>
                              <a:gd name="T43" fmla="*/ 2133 h 2198"/>
                              <a:gd name="T44" fmla="*/ 675 w 1862"/>
                              <a:gd name="T45" fmla="*/ 2067 h 2198"/>
                              <a:gd name="T46" fmla="*/ 830 w 1862"/>
                              <a:gd name="T47" fmla="*/ 1510 h 2198"/>
                              <a:gd name="T48" fmla="*/ 926 w 1862"/>
                              <a:gd name="T49" fmla="*/ 1247 h 2198"/>
                              <a:gd name="T50" fmla="*/ 944 w 1862"/>
                              <a:gd name="T51" fmla="*/ 1280 h 2198"/>
                              <a:gd name="T52" fmla="*/ 1055 w 1862"/>
                              <a:gd name="T53" fmla="*/ 1591 h 2198"/>
                              <a:gd name="T54" fmla="*/ 1204 w 1862"/>
                              <a:gd name="T55" fmla="*/ 2121 h 2198"/>
                              <a:gd name="T56" fmla="*/ 1220 w 1862"/>
                              <a:gd name="T57" fmla="*/ 2173 h 2198"/>
                              <a:gd name="T58" fmla="*/ 1344 w 1862"/>
                              <a:gd name="T59" fmla="*/ 2194 h 2198"/>
                              <a:gd name="T60" fmla="*/ 1559 w 1862"/>
                              <a:gd name="T61" fmla="*/ 2177 h 2198"/>
                              <a:gd name="T62" fmla="*/ 1406 w 1862"/>
                              <a:gd name="T63" fmla="*/ 2110 h 2198"/>
                              <a:gd name="T64" fmla="*/ 1375 w 1862"/>
                              <a:gd name="T65" fmla="*/ 2016 h 2198"/>
                              <a:gd name="T66" fmla="*/ 1273 w 1862"/>
                              <a:gd name="T67" fmla="*/ 1708 h 2198"/>
                              <a:gd name="T68" fmla="*/ 1206 w 1862"/>
                              <a:gd name="T69" fmla="*/ 1412 h 2198"/>
                              <a:gd name="T70" fmla="*/ 1191 w 1862"/>
                              <a:gd name="T71" fmla="*/ 1178 h 2198"/>
                              <a:gd name="T72" fmla="*/ 1283 w 1862"/>
                              <a:gd name="T73" fmla="*/ 1109 h 2198"/>
                              <a:gd name="T74" fmla="*/ 1201 w 1862"/>
                              <a:gd name="T75" fmla="*/ 824 h 2198"/>
                              <a:gd name="T76" fmla="*/ 1179 w 1862"/>
                              <a:gd name="T77" fmla="*/ 671 h 2198"/>
                              <a:gd name="T78" fmla="*/ 1373 w 1862"/>
                              <a:gd name="T79" fmla="*/ 567 h 2198"/>
                              <a:gd name="T80" fmla="*/ 1653 w 1862"/>
                              <a:gd name="T81" fmla="*/ 423 h 2198"/>
                              <a:gd name="T82" fmla="*/ 1711 w 1862"/>
                              <a:gd name="T83" fmla="*/ 363 h 2198"/>
                              <a:gd name="T84" fmla="*/ 1847 w 1862"/>
                              <a:gd name="T85" fmla="*/ 290 h 2198"/>
                              <a:gd name="T86" fmla="*/ 1833 w 1862"/>
                              <a:gd name="T87" fmla="*/ 206 h 2198"/>
                              <a:gd name="T88" fmla="*/ 1751 w 1862"/>
                              <a:gd name="T89" fmla="*/ 240 h 2198"/>
                              <a:gd name="T90" fmla="*/ 1734 w 1862"/>
                              <a:gd name="T91" fmla="*/ 194 h 2198"/>
                              <a:gd name="T92" fmla="*/ 1642 w 1862"/>
                              <a:gd name="T93" fmla="*/ 284 h 2198"/>
                              <a:gd name="T94" fmla="*/ 1500 w 1862"/>
                              <a:gd name="T95" fmla="*/ 361 h 2198"/>
                              <a:gd name="T96" fmla="*/ 1151 w 1862"/>
                              <a:gd name="T97" fmla="*/ 434 h 2198"/>
                              <a:gd name="T98" fmla="*/ 1047 w 1862"/>
                              <a:gd name="T99" fmla="*/ 392 h 2198"/>
                              <a:gd name="T100" fmla="*/ 1030 w 1862"/>
                              <a:gd name="T101" fmla="*/ 334 h 2198"/>
                              <a:gd name="T102" fmla="*/ 1074 w 1862"/>
                              <a:gd name="T103" fmla="*/ 196 h 2198"/>
                              <a:gd name="T104" fmla="*/ 1013 w 1862"/>
                              <a:gd name="T105" fmla="*/ 13 h 2198"/>
                              <a:gd name="T106" fmla="*/ 828 w 1862"/>
                              <a:gd name="T107" fmla="*/ 23 h 2198"/>
                              <a:gd name="T108" fmla="*/ 782 w 1862"/>
                              <a:gd name="T109" fmla="*/ 221 h 2198"/>
                              <a:gd name="T110" fmla="*/ 832 w 1862"/>
                              <a:gd name="T111" fmla="*/ 355 h 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2" h="2198">
                                <a:moveTo>
                                  <a:pt x="821" y="386"/>
                                </a:moveTo>
                                <a:lnTo>
                                  <a:pt x="798" y="386"/>
                                </a:lnTo>
                                <a:lnTo>
                                  <a:pt x="775" y="392"/>
                                </a:lnTo>
                                <a:lnTo>
                                  <a:pt x="765" y="398"/>
                                </a:lnTo>
                                <a:lnTo>
                                  <a:pt x="756" y="407"/>
                                </a:lnTo>
                                <a:lnTo>
                                  <a:pt x="744" y="415"/>
                                </a:lnTo>
                                <a:lnTo>
                                  <a:pt x="731" y="421"/>
                                </a:lnTo>
                                <a:lnTo>
                                  <a:pt x="711" y="425"/>
                                </a:lnTo>
                                <a:lnTo>
                                  <a:pt x="692" y="425"/>
                                </a:lnTo>
                                <a:lnTo>
                                  <a:pt x="650" y="423"/>
                                </a:lnTo>
                                <a:lnTo>
                                  <a:pt x="604" y="419"/>
                                </a:lnTo>
                                <a:lnTo>
                                  <a:pt x="579" y="417"/>
                                </a:lnTo>
                                <a:lnTo>
                                  <a:pt x="552" y="411"/>
                                </a:lnTo>
                                <a:lnTo>
                                  <a:pt x="493" y="396"/>
                                </a:lnTo>
                                <a:lnTo>
                                  <a:pt x="362" y="352"/>
                                </a:lnTo>
                                <a:lnTo>
                                  <a:pt x="305" y="327"/>
                                </a:lnTo>
                                <a:lnTo>
                                  <a:pt x="282" y="313"/>
                                </a:lnTo>
                                <a:lnTo>
                                  <a:pt x="261" y="302"/>
                                </a:lnTo>
                                <a:lnTo>
                                  <a:pt x="244" y="290"/>
                                </a:lnTo>
                                <a:lnTo>
                                  <a:pt x="232" y="282"/>
                                </a:lnTo>
                                <a:lnTo>
                                  <a:pt x="222" y="277"/>
                                </a:lnTo>
                                <a:lnTo>
                                  <a:pt x="221" y="275"/>
                                </a:lnTo>
                                <a:lnTo>
                                  <a:pt x="209" y="294"/>
                                </a:lnTo>
                                <a:lnTo>
                                  <a:pt x="207" y="292"/>
                                </a:lnTo>
                                <a:lnTo>
                                  <a:pt x="203" y="290"/>
                                </a:lnTo>
                                <a:lnTo>
                                  <a:pt x="192" y="277"/>
                                </a:lnTo>
                                <a:lnTo>
                                  <a:pt x="175" y="259"/>
                                </a:lnTo>
                                <a:lnTo>
                                  <a:pt x="161" y="238"/>
                                </a:lnTo>
                                <a:lnTo>
                                  <a:pt x="146" y="213"/>
                                </a:lnTo>
                                <a:lnTo>
                                  <a:pt x="128" y="184"/>
                                </a:lnTo>
                                <a:lnTo>
                                  <a:pt x="121" y="173"/>
                                </a:lnTo>
                                <a:lnTo>
                                  <a:pt x="113" y="167"/>
                                </a:lnTo>
                                <a:lnTo>
                                  <a:pt x="107" y="165"/>
                                </a:lnTo>
                                <a:lnTo>
                                  <a:pt x="105" y="171"/>
                                </a:lnTo>
                                <a:lnTo>
                                  <a:pt x="105" y="184"/>
                                </a:lnTo>
                                <a:lnTo>
                                  <a:pt x="107" y="200"/>
                                </a:lnTo>
                                <a:lnTo>
                                  <a:pt x="113" y="231"/>
                                </a:lnTo>
                                <a:lnTo>
                                  <a:pt x="113" y="252"/>
                                </a:lnTo>
                                <a:lnTo>
                                  <a:pt x="109" y="254"/>
                                </a:lnTo>
                                <a:lnTo>
                                  <a:pt x="102" y="248"/>
                                </a:lnTo>
                                <a:lnTo>
                                  <a:pt x="75" y="225"/>
                                </a:lnTo>
                                <a:lnTo>
                                  <a:pt x="44" y="204"/>
                                </a:lnTo>
                                <a:lnTo>
                                  <a:pt x="29" y="194"/>
                                </a:lnTo>
                                <a:lnTo>
                                  <a:pt x="15" y="188"/>
                                </a:lnTo>
                                <a:lnTo>
                                  <a:pt x="6" y="186"/>
                                </a:lnTo>
                                <a:lnTo>
                                  <a:pt x="2" y="186"/>
                                </a:lnTo>
                                <a:lnTo>
                                  <a:pt x="0" y="192"/>
                                </a:lnTo>
                                <a:lnTo>
                                  <a:pt x="0" y="213"/>
                                </a:lnTo>
                                <a:lnTo>
                                  <a:pt x="2" y="229"/>
                                </a:lnTo>
                                <a:lnTo>
                                  <a:pt x="10" y="263"/>
                                </a:lnTo>
                                <a:lnTo>
                                  <a:pt x="27" y="300"/>
                                </a:lnTo>
                                <a:lnTo>
                                  <a:pt x="38" y="315"/>
                                </a:lnTo>
                                <a:lnTo>
                                  <a:pt x="48" y="327"/>
                                </a:lnTo>
                                <a:lnTo>
                                  <a:pt x="67" y="344"/>
                                </a:lnTo>
                                <a:lnTo>
                                  <a:pt x="86" y="350"/>
                                </a:lnTo>
                                <a:lnTo>
                                  <a:pt x="105" y="352"/>
                                </a:lnTo>
                                <a:lnTo>
                                  <a:pt x="152" y="354"/>
                                </a:lnTo>
                                <a:lnTo>
                                  <a:pt x="169" y="355"/>
                                </a:lnTo>
                                <a:lnTo>
                                  <a:pt x="176" y="355"/>
                                </a:lnTo>
                                <a:lnTo>
                                  <a:pt x="165" y="390"/>
                                </a:lnTo>
                                <a:lnTo>
                                  <a:pt x="167" y="390"/>
                                </a:lnTo>
                                <a:lnTo>
                                  <a:pt x="171" y="394"/>
                                </a:lnTo>
                                <a:lnTo>
                                  <a:pt x="186" y="402"/>
                                </a:lnTo>
                                <a:lnTo>
                                  <a:pt x="209" y="413"/>
                                </a:lnTo>
                                <a:lnTo>
                                  <a:pt x="238" y="430"/>
                                </a:lnTo>
                                <a:lnTo>
                                  <a:pt x="301" y="465"/>
                                </a:lnTo>
                                <a:lnTo>
                                  <a:pt x="334" y="482"/>
                                </a:lnTo>
                                <a:lnTo>
                                  <a:pt x="362" y="498"/>
                                </a:lnTo>
                                <a:lnTo>
                                  <a:pt x="391" y="513"/>
                                </a:lnTo>
                                <a:lnTo>
                                  <a:pt x="422" y="528"/>
                                </a:lnTo>
                                <a:lnTo>
                                  <a:pt x="489" y="557"/>
                                </a:lnTo>
                                <a:lnTo>
                                  <a:pt x="522" y="573"/>
                                </a:lnTo>
                                <a:lnTo>
                                  <a:pt x="550" y="584"/>
                                </a:lnTo>
                                <a:lnTo>
                                  <a:pt x="577" y="596"/>
                                </a:lnTo>
                                <a:lnTo>
                                  <a:pt x="600" y="605"/>
                                </a:lnTo>
                                <a:lnTo>
                                  <a:pt x="639" y="624"/>
                                </a:lnTo>
                                <a:lnTo>
                                  <a:pt x="671" y="648"/>
                                </a:lnTo>
                                <a:lnTo>
                                  <a:pt x="683" y="659"/>
                                </a:lnTo>
                                <a:lnTo>
                                  <a:pt x="692" y="673"/>
                                </a:lnTo>
                                <a:lnTo>
                                  <a:pt x="696" y="686"/>
                                </a:lnTo>
                                <a:lnTo>
                                  <a:pt x="696" y="701"/>
                                </a:lnTo>
                                <a:lnTo>
                                  <a:pt x="692" y="721"/>
                                </a:lnTo>
                                <a:lnTo>
                                  <a:pt x="685" y="746"/>
                                </a:lnTo>
                                <a:lnTo>
                                  <a:pt x="673" y="778"/>
                                </a:lnTo>
                                <a:lnTo>
                                  <a:pt x="664" y="813"/>
                                </a:lnTo>
                                <a:lnTo>
                                  <a:pt x="639" y="886"/>
                                </a:lnTo>
                                <a:lnTo>
                                  <a:pt x="627" y="920"/>
                                </a:lnTo>
                                <a:lnTo>
                                  <a:pt x="618" y="951"/>
                                </a:lnTo>
                                <a:lnTo>
                                  <a:pt x="600" y="1007"/>
                                </a:lnTo>
                                <a:lnTo>
                                  <a:pt x="587" y="1059"/>
                                </a:lnTo>
                                <a:lnTo>
                                  <a:pt x="583" y="1080"/>
                                </a:lnTo>
                                <a:lnTo>
                                  <a:pt x="579" y="1099"/>
                                </a:lnTo>
                                <a:lnTo>
                                  <a:pt x="579" y="1113"/>
                                </a:lnTo>
                                <a:lnTo>
                                  <a:pt x="581" y="1124"/>
                                </a:lnTo>
                                <a:lnTo>
                                  <a:pt x="587" y="1132"/>
                                </a:lnTo>
                                <a:lnTo>
                                  <a:pt x="596" y="1139"/>
                                </a:lnTo>
                                <a:lnTo>
                                  <a:pt x="625" y="1153"/>
                                </a:lnTo>
                                <a:lnTo>
                                  <a:pt x="656" y="1164"/>
                                </a:lnTo>
                                <a:lnTo>
                                  <a:pt x="671" y="1168"/>
                                </a:lnTo>
                                <a:lnTo>
                                  <a:pt x="683" y="1172"/>
                                </a:lnTo>
                                <a:lnTo>
                                  <a:pt x="687" y="1176"/>
                                </a:lnTo>
                                <a:lnTo>
                                  <a:pt x="690" y="1186"/>
                                </a:lnTo>
                                <a:lnTo>
                                  <a:pt x="690" y="1214"/>
                                </a:lnTo>
                                <a:lnTo>
                                  <a:pt x="685" y="1255"/>
                                </a:lnTo>
                                <a:lnTo>
                                  <a:pt x="677" y="1303"/>
                                </a:lnTo>
                                <a:lnTo>
                                  <a:pt x="656" y="1403"/>
                                </a:lnTo>
                                <a:lnTo>
                                  <a:pt x="646" y="1445"/>
                                </a:lnTo>
                                <a:lnTo>
                                  <a:pt x="642" y="1462"/>
                                </a:lnTo>
                                <a:lnTo>
                                  <a:pt x="641" y="1478"/>
                                </a:lnTo>
                                <a:lnTo>
                                  <a:pt x="629" y="1531"/>
                                </a:lnTo>
                                <a:lnTo>
                                  <a:pt x="616" y="1591"/>
                                </a:lnTo>
                                <a:lnTo>
                                  <a:pt x="600" y="1647"/>
                                </a:lnTo>
                                <a:lnTo>
                                  <a:pt x="595" y="1674"/>
                                </a:lnTo>
                                <a:lnTo>
                                  <a:pt x="589" y="1697"/>
                                </a:lnTo>
                                <a:lnTo>
                                  <a:pt x="583" y="1720"/>
                                </a:lnTo>
                                <a:lnTo>
                                  <a:pt x="573" y="1747"/>
                                </a:lnTo>
                                <a:lnTo>
                                  <a:pt x="564" y="1775"/>
                                </a:lnTo>
                                <a:lnTo>
                                  <a:pt x="552" y="1804"/>
                                </a:lnTo>
                                <a:lnTo>
                                  <a:pt x="529" y="1868"/>
                                </a:lnTo>
                                <a:lnTo>
                                  <a:pt x="510" y="1929"/>
                                </a:lnTo>
                                <a:lnTo>
                                  <a:pt x="495" y="1983"/>
                                </a:lnTo>
                                <a:lnTo>
                                  <a:pt x="487" y="2006"/>
                                </a:lnTo>
                                <a:lnTo>
                                  <a:pt x="479" y="2025"/>
                                </a:lnTo>
                                <a:lnTo>
                                  <a:pt x="474" y="2043"/>
                                </a:lnTo>
                                <a:lnTo>
                                  <a:pt x="470" y="2054"/>
                                </a:lnTo>
                                <a:lnTo>
                                  <a:pt x="468" y="2062"/>
                                </a:lnTo>
                                <a:lnTo>
                                  <a:pt x="466" y="2064"/>
                                </a:lnTo>
                                <a:lnTo>
                                  <a:pt x="458" y="2098"/>
                                </a:lnTo>
                                <a:lnTo>
                                  <a:pt x="456" y="2098"/>
                                </a:lnTo>
                                <a:lnTo>
                                  <a:pt x="451" y="2100"/>
                                </a:lnTo>
                                <a:lnTo>
                                  <a:pt x="430" y="2106"/>
                                </a:lnTo>
                                <a:lnTo>
                                  <a:pt x="376" y="2123"/>
                                </a:lnTo>
                                <a:lnTo>
                                  <a:pt x="328" y="2148"/>
                                </a:lnTo>
                                <a:lnTo>
                                  <a:pt x="311" y="2162"/>
                                </a:lnTo>
                                <a:lnTo>
                                  <a:pt x="305" y="2165"/>
                                </a:lnTo>
                                <a:lnTo>
                                  <a:pt x="303" y="2167"/>
                                </a:lnTo>
                                <a:lnTo>
                                  <a:pt x="303" y="2187"/>
                                </a:lnTo>
                                <a:lnTo>
                                  <a:pt x="322" y="2187"/>
                                </a:lnTo>
                                <a:lnTo>
                                  <a:pt x="336" y="2185"/>
                                </a:lnTo>
                                <a:lnTo>
                                  <a:pt x="368" y="2185"/>
                                </a:lnTo>
                                <a:lnTo>
                                  <a:pt x="407" y="2183"/>
                                </a:lnTo>
                                <a:lnTo>
                                  <a:pt x="485" y="2181"/>
                                </a:lnTo>
                                <a:lnTo>
                                  <a:pt x="518" y="2183"/>
                                </a:lnTo>
                                <a:lnTo>
                                  <a:pt x="537" y="2183"/>
                                </a:lnTo>
                                <a:lnTo>
                                  <a:pt x="598" y="2185"/>
                                </a:lnTo>
                                <a:lnTo>
                                  <a:pt x="625" y="2181"/>
                                </a:lnTo>
                                <a:lnTo>
                                  <a:pt x="635" y="2181"/>
                                </a:lnTo>
                                <a:lnTo>
                                  <a:pt x="641" y="2179"/>
                                </a:lnTo>
                                <a:lnTo>
                                  <a:pt x="646" y="2173"/>
                                </a:lnTo>
                                <a:lnTo>
                                  <a:pt x="644" y="2162"/>
                                </a:lnTo>
                                <a:lnTo>
                                  <a:pt x="641" y="2152"/>
                                </a:lnTo>
                                <a:lnTo>
                                  <a:pt x="637" y="2144"/>
                                </a:lnTo>
                                <a:lnTo>
                                  <a:pt x="637" y="2139"/>
                                </a:lnTo>
                                <a:lnTo>
                                  <a:pt x="642" y="2133"/>
                                </a:lnTo>
                                <a:lnTo>
                                  <a:pt x="648" y="2129"/>
                                </a:lnTo>
                                <a:lnTo>
                                  <a:pt x="652" y="2127"/>
                                </a:lnTo>
                                <a:lnTo>
                                  <a:pt x="652" y="2125"/>
                                </a:lnTo>
                                <a:lnTo>
                                  <a:pt x="656" y="2119"/>
                                </a:lnTo>
                                <a:lnTo>
                                  <a:pt x="658" y="2110"/>
                                </a:lnTo>
                                <a:lnTo>
                                  <a:pt x="664" y="2098"/>
                                </a:lnTo>
                                <a:lnTo>
                                  <a:pt x="675" y="2067"/>
                                </a:lnTo>
                                <a:lnTo>
                                  <a:pt x="690" y="2027"/>
                                </a:lnTo>
                                <a:lnTo>
                                  <a:pt x="756" y="1841"/>
                                </a:lnTo>
                                <a:lnTo>
                                  <a:pt x="777" y="1752"/>
                                </a:lnTo>
                                <a:lnTo>
                                  <a:pt x="794" y="1664"/>
                                </a:lnTo>
                                <a:lnTo>
                                  <a:pt x="809" y="1581"/>
                                </a:lnTo>
                                <a:lnTo>
                                  <a:pt x="819" y="1543"/>
                                </a:lnTo>
                                <a:lnTo>
                                  <a:pt x="830" y="1510"/>
                                </a:lnTo>
                                <a:lnTo>
                                  <a:pt x="846" y="1474"/>
                                </a:lnTo>
                                <a:lnTo>
                                  <a:pt x="861" y="1431"/>
                                </a:lnTo>
                                <a:lnTo>
                                  <a:pt x="894" y="1343"/>
                                </a:lnTo>
                                <a:lnTo>
                                  <a:pt x="907" y="1303"/>
                                </a:lnTo>
                                <a:lnTo>
                                  <a:pt x="919" y="1270"/>
                                </a:lnTo>
                                <a:lnTo>
                                  <a:pt x="922" y="1257"/>
                                </a:lnTo>
                                <a:lnTo>
                                  <a:pt x="926" y="1247"/>
                                </a:lnTo>
                                <a:lnTo>
                                  <a:pt x="928" y="1241"/>
                                </a:lnTo>
                                <a:lnTo>
                                  <a:pt x="928" y="1239"/>
                                </a:lnTo>
                                <a:lnTo>
                                  <a:pt x="934" y="1249"/>
                                </a:lnTo>
                                <a:lnTo>
                                  <a:pt x="934" y="1251"/>
                                </a:lnTo>
                                <a:lnTo>
                                  <a:pt x="936" y="1257"/>
                                </a:lnTo>
                                <a:lnTo>
                                  <a:pt x="940" y="1266"/>
                                </a:lnTo>
                                <a:lnTo>
                                  <a:pt x="944" y="1280"/>
                                </a:lnTo>
                                <a:lnTo>
                                  <a:pt x="955" y="1312"/>
                                </a:lnTo>
                                <a:lnTo>
                                  <a:pt x="970" y="1353"/>
                                </a:lnTo>
                                <a:lnTo>
                                  <a:pt x="1001" y="1441"/>
                                </a:lnTo>
                                <a:lnTo>
                                  <a:pt x="1018" y="1483"/>
                                </a:lnTo>
                                <a:lnTo>
                                  <a:pt x="1032" y="1520"/>
                                </a:lnTo>
                                <a:lnTo>
                                  <a:pt x="1043" y="1554"/>
                                </a:lnTo>
                                <a:lnTo>
                                  <a:pt x="1055" y="1591"/>
                                </a:lnTo>
                                <a:lnTo>
                                  <a:pt x="1070" y="1674"/>
                                </a:lnTo>
                                <a:lnTo>
                                  <a:pt x="1085" y="1762"/>
                                </a:lnTo>
                                <a:lnTo>
                                  <a:pt x="1107" y="1850"/>
                                </a:lnTo>
                                <a:lnTo>
                                  <a:pt x="1172" y="2039"/>
                                </a:lnTo>
                                <a:lnTo>
                                  <a:pt x="1187" y="2077"/>
                                </a:lnTo>
                                <a:lnTo>
                                  <a:pt x="1199" y="2110"/>
                                </a:lnTo>
                                <a:lnTo>
                                  <a:pt x="1204" y="2121"/>
                                </a:lnTo>
                                <a:lnTo>
                                  <a:pt x="1206" y="2131"/>
                                </a:lnTo>
                                <a:lnTo>
                                  <a:pt x="1210" y="2137"/>
                                </a:lnTo>
                                <a:lnTo>
                                  <a:pt x="1210" y="2139"/>
                                </a:lnTo>
                                <a:lnTo>
                                  <a:pt x="1214" y="2141"/>
                                </a:lnTo>
                                <a:lnTo>
                                  <a:pt x="1225" y="2148"/>
                                </a:lnTo>
                                <a:lnTo>
                                  <a:pt x="1227" y="2154"/>
                                </a:lnTo>
                                <a:lnTo>
                                  <a:pt x="1220" y="2173"/>
                                </a:lnTo>
                                <a:lnTo>
                                  <a:pt x="1218" y="2183"/>
                                </a:lnTo>
                                <a:lnTo>
                                  <a:pt x="1224" y="2190"/>
                                </a:lnTo>
                                <a:lnTo>
                                  <a:pt x="1229" y="2192"/>
                                </a:lnTo>
                                <a:lnTo>
                                  <a:pt x="1239" y="2192"/>
                                </a:lnTo>
                                <a:lnTo>
                                  <a:pt x="1264" y="2196"/>
                                </a:lnTo>
                                <a:lnTo>
                                  <a:pt x="1325" y="2194"/>
                                </a:lnTo>
                                <a:lnTo>
                                  <a:pt x="1344" y="2194"/>
                                </a:lnTo>
                                <a:lnTo>
                                  <a:pt x="1377" y="2192"/>
                                </a:lnTo>
                                <a:lnTo>
                                  <a:pt x="1456" y="2194"/>
                                </a:lnTo>
                                <a:lnTo>
                                  <a:pt x="1494" y="2196"/>
                                </a:lnTo>
                                <a:lnTo>
                                  <a:pt x="1527" y="2196"/>
                                </a:lnTo>
                                <a:lnTo>
                                  <a:pt x="1540" y="2198"/>
                                </a:lnTo>
                                <a:lnTo>
                                  <a:pt x="1559" y="2198"/>
                                </a:lnTo>
                                <a:lnTo>
                                  <a:pt x="1559" y="2177"/>
                                </a:lnTo>
                                <a:lnTo>
                                  <a:pt x="1557" y="2175"/>
                                </a:lnTo>
                                <a:lnTo>
                                  <a:pt x="1551" y="2171"/>
                                </a:lnTo>
                                <a:lnTo>
                                  <a:pt x="1534" y="2158"/>
                                </a:lnTo>
                                <a:lnTo>
                                  <a:pt x="1486" y="2133"/>
                                </a:lnTo>
                                <a:lnTo>
                                  <a:pt x="1434" y="2117"/>
                                </a:lnTo>
                                <a:lnTo>
                                  <a:pt x="1411" y="2112"/>
                                </a:lnTo>
                                <a:lnTo>
                                  <a:pt x="1406" y="2110"/>
                                </a:lnTo>
                                <a:lnTo>
                                  <a:pt x="1404" y="2110"/>
                                </a:lnTo>
                                <a:lnTo>
                                  <a:pt x="1396" y="2073"/>
                                </a:lnTo>
                                <a:lnTo>
                                  <a:pt x="1394" y="2071"/>
                                </a:lnTo>
                                <a:lnTo>
                                  <a:pt x="1392" y="2064"/>
                                </a:lnTo>
                                <a:lnTo>
                                  <a:pt x="1388" y="2052"/>
                                </a:lnTo>
                                <a:lnTo>
                                  <a:pt x="1383" y="2035"/>
                                </a:lnTo>
                                <a:lnTo>
                                  <a:pt x="1375" y="2016"/>
                                </a:lnTo>
                                <a:lnTo>
                                  <a:pt x="1369" y="1993"/>
                                </a:lnTo>
                                <a:lnTo>
                                  <a:pt x="1354" y="1939"/>
                                </a:lnTo>
                                <a:lnTo>
                                  <a:pt x="1335" y="1877"/>
                                </a:lnTo>
                                <a:lnTo>
                                  <a:pt x="1310" y="1816"/>
                                </a:lnTo>
                                <a:lnTo>
                                  <a:pt x="1289" y="1758"/>
                                </a:lnTo>
                                <a:lnTo>
                                  <a:pt x="1279" y="1731"/>
                                </a:lnTo>
                                <a:lnTo>
                                  <a:pt x="1273" y="1708"/>
                                </a:lnTo>
                                <a:lnTo>
                                  <a:pt x="1262" y="1658"/>
                                </a:lnTo>
                                <a:lnTo>
                                  <a:pt x="1248" y="1601"/>
                                </a:lnTo>
                                <a:lnTo>
                                  <a:pt x="1233" y="1543"/>
                                </a:lnTo>
                                <a:lnTo>
                                  <a:pt x="1224" y="1487"/>
                                </a:lnTo>
                                <a:lnTo>
                                  <a:pt x="1220" y="1474"/>
                                </a:lnTo>
                                <a:lnTo>
                                  <a:pt x="1216" y="1456"/>
                                </a:lnTo>
                                <a:lnTo>
                                  <a:pt x="1206" y="1412"/>
                                </a:lnTo>
                                <a:lnTo>
                                  <a:pt x="1185" y="1312"/>
                                </a:lnTo>
                                <a:lnTo>
                                  <a:pt x="1178" y="1264"/>
                                </a:lnTo>
                                <a:lnTo>
                                  <a:pt x="1172" y="1224"/>
                                </a:lnTo>
                                <a:lnTo>
                                  <a:pt x="1172" y="1195"/>
                                </a:lnTo>
                                <a:lnTo>
                                  <a:pt x="1176" y="1186"/>
                                </a:lnTo>
                                <a:lnTo>
                                  <a:pt x="1179" y="1182"/>
                                </a:lnTo>
                                <a:lnTo>
                                  <a:pt x="1191" y="1178"/>
                                </a:lnTo>
                                <a:lnTo>
                                  <a:pt x="1206" y="1174"/>
                                </a:lnTo>
                                <a:lnTo>
                                  <a:pt x="1237" y="1164"/>
                                </a:lnTo>
                                <a:lnTo>
                                  <a:pt x="1266" y="1151"/>
                                </a:lnTo>
                                <a:lnTo>
                                  <a:pt x="1275" y="1143"/>
                                </a:lnTo>
                                <a:lnTo>
                                  <a:pt x="1281" y="1134"/>
                                </a:lnTo>
                                <a:lnTo>
                                  <a:pt x="1283" y="1122"/>
                                </a:lnTo>
                                <a:lnTo>
                                  <a:pt x="1283" y="1109"/>
                                </a:lnTo>
                                <a:lnTo>
                                  <a:pt x="1279" y="1089"/>
                                </a:lnTo>
                                <a:lnTo>
                                  <a:pt x="1275" y="1068"/>
                                </a:lnTo>
                                <a:lnTo>
                                  <a:pt x="1262" y="1018"/>
                                </a:lnTo>
                                <a:lnTo>
                                  <a:pt x="1247" y="963"/>
                                </a:lnTo>
                                <a:lnTo>
                                  <a:pt x="1237" y="932"/>
                                </a:lnTo>
                                <a:lnTo>
                                  <a:pt x="1225" y="897"/>
                                </a:lnTo>
                                <a:lnTo>
                                  <a:pt x="1201" y="824"/>
                                </a:lnTo>
                                <a:lnTo>
                                  <a:pt x="1189" y="788"/>
                                </a:lnTo>
                                <a:lnTo>
                                  <a:pt x="1179" y="757"/>
                                </a:lnTo>
                                <a:lnTo>
                                  <a:pt x="1172" y="730"/>
                                </a:lnTo>
                                <a:lnTo>
                                  <a:pt x="1166" y="711"/>
                                </a:lnTo>
                                <a:lnTo>
                                  <a:pt x="1166" y="697"/>
                                </a:lnTo>
                                <a:lnTo>
                                  <a:pt x="1170" y="684"/>
                                </a:lnTo>
                                <a:lnTo>
                                  <a:pt x="1179" y="671"/>
                                </a:lnTo>
                                <a:lnTo>
                                  <a:pt x="1191" y="657"/>
                                </a:lnTo>
                                <a:lnTo>
                                  <a:pt x="1224" y="634"/>
                                </a:lnTo>
                                <a:lnTo>
                                  <a:pt x="1262" y="615"/>
                                </a:lnTo>
                                <a:lnTo>
                                  <a:pt x="1285" y="605"/>
                                </a:lnTo>
                                <a:lnTo>
                                  <a:pt x="1312" y="594"/>
                                </a:lnTo>
                                <a:lnTo>
                                  <a:pt x="1341" y="582"/>
                                </a:lnTo>
                                <a:lnTo>
                                  <a:pt x="1373" y="567"/>
                                </a:lnTo>
                                <a:lnTo>
                                  <a:pt x="1440" y="538"/>
                                </a:lnTo>
                                <a:lnTo>
                                  <a:pt x="1471" y="523"/>
                                </a:lnTo>
                                <a:lnTo>
                                  <a:pt x="1500" y="507"/>
                                </a:lnTo>
                                <a:lnTo>
                                  <a:pt x="1528" y="492"/>
                                </a:lnTo>
                                <a:lnTo>
                                  <a:pt x="1561" y="475"/>
                                </a:lnTo>
                                <a:lnTo>
                                  <a:pt x="1624" y="440"/>
                                </a:lnTo>
                                <a:lnTo>
                                  <a:pt x="1653" y="423"/>
                                </a:lnTo>
                                <a:lnTo>
                                  <a:pt x="1676" y="411"/>
                                </a:lnTo>
                                <a:lnTo>
                                  <a:pt x="1691" y="404"/>
                                </a:lnTo>
                                <a:lnTo>
                                  <a:pt x="1695" y="400"/>
                                </a:lnTo>
                                <a:lnTo>
                                  <a:pt x="1697" y="400"/>
                                </a:lnTo>
                                <a:lnTo>
                                  <a:pt x="1686" y="365"/>
                                </a:lnTo>
                                <a:lnTo>
                                  <a:pt x="1693" y="365"/>
                                </a:lnTo>
                                <a:lnTo>
                                  <a:pt x="1711" y="363"/>
                                </a:lnTo>
                                <a:lnTo>
                                  <a:pt x="1757" y="361"/>
                                </a:lnTo>
                                <a:lnTo>
                                  <a:pt x="1776" y="359"/>
                                </a:lnTo>
                                <a:lnTo>
                                  <a:pt x="1795" y="354"/>
                                </a:lnTo>
                                <a:lnTo>
                                  <a:pt x="1814" y="338"/>
                                </a:lnTo>
                                <a:lnTo>
                                  <a:pt x="1824" y="325"/>
                                </a:lnTo>
                                <a:lnTo>
                                  <a:pt x="1835" y="309"/>
                                </a:lnTo>
                                <a:lnTo>
                                  <a:pt x="1847" y="290"/>
                                </a:lnTo>
                                <a:lnTo>
                                  <a:pt x="1853" y="273"/>
                                </a:lnTo>
                                <a:lnTo>
                                  <a:pt x="1862" y="238"/>
                                </a:lnTo>
                                <a:lnTo>
                                  <a:pt x="1862" y="204"/>
                                </a:lnTo>
                                <a:lnTo>
                                  <a:pt x="1860" y="198"/>
                                </a:lnTo>
                                <a:lnTo>
                                  <a:pt x="1856" y="198"/>
                                </a:lnTo>
                                <a:lnTo>
                                  <a:pt x="1847" y="200"/>
                                </a:lnTo>
                                <a:lnTo>
                                  <a:pt x="1833" y="206"/>
                                </a:lnTo>
                                <a:lnTo>
                                  <a:pt x="1820" y="213"/>
                                </a:lnTo>
                                <a:lnTo>
                                  <a:pt x="1787" y="234"/>
                                </a:lnTo>
                                <a:lnTo>
                                  <a:pt x="1761" y="257"/>
                                </a:lnTo>
                                <a:lnTo>
                                  <a:pt x="1753" y="263"/>
                                </a:lnTo>
                                <a:lnTo>
                                  <a:pt x="1749" y="261"/>
                                </a:lnTo>
                                <a:lnTo>
                                  <a:pt x="1749" y="252"/>
                                </a:lnTo>
                                <a:lnTo>
                                  <a:pt x="1751" y="240"/>
                                </a:lnTo>
                                <a:lnTo>
                                  <a:pt x="1755" y="209"/>
                                </a:lnTo>
                                <a:lnTo>
                                  <a:pt x="1757" y="194"/>
                                </a:lnTo>
                                <a:lnTo>
                                  <a:pt x="1757" y="181"/>
                                </a:lnTo>
                                <a:lnTo>
                                  <a:pt x="1755" y="175"/>
                                </a:lnTo>
                                <a:lnTo>
                                  <a:pt x="1749" y="177"/>
                                </a:lnTo>
                                <a:lnTo>
                                  <a:pt x="1741" y="183"/>
                                </a:lnTo>
                                <a:lnTo>
                                  <a:pt x="1734" y="194"/>
                                </a:lnTo>
                                <a:lnTo>
                                  <a:pt x="1716" y="223"/>
                                </a:lnTo>
                                <a:lnTo>
                                  <a:pt x="1701" y="250"/>
                                </a:lnTo>
                                <a:lnTo>
                                  <a:pt x="1672" y="288"/>
                                </a:lnTo>
                                <a:lnTo>
                                  <a:pt x="1661" y="300"/>
                                </a:lnTo>
                                <a:lnTo>
                                  <a:pt x="1657" y="304"/>
                                </a:lnTo>
                                <a:lnTo>
                                  <a:pt x="1655" y="306"/>
                                </a:lnTo>
                                <a:lnTo>
                                  <a:pt x="1642" y="284"/>
                                </a:lnTo>
                                <a:lnTo>
                                  <a:pt x="1640" y="286"/>
                                </a:lnTo>
                                <a:lnTo>
                                  <a:pt x="1630" y="292"/>
                                </a:lnTo>
                                <a:lnTo>
                                  <a:pt x="1619" y="300"/>
                                </a:lnTo>
                                <a:lnTo>
                                  <a:pt x="1601" y="311"/>
                                </a:lnTo>
                                <a:lnTo>
                                  <a:pt x="1580" y="323"/>
                                </a:lnTo>
                                <a:lnTo>
                                  <a:pt x="1557" y="336"/>
                                </a:lnTo>
                                <a:lnTo>
                                  <a:pt x="1500" y="361"/>
                                </a:lnTo>
                                <a:lnTo>
                                  <a:pt x="1369" y="405"/>
                                </a:lnTo>
                                <a:lnTo>
                                  <a:pt x="1310" y="421"/>
                                </a:lnTo>
                                <a:lnTo>
                                  <a:pt x="1283" y="427"/>
                                </a:lnTo>
                                <a:lnTo>
                                  <a:pt x="1258" y="428"/>
                                </a:lnTo>
                                <a:lnTo>
                                  <a:pt x="1212" y="432"/>
                                </a:lnTo>
                                <a:lnTo>
                                  <a:pt x="1170" y="434"/>
                                </a:lnTo>
                                <a:lnTo>
                                  <a:pt x="1151" y="434"/>
                                </a:lnTo>
                                <a:lnTo>
                                  <a:pt x="1131" y="430"/>
                                </a:lnTo>
                                <a:lnTo>
                                  <a:pt x="1118" y="425"/>
                                </a:lnTo>
                                <a:lnTo>
                                  <a:pt x="1107" y="417"/>
                                </a:lnTo>
                                <a:lnTo>
                                  <a:pt x="1097" y="407"/>
                                </a:lnTo>
                                <a:lnTo>
                                  <a:pt x="1085" y="402"/>
                                </a:lnTo>
                                <a:lnTo>
                                  <a:pt x="1064" y="394"/>
                                </a:lnTo>
                                <a:lnTo>
                                  <a:pt x="1047" y="392"/>
                                </a:lnTo>
                                <a:lnTo>
                                  <a:pt x="1039" y="392"/>
                                </a:lnTo>
                                <a:lnTo>
                                  <a:pt x="1041" y="394"/>
                                </a:lnTo>
                                <a:lnTo>
                                  <a:pt x="1039" y="388"/>
                                </a:lnTo>
                                <a:lnTo>
                                  <a:pt x="1034" y="377"/>
                                </a:lnTo>
                                <a:lnTo>
                                  <a:pt x="1028" y="363"/>
                                </a:lnTo>
                                <a:lnTo>
                                  <a:pt x="1026" y="352"/>
                                </a:lnTo>
                                <a:lnTo>
                                  <a:pt x="1030" y="334"/>
                                </a:lnTo>
                                <a:lnTo>
                                  <a:pt x="1036" y="325"/>
                                </a:lnTo>
                                <a:lnTo>
                                  <a:pt x="1043" y="315"/>
                                </a:lnTo>
                                <a:lnTo>
                                  <a:pt x="1051" y="302"/>
                                </a:lnTo>
                                <a:lnTo>
                                  <a:pt x="1061" y="279"/>
                                </a:lnTo>
                                <a:lnTo>
                                  <a:pt x="1068" y="244"/>
                                </a:lnTo>
                                <a:lnTo>
                                  <a:pt x="1070" y="221"/>
                                </a:lnTo>
                                <a:lnTo>
                                  <a:pt x="1074" y="196"/>
                                </a:lnTo>
                                <a:lnTo>
                                  <a:pt x="1074" y="173"/>
                                </a:lnTo>
                                <a:lnTo>
                                  <a:pt x="1072" y="146"/>
                                </a:lnTo>
                                <a:lnTo>
                                  <a:pt x="1068" y="117"/>
                                </a:lnTo>
                                <a:lnTo>
                                  <a:pt x="1061" y="86"/>
                                </a:lnTo>
                                <a:lnTo>
                                  <a:pt x="1049" y="58"/>
                                </a:lnTo>
                                <a:lnTo>
                                  <a:pt x="1032" y="33"/>
                                </a:lnTo>
                                <a:lnTo>
                                  <a:pt x="1013" y="13"/>
                                </a:lnTo>
                                <a:lnTo>
                                  <a:pt x="990" y="4"/>
                                </a:lnTo>
                                <a:lnTo>
                                  <a:pt x="976" y="2"/>
                                </a:lnTo>
                                <a:lnTo>
                                  <a:pt x="953" y="0"/>
                                </a:lnTo>
                                <a:lnTo>
                                  <a:pt x="894" y="0"/>
                                </a:lnTo>
                                <a:lnTo>
                                  <a:pt x="867" y="2"/>
                                </a:lnTo>
                                <a:lnTo>
                                  <a:pt x="848" y="8"/>
                                </a:lnTo>
                                <a:lnTo>
                                  <a:pt x="828" y="23"/>
                                </a:lnTo>
                                <a:lnTo>
                                  <a:pt x="819" y="33"/>
                                </a:lnTo>
                                <a:lnTo>
                                  <a:pt x="807" y="48"/>
                                </a:lnTo>
                                <a:lnTo>
                                  <a:pt x="796" y="63"/>
                                </a:lnTo>
                                <a:lnTo>
                                  <a:pt x="788" y="81"/>
                                </a:lnTo>
                                <a:lnTo>
                                  <a:pt x="781" y="115"/>
                                </a:lnTo>
                                <a:lnTo>
                                  <a:pt x="781" y="198"/>
                                </a:lnTo>
                                <a:lnTo>
                                  <a:pt x="782" y="221"/>
                                </a:lnTo>
                                <a:lnTo>
                                  <a:pt x="786" y="242"/>
                                </a:lnTo>
                                <a:lnTo>
                                  <a:pt x="798" y="281"/>
                                </a:lnTo>
                                <a:lnTo>
                                  <a:pt x="811" y="309"/>
                                </a:lnTo>
                                <a:lnTo>
                                  <a:pt x="819" y="319"/>
                                </a:lnTo>
                                <a:lnTo>
                                  <a:pt x="823" y="327"/>
                                </a:lnTo>
                                <a:lnTo>
                                  <a:pt x="828" y="340"/>
                                </a:lnTo>
                                <a:lnTo>
                                  <a:pt x="832" y="355"/>
                                </a:lnTo>
                                <a:lnTo>
                                  <a:pt x="832" y="371"/>
                                </a:lnTo>
                                <a:lnTo>
                                  <a:pt x="821" y="3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88" name="Freeform 7"/>
                        <wps:cNvSpPr>
                          <a:spLocks/>
                        </wps:cNvSpPr>
                        <wps:spPr bwMode="auto">
                          <a:xfrm>
                            <a:off x="2074" y="1343"/>
                            <a:ext cx="1622" cy="1914"/>
                          </a:xfrm>
                          <a:custGeom>
                            <a:avLst/>
                            <a:gdLst>
                              <a:gd name="T0" fmla="*/ 648 w 1622"/>
                              <a:gd name="T1" fmla="*/ 362 h 1914"/>
                              <a:gd name="T2" fmla="*/ 483 w 1622"/>
                              <a:gd name="T3" fmla="*/ 356 h 1914"/>
                              <a:gd name="T4" fmla="*/ 213 w 1622"/>
                              <a:gd name="T5" fmla="*/ 252 h 1914"/>
                              <a:gd name="T6" fmla="*/ 167 w 1622"/>
                              <a:gd name="T7" fmla="*/ 241 h 1914"/>
                              <a:gd name="T8" fmla="*/ 92 w 1622"/>
                              <a:gd name="T9" fmla="*/ 148 h 1914"/>
                              <a:gd name="T10" fmla="*/ 96 w 1622"/>
                              <a:gd name="T11" fmla="*/ 219 h 1914"/>
                              <a:gd name="T12" fmla="*/ 6 w 1622"/>
                              <a:gd name="T13" fmla="*/ 160 h 1914"/>
                              <a:gd name="T14" fmla="*/ 23 w 1622"/>
                              <a:gd name="T15" fmla="*/ 260 h 1914"/>
                              <a:gd name="T16" fmla="*/ 132 w 1622"/>
                              <a:gd name="T17" fmla="*/ 306 h 1914"/>
                              <a:gd name="T18" fmla="*/ 161 w 1622"/>
                              <a:gd name="T19" fmla="*/ 348 h 1914"/>
                              <a:gd name="T20" fmla="*/ 368 w 1622"/>
                              <a:gd name="T21" fmla="*/ 460 h 1914"/>
                              <a:gd name="T22" fmla="*/ 556 w 1622"/>
                              <a:gd name="T23" fmla="*/ 542 h 1914"/>
                              <a:gd name="T24" fmla="*/ 602 w 1622"/>
                              <a:gd name="T25" fmla="*/ 627 h 1914"/>
                              <a:gd name="T26" fmla="*/ 537 w 1622"/>
                              <a:gd name="T27" fmla="*/ 829 h 1914"/>
                              <a:gd name="T28" fmla="*/ 506 w 1622"/>
                              <a:gd name="T29" fmla="*/ 978 h 1914"/>
                              <a:gd name="T30" fmla="*/ 598 w 1622"/>
                              <a:gd name="T31" fmla="*/ 1023 h 1914"/>
                              <a:gd name="T32" fmla="*/ 581 w 1622"/>
                              <a:gd name="T33" fmla="*/ 1178 h 1914"/>
                              <a:gd name="T34" fmla="*/ 548 w 1622"/>
                              <a:gd name="T35" fmla="*/ 1334 h 1914"/>
                              <a:gd name="T36" fmla="*/ 491 w 1622"/>
                              <a:gd name="T37" fmla="*/ 1545 h 1914"/>
                              <a:gd name="T38" fmla="*/ 420 w 1622"/>
                              <a:gd name="T39" fmla="*/ 1764 h 1914"/>
                              <a:gd name="T40" fmla="*/ 397 w 1622"/>
                              <a:gd name="T41" fmla="*/ 1828 h 1914"/>
                              <a:gd name="T42" fmla="*/ 267 w 1622"/>
                              <a:gd name="T43" fmla="*/ 1885 h 1914"/>
                              <a:gd name="T44" fmla="*/ 355 w 1622"/>
                              <a:gd name="T45" fmla="*/ 1901 h 1914"/>
                              <a:gd name="T46" fmla="*/ 552 w 1622"/>
                              <a:gd name="T47" fmla="*/ 1899 h 1914"/>
                              <a:gd name="T48" fmla="*/ 560 w 1622"/>
                              <a:gd name="T49" fmla="*/ 1857 h 1914"/>
                              <a:gd name="T50" fmla="*/ 589 w 1622"/>
                              <a:gd name="T51" fmla="*/ 1801 h 1914"/>
                              <a:gd name="T52" fmla="*/ 704 w 1622"/>
                              <a:gd name="T53" fmla="*/ 1376 h 1914"/>
                              <a:gd name="T54" fmla="*/ 790 w 1622"/>
                              <a:gd name="T55" fmla="*/ 1134 h 1914"/>
                              <a:gd name="T56" fmla="*/ 813 w 1622"/>
                              <a:gd name="T57" fmla="*/ 1088 h 1914"/>
                              <a:gd name="T58" fmla="*/ 846 w 1622"/>
                              <a:gd name="T59" fmla="*/ 1178 h 1914"/>
                              <a:gd name="T60" fmla="*/ 932 w 1622"/>
                              <a:gd name="T61" fmla="*/ 1457 h 1914"/>
                              <a:gd name="T62" fmla="*/ 1034 w 1622"/>
                              <a:gd name="T63" fmla="*/ 1808 h 1914"/>
                              <a:gd name="T64" fmla="*/ 1057 w 1622"/>
                              <a:gd name="T65" fmla="*/ 1862 h 1914"/>
                              <a:gd name="T66" fmla="*/ 1080 w 1622"/>
                              <a:gd name="T67" fmla="*/ 1908 h 1914"/>
                              <a:gd name="T68" fmla="*/ 1302 w 1622"/>
                              <a:gd name="T69" fmla="*/ 1912 h 1914"/>
                              <a:gd name="T70" fmla="*/ 1352 w 1622"/>
                              <a:gd name="T71" fmla="*/ 1891 h 1914"/>
                              <a:gd name="T72" fmla="*/ 1224 w 1622"/>
                              <a:gd name="T73" fmla="*/ 1837 h 1914"/>
                              <a:gd name="T74" fmla="*/ 1193 w 1622"/>
                              <a:gd name="T75" fmla="*/ 1735 h 1914"/>
                              <a:gd name="T76" fmla="*/ 1116 w 1622"/>
                              <a:gd name="T77" fmla="*/ 1507 h 1914"/>
                              <a:gd name="T78" fmla="*/ 1059 w 1622"/>
                              <a:gd name="T79" fmla="*/ 1267 h 1914"/>
                              <a:gd name="T80" fmla="*/ 1022 w 1622"/>
                              <a:gd name="T81" fmla="*/ 1065 h 1914"/>
                              <a:gd name="T82" fmla="*/ 1080 w 1622"/>
                              <a:gd name="T83" fmla="*/ 1013 h 1914"/>
                              <a:gd name="T84" fmla="*/ 1116 w 1622"/>
                              <a:gd name="T85" fmla="*/ 948 h 1914"/>
                              <a:gd name="T86" fmla="*/ 1047 w 1622"/>
                              <a:gd name="T87" fmla="*/ 717 h 1914"/>
                              <a:gd name="T88" fmla="*/ 1020 w 1622"/>
                              <a:gd name="T89" fmla="*/ 594 h 1914"/>
                              <a:gd name="T90" fmla="*/ 1143 w 1622"/>
                              <a:gd name="T91" fmla="*/ 517 h 1914"/>
                              <a:gd name="T92" fmla="*/ 1360 w 1622"/>
                              <a:gd name="T93" fmla="*/ 413 h 1914"/>
                              <a:gd name="T94" fmla="*/ 1479 w 1622"/>
                              <a:gd name="T95" fmla="*/ 348 h 1914"/>
                              <a:gd name="T96" fmla="*/ 1565 w 1622"/>
                              <a:gd name="T97" fmla="*/ 306 h 1914"/>
                              <a:gd name="T98" fmla="*/ 1622 w 1622"/>
                              <a:gd name="T99" fmla="*/ 175 h 1914"/>
                              <a:gd name="T100" fmla="*/ 1557 w 1622"/>
                              <a:gd name="T101" fmla="*/ 204 h 1914"/>
                              <a:gd name="T102" fmla="*/ 1530 w 1622"/>
                              <a:gd name="T103" fmla="*/ 168 h 1914"/>
                              <a:gd name="T104" fmla="*/ 1496 w 1622"/>
                              <a:gd name="T105" fmla="*/ 193 h 1914"/>
                              <a:gd name="T106" fmla="*/ 1431 w 1622"/>
                              <a:gd name="T107" fmla="*/ 248 h 1914"/>
                              <a:gd name="T108" fmla="*/ 1356 w 1622"/>
                              <a:gd name="T109" fmla="*/ 291 h 1914"/>
                              <a:gd name="T110" fmla="*/ 1018 w 1622"/>
                              <a:gd name="T111" fmla="*/ 377 h 1914"/>
                              <a:gd name="T112" fmla="*/ 911 w 1622"/>
                              <a:gd name="T113" fmla="*/ 340 h 1914"/>
                              <a:gd name="T114" fmla="*/ 894 w 1622"/>
                              <a:gd name="T115" fmla="*/ 306 h 1914"/>
                              <a:gd name="T116" fmla="*/ 932 w 1622"/>
                              <a:gd name="T117" fmla="*/ 193 h 1914"/>
                              <a:gd name="T118" fmla="*/ 899 w 1622"/>
                              <a:gd name="T119" fmla="*/ 27 h 1914"/>
                              <a:gd name="T120" fmla="*/ 738 w 1622"/>
                              <a:gd name="T121" fmla="*/ 6 h 1914"/>
                              <a:gd name="T122" fmla="*/ 679 w 1622"/>
                              <a:gd name="T123" fmla="*/ 100 h 1914"/>
                              <a:gd name="T124" fmla="*/ 717 w 1622"/>
                              <a:gd name="T125" fmla="*/ 285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2" h="1914">
                                <a:moveTo>
                                  <a:pt x="715" y="337"/>
                                </a:moveTo>
                                <a:lnTo>
                                  <a:pt x="694" y="337"/>
                                </a:lnTo>
                                <a:lnTo>
                                  <a:pt x="675" y="340"/>
                                </a:lnTo>
                                <a:lnTo>
                                  <a:pt x="665" y="346"/>
                                </a:lnTo>
                                <a:lnTo>
                                  <a:pt x="658" y="354"/>
                                </a:lnTo>
                                <a:lnTo>
                                  <a:pt x="648" y="362"/>
                                </a:lnTo>
                                <a:lnTo>
                                  <a:pt x="635" y="365"/>
                                </a:lnTo>
                                <a:lnTo>
                                  <a:pt x="604" y="369"/>
                                </a:lnTo>
                                <a:lnTo>
                                  <a:pt x="566" y="367"/>
                                </a:lnTo>
                                <a:lnTo>
                                  <a:pt x="527" y="364"/>
                                </a:lnTo>
                                <a:lnTo>
                                  <a:pt x="506" y="362"/>
                                </a:lnTo>
                                <a:lnTo>
                                  <a:pt x="483" y="356"/>
                                </a:lnTo>
                                <a:lnTo>
                                  <a:pt x="430" y="342"/>
                                </a:lnTo>
                                <a:lnTo>
                                  <a:pt x="316" y="304"/>
                                </a:lnTo>
                                <a:lnTo>
                                  <a:pt x="267" y="283"/>
                                </a:lnTo>
                                <a:lnTo>
                                  <a:pt x="245" y="271"/>
                                </a:lnTo>
                                <a:lnTo>
                                  <a:pt x="226" y="262"/>
                                </a:lnTo>
                                <a:lnTo>
                                  <a:pt x="213" y="252"/>
                                </a:lnTo>
                                <a:lnTo>
                                  <a:pt x="201" y="244"/>
                                </a:lnTo>
                                <a:lnTo>
                                  <a:pt x="194" y="241"/>
                                </a:lnTo>
                                <a:lnTo>
                                  <a:pt x="192" y="239"/>
                                </a:lnTo>
                                <a:lnTo>
                                  <a:pt x="182" y="256"/>
                                </a:lnTo>
                                <a:lnTo>
                                  <a:pt x="178" y="252"/>
                                </a:lnTo>
                                <a:lnTo>
                                  <a:pt x="167" y="241"/>
                                </a:lnTo>
                                <a:lnTo>
                                  <a:pt x="140" y="206"/>
                                </a:lnTo>
                                <a:lnTo>
                                  <a:pt x="113" y="160"/>
                                </a:lnTo>
                                <a:lnTo>
                                  <a:pt x="105" y="150"/>
                                </a:lnTo>
                                <a:lnTo>
                                  <a:pt x="100" y="144"/>
                                </a:lnTo>
                                <a:lnTo>
                                  <a:pt x="94" y="143"/>
                                </a:lnTo>
                                <a:lnTo>
                                  <a:pt x="92" y="148"/>
                                </a:lnTo>
                                <a:lnTo>
                                  <a:pt x="92" y="158"/>
                                </a:lnTo>
                                <a:lnTo>
                                  <a:pt x="94" y="171"/>
                                </a:lnTo>
                                <a:lnTo>
                                  <a:pt x="98" y="198"/>
                                </a:lnTo>
                                <a:lnTo>
                                  <a:pt x="100" y="210"/>
                                </a:lnTo>
                                <a:lnTo>
                                  <a:pt x="100" y="218"/>
                                </a:lnTo>
                                <a:lnTo>
                                  <a:pt x="96" y="219"/>
                                </a:lnTo>
                                <a:lnTo>
                                  <a:pt x="88" y="214"/>
                                </a:lnTo>
                                <a:lnTo>
                                  <a:pt x="65" y="194"/>
                                </a:lnTo>
                                <a:lnTo>
                                  <a:pt x="38" y="175"/>
                                </a:lnTo>
                                <a:lnTo>
                                  <a:pt x="25" y="168"/>
                                </a:lnTo>
                                <a:lnTo>
                                  <a:pt x="13" y="164"/>
                                </a:lnTo>
                                <a:lnTo>
                                  <a:pt x="6" y="160"/>
                                </a:lnTo>
                                <a:lnTo>
                                  <a:pt x="2" y="162"/>
                                </a:lnTo>
                                <a:lnTo>
                                  <a:pt x="2" y="166"/>
                                </a:lnTo>
                                <a:lnTo>
                                  <a:pt x="0" y="175"/>
                                </a:lnTo>
                                <a:lnTo>
                                  <a:pt x="2" y="198"/>
                                </a:lnTo>
                                <a:lnTo>
                                  <a:pt x="8" y="227"/>
                                </a:lnTo>
                                <a:lnTo>
                                  <a:pt x="23" y="260"/>
                                </a:lnTo>
                                <a:lnTo>
                                  <a:pt x="33" y="273"/>
                                </a:lnTo>
                                <a:lnTo>
                                  <a:pt x="42" y="285"/>
                                </a:lnTo>
                                <a:lnTo>
                                  <a:pt x="59" y="298"/>
                                </a:lnTo>
                                <a:lnTo>
                                  <a:pt x="75" y="304"/>
                                </a:lnTo>
                                <a:lnTo>
                                  <a:pt x="92" y="304"/>
                                </a:lnTo>
                                <a:lnTo>
                                  <a:pt x="132" y="306"/>
                                </a:lnTo>
                                <a:lnTo>
                                  <a:pt x="150" y="308"/>
                                </a:lnTo>
                                <a:lnTo>
                                  <a:pt x="155" y="308"/>
                                </a:lnTo>
                                <a:lnTo>
                                  <a:pt x="144" y="339"/>
                                </a:lnTo>
                                <a:lnTo>
                                  <a:pt x="146" y="339"/>
                                </a:lnTo>
                                <a:lnTo>
                                  <a:pt x="150" y="340"/>
                                </a:lnTo>
                                <a:lnTo>
                                  <a:pt x="161" y="348"/>
                                </a:lnTo>
                                <a:lnTo>
                                  <a:pt x="182" y="360"/>
                                </a:lnTo>
                                <a:lnTo>
                                  <a:pt x="207" y="373"/>
                                </a:lnTo>
                                <a:lnTo>
                                  <a:pt x="263" y="404"/>
                                </a:lnTo>
                                <a:lnTo>
                                  <a:pt x="292" y="419"/>
                                </a:lnTo>
                                <a:lnTo>
                                  <a:pt x="316" y="433"/>
                                </a:lnTo>
                                <a:lnTo>
                                  <a:pt x="368" y="460"/>
                                </a:lnTo>
                                <a:lnTo>
                                  <a:pt x="426" y="485"/>
                                </a:lnTo>
                                <a:lnTo>
                                  <a:pt x="481" y="508"/>
                                </a:lnTo>
                                <a:lnTo>
                                  <a:pt x="504" y="517"/>
                                </a:lnTo>
                                <a:lnTo>
                                  <a:pt x="514" y="523"/>
                                </a:lnTo>
                                <a:lnTo>
                                  <a:pt x="524" y="527"/>
                                </a:lnTo>
                                <a:lnTo>
                                  <a:pt x="556" y="542"/>
                                </a:lnTo>
                                <a:lnTo>
                                  <a:pt x="583" y="563"/>
                                </a:lnTo>
                                <a:lnTo>
                                  <a:pt x="595" y="573"/>
                                </a:lnTo>
                                <a:lnTo>
                                  <a:pt x="602" y="585"/>
                                </a:lnTo>
                                <a:lnTo>
                                  <a:pt x="606" y="596"/>
                                </a:lnTo>
                                <a:lnTo>
                                  <a:pt x="606" y="609"/>
                                </a:lnTo>
                                <a:lnTo>
                                  <a:pt x="602" y="627"/>
                                </a:lnTo>
                                <a:lnTo>
                                  <a:pt x="596" y="650"/>
                                </a:lnTo>
                                <a:lnTo>
                                  <a:pt x="587" y="677"/>
                                </a:lnTo>
                                <a:lnTo>
                                  <a:pt x="577" y="707"/>
                                </a:lnTo>
                                <a:lnTo>
                                  <a:pt x="566" y="740"/>
                                </a:lnTo>
                                <a:lnTo>
                                  <a:pt x="547" y="802"/>
                                </a:lnTo>
                                <a:lnTo>
                                  <a:pt x="537" y="829"/>
                                </a:lnTo>
                                <a:lnTo>
                                  <a:pt x="522" y="877"/>
                                </a:lnTo>
                                <a:lnTo>
                                  <a:pt x="510" y="921"/>
                                </a:lnTo>
                                <a:lnTo>
                                  <a:pt x="506" y="938"/>
                                </a:lnTo>
                                <a:lnTo>
                                  <a:pt x="504" y="955"/>
                                </a:lnTo>
                                <a:lnTo>
                                  <a:pt x="504" y="969"/>
                                </a:lnTo>
                                <a:lnTo>
                                  <a:pt x="506" y="978"/>
                                </a:lnTo>
                                <a:lnTo>
                                  <a:pt x="512" y="986"/>
                                </a:lnTo>
                                <a:lnTo>
                                  <a:pt x="520" y="994"/>
                                </a:lnTo>
                                <a:lnTo>
                                  <a:pt x="545" y="1005"/>
                                </a:lnTo>
                                <a:lnTo>
                                  <a:pt x="571" y="1013"/>
                                </a:lnTo>
                                <a:lnTo>
                                  <a:pt x="595" y="1019"/>
                                </a:lnTo>
                                <a:lnTo>
                                  <a:pt x="598" y="1023"/>
                                </a:lnTo>
                                <a:lnTo>
                                  <a:pt x="600" y="1030"/>
                                </a:lnTo>
                                <a:lnTo>
                                  <a:pt x="602" y="1042"/>
                                </a:lnTo>
                                <a:lnTo>
                                  <a:pt x="600" y="1055"/>
                                </a:lnTo>
                                <a:lnTo>
                                  <a:pt x="596" y="1092"/>
                                </a:lnTo>
                                <a:lnTo>
                                  <a:pt x="589" y="1134"/>
                                </a:lnTo>
                                <a:lnTo>
                                  <a:pt x="581" y="1178"/>
                                </a:lnTo>
                                <a:lnTo>
                                  <a:pt x="571" y="1222"/>
                                </a:lnTo>
                                <a:lnTo>
                                  <a:pt x="568" y="1242"/>
                                </a:lnTo>
                                <a:lnTo>
                                  <a:pt x="564" y="1259"/>
                                </a:lnTo>
                                <a:lnTo>
                                  <a:pt x="560" y="1274"/>
                                </a:lnTo>
                                <a:lnTo>
                                  <a:pt x="558" y="1288"/>
                                </a:lnTo>
                                <a:lnTo>
                                  <a:pt x="548" y="1334"/>
                                </a:lnTo>
                                <a:lnTo>
                                  <a:pt x="537" y="1386"/>
                                </a:lnTo>
                                <a:lnTo>
                                  <a:pt x="524" y="1434"/>
                                </a:lnTo>
                                <a:lnTo>
                                  <a:pt x="514" y="1478"/>
                                </a:lnTo>
                                <a:lnTo>
                                  <a:pt x="508" y="1499"/>
                                </a:lnTo>
                                <a:lnTo>
                                  <a:pt x="501" y="1522"/>
                                </a:lnTo>
                                <a:lnTo>
                                  <a:pt x="491" y="1545"/>
                                </a:lnTo>
                                <a:lnTo>
                                  <a:pt x="481" y="1572"/>
                                </a:lnTo>
                                <a:lnTo>
                                  <a:pt x="462" y="1626"/>
                                </a:lnTo>
                                <a:lnTo>
                                  <a:pt x="445" y="1680"/>
                                </a:lnTo>
                                <a:lnTo>
                                  <a:pt x="432" y="1728"/>
                                </a:lnTo>
                                <a:lnTo>
                                  <a:pt x="426" y="1747"/>
                                </a:lnTo>
                                <a:lnTo>
                                  <a:pt x="420" y="1764"/>
                                </a:lnTo>
                                <a:lnTo>
                                  <a:pt x="414" y="1778"/>
                                </a:lnTo>
                                <a:lnTo>
                                  <a:pt x="410" y="1789"/>
                                </a:lnTo>
                                <a:lnTo>
                                  <a:pt x="407" y="1795"/>
                                </a:lnTo>
                                <a:lnTo>
                                  <a:pt x="407" y="1797"/>
                                </a:lnTo>
                                <a:lnTo>
                                  <a:pt x="399" y="1828"/>
                                </a:lnTo>
                                <a:lnTo>
                                  <a:pt x="397" y="1828"/>
                                </a:lnTo>
                                <a:lnTo>
                                  <a:pt x="391" y="1830"/>
                                </a:lnTo>
                                <a:lnTo>
                                  <a:pt x="374" y="1835"/>
                                </a:lnTo>
                                <a:lnTo>
                                  <a:pt x="326" y="1849"/>
                                </a:lnTo>
                                <a:lnTo>
                                  <a:pt x="286" y="1872"/>
                                </a:lnTo>
                                <a:lnTo>
                                  <a:pt x="270" y="1881"/>
                                </a:lnTo>
                                <a:lnTo>
                                  <a:pt x="267" y="1885"/>
                                </a:lnTo>
                                <a:lnTo>
                                  <a:pt x="265" y="1887"/>
                                </a:lnTo>
                                <a:lnTo>
                                  <a:pt x="265" y="1905"/>
                                </a:lnTo>
                                <a:lnTo>
                                  <a:pt x="272" y="1905"/>
                                </a:lnTo>
                                <a:lnTo>
                                  <a:pt x="292" y="1903"/>
                                </a:lnTo>
                                <a:lnTo>
                                  <a:pt x="320" y="1903"/>
                                </a:lnTo>
                                <a:lnTo>
                                  <a:pt x="355" y="1901"/>
                                </a:lnTo>
                                <a:lnTo>
                                  <a:pt x="424" y="1899"/>
                                </a:lnTo>
                                <a:lnTo>
                                  <a:pt x="451" y="1901"/>
                                </a:lnTo>
                                <a:lnTo>
                                  <a:pt x="468" y="1901"/>
                                </a:lnTo>
                                <a:lnTo>
                                  <a:pt x="522" y="1903"/>
                                </a:lnTo>
                                <a:lnTo>
                                  <a:pt x="545" y="1899"/>
                                </a:lnTo>
                                <a:lnTo>
                                  <a:pt x="552" y="1899"/>
                                </a:lnTo>
                                <a:lnTo>
                                  <a:pt x="558" y="1897"/>
                                </a:lnTo>
                                <a:lnTo>
                                  <a:pt x="562" y="1893"/>
                                </a:lnTo>
                                <a:lnTo>
                                  <a:pt x="562" y="1883"/>
                                </a:lnTo>
                                <a:lnTo>
                                  <a:pt x="554" y="1866"/>
                                </a:lnTo>
                                <a:lnTo>
                                  <a:pt x="554" y="1862"/>
                                </a:lnTo>
                                <a:lnTo>
                                  <a:pt x="560" y="1857"/>
                                </a:lnTo>
                                <a:lnTo>
                                  <a:pt x="566" y="1855"/>
                                </a:lnTo>
                                <a:lnTo>
                                  <a:pt x="568" y="1853"/>
                                </a:lnTo>
                                <a:lnTo>
                                  <a:pt x="568" y="1851"/>
                                </a:lnTo>
                                <a:lnTo>
                                  <a:pt x="570" y="1847"/>
                                </a:lnTo>
                                <a:lnTo>
                                  <a:pt x="577" y="1828"/>
                                </a:lnTo>
                                <a:lnTo>
                                  <a:pt x="589" y="1801"/>
                                </a:lnTo>
                                <a:lnTo>
                                  <a:pt x="602" y="1766"/>
                                </a:lnTo>
                                <a:lnTo>
                                  <a:pt x="658" y="1603"/>
                                </a:lnTo>
                                <a:lnTo>
                                  <a:pt x="677" y="1526"/>
                                </a:lnTo>
                                <a:lnTo>
                                  <a:pt x="685" y="1488"/>
                                </a:lnTo>
                                <a:lnTo>
                                  <a:pt x="690" y="1449"/>
                                </a:lnTo>
                                <a:lnTo>
                                  <a:pt x="704" y="1376"/>
                                </a:lnTo>
                                <a:lnTo>
                                  <a:pt x="713" y="1343"/>
                                </a:lnTo>
                                <a:lnTo>
                                  <a:pt x="723" y="1315"/>
                                </a:lnTo>
                                <a:lnTo>
                                  <a:pt x="736" y="1284"/>
                                </a:lnTo>
                                <a:lnTo>
                                  <a:pt x="750" y="1247"/>
                                </a:lnTo>
                                <a:lnTo>
                                  <a:pt x="779" y="1169"/>
                                </a:lnTo>
                                <a:lnTo>
                                  <a:pt x="790" y="1134"/>
                                </a:lnTo>
                                <a:lnTo>
                                  <a:pt x="800" y="1105"/>
                                </a:lnTo>
                                <a:lnTo>
                                  <a:pt x="804" y="1094"/>
                                </a:lnTo>
                                <a:lnTo>
                                  <a:pt x="807" y="1086"/>
                                </a:lnTo>
                                <a:lnTo>
                                  <a:pt x="809" y="1080"/>
                                </a:lnTo>
                                <a:lnTo>
                                  <a:pt x="809" y="1078"/>
                                </a:lnTo>
                                <a:lnTo>
                                  <a:pt x="813" y="1088"/>
                                </a:lnTo>
                                <a:lnTo>
                                  <a:pt x="813" y="1090"/>
                                </a:lnTo>
                                <a:lnTo>
                                  <a:pt x="815" y="1096"/>
                                </a:lnTo>
                                <a:lnTo>
                                  <a:pt x="819" y="1103"/>
                                </a:lnTo>
                                <a:lnTo>
                                  <a:pt x="823" y="1115"/>
                                </a:lnTo>
                                <a:lnTo>
                                  <a:pt x="832" y="1144"/>
                                </a:lnTo>
                                <a:lnTo>
                                  <a:pt x="846" y="1178"/>
                                </a:lnTo>
                                <a:lnTo>
                                  <a:pt x="873" y="1257"/>
                                </a:lnTo>
                                <a:lnTo>
                                  <a:pt x="886" y="1294"/>
                                </a:lnTo>
                                <a:lnTo>
                                  <a:pt x="899" y="1324"/>
                                </a:lnTo>
                                <a:lnTo>
                                  <a:pt x="909" y="1353"/>
                                </a:lnTo>
                                <a:lnTo>
                                  <a:pt x="919" y="1386"/>
                                </a:lnTo>
                                <a:lnTo>
                                  <a:pt x="932" y="1457"/>
                                </a:lnTo>
                                <a:lnTo>
                                  <a:pt x="938" y="1495"/>
                                </a:lnTo>
                                <a:lnTo>
                                  <a:pt x="945" y="1534"/>
                                </a:lnTo>
                                <a:lnTo>
                                  <a:pt x="965" y="1611"/>
                                </a:lnTo>
                                <a:lnTo>
                                  <a:pt x="991" y="1693"/>
                                </a:lnTo>
                                <a:lnTo>
                                  <a:pt x="1022" y="1774"/>
                                </a:lnTo>
                                <a:lnTo>
                                  <a:pt x="1034" y="1808"/>
                                </a:lnTo>
                                <a:lnTo>
                                  <a:pt x="1045" y="1835"/>
                                </a:lnTo>
                                <a:lnTo>
                                  <a:pt x="1049" y="1847"/>
                                </a:lnTo>
                                <a:lnTo>
                                  <a:pt x="1053" y="1855"/>
                                </a:lnTo>
                                <a:lnTo>
                                  <a:pt x="1055" y="1858"/>
                                </a:lnTo>
                                <a:lnTo>
                                  <a:pt x="1055" y="1860"/>
                                </a:lnTo>
                                <a:lnTo>
                                  <a:pt x="1057" y="1862"/>
                                </a:lnTo>
                                <a:lnTo>
                                  <a:pt x="1068" y="1870"/>
                                </a:lnTo>
                                <a:lnTo>
                                  <a:pt x="1068" y="1876"/>
                                </a:lnTo>
                                <a:lnTo>
                                  <a:pt x="1061" y="1891"/>
                                </a:lnTo>
                                <a:lnTo>
                                  <a:pt x="1061" y="1901"/>
                                </a:lnTo>
                                <a:lnTo>
                                  <a:pt x="1064" y="1906"/>
                                </a:lnTo>
                                <a:lnTo>
                                  <a:pt x="1080" y="1908"/>
                                </a:lnTo>
                                <a:lnTo>
                                  <a:pt x="1103" y="1912"/>
                                </a:lnTo>
                                <a:lnTo>
                                  <a:pt x="1155" y="1910"/>
                                </a:lnTo>
                                <a:lnTo>
                                  <a:pt x="1172" y="1910"/>
                                </a:lnTo>
                                <a:lnTo>
                                  <a:pt x="1201" y="1908"/>
                                </a:lnTo>
                                <a:lnTo>
                                  <a:pt x="1268" y="1910"/>
                                </a:lnTo>
                                <a:lnTo>
                                  <a:pt x="1302" y="1912"/>
                                </a:lnTo>
                                <a:lnTo>
                                  <a:pt x="1331" y="1912"/>
                                </a:lnTo>
                                <a:lnTo>
                                  <a:pt x="1350" y="1914"/>
                                </a:lnTo>
                                <a:lnTo>
                                  <a:pt x="1358" y="1914"/>
                                </a:lnTo>
                                <a:lnTo>
                                  <a:pt x="1358" y="1897"/>
                                </a:lnTo>
                                <a:lnTo>
                                  <a:pt x="1356" y="1895"/>
                                </a:lnTo>
                                <a:lnTo>
                                  <a:pt x="1352" y="1891"/>
                                </a:lnTo>
                                <a:lnTo>
                                  <a:pt x="1337" y="1880"/>
                                </a:lnTo>
                                <a:lnTo>
                                  <a:pt x="1296" y="1858"/>
                                </a:lnTo>
                                <a:lnTo>
                                  <a:pt x="1248" y="1843"/>
                                </a:lnTo>
                                <a:lnTo>
                                  <a:pt x="1231" y="1839"/>
                                </a:lnTo>
                                <a:lnTo>
                                  <a:pt x="1225" y="1837"/>
                                </a:lnTo>
                                <a:lnTo>
                                  <a:pt x="1224" y="1837"/>
                                </a:lnTo>
                                <a:lnTo>
                                  <a:pt x="1216" y="1807"/>
                                </a:lnTo>
                                <a:lnTo>
                                  <a:pt x="1216" y="1805"/>
                                </a:lnTo>
                                <a:lnTo>
                                  <a:pt x="1212" y="1797"/>
                                </a:lnTo>
                                <a:lnTo>
                                  <a:pt x="1208" y="1787"/>
                                </a:lnTo>
                                <a:lnTo>
                                  <a:pt x="1204" y="1774"/>
                                </a:lnTo>
                                <a:lnTo>
                                  <a:pt x="1193" y="1735"/>
                                </a:lnTo>
                                <a:lnTo>
                                  <a:pt x="1179" y="1687"/>
                                </a:lnTo>
                                <a:lnTo>
                                  <a:pt x="1162" y="1634"/>
                                </a:lnTo>
                                <a:lnTo>
                                  <a:pt x="1143" y="1582"/>
                                </a:lnTo>
                                <a:lnTo>
                                  <a:pt x="1131" y="1555"/>
                                </a:lnTo>
                                <a:lnTo>
                                  <a:pt x="1122" y="1530"/>
                                </a:lnTo>
                                <a:lnTo>
                                  <a:pt x="1116" y="1507"/>
                                </a:lnTo>
                                <a:lnTo>
                                  <a:pt x="1110" y="1486"/>
                                </a:lnTo>
                                <a:lnTo>
                                  <a:pt x="1101" y="1443"/>
                                </a:lnTo>
                                <a:lnTo>
                                  <a:pt x="1074" y="1343"/>
                                </a:lnTo>
                                <a:lnTo>
                                  <a:pt x="1064" y="1295"/>
                                </a:lnTo>
                                <a:lnTo>
                                  <a:pt x="1062" y="1282"/>
                                </a:lnTo>
                                <a:lnTo>
                                  <a:pt x="1059" y="1267"/>
                                </a:lnTo>
                                <a:lnTo>
                                  <a:pt x="1055" y="1249"/>
                                </a:lnTo>
                                <a:lnTo>
                                  <a:pt x="1051" y="1230"/>
                                </a:lnTo>
                                <a:lnTo>
                                  <a:pt x="1041" y="1186"/>
                                </a:lnTo>
                                <a:lnTo>
                                  <a:pt x="1034" y="1142"/>
                                </a:lnTo>
                                <a:lnTo>
                                  <a:pt x="1026" y="1101"/>
                                </a:lnTo>
                                <a:lnTo>
                                  <a:pt x="1022" y="1065"/>
                                </a:lnTo>
                                <a:lnTo>
                                  <a:pt x="1020" y="1051"/>
                                </a:lnTo>
                                <a:lnTo>
                                  <a:pt x="1022" y="1040"/>
                                </a:lnTo>
                                <a:lnTo>
                                  <a:pt x="1024" y="1032"/>
                                </a:lnTo>
                                <a:lnTo>
                                  <a:pt x="1028" y="1028"/>
                                </a:lnTo>
                                <a:lnTo>
                                  <a:pt x="1051" y="1021"/>
                                </a:lnTo>
                                <a:lnTo>
                                  <a:pt x="1080" y="1013"/>
                                </a:lnTo>
                                <a:lnTo>
                                  <a:pt x="1105" y="1001"/>
                                </a:lnTo>
                                <a:lnTo>
                                  <a:pt x="1112" y="994"/>
                                </a:lnTo>
                                <a:lnTo>
                                  <a:pt x="1118" y="986"/>
                                </a:lnTo>
                                <a:lnTo>
                                  <a:pt x="1120" y="976"/>
                                </a:lnTo>
                                <a:lnTo>
                                  <a:pt x="1118" y="963"/>
                                </a:lnTo>
                                <a:lnTo>
                                  <a:pt x="1116" y="948"/>
                                </a:lnTo>
                                <a:lnTo>
                                  <a:pt x="1112" y="928"/>
                                </a:lnTo>
                                <a:lnTo>
                                  <a:pt x="1101" y="886"/>
                                </a:lnTo>
                                <a:lnTo>
                                  <a:pt x="1085" y="838"/>
                                </a:lnTo>
                                <a:lnTo>
                                  <a:pt x="1078" y="811"/>
                                </a:lnTo>
                                <a:lnTo>
                                  <a:pt x="1068" y="780"/>
                                </a:lnTo>
                                <a:lnTo>
                                  <a:pt x="1047" y="717"/>
                                </a:lnTo>
                                <a:lnTo>
                                  <a:pt x="1038" y="686"/>
                                </a:lnTo>
                                <a:lnTo>
                                  <a:pt x="1028" y="658"/>
                                </a:lnTo>
                                <a:lnTo>
                                  <a:pt x="1020" y="636"/>
                                </a:lnTo>
                                <a:lnTo>
                                  <a:pt x="1016" y="619"/>
                                </a:lnTo>
                                <a:lnTo>
                                  <a:pt x="1016" y="606"/>
                                </a:lnTo>
                                <a:lnTo>
                                  <a:pt x="1020" y="594"/>
                                </a:lnTo>
                                <a:lnTo>
                                  <a:pt x="1028" y="583"/>
                                </a:lnTo>
                                <a:lnTo>
                                  <a:pt x="1039" y="573"/>
                                </a:lnTo>
                                <a:lnTo>
                                  <a:pt x="1066" y="552"/>
                                </a:lnTo>
                                <a:lnTo>
                                  <a:pt x="1099" y="536"/>
                                </a:lnTo>
                                <a:lnTo>
                                  <a:pt x="1118" y="527"/>
                                </a:lnTo>
                                <a:lnTo>
                                  <a:pt x="1143" y="517"/>
                                </a:lnTo>
                                <a:lnTo>
                                  <a:pt x="1197" y="494"/>
                                </a:lnTo>
                                <a:lnTo>
                                  <a:pt x="1254" y="467"/>
                                </a:lnTo>
                                <a:lnTo>
                                  <a:pt x="1281" y="456"/>
                                </a:lnTo>
                                <a:lnTo>
                                  <a:pt x="1306" y="442"/>
                                </a:lnTo>
                                <a:lnTo>
                                  <a:pt x="1331" y="429"/>
                                </a:lnTo>
                                <a:lnTo>
                                  <a:pt x="1360" y="413"/>
                                </a:lnTo>
                                <a:lnTo>
                                  <a:pt x="1415" y="383"/>
                                </a:lnTo>
                                <a:lnTo>
                                  <a:pt x="1440" y="369"/>
                                </a:lnTo>
                                <a:lnTo>
                                  <a:pt x="1461" y="358"/>
                                </a:lnTo>
                                <a:lnTo>
                                  <a:pt x="1473" y="350"/>
                                </a:lnTo>
                                <a:lnTo>
                                  <a:pt x="1477" y="348"/>
                                </a:lnTo>
                                <a:lnTo>
                                  <a:pt x="1479" y="348"/>
                                </a:lnTo>
                                <a:lnTo>
                                  <a:pt x="1469" y="317"/>
                                </a:lnTo>
                                <a:lnTo>
                                  <a:pt x="1475" y="317"/>
                                </a:lnTo>
                                <a:lnTo>
                                  <a:pt x="1490" y="315"/>
                                </a:lnTo>
                                <a:lnTo>
                                  <a:pt x="1530" y="314"/>
                                </a:lnTo>
                                <a:lnTo>
                                  <a:pt x="1548" y="312"/>
                                </a:lnTo>
                                <a:lnTo>
                                  <a:pt x="1565" y="306"/>
                                </a:lnTo>
                                <a:lnTo>
                                  <a:pt x="1580" y="292"/>
                                </a:lnTo>
                                <a:lnTo>
                                  <a:pt x="1590" y="281"/>
                                </a:lnTo>
                                <a:lnTo>
                                  <a:pt x="1599" y="267"/>
                                </a:lnTo>
                                <a:lnTo>
                                  <a:pt x="1615" y="237"/>
                                </a:lnTo>
                                <a:lnTo>
                                  <a:pt x="1622" y="206"/>
                                </a:lnTo>
                                <a:lnTo>
                                  <a:pt x="1622" y="175"/>
                                </a:lnTo>
                                <a:lnTo>
                                  <a:pt x="1621" y="171"/>
                                </a:lnTo>
                                <a:lnTo>
                                  <a:pt x="1617" y="169"/>
                                </a:lnTo>
                                <a:lnTo>
                                  <a:pt x="1609" y="173"/>
                                </a:lnTo>
                                <a:lnTo>
                                  <a:pt x="1598" y="177"/>
                                </a:lnTo>
                                <a:lnTo>
                                  <a:pt x="1584" y="185"/>
                                </a:lnTo>
                                <a:lnTo>
                                  <a:pt x="1557" y="204"/>
                                </a:lnTo>
                                <a:lnTo>
                                  <a:pt x="1534" y="223"/>
                                </a:lnTo>
                                <a:lnTo>
                                  <a:pt x="1528" y="229"/>
                                </a:lnTo>
                                <a:lnTo>
                                  <a:pt x="1525" y="227"/>
                                </a:lnTo>
                                <a:lnTo>
                                  <a:pt x="1525" y="208"/>
                                </a:lnTo>
                                <a:lnTo>
                                  <a:pt x="1528" y="181"/>
                                </a:lnTo>
                                <a:lnTo>
                                  <a:pt x="1530" y="168"/>
                                </a:lnTo>
                                <a:lnTo>
                                  <a:pt x="1530" y="158"/>
                                </a:lnTo>
                                <a:lnTo>
                                  <a:pt x="1528" y="152"/>
                                </a:lnTo>
                                <a:lnTo>
                                  <a:pt x="1525" y="154"/>
                                </a:lnTo>
                                <a:lnTo>
                                  <a:pt x="1517" y="160"/>
                                </a:lnTo>
                                <a:lnTo>
                                  <a:pt x="1511" y="169"/>
                                </a:lnTo>
                                <a:lnTo>
                                  <a:pt x="1496" y="193"/>
                                </a:lnTo>
                                <a:lnTo>
                                  <a:pt x="1482" y="216"/>
                                </a:lnTo>
                                <a:lnTo>
                                  <a:pt x="1471" y="235"/>
                                </a:lnTo>
                                <a:lnTo>
                                  <a:pt x="1456" y="250"/>
                                </a:lnTo>
                                <a:lnTo>
                                  <a:pt x="1444" y="262"/>
                                </a:lnTo>
                                <a:lnTo>
                                  <a:pt x="1440" y="266"/>
                                </a:lnTo>
                                <a:lnTo>
                                  <a:pt x="1431" y="248"/>
                                </a:lnTo>
                                <a:lnTo>
                                  <a:pt x="1429" y="250"/>
                                </a:lnTo>
                                <a:lnTo>
                                  <a:pt x="1421" y="254"/>
                                </a:lnTo>
                                <a:lnTo>
                                  <a:pt x="1410" y="262"/>
                                </a:lnTo>
                                <a:lnTo>
                                  <a:pt x="1396" y="269"/>
                                </a:lnTo>
                                <a:lnTo>
                                  <a:pt x="1377" y="281"/>
                                </a:lnTo>
                                <a:lnTo>
                                  <a:pt x="1356" y="291"/>
                                </a:lnTo>
                                <a:lnTo>
                                  <a:pt x="1306" y="314"/>
                                </a:lnTo>
                                <a:lnTo>
                                  <a:pt x="1193" y="352"/>
                                </a:lnTo>
                                <a:lnTo>
                                  <a:pt x="1139" y="365"/>
                                </a:lnTo>
                                <a:lnTo>
                                  <a:pt x="1116" y="369"/>
                                </a:lnTo>
                                <a:lnTo>
                                  <a:pt x="1095" y="373"/>
                                </a:lnTo>
                                <a:lnTo>
                                  <a:pt x="1018" y="377"/>
                                </a:lnTo>
                                <a:lnTo>
                                  <a:pt x="988" y="375"/>
                                </a:lnTo>
                                <a:lnTo>
                                  <a:pt x="974" y="369"/>
                                </a:lnTo>
                                <a:lnTo>
                                  <a:pt x="965" y="362"/>
                                </a:lnTo>
                                <a:lnTo>
                                  <a:pt x="947" y="348"/>
                                </a:lnTo>
                                <a:lnTo>
                                  <a:pt x="926" y="342"/>
                                </a:lnTo>
                                <a:lnTo>
                                  <a:pt x="911" y="340"/>
                                </a:lnTo>
                                <a:lnTo>
                                  <a:pt x="905" y="340"/>
                                </a:lnTo>
                                <a:lnTo>
                                  <a:pt x="907" y="342"/>
                                </a:lnTo>
                                <a:lnTo>
                                  <a:pt x="905" y="339"/>
                                </a:lnTo>
                                <a:lnTo>
                                  <a:pt x="901" y="329"/>
                                </a:lnTo>
                                <a:lnTo>
                                  <a:pt x="896" y="317"/>
                                </a:lnTo>
                                <a:lnTo>
                                  <a:pt x="894" y="306"/>
                                </a:lnTo>
                                <a:lnTo>
                                  <a:pt x="898" y="291"/>
                                </a:lnTo>
                                <a:lnTo>
                                  <a:pt x="909" y="273"/>
                                </a:lnTo>
                                <a:lnTo>
                                  <a:pt x="917" y="262"/>
                                </a:lnTo>
                                <a:lnTo>
                                  <a:pt x="924" y="241"/>
                                </a:lnTo>
                                <a:lnTo>
                                  <a:pt x="930" y="212"/>
                                </a:lnTo>
                                <a:lnTo>
                                  <a:pt x="932" y="193"/>
                                </a:lnTo>
                                <a:lnTo>
                                  <a:pt x="936" y="169"/>
                                </a:lnTo>
                                <a:lnTo>
                                  <a:pt x="936" y="127"/>
                                </a:lnTo>
                                <a:lnTo>
                                  <a:pt x="930" y="100"/>
                                </a:lnTo>
                                <a:lnTo>
                                  <a:pt x="924" y="75"/>
                                </a:lnTo>
                                <a:lnTo>
                                  <a:pt x="913" y="50"/>
                                </a:lnTo>
                                <a:lnTo>
                                  <a:pt x="899" y="27"/>
                                </a:lnTo>
                                <a:lnTo>
                                  <a:pt x="882" y="12"/>
                                </a:lnTo>
                                <a:lnTo>
                                  <a:pt x="861" y="2"/>
                                </a:lnTo>
                                <a:lnTo>
                                  <a:pt x="850" y="0"/>
                                </a:lnTo>
                                <a:lnTo>
                                  <a:pt x="779" y="0"/>
                                </a:lnTo>
                                <a:lnTo>
                                  <a:pt x="756" y="0"/>
                                </a:lnTo>
                                <a:lnTo>
                                  <a:pt x="738" y="6"/>
                                </a:lnTo>
                                <a:lnTo>
                                  <a:pt x="721" y="18"/>
                                </a:lnTo>
                                <a:lnTo>
                                  <a:pt x="713" y="27"/>
                                </a:lnTo>
                                <a:lnTo>
                                  <a:pt x="702" y="41"/>
                                </a:lnTo>
                                <a:lnTo>
                                  <a:pt x="692" y="54"/>
                                </a:lnTo>
                                <a:lnTo>
                                  <a:pt x="687" y="70"/>
                                </a:lnTo>
                                <a:lnTo>
                                  <a:pt x="679" y="100"/>
                                </a:lnTo>
                                <a:lnTo>
                                  <a:pt x="679" y="171"/>
                                </a:lnTo>
                                <a:lnTo>
                                  <a:pt x="683" y="210"/>
                                </a:lnTo>
                                <a:lnTo>
                                  <a:pt x="694" y="242"/>
                                </a:lnTo>
                                <a:lnTo>
                                  <a:pt x="708" y="267"/>
                                </a:lnTo>
                                <a:lnTo>
                                  <a:pt x="713" y="277"/>
                                </a:lnTo>
                                <a:lnTo>
                                  <a:pt x="717" y="285"/>
                                </a:lnTo>
                                <a:lnTo>
                                  <a:pt x="723" y="296"/>
                                </a:lnTo>
                                <a:lnTo>
                                  <a:pt x="725" y="308"/>
                                </a:lnTo>
                                <a:lnTo>
                                  <a:pt x="725" y="321"/>
                                </a:lnTo>
                                <a:lnTo>
                                  <a:pt x="715" y="337"/>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489" name="Freeform 8"/>
                        <wps:cNvSpPr>
                          <a:spLocks/>
                        </wps:cNvSpPr>
                        <wps:spPr bwMode="auto">
                          <a:xfrm>
                            <a:off x="2300" y="1895"/>
                            <a:ext cx="1156" cy="1362"/>
                          </a:xfrm>
                          <a:custGeom>
                            <a:avLst/>
                            <a:gdLst>
                              <a:gd name="T0" fmla="*/ 453 w 1156"/>
                              <a:gd name="T1" fmla="*/ 261 h 1362"/>
                              <a:gd name="T2" fmla="*/ 226 w 1156"/>
                              <a:gd name="T3" fmla="*/ 217 h 1362"/>
                              <a:gd name="T4" fmla="*/ 140 w 1156"/>
                              <a:gd name="T5" fmla="*/ 171 h 1362"/>
                              <a:gd name="T6" fmla="*/ 100 w 1156"/>
                              <a:gd name="T7" fmla="*/ 148 h 1362"/>
                              <a:gd name="T8" fmla="*/ 67 w 1156"/>
                              <a:gd name="T9" fmla="*/ 123 h 1362"/>
                              <a:gd name="T10" fmla="*/ 46 w 1156"/>
                              <a:gd name="T11" fmla="*/ 138 h 1362"/>
                              <a:gd name="T12" fmla="*/ 2 w 1156"/>
                              <a:gd name="T13" fmla="*/ 140 h 1362"/>
                              <a:gd name="T14" fmla="*/ 54 w 1156"/>
                              <a:gd name="T15" fmla="*/ 215 h 1362"/>
                              <a:gd name="T16" fmla="*/ 107 w 1156"/>
                              <a:gd name="T17" fmla="*/ 242 h 1362"/>
                              <a:gd name="T18" fmla="*/ 263 w 1156"/>
                              <a:gd name="T19" fmla="*/ 326 h 1362"/>
                              <a:gd name="T20" fmla="*/ 395 w 1156"/>
                              <a:gd name="T21" fmla="*/ 386 h 1362"/>
                              <a:gd name="T22" fmla="*/ 428 w 1156"/>
                              <a:gd name="T23" fmla="*/ 446 h 1362"/>
                              <a:gd name="T24" fmla="*/ 382 w 1156"/>
                              <a:gd name="T25" fmla="*/ 590 h 1362"/>
                              <a:gd name="T26" fmla="*/ 361 w 1156"/>
                              <a:gd name="T27" fmla="*/ 695 h 1362"/>
                              <a:gd name="T28" fmla="*/ 424 w 1156"/>
                              <a:gd name="T29" fmla="*/ 724 h 1362"/>
                              <a:gd name="T30" fmla="*/ 420 w 1156"/>
                              <a:gd name="T31" fmla="*/ 807 h 1362"/>
                              <a:gd name="T32" fmla="*/ 382 w 1156"/>
                              <a:gd name="T33" fmla="*/ 986 h 1362"/>
                              <a:gd name="T34" fmla="*/ 328 w 1156"/>
                              <a:gd name="T35" fmla="*/ 1157 h 1362"/>
                              <a:gd name="T36" fmla="*/ 290 w 1156"/>
                              <a:gd name="T37" fmla="*/ 1276 h 1362"/>
                              <a:gd name="T38" fmla="*/ 232 w 1156"/>
                              <a:gd name="T39" fmla="*/ 1316 h 1362"/>
                              <a:gd name="T40" fmla="*/ 207 w 1156"/>
                              <a:gd name="T41" fmla="*/ 1356 h 1362"/>
                              <a:gd name="T42" fmla="*/ 370 w 1156"/>
                              <a:gd name="T43" fmla="*/ 1354 h 1362"/>
                              <a:gd name="T44" fmla="*/ 395 w 1156"/>
                              <a:gd name="T45" fmla="*/ 1328 h 1362"/>
                              <a:gd name="T46" fmla="*/ 420 w 1156"/>
                              <a:gd name="T47" fmla="*/ 1281 h 1362"/>
                              <a:gd name="T48" fmla="*/ 502 w 1156"/>
                              <a:gd name="T49" fmla="*/ 980 h 1362"/>
                              <a:gd name="T50" fmla="*/ 562 w 1156"/>
                              <a:gd name="T51" fmla="*/ 807 h 1362"/>
                              <a:gd name="T52" fmla="*/ 581 w 1156"/>
                              <a:gd name="T53" fmla="*/ 780 h 1362"/>
                              <a:gd name="T54" fmla="*/ 631 w 1156"/>
                              <a:gd name="T55" fmla="*/ 920 h 1362"/>
                              <a:gd name="T56" fmla="*/ 687 w 1156"/>
                              <a:gd name="T57" fmla="*/ 1147 h 1362"/>
                              <a:gd name="T58" fmla="*/ 750 w 1156"/>
                              <a:gd name="T59" fmla="*/ 1324 h 1362"/>
                              <a:gd name="T60" fmla="*/ 756 w 1156"/>
                              <a:gd name="T61" fmla="*/ 1353 h 1362"/>
                              <a:gd name="T62" fmla="*/ 853 w 1156"/>
                              <a:gd name="T63" fmla="*/ 1358 h 1362"/>
                              <a:gd name="T64" fmla="*/ 967 w 1156"/>
                              <a:gd name="T65" fmla="*/ 1349 h 1362"/>
                              <a:gd name="T66" fmla="*/ 876 w 1156"/>
                              <a:gd name="T67" fmla="*/ 1308 h 1362"/>
                              <a:gd name="T68" fmla="*/ 861 w 1156"/>
                              <a:gd name="T69" fmla="*/ 1272 h 1362"/>
                              <a:gd name="T70" fmla="*/ 800 w 1156"/>
                              <a:gd name="T71" fmla="*/ 1089 h 1362"/>
                              <a:gd name="T72" fmla="*/ 759 w 1156"/>
                              <a:gd name="T73" fmla="*/ 922 h 1362"/>
                              <a:gd name="T74" fmla="*/ 729 w 1156"/>
                              <a:gd name="T75" fmla="*/ 782 h 1362"/>
                              <a:gd name="T76" fmla="*/ 748 w 1156"/>
                              <a:gd name="T77" fmla="*/ 726 h 1362"/>
                              <a:gd name="T78" fmla="*/ 796 w 1156"/>
                              <a:gd name="T79" fmla="*/ 686 h 1362"/>
                              <a:gd name="T80" fmla="*/ 759 w 1156"/>
                              <a:gd name="T81" fmla="*/ 555 h 1362"/>
                              <a:gd name="T82" fmla="*/ 725 w 1156"/>
                              <a:gd name="T83" fmla="*/ 430 h 1362"/>
                              <a:gd name="T84" fmla="*/ 796 w 1156"/>
                              <a:gd name="T85" fmla="*/ 375 h 1362"/>
                              <a:gd name="T86" fmla="*/ 968 w 1156"/>
                              <a:gd name="T87" fmla="*/ 294 h 1362"/>
                              <a:gd name="T88" fmla="*/ 1053 w 1156"/>
                              <a:gd name="T89" fmla="*/ 248 h 1362"/>
                              <a:gd name="T90" fmla="*/ 1114 w 1156"/>
                              <a:gd name="T91" fmla="*/ 217 h 1362"/>
                              <a:gd name="T92" fmla="*/ 1156 w 1156"/>
                              <a:gd name="T93" fmla="*/ 130 h 1362"/>
                              <a:gd name="T94" fmla="*/ 1108 w 1156"/>
                              <a:gd name="T95" fmla="*/ 146 h 1362"/>
                              <a:gd name="T96" fmla="*/ 1085 w 1156"/>
                              <a:gd name="T97" fmla="*/ 148 h 1362"/>
                              <a:gd name="T98" fmla="*/ 1085 w 1156"/>
                              <a:gd name="T99" fmla="*/ 107 h 1362"/>
                              <a:gd name="T100" fmla="*/ 1038 w 1156"/>
                              <a:gd name="T101" fmla="*/ 177 h 1362"/>
                              <a:gd name="T102" fmla="*/ 1013 w 1156"/>
                              <a:gd name="T103" fmla="*/ 180 h 1362"/>
                              <a:gd name="T104" fmla="*/ 850 w 1156"/>
                              <a:gd name="T105" fmla="*/ 250 h 1362"/>
                              <a:gd name="T106" fmla="*/ 694 w 1156"/>
                              <a:gd name="T107" fmla="*/ 263 h 1362"/>
                              <a:gd name="T108" fmla="*/ 644 w 1156"/>
                              <a:gd name="T109" fmla="*/ 242 h 1362"/>
                              <a:gd name="T110" fmla="*/ 639 w 1156"/>
                              <a:gd name="T111" fmla="*/ 211 h 1362"/>
                              <a:gd name="T112" fmla="*/ 662 w 1156"/>
                              <a:gd name="T113" fmla="*/ 150 h 1362"/>
                              <a:gd name="T114" fmla="*/ 650 w 1156"/>
                              <a:gd name="T115" fmla="*/ 34 h 1362"/>
                              <a:gd name="T116" fmla="*/ 539 w 1156"/>
                              <a:gd name="T117" fmla="*/ 0 h 1362"/>
                              <a:gd name="T118" fmla="*/ 483 w 1156"/>
                              <a:gd name="T119" fmla="*/ 69 h 1362"/>
                              <a:gd name="T120" fmla="*/ 510 w 1156"/>
                              <a:gd name="T121" fmla="*/ 20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56" h="1362">
                                <a:moveTo>
                                  <a:pt x="510" y="238"/>
                                </a:moveTo>
                                <a:lnTo>
                                  <a:pt x="495" y="238"/>
                                </a:lnTo>
                                <a:lnTo>
                                  <a:pt x="481" y="242"/>
                                </a:lnTo>
                                <a:lnTo>
                                  <a:pt x="468" y="252"/>
                                </a:lnTo>
                                <a:lnTo>
                                  <a:pt x="453" y="261"/>
                                </a:lnTo>
                                <a:lnTo>
                                  <a:pt x="430" y="263"/>
                                </a:lnTo>
                                <a:lnTo>
                                  <a:pt x="376" y="257"/>
                                </a:lnTo>
                                <a:lnTo>
                                  <a:pt x="343" y="253"/>
                                </a:lnTo>
                                <a:lnTo>
                                  <a:pt x="307" y="244"/>
                                </a:lnTo>
                                <a:lnTo>
                                  <a:pt x="226" y="217"/>
                                </a:lnTo>
                                <a:lnTo>
                                  <a:pt x="190" y="200"/>
                                </a:lnTo>
                                <a:lnTo>
                                  <a:pt x="163" y="184"/>
                                </a:lnTo>
                                <a:lnTo>
                                  <a:pt x="152" y="179"/>
                                </a:lnTo>
                                <a:lnTo>
                                  <a:pt x="144" y="173"/>
                                </a:lnTo>
                                <a:lnTo>
                                  <a:pt x="140" y="171"/>
                                </a:lnTo>
                                <a:lnTo>
                                  <a:pt x="138" y="169"/>
                                </a:lnTo>
                                <a:lnTo>
                                  <a:pt x="128" y="182"/>
                                </a:lnTo>
                                <a:lnTo>
                                  <a:pt x="125" y="179"/>
                                </a:lnTo>
                                <a:lnTo>
                                  <a:pt x="117" y="171"/>
                                </a:lnTo>
                                <a:lnTo>
                                  <a:pt x="100" y="148"/>
                                </a:lnTo>
                                <a:lnTo>
                                  <a:pt x="81" y="113"/>
                                </a:lnTo>
                                <a:lnTo>
                                  <a:pt x="71" y="102"/>
                                </a:lnTo>
                                <a:lnTo>
                                  <a:pt x="67" y="102"/>
                                </a:lnTo>
                                <a:lnTo>
                                  <a:pt x="65" y="106"/>
                                </a:lnTo>
                                <a:lnTo>
                                  <a:pt x="67" y="123"/>
                                </a:lnTo>
                                <a:lnTo>
                                  <a:pt x="71" y="142"/>
                                </a:lnTo>
                                <a:lnTo>
                                  <a:pt x="71" y="154"/>
                                </a:lnTo>
                                <a:lnTo>
                                  <a:pt x="69" y="155"/>
                                </a:lnTo>
                                <a:lnTo>
                                  <a:pt x="63" y="152"/>
                                </a:lnTo>
                                <a:lnTo>
                                  <a:pt x="46" y="138"/>
                                </a:lnTo>
                                <a:lnTo>
                                  <a:pt x="27" y="125"/>
                                </a:lnTo>
                                <a:lnTo>
                                  <a:pt x="10" y="115"/>
                                </a:lnTo>
                                <a:lnTo>
                                  <a:pt x="2" y="115"/>
                                </a:lnTo>
                                <a:lnTo>
                                  <a:pt x="0" y="123"/>
                                </a:lnTo>
                                <a:lnTo>
                                  <a:pt x="2" y="140"/>
                                </a:lnTo>
                                <a:lnTo>
                                  <a:pt x="6" y="161"/>
                                </a:lnTo>
                                <a:lnTo>
                                  <a:pt x="17" y="184"/>
                                </a:lnTo>
                                <a:lnTo>
                                  <a:pt x="31" y="202"/>
                                </a:lnTo>
                                <a:lnTo>
                                  <a:pt x="42" y="211"/>
                                </a:lnTo>
                                <a:lnTo>
                                  <a:pt x="54" y="215"/>
                                </a:lnTo>
                                <a:lnTo>
                                  <a:pt x="65" y="217"/>
                                </a:lnTo>
                                <a:lnTo>
                                  <a:pt x="94" y="219"/>
                                </a:lnTo>
                                <a:lnTo>
                                  <a:pt x="109" y="219"/>
                                </a:lnTo>
                                <a:lnTo>
                                  <a:pt x="104" y="240"/>
                                </a:lnTo>
                                <a:lnTo>
                                  <a:pt x="107" y="242"/>
                                </a:lnTo>
                                <a:lnTo>
                                  <a:pt x="117" y="248"/>
                                </a:lnTo>
                                <a:lnTo>
                                  <a:pt x="130" y="255"/>
                                </a:lnTo>
                                <a:lnTo>
                                  <a:pt x="148" y="265"/>
                                </a:lnTo>
                                <a:lnTo>
                                  <a:pt x="226" y="307"/>
                                </a:lnTo>
                                <a:lnTo>
                                  <a:pt x="263" y="326"/>
                                </a:lnTo>
                                <a:lnTo>
                                  <a:pt x="303" y="344"/>
                                </a:lnTo>
                                <a:lnTo>
                                  <a:pt x="341" y="361"/>
                                </a:lnTo>
                                <a:lnTo>
                                  <a:pt x="359" y="369"/>
                                </a:lnTo>
                                <a:lnTo>
                                  <a:pt x="372" y="375"/>
                                </a:lnTo>
                                <a:lnTo>
                                  <a:pt x="395" y="386"/>
                                </a:lnTo>
                                <a:lnTo>
                                  <a:pt x="416" y="401"/>
                                </a:lnTo>
                                <a:lnTo>
                                  <a:pt x="428" y="417"/>
                                </a:lnTo>
                                <a:lnTo>
                                  <a:pt x="432" y="424"/>
                                </a:lnTo>
                                <a:lnTo>
                                  <a:pt x="432" y="434"/>
                                </a:lnTo>
                                <a:lnTo>
                                  <a:pt x="428" y="446"/>
                                </a:lnTo>
                                <a:lnTo>
                                  <a:pt x="424" y="461"/>
                                </a:lnTo>
                                <a:lnTo>
                                  <a:pt x="410" y="503"/>
                                </a:lnTo>
                                <a:lnTo>
                                  <a:pt x="395" y="547"/>
                                </a:lnTo>
                                <a:lnTo>
                                  <a:pt x="387" y="571"/>
                                </a:lnTo>
                                <a:lnTo>
                                  <a:pt x="382" y="590"/>
                                </a:lnTo>
                                <a:lnTo>
                                  <a:pt x="372" y="624"/>
                                </a:lnTo>
                                <a:lnTo>
                                  <a:pt x="364" y="655"/>
                                </a:lnTo>
                                <a:lnTo>
                                  <a:pt x="359" y="678"/>
                                </a:lnTo>
                                <a:lnTo>
                                  <a:pt x="359" y="688"/>
                                </a:lnTo>
                                <a:lnTo>
                                  <a:pt x="361" y="695"/>
                                </a:lnTo>
                                <a:lnTo>
                                  <a:pt x="364" y="701"/>
                                </a:lnTo>
                                <a:lnTo>
                                  <a:pt x="370" y="705"/>
                                </a:lnTo>
                                <a:lnTo>
                                  <a:pt x="387" y="713"/>
                                </a:lnTo>
                                <a:lnTo>
                                  <a:pt x="407" y="720"/>
                                </a:lnTo>
                                <a:lnTo>
                                  <a:pt x="424" y="724"/>
                                </a:lnTo>
                                <a:lnTo>
                                  <a:pt x="426" y="726"/>
                                </a:lnTo>
                                <a:lnTo>
                                  <a:pt x="428" y="732"/>
                                </a:lnTo>
                                <a:lnTo>
                                  <a:pt x="428" y="751"/>
                                </a:lnTo>
                                <a:lnTo>
                                  <a:pt x="426" y="776"/>
                                </a:lnTo>
                                <a:lnTo>
                                  <a:pt x="420" y="807"/>
                                </a:lnTo>
                                <a:lnTo>
                                  <a:pt x="407" y="868"/>
                                </a:lnTo>
                                <a:lnTo>
                                  <a:pt x="401" y="895"/>
                                </a:lnTo>
                                <a:lnTo>
                                  <a:pt x="397" y="914"/>
                                </a:lnTo>
                                <a:lnTo>
                                  <a:pt x="389" y="949"/>
                                </a:lnTo>
                                <a:lnTo>
                                  <a:pt x="382" y="986"/>
                                </a:lnTo>
                                <a:lnTo>
                                  <a:pt x="372" y="1020"/>
                                </a:lnTo>
                                <a:lnTo>
                                  <a:pt x="364" y="1051"/>
                                </a:lnTo>
                                <a:lnTo>
                                  <a:pt x="357" y="1084"/>
                                </a:lnTo>
                                <a:lnTo>
                                  <a:pt x="343" y="1118"/>
                                </a:lnTo>
                                <a:lnTo>
                                  <a:pt x="328" y="1157"/>
                                </a:lnTo>
                                <a:lnTo>
                                  <a:pt x="316" y="1195"/>
                                </a:lnTo>
                                <a:lnTo>
                                  <a:pt x="307" y="1228"/>
                                </a:lnTo>
                                <a:lnTo>
                                  <a:pt x="297" y="1255"/>
                                </a:lnTo>
                                <a:lnTo>
                                  <a:pt x="292" y="1272"/>
                                </a:lnTo>
                                <a:lnTo>
                                  <a:pt x="290" y="1276"/>
                                </a:lnTo>
                                <a:lnTo>
                                  <a:pt x="290" y="1278"/>
                                </a:lnTo>
                                <a:lnTo>
                                  <a:pt x="284" y="1301"/>
                                </a:lnTo>
                                <a:lnTo>
                                  <a:pt x="278" y="1303"/>
                                </a:lnTo>
                                <a:lnTo>
                                  <a:pt x="265" y="1306"/>
                                </a:lnTo>
                                <a:lnTo>
                                  <a:pt x="232" y="1316"/>
                                </a:lnTo>
                                <a:lnTo>
                                  <a:pt x="203" y="1331"/>
                                </a:lnTo>
                                <a:lnTo>
                                  <a:pt x="192" y="1339"/>
                                </a:lnTo>
                                <a:lnTo>
                                  <a:pt x="188" y="1343"/>
                                </a:lnTo>
                                <a:lnTo>
                                  <a:pt x="188" y="1356"/>
                                </a:lnTo>
                                <a:lnTo>
                                  <a:pt x="207" y="1356"/>
                                </a:lnTo>
                                <a:lnTo>
                                  <a:pt x="228" y="1354"/>
                                </a:lnTo>
                                <a:lnTo>
                                  <a:pt x="253" y="1354"/>
                                </a:lnTo>
                                <a:lnTo>
                                  <a:pt x="301" y="1353"/>
                                </a:lnTo>
                                <a:lnTo>
                                  <a:pt x="334" y="1353"/>
                                </a:lnTo>
                                <a:lnTo>
                                  <a:pt x="370" y="1354"/>
                                </a:lnTo>
                                <a:lnTo>
                                  <a:pt x="387" y="1353"/>
                                </a:lnTo>
                                <a:lnTo>
                                  <a:pt x="397" y="1351"/>
                                </a:lnTo>
                                <a:lnTo>
                                  <a:pt x="401" y="1347"/>
                                </a:lnTo>
                                <a:lnTo>
                                  <a:pt x="399" y="1339"/>
                                </a:lnTo>
                                <a:lnTo>
                                  <a:pt x="395" y="1328"/>
                                </a:lnTo>
                                <a:lnTo>
                                  <a:pt x="399" y="1322"/>
                                </a:lnTo>
                                <a:lnTo>
                                  <a:pt x="405" y="1318"/>
                                </a:lnTo>
                                <a:lnTo>
                                  <a:pt x="407" y="1314"/>
                                </a:lnTo>
                                <a:lnTo>
                                  <a:pt x="412" y="1301"/>
                                </a:lnTo>
                                <a:lnTo>
                                  <a:pt x="420" y="1281"/>
                                </a:lnTo>
                                <a:lnTo>
                                  <a:pt x="428" y="1256"/>
                                </a:lnTo>
                                <a:lnTo>
                                  <a:pt x="468" y="1141"/>
                                </a:lnTo>
                                <a:lnTo>
                                  <a:pt x="481" y="1085"/>
                                </a:lnTo>
                                <a:lnTo>
                                  <a:pt x="491" y="1030"/>
                                </a:lnTo>
                                <a:lnTo>
                                  <a:pt x="502" y="980"/>
                                </a:lnTo>
                                <a:lnTo>
                                  <a:pt x="516" y="936"/>
                                </a:lnTo>
                                <a:lnTo>
                                  <a:pt x="524" y="913"/>
                                </a:lnTo>
                                <a:lnTo>
                                  <a:pt x="533" y="888"/>
                                </a:lnTo>
                                <a:lnTo>
                                  <a:pt x="554" y="832"/>
                                </a:lnTo>
                                <a:lnTo>
                                  <a:pt x="562" y="807"/>
                                </a:lnTo>
                                <a:lnTo>
                                  <a:pt x="570" y="786"/>
                                </a:lnTo>
                                <a:lnTo>
                                  <a:pt x="573" y="772"/>
                                </a:lnTo>
                                <a:lnTo>
                                  <a:pt x="575" y="767"/>
                                </a:lnTo>
                                <a:lnTo>
                                  <a:pt x="579" y="774"/>
                                </a:lnTo>
                                <a:lnTo>
                                  <a:pt x="581" y="780"/>
                                </a:lnTo>
                                <a:lnTo>
                                  <a:pt x="585" y="793"/>
                                </a:lnTo>
                                <a:lnTo>
                                  <a:pt x="593" y="813"/>
                                </a:lnTo>
                                <a:lnTo>
                                  <a:pt x="602" y="838"/>
                                </a:lnTo>
                                <a:lnTo>
                                  <a:pt x="621" y="893"/>
                                </a:lnTo>
                                <a:lnTo>
                                  <a:pt x="631" y="920"/>
                                </a:lnTo>
                                <a:lnTo>
                                  <a:pt x="641" y="941"/>
                                </a:lnTo>
                                <a:lnTo>
                                  <a:pt x="654" y="986"/>
                                </a:lnTo>
                                <a:lnTo>
                                  <a:pt x="664" y="1036"/>
                                </a:lnTo>
                                <a:lnTo>
                                  <a:pt x="673" y="1091"/>
                                </a:lnTo>
                                <a:lnTo>
                                  <a:pt x="687" y="1147"/>
                                </a:lnTo>
                                <a:lnTo>
                                  <a:pt x="727" y="1262"/>
                                </a:lnTo>
                                <a:lnTo>
                                  <a:pt x="736" y="1287"/>
                                </a:lnTo>
                                <a:lnTo>
                                  <a:pt x="744" y="1306"/>
                                </a:lnTo>
                                <a:lnTo>
                                  <a:pt x="748" y="1320"/>
                                </a:lnTo>
                                <a:lnTo>
                                  <a:pt x="750" y="1324"/>
                                </a:lnTo>
                                <a:lnTo>
                                  <a:pt x="752" y="1326"/>
                                </a:lnTo>
                                <a:lnTo>
                                  <a:pt x="759" y="1329"/>
                                </a:lnTo>
                                <a:lnTo>
                                  <a:pt x="761" y="1333"/>
                                </a:lnTo>
                                <a:lnTo>
                                  <a:pt x="756" y="1347"/>
                                </a:lnTo>
                                <a:lnTo>
                                  <a:pt x="756" y="1353"/>
                                </a:lnTo>
                                <a:lnTo>
                                  <a:pt x="759" y="1356"/>
                                </a:lnTo>
                                <a:lnTo>
                                  <a:pt x="769" y="1358"/>
                                </a:lnTo>
                                <a:lnTo>
                                  <a:pt x="784" y="1360"/>
                                </a:lnTo>
                                <a:lnTo>
                                  <a:pt x="823" y="1358"/>
                                </a:lnTo>
                                <a:lnTo>
                                  <a:pt x="853" y="1358"/>
                                </a:lnTo>
                                <a:lnTo>
                                  <a:pt x="903" y="1360"/>
                                </a:lnTo>
                                <a:lnTo>
                                  <a:pt x="926" y="1360"/>
                                </a:lnTo>
                                <a:lnTo>
                                  <a:pt x="947" y="1362"/>
                                </a:lnTo>
                                <a:lnTo>
                                  <a:pt x="967" y="1362"/>
                                </a:lnTo>
                                <a:lnTo>
                                  <a:pt x="967" y="1349"/>
                                </a:lnTo>
                                <a:lnTo>
                                  <a:pt x="963" y="1345"/>
                                </a:lnTo>
                                <a:lnTo>
                                  <a:pt x="951" y="1337"/>
                                </a:lnTo>
                                <a:lnTo>
                                  <a:pt x="922" y="1322"/>
                                </a:lnTo>
                                <a:lnTo>
                                  <a:pt x="890" y="1312"/>
                                </a:lnTo>
                                <a:lnTo>
                                  <a:pt x="876" y="1308"/>
                                </a:lnTo>
                                <a:lnTo>
                                  <a:pt x="871" y="1306"/>
                                </a:lnTo>
                                <a:lnTo>
                                  <a:pt x="867" y="1285"/>
                                </a:lnTo>
                                <a:lnTo>
                                  <a:pt x="867" y="1283"/>
                                </a:lnTo>
                                <a:lnTo>
                                  <a:pt x="865" y="1280"/>
                                </a:lnTo>
                                <a:lnTo>
                                  <a:pt x="861" y="1272"/>
                                </a:lnTo>
                                <a:lnTo>
                                  <a:pt x="857" y="1262"/>
                                </a:lnTo>
                                <a:lnTo>
                                  <a:pt x="850" y="1235"/>
                                </a:lnTo>
                                <a:lnTo>
                                  <a:pt x="840" y="1201"/>
                                </a:lnTo>
                                <a:lnTo>
                                  <a:pt x="813" y="1124"/>
                                </a:lnTo>
                                <a:lnTo>
                                  <a:pt x="800" y="1089"/>
                                </a:lnTo>
                                <a:lnTo>
                                  <a:pt x="790" y="1057"/>
                                </a:lnTo>
                                <a:lnTo>
                                  <a:pt x="782" y="1026"/>
                                </a:lnTo>
                                <a:lnTo>
                                  <a:pt x="775" y="991"/>
                                </a:lnTo>
                                <a:lnTo>
                                  <a:pt x="765" y="957"/>
                                </a:lnTo>
                                <a:lnTo>
                                  <a:pt x="759" y="922"/>
                                </a:lnTo>
                                <a:lnTo>
                                  <a:pt x="756" y="903"/>
                                </a:lnTo>
                                <a:lnTo>
                                  <a:pt x="748" y="876"/>
                                </a:lnTo>
                                <a:lnTo>
                                  <a:pt x="742" y="845"/>
                                </a:lnTo>
                                <a:lnTo>
                                  <a:pt x="735" y="813"/>
                                </a:lnTo>
                                <a:lnTo>
                                  <a:pt x="729" y="782"/>
                                </a:lnTo>
                                <a:lnTo>
                                  <a:pt x="727" y="757"/>
                                </a:lnTo>
                                <a:lnTo>
                                  <a:pt x="727" y="740"/>
                                </a:lnTo>
                                <a:lnTo>
                                  <a:pt x="729" y="734"/>
                                </a:lnTo>
                                <a:lnTo>
                                  <a:pt x="731" y="732"/>
                                </a:lnTo>
                                <a:lnTo>
                                  <a:pt x="748" y="726"/>
                                </a:lnTo>
                                <a:lnTo>
                                  <a:pt x="767" y="720"/>
                                </a:lnTo>
                                <a:lnTo>
                                  <a:pt x="786" y="711"/>
                                </a:lnTo>
                                <a:lnTo>
                                  <a:pt x="792" y="707"/>
                                </a:lnTo>
                                <a:lnTo>
                                  <a:pt x="796" y="701"/>
                                </a:lnTo>
                                <a:lnTo>
                                  <a:pt x="796" y="686"/>
                                </a:lnTo>
                                <a:lnTo>
                                  <a:pt x="792" y="661"/>
                                </a:lnTo>
                                <a:lnTo>
                                  <a:pt x="784" y="630"/>
                                </a:lnTo>
                                <a:lnTo>
                                  <a:pt x="773" y="595"/>
                                </a:lnTo>
                                <a:lnTo>
                                  <a:pt x="767" y="576"/>
                                </a:lnTo>
                                <a:lnTo>
                                  <a:pt x="759" y="555"/>
                                </a:lnTo>
                                <a:lnTo>
                                  <a:pt x="746" y="509"/>
                                </a:lnTo>
                                <a:lnTo>
                                  <a:pt x="733" y="469"/>
                                </a:lnTo>
                                <a:lnTo>
                                  <a:pt x="727" y="451"/>
                                </a:lnTo>
                                <a:lnTo>
                                  <a:pt x="725" y="440"/>
                                </a:lnTo>
                                <a:lnTo>
                                  <a:pt x="725" y="430"/>
                                </a:lnTo>
                                <a:lnTo>
                                  <a:pt x="727" y="423"/>
                                </a:lnTo>
                                <a:lnTo>
                                  <a:pt x="740" y="407"/>
                                </a:lnTo>
                                <a:lnTo>
                                  <a:pt x="759" y="392"/>
                                </a:lnTo>
                                <a:lnTo>
                                  <a:pt x="782" y="380"/>
                                </a:lnTo>
                                <a:lnTo>
                                  <a:pt x="796" y="375"/>
                                </a:lnTo>
                                <a:lnTo>
                                  <a:pt x="813" y="367"/>
                                </a:lnTo>
                                <a:lnTo>
                                  <a:pt x="851" y="350"/>
                                </a:lnTo>
                                <a:lnTo>
                                  <a:pt x="894" y="332"/>
                                </a:lnTo>
                                <a:lnTo>
                                  <a:pt x="930" y="313"/>
                                </a:lnTo>
                                <a:lnTo>
                                  <a:pt x="968" y="294"/>
                                </a:lnTo>
                                <a:lnTo>
                                  <a:pt x="1009" y="273"/>
                                </a:lnTo>
                                <a:lnTo>
                                  <a:pt x="1026" y="263"/>
                                </a:lnTo>
                                <a:lnTo>
                                  <a:pt x="1039" y="255"/>
                                </a:lnTo>
                                <a:lnTo>
                                  <a:pt x="1049" y="250"/>
                                </a:lnTo>
                                <a:lnTo>
                                  <a:pt x="1053" y="248"/>
                                </a:lnTo>
                                <a:lnTo>
                                  <a:pt x="1045" y="225"/>
                                </a:lnTo>
                                <a:lnTo>
                                  <a:pt x="1061" y="225"/>
                                </a:lnTo>
                                <a:lnTo>
                                  <a:pt x="1089" y="223"/>
                                </a:lnTo>
                                <a:lnTo>
                                  <a:pt x="1101" y="221"/>
                                </a:lnTo>
                                <a:lnTo>
                                  <a:pt x="1114" y="217"/>
                                </a:lnTo>
                                <a:lnTo>
                                  <a:pt x="1126" y="207"/>
                                </a:lnTo>
                                <a:lnTo>
                                  <a:pt x="1139" y="190"/>
                                </a:lnTo>
                                <a:lnTo>
                                  <a:pt x="1151" y="167"/>
                                </a:lnTo>
                                <a:lnTo>
                                  <a:pt x="1155" y="148"/>
                                </a:lnTo>
                                <a:lnTo>
                                  <a:pt x="1156" y="130"/>
                                </a:lnTo>
                                <a:lnTo>
                                  <a:pt x="1155" y="121"/>
                                </a:lnTo>
                                <a:lnTo>
                                  <a:pt x="1151" y="121"/>
                                </a:lnTo>
                                <a:lnTo>
                                  <a:pt x="1145" y="123"/>
                                </a:lnTo>
                                <a:lnTo>
                                  <a:pt x="1128" y="132"/>
                                </a:lnTo>
                                <a:lnTo>
                                  <a:pt x="1108" y="146"/>
                                </a:lnTo>
                                <a:lnTo>
                                  <a:pt x="1091" y="159"/>
                                </a:lnTo>
                                <a:lnTo>
                                  <a:pt x="1085" y="163"/>
                                </a:lnTo>
                                <a:lnTo>
                                  <a:pt x="1084" y="161"/>
                                </a:lnTo>
                                <a:lnTo>
                                  <a:pt x="1084" y="155"/>
                                </a:lnTo>
                                <a:lnTo>
                                  <a:pt x="1085" y="148"/>
                                </a:lnTo>
                                <a:lnTo>
                                  <a:pt x="1085" y="138"/>
                                </a:lnTo>
                                <a:lnTo>
                                  <a:pt x="1087" y="129"/>
                                </a:lnTo>
                                <a:lnTo>
                                  <a:pt x="1089" y="111"/>
                                </a:lnTo>
                                <a:lnTo>
                                  <a:pt x="1087" y="107"/>
                                </a:lnTo>
                                <a:lnTo>
                                  <a:pt x="1085" y="107"/>
                                </a:lnTo>
                                <a:lnTo>
                                  <a:pt x="1080" y="113"/>
                                </a:lnTo>
                                <a:lnTo>
                                  <a:pt x="1076" y="119"/>
                                </a:lnTo>
                                <a:lnTo>
                                  <a:pt x="1064" y="138"/>
                                </a:lnTo>
                                <a:lnTo>
                                  <a:pt x="1055" y="154"/>
                                </a:lnTo>
                                <a:lnTo>
                                  <a:pt x="1038" y="177"/>
                                </a:lnTo>
                                <a:lnTo>
                                  <a:pt x="1030" y="184"/>
                                </a:lnTo>
                                <a:lnTo>
                                  <a:pt x="1026" y="188"/>
                                </a:lnTo>
                                <a:lnTo>
                                  <a:pt x="1018" y="177"/>
                                </a:lnTo>
                                <a:lnTo>
                                  <a:pt x="1016" y="179"/>
                                </a:lnTo>
                                <a:lnTo>
                                  <a:pt x="1013" y="180"/>
                                </a:lnTo>
                                <a:lnTo>
                                  <a:pt x="1005" y="186"/>
                                </a:lnTo>
                                <a:lnTo>
                                  <a:pt x="993" y="192"/>
                                </a:lnTo>
                                <a:lnTo>
                                  <a:pt x="967" y="207"/>
                                </a:lnTo>
                                <a:lnTo>
                                  <a:pt x="930" y="223"/>
                                </a:lnTo>
                                <a:lnTo>
                                  <a:pt x="850" y="250"/>
                                </a:lnTo>
                                <a:lnTo>
                                  <a:pt x="811" y="259"/>
                                </a:lnTo>
                                <a:lnTo>
                                  <a:pt x="781" y="265"/>
                                </a:lnTo>
                                <a:lnTo>
                                  <a:pt x="725" y="269"/>
                                </a:lnTo>
                                <a:lnTo>
                                  <a:pt x="702" y="267"/>
                                </a:lnTo>
                                <a:lnTo>
                                  <a:pt x="694" y="263"/>
                                </a:lnTo>
                                <a:lnTo>
                                  <a:pt x="687" y="257"/>
                                </a:lnTo>
                                <a:lnTo>
                                  <a:pt x="675" y="248"/>
                                </a:lnTo>
                                <a:lnTo>
                                  <a:pt x="660" y="244"/>
                                </a:lnTo>
                                <a:lnTo>
                                  <a:pt x="648" y="242"/>
                                </a:lnTo>
                                <a:lnTo>
                                  <a:pt x="644" y="242"/>
                                </a:lnTo>
                                <a:lnTo>
                                  <a:pt x="646" y="244"/>
                                </a:lnTo>
                                <a:lnTo>
                                  <a:pt x="644" y="240"/>
                                </a:lnTo>
                                <a:lnTo>
                                  <a:pt x="642" y="234"/>
                                </a:lnTo>
                                <a:lnTo>
                                  <a:pt x="637" y="217"/>
                                </a:lnTo>
                                <a:lnTo>
                                  <a:pt x="639" y="211"/>
                                </a:lnTo>
                                <a:lnTo>
                                  <a:pt x="639" y="205"/>
                                </a:lnTo>
                                <a:lnTo>
                                  <a:pt x="646" y="194"/>
                                </a:lnTo>
                                <a:lnTo>
                                  <a:pt x="652" y="186"/>
                                </a:lnTo>
                                <a:lnTo>
                                  <a:pt x="658" y="171"/>
                                </a:lnTo>
                                <a:lnTo>
                                  <a:pt x="662" y="150"/>
                                </a:lnTo>
                                <a:lnTo>
                                  <a:pt x="665" y="121"/>
                                </a:lnTo>
                                <a:lnTo>
                                  <a:pt x="667" y="107"/>
                                </a:lnTo>
                                <a:lnTo>
                                  <a:pt x="665" y="90"/>
                                </a:lnTo>
                                <a:lnTo>
                                  <a:pt x="658" y="52"/>
                                </a:lnTo>
                                <a:lnTo>
                                  <a:pt x="650" y="34"/>
                                </a:lnTo>
                                <a:lnTo>
                                  <a:pt x="641" y="19"/>
                                </a:lnTo>
                                <a:lnTo>
                                  <a:pt x="629" y="6"/>
                                </a:lnTo>
                                <a:lnTo>
                                  <a:pt x="614" y="0"/>
                                </a:lnTo>
                                <a:lnTo>
                                  <a:pt x="554" y="0"/>
                                </a:lnTo>
                                <a:lnTo>
                                  <a:pt x="539" y="0"/>
                                </a:lnTo>
                                <a:lnTo>
                                  <a:pt x="525" y="4"/>
                                </a:lnTo>
                                <a:lnTo>
                                  <a:pt x="514" y="11"/>
                                </a:lnTo>
                                <a:lnTo>
                                  <a:pt x="501" y="27"/>
                                </a:lnTo>
                                <a:lnTo>
                                  <a:pt x="489" y="48"/>
                                </a:lnTo>
                                <a:lnTo>
                                  <a:pt x="483" y="69"/>
                                </a:lnTo>
                                <a:lnTo>
                                  <a:pt x="483" y="123"/>
                                </a:lnTo>
                                <a:lnTo>
                                  <a:pt x="487" y="150"/>
                                </a:lnTo>
                                <a:lnTo>
                                  <a:pt x="495" y="171"/>
                                </a:lnTo>
                                <a:lnTo>
                                  <a:pt x="504" y="190"/>
                                </a:lnTo>
                                <a:lnTo>
                                  <a:pt x="510" y="202"/>
                                </a:lnTo>
                                <a:lnTo>
                                  <a:pt x="516" y="219"/>
                                </a:lnTo>
                                <a:lnTo>
                                  <a:pt x="516" y="228"/>
                                </a:lnTo>
                                <a:lnTo>
                                  <a:pt x="510" y="238"/>
                                </a:lnTo>
                                <a:close/>
                              </a:path>
                            </a:pathLst>
                          </a:custGeom>
                          <a:solidFill>
                            <a:srgbClr val="B2B2B2"/>
                          </a:solidFill>
                          <a:ln w="0">
                            <a:solidFill>
                              <a:srgbClr val="000000"/>
                            </a:solidFill>
                            <a:round/>
                            <a:headEnd/>
                            <a:tailEnd/>
                          </a:ln>
                        </wps:spPr>
                        <wps:bodyPr rot="0" vert="horz" wrap="square" lIns="91440" tIns="45720" rIns="91440" bIns="45720" anchor="t" anchorCtr="0" upright="1">
                          <a:noAutofit/>
                        </wps:bodyPr>
                      </wps:wsp>
                      <wps:wsp>
                        <wps:cNvPr id="490" name="Freeform 9"/>
                        <wps:cNvSpPr>
                          <a:spLocks/>
                        </wps:cNvSpPr>
                        <wps:spPr bwMode="auto">
                          <a:xfrm>
                            <a:off x="2448" y="2191"/>
                            <a:ext cx="905" cy="1066"/>
                          </a:xfrm>
                          <a:custGeom>
                            <a:avLst/>
                            <a:gdLst>
                              <a:gd name="T0" fmla="*/ 355 w 905"/>
                              <a:gd name="T1" fmla="*/ 203 h 1066"/>
                              <a:gd name="T2" fmla="*/ 240 w 905"/>
                              <a:gd name="T3" fmla="*/ 192 h 1066"/>
                              <a:gd name="T4" fmla="*/ 109 w 905"/>
                              <a:gd name="T5" fmla="*/ 132 h 1066"/>
                              <a:gd name="T6" fmla="*/ 79 w 905"/>
                              <a:gd name="T7" fmla="*/ 115 h 1066"/>
                              <a:gd name="T8" fmla="*/ 54 w 905"/>
                              <a:gd name="T9" fmla="*/ 79 h 1066"/>
                              <a:gd name="T10" fmla="*/ 54 w 905"/>
                              <a:gd name="T11" fmla="*/ 121 h 1066"/>
                              <a:gd name="T12" fmla="*/ 2 w 905"/>
                              <a:gd name="T13" fmla="*/ 90 h 1066"/>
                              <a:gd name="T14" fmla="*/ 25 w 905"/>
                              <a:gd name="T15" fmla="*/ 159 h 1066"/>
                              <a:gd name="T16" fmla="*/ 81 w 905"/>
                              <a:gd name="T17" fmla="*/ 190 h 1066"/>
                              <a:gd name="T18" fmla="*/ 176 w 905"/>
                              <a:gd name="T19" fmla="*/ 242 h 1066"/>
                              <a:gd name="T20" fmla="*/ 311 w 905"/>
                              <a:gd name="T21" fmla="*/ 303 h 1066"/>
                              <a:gd name="T22" fmla="*/ 332 w 905"/>
                              <a:gd name="T23" fmla="*/ 361 h 1066"/>
                              <a:gd name="T24" fmla="*/ 286 w 905"/>
                              <a:gd name="T25" fmla="*/ 513 h 1066"/>
                              <a:gd name="T26" fmla="*/ 318 w 905"/>
                              <a:gd name="T27" fmla="*/ 565 h 1066"/>
                              <a:gd name="T28" fmla="*/ 328 w 905"/>
                              <a:gd name="T29" fmla="*/ 632 h 1066"/>
                              <a:gd name="T30" fmla="*/ 292 w 905"/>
                              <a:gd name="T31" fmla="*/ 797 h 1066"/>
                              <a:gd name="T32" fmla="*/ 240 w 905"/>
                              <a:gd name="T33" fmla="*/ 962 h 1066"/>
                              <a:gd name="T34" fmla="*/ 219 w 905"/>
                              <a:gd name="T35" fmla="*/ 1020 h 1066"/>
                              <a:gd name="T36" fmla="*/ 148 w 905"/>
                              <a:gd name="T37" fmla="*/ 1051 h 1066"/>
                              <a:gd name="T38" fmla="*/ 303 w 905"/>
                              <a:gd name="T39" fmla="*/ 1058 h 1066"/>
                              <a:gd name="T40" fmla="*/ 313 w 905"/>
                              <a:gd name="T41" fmla="*/ 1033 h 1066"/>
                              <a:gd name="T42" fmla="*/ 336 w 905"/>
                              <a:gd name="T43" fmla="*/ 984 h 1066"/>
                              <a:gd name="T44" fmla="*/ 403 w 905"/>
                              <a:gd name="T45" fmla="*/ 732 h 1066"/>
                              <a:gd name="T46" fmla="*/ 445 w 905"/>
                              <a:gd name="T47" fmla="*/ 617 h 1066"/>
                              <a:gd name="T48" fmla="*/ 464 w 905"/>
                              <a:gd name="T49" fmla="*/ 636 h 1066"/>
                              <a:gd name="T50" fmla="*/ 512 w 905"/>
                              <a:gd name="T51" fmla="*/ 772 h 1066"/>
                              <a:gd name="T52" fmla="*/ 568 w 905"/>
                              <a:gd name="T53" fmla="*/ 987 h 1066"/>
                              <a:gd name="T54" fmla="*/ 591 w 905"/>
                              <a:gd name="T55" fmla="*/ 1039 h 1066"/>
                              <a:gd name="T56" fmla="*/ 600 w 905"/>
                              <a:gd name="T57" fmla="*/ 1064 h 1066"/>
                              <a:gd name="T58" fmla="*/ 756 w 905"/>
                              <a:gd name="T59" fmla="*/ 1055 h 1066"/>
                              <a:gd name="T60" fmla="*/ 685 w 905"/>
                              <a:gd name="T61" fmla="*/ 1026 h 1066"/>
                              <a:gd name="T62" fmla="*/ 664 w 905"/>
                              <a:gd name="T63" fmla="*/ 966 h 1066"/>
                              <a:gd name="T64" fmla="*/ 612 w 905"/>
                              <a:gd name="T65" fmla="*/ 803 h 1066"/>
                              <a:gd name="T66" fmla="*/ 575 w 905"/>
                              <a:gd name="T67" fmla="*/ 636 h 1066"/>
                              <a:gd name="T68" fmla="*/ 577 w 905"/>
                              <a:gd name="T69" fmla="*/ 570 h 1066"/>
                              <a:gd name="T70" fmla="*/ 621 w 905"/>
                              <a:gd name="T71" fmla="*/ 536 h 1066"/>
                              <a:gd name="T72" fmla="*/ 583 w 905"/>
                              <a:gd name="T73" fmla="*/ 399 h 1066"/>
                              <a:gd name="T74" fmla="*/ 577 w 905"/>
                              <a:gd name="T75" fmla="*/ 319 h 1066"/>
                              <a:gd name="T76" fmla="*/ 665 w 905"/>
                              <a:gd name="T77" fmla="*/ 275 h 1066"/>
                              <a:gd name="T78" fmla="*/ 813 w 905"/>
                              <a:gd name="T79" fmla="*/ 200 h 1066"/>
                              <a:gd name="T80" fmla="*/ 851 w 905"/>
                              <a:gd name="T81" fmla="*/ 175 h 1066"/>
                              <a:gd name="T82" fmla="*/ 899 w 905"/>
                              <a:gd name="T83" fmla="*/ 132 h 1066"/>
                              <a:gd name="T84" fmla="*/ 898 w 905"/>
                              <a:gd name="T85" fmla="*/ 98 h 1066"/>
                              <a:gd name="T86" fmla="*/ 848 w 905"/>
                              <a:gd name="T87" fmla="*/ 117 h 1066"/>
                              <a:gd name="T88" fmla="*/ 842 w 905"/>
                              <a:gd name="T89" fmla="*/ 94 h 1066"/>
                              <a:gd name="T90" fmla="*/ 796 w 905"/>
                              <a:gd name="T91" fmla="*/ 138 h 1066"/>
                              <a:gd name="T92" fmla="*/ 727 w 905"/>
                              <a:gd name="T93" fmla="*/ 175 h 1066"/>
                              <a:gd name="T94" fmla="*/ 548 w 905"/>
                              <a:gd name="T95" fmla="*/ 209 h 1066"/>
                              <a:gd name="T96" fmla="*/ 504 w 905"/>
                              <a:gd name="T97" fmla="*/ 192 h 1066"/>
                              <a:gd name="T98" fmla="*/ 506 w 905"/>
                              <a:gd name="T99" fmla="*/ 152 h 1066"/>
                              <a:gd name="T100" fmla="*/ 522 w 905"/>
                              <a:gd name="T101" fmla="*/ 71 h 1066"/>
                              <a:gd name="T102" fmla="*/ 474 w 905"/>
                              <a:gd name="T103" fmla="*/ 0 h 1066"/>
                              <a:gd name="T104" fmla="*/ 391 w 905"/>
                              <a:gd name="T105" fmla="*/ 23 h 1066"/>
                              <a:gd name="T106" fmla="*/ 385 w 905"/>
                              <a:gd name="T107" fmla="*/ 134 h 1066"/>
                              <a:gd name="T108" fmla="*/ 399 w 905"/>
                              <a:gd name="T109" fmla="*/ 188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5" h="1066">
                                <a:moveTo>
                                  <a:pt x="399" y="188"/>
                                </a:moveTo>
                                <a:lnTo>
                                  <a:pt x="387" y="188"/>
                                </a:lnTo>
                                <a:lnTo>
                                  <a:pt x="376" y="190"/>
                                </a:lnTo>
                                <a:lnTo>
                                  <a:pt x="366" y="196"/>
                                </a:lnTo>
                                <a:lnTo>
                                  <a:pt x="355" y="203"/>
                                </a:lnTo>
                                <a:lnTo>
                                  <a:pt x="336" y="205"/>
                                </a:lnTo>
                                <a:lnTo>
                                  <a:pt x="315" y="205"/>
                                </a:lnTo>
                                <a:lnTo>
                                  <a:pt x="293" y="203"/>
                                </a:lnTo>
                                <a:lnTo>
                                  <a:pt x="268" y="200"/>
                                </a:lnTo>
                                <a:lnTo>
                                  <a:pt x="240" y="192"/>
                                </a:lnTo>
                                <a:lnTo>
                                  <a:pt x="176" y="171"/>
                                </a:lnTo>
                                <a:lnTo>
                                  <a:pt x="150" y="157"/>
                                </a:lnTo>
                                <a:lnTo>
                                  <a:pt x="127" y="146"/>
                                </a:lnTo>
                                <a:lnTo>
                                  <a:pt x="113" y="136"/>
                                </a:lnTo>
                                <a:lnTo>
                                  <a:pt x="109" y="132"/>
                                </a:lnTo>
                                <a:lnTo>
                                  <a:pt x="107" y="132"/>
                                </a:lnTo>
                                <a:lnTo>
                                  <a:pt x="102" y="142"/>
                                </a:lnTo>
                                <a:lnTo>
                                  <a:pt x="100" y="140"/>
                                </a:lnTo>
                                <a:lnTo>
                                  <a:pt x="94" y="134"/>
                                </a:lnTo>
                                <a:lnTo>
                                  <a:pt x="79" y="115"/>
                                </a:lnTo>
                                <a:lnTo>
                                  <a:pt x="71" y="102"/>
                                </a:lnTo>
                                <a:lnTo>
                                  <a:pt x="67" y="96"/>
                                </a:lnTo>
                                <a:lnTo>
                                  <a:pt x="63" y="88"/>
                                </a:lnTo>
                                <a:lnTo>
                                  <a:pt x="56" y="80"/>
                                </a:lnTo>
                                <a:lnTo>
                                  <a:pt x="54" y="79"/>
                                </a:lnTo>
                                <a:lnTo>
                                  <a:pt x="52" y="82"/>
                                </a:lnTo>
                                <a:lnTo>
                                  <a:pt x="52" y="96"/>
                                </a:lnTo>
                                <a:lnTo>
                                  <a:pt x="56" y="111"/>
                                </a:lnTo>
                                <a:lnTo>
                                  <a:pt x="56" y="121"/>
                                </a:lnTo>
                                <a:lnTo>
                                  <a:pt x="54" y="121"/>
                                </a:lnTo>
                                <a:lnTo>
                                  <a:pt x="50" y="119"/>
                                </a:lnTo>
                                <a:lnTo>
                                  <a:pt x="21" y="98"/>
                                </a:lnTo>
                                <a:lnTo>
                                  <a:pt x="8" y="92"/>
                                </a:lnTo>
                                <a:lnTo>
                                  <a:pt x="4" y="90"/>
                                </a:lnTo>
                                <a:lnTo>
                                  <a:pt x="2" y="90"/>
                                </a:lnTo>
                                <a:lnTo>
                                  <a:pt x="0" y="98"/>
                                </a:lnTo>
                                <a:lnTo>
                                  <a:pt x="2" y="109"/>
                                </a:lnTo>
                                <a:lnTo>
                                  <a:pt x="6" y="127"/>
                                </a:lnTo>
                                <a:lnTo>
                                  <a:pt x="13" y="144"/>
                                </a:lnTo>
                                <a:lnTo>
                                  <a:pt x="25" y="159"/>
                                </a:lnTo>
                                <a:lnTo>
                                  <a:pt x="33" y="167"/>
                                </a:lnTo>
                                <a:lnTo>
                                  <a:pt x="42" y="171"/>
                                </a:lnTo>
                                <a:lnTo>
                                  <a:pt x="52" y="171"/>
                                </a:lnTo>
                                <a:lnTo>
                                  <a:pt x="86" y="171"/>
                                </a:lnTo>
                                <a:lnTo>
                                  <a:pt x="81" y="190"/>
                                </a:lnTo>
                                <a:lnTo>
                                  <a:pt x="82" y="192"/>
                                </a:lnTo>
                                <a:lnTo>
                                  <a:pt x="90" y="196"/>
                                </a:lnTo>
                                <a:lnTo>
                                  <a:pt x="102" y="201"/>
                                </a:lnTo>
                                <a:lnTo>
                                  <a:pt x="115" y="209"/>
                                </a:lnTo>
                                <a:lnTo>
                                  <a:pt x="176" y="242"/>
                                </a:lnTo>
                                <a:lnTo>
                                  <a:pt x="205" y="257"/>
                                </a:lnTo>
                                <a:lnTo>
                                  <a:pt x="238" y="271"/>
                                </a:lnTo>
                                <a:lnTo>
                                  <a:pt x="268" y="284"/>
                                </a:lnTo>
                                <a:lnTo>
                                  <a:pt x="292" y="294"/>
                                </a:lnTo>
                                <a:lnTo>
                                  <a:pt x="311" y="303"/>
                                </a:lnTo>
                                <a:lnTo>
                                  <a:pt x="326" y="315"/>
                                </a:lnTo>
                                <a:lnTo>
                                  <a:pt x="336" y="326"/>
                                </a:lnTo>
                                <a:lnTo>
                                  <a:pt x="338" y="340"/>
                                </a:lnTo>
                                <a:lnTo>
                                  <a:pt x="336" y="349"/>
                                </a:lnTo>
                                <a:lnTo>
                                  <a:pt x="332" y="361"/>
                                </a:lnTo>
                                <a:lnTo>
                                  <a:pt x="322" y="394"/>
                                </a:lnTo>
                                <a:lnTo>
                                  <a:pt x="309" y="430"/>
                                </a:lnTo>
                                <a:lnTo>
                                  <a:pt x="299" y="461"/>
                                </a:lnTo>
                                <a:lnTo>
                                  <a:pt x="292" y="488"/>
                                </a:lnTo>
                                <a:lnTo>
                                  <a:pt x="286" y="513"/>
                                </a:lnTo>
                                <a:lnTo>
                                  <a:pt x="282" y="532"/>
                                </a:lnTo>
                                <a:lnTo>
                                  <a:pt x="282" y="545"/>
                                </a:lnTo>
                                <a:lnTo>
                                  <a:pt x="290" y="553"/>
                                </a:lnTo>
                                <a:lnTo>
                                  <a:pt x="303" y="559"/>
                                </a:lnTo>
                                <a:lnTo>
                                  <a:pt x="318" y="565"/>
                                </a:lnTo>
                                <a:lnTo>
                                  <a:pt x="332" y="568"/>
                                </a:lnTo>
                                <a:lnTo>
                                  <a:pt x="336" y="574"/>
                                </a:lnTo>
                                <a:lnTo>
                                  <a:pt x="336" y="588"/>
                                </a:lnTo>
                                <a:lnTo>
                                  <a:pt x="332" y="607"/>
                                </a:lnTo>
                                <a:lnTo>
                                  <a:pt x="328" y="632"/>
                                </a:lnTo>
                                <a:lnTo>
                                  <a:pt x="318" y="680"/>
                                </a:lnTo>
                                <a:lnTo>
                                  <a:pt x="315" y="701"/>
                                </a:lnTo>
                                <a:lnTo>
                                  <a:pt x="311" y="716"/>
                                </a:lnTo>
                                <a:lnTo>
                                  <a:pt x="299" y="770"/>
                                </a:lnTo>
                                <a:lnTo>
                                  <a:pt x="292" y="797"/>
                                </a:lnTo>
                                <a:lnTo>
                                  <a:pt x="286" y="822"/>
                                </a:lnTo>
                                <a:lnTo>
                                  <a:pt x="278" y="847"/>
                                </a:lnTo>
                                <a:lnTo>
                                  <a:pt x="268" y="874"/>
                                </a:lnTo>
                                <a:lnTo>
                                  <a:pt x="247" y="935"/>
                                </a:lnTo>
                                <a:lnTo>
                                  <a:pt x="240" y="962"/>
                                </a:lnTo>
                                <a:lnTo>
                                  <a:pt x="234" y="984"/>
                                </a:lnTo>
                                <a:lnTo>
                                  <a:pt x="228" y="997"/>
                                </a:lnTo>
                                <a:lnTo>
                                  <a:pt x="226" y="1001"/>
                                </a:lnTo>
                                <a:lnTo>
                                  <a:pt x="222" y="1018"/>
                                </a:lnTo>
                                <a:lnTo>
                                  <a:pt x="219" y="1020"/>
                                </a:lnTo>
                                <a:lnTo>
                                  <a:pt x="209" y="1022"/>
                                </a:lnTo>
                                <a:lnTo>
                                  <a:pt x="182" y="1030"/>
                                </a:lnTo>
                                <a:lnTo>
                                  <a:pt x="159" y="1041"/>
                                </a:lnTo>
                                <a:lnTo>
                                  <a:pt x="152" y="1047"/>
                                </a:lnTo>
                                <a:lnTo>
                                  <a:pt x="148" y="1051"/>
                                </a:lnTo>
                                <a:lnTo>
                                  <a:pt x="148" y="1060"/>
                                </a:lnTo>
                                <a:lnTo>
                                  <a:pt x="163" y="1060"/>
                                </a:lnTo>
                                <a:lnTo>
                                  <a:pt x="198" y="1058"/>
                                </a:lnTo>
                                <a:lnTo>
                                  <a:pt x="261" y="1058"/>
                                </a:lnTo>
                                <a:lnTo>
                                  <a:pt x="303" y="1058"/>
                                </a:lnTo>
                                <a:lnTo>
                                  <a:pt x="311" y="1057"/>
                                </a:lnTo>
                                <a:lnTo>
                                  <a:pt x="313" y="1053"/>
                                </a:lnTo>
                                <a:lnTo>
                                  <a:pt x="313" y="1049"/>
                                </a:lnTo>
                                <a:lnTo>
                                  <a:pt x="309" y="1039"/>
                                </a:lnTo>
                                <a:lnTo>
                                  <a:pt x="313" y="1033"/>
                                </a:lnTo>
                                <a:lnTo>
                                  <a:pt x="316" y="1032"/>
                                </a:lnTo>
                                <a:lnTo>
                                  <a:pt x="318" y="1028"/>
                                </a:lnTo>
                                <a:lnTo>
                                  <a:pt x="322" y="1018"/>
                                </a:lnTo>
                                <a:lnTo>
                                  <a:pt x="328" y="1003"/>
                                </a:lnTo>
                                <a:lnTo>
                                  <a:pt x="336" y="984"/>
                                </a:lnTo>
                                <a:lnTo>
                                  <a:pt x="366" y="891"/>
                                </a:lnTo>
                                <a:lnTo>
                                  <a:pt x="378" y="849"/>
                                </a:lnTo>
                                <a:lnTo>
                                  <a:pt x="385" y="807"/>
                                </a:lnTo>
                                <a:lnTo>
                                  <a:pt x="393" y="766"/>
                                </a:lnTo>
                                <a:lnTo>
                                  <a:pt x="403" y="732"/>
                                </a:lnTo>
                                <a:lnTo>
                                  <a:pt x="410" y="715"/>
                                </a:lnTo>
                                <a:lnTo>
                                  <a:pt x="418" y="695"/>
                                </a:lnTo>
                                <a:lnTo>
                                  <a:pt x="433" y="651"/>
                                </a:lnTo>
                                <a:lnTo>
                                  <a:pt x="439" y="632"/>
                                </a:lnTo>
                                <a:lnTo>
                                  <a:pt x="445" y="617"/>
                                </a:lnTo>
                                <a:lnTo>
                                  <a:pt x="449" y="605"/>
                                </a:lnTo>
                                <a:lnTo>
                                  <a:pt x="451" y="601"/>
                                </a:lnTo>
                                <a:lnTo>
                                  <a:pt x="455" y="609"/>
                                </a:lnTo>
                                <a:lnTo>
                                  <a:pt x="458" y="620"/>
                                </a:lnTo>
                                <a:lnTo>
                                  <a:pt x="464" y="636"/>
                                </a:lnTo>
                                <a:lnTo>
                                  <a:pt x="470" y="655"/>
                                </a:lnTo>
                                <a:lnTo>
                                  <a:pt x="485" y="699"/>
                                </a:lnTo>
                                <a:lnTo>
                                  <a:pt x="493" y="720"/>
                                </a:lnTo>
                                <a:lnTo>
                                  <a:pt x="501" y="738"/>
                                </a:lnTo>
                                <a:lnTo>
                                  <a:pt x="512" y="772"/>
                                </a:lnTo>
                                <a:lnTo>
                                  <a:pt x="520" y="813"/>
                                </a:lnTo>
                                <a:lnTo>
                                  <a:pt x="522" y="834"/>
                                </a:lnTo>
                                <a:lnTo>
                                  <a:pt x="527" y="855"/>
                                </a:lnTo>
                                <a:lnTo>
                                  <a:pt x="537" y="897"/>
                                </a:lnTo>
                                <a:lnTo>
                                  <a:pt x="568" y="987"/>
                                </a:lnTo>
                                <a:lnTo>
                                  <a:pt x="575" y="1007"/>
                                </a:lnTo>
                                <a:lnTo>
                                  <a:pt x="581" y="1022"/>
                                </a:lnTo>
                                <a:lnTo>
                                  <a:pt x="585" y="1032"/>
                                </a:lnTo>
                                <a:lnTo>
                                  <a:pt x="587" y="1035"/>
                                </a:lnTo>
                                <a:lnTo>
                                  <a:pt x="591" y="1039"/>
                                </a:lnTo>
                                <a:lnTo>
                                  <a:pt x="595" y="1045"/>
                                </a:lnTo>
                                <a:lnTo>
                                  <a:pt x="591" y="1055"/>
                                </a:lnTo>
                                <a:lnTo>
                                  <a:pt x="591" y="1058"/>
                                </a:lnTo>
                                <a:lnTo>
                                  <a:pt x="593" y="1062"/>
                                </a:lnTo>
                                <a:lnTo>
                                  <a:pt x="600" y="1064"/>
                                </a:lnTo>
                                <a:lnTo>
                                  <a:pt x="642" y="1064"/>
                                </a:lnTo>
                                <a:lnTo>
                                  <a:pt x="706" y="1064"/>
                                </a:lnTo>
                                <a:lnTo>
                                  <a:pt x="740" y="1066"/>
                                </a:lnTo>
                                <a:lnTo>
                                  <a:pt x="756" y="1066"/>
                                </a:lnTo>
                                <a:lnTo>
                                  <a:pt x="756" y="1055"/>
                                </a:lnTo>
                                <a:lnTo>
                                  <a:pt x="752" y="1051"/>
                                </a:lnTo>
                                <a:lnTo>
                                  <a:pt x="744" y="1047"/>
                                </a:lnTo>
                                <a:lnTo>
                                  <a:pt x="721" y="1033"/>
                                </a:lnTo>
                                <a:lnTo>
                                  <a:pt x="696" y="1028"/>
                                </a:lnTo>
                                <a:lnTo>
                                  <a:pt x="685" y="1026"/>
                                </a:lnTo>
                                <a:lnTo>
                                  <a:pt x="681" y="1024"/>
                                </a:lnTo>
                                <a:lnTo>
                                  <a:pt x="677" y="1007"/>
                                </a:lnTo>
                                <a:lnTo>
                                  <a:pt x="675" y="1001"/>
                                </a:lnTo>
                                <a:lnTo>
                                  <a:pt x="669" y="987"/>
                                </a:lnTo>
                                <a:lnTo>
                                  <a:pt x="664" y="966"/>
                                </a:lnTo>
                                <a:lnTo>
                                  <a:pt x="656" y="939"/>
                                </a:lnTo>
                                <a:lnTo>
                                  <a:pt x="635" y="880"/>
                                </a:lnTo>
                                <a:lnTo>
                                  <a:pt x="625" y="853"/>
                                </a:lnTo>
                                <a:lnTo>
                                  <a:pt x="618" y="828"/>
                                </a:lnTo>
                                <a:lnTo>
                                  <a:pt x="612" y="803"/>
                                </a:lnTo>
                                <a:lnTo>
                                  <a:pt x="606" y="776"/>
                                </a:lnTo>
                                <a:lnTo>
                                  <a:pt x="593" y="722"/>
                                </a:lnTo>
                                <a:lnTo>
                                  <a:pt x="589" y="707"/>
                                </a:lnTo>
                                <a:lnTo>
                                  <a:pt x="585" y="686"/>
                                </a:lnTo>
                                <a:lnTo>
                                  <a:pt x="575" y="636"/>
                                </a:lnTo>
                                <a:lnTo>
                                  <a:pt x="571" y="613"/>
                                </a:lnTo>
                                <a:lnTo>
                                  <a:pt x="568" y="593"/>
                                </a:lnTo>
                                <a:lnTo>
                                  <a:pt x="568" y="578"/>
                                </a:lnTo>
                                <a:lnTo>
                                  <a:pt x="571" y="572"/>
                                </a:lnTo>
                                <a:lnTo>
                                  <a:pt x="577" y="570"/>
                                </a:lnTo>
                                <a:lnTo>
                                  <a:pt x="585" y="568"/>
                                </a:lnTo>
                                <a:lnTo>
                                  <a:pt x="600" y="565"/>
                                </a:lnTo>
                                <a:lnTo>
                                  <a:pt x="614" y="557"/>
                                </a:lnTo>
                                <a:lnTo>
                                  <a:pt x="621" y="549"/>
                                </a:lnTo>
                                <a:lnTo>
                                  <a:pt x="621" y="536"/>
                                </a:lnTo>
                                <a:lnTo>
                                  <a:pt x="619" y="517"/>
                                </a:lnTo>
                                <a:lnTo>
                                  <a:pt x="612" y="494"/>
                                </a:lnTo>
                                <a:lnTo>
                                  <a:pt x="604" y="467"/>
                                </a:lnTo>
                                <a:lnTo>
                                  <a:pt x="595" y="436"/>
                                </a:lnTo>
                                <a:lnTo>
                                  <a:pt x="583" y="399"/>
                                </a:lnTo>
                                <a:lnTo>
                                  <a:pt x="571" y="367"/>
                                </a:lnTo>
                                <a:lnTo>
                                  <a:pt x="568" y="355"/>
                                </a:lnTo>
                                <a:lnTo>
                                  <a:pt x="566" y="346"/>
                                </a:lnTo>
                                <a:lnTo>
                                  <a:pt x="568" y="332"/>
                                </a:lnTo>
                                <a:lnTo>
                                  <a:pt x="577" y="319"/>
                                </a:lnTo>
                                <a:lnTo>
                                  <a:pt x="593" y="307"/>
                                </a:lnTo>
                                <a:lnTo>
                                  <a:pt x="612" y="298"/>
                                </a:lnTo>
                                <a:lnTo>
                                  <a:pt x="623" y="294"/>
                                </a:lnTo>
                                <a:lnTo>
                                  <a:pt x="635" y="288"/>
                                </a:lnTo>
                                <a:lnTo>
                                  <a:pt x="665" y="275"/>
                                </a:lnTo>
                                <a:lnTo>
                                  <a:pt x="698" y="261"/>
                                </a:lnTo>
                                <a:lnTo>
                                  <a:pt x="727" y="246"/>
                                </a:lnTo>
                                <a:lnTo>
                                  <a:pt x="788" y="213"/>
                                </a:lnTo>
                                <a:lnTo>
                                  <a:pt x="802" y="205"/>
                                </a:lnTo>
                                <a:lnTo>
                                  <a:pt x="813" y="200"/>
                                </a:lnTo>
                                <a:lnTo>
                                  <a:pt x="821" y="196"/>
                                </a:lnTo>
                                <a:lnTo>
                                  <a:pt x="823" y="194"/>
                                </a:lnTo>
                                <a:lnTo>
                                  <a:pt x="817" y="177"/>
                                </a:lnTo>
                                <a:lnTo>
                                  <a:pt x="828" y="177"/>
                                </a:lnTo>
                                <a:lnTo>
                                  <a:pt x="851" y="175"/>
                                </a:lnTo>
                                <a:lnTo>
                                  <a:pt x="861" y="175"/>
                                </a:lnTo>
                                <a:lnTo>
                                  <a:pt x="871" y="171"/>
                                </a:lnTo>
                                <a:lnTo>
                                  <a:pt x="880" y="163"/>
                                </a:lnTo>
                                <a:lnTo>
                                  <a:pt x="890" y="150"/>
                                </a:lnTo>
                                <a:lnTo>
                                  <a:pt x="899" y="132"/>
                                </a:lnTo>
                                <a:lnTo>
                                  <a:pt x="903" y="115"/>
                                </a:lnTo>
                                <a:lnTo>
                                  <a:pt x="905" y="104"/>
                                </a:lnTo>
                                <a:lnTo>
                                  <a:pt x="903" y="96"/>
                                </a:lnTo>
                                <a:lnTo>
                                  <a:pt x="901" y="96"/>
                                </a:lnTo>
                                <a:lnTo>
                                  <a:pt x="898" y="98"/>
                                </a:lnTo>
                                <a:lnTo>
                                  <a:pt x="884" y="104"/>
                                </a:lnTo>
                                <a:lnTo>
                                  <a:pt x="853" y="125"/>
                                </a:lnTo>
                                <a:lnTo>
                                  <a:pt x="850" y="127"/>
                                </a:lnTo>
                                <a:lnTo>
                                  <a:pt x="848" y="127"/>
                                </a:lnTo>
                                <a:lnTo>
                                  <a:pt x="848" y="117"/>
                                </a:lnTo>
                                <a:lnTo>
                                  <a:pt x="851" y="102"/>
                                </a:lnTo>
                                <a:lnTo>
                                  <a:pt x="851" y="88"/>
                                </a:lnTo>
                                <a:lnTo>
                                  <a:pt x="851" y="84"/>
                                </a:lnTo>
                                <a:lnTo>
                                  <a:pt x="848" y="84"/>
                                </a:lnTo>
                                <a:lnTo>
                                  <a:pt x="842" y="94"/>
                                </a:lnTo>
                                <a:lnTo>
                                  <a:pt x="825" y="121"/>
                                </a:lnTo>
                                <a:lnTo>
                                  <a:pt x="811" y="140"/>
                                </a:lnTo>
                                <a:lnTo>
                                  <a:pt x="804" y="146"/>
                                </a:lnTo>
                                <a:lnTo>
                                  <a:pt x="802" y="148"/>
                                </a:lnTo>
                                <a:lnTo>
                                  <a:pt x="796" y="138"/>
                                </a:lnTo>
                                <a:lnTo>
                                  <a:pt x="794" y="138"/>
                                </a:lnTo>
                                <a:lnTo>
                                  <a:pt x="790" y="142"/>
                                </a:lnTo>
                                <a:lnTo>
                                  <a:pt x="777" y="152"/>
                                </a:lnTo>
                                <a:lnTo>
                                  <a:pt x="754" y="163"/>
                                </a:lnTo>
                                <a:lnTo>
                                  <a:pt x="727" y="175"/>
                                </a:lnTo>
                                <a:lnTo>
                                  <a:pt x="664" y="196"/>
                                </a:lnTo>
                                <a:lnTo>
                                  <a:pt x="635" y="203"/>
                                </a:lnTo>
                                <a:lnTo>
                                  <a:pt x="610" y="207"/>
                                </a:lnTo>
                                <a:lnTo>
                                  <a:pt x="568" y="211"/>
                                </a:lnTo>
                                <a:lnTo>
                                  <a:pt x="548" y="209"/>
                                </a:lnTo>
                                <a:lnTo>
                                  <a:pt x="537" y="201"/>
                                </a:lnTo>
                                <a:lnTo>
                                  <a:pt x="527" y="194"/>
                                </a:lnTo>
                                <a:lnTo>
                                  <a:pt x="516" y="190"/>
                                </a:lnTo>
                                <a:lnTo>
                                  <a:pt x="504" y="190"/>
                                </a:lnTo>
                                <a:lnTo>
                                  <a:pt x="504" y="192"/>
                                </a:lnTo>
                                <a:lnTo>
                                  <a:pt x="502" y="190"/>
                                </a:lnTo>
                                <a:lnTo>
                                  <a:pt x="501" y="184"/>
                                </a:lnTo>
                                <a:lnTo>
                                  <a:pt x="499" y="171"/>
                                </a:lnTo>
                                <a:lnTo>
                                  <a:pt x="501" y="161"/>
                                </a:lnTo>
                                <a:lnTo>
                                  <a:pt x="506" y="152"/>
                                </a:lnTo>
                                <a:lnTo>
                                  <a:pt x="510" y="146"/>
                                </a:lnTo>
                                <a:lnTo>
                                  <a:pt x="514" y="134"/>
                                </a:lnTo>
                                <a:lnTo>
                                  <a:pt x="518" y="119"/>
                                </a:lnTo>
                                <a:lnTo>
                                  <a:pt x="522" y="96"/>
                                </a:lnTo>
                                <a:lnTo>
                                  <a:pt x="522" y="71"/>
                                </a:lnTo>
                                <a:lnTo>
                                  <a:pt x="514" y="42"/>
                                </a:lnTo>
                                <a:lnTo>
                                  <a:pt x="501" y="15"/>
                                </a:lnTo>
                                <a:lnTo>
                                  <a:pt x="491" y="7"/>
                                </a:lnTo>
                                <a:lnTo>
                                  <a:pt x="479" y="2"/>
                                </a:lnTo>
                                <a:lnTo>
                                  <a:pt x="474" y="0"/>
                                </a:lnTo>
                                <a:lnTo>
                                  <a:pt x="433" y="0"/>
                                </a:lnTo>
                                <a:lnTo>
                                  <a:pt x="420" y="0"/>
                                </a:lnTo>
                                <a:lnTo>
                                  <a:pt x="410" y="4"/>
                                </a:lnTo>
                                <a:lnTo>
                                  <a:pt x="403" y="9"/>
                                </a:lnTo>
                                <a:lnTo>
                                  <a:pt x="391" y="23"/>
                                </a:lnTo>
                                <a:lnTo>
                                  <a:pt x="382" y="38"/>
                                </a:lnTo>
                                <a:lnTo>
                                  <a:pt x="378" y="55"/>
                                </a:lnTo>
                                <a:lnTo>
                                  <a:pt x="378" y="96"/>
                                </a:lnTo>
                                <a:lnTo>
                                  <a:pt x="380" y="117"/>
                                </a:lnTo>
                                <a:lnTo>
                                  <a:pt x="385" y="134"/>
                                </a:lnTo>
                                <a:lnTo>
                                  <a:pt x="393" y="148"/>
                                </a:lnTo>
                                <a:lnTo>
                                  <a:pt x="399" y="157"/>
                                </a:lnTo>
                                <a:lnTo>
                                  <a:pt x="405" y="171"/>
                                </a:lnTo>
                                <a:lnTo>
                                  <a:pt x="405" y="178"/>
                                </a:lnTo>
                                <a:lnTo>
                                  <a:pt x="399" y="188"/>
                                </a:lnTo>
                                <a:close/>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491" name="Freeform 10"/>
                        <wps:cNvSpPr>
                          <a:spLocks/>
                        </wps:cNvSpPr>
                        <wps:spPr bwMode="auto">
                          <a:xfrm>
                            <a:off x="2592" y="2473"/>
                            <a:ext cx="664" cy="784"/>
                          </a:xfrm>
                          <a:custGeom>
                            <a:avLst/>
                            <a:gdLst>
                              <a:gd name="T0" fmla="*/ 259 w 664"/>
                              <a:gd name="T1" fmla="*/ 150 h 784"/>
                              <a:gd name="T2" fmla="*/ 175 w 664"/>
                              <a:gd name="T3" fmla="*/ 140 h 784"/>
                              <a:gd name="T4" fmla="*/ 82 w 664"/>
                              <a:gd name="T5" fmla="*/ 100 h 784"/>
                              <a:gd name="T6" fmla="*/ 69 w 664"/>
                              <a:gd name="T7" fmla="*/ 100 h 784"/>
                              <a:gd name="T8" fmla="*/ 38 w 664"/>
                              <a:gd name="T9" fmla="*/ 60 h 784"/>
                              <a:gd name="T10" fmla="*/ 38 w 664"/>
                              <a:gd name="T11" fmla="*/ 91 h 784"/>
                              <a:gd name="T12" fmla="*/ 2 w 664"/>
                              <a:gd name="T13" fmla="*/ 67 h 784"/>
                              <a:gd name="T14" fmla="*/ 10 w 664"/>
                              <a:gd name="T15" fmla="*/ 108 h 784"/>
                              <a:gd name="T16" fmla="*/ 54 w 664"/>
                              <a:gd name="T17" fmla="*/ 127 h 784"/>
                              <a:gd name="T18" fmla="*/ 67 w 664"/>
                              <a:gd name="T19" fmla="*/ 144 h 784"/>
                              <a:gd name="T20" fmla="*/ 198 w 664"/>
                              <a:gd name="T21" fmla="*/ 208 h 784"/>
                              <a:gd name="T22" fmla="*/ 247 w 664"/>
                              <a:gd name="T23" fmla="*/ 250 h 784"/>
                              <a:gd name="T24" fmla="*/ 226 w 664"/>
                              <a:gd name="T25" fmla="*/ 317 h 784"/>
                              <a:gd name="T26" fmla="*/ 207 w 664"/>
                              <a:gd name="T27" fmla="*/ 402 h 784"/>
                              <a:gd name="T28" fmla="*/ 244 w 664"/>
                              <a:gd name="T29" fmla="*/ 419 h 784"/>
                              <a:gd name="T30" fmla="*/ 242 w 664"/>
                              <a:gd name="T31" fmla="*/ 465 h 784"/>
                              <a:gd name="T32" fmla="*/ 221 w 664"/>
                              <a:gd name="T33" fmla="*/ 567 h 784"/>
                              <a:gd name="T34" fmla="*/ 198 w 664"/>
                              <a:gd name="T35" fmla="*/ 644 h 784"/>
                              <a:gd name="T36" fmla="*/ 167 w 664"/>
                              <a:gd name="T37" fmla="*/ 732 h 784"/>
                              <a:gd name="T38" fmla="*/ 153 w 664"/>
                              <a:gd name="T39" fmla="*/ 751 h 784"/>
                              <a:gd name="T40" fmla="*/ 107 w 664"/>
                              <a:gd name="T41" fmla="*/ 773 h 784"/>
                              <a:gd name="T42" fmla="*/ 192 w 664"/>
                              <a:gd name="T43" fmla="*/ 778 h 784"/>
                              <a:gd name="T44" fmla="*/ 226 w 664"/>
                              <a:gd name="T45" fmla="*/ 765 h 784"/>
                              <a:gd name="T46" fmla="*/ 240 w 664"/>
                              <a:gd name="T47" fmla="*/ 738 h 784"/>
                              <a:gd name="T48" fmla="*/ 290 w 664"/>
                              <a:gd name="T49" fmla="*/ 563 h 784"/>
                              <a:gd name="T50" fmla="*/ 324 w 664"/>
                              <a:gd name="T51" fmla="*/ 465 h 784"/>
                              <a:gd name="T52" fmla="*/ 334 w 664"/>
                              <a:gd name="T53" fmla="*/ 446 h 784"/>
                              <a:gd name="T54" fmla="*/ 345 w 664"/>
                              <a:gd name="T55" fmla="*/ 482 h 784"/>
                              <a:gd name="T56" fmla="*/ 382 w 664"/>
                              <a:gd name="T57" fmla="*/ 596 h 784"/>
                              <a:gd name="T58" fmla="*/ 424 w 664"/>
                              <a:gd name="T59" fmla="*/ 742 h 784"/>
                              <a:gd name="T60" fmla="*/ 437 w 664"/>
                              <a:gd name="T61" fmla="*/ 767 h 784"/>
                              <a:gd name="T62" fmla="*/ 441 w 664"/>
                              <a:gd name="T63" fmla="*/ 782 h 784"/>
                              <a:gd name="T64" fmla="*/ 556 w 664"/>
                              <a:gd name="T65" fmla="*/ 784 h 784"/>
                              <a:gd name="T66" fmla="*/ 531 w 664"/>
                              <a:gd name="T67" fmla="*/ 761 h 784"/>
                              <a:gd name="T68" fmla="*/ 499 w 664"/>
                              <a:gd name="T69" fmla="*/ 740 h 784"/>
                              <a:gd name="T70" fmla="*/ 481 w 664"/>
                              <a:gd name="T71" fmla="*/ 692 h 784"/>
                              <a:gd name="T72" fmla="*/ 449 w 664"/>
                              <a:gd name="T73" fmla="*/ 592 h 784"/>
                              <a:gd name="T74" fmla="*/ 430 w 664"/>
                              <a:gd name="T75" fmla="*/ 504 h 784"/>
                              <a:gd name="T76" fmla="*/ 418 w 664"/>
                              <a:gd name="T77" fmla="*/ 436 h 784"/>
                              <a:gd name="T78" fmla="*/ 451 w 664"/>
                              <a:gd name="T79" fmla="*/ 409 h 784"/>
                              <a:gd name="T80" fmla="*/ 451 w 664"/>
                              <a:gd name="T81" fmla="*/ 363 h 784"/>
                              <a:gd name="T82" fmla="*/ 420 w 664"/>
                              <a:gd name="T83" fmla="*/ 269 h 784"/>
                              <a:gd name="T84" fmla="*/ 424 w 664"/>
                              <a:gd name="T85" fmla="*/ 235 h 784"/>
                              <a:gd name="T86" fmla="*/ 514 w 664"/>
                              <a:gd name="T87" fmla="*/ 192 h 784"/>
                              <a:gd name="T88" fmla="*/ 602 w 664"/>
                              <a:gd name="T89" fmla="*/ 144 h 784"/>
                              <a:gd name="T90" fmla="*/ 625 w 664"/>
                              <a:gd name="T91" fmla="*/ 129 h 784"/>
                              <a:gd name="T92" fmla="*/ 660 w 664"/>
                              <a:gd name="T93" fmla="*/ 96 h 784"/>
                              <a:gd name="T94" fmla="*/ 658 w 664"/>
                              <a:gd name="T95" fmla="*/ 71 h 784"/>
                              <a:gd name="T96" fmla="*/ 623 w 664"/>
                              <a:gd name="T97" fmla="*/ 94 h 784"/>
                              <a:gd name="T98" fmla="*/ 623 w 664"/>
                              <a:gd name="T99" fmla="*/ 64 h 784"/>
                              <a:gd name="T100" fmla="*/ 591 w 664"/>
                              <a:gd name="T101" fmla="*/ 108 h 784"/>
                              <a:gd name="T102" fmla="*/ 571 w 664"/>
                              <a:gd name="T103" fmla="*/ 112 h 784"/>
                              <a:gd name="T104" fmla="*/ 466 w 664"/>
                              <a:gd name="T105" fmla="*/ 150 h 784"/>
                              <a:gd name="T106" fmla="*/ 405 w 664"/>
                              <a:gd name="T107" fmla="*/ 154 h 784"/>
                              <a:gd name="T108" fmla="*/ 370 w 664"/>
                              <a:gd name="T109" fmla="*/ 140 h 784"/>
                              <a:gd name="T110" fmla="*/ 366 w 664"/>
                              <a:gd name="T111" fmla="*/ 125 h 784"/>
                              <a:gd name="T112" fmla="*/ 378 w 664"/>
                              <a:gd name="T113" fmla="*/ 100 h 784"/>
                              <a:gd name="T114" fmla="*/ 378 w 664"/>
                              <a:gd name="T115" fmla="*/ 31 h 784"/>
                              <a:gd name="T116" fmla="*/ 347 w 664"/>
                              <a:gd name="T117" fmla="*/ 0 h 784"/>
                              <a:gd name="T118" fmla="*/ 295 w 664"/>
                              <a:gd name="T119" fmla="*/ 8 h 784"/>
                              <a:gd name="T120" fmla="*/ 278 w 664"/>
                              <a:gd name="T121" fmla="*/ 71 h 784"/>
                              <a:gd name="T122" fmla="*/ 293 w 664"/>
                              <a:gd name="T123" fmla="*/ 117 h 784"/>
                              <a:gd name="T124" fmla="*/ 292 w 664"/>
                              <a:gd name="T125" fmla="*/ 139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64" h="784">
                                <a:moveTo>
                                  <a:pt x="292" y="139"/>
                                </a:moveTo>
                                <a:lnTo>
                                  <a:pt x="284" y="139"/>
                                </a:lnTo>
                                <a:lnTo>
                                  <a:pt x="268" y="144"/>
                                </a:lnTo>
                                <a:lnTo>
                                  <a:pt x="259" y="150"/>
                                </a:lnTo>
                                <a:lnTo>
                                  <a:pt x="247" y="152"/>
                                </a:lnTo>
                                <a:lnTo>
                                  <a:pt x="215" y="148"/>
                                </a:lnTo>
                                <a:lnTo>
                                  <a:pt x="198" y="146"/>
                                </a:lnTo>
                                <a:lnTo>
                                  <a:pt x="175" y="140"/>
                                </a:lnTo>
                                <a:lnTo>
                                  <a:pt x="128" y="125"/>
                                </a:lnTo>
                                <a:lnTo>
                                  <a:pt x="109" y="117"/>
                                </a:lnTo>
                                <a:lnTo>
                                  <a:pt x="92" y="108"/>
                                </a:lnTo>
                                <a:lnTo>
                                  <a:pt x="82" y="100"/>
                                </a:lnTo>
                                <a:lnTo>
                                  <a:pt x="79" y="98"/>
                                </a:lnTo>
                                <a:lnTo>
                                  <a:pt x="75" y="106"/>
                                </a:lnTo>
                                <a:lnTo>
                                  <a:pt x="73" y="104"/>
                                </a:lnTo>
                                <a:lnTo>
                                  <a:pt x="69" y="100"/>
                                </a:lnTo>
                                <a:lnTo>
                                  <a:pt x="58" y="87"/>
                                </a:lnTo>
                                <a:lnTo>
                                  <a:pt x="46" y="66"/>
                                </a:lnTo>
                                <a:lnTo>
                                  <a:pt x="40" y="60"/>
                                </a:lnTo>
                                <a:lnTo>
                                  <a:pt x="38" y="60"/>
                                </a:lnTo>
                                <a:lnTo>
                                  <a:pt x="38" y="62"/>
                                </a:lnTo>
                                <a:lnTo>
                                  <a:pt x="40" y="83"/>
                                </a:lnTo>
                                <a:lnTo>
                                  <a:pt x="40" y="91"/>
                                </a:lnTo>
                                <a:lnTo>
                                  <a:pt x="38" y="91"/>
                                </a:lnTo>
                                <a:lnTo>
                                  <a:pt x="36" y="89"/>
                                </a:lnTo>
                                <a:lnTo>
                                  <a:pt x="15" y="73"/>
                                </a:lnTo>
                                <a:lnTo>
                                  <a:pt x="6" y="69"/>
                                </a:lnTo>
                                <a:lnTo>
                                  <a:pt x="2" y="67"/>
                                </a:lnTo>
                                <a:lnTo>
                                  <a:pt x="0" y="71"/>
                                </a:lnTo>
                                <a:lnTo>
                                  <a:pt x="0" y="83"/>
                                </a:lnTo>
                                <a:lnTo>
                                  <a:pt x="4" y="94"/>
                                </a:lnTo>
                                <a:lnTo>
                                  <a:pt x="10" y="108"/>
                                </a:lnTo>
                                <a:lnTo>
                                  <a:pt x="17" y="117"/>
                                </a:lnTo>
                                <a:lnTo>
                                  <a:pt x="25" y="123"/>
                                </a:lnTo>
                                <a:lnTo>
                                  <a:pt x="38" y="125"/>
                                </a:lnTo>
                                <a:lnTo>
                                  <a:pt x="54" y="127"/>
                                </a:lnTo>
                                <a:lnTo>
                                  <a:pt x="63" y="127"/>
                                </a:lnTo>
                                <a:lnTo>
                                  <a:pt x="59" y="140"/>
                                </a:lnTo>
                                <a:lnTo>
                                  <a:pt x="61" y="142"/>
                                </a:lnTo>
                                <a:lnTo>
                                  <a:pt x="67" y="144"/>
                                </a:lnTo>
                                <a:lnTo>
                                  <a:pt x="84" y="154"/>
                                </a:lnTo>
                                <a:lnTo>
                                  <a:pt x="128" y="177"/>
                                </a:lnTo>
                                <a:lnTo>
                                  <a:pt x="175" y="200"/>
                                </a:lnTo>
                                <a:lnTo>
                                  <a:pt x="198" y="208"/>
                                </a:lnTo>
                                <a:lnTo>
                                  <a:pt x="215" y="215"/>
                                </a:lnTo>
                                <a:lnTo>
                                  <a:pt x="240" y="231"/>
                                </a:lnTo>
                                <a:lnTo>
                                  <a:pt x="245" y="240"/>
                                </a:lnTo>
                                <a:lnTo>
                                  <a:pt x="247" y="250"/>
                                </a:lnTo>
                                <a:lnTo>
                                  <a:pt x="245" y="258"/>
                                </a:lnTo>
                                <a:lnTo>
                                  <a:pt x="244" y="267"/>
                                </a:lnTo>
                                <a:lnTo>
                                  <a:pt x="236" y="290"/>
                                </a:lnTo>
                                <a:lnTo>
                                  <a:pt x="226" y="317"/>
                                </a:lnTo>
                                <a:lnTo>
                                  <a:pt x="219" y="340"/>
                                </a:lnTo>
                                <a:lnTo>
                                  <a:pt x="209" y="377"/>
                                </a:lnTo>
                                <a:lnTo>
                                  <a:pt x="207" y="392"/>
                                </a:lnTo>
                                <a:lnTo>
                                  <a:pt x="207" y="402"/>
                                </a:lnTo>
                                <a:lnTo>
                                  <a:pt x="213" y="408"/>
                                </a:lnTo>
                                <a:lnTo>
                                  <a:pt x="222" y="411"/>
                                </a:lnTo>
                                <a:lnTo>
                                  <a:pt x="234" y="415"/>
                                </a:lnTo>
                                <a:lnTo>
                                  <a:pt x="244" y="419"/>
                                </a:lnTo>
                                <a:lnTo>
                                  <a:pt x="245" y="423"/>
                                </a:lnTo>
                                <a:lnTo>
                                  <a:pt x="245" y="433"/>
                                </a:lnTo>
                                <a:lnTo>
                                  <a:pt x="244" y="448"/>
                                </a:lnTo>
                                <a:lnTo>
                                  <a:pt x="242" y="465"/>
                                </a:lnTo>
                                <a:lnTo>
                                  <a:pt x="234" y="500"/>
                                </a:lnTo>
                                <a:lnTo>
                                  <a:pt x="230" y="515"/>
                                </a:lnTo>
                                <a:lnTo>
                                  <a:pt x="228" y="527"/>
                                </a:lnTo>
                                <a:lnTo>
                                  <a:pt x="221" y="567"/>
                                </a:lnTo>
                                <a:lnTo>
                                  <a:pt x="215" y="588"/>
                                </a:lnTo>
                                <a:lnTo>
                                  <a:pt x="211" y="605"/>
                                </a:lnTo>
                                <a:lnTo>
                                  <a:pt x="205" y="623"/>
                                </a:lnTo>
                                <a:lnTo>
                                  <a:pt x="198" y="644"/>
                                </a:lnTo>
                                <a:lnTo>
                                  <a:pt x="182" y="688"/>
                                </a:lnTo>
                                <a:lnTo>
                                  <a:pt x="176" y="707"/>
                                </a:lnTo>
                                <a:lnTo>
                                  <a:pt x="171" y="723"/>
                                </a:lnTo>
                                <a:lnTo>
                                  <a:pt x="167" y="732"/>
                                </a:lnTo>
                                <a:lnTo>
                                  <a:pt x="165" y="736"/>
                                </a:lnTo>
                                <a:lnTo>
                                  <a:pt x="163" y="748"/>
                                </a:lnTo>
                                <a:lnTo>
                                  <a:pt x="159" y="750"/>
                                </a:lnTo>
                                <a:lnTo>
                                  <a:pt x="153" y="751"/>
                                </a:lnTo>
                                <a:lnTo>
                                  <a:pt x="132" y="757"/>
                                </a:lnTo>
                                <a:lnTo>
                                  <a:pt x="117" y="765"/>
                                </a:lnTo>
                                <a:lnTo>
                                  <a:pt x="109" y="771"/>
                                </a:lnTo>
                                <a:lnTo>
                                  <a:pt x="107" y="773"/>
                                </a:lnTo>
                                <a:lnTo>
                                  <a:pt x="107" y="780"/>
                                </a:lnTo>
                                <a:lnTo>
                                  <a:pt x="119" y="780"/>
                                </a:lnTo>
                                <a:lnTo>
                                  <a:pt x="144" y="778"/>
                                </a:lnTo>
                                <a:lnTo>
                                  <a:pt x="192" y="778"/>
                                </a:lnTo>
                                <a:lnTo>
                                  <a:pt x="222" y="778"/>
                                </a:lnTo>
                                <a:lnTo>
                                  <a:pt x="228" y="776"/>
                                </a:lnTo>
                                <a:lnTo>
                                  <a:pt x="230" y="771"/>
                                </a:lnTo>
                                <a:lnTo>
                                  <a:pt x="226" y="765"/>
                                </a:lnTo>
                                <a:lnTo>
                                  <a:pt x="232" y="759"/>
                                </a:lnTo>
                                <a:lnTo>
                                  <a:pt x="234" y="757"/>
                                </a:lnTo>
                                <a:lnTo>
                                  <a:pt x="236" y="750"/>
                                </a:lnTo>
                                <a:lnTo>
                                  <a:pt x="240" y="738"/>
                                </a:lnTo>
                                <a:lnTo>
                                  <a:pt x="245" y="723"/>
                                </a:lnTo>
                                <a:lnTo>
                                  <a:pt x="268" y="657"/>
                                </a:lnTo>
                                <a:lnTo>
                                  <a:pt x="284" y="594"/>
                                </a:lnTo>
                                <a:lnTo>
                                  <a:pt x="290" y="563"/>
                                </a:lnTo>
                                <a:lnTo>
                                  <a:pt x="297" y="538"/>
                                </a:lnTo>
                                <a:lnTo>
                                  <a:pt x="307" y="511"/>
                                </a:lnTo>
                                <a:lnTo>
                                  <a:pt x="318" y="479"/>
                                </a:lnTo>
                                <a:lnTo>
                                  <a:pt x="324" y="465"/>
                                </a:lnTo>
                                <a:lnTo>
                                  <a:pt x="328" y="454"/>
                                </a:lnTo>
                                <a:lnTo>
                                  <a:pt x="330" y="446"/>
                                </a:lnTo>
                                <a:lnTo>
                                  <a:pt x="332" y="442"/>
                                </a:lnTo>
                                <a:lnTo>
                                  <a:pt x="334" y="446"/>
                                </a:lnTo>
                                <a:lnTo>
                                  <a:pt x="334" y="450"/>
                                </a:lnTo>
                                <a:lnTo>
                                  <a:pt x="338" y="458"/>
                                </a:lnTo>
                                <a:lnTo>
                                  <a:pt x="341" y="469"/>
                                </a:lnTo>
                                <a:lnTo>
                                  <a:pt x="345" y="482"/>
                                </a:lnTo>
                                <a:lnTo>
                                  <a:pt x="357" y="515"/>
                                </a:lnTo>
                                <a:lnTo>
                                  <a:pt x="368" y="542"/>
                                </a:lnTo>
                                <a:lnTo>
                                  <a:pt x="376" y="567"/>
                                </a:lnTo>
                                <a:lnTo>
                                  <a:pt x="382" y="596"/>
                                </a:lnTo>
                                <a:lnTo>
                                  <a:pt x="387" y="629"/>
                                </a:lnTo>
                                <a:lnTo>
                                  <a:pt x="395" y="659"/>
                                </a:lnTo>
                                <a:lnTo>
                                  <a:pt x="418" y="727"/>
                                </a:lnTo>
                                <a:lnTo>
                                  <a:pt x="424" y="742"/>
                                </a:lnTo>
                                <a:lnTo>
                                  <a:pt x="428" y="753"/>
                                </a:lnTo>
                                <a:lnTo>
                                  <a:pt x="430" y="761"/>
                                </a:lnTo>
                                <a:lnTo>
                                  <a:pt x="432" y="763"/>
                                </a:lnTo>
                                <a:lnTo>
                                  <a:pt x="437" y="767"/>
                                </a:lnTo>
                                <a:lnTo>
                                  <a:pt x="433" y="775"/>
                                </a:lnTo>
                                <a:lnTo>
                                  <a:pt x="433" y="778"/>
                                </a:lnTo>
                                <a:lnTo>
                                  <a:pt x="435" y="780"/>
                                </a:lnTo>
                                <a:lnTo>
                                  <a:pt x="441" y="782"/>
                                </a:lnTo>
                                <a:lnTo>
                                  <a:pt x="474" y="782"/>
                                </a:lnTo>
                                <a:lnTo>
                                  <a:pt x="520" y="782"/>
                                </a:lnTo>
                                <a:lnTo>
                                  <a:pt x="545" y="784"/>
                                </a:lnTo>
                                <a:lnTo>
                                  <a:pt x="556" y="784"/>
                                </a:lnTo>
                                <a:lnTo>
                                  <a:pt x="556" y="776"/>
                                </a:lnTo>
                                <a:lnTo>
                                  <a:pt x="554" y="775"/>
                                </a:lnTo>
                                <a:lnTo>
                                  <a:pt x="547" y="769"/>
                                </a:lnTo>
                                <a:lnTo>
                                  <a:pt x="531" y="761"/>
                                </a:lnTo>
                                <a:lnTo>
                                  <a:pt x="512" y="753"/>
                                </a:lnTo>
                                <a:lnTo>
                                  <a:pt x="504" y="751"/>
                                </a:lnTo>
                                <a:lnTo>
                                  <a:pt x="501" y="751"/>
                                </a:lnTo>
                                <a:lnTo>
                                  <a:pt x="499" y="740"/>
                                </a:lnTo>
                                <a:lnTo>
                                  <a:pt x="497" y="736"/>
                                </a:lnTo>
                                <a:lnTo>
                                  <a:pt x="493" y="727"/>
                                </a:lnTo>
                                <a:lnTo>
                                  <a:pt x="487" y="711"/>
                                </a:lnTo>
                                <a:lnTo>
                                  <a:pt x="481" y="692"/>
                                </a:lnTo>
                                <a:lnTo>
                                  <a:pt x="468" y="648"/>
                                </a:lnTo>
                                <a:lnTo>
                                  <a:pt x="458" y="627"/>
                                </a:lnTo>
                                <a:lnTo>
                                  <a:pt x="453" y="609"/>
                                </a:lnTo>
                                <a:lnTo>
                                  <a:pt x="449" y="592"/>
                                </a:lnTo>
                                <a:lnTo>
                                  <a:pt x="445" y="571"/>
                                </a:lnTo>
                                <a:lnTo>
                                  <a:pt x="435" y="531"/>
                                </a:lnTo>
                                <a:lnTo>
                                  <a:pt x="433" y="519"/>
                                </a:lnTo>
                                <a:lnTo>
                                  <a:pt x="430" y="504"/>
                                </a:lnTo>
                                <a:lnTo>
                                  <a:pt x="426" y="486"/>
                                </a:lnTo>
                                <a:lnTo>
                                  <a:pt x="422" y="467"/>
                                </a:lnTo>
                                <a:lnTo>
                                  <a:pt x="420" y="450"/>
                                </a:lnTo>
                                <a:lnTo>
                                  <a:pt x="418" y="436"/>
                                </a:lnTo>
                                <a:lnTo>
                                  <a:pt x="418" y="425"/>
                                </a:lnTo>
                                <a:lnTo>
                                  <a:pt x="420" y="421"/>
                                </a:lnTo>
                                <a:lnTo>
                                  <a:pt x="441" y="415"/>
                                </a:lnTo>
                                <a:lnTo>
                                  <a:pt x="451" y="409"/>
                                </a:lnTo>
                                <a:lnTo>
                                  <a:pt x="456" y="404"/>
                                </a:lnTo>
                                <a:lnTo>
                                  <a:pt x="456" y="394"/>
                                </a:lnTo>
                                <a:lnTo>
                                  <a:pt x="455" y="381"/>
                                </a:lnTo>
                                <a:lnTo>
                                  <a:pt x="451" y="363"/>
                                </a:lnTo>
                                <a:lnTo>
                                  <a:pt x="445" y="342"/>
                                </a:lnTo>
                                <a:lnTo>
                                  <a:pt x="437" y="319"/>
                                </a:lnTo>
                                <a:lnTo>
                                  <a:pt x="428" y="294"/>
                                </a:lnTo>
                                <a:lnTo>
                                  <a:pt x="420" y="269"/>
                                </a:lnTo>
                                <a:lnTo>
                                  <a:pt x="418" y="260"/>
                                </a:lnTo>
                                <a:lnTo>
                                  <a:pt x="416" y="254"/>
                                </a:lnTo>
                                <a:lnTo>
                                  <a:pt x="418" y="244"/>
                                </a:lnTo>
                                <a:lnTo>
                                  <a:pt x="424" y="235"/>
                                </a:lnTo>
                                <a:lnTo>
                                  <a:pt x="449" y="219"/>
                                </a:lnTo>
                                <a:lnTo>
                                  <a:pt x="466" y="212"/>
                                </a:lnTo>
                                <a:lnTo>
                                  <a:pt x="489" y="204"/>
                                </a:lnTo>
                                <a:lnTo>
                                  <a:pt x="514" y="192"/>
                                </a:lnTo>
                                <a:lnTo>
                                  <a:pt x="535" y="181"/>
                                </a:lnTo>
                                <a:lnTo>
                                  <a:pt x="579" y="156"/>
                                </a:lnTo>
                                <a:lnTo>
                                  <a:pt x="596" y="146"/>
                                </a:lnTo>
                                <a:lnTo>
                                  <a:pt x="602" y="144"/>
                                </a:lnTo>
                                <a:lnTo>
                                  <a:pt x="604" y="142"/>
                                </a:lnTo>
                                <a:lnTo>
                                  <a:pt x="600" y="131"/>
                                </a:lnTo>
                                <a:lnTo>
                                  <a:pt x="610" y="131"/>
                                </a:lnTo>
                                <a:lnTo>
                                  <a:pt x="625" y="129"/>
                                </a:lnTo>
                                <a:lnTo>
                                  <a:pt x="641" y="125"/>
                                </a:lnTo>
                                <a:lnTo>
                                  <a:pt x="646" y="119"/>
                                </a:lnTo>
                                <a:lnTo>
                                  <a:pt x="654" y="110"/>
                                </a:lnTo>
                                <a:lnTo>
                                  <a:pt x="660" y="96"/>
                                </a:lnTo>
                                <a:lnTo>
                                  <a:pt x="664" y="85"/>
                                </a:lnTo>
                                <a:lnTo>
                                  <a:pt x="664" y="75"/>
                                </a:lnTo>
                                <a:lnTo>
                                  <a:pt x="662" y="71"/>
                                </a:lnTo>
                                <a:lnTo>
                                  <a:pt x="658" y="71"/>
                                </a:lnTo>
                                <a:lnTo>
                                  <a:pt x="648" y="77"/>
                                </a:lnTo>
                                <a:lnTo>
                                  <a:pt x="627" y="92"/>
                                </a:lnTo>
                                <a:lnTo>
                                  <a:pt x="625" y="94"/>
                                </a:lnTo>
                                <a:lnTo>
                                  <a:pt x="623" y="94"/>
                                </a:lnTo>
                                <a:lnTo>
                                  <a:pt x="623" y="87"/>
                                </a:lnTo>
                                <a:lnTo>
                                  <a:pt x="625" y="66"/>
                                </a:lnTo>
                                <a:lnTo>
                                  <a:pt x="625" y="64"/>
                                </a:lnTo>
                                <a:lnTo>
                                  <a:pt x="623" y="64"/>
                                </a:lnTo>
                                <a:lnTo>
                                  <a:pt x="618" y="69"/>
                                </a:lnTo>
                                <a:lnTo>
                                  <a:pt x="606" y="89"/>
                                </a:lnTo>
                                <a:lnTo>
                                  <a:pt x="595" y="104"/>
                                </a:lnTo>
                                <a:lnTo>
                                  <a:pt x="591" y="108"/>
                                </a:lnTo>
                                <a:lnTo>
                                  <a:pt x="589" y="110"/>
                                </a:lnTo>
                                <a:lnTo>
                                  <a:pt x="585" y="102"/>
                                </a:lnTo>
                                <a:lnTo>
                                  <a:pt x="581" y="104"/>
                                </a:lnTo>
                                <a:lnTo>
                                  <a:pt x="571" y="112"/>
                                </a:lnTo>
                                <a:lnTo>
                                  <a:pt x="554" y="119"/>
                                </a:lnTo>
                                <a:lnTo>
                                  <a:pt x="535" y="129"/>
                                </a:lnTo>
                                <a:lnTo>
                                  <a:pt x="489" y="144"/>
                                </a:lnTo>
                                <a:lnTo>
                                  <a:pt x="466" y="150"/>
                                </a:lnTo>
                                <a:lnTo>
                                  <a:pt x="449" y="154"/>
                                </a:lnTo>
                                <a:lnTo>
                                  <a:pt x="433" y="154"/>
                                </a:lnTo>
                                <a:lnTo>
                                  <a:pt x="416" y="156"/>
                                </a:lnTo>
                                <a:lnTo>
                                  <a:pt x="405" y="154"/>
                                </a:lnTo>
                                <a:lnTo>
                                  <a:pt x="395" y="148"/>
                                </a:lnTo>
                                <a:lnTo>
                                  <a:pt x="387" y="142"/>
                                </a:lnTo>
                                <a:lnTo>
                                  <a:pt x="380" y="140"/>
                                </a:lnTo>
                                <a:lnTo>
                                  <a:pt x="370" y="140"/>
                                </a:lnTo>
                                <a:lnTo>
                                  <a:pt x="372" y="140"/>
                                </a:lnTo>
                                <a:lnTo>
                                  <a:pt x="370" y="139"/>
                                </a:lnTo>
                                <a:lnTo>
                                  <a:pt x="368" y="135"/>
                                </a:lnTo>
                                <a:lnTo>
                                  <a:pt x="366" y="125"/>
                                </a:lnTo>
                                <a:lnTo>
                                  <a:pt x="368" y="119"/>
                                </a:lnTo>
                                <a:lnTo>
                                  <a:pt x="372" y="112"/>
                                </a:lnTo>
                                <a:lnTo>
                                  <a:pt x="374" y="108"/>
                                </a:lnTo>
                                <a:lnTo>
                                  <a:pt x="378" y="100"/>
                                </a:lnTo>
                                <a:lnTo>
                                  <a:pt x="380" y="87"/>
                                </a:lnTo>
                                <a:lnTo>
                                  <a:pt x="382" y="71"/>
                                </a:lnTo>
                                <a:lnTo>
                                  <a:pt x="382" y="54"/>
                                </a:lnTo>
                                <a:lnTo>
                                  <a:pt x="378" y="31"/>
                                </a:lnTo>
                                <a:lnTo>
                                  <a:pt x="368" y="12"/>
                                </a:lnTo>
                                <a:lnTo>
                                  <a:pt x="361" y="6"/>
                                </a:lnTo>
                                <a:lnTo>
                                  <a:pt x="353" y="2"/>
                                </a:lnTo>
                                <a:lnTo>
                                  <a:pt x="347" y="0"/>
                                </a:lnTo>
                                <a:lnTo>
                                  <a:pt x="318" y="0"/>
                                </a:lnTo>
                                <a:lnTo>
                                  <a:pt x="309" y="0"/>
                                </a:lnTo>
                                <a:lnTo>
                                  <a:pt x="301" y="4"/>
                                </a:lnTo>
                                <a:lnTo>
                                  <a:pt x="295" y="8"/>
                                </a:lnTo>
                                <a:lnTo>
                                  <a:pt x="288" y="17"/>
                                </a:lnTo>
                                <a:lnTo>
                                  <a:pt x="280" y="29"/>
                                </a:lnTo>
                                <a:lnTo>
                                  <a:pt x="278" y="42"/>
                                </a:lnTo>
                                <a:lnTo>
                                  <a:pt x="278" y="71"/>
                                </a:lnTo>
                                <a:lnTo>
                                  <a:pt x="280" y="87"/>
                                </a:lnTo>
                                <a:lnTo>
                                  <a:pt x="284" y="100"/>
                                </a:lnTo>
                                <a:lnTo>
                                  <a:pt x="290" y="112"/>
                                </a:lnTo>
                                <a:lnTo>
                                  <a:pt x="293" y="117"/>
                                </a:lnTo>
                                <a:lnTo>
                                  <a:pt x="297" y="127"/>
                                </a:lnTo>
                                <a:lnTo>
                                  <a:pt x="297" y="131"/>
                                </a:lnTo>
                                <a:lnTo>
                                  <a:pt x="293" y="139"/>
                                </a:lnTo>
                                <a:lnTo>
                                  <a:pt x="292" y="139"/>
                                </a:lnTo>
                                <a:close/>
                              </a:path>
                            </a:pathLst>
                          </a:custGeom>
                          <a:solidFill>
                            <a:srgbClr val="5F5F5F"/>
                          </a:solidFill>
                          <a:ln w="0">
                            <a:solidFill>
                              <a:srgbClr val="000000"/>
                            </a:solidFill>
                            <a:round/>
                            <a:headEnd/>
                            <a:tailEnd/>
                          </a:ln>
                        </wps:spPr>
                        <wps:bodyPr rot="0" vert="horz" wrap="square" lIns="91440" tIns="45720" rIns="91440" bIns="45720" anchor="t" anchorCtr="0" upright="1">
                          <a:noAutofit/>
                        </wps:bodyPr>
                      </wps:wsp>
                    </wpg:grpSp>
                    <wpg:grpSp>
                      <wpg:cNvPr id="492" name="Group 11"/>
                      <wpg:cNvGrpSpPr>
                        <a:grpSpLocks/>
                      </wpg:cNvGrpSpPr>
                      <wpg:grpSpPr bwMode="auto">
                        <a:xfrm rot="18900000">
                          <a:off x="870" y="1421"/>
                          <a:ext cx="1083" cy="686"/>
                          <a:chOff x="248" y="1819"/>
                          <a:chExt cx="3824" cy="2420"/>
                        </a:xfrm>
                      </wpg:grpSpPr>
                      <wps:wsp>
                        <wps:cNvPr id="493" name="Freeform 12"/>
                        <wps:cNvSpPr>
                          <a:spLocks/>
                        </wps:cNvSpPr>
                        <wps:spPr bwMode="auto">
                          <a:xfrm>
                            <a:off x="282" y="3448"/>
                            <a:ext cx="3757" cy="356"/>
                          </a:xfrm>
                          <a:custGeom>
                            <a:avLst/>
                            <a:gdLst>
                              <a:gd name="T0" fmla="*/ 3633 w 3757"/>
                              <a:gd name="T1" fmla="*/ 180 h 356"/>
                              <a:gd name="T2" fmla="*/ 3442 w 3757"/>
                              <a:gd name="T3" fmla="*/ 135 h 356"/>
                              <a:gd name="T4" fmla="*/ 3210 w 3757"/>
                              <a:gd name="T5" fmla="*/ 82 h 356"/>
                              <a:gd name="T6" fmla="*/ 2951 w 3757"/>
                              <a:gd name="T7" fmla="*/ 33 h 356"/>
                              <a:gd name="T8" fmla="*/ 2689 w 3757"/>
                              <a:gd name="T9" fmla="*/ 7 h 356"/>
                              <a:gd name="T10" fmla="*/ 2434 w 3757"/>
                              <a:gd name="T11" fmla="*/ 7 h 356"/>
                              <a:gd name="T12" fmla="*/ 2206 w 3757"/>
                              <a:gd name="T13" fmla="*/ 45 h 356"/>
                              <a:gd name="T14" fmla="*/ 2015 w 3757"/>
                              <a:gd name="T15" fmla="*/ 135 h 356"/>
                              <a:gd name="T16" fmla="*/ 1880 w 3757"/>
                              <a:gd name="T17" fmla="*/ 292 h 356"/>
                              <a:gd name="T18" fmla="*/ 1753 w 3757"/>
                              <a:gd name="T19" fmla="*/ 138 h 356"/>
                              <a:gd name="T20" fmla="*/ 1562 w 3757"/>
                              <a:gd name="T21" fmla="*/ 48 h 356"/>
                              <a:gd name="T22" fmla="*/ 1333 w 3757"/>
                              <a:gd name="T23" fmla="*/ 7 h 356"/>
                              <a:gd name="T24" fmla="*/ 1078 w 3757"/>
                              <a:gd name="T25" fmla="*/ 7 h 356"/>
                              <a:gd name="T26" fmla="*/ 813 w 3757"/>
                              <a:gd name="T27" fmla="*/ 37 h 356"/>
                              <a:gd name="T28" fmla="*/ 554 w 3757"/>
                              <a:gd name="T29" fmla="*/ 86 h 356"/>
                              <a:gd name="T30" fmla="*/ 318 w 3757"/>
                              <a:gd name="T31" fmla="*/ 135 h 356"/>
                              <a:gd name="T32" fmla="*/ 123 w 3757"/>
                              <a:gd name="T33" fmla="*/ 180 h 356"/>
                              <a:gd name="T34" fmla="*/ 232 w 3757"/>
                              <a:gd name="T35" fmla="*/ 300 h 356"/>
                              <a:gd name="T36" fmla="*/ 794 w 3757"/>
                              <a:gd name="T37" fmla="*/ 288 h 356"/>
                              <a:gd name="T38" fmla="*/ 1468 w 3757"/>
                              <a:gd name="T39" fmla="*/ 270 h 356"/>
                              <a:gd name="T40" fmla="*/ 1633 w 3757"/>
                              <a:gd name="T41" fmla="*/ 258 h 356"/>
                              <a:gd name="T42" fmla="*/ 1693 w 3757"/>
                              <a:gd name="T43" fmla="*/ 277 h 356"/>
                              <a:gd name="T44" fmla="*/ 1670 w 3757"/>
                              <a:gd name="T45" fmla="*/ 318 h 356"/>
                              <a:gd name="T46" fmla="*/ 1659 w 3757"/>
                              <a:gd name="T47" fmla="*/ 333 h 356"/>
                              <a:gd name="T48" fmla="*/ 1670 w 3757"/>
                              <a:gd name="T49" fmla="*/ 356 h 356"/>
                              <a:gd name="T50" fmla="*/ 2101 w 3757"/>
                              <a:gd name="T51" fmla="*/ 348 h 356"/>
                              <a:gd name="T52" fmla="*/ 2097 w 3757"/>
                              <a:gd name="T53" fmla="*/ 322 h 356"/>
                              <a:gd name="T54" fmla="*/ 2060 w 3757"/>
                              <a:gd name="T55" fmla="*/ 307 h 356"/>
                              <a:gd name="T56" fmla="*/ 2093 w 3757"/>
                              <a:gd name="T57" fmla="*/ 262 h 356"/>
                              <a:gd name="T58" fmla="*/ 2150 w 3757"/>
                              <a:gd name="T59" fmla="*/ 262 h 356"/>
                              <a:gd name="T60" fmla="*/ 2397 w 3757"/>
                              <a:gd name="T61" fmla="*/ 270 h 356"/>
                              <a:gd name="T62" fmla="*/ 2966 w 3757"/>
                              <a:gd name="T63" fmla="*/ 288 h 356"/>
                              <a:gd name="T64" fmla="*/ 3524 w 3757"/>
                              <a:gd name="T65" fmla="*/ 300 h 356"/>
                              <a:gd name="T66" fmla="*/ 3757 w 3757"/>
                              <a:gd name="T67" fmla="*/ 307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57" h="356">
                                <a:moveTo>
                                  <a:pt x="3757" y="307"/>
                                </a:moveTo>
                                <a:lnTo>
                                  <a:pt x="3633" y="180"/>
                                </a:lnTo>
                                <a:lnTo>
                                  <a:pt x="3543" y="157"/>
                                </a:lnTo>
                                <a:lnTo>
                                  <a:pt x="3442" y="135"/>
                                </a:lnTo>
                                <a:lnTo>
                                  <a:pt x="3330" y="108"/>
                                </a:lnTo>
                                <a:lnTo>
                                  <a:pt x="3210" y="82"/>
                                </a:lnTo>
                                <a:lnTo>
                                  <a:pt x="3082" y="56"/>
                                </a:lnTo>
                                <a:lnTo>
                                  <a:pt x="2951" y="33"/>
                                </a:lnTo>
                                <a:lnTo>
                                  <a:pt x="2820" y="18"/>
                                </a:lnTo>
                                <a:lnTo>
                                  <a:pt x="2689" y="7"/>
                                </a:lnTo>
                                <a:lnTo>
                                  <a:pt x="2562" y="0"/>
                                </a:lnTo>
                                <a:lnTo>
                                  <a:pt x="2434" y="7"/>
                                </a:lnTo>
                                <a:lnTo>
                                  <a:pt x="2318" y="18"/>
                                </a:lnTo>
                                <a:lnTo>
                                  <a:pt x="2206" y="45"/>
                                </a:lnTo>
                                <a:lnTo>
                                  <a:pt x="2105" y="82"/>
                                </a:lnTo>
                                <a:lnTo>
                                  <a:pt x="2015" y="135"/>
                                </a:lnTo>
                                <a:lnTo>
                                  <a:pt x="1936" y="206"/>
                                </a:lnTo>
                                <a:lnTo>
                                  <a:pt x="1880" y="292"/>
                                </a:lnTo>
                                <a:lnTo>
                                  <a:pt x="1824" y="206"/>
                                </a:lnTo>
                                <a:lnTo>
                                  <a:pt x="1753" y="138"/>
                                </a:lnTo>
                                <a:lnTo>
                                  <a:pt x="1663" y="86"/>
                                </a:lnTo>
                                <a:lnTo>
                                  <a:pt x="1562" y="48"/>
                                </a:lnTo>
                                <a:lnTo>
                                  <a:pt x="1453" y="22"/>
                                </a:lnTo>
                                <a:lnTo>
                                  <a:pt x="1333" y="7"/>
                                </a:lnTo>
                                <a:lnTo>
                                  <a:pt x="1206" y="7"/>
                                </a:lnTo>
                                <a:lnTo>
                                  <a:pt x="1078" y="7"/>
                                </a:lnTo>
                                <a:lnTo>
                                  <a:pt x="944" y="22"/>
                                </a:lnTo>
                                <a:lnTo>
                                  <a:pt x="813" y="37"/>
                                </a:lnTo>
                                <a:lnTo>
                                  <a:pt x="678" y="60"/>
                                </a:lnTo>
                                <a:lnTo>
                                  <a:pt x="554" y="86"/>
                                </a:lnTo>
                                <a:lnTo>
                                  <a:pt x="430" y="108"/>
                                </a:lnTo>
                                <a:lnTo>
                                  <a:pt x="318" y="135"/>
                                </a:lnTo>
                                <a:lnTo>
                                  <a:pt x="213" y="157"/>
                                </a:lnTo>
                                <a:lnTo>
                                  <a:pt x="123" y="180"/>
                                </a:lnTo>
                                <a:lnTo>
                                  <a:pt x="0" y="307"/>
                                </a:lnTo>
                                <a:lnTo>
                                  <a:pt x="232" y="300"/>
                                </a:lnTo>
                                <a:lnTo>
                                  <a:pt x="494" y="296"/>
                                </a:lnTo>
                                <a:lnTo>
                                  <a:pt x="794" y="288"/>
                                </a:lnTo>
                                <a:lnTo>
                                  <a:pt x="1093" y="277"/>
                                </a:lnTo>
                                <a:lnTo>
                                  <a:pt x="1468" y="270"/>
                                </a:lnTo>
                                <a:lnTo>
                                  <a:pt x="1610" y="262"/>
                                </a:lnTo>
                                <a:lnTo>
                                  <a:pt x="1633" y="258"/>
                                </a:lnTo>
                                <a:lnTo>
                                  <a:pt x="1667" y="262"/>
                                </a:lnTo>
                                <a:lnTo>
                                  <a:pt x="1693" y="277"/>
                                </a:lnTo>
                                <a:lnTo>
                                  <a:pt x="1696" y="307"/>
                                </a:lnTo>
                                <a:lnTo>
                                  <a:pt x="1670" y="318"/>
                                </a:lnTo>
                                <a:lnTo>
                                  <a:pt x="1663" y="322"/>
                                </a:lnTo>
                                <a:lnTo>
                                  <a:pt x="1659" y="333"/>
                                </a:lnTo>
                                <a:lnTo>
                                  <a:pt x="1659" y="348"/>
                                </a:lnTo>
                                <a:lnTo>
                                  <a:pt x="1670" y="356"/>
                                </a:lnTo>
                                <a:lnTo>
                                  <a:pt x="2086" y="356"/>
                                </a:lnTo>
                                <a:lnTo>
                                  <a:pt x="2101" y="348"/>
                                </a:lnTo>
                                <a:lnTo>
                                  <a:pt x="2101" y="333"/>
                                </a:lnTo>
                                <a:lnTo>
                                  <a:pt x="2097" y="322"/>
                                </a:lnTo>
                                <a:lnTo>
                                  <a:pt x="2086" y="318"/>
                                </a:lnTo>
                                <a:lnTo>
                                  <a:pt x="2060" y="307"/>
                                </a:lnTo>
                                <a:lnTo>
                                  <a:pt x="2067" y="277"/>
                                </a:lnTo>
                                <a:lnTo>
                                  <a:pt x="2093" y="262"/>
                                </a:lnTo>
                                <a:lnTo>
                                  <a:pt x="2123" y="258"/>
                                </a:lnTo>
                                <a:lnTo>
                                  <a:pt x="2150" y="262"/>
                                </a:lnTo>
                                <a:lnTo>
                                  <a:pt x="2206" y="262"/>
                                </a:lnTo>
                                <a:lnTo>
                                  <a:pt x="2397" y="270"/>
                                </a:lnTo>
                                <a:lnTo>
                                  <a:pt x="2667" y="277"/>
                                </a:lnTo>
                                <a:lnTo>
                                  <a:pt x="2966" y="288"/>
                                </a:lnTo>
                                <a:lnTo>
                                  <a:pt x="3266" y="296"/>
                                </a:lnTo>
                                <a:lnTo>
                                  <a:pt x="3524" y="300"/>
                                </a:lnTo>
                                <a:lnTo>
                                  <a:pt x="3708" y="307"/>
                                </a:lnTo>
                                <a:lnTo>
                                  <a:pt x="3757" y="307"/>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494" name="Freeform 13"/>
                        <wps:cNvSpPr>
                          <a:spLocks/>
                        </wps:cNvSpPr>
                        <wps:spPr bwMode="auto">
                          <a:xfrm>
                            <a:off x="405" y="1842"/>
                            <a:ext cx="3510" cy="1898"/>
                          </a:xfrm>
                          <a:custGeom>
                            <a:avLst/>
                            <a:gdLst>
                              <a:gd name="T0" fmla="*/ 742 w 3510"/>
                              <a:gd name="T1" fmla="*/ 135 h 1898"/>
                              <a:gd name="T2" fmla="*/ 836 w 3510"/>
                              <a:gd name="T3" fmla="*/ 71 h 1898"/>
                              <a:gd name="T4" fmla="*/ 963 w 3510"/>
                              <a:gd name="T5" fmla="*/ 45 h 1898"/>
                              <a:gd name="T6" fmla="*/ 1090 w 3510"/>
                              <a:gd name="T7" fmla="*/ 22 h 1898"/>
                              <a:gd name="T8" fmla="*/ 1214 w 3510"/>
                              <a:gd name="T9" fmla="*/ 7 h 1898"/>
                              <a:gd name="T10" fmla="*/ 1341 w 3510"/>
                              <a:gd name="T11" fmla="*/ 3 h 1898"/>
                              <a:gd name="T12" fmla="*/ 1465 w 3510"/>
                              <a:gd name="T13" fmla="*/ 22 h 1898"/>
                              <a:gd name="T14" fmla="*/ 1581 w 3510"/>
                              <a:gd name="T15" fmla="*/ 63 h 1898"/>
                              <a:gd name="T16" fmla="*/ 1693 w 3510"/>
                              <a:gd name="T17" fmla="*/ 127 h 1898"/>
                              <a:gd name="T18" fmla="*/ 1761 w 3510"/>
                              <a:gd name="T19" fmla="*/ 172 h 1898"/>
                              <a:gd name="T20" fmla="*/ 1817 w 3510"/>
                              <a:gd name="T21" fmla="*/ 127 h 1898"/>
                              <a:gd name="T22" fmla="*/ 1929 w 3510"/>
                              <a:gd name="T23" fmla="*/ 63 h 1898"/>
                              <a:gd name="T24" fmla="*/ 2045 w 3510"/>
                              <a:gd name="T25" fmla="*/ 22 h 1898"/>
                              <a:gd name="T26" fmla="*/ 2169 w 3510"/>
                              <a:gd name="T27" fmla="*/ 3 h 1898"/>
                              <a:gd name="T28" fmla="*/ 2293 w 3510"/>
                              <a:gd name="T29" fmla="*/ 7 h 1898"/>
                              <a:gd name="T30" fmla="*/ 2424 w 3510"/>
                              <a:gd name="T31" fmla="*/ 22 h 1898"/>
                              <a:gd name="T32" fmla="*/ 2551 w 3510"/>
                              <a:gd name="T33" fmla="*/ 45 h 1898"/>
                              <a:gd name="T34" fmla="*/ 2678 w 3510"/>
                              <a:gd name="T35" fmla="*/ 71 h 1898"/>
                              <a:gd name="T36" fmla="*/ 2791 w 3510"/>
                              <a:gd name="T37" fmla="*/ 165 h 1898"/>
                              <a:gd name="T38" fmla="*/ 3420 w 3510"/>
                              <a:gd name="T39" fmla="*/ 1763 h 1898"/>
                              <a:gd name="T40" fmla="*/ 3207 w 3510"/>
                              <a:gd name="T41" fmla="*/ 1714 h 1898"/>
                              <a:gd name="T42" fmla="*/ 2959 w 3510"/>
                              <a:gd name="T43" fmla="*/ 1662 h 1898"/>
                              <a:gd name="T44" fmla="*/ 2697 w 3510"/>
                              <a:gd name="T45" fmla="*/ 1624 h 1898"/>
                              <a:gd name="T46" fmla="*/ 2439 w 3510"/>
                              <a:gd name="T47" fmla="*/ 1606 h 1898"/>
                              <a:gd name="T48" fmla="*/ 2195 w 3510"/>
                              <a:gd name="T49" fmla="*/ 1624 h 1898"/>
                              <a:gd name="T50" fmla="*/ 1982 w 3510"/>
                              <a:gd name="T51" fmla="*/ 1688 h 1898"/>
                              <a:gd name="T52" fmla="*/ 1813 w 3510"/>
                              <a:gd name="T53" fmla="*/ 1812 h 1898"/>
                              <a:gd name="T54" fmla="*/ 1701 w 3510"/>
                              <a:gd name="T55" fmla="*/ 1812 h 1898"/>
                              <a:gd name="T56" fmla="*/ 1540 w 3510"/>
                              <a:gd name="T57" fmla="*/ 1692 h 1898"/>
                              <a:gd name="T58" fmla="*/ 1330 w 3510"/>
                              <a:gd name="T59" fmla="*/ 1628 h 1898"/>
                              <a:gd name="T60" fmla="*/ 1083 w 3510"/>
                              <a:gd name="T61" fmla="*/ 1613 h 1898"/>
                              <a:gd name="T62" fmla="*/ 821 w 3510"/>
                              <a:gd name="T63" fmla="*/ 1628 h 1898"/>
                              <a:gd name="T64" fmla="*/ 555 w 3510"/>
                              <a:gd name="T65" fmla="*/ 1666 h 1898"/>
                              <a:gd name="T66" fmla="*/ 307 w 3510"/>
                              <a:gd name="T67" fmla="*/ 1714 h 1898"/>
                              <a:gd name="T68" fmla="*/ 90 w 3510"/>
                              <a:gd name="T69" fmla="*/ 1763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10" h="1898">
                                <a:moveTo>
                                  <a:pt x="0" y="1786"/>
                                </a:moveTo>
                                <a:lnTo>
                                  <a:pt x="742" y="135"/>
                                </a:lnTo>
                                <a:lnTo>
                                  <a:pt x="776" y="86"/>
                                </a:lnTo>
                                <a:lnTo>
                                  <a:pt x="836" y="71"/>
                                </a:lnTo>
                                <a:lnTo>
                                  <a:pt x="899" y="60"/>
                                </a:lnTo>
                                <a:lnTo>
                                  <a:pt x="963" y="45"/>
                                </a:lnTo>
                                <a:lnTo>
                                  <a:pt x="1027" y="33"/>
                                </a:lnTo>
                                <a:lnTo>
                                  <a:pt x="1090" y="22"/>
                                </a:lnTo>
                                <a:lnTo>
                                  <a:pt x="1154" y="15"/>
                                </a:lnTo>
                                <a:lnTo>
                                  <a:pt x="1214" y="7"/>
                                </a:lnTo>
                                <a:lnTo>
                                  <a:pt x="1278" y="3"/>
                                </a:lnTo>
                                <a:lnTo>
                                  <a:pt x="1341" y="3"/>
                                </a:lnTo>
                                <a:lnTo>
                                  <a:pt x="1405" y="7"/>
                                </a:lnTo>
                                <a:lnTo>
                                  <a:pt x="1465" y="22"/>
                                </a:lnTo>
                                <a:lnTo>
                                  <a:pt x="1521" y="37"/>
                                </a:lnTo>
                                <a:lnTo>
                                  <a:pt x="1581" y="63"/>
                                </a:lnTo>
                                <a:lnTo>
                                  <a:pt x="1637" y="93"/>
                                </a:lnTo>
                                <a:lnTo>
                                  <a:pt x="1693" y="127"/>
                                </a:lnTo>
                                <a:lnTo>
                                  <a:pt x="1742" y="168"/>
                                </a:lnTo>
                                <a:lnTo>
                                  <a:pt x="1761" y="172"/>
                                </a:lnTo>
                                <a:lnTo>
                                  <a:pt x="1787" y="150"/>
                                </a:lnTo>
                                <a:lnTo>
                                  <a:pt x="1817" y="127"/>
                                </a:lnTo>
                                <a:lnTo>
                                  <a:pt x="1873" y="93"/>
                                </a:lnTo>
                                <a:lnTo>
                                  <a:pt x="1929" y="63"/>
                                </a:lnTo>
                                <a:lnTo>
                                  <a:pt x="1989" y="37"/>
                                </a:lnTo>
                                <a:lnTo>
                                  <a:pt x="2045" y="22"/>
                                </a:lnTo>
                                <a:lnTo>
                                  <a:pt x="2105" y="7"/>
                                </a:lnTo>
                                <a:lnTo>
                                  <a:pt x="2169" y="3"/>
                                </a:lnTo>
                                <a:lnTo>
                                  <a:pt x="2233" y="0"/>
                                </a:lnTo>
                                <a:lnTo>
                                  <a:pt x="2293" y="7"/>
                                </a:lnTo>
                                <a:lnTo>
                                  <a:pt x="2360" y="15"/>
                                </a:lnTo>
                                <a:lnTo>
                                  <a:pt x="2424" y="22"/>
                                </a:lnTo>
                                <a:lnTo>
                                  <a:pt x="2487" y="33"/>
                                </a:lnTo>
                                <a:lnTo>
                                  <a:pt x="2551" y="45"/>
                                </a:lnTo>
                                <a:lnTo>
                                  <a:pt x="2615" y="60"/>
                                </a:lnTo>
                                <a:lnTo>
                                  <a:pt x="2678" y="71"/>
                                </a:lnTo>
                                <a:lnTo>
                                  <a:pt x="2742" y="71"/>
                                </a:lnTo>
                                <a:lnTo>
                                  <a:pt x="2791" y="165"/>
                                </a:lnTo>
                                <a:lnTo>
                                  <a:pt x="3510" y="1786"/>
                                </a:lnTo>
                                <a:lnTo>
                                  <a:pt x="3420" y="1763"/>
                                </a:lnTo>
                                <a:lnTo>
                                  <a:pt x="3319" y="1741"/>
                                </a:lnTo>
                                <a:lnTo>
                                  <a:pt x="3207" y="1714"/>
                                </a:lnTo>
                                <a:lnTo>
                                  <a:pt x="3087" y="1688"/>
                                </a:lnTo>
                                <a:lnTo>
                                  <a:pt x="2959" y="1662"/>
                                </a:lnTo>
                                <a:lnTo>
                                  <a:pt x="2828" y="1639"/>
                                </a:lnTo>
                                <a:lnTo>
                                  <a:pt x="2697" y="1624"/>
                                </a:lnTo>
                                <a:lnTo>
                                  <a:pt x="2566" y="1613"/>
                                </a:lnTo>
                                <a:lnTo>
                                  <a:pt x="2439" y="1606"/>
                                </a:lnTo>
                                <a:lnTo>
                                  <a:pt x="2311" y="1613"/>
                                </a:lnTo>
                                <a:lnTo>
                                  <a:pt x="2195" y="1624"/>
                                </a:lnTo>
                                <a:lnTo>
                                  <a:pt x="2083" y="1651"/>
                                </a:lnTo>
                                <a:lnTo>
                                  <a:pt x="1982" y="1688"/>
                                </a:lnTo>
                                <a:lnTo>
                                  <a:pt x="1892" y="1741"/>
                                </a:lnTo>
                                <a:lnTo>
                                  <a:pt x="1813" y="1812"/>
                                </a:lnTo>
                                <a:lnTo>
                                  <a:pt x="1757" y="1898"/>
                                </a:lnTo>
                                <a:lnTo>
                                  <a:pt x="1701" y="1812"/>
                                </a:lnTo>
                                <a:lnTo>
                                  <a:pt x="1630" y="1744"/>
                                </a:lnTo>
                                <a:lnTo>
                                  <a:pt x="1540" y="1692"/>
                                </a:lnTo>
                                <a:lnTo>
                                  <a:pt x="1439" y="1654"/>
                                </a:lnTo>
                                <a:lnTo>
                                  <a:pt x="1330" y="1628"/>
                                </a:lnTo>
                                <a:lnTo>
                                  <a:pt x="1210" y="1613"/>
                                </a:lnTo>
                                <a:lnTo>
                                  <a:pt x="1083" y="1613"/>
                                </a:lnTo>
                                <a:lnTo>
                                  <a:pt x="955" y="1613"/>
                                </a:lnTo>
                                <a:lnTo>
                                  <a:pt x="821" y="1628"/>
                                </a:lnTo>
                                <a:lnTo>
                                  <a:pt x="690" y="1643"/>
                                </a:lnTo>
                                <a:lnTo>
                                  <a:pt x="555" y="1666"/>
                                </a:lnTo>
                                <a:lnTo>
                                  <a:pt x="431" y="1692"/>
                                </a:lnTo>
                                <a:lnTo>
                                  <a:pt x="307" y="1714"/>
                                </a:lnTo>
                                <a:lnTo>
                                  <a:pt x="195" y="1741"/>
                                </a:lnTo>
                                <a:lnTo>
                                  <a:pt x="90" y="1763"/>
                                </a:lnTo>
                                <a:lnTo>
                                  <a:pt x="0" y="1786"/>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95" name="Freeform 14"/>
                        <wps:cNvSpPr>
                          <a:spLocks/>
                        </wps:cNvSpPr>
                        <wps:spPr bwMode="auto">
                          <a:xfrm>
                            <a:off x="3196" y="2007"/>
                            <a:ext cx="843" cy="1748"/>
                          </a:xfrm>
                          <a:custGeom>
                            <a:avLst/>
                            <a:gdLst>
                              <a:gd name="T0" fmla="*/ 0 w 843"/>
                              <a:gd name="T1" fmla="*/ 0 h 1748"/>
                              <a:gd name="T2" fmla="*/ 719 w 843"/>
                              <a:gd name="T3" fmla="*/ 1621 h 1748"/>
                              <a:gd name="T4" fmla="*/ 843 w 843"/>
                              <a:gd name="T5" fmla="*/ 1748 h 1748"/>
                              <a:gd name="T6" fmla="*/ 26 w 843"/>
                              <a:gd name="T7" fmla="*/ 7 h 1748"/>
                              <a:gd name="T8" fmla="*/ 0 w 843"/>
                              <a:gd name="T9" fmla="*/ 0 h 1748"/>
                            </a:gdLst>
                            <a:ahLst/>
                            <a:cxnLst>
                              <a:cxn ang="0">
                                <a:pos x="T0" y="T1"/>
                              </a:cxn>
                              <a:cxn ang="0">
                                <a:pos x="T2" y="T3"/>
                              </a:cxn>
                              <a:cxn ang="0">
                                <a:pos x="T4" y="T5"/>
                              </a:cxn>
                              <a:cxn ang="0">
                                <a:pos x="T6" y="T7"/>
                              </a:cxn>
                              <a:cxn ang="0">
                                <a:pos x="T8" y="T9"/>
                              </a:cxn>
                            </a:cxnLst>
                            <a:rect l="0" t="0" r="r" b="b"/>
                            <a:pathLst>
                              <a:path w="843" h="1748">
                                <a:moveTo>
                                  <a:pt x="0" y="0"/>
                                </a:moveTo>
                                <a:lnTo>
                                  <a:pt x="719" y="1621"/>
                                </a:lnTo>
                                <a:lnTo>
                                  <a:pt x="843" y="1748"/>
                                </a:lnTo>
                                <a:lnTo>
                                  <a:pt x="26" y="7"/>
                                </a:lnTo>
                                <a:lnTo>
                                  <a:pt x="0" y="0"/>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496" name="Freeform 15"/>
                        <wps:cNvSpPr>
                          <a:spLocks/>
                        </wps:cNvSpPr>
                        <wps:spPr bwMode="auto">
                          <a:xfrm>
                            <a:off x="282" y="1917"/>
                            <a:ext cx="895" cy="1838"/>
                          </a:xfrm>
                          <a:custGeom>
                            <a:avLst/>
                            <a:gdLst>
                              <a:gd name="T0" fmla="*/ 0 w 895"/>
                              <a:gd name="T1" fmla="*/ 1838 h 1838"/>
                              <a:gd name="T2" fmla="*/ 123 w 895"/>
                              <a:gd name="T3" fmla="*/ 1711 h 1838"/>
                              <a:gd name="T4" fmla="*/ 895 w 895"/>
                              <a:gd name="T5" fmla="*/ 0 h 1838"/>
                              <a:gd name="T6" fmla="*/ 820 w 895"/>
                              <a:gd name="T7" fmla="*/ 97 h 1838"/>
                              <a:gd name="T8" fmla="*/ 0 w 895"/>
                              <a:gd name="T9" fmla="*/ 1838 h 1838"/>
                            </a:gdLst>
                            <a:ahLst/>
                            <a:cxnLst>
                              <a:cxn ang="0">
                                <a:pos x="T0" y="T1"/>
                              </a:cxn>
                              <a:cxn ang="0">
                                <a:pos x="T2" y="T3"/>
                              </a:cxn>
                              <a:cxn ang="0">
                                <a:pos x="T4" y="T5"/>
                              </a:cxn>
                              <a:cxn ang="0">
                                <a:pos x="T6" y="T7"/>
                              </a:cxn>
                              <a:cxn ang="0">
                                <a:pos x="T8" y="T9"/>
                              </a:cxn>
                            </a:cxnLst>
                            <a:rect l="0" t="0" r="r" b="b"/>
                            <a:pathLst>
                              <a:path w="895" h="1838">
                                <a:moveTo>
                                  <a:pt x="0" y="1838"/>
                                </a:moveTo>
                                <a:lnTo>
                                  <a:pt x="123" y="1711"/>
                                </a:lnTo>
                                <a:lnTo>
                                  <a:pt x="895" y="0"/>
                                </a:lnTo>
                                <a:lnTo>
                                  <a:pt x="820" y="97"/>
                                </a:lnTo>
                                <a:lnTo>
                                  <a:pt x="0" y="1838"/>
                                </a:lnTo>
                                <a:close/>
                              </a:path>
                            </a:pathLst>
                          </a:custGeom>
                          <a:solidFill>
                            <a:srgbClr val="FFFFE0"/>
                          </a:solidFill>
                          <a:ln w="0">
                            <a:solidFill>
                              <a:srgbClr val="000000"/>
                            </a:solidFill>
                            <a:round/>
                            <a:headEnd/>
                            <a:tailEnd/>
                          </a:ln>
                        </wps:spPr>
                        <wps:bodyPr rot="0" vert="horz" wrap="square" lIns="91440" tIns="45720" rIns="91440" bIns="45720" anchor="t" anchorCtr="0" upright="1">
                          <a:noAutofit/>
                        </wps:bodyPr>
                      </wps:wsp>
                      <wps:wsp>
                        <wps:cNvPr id="497" name="Freeform 16"/>
                        <wps:cNvSpPr>
                          <a:spLocks/>
                        </wps:cNvSpPr>
                        <wps:spPr bwMode="auto">
                          <a:xfrm>
                            <a:off x="248" y="1819"/>
                            <a:ext cx="3824" cy="2015"/>
                          </a:xfrm>
                          <a:custGeom>
                            <a:avLst/>
                            <a:gdLst>
                              <a:gd name="T0" fmla="*/ 1974 w 3824"/>
                              <a:gd name="T1" fmla="*/ 154 h 2015"/>
                              <a:gd name="T2" fmla="*/ 2146 w 3824"/>
                              <a:gd name="T3" fmla="*/ 64 h 2015"/>
                              <a:gd name="T4" fmla="*/ 2326 w 3824"/>
                              <a:gd name="T5" fmla="*/ 30 h 2015"/>
                              <a:gd name="T6" fmla="*/ 2517 w 3824"/>
                              <a:gd name="T7" fmla="*/ 38 h 2015"/>
                              <a:gd name="T8" fmla="*/ 2708 w 3824"/>
                              <a:gd name="T9" fmla="*/ 71 h 2015"/>
                              <a:gd name="T10" fmla="*/ 2895 w 3824"/>
                              <a:gd name="T11" fmla="*/ 113 h 2015"/>
                              <a:gd name="T12" fmla="*/ 2974 w 3824"/>
                              <a:gd name="T13" fmla="*/ 195 h 2015"/>
                              <a:gd name="T14" fmla="*/ 3558 w 3824"/>
                              <a:gd name="T15" fmla="*/ 1932 h 2015"/>
                              <a:gd name="T16" fmla="*/ 2701 w 3824"/>
                              <a:gd name="T17" fmla="*/ 1910 h 2015"/>
                              <a:gd name="T18" fmla="*/ 2184 w 3824"/>
                              <a:gd name="T19" fmla="*/ 1891 h 2015"/>
                              <a:gd name="T20" fmla="*/ 2101 w 3824"/>
                              <a:gd name="T21" fmla="*/ 1906 h 2015"/>
                              <a:gd name="T22" fmla="*/ 2131 w 3824"/>
                              <a:gd name="T23" fmla="*/ 1955 h 2015"/>
                              <a:gd name="T24" fmla="*/ 2120 w 3824"/>
                              <a:gd name="T25" fmla="*/ 1985 h 2015"/>
                              <a:gd name="T26" fmla="*/ 1693 w 3824"/>
                              <a:gd name="T27" fmla="*/ 1966 h 2015"/>
                              <a:gd name="T28" fmla="*/ 1730 w 3824"/>
                              <a:gd name="T29" fmla="*/ 1940 h 2015"/>
                              <a:gd name="T30" fmla="*/ 1667 w 3824"/>
                              <a:gd name="T31" fmla="*/ 1891 h 2015"/>
                              <a:gd name="T32" fmla="*/ 1127 w 3824"/>
                              <a:gd name="T33" fmla="*/ 1910 h 2015"/>
                              <a:gd name="T34" fmla="*/ 266 w 3824"/>
                              <a:gd name="T35" fmla="*/ 1932 h 2015"/>
                              <a:gd name="T36" fmla="*/ 865 w 3824"/>
                              <a:gd name="T37" fmla="*/ 195 h 2015"/>
                              <a:gd name="T38" fmla="*/ 993 w 3824"/>
                              <a:gd name="T39" fmla="*/ 101 h 2015"/>
                              <a:gd name="T40" fmla="*/ 1184 w 3824"/>
                              <a:gd name="T41" fmla="*/ 56 h 2015"/>
                              <a:gd name="T42" fmla="*/ 1371 w 3824"/>
                              <a:gd name="T43" fmla="*/ 30 h 2015"/>
                              <a:gd name="T44" fmla="*/ 1562 w 3824"/>
                              <a:gd name="T45" fmla="*/ 34 h 2015"/>
                              <a:gd name="T46" fmla="*/ 1738 w 3824"/>
                              <a:gd name="T47" fmla="*/ 86 h 2015"/>
                              <a:gd name="T48" fmla="*/ 1899 w 3824"/>
                              <a:gd name="T49" fmla="*/ 191 h 2015"/>
                              <a:gd name="T50" fmla="*/ 1865 w 3824"/>
                              <a:gd name="T51" fmla="*/ 135 h 2015"/>
                              <a:gd name="T52" fmla="*/ 1689 w 3824"/>
                              <a:gd name="T53" fmla="*/ 38 h 2015"/>
                              <a:gd name="T54" fmla="*/ 1498 w 3824"/>
                              <a:gd name="T55" fmla="*/ 4 h 2015"/>
                              <a:gd name="T56" fmla="*/ 1307 w 3824"/>
                              <a:gd name="T57" fmla="*/ 11 h 2015"/>
                              <a:gd name="T58" fmla="*/ 1112 w 3824"/>
                              <a:gd name="T59" fmla="*/ 49 h 2015"/>
                              <a:gd name="T60" fmla="*/ 925 w 3824"/>
                              <a:gd name="T61" fmla="*/ 86 h 2015"/>
                              <a:gd name="T62" fmla="*/ 847 w 3824"/>
                              <a:gd name="T63" fmla="*/ 173 h 2015"/>
                              <a:gd name="T64" fmla="*/ 15 w 3824"/>
                              <a:gd name="T65" fmla="*/ 1966 h 2015"/>
                              <a:gd name="T66" fmla="*/ 528 w 3824"/>
                              <a:gd name="T67" fmla="*/ 1955 h 2015"/>
                              <a:gd name="T68" fmla="*/ 1502 w 3824"/>
                              <a:gd name="T69" fmla="*/ 1925 h 2015"/>
                              <a:gd name="T70" fmla="*/ 1697 w 3824"/>
                              <a:gd name="T71" fmla="*/ 1917 h 2015"/>
                              <a:gd name="T72" fmla="*/ 1663 w 3824"/>
                              <a:gd name="T73" fmla="*/ 1966 h 2015"/>
                              <a:gd name="T74" fmla="*/ 2120 w 3824"/>
                              <a:gd name="T75" fmla="*/ 2015 h 2015"/>
                              <a:gd name="T76" fmla="*/ 2150 w 3824"/>
                              <a:gd name="T77" fmla="*/ 1940 h 2015"/>
                              <a:gd name="T78" fmla="*/ 2154 w 3824"/>
                              <a:gd name="T79" fmla="*/ 1917 h 2015"/>
                              <a:gd name="T80" fmla="*/ 2431 w 3824"/>
                              <a:gd name="T81" fmla="*/ 1929 h 2015"/>
                              <a:gd name="T82" fmla="*/ 3300 w 3824"/>
                              <a:gd name="T83" fmla="*/ 1955 h 2015"/>
                              <a:gd name="T84" fmla="*/ 3791 w 3824"/>
                              <a:gd name="T85" fmla="*/ 1966 h 2015"/>
                              <a:gd name="T86" fmla="*/ 2993 w 3824"/>
                              <a:gd name="T87" fmla="*/ 180 h 2015"/>
                              <a:gd name="T88" fmla="*/ 2910 w 3824"/>
                              <a:gd name="T89" fmla="*/ 90 h 2015"/>
                              <a:gd name="T90" fmla="*/ 2775 w 3824"/>
                              <a:gd name="T91" fmla="*/ 56 h 2015"/>
                              <a:gd name="T92" fmla="*/ 2581 w 3824"/>
                              <a:gd name="T93" fmla="*/ 19 h 2015"/>
                              <a:gd name="T94" fmla="*/ 2390 w 3824"/>
                              <a:gd name="T95" fmla="*/ 0 h 2015"/>
                              <a:gd name="T96" fmla="*/ 2199 w 3824"/>
                              <a:gd name="T97" fmla="*/ 19 h 2015"/>
                              <a:gd name="T98" fmla="*/ 2015 w 3824"/>
                              <a:gd name="T99" fmla="*/ 94 h 2015"/>
                              <a:gd name="T100" fmla="*/ 1918 w 3824"/>
                              <a:gd name="T101" fmla="*/ 199 h 2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24" h="2015">
                                <a:moveTo>
                                  <a:pt x="1918" y="199"/>
                                </a:moveTo>
                                <a:lnTo>
                                  <a:pt x="1944" y="176"/>
                                </a:lnTo>
                                <a:lnTo>
                                  <a:pt x="1974" y="154"/>
                                </a:lnTo>
                                <a:lnTo>
                                  <a:pt x="2030" y="120"/>
                                </a:lnTo>
                                <a:lnTo>
                                  <a:pt x="2086" y="86"/>
                                </a:lnTo>
                                <a:lnTo>
                                  <a:pt x="2146" y="64"/>
                                </a:lnTo>
                                <a:lnTo>
                                  <a:pt x="2202" y="49"/>
                                </a:lnTo>
                                <a:lnTo>
                                  <a:pt x="2262" y="34"/>
                                </a:lnTo>
                                <a:lnTo>
                                  <a:pt x="2326" y="30"/>
                                </a:lnTo>
                                <a:lnTo>
                                  <a:pt x="2390" y="26"/>
                                </a:lnTo>
                                <a:lnTo>
                                  <a:pt x="2450" y="30"/>
                                </a:lnTo>
                                <a:lnTo>
                                  <a:pt x="2517" y="38"/>
                                </a:lnTo>
                                <a:lnTo>
                                  <a:pt x="2581" y="49"/>
                                </a:lnTo>
                                <a:lnTo>
                                  <a:pt x="2644" y="56"/>
                                </a:lnTo>
                                <a:lnTo>
                                  <a:pt x="2708" y="71"/>
                                </a:lnTo>
                                <a:lnTo>
                                  <a:pt x="2772" y="83"/>
                                </a:lnTo>
                                <a:lnTo>
                                  <a:pt x="2835" y="101"/>
                                </a:lnTo>
                                <a:lnTo>
                                  <a:pt x="2895" y="113"/>
                                </a:lnTo>
                                <a:lnTo>
                                  <a:pt x="2948" y="191"/>
                                </a:lnTo>
                                <a:lnTo>
                                  <a:pt x="2959" y="195"/>
                                </a:lnTo>
                                <a:lnTo>
                                  <a:pt x="2974" y="195"/>
                                </a:lnTo>
                                <a:lnTo>
                                  <a:pt x="3791" y="1940"/>
                                </a:lnTo>
                                <a:lnTo>
                                  <a:pt x="3742" y="1940"/>
                                </a:lnTo>
                                <a:lnTo>
                                  <a:pt x="3558" y="1932"/>
                                </a:lnTo>
                                <a:lnTo>
                                  <a:pt x="3300" y="1929"/>
                                </a:lnTo>
                                <a:lnTo>
                                  <a:pt x="3000" y="1917"/>
                                </a:lnTo>
                                <a:lnTo>
                                  <a:pt x="2701" y="1910"/>
                                </a:lnTo>
                                <a:lnTo>
                                  <a:pt x="2431" y="1902"/>
                                </a:lnTo>
                                <a:lnTo>
                                  <a:pt x="2240" y="1895"/>
                                </a:lnTo>
                                <a:lnTo>
                                  <a:pt x="2184" y="1891"/>
                                </a:lnTo>
                                <a:lnTo>
                                  <a:pt x="2157" y="1891"/>
                                </a:lnTo>
                                <a:lnTo>
                                  <a:pt x="2127" y="1891"/>
                                </a:lnTo>
                                <a:lnTo>
                                  <a:pt x="2101" y="1906"/>
                                </a:lnTo>
                                <a:lnTo>
                                  <a:pt x="2094" y="1940"/>
                                </a:lnTo>
                                <a:lnTo>
                                  <a:pt x="2120" y="1951"/>
                                </a:lnTo>
                                <a:lnTo>
                                  <a:pt x="2131" y="1955"/>
                                </a:lnTo>
                                <a:lnTo>
                                  <a:pt x="2135" y="1966"/>
                                </a:lnTo>
                                <a:lnTo>
                                  <a:pt x="2135" y="1981"/>
                                </a:lnTo>
                                <a:lnTo>
                                  <a:pt x="2120" y="1985"/>
                                </a:lnTo>
                                <a:lnTo>
                                  <a:pt x="1704" y="1985"/>
                                </a:lnTo>
                                <a:lnTo>
                                  <a:pt x="1693" y="1981"/>
                                </a:lnTo>
                                <a:lnTo>
                                  <a:pt x="1693" y="1966"/>
                                </a:lnTo>
                                <a:lnTo>
                                  <a:pt x="1697" y="1955"/>
                                </a:lnTo>
                                <a:lnTo>
                                  <a:pt x="1704" y="1951"/>
                                </a:lnTo>
                                <a:lnTo>
                                  <a:pt x="1730" y="1940"/>
                                </a:lnTo>
                                <a:lnTo>
                                  <a:pt x="1727" y="1906"/>
                                </a:lnTo>
                                <a:lnTo>
                                  <a:pt x="1701" y="1891"/>
                                </a:lnTo>
                                <a:lnTo>
                                  <a:pt x="1667" y="1891"/>
                                </a:lnTo>
                                <a:lnTo>
                                  <a:pt x="1644" y="1891"/>
                                </a:lnTo>
                                <a:lnTo>
                                  <a:pt x="1502" y="1899"/>
                                </a:lnTo>
                                <a:lnTo>
                                  <a:pt x="1127" y="1910"/>
                                </a:lnTo>
                                <a:lnTo>
                                  <a:pt x="828" y="1917"/>
                                </a:lnTo>
                                <a:lnTo>
                                  <a:pt x="528" y="1929"/>
                                </a:lnTo>
                                <a:lnTo>
                                  <a:pt x="266" y="1932"/>
                                </a:lnTo>
                                <a:lnTo>
                                  <a:pt x="34" y="1940"/>
                                </a:lnTo>
                                <a:lnTo>
                                  <a:pt x="854" y="195"/>
                                </a:lnTo>
                                <a:lnTo>
                                  <a:pt x="865" y="195"/>
                                </a:lnTo>
                                <a:lnTo>
                                  <a:pt x="880" y="191"/>
                                </a:lnTo>
                                <a:lnTo>
                                  <a:pt x="933" y="113"/>
                                </a:lnTo>
                                <a:lnTo>
                                  <a:pt x="993" y="101"/>
                                </a:lnTo>
                                <a:lnTo>
                                  <a:pt x="1056" y="86"/>
                                </a:lnTo>
                                <a:lnTo>
                                  <a:pt x="1120" y="71"/>
                                </a:lnTo>
                                <a:lnTo>
                                  <a:pt x="1184" y="56"/>
                                </a:lnTo>
                                <a:lnTo>
                                  <a:pt x="1247" y="49"/>
                                </a:lnTo>
                                <a:lnTo>
                                  <a:pt x="1311" y="41"/>
                                </a:lnTo>
                                <a:lnTo>
                                  <a:pt x="1371" y="30"/>
                                </a:lnTo>
                                <a:lnTo>
                                  <a:pt x="1435" y="30"/>
                                </a:lnTo>
                                <a:lnTo>
                                  <a:pt x="1498" y="30"/>
                                </a:lnTo>
                                <a:lnTo>
                                  <a:pt x="1562" y="34"/>
                                </a:lnTo>
                                <a:lnTo>
                                  <a:pt x="1622" y="49"/>
                                </a:lnTo>
                                <a:lnTo>
                                  <a:pt x="1678" y="64"/>
                                </a:lnTo>
                                <a:lnTo>
                                  <a:pt x="1738" y="86"/>
                                </a:lnTo>
                                <a:lnTo>
                                  <a:pt x="1794" y="120"/>
                                </a:lnTo>
                                <a:lnTo>
                                  <a:pt x="1850" y="154"/>
                                </a:lnTo>
                                <a:lnTo>
                                  <a:pt x="1899" y="191"/>
                                </a:lnTo>
                                <a:lnTo>
                                  <a:pt x="1918" y="199"/>
                                </a:lnTo>
                                <a:lnTo>
                                  <a:pt x="1914" y="161"/>
                                </a:lnTo>
                                <a:lnTo>
                                  <a:pt x="1865" y="135"/>
                                </a:lnTo>
                                <a:lnTo>
                                  <a:pt x="1809" y="94"/>
                                </a:lnTo>
                                <a:lnTo>
                                  <a:pt x="1749" y="64"/>
                                </a:lnTo>
                                <a:lnTo>
                                  <a:pt x="1689" y="38"/>
                                </a:lnTo>
                                <a:lnTo>
                                  <a:pt x="1626" y="23"/>
                                </a:lnTo>
                                <a:lnTo>
                                  <a:pt x="1566" y="11"/>
                                </a:lnTo>
                                <a:lnTo>
                                  <a:pt x="1498" y="4"/>
                                </a:lnTo>
                                <a:lnTo>
                                  <a:pt x="1435" y="4"/>
                                </a:lnTo>
                                <a:lnTo>
                                  <a:pt x="1371" y="4"/>
                                </a:lnTo>
                                <a:lnTo>
                                  <a:pt x="1307" y="11"/>
                                </a:lnTo>
                                <a:lnTo>
                                  <a:pt x="1244" y="23"/>
                                </a:lnTo>
                                <a:lnTo>
                                  <a:pt x="1180" y="30"/>
                                </a:lnTo>
                                <a:lnTo>
                                  <a:pt x="1112" y="49"/>
                                </a:lnTo>
                                <a:lnTo>
                                  <a:pt x="1053" y="60"/>
                                </a:lnTo>
                                <a:lnTo>
                                  <a:pt x="989" y="75"/>
                                </a:lnTo>
                                <a:lnTo>
                                  <a:pt x="925" y="86"/>
                                </a:lnTo>
                                <a:lnTo>
                                  <a:pt x="918" y="94"/>
                                </a:lnTo>
                                <a:lnTo>
                                  <a:pt x="861" y="173"/>
                                </a:lnTo>
                                <a:lnTo>
                                  <a:pt x="847" y="173"/>
                                </a:lnTo>
                                <a:lnTo>
                                  <a:pt x="835" y="180"/>
                                </a:lnTo>
                                <a:lnTo>
                                  <a:pt x="0" y="1947"/>
                                </a:lnTo>
                                <a:lnTo>
                                  <a:pt x="15" y="1966"/>
                                </a:lnTo>
                                <a:lnTo>
                                  <a:pt x="30" y="1966"/>
                                </a:lnTo>
                                <a:lnTo>
                                  <a:pt x="266" y="1959"/>
                                </a:lnTo>
                                <a:lnTo>
                                  <a:pt x="528" y="1955"/>
                                </a:lnTo>
                                <a:lnTo>
                                  <a:pt x="828" y="1947"/>
                                </a:lnTo>
                                <a:lnTo>
                                  <a:pt x="1127" y="1940"/>
                                </a:lnTo>
                                <a:lnTo>
                                  <a:pt x="1502" y="1925"/>
                                </a:lnTo>
                                <a:lnTo>
                                  <a:pt x="1644" y="1921"/>
                                </a:lnTo>
                                <a:lnTo>
                                  <a:pt x="1671" y="1917"/>
                                </a:lnTo>
                                <a:lnTo>
                                  <a:pt x="1697" y="1917"/>
                                </a:lnTo>
                                <a:lnTo>
                                  <a:pt x="1704" y="1925"/>
                                </a:lnTo>
                                <a:lnTo>
                                  <a:pt x="1674" y="1940"/>
                                </a:lnTo>
                                <a:lnTo>
                                  <a:pt x="1663" y="1966"/>
                                </a:lnTo>
                                <a:lnTo>
                                  <a:pt x="1674" y="2000"/>
                                </a:lnTo>
                                <a:lnTo>
                                  <a:pt x="1704" y="2015"/>
                                </a:lnTo>
                                <a:lnTo>
                                  <a:pt x="2120" y="2015"/>
                                </a:lnTo>
                                <a:lnTo>
                                  <a:pt x="2154" y="2000"/>
                                </a:lnTo>
                                <a:lnTo>
                                  <a:pt x="2165" y="1966"/>
                                </a:lnTo>
                                <a:lnTo>
                                  <a:pt x="2150" y="1940"/>
                                </a:lnTo>
                                <a:lnTo>
                                  <a:pt x="2120" y="1925"/>
                                </a:lnTo>
                                <a:lnTo>
                                  <a:pt x="2131" y="1917"/>
                                </a:lnTo>
                                <a:lnTo>
                                  <a:pt x="2154" y="1917"/>
                                </a:lnTo>
                                <a:lnTo>
                                  <a:pt x="2180" y="1921"/>
                                </a:lnTo>
                                <a:lnTo>
                                  <a:pt x="2240" y="1925"/>
                                </a:lnTo>
                                <a:lnTo>
                                  <a:pt x="2431" y="1929"/>
                                </a:lnTo>
                                <a:lnTo>
                                  <a:pt x="2701" y="1940"/>
                                </a:lnTo>
                                <a:lnTo>
                                  <a:pt x="3000" y="1947"/>
                                </a:lnTo>
                                <a:lnTo>
                                  <a:pt x="3300" y="1955"/>
                                </a:lnTo>
                                <a:lnTo>
                                  <a:pt x="3558" y="1959"/>
                                </a:lnTo>
                                <a:lnTo>
                                  <a:pt x="3742" y="1962"/>
                                </a:lnTo>
                                <a:lnTo>
                                  <a:pt x="3791" y="1966"/>
                                </a:lnTo>
                                <a:lnTo>
                                  <a:pt x="3813" y="1966"/>
                                </a:lnTo>
                                <a:lnTo>
                                  <a:pt x="3824" y="1947"/>
                                </a:lnTo>
                                <a:lnTo>
                                  <a:pt x="2993" y="180"/>
                                </a:lnTo>
                                <a:lnTo>
                                  <a:pt x="2978" y="173"/>
                                </a:lnTo>
                                <a:lnTo>
                                  <a:pt x="2967" y="173"/>
                                </a:lnTo>
                                <a:lnTo>
                                  <a:pt x="2910" y="90"/>
                                </a:lnTo>
                                <a:lnTo>
                                  <a:pt x="2903" y="86"/>
                                </a:lnTo>
                                <a:lnTo>
                                  <a:pt x="2839" y="71"/>
                                </a:lnTo>
                                <a:lnTo>
                                  <a:pt x="2775" y="56"/>
                                </a:lnTo>
                                <a:lnTo>
                                  <a:pt x="2716" y="49"/>
                                </a:lnTo>
                                <a:lnTo>
                                  <a:pt x="2648" y="30"/>
                                </a:lnTo>
                                <a:lnTo>
                                  <a:pt x="2581" y="19"/>
                                </a:lnTo>
                                <a:lnTo>
                                  <a:pt x="2517" y="11"/>
                                </a:lnTo>
                                <a:lnTo>
                                  <a:pt x="2450" y="4"/>
                                </a:lnTo>
                                <a:lnTo>
                                  <a:pt x="2390" y="0"/>
                                </a:lnTo>
                                <a:lnTo>
                                  <a:pt x="2326" y="4"/>
                                </a:lnTo>
                                <a:lnTo>
                                  <a:pt x="2259" y="8"/>
                                </a:lnTo>
                                <a:lnTo>
                                  <a:pt x="2199" y="19"/>
                                </a:lnTo>
                                <a:lnTo>
                                  <a:pt x="2135" y="38"/>
                                </a:lnTo>
                                <a:lnTo>
                                  <a:pt x="2075" y="64"/>
                                </a:lnTo>
                                <a:lnTo>
                                  <a:pt x="2015" y="94"/>
                                </a:lnTo>
                                <a:lnTo>
                                  <a:pt x="1959" y="135"/>
                                </a:lnTo>
                                <a:lnTo>
                                  <a:pt x="1914" y="161"/>
                                </a:lnTo>
                                <a:lnTo>
                                  <a:pt x="1918" y="19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98" name="Freeform 17"/>
                        <wps:cNvSpPr>
                          <a:spLocks/>
                        </wps:cNvSpPr>
                        <wps:spPr bwMode="auto">
                          <a:xfrm>
                            <a:off x="656" y="3245"/>
                            <a:ext cx="1427" cy="206"/>
                          </a:xfrm>
                          <a:custGeom>
                            <a:avLst/>
                            <a:gdLst>
                              <a:gd name="T0" fmla="*/ 12 w 1427"/>
                              <a:gd name="T1" fmla="*/ 124 h 206"/>
                              <a:gd name="T2" fmla="*/ 394 w 1427"/>
                              <a:gd name="T3" fmla="*/ 52 h 206"/>
                              <a:gd name="T4" fmla="*/ 581 w 1427"/>
                              <a:gd name="T5" fmla="*/ 22 h 206"/>
                              <a:gd name="T6" fmla="*/ 671 w 1427"/>
                              <a:gd name="T7" fmla="*/ 11 h 206"/>
                              <a:gd name="T8" fmla="*/ 761 w 1427"/>
                              <a:gd name="T9" fmla="*/ 4 h 206"/>
                              <a:gd name="T10" fmla="*/ 851 w 1427"/>
                              <a:gd name="T11" fmla="*/ 0 h 206"/>
                              <a:gd name="T12" fmla="*/ 937 w 1427"/>
                              <a:gd name="T13" fmla="*/ 0 h 206"/>
                              <a:gd name="T14" fmla="*/ 1023 w 1427"/>
                              <a:gd name="T15" fmla="*/ 11 h 206"/>
                              <a:gd name="T16" fmla="*/ 1109 w 1427"/>
                              <a:gd name="T17" fmla="*/ 22 h 206"/>
                              <a:gd name="T18" fmla="*/ 1191 w 1427"/>
                              <a:gd name="T19" fmla="*/ 45 h 206"/>
                              <a:gd name="T20" fmla="*/ 1270 w 1427"/>
                              <a:gd name="T21" fmla="*/ 79 h 206"/>
                              <a:gd name="T22" fmla="*/ 1349 w 1427"/>
                              <a:gd name="T23" fmla="*/ 120 h 206"/>
                              <a:gd name="T24" fmla="*/ 1427 w 1427"/>
                              <a:gd name="T25" fmla="*/ 169 h 206"/>
                              <a:gd name="T26" fmla="*/ 1427 w 1427"/>
                              <a:gd name="T27" fmla="*/ 206 h 206"/>
                              <a:gd name="T28" fmla="*/ 1349 w 1427"/>
                              <a:gd name="T29" fmla="*/ 154 h 206"/>
                              <a:gd name="T30" fmla="*/ 1266 w 1427"/>
                              <a:gd name="T31" fmla="*/ 112 h 206"/>
                              <a:gd name="T32" fmla="*/ 1184 w 1427"/>
                              <a:gd name="T33" fmla="*/ 82 h 206"/>
                              <a:gd name="T34" fmla="*/ 1098 w 1427"/>
                              <a:gd name="T35" fmla="*/ 60 h 206"/>
                              <a:gd name="T36" fmla="*/ 1015 w 1427"/>
                              <a:gd name="T37" fmla="*/ 45 h 206"/>
                              <a:gd name="T38" fmla="*/ 929 w 1427"/>
                              <a:gd name="T39" fmla="*/ 34 h 206"/>
                              <a:gd name="T40" fmla="*/ 839 w 1427"/>
                              <a:gd name="T41" fmla="*/ 34 h 206"/>
                              <a:gd name="T42" fmla="*/ 753 w 1427"/>
                              <a:gd name="T43" fmla="*/ 37 h 206"/>
                              <a:gd name="T44" fmla="*/ 659 w 1427"/>
                              <a:gd name="T45" fmla="*/ 45 h 206"/>
                              <a:gd name="T46" fmla="*/ 570 w 1427"/>
                              <a:gd name="T47" fmla="*/ 56 h 206"/>
                              <a:gd name="T48" fmla="*/ 382 w 1427"/>
                              <a:gd name="T49" fmla="*/ 86 h 206"/>
                              <a:gd name="T50" fmla="*/ 0 w 1427"/>
                              <a:gd name="T51" fmla="*/ 161 h 206"/>
                              <a:gd name="T52" fmla="*/ 12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2" y="124"/>
                                </a:moveTo>
                                <a:lnTo>
                                  <a:pt x="394" y="52"/>
                                </a:lnTo>
                                <a:lnTo>
                                  <a:pt x="581" y="22"/>
                                </a:lnTo>
                                <a:lnTo>
                                  <a:pt x="671" y="11"/>
                                </a:lnTo>
                                <a:lnTo>
                                  <a:pt x="761" y="4"/>
                                </a:lnTo>
                                <a:lnTo>
                                  <a:pt x="851" y="0"/>
                                </a:lnTo>
                                <a:lnTo>
                                  <a:pt x="937" y="0"/>
                                </a:lnTo>
                                <a:lnTo>
                                  <a:pt x="1023" y="11"/>
                                </a:lnTo>
                                <a:lnTo>
                                  <a:pt x="1109" y="22"/>
                                </a:lnTo>
                                <a:lnTo>
                                  <a:pt x="1191" y="45"/>
                                </a:lnTo>
                                <a:lnTo>
                                  <a:pt x="1270" y="79"/>
                                </a:lnTo>
                                <a:lnTo>
                                  <a:pt x="1349" y="120"/>
                                </a:lnTo>
                                <a:lnTo>
                                  <a:pt x="1427" y="169"/>
                                </a:lnTo>
                                <a:lnTo>
                                  <a:pt x="1427" y="206"/>
                                </a:lnTo>
                                <a:lnTo>
                                  <a:pt x="1349" y="154"/>
                                </a:lnTo>
                                <a:lnTo>
                                  <a:pt x="1266" y="112"/>
                                </a:lnTo>
                                <a:lnTo>
                                  <a:pt x="1184" y="82"/>
                                </a:lnTo>
                                <a:lnTo>
                                  <a:pt x="1098" y="60"/>
                                </a:lnTo>
                                <a:lnTo>
                                  <a:pt x="1015" y="45"/>
                                </a:lnTo>
                                <a:lnTo>
                                  <a:pt x="929" y="34"/>
                                </a:lnTo>
                                <a:lnTo>
                                  <a:pt x="839" y="34"/>
                                </a:lnTo>
                                <a:lnTo>
                                  <a:pt x="753" y="37"/>
                                </a:lnTo>
                                <a:lnTo>
                                  <a:pt x="659" y="45"/>
                                </a:lnTo>
                                <a:lnTo>
                                  <a:pt x="570" y="56"/>
                                </a:lnTo>
                                <a:lnTo>
                                  <a:pt x="382" y="86"/>
                                </a:lnTo>
                                <a:lnTo>
                                  <a:pt x="0" y="161"/>
                                </a:lnTo>
                                <a:lnTo>
                                  <a:pt x="12"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8"/>
                        <wps:cNvSpPr>
                          <a:spLocks/>
                        </wps:cNvSpPr>
                        <wps:spPr bwMode="auto">
                          <a:xfrm>
                            <a:off x="690" y="3147"/>
                            <a:ext cx="1393" cy="203"/>
                          </a:xfrm>
                          <a:custGeom>
                            <a:avLst/>
                            <a:gdLst>
                              <a:gd name="T0" fmla="*/ 1393 w 1393"/>
                              <a:gd name="T1" fmla="*/ 203 h 203"/>
                              <a:gd name="T2" fmla="*/ 1318 w 1393"/>
                              <a:gd name="T3" fmla="*/ 154 h 203"/>
                              <a:gd name="T4" fmla="*/ 1236 w 1393"/>
                              <a:gd name="T5" fmla="*/ 113 h 203"/>
                              <a:gd name="T6" fmla="*/ 1157 w 1393"/>
                              <a:gd name="T7" fmla="*/ 83 h 203"/>
                              <a:gd name="T8" fmla="*/ 1075 w 1393"/>
                              <a:gd name="T9" fmla="*/ 60 h 203"/>
                              <a:gd name="T10" fmla="*/ 993 w 1393"/>
                              <a:gd name="T11" fmla="*/ 45 h 203"/>
                              <a:gd name="T12" fmla="*/ 906 w 1393"/>
                              <a:gd name="T13" fmla="*/ 38 h 203"/>
                              <a:gd name="T14" fmla="*/ 820 w 1393"/>
                              <a:gd name="T15" fmla="*/ 34 h 203"/>
                              <a:gd name="T16" fmla="*/ 734 w 1393"/>
                              <a:gd name="T17" fmla="*/ 38 h 203"/>
                              <a:gd name="T18" fmla="*/ 644 w 1393"/>
                              <a:gd name="T19" fmla="*/ 45 h 203"/>
                              <a:gd name="T20" fmla="*/ 558 w 1393"/>
                              <a:gd name="T21" fmla="*/ 57 h 203"/>
                              <a:gd name="T22" fmla="*/ 375 w 1393"/>
                              <a:gd name="T23" fmla="*/ 87 h 203"/>
                              <a:gd name="T24" fmla="*/ 0 w 1393"/>
                              <a:gd name="T25" fmla="*/ 158 h 203"/>
                              <a:gd name="T26" fmla="*/ 11 w 1393"/>
                              <a:gd name="T27" fmla="*/ 124 h 203"/>
                              <a:gd name="T28" fmla="*/ 390 w 1393"/>
                              <a:gd name="T29" fmla="*/ 53 h 203"/>
                              <a:gd name="T30" fmla="*/ 569 w 1393"/>
                              <a:gd name="T31" fmla="*/ 23 h 203"/>
                              <a:gd name="T32" fmla="*/ 659 w 1393"/>
                              <a:gd name="T33" fmla="*/ 12 h 203"/>
                              <a:gd name="T34" fmla="*/ 745 w 1393"/>
                              <a:gd name="T35" fmla="*/ 4 h 203"/>
                              <a:gd name="T36" fmla="*/ 832 w 1393"/>
                              <a:gd name="T37" fmla="*/ 0 h 203"/>
                              <a:gd name="T38" fmla="*/ 918 w 1393"/>
                              <a:gd name="T39" fmla="*/ 4 h 203"/>
                              <a:gd name="T40" fmla="*/ 1004 w 1393"/>
                              <a:gd name="T41" fmla="*/ 12 h 203"/>
                              <a:gd name="T42" fmla="*/ 1082 w 1393"/>
                              <a:gd name="T43" fmla="*/ 27 h 203"/>
                              <a:gd name="T44" fmla="*/ 1165 w 1393"/>
                              <a:gd name="T45" fmla="*/ 49 h 203"/>
                              <a:gd name="T46" fmla="*/ 1244 w 1393"/>
                              <a:gd name="T47" fmla="*/ 79 h 203"/>
                              <a:gd name="T48" fmla="*/ 1318 w 1393"/>
                              <a:gd name="T49" fmla="*/ 120 h 203"/>
                              <a:gd name="T50" fmla="*/ 1393 w 1393"/>
                              <a:gd name="T51" fmla="*/ 169 h 203"/>
                              <a:gd name="T52" fmla="*/ 1393 w 1393"/>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3" h="203">
                                <a:moveTo>
                                  <a:pt x="1393" y="203"/>
                                </a:moveTo>
                                <a:lnTo>
                                  <a:pt x="1318" y="154"/>
                                </a:lnTo>
                                <a:lnTo>
                                  <a:pt x="1236" y="113"/>
                                </a:lnTo>
                                <a:lnTo>
                                  <a:pt x="1157" y="83"/>
                                </a:lnTo>
                                <a:lnTo>
                                  <a:pt x="1075" y="60"/>
                                </a:lnTo>
                                <a:lnTo>
                                  <a:pt x="993" y="45"/>
                                </a:lnTo>
                                <a:lnTo>
                                  <a:pt x="906" y="38"/>
                                </a:lnTo>
                                <a:lnTo>
                                  <a:pt x="820" y="34"/>
                                </a:lnTo>
                                <a:lnTo>
                                  <a:pt x="734" y="38"/>
                                </a:lnTo>
                                <a:lnTo>
                                  <a:pt x="644" y="45"/>
                                </a:lnTo>
                                <a:lnTo>
                                  <a:pt x="558" y="57"/>
                                </a:lnTo>
                                <a:lnTo>
                                  <a:pt x="375" y="87"/>
                                </a:lnTo>
                                <a:lnTo>
                                  <a:pt x="0" y="158"/>
                                </a:lnTo>
                                <a:lnTo>
                                  <a:pt x="11" y="124"/>
                                </a:lnTo>
                                <a:lnTo>
                                  <a:pt x="390" y="53"/>
                                </a:lnTo>
                                <a:lnTo>
                                  <a:pt x="569" y="23"/>
                                </a:lnTo>
                                <a:lnTo>
                                  <a:pt x="659" y="12"/>
                                </a:lnTo>
                                <a:lnTo>
                                  <a:pt x="745" y="4"/>
                                </a:lnTo>
                                <a:lnTo>
                                  <a:pt x="832" y="0"/>
                                </a:lnTo>
                                <a:lnTo>
                                  <a:pt x="918" y="4"/>
                                </a:lnTo>
                                <a:lnTo>
                                  <a:pt x="1004" y="12"/>
                                </a:lnTo>
                                <a:lnTo>
                                  <a:pt x="1082" y="27"/>
                                </a:lnTo>
                                <a:lnTo>
                                  <a:pt x="1165" y="49"/>
                                </a:lnTo>
                                <a:lnTo>
                                  <a:pt x="1244" y="79"/>
                                </a:lnTo>
                                <a:lnTo>
                                  <a:pt x="1318" y="120"/>
                                </a:lnTo>
                                <a:lnTo>
                                  <a:pt x="1393" y="169"/>
                                </a:lnTo>
                                <a:lnTo>
                                  <a:pt x="1393"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9"/>
                        <wps:cNvSpPr>
                          <a:spLocks/>
                        </wps:cNvSpPr>
                        <wps:spPr bwMode="auto">
                          <a:xfrm>
                            <a:off x="724" y="3057"/>
                            <a:ext cx="1363" cy="199"/>
                          </a:xfrm>
                          <a:custGeom>
                            <a:avLst/>
                            <a:gdLst>
                              <a:gd name="T0" fmla="*/ 1363 w 1363"/>
                              <a:gd name="T1" fmla="*/ 199 h 199"/>
                              <a:gd name="T2" fmla="*/ 1284 w 1363"/>
                              <a:gd name="T3" fmla="*/ 150 h 199"/>
                              <a:gd name="T4" fmla="*/ 1210 w 1363"/>
                              <a:gd name="T5" fmla="*/ 109 h 199"/>
                              <a:gd name="T6" fmla="*/ 1131 w 1363"/>
                              <a:gd name="T7" fmla="*/ 79 h 199"/>
                              <a:gd name="T8" fmla="*/ 1048 w 1363"/>
                              <a:gd name="T9" fmla="*/ 57 h 199"/>
                              <a:gd name="T10" fmla="*/ 970 w 1363"/>
                              <a:gd name="T11" fmla="*/ 45 h 199"/>
                              <a:gd name="T12" fmla="*/ 887 w 1363"/>
                              <a:gd name="T13" fmla="*/ 34 h 199"/>
                              <a:gd name="T14" fmla="*/ 801 w 1363"/>
                              <a:gd name="T15" fmla="*/ 30 h 199"/>
                              <a:gd name="T16" fmla="*/ 719 w 1363"/>
                              <a:gd name="T17" fmla="*/ 34 h 199"/>
                              <a:gd name="T18" fmla="*/ 633 w 1363"/>
                              <a:gd name="T19" fmla="*/ 42 h 199"/>
                              <a:gd name="T20" fmla="*/ 543 w 1363"/>
                              <a:gd name="T21" fmla="*/ 53 h 199"/>
                              <a:gd name="T22" fmla="*/ 367 w 1363"/>
                              <a:gd name="T23" fmla="*/ 83 h 199"/>
                              <a:gd name="T24" fmla="*/ 0 w 1363"/>
                              <a:gd name="T25" fmla="*/ 150 h 199"/>
                              <a:gd name="T26" fmla="*/ 11 w 1363"/>
                              <a:gd name="T27" fmla="*/ 117 h 199"/>
                              <a:gd name="T28" fmla="*/ 378 w 1363"/>
                              <a:gd name="T29" fmla="*/ 49 h 199"/>
                              <a:gd name="T30" fmla="*/ 558 w 1363"/>
                              <a:gd name="T31" fmla="*/ 19 h 199"/>
                              <a:gd name="T32" fmla="*/ 644 w 1363"/>
                              <a:gd name="T33" fmla="*/ 8 h 199"/>
                              <a:gd name="T34" fmla="*/ 726 w 1363"/>
                              <a:gd name="T35" fmla="*/ 0 h 199"/>
                              <a:gd name="T36" fmla="*/ 812 w 1363"/>
                              <a:gd name="T37" fmla="*/ 0 h 199"/>
                              <a:gd name="T38" fmla="*/ 895 w 1363"/>
                              <a:gd name="T39" fmla="*/ 0 h 199"/>
                              <a:gd name="T40" fmla="*/ 977 w 1363"/>
                              <a:gd name="T41" fmla="*/ 8 h 199"/>
                              <a:gd name="T42" fmla="*/ 1060 w 1363"/>
                              <a:gd name="T43" fmla="*/ 23 h 199"/>
                              <a:gd name="T44" fmla="*/ 1135 w 1363"/>
                              <a:gd name="T45" fmla="*/ 49 h 199"/>
                              <a:gd name="T46" fmla="*/ 1213 w 1363"/>
                              <a:gd name="T47" fmla="*/ 75 h 199"/>
                              <a:gd name="T48" fmla="*/ 1288 w 1363"/>
                              <a:gd name="T49" fmla="*/ 117 h 199"/>
                              <a:gd name="T50" fmla="*/ 1363 w 1363"/>
                              <a:gd name="T51" fmla="*/ 165 h 199"/>
                              <a:gd name="T52" fmla="*/ 1363 w 1363"/>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3" h="199">
                                <a:moveTo>
                                  <a:pt x="1363" y="199"/>
                                </a:moveTo>
                                <a:lnTo>
                                  <a:pt x="1284" y="150"/>
                                </a:lnTo>
                                <a:lnTo>
                                  <a:pt x="1210" y="109"/>
                                </a:lnTo>
                                <a:lnTo>
                                  <a:pt x="1131" y="79"/>
                                </a:lnTo>
                                <a:lnTo>
                                  <a:pt x="1048" y="57"/>
                                </a:lnTo>
                                <a:lnTo>
                                  <a:pt x="970" y="45"/>
                                </a:lnTo>
                                <a:lnTo>
                                  <a:pt x="887" y="34"/>
                                </a:lnTo>
                                <a:lnTo>
                                  <a:pt x="801" y="30"/>
                                </a:lnTo>
                                <a:lnTo>
                                  <a:pt x="719" y="34"/>
                                </a:lnTo>
                                <a:lnTo>
                                  <a:pt x="633" y="42"/>
                                </a:lnTo>
                                <a:lnTo>
                                  <a:pt x="543" y="53"/>
                                </a:lnTo>
                                <a:lnTo>
                                  <a:pt x="367" y="83"/>
                                </a:lnTo>
                                <a:lnTo>
                                  <a:pt x="0" y="150"/>
                                </a:lnTo>
                                <a:lnTo>
                                  <a:pt x="11" y="117"/>
                                </a:lnTo>
                                <a:lnTo>
                                  <a:pt x="378" y="49"/>
                                </a:lnTo>
                                <a:lnTo>
                                  <a:pt x="558" y="19"/>
                                </a:lnTo>
                                <a:lnTo>
                                  <a:pt x="644" y="8"/>
                                </a:lnTo>
                                <a:lnTo>
                                  <a:pt x="726" y="0"/>
                                </a:lnTo>
                                <a:lnTo>
                                  <a:pt x="812" y="0"/>
                                </a:lnTo>
                                <a:lnTo>
                                  <a:pt x="895" y="0"/>
                                </a:lnTo>
                                <a:lnTo>
                                  <a:pt x="977" y="8"/>
                                </a:lnTo>
                                <a:lnTo>
                                  <a:pt x="1060" y="23"/>
                                </a:lnTo>
                                <a:lnTo>
                                  <a:pt x="1135" y="49"/>
                                </a:lnTo>
                                <a:lnTo>
                                  <a:pt x="1213" y="75"/>
                                </a:lnTo>
                                <a:lnTo>
                                  <a:pt x="1288" y="117"/>
                                </a:lnTo>
                                <a:lnTo>
                                  <a:pt x="1363" y="165"/>
                                </a:lnTo>
                                <a:lnTo>
                                  <a:pt x="1363"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0"/>
                        <wps:cNvSpPr>
                          <a:spLocks/>
                        </wps:cNvSpPr>
                        <wps:spPr bwMode="auto">
                          <a:xfrm>
                            <a:off x="757" y="2971"/>
                            <a:ext cx="1330" cy="199"/>
                          </a:xfrm>
                          <a:custGeom>
                            <a:avLst/>
                            <a:gdLst>
                              <a:gd name="T0" fmla="*/ 1330 w 1330"/>
                              <a:gd name="T1" fmla="*/ 199 h 199"/>
                              <a:gd name="T2" fmla="*/ 1255 w 1330"/>
                              <a:gd name="T3" fmla="*/ 150 h 199"/>
                              <a:gd name="T4" fmla="*/ 1180 w 1330"/>
                              <a:gd name="T5" fmla="*/ 109 h 199"/>
                              <a:gd name="T6" fmla="*/ 1102 w 1330"/>
                              <a:gd name="T7" fmla="*/ 79 h 199"/>
                              <a:gd name="T8" fmla="*/ 1027 w 1330"/>
                              <a:gd name="T9" fmla="*/ 56 h 199"/>
                              <a:gd name="T10" fmla="*/ 948 w 1330"/>
                              <a:gd name="T11" fmla="*/ 41 h 199"/>
                              <a:gd name="T12" fmla="*/ 866 w 1330"/>
                              <a:gd name="T13" fmla="*/ 34 h 199"/>
                              <a:gd name="T14" fmla="*/ 787 w 1330"/>
                              <a:gd name="T15" fmla="*/ 30 h 199"/>
                              <a:gd name="T16" fmla="*/ 701 w 1330"/>
                              <a:gd name="T17" fmla="*/ 34 h 199"/>
                              <a:gd name="T18" fmla="*/ 618 w 1330"/>
                              <a:gd name="T19" fmla="*/ 41 h 199"/>
                              <a:gd name="T20" fmla="*/ 532 w 1330"/>
                              <a:gd name="T21" fmla="*/ 52 h 199"/>
                              <a:gd name="T22" fmla="*/ 360 w 1330"/>
                              <a:gd name="T23" fmla="*/ 79 h 199"/>
                              <a:gd name="T24" fmla="*/ 0 w 1330"/>
                              <a:gd name="T25" fmla="*/ 150 h 199"/>
                              <a:gd name="T26" fmla="*/ 12 w 1330"/>
                              <a:gd name="T27" fmla="*/ 116 h 199"/>
                              <a:gd name="T28" fmla="*/ 371 w 1330"/>
                              <a:gd name="T29" fmla="*/ 45 h 199"/>
                              <a:gd name="T30" fmla="*/ 544 w 1330"/>
                              <a:gd name="T31" fmla="*/ 19 h 199"/>
                              <a:gd name="T32" fmla="*/ 626 w 1330"/>
                              <a:gd name="T33" fmla="*/ 7 h 199"/>
                              <a:gd name="T34" fmla="*/ 712 w 1330"/>
                              <a:gd name="T35" fmla="*/ 4 h 199"/>
                              <a:gd name="T36" fmla="*/ 794 w 1330"/>
                              <a:gd name="T37" fmla="*/ 0 h 199"/>
                              <a:gd name="T38" fmla="*/ 877 w 1330"/>
                              <a:gd name="T39" fmla="*/ 4 h 199"/>
                              <a:gd name="T40" fmla="*/ 956 w 1330"/>
                              <a:gd name="T41" fmla="*/ 11 h 199"/>
                              <a:gd name="T42" fmla="*/ 1034 w 1330"/>
                              <a:gd name="T43" fmla="*/ 26 h 199"/>
                              <a:gd name="T44" fmla="*/ 1113 w 1330"/>
                              <a:gd name="T45" fmla="*/ 45 h 199"/>
                              <a:gd name="T46" fmla="*/ 1184 w 1330"/>
                              <a:gd name="T47" fmla="*/ 79 h 199"/>
                              <a:gd name="T48" fmla="*/ 1259 w 1330"/>
                              <a:gd name="T49" fmla="*/ 116 h 199"/>
                              <a:gd name="T50" fmla="*/ 1330 w 1330"/>
                              <a:gd name="T51" fmla="*/ 165 h 199"/>
                              <a:gd name="T52" fmla="*/ 1330 w 133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30" h="199">
                                <a:moveTo>
                                  <a:pt x="1330" y="199"/>
                                </a:moveTo>
                                <a:lnTo>
                                  <a:pt x="1255" y="150"/>
                                </a:lnTo>
                                <a:lnTo>
                                  <a:pt x="1180" y="109"/>
                                </a:lnTo>
                                <a:lnTo>
                                  <a:pt x="1102" y="79"/>
                                </a:lnTo>
                                <a:lnTo>
                                  <a:pt x="1027" y="56"/>
                                </a:lnTo>
                                <a:lnTo>
                                  <a:pt x="948" y="41"/>
                                </a:lnTo>
                                <a:lnTo>
                                  <a:pt x="866" y="34"/>
                                </a:lnTo>
                                <a:lnTo>
                                  <a:pt x="787" y="30"/>
                                </a:lnTo>
                                <a:lnTo>
                                  <a:pt x="701" y="34"/>
                                </a:lnTo>
                                <a:lnTo>
                                  <a:pt x="618" y="41"/>
                                </a:lnTo>
                                <a:lnTo>
                                  <a:pt x="532" y="52"/>
                                </a:lnTo>
                                <a:lnTo>
                                  <a:pt x="360" y="79"/>
                                </a:lnTo>
                                <a:lnTo>
                                  <a:pt x="0" y="150"/>
                                </a:lnTo>
                                <a:lnTo>
                                  <a:pt x="12" y="116"/>
                                </a:lnTo>
                                <a:lnTo>
                                  <a:pt x="371" y="45"/>
                                </a:lnTo>
                                <a:lnTo>
                                  <a:pt x="544" y="19"/>
                                </a:lnTo>
                                <a:lnTo>
                                  <a:pt x="626" y="7"/>
                                </a:lnTo>
                                <a:lnTo>
                                  <a:pt x="712" y="4"/>
                                </a:lnTo>
                                <a:lnTo>
                                  <a:pt x="794" y="0"/>
                                </a:lnTo>
                                <a:lnTo>
                                  <a:pt x="877" y="4"/>
                                </a:lnTo>
                                <a:lnTo>
                                  <a:pt x="956" y="11"/>
                                </a:lnTo>
                                <a:lnTo>
                                  <a:pt x="1034" y="26"/>
                                </a:lnTo>
                                <a:lnTo>
                                  <a:pt x="1113" y="45"/>
                                </a:lnTo>
                                <a:lnTo>
                                  <a:pt x="1184" y="79"/>
                                </a:lnTo>
                                <a:lnTo>
                                  <a:pt x="1259" y="116"/>
                                </a:lnTo>
                                <a:lnTo>
                                  <a:pt x="1330" y="165"/>
                                </a:lnTo>
                                <a:lnTo>
                                  <a:pt x="133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1"/>
                        <wps:cNvSpPr>
                          <a:spLocks/>
                        </wps:cNvSpPr>
                        <wps:spPr bwMode="auto">
                          <a:xfrm>
                            <a:off x="795" y="2888"/>
                            <a:ext cx="1292" cy="196"/>
                          </a:xfrm>
                          <a:custGeom>
                            <a:avLst/>
                            <a:gdLst>
                              <a:gd name="T0" fmla="*/ 1292 w 1292"/>
                              <a:gd name="T1" fmla="*/ 196 h 196"/>
                              <a:gd name="T2" fmla="*/ 1221 w 1292"/>
                              <a:gd name="T3" fmla="*/ 151 h 196"/>
                              <a:gd name="T4" fmla="*/ 1150 w 1292"/>
                              <a:gd name="T5" fmla="*/ 109 h 196"/>
                              <a:gd name="T6" fmla="*/ 1075 w 1292"/>
                              <a:gd name="T7" fmla="*/ 79 h 196"/>
                              <a:gd name="T8" fmla="*/ 996 w 1292"/>
                              <a:gd name="T9" fmla="*/ 57 h 196"/>
                              <a:gd name="T10" fmla="*/ 921 w 1292"/>
                              <a:gd name="T11" fmla="*/ 45 h 196"/>
                              <a:gd name="T12" fmla="*/ 843 w 1292"/>
                              <a:gd name="T13" fmla="*/ 34 h 196"/>
                              <a:gd name="T14" fmla="*/ 764 w 1292"/>
                              <a:gd name="T15" fmla="*/ 34 h 196"/>
                              <a:gd name="T16" fmla="*/ 682 w 1292"/>
                              <a:gd name="T17" fmla="*/ 34 h 196"/>
                              <a:gd name="T18" fmla="*/ 599 w 1292"/>
                              <a:gd name="T19" fmla="*/ 42 h 196"/>
                              <a:gd name="T20" fmla="*/ 517 w 1292"/>
                              <a:gd name="T21" fmla="*/ 49 h 196"/>
                              <a:gd name="T22" fmla="*/ 348 w 1292"/>
                              <a:gd name="T23" fmla="*/ 75 h 196"/>
                              <a:gd name="T24" fmla="*/ 0 w 1292"/>
                              <a:gd name="T25" fmla="*/ 147 h 196"/>
                              <a:gd name="T26" fmla="*/ 7 w 1292"/>
                              <a:gd name="T27" fmla="*/ 113 h 196"/>
                              <a:gd name="T28" fmla="*/ 359 w 1292"/>
                              <a:gd name="T29" fmla="*/ 45 h 196"/>
                              <a:gd name="T30" fmla="*/ 528 w 1292"/>
                              <a:gd name="T31" fmla="*/ 19 h 196"/>
                              <a:gd name="T32" fmla="*/ 610 w 1292"/>
                              <a:gd name="T33" fmla="*/ 8 h 196"/>
                              <a:gd name="T34" fmla="*/ 693 w 1292"/>
                              <a:gd name="T35" fmla="*/ 4 h 196"/>
                              <a:gd name="T36" fmla="*/ 771 w 1292"/>
                              <a:gd name="T37" fmla="*/ 0 h 196"/>
                              <a:gd name="T38" fmla="*/ 850 w 1292"/>
                              <a:gd name="T39" fmla="*/ 4 h 196"/>
                              <a:gd name="T40" fmla="*/ 929 w 1292"/>
                              <a:gd name="T41" fmla="*/ 12 h 196"/>
                              <a:gd name="T42" fmla="*/ 1004 w 1292"/>
                              <a:gd name="T43" fmla="*/ 27 h 196"/>
                              <a:gd name="T44" fmla="*/ 1079 w 1292"/>
                              <a:gd name="T45" fmla="*/ 49 h 196"/>
                              <a:gd name="T46" fmla="*/ 1154 w 1292"/>
                              <a:gd name="T47" fmla="*/ 79 h 196"/>
                              <a:gd name="T48" fmla="*/ 1225 w 1292"/>
                              <a:gd name="T49" fmla="*/ 117 h 196"/>
                              <a:gd name="T50" fmla="*/ 1292 w 1292"/>
                              <a:gd name="T51" fmla="*/ 166 h 196"/>
                              <a:gd name="T52" fmla="*/ 1292 w 1292"/>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2" h="196">
                                <a:moveTo>
                                  <a:pt x="1292" y="196"/>
                                </a:moveTo>
                                <a:lnTo>
                                  <a:pt x="1221" y="151"/>
                                </a:lnTo>
                                <a:lnTo>
                                  <a:pt x="1150" y="109"/>
                                </a:lnTo>
                                <a:lnTo>
                                  <a:pt x="1075" y="79"/>
                                </a:lnTo>
                                <a:lnTo>
                                  <a:pt x="996" y="57"/>
                                </a:lnTo>
                                <a:lnTo>
                                  <a:pt x="921" y="45"/>
                                </a:lnTo>
                                <a:lnTo>
                                  <a:pt x="843" y="34"/>
                                </a:lnTo>
                                <a:lnTo>
                                  <a:pt x="764" y="34"/>
                                </a:lnTo>
                                <a:lnTo>
                                  <a:pt x="682" y="34"/>
                                </a:lnTo>
                                <a:lnTo>
                                  <a:pt x="599" y="42"/>
                                </a:lnTo>
                                <a:lnTo>
                                  <a:pt x="517" y="49"/>
                                </a:lnTo>
                                <a:lnTo>
                                  <a:pt x="348" y="75"/>
                                </a:lnTo>
                                <a:lnTo>
                                  <a:pt x="0" y="147"/>
                                </a:lnTo>
                                <a:lnTo>
                                  <a:pt x="7" y="113"/>
                                </a:lnTo>
                                <a:lnTo>
                                  <a:pt x="359" y="45"/>
                                </a:lnTo>
                                <a:lnTo>
                                  <a:pt x="528" y="19"/>
                                </a:lnTo>
                                <a:lnTo>
                                  <a:pt x="610" y="8"/>
                                </a:lnTo>
                                <a:lnTo>
                                  <a:pt x="693" y="4"/>
                                </a:lnTo>
                                <a:lnTo>
                                  <a:pt x="771" y="0"/>
                                </a:lnTo>
                                <a:lnTo>
                                  <a:pt x="850" y="4"/>
                                </a:lnTo>
                                <a:lnTo>
                                  <a:pt x="929" y="12"/>
                                </a:lnTo>
                                <a:lnTo>
                                  <a:pt x="1004" y="27"/>
                                </a:lnTo>
                                <a:lnTo>
                                  <a:pt x="1079" y="49"/>
                                </a:lnTo>
                                <a:lnTo>
                                  <a:pt x="1154" y="79"/>
                                </a:lnTo>
                                <a:lnTo>
                                  <a:pt x="1225" y="117"/>
                                </a:lnTo>
                                <a:lnTo>
                                  <a:pt x="1292" y="166"/>
                                </a:lnTo>
                                <a:lnTo>
                                  <a:pt x="1292"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2"/>
                        <wps:cNvSpPr>
                          <a:spLocks/>
                        </wps:cNvSpPr>
                        <wps:spPr bwMode="auto">
                          <a:xfrm>
                            <a:off x="829" y="2810"/>
                            <a:ext cx="1262" cy="191"/>
                          </a:xfrm>
                          <a:custGeom>
                            <a:avLst/>
                            <a:gdLst>
                              <a:gd name="T0" fmla="*/ 1262 w 1262"/>
                              <a:gd name="T1" fmla="*/ 191 h 191"/>
                              <a:gd name="T2" fmla="*/ 1191 w 1262"/>
                              <a:gd name="T3" fmla="*/ 142 h 191"/>
                              <a:gd name="T4" fmla="*/ 1120 w 1262"/>
                              <a:gd name="T5" fmla="*/ 105 h 191"/>
                              <a:gd name="T6" fmla="*/ 1048 w 1262"/>
                              <a:gd name="T7" fmla="*/ 75 h 191"/>
                              <a:gd name="T8" fmla="*/ 973 w 1262"/>
                              <a:gd name="T9" fmla="*/ 56 h 191"/>
                              <a:gd name="T10" fmla="*/ 899 w 1262"/>
                              <a:gd name="T11" fmla="*/ 41 h 191"/>
                              <a:gd name="T12" fmla="*/ 820 w 1262"/>
                              <a:gd name="T13" fmla="*/ 30 h 191"/>
                              <a:gd name="T14" fmla="*/ 741 w 1262"/>
                              <a:gd name="T15" fmla="*/ 30 h 191"/>
                              <a:gd name="T16" fmla="*/ 666 w 1262"/>
                              <a:gd name="T17" fmla="*/ 30 h 191"/>
                              <a:gd name="T18" fmla="*/ 584 w 1262"/>
                              <a:gd name="T19" fmla="*/ 37 h 191"/>
                              <a:gd name="T20" fmla="*/ 505 w 1262"/>
                              <a:gd name="T21" fmla="*/ 45 h 191"/>
                              <a:gd name="T22" fmla="*/ 340 w 1262"/>
                              <a:gd name="T23" fmla="*/ 71 h 191"/>
                              <a:gd name="T24" fmla="*/ 0 w 1262"/>
                              <a:gd name="T25" fmla="*/ 138 h 191"/>
                              <a:gd name="T26" fmla="*/ 11 w 1262"/>
                              <a:gd name="T27" fmla="*/ 105 h 191"/>
                              <a:gd name="T28" fmla="*/ 348 w 1262"/>
                              <a:gd name="T29" fmla="*/ 41 h 191"/>
                              <a:gd name="T30" fmla="*/ 516 w 1262"/>
                              <a:gd name="T31" fmla="*/ 15 h 191"/>
                              <a:gd name="T32" fmla="*/ 595 w 1262"/>
                              <a:gd name="T33" fmla="*/ 7 h 191"/>
                              <a:gd name="T34" fmla="*/ 674 w 1262"/>
                              <a:gd name="T35" fmla="*/ 0 h 191"/>
                              <a:gd name="T36" fmla="*/ 752 w 1262"/>
                              <a:gd name="T37" fmla="*/ 0 h 191"/>
                              <a:gd name="T38" fmla="*/ 827 w 1262"/>
                              <a:gd name="T39" fmla="*/ 3 h 191"/>
                              <a:gd name="T40" fmla="*/ 906 w 1262"/>
                              <a:gd name="T41" fmla="*/ 11 h 191"/>
                              <a:gd name="T42" fmla="*/ 981 w 1262"/>
                              <a:gd name="T43" fmla="*/ 22 h 191"/>
                              <a:gd name="T44" fmla="*/ 1052 w 1262"/>
                              <a:gd name="T45" fmla="*/ 45 h 191"/>
                              <a:gd name="T46" fmla="*/ 1123 w 1262"/>
                              <a:gd name="T47" fmla="*/ 75 h 191"/>
                              <a:gd name="T48" fmla="*/ 1194 w 1262"/>
                              <a:gd name="T49" fmla="*/ 112 h 191"/>
                              <a:gd name="T50" fmla="*/ 1262 w 1262"/>
                              <a:gd name="T51" fmla="*/ 157 h 191"/>
                              <a:gd name="T52" fmla="*/ 1262 w 1262"/>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62" h="191">
                                <a:moveTo>
                                  <a:pt x="1262" y="191"/>
                                </a:moveTo>
                                <a:lnTo>
                                  <a:pt x="1191" y="142"/>
                                </a:lnTo>
                                <a:lnTo>
                                  <a:pt x="1120" y="105"/>
                                </a:lnTo>
                                <a:lnTo>
                                  <a:pt x="1048" y="75"/>
                                </a:lnTo>
                                <a:lnTo>
                                  <a:pt x="973" y="56"/>
                                </a:lnTo>
                                <a:lnTo>
                                  <a:pt x="899" y="41"/>
                                </a:lnTo>
                                <a:lnTo>
                                  <a:pt x="820" y="30"/>
                                </a:lnTo>
                                <a:lnTo>
                                  <a:pt x="741" y="30"/>
                                </a:lnTo>
                                <a:lnTo>
                                  <a:pt x="666" y="30"/>
                                </a:lnTo>
                                <a:lnTo>
                                  <a:pt x="584" y="37"/>
                                </a:lnTo>
                                <a:lnTo>
                                  <a:pt x="505" y="45"/>
                                </a:lnTo>
                                <a:lnTo>
                                  <a:pt x="340" y="71"/>
                                </a:lnTo>
                                <a:lnTo>
                                  <a:pt x="0" y="138"/>
                                </a:lnTo>
                                <a:lnTo>
                                  <a:pt x="11" y="105"/>
                                </a:lnTo>
                                <a:lnTo>
                                  <a:pt x="348" y="41"/>
                                </a:lnTo>
                                <a:lnTo>
                                  <a:pt x="516" y="15"/>
                                </a:lnTo>
                                <a:lnTo>
                                  <a:pt x="595" y="7"/>
                                </a:lnTo>
                                <a:lnTo>
                                  <a:pt x="674" y="0"/>
                                </a:lnTo>
                                <a:lnTo>
                                  <a:pt x="752" y="0"/>
                                </a:lnTo>
                                <a:lnTo>
                                  <a:pt x="827" y="3"/>
                                </a:lnTo>
                                <a:lnTo>
                                  <a:pt x="906" y="11"/>
                                </a:lnTo>
                                <a:lnTo>
                                  <a:pt x="981" y="22"/>
                                </a:lnTo>
                                <a:lnTo>
                                  <a:pt x="1052" y="45"/>
                                </a:lnTo>
                                <a:lnTo>
                                  <a:pt x="1123" y="75"/>
                                </a:lnTo>
                                <a:lnTo>
                                  <a:pt x="1194" y="112"/>
                                </a:lnTo>
                                <a:lnTo>
                                  <a:pt x="1262" y="157"/>
                                </a:lnTo>
                                <a:lnTo>
                                  <a:pt x="1262"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3"/>
                        <wps:cNvSpPr>
                          <a:spLocks/>
                        </wps:cNvSpPr>
                        <wps:spPr bwMode="auto">
                          <a:xfrm>
                            <a:off x="862" y="2727"/>
                            <a:ext cx="1229" cy="191"/>
                          </a:xfrm>
                          <a:custGeom>
                            <a:avLst/>
                            <a:gdLst>
                              <a:gd name="T0" fmla="*/ 1229 w 1229"/>
                              <a:gd name="T1" fmla="*/ 191 h 191"/>
                              <a:gd name="T2" fmla="*/ 1161 w 1229"/>
                              <a:gd name="T3" fmla="*/ 143 h 191"/>
                              <a:gd name="T4" fmla="*/ 1090 w 1229"/>
                              <a:gd name="T5" fmla="*/ 105 h 191"/>
                              <a:gd name="T6" fmla="*/ 1019 w 1229"/>
                              <a:gd name="T7" fmla="*/ 79 h 191"/>
                              <a:gd name="T8" fmla="*/ 948 w 1229"/>
                              <a:gd name="T9" fmla="*/ 56 h 191"/>
                              <a:gd name="T10" fmla="*/ 877 w 1229"/>
                              <a:gd name="T11" fmla="*/ 41 h 191"/>
                              <a:gd name="T12" fmla="*/ 802 w 1229"/>
                              <a:gd name="T13" fmla="*/ 34 h 191"/>
                              <a:gd name="T14" fmla="*/ 727 w 1229"/>
                              <a:gd name="T15" fmla="*/ 30 h 191"/>
                              <a:gd name="T16" fmla="*/ 648 w 1229"/>
                              <a:gd name="T17" fmla="*/ 30 h 191"/>
                              <a:gd name="T18" fmla="*/ 570 w 1229"/>
                              <a:gd name="T19" fmla="*/ 38 h 191"/>
                              <a:gd name="T20" fmla="*/ 491 w 1229"/>
                              <a:gd name="T21" fmla="*/ 45 h 191"/>
                              <a:gd name="T22" fmla="*/ 334 w 1229"/>
                              <a:gd name="T23" fmla="*/ 71 h 191"/>
                              <a:gd name="T24" fmla="*/ 0 w 1229"/>
                              <a:gd name="T25" fmla="*/ 135 h 191"/>
                              <a:gd name="T26" fmla="*/ 12 w 1229"/>
                              <a:gd name="T27" fmla="*/ 105 h 191"/>
                              <a:gd name="T28" fmla="*/ 341 w 1229"/>
                              <a:gd name="T29" fmla="*/ 41 h 191"/>
                              <a:gd name="T30" fmla="*/ 424 w 1229"/>
                              <a:gd name="T31" fmla="*/ 26 h 191"/>
                              <a:gd name="T32" fmla="*/ 502 w 1229"/>
                              <a:gd name="T33" fmla="*/ 15 h 191"/>
                              <a:gd name="T34" fmla="*/ 581 w 1229"/>
                              <a:gd name="T35" fmla="*/ 8 h 191"/>
                              <a:gd name="T36" fmla="*/ 660 w 1229"/>
                              <a:gd name="T37" fmla="*/ 0 h 191"/>
                              <a:gd name="T38" fmla="*/ 734 w 1229"/>
                              <a:gd name="T39" fmla="*/ 0 h 191"/>
                              <a:gd name="T40" fmla="*/ 809 w 1229"/>
                              <a:gd name="T41" fmla="*/ 4 h 191"/>
                              <a:gd name="T42" fmla="*/ 884 w 1229"/>
                              <a:gd name="T43" fmla="*/ 11 h 191"/>
                              <a:gd name="T44" fmla="*/ 955 w 1229"/>
                              <a:gd name="T45" fmla="*/ 26 h 191"/>
                              <a:gd name="T46" fmla="*/ 1027 w 1229"/>
                              <a:gd name="T47" fmla="*/ 49 h 191"/>
                              <a:gd name="T48" fmla="*/ 1098 w 1229"/>
                              <a:gd name="T49" fmla="*/ 75 h 191"/>
                              <a:gd name="T50" fmla="*/ 1161 w 1229"/>
                              <a:gd name="T51" fmla="*/ 113 h 191"/>
                              <a:gd name="T52" fmla="*/ 1229 w 1229"/>
                              <a:gd name="T53" fmla="*/ 158 h 191"/>
                              <a:gd name="T54" fmla="*/ 1229 w 1229"/>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9" h="191">
                                <a:moveTo>
                                  <a:pt x="1229" y="191"/>
                                </a:moveTo>
                                <a:lnTo>
                                  <a:pt x="1161" y="143"/>
                                </a:lnTo>
                                <a:lnTo>
                                  <a:pt x="1090" y="105"/>
                                </a:lnTo>
                                <a:lnTo>
                                  <a:pt x="1019" y="79"/>
                                </a:lnTo>
                                <a:lnTo>
                                  <a:pt x="948" y="56"/>
                                </a:lnTo>
                                <a:lnTo>
                                  <a:pt x="877" y="41"/>
                                </a:lnTo>
                                <a:lnTo>
                                  <a:pt x="802" y="34"/>
                                </a:lnTo>
                                <a:lnTo>
                                  <a:pt x="727" y="30"/>
                                </a:lnTo>
                                <a:lnTo>
                                  <a:pt x="648" y="30"/>
                                </a:lnTo>
                                <a:lnTo>
                                  <a:pt x="570" y="38"/>
                                </a:lnTo>
                                <a:lnTo>
                                  <a:pt x="491" y="45"/>
                                </a:lnTo>
                                <a:lnTo>
                                  <a:pt x="334" y="71"/>
                                </a:lnTo>
                                <a:lnTo>
                                  <a:pt x="0" y="135"/>
                                </a:lnTo>
                                <a:lnTo>
                                  <a:pt x="12" y="105"/>
                                </a:lnTo>
                                <a:lnTo>
                                  <a:pt x="341" y="41"/>
                                </a:lnTo>
                                <a:lnTo>
                                  <a:pt x="424" y="26"/>
                                </a:lnTo>
                                <a:lnTo>
                                  <a:pt x="502" y="15"/>
                                </a:lnTo>
                                <a:lnTo>
                                  <a:pt x="581" y="8"/>
                                </a:lnTo>
                                <a:lnTo>
                                  <a:pt x="660" y="0"/>
                                </a:lnTo>
                                <a:lnTo>
                                  <a:pt x="734" y="0"/>
                                </a:lnTo>
                                <a:lnTo>
                                  <a:pt x="809" y="4"/>
                                </a:lnTo>
                                <a:lnTo>
                                  <a:pt x="884" y="11"/>
                                </a:lnTo>
                                <a:lnTo>
                                  <a:pt x="955" y="26"/>
                                </a:lnTo>
                                <a:lnTo>
                                  <a:pt x="1027" y="49"/>
                                </a:lnTo>
                                <a:lnTo>
                                  <a:pt x="1098" y="75"/>
                                </a:lnTo>
                                <a:lnTo>
                                  <a:pt x="1161" y="113"/>
                                </a:lnTo>
                                <a:lnTo>
                                  <a:pt x="1229" y="158"/>
                                </a:lnTo>
                                <a:lnTo>
                                  <a:pt x="1229"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4"/>
                        <wps:cNvSpPr>
                          <a:spLocks/>
                        </wps:cNvSpPr>
                        <wps:spPr bwMode="auto">
                          <a:xfrm>
                            <a:off x="896" y="2645"/>
                            <a:ext cx="1195" cy="187"/>
                          </a:xfrm>
                          <a:custGeom>
                            <a:avLst/>
                            <a:gdLst>
                              <a:gd name="T0" fmla="*/ 1195 w 1195"/>
                              <a:gd name="T1" fmla="*/ 187 h 187"/>
                              <a:gd name="T2" fmla="*/ 1131 w 1195"/>
                              <a:gd name="T3" fmla="*/ 146 h 187"/>
                              <a:gd name="T4" fmla="*/ 1064 w 1195"/>
                              <a:gd name="T5" fmla="*/ 108 h 187"/>
                              <a:gd name="T6" fmla="*/ 993 w 1195"/>
                              <a:gd name="T7" fmla="*/ 78 h 187"/>
                              <a:gd name="T8" fmla="*/ 925 w 1195"/>
                              <a:gd name="T9" fmla="*/ 56 h 187"/>
                              <a:gd name="T10" fmla="*/ 854 w 1195"/>
                              <a:gd name="T11" fmla="*/ 41 h 187"/>
                              <a:gd name="T12" fmla="*/ 779 w 1195"/>
                              <a:gd name="T13" fmla="*/ 33 h 187"/>
                              <a:gd name="T14" fmla="*/ 708 w 1195"/>
                              <a:gd name="T15" fmla="*/ 30 h 187"/>
                              <a:gd name="T16" fmla="*/ 633 w 1195"/>
                              <a:gd name="T17" fmla="*/ 30 h 187"/>
                              <a:gd name="T18" fmla="*/ 558 w 1195"/>
                              <a:gd name="T19" fmla="*/ 37 h 187"/>
                              <a:gd name="T20" fmla="*/ 479 w 1195"/>
                              <a:gd name="T21" fmla="*/ 45 h 187"/>
                              <a:gd name="T22" fmla="*/ 401 w 1195"/>
                              <a:gd name="T23" fmla="*/ 56 h 187"/>
                              <a:gd name="T24" fmla="*/ 326 w 1195"/>
                              <a:gd name="T25" fmla="*/ 71 h 187"/>
                              <a:gd name="T26" fmla="*/ 0 w 1195"/>
                              <a:gd name="T27" fmla="*/ 135 h 187"/>
                              <a:gd name="T28" fmla="*/ 11 w 1195"/>
                              <a:gd name="T29" fmla="*/ 105 h 187"/>
                              <a:gd name="T30" fmla="*/ 172 w 1195"/>
                              <a:gd name="T31" fmla="*/ 71 h 187"/>
                              <a:gd name="T32" fmla="*/ 333 w 1195"/>
                              <a:gd name="T33" fmla="*/ 41 h 187"/>
                              <a:gd name="T34" fmla="*/ 412 w 1195"/>
                              <a:gd name="T35" fmla="*/ 26 h 187"/>
                              <a:gd name="T36" fmla="*/ 487 w 1195"/>
                              <a:gd name="T37" fmla="*/ 15 h 187"/>
                              <a:gd name="T38" fmla="*/ 566 w 1195"/>
                              <a:gd name="T39" fmla="*/ 7 h 187"/>
                              <a:gd name="T40" fmla="*/ 640 w 1195"/>
                              <a:gd name="T41" fmla="*/ 3 h 187"/>
                              <a:gd name="T42" fmla="*/ 715 w 1195"/>
                              <a:gd name="T43" fmla="*/ 0 h 187"/>
                              <a:gd name="T44" fmla="*/ 787 w 1195"/>
                              <a:gd name="T45" fmla="*/ 3 h 187"/>
                              <a:gd name="T46" fmla="*/ 861 w 1195"/>
                              <a:gd name="T47" fmla="*/ 11 h 187"/>
                              <a:gd name="T48" fmla="*/ 929 w 1195"/>
                              <a:gd name="T49" fmla="*/ 26 h 187"/>
                              <a:gd name="T50" fmla="*/ 1000 w 1195"/>
                              <a:gd name="T51" fmla="*/ 48 h 187"/>
                              <a:gd name="T52" fmla="*/ 1067 w 1195"/>
                              <a:gd name="T53" fmla="*/ 78 h 187"/>
                              <a:gd name="T54" fmla="*/ 1101 w 1195"/>
                              <a:gd name="T55" fmla="*/ 93 h 187"/>
                              <a:gd name="T56" fmla="*/ 1131 w 1195"/>
                              <a:gd name="T57" fmla="*/ 112 h 187"/>
                              <a:gd name="T58" fmla="*/ 1195 w 1195"/>
                              <a:gd name="T59" fmla="*/ 157 h 187"/>
                              <a:gd name="T60" fmla="*/ 1195 w 1195"/>
                              <a:gd name="T6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5" h="187">
                                <a:moveTo>
                                  <a:pt x="1195" y="187"/>
                                </a:moveTo>
                                <a:lnTo>
                                  <a:pt x="1131" y="146"/>
                                </a:lnTo>
                                <a:lnTo>
                                  <a:pt x="1064" y="108"/>
                                </a:lnTo>
                                <a:lnTo>
                                  <a:pt x="993" y="78"/>
                                </a:lnTo>
                                <a:lnTo>
                                  <a:pt x="925" y="56"/>
                                </a:lnTo>
                                <a:lnTo>
                                  <a:pt x="854" y="41"/>
                                </a:lnTo>
                                <a:lnTo>
                                  <a:pt x="779" y="33"/>
                                </a:lnTo>
                                <a:lnTo>
                                  <a:pt x="708" y="30"/>
                                </a:lnTo>
                                <a:lnTo>
                                  <a:pt x="633" y="30"/>
                                </a:lnTo>
                                <a:lnTo>
                                  <a:pt x="558" y="37"/>
                                </a:lnTo>
                                <a:lnTo>
                                  <a:pt x="479" y="45"/>
                                </a:lnTo>
                                <a:lnTo>
                                  <a:pt x="401" y="56"/>
                                </a:lnTo>
                                <a:lnTo>
                                  <a:pt x="326" y="71"/>
                                </a:lnTo>
                                <a:lnTo>
                                  <a:pt x="0" y="135"/>
                                </a:lnTo>
                                <a:lnTo>
                                  <a:pt x="11" y="105"/>
                                </a:lnTo>
                                <a:lnTo>
                                  <a:pt x="172" y="71"/>
                                </a:lnTo>
                                <a:lnTo>
                                  <a:pt x="333" y="41"/>
                                </a:lnTo>
                                <a:lnTo>
                                  <a:pt x="412" y="26"/>
                                </a:lnTo>
                                <a:lnTo>
                                  <a:pt x="487" y="15"/>
                                </a:lnTo>
                                <a:lnTo>
                                  <a:pt x="566" y="7"/>
                                </a:lnTo>
                                <a:lnTo>
                                  <a:pt x="640" y="3"/>
                                </a:lnTo>
                                <a:lnTo>
                                  <a:pt x="715" y="0"/>
                                </a:lnTo>
                                <a:lnTo>
                                  <a:pt x="787" y="3"/>
                                </a:lnTo>
                                <a:lnTo>
                                  <a:pt x="861" y="11"/>
                                </a:lnTo>
                                <a:lnTo>
                                  <a:pt x="929" y="26"/>
                                </a:lnTo>
                                <a:lnTo>
                                  <a:pt x="1000" y="48"/>
                                </a:lnTo>
                                <a:lnTo>
                                  <a:pt x="1067" y="78"/>
                                </a:lnTo>
                                <a:lnTo>
                                  <a:pt x="1101" y="93"/>
                                </a:lnTo>
                                <a:lnTo>
                                  <a:pt x="1131" y="112"/>
                                </a:lnTo>
                                <a:lnTo>
                                  <a:pt x="1195" y="157"/>
                                </a:lnTo>
                                <a:lnTo>
                                  <a:pt x="1195"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5"/>
                        <wps:cNvSpPr>
                          <a:spLocks/>
                        </wps:cNvSpPr>
                        <wps:spPr bwMode="auto">
                          <a:xfrm>
                            <a:off x="930" y="2562"/>
                            <a:ext cx="1165" cy="188"/>
                          </a:xfrm>
                          <a:custGeom>
                            <a:avLst/>
                            <a:gdLst>
                              <a:gd name="T0" fmla="*/ 1165 w 1165"/>
                              <a:gd name="T1" fmla="*/ 188 h 188"/>
                              <a:gd name="T2" fmla="*/ 1101 w 1165"/>
                              <a:gd name="T3" fmla="*/ 143 h 188"/>
                              <a:gd name="T4" fmla="*/ 1033 w 1165"/>
                              <a:gd name="T5" fmla="*/ 109 h 188"/>
                              <a:gd name="T6" fmla="*/ 966 w 1165"/>
                              <a:gd name="T7" fmla="*/ 79 h 188"/>
                              <a:gd name="T8" fmla="*/ 899 w 1165"/>
                              <a:gd name="T9" fmla="*/ 56 h 188"/>
                              <a:gd name="T10" fmla="*/ 831 w 1165"/>
                              <a:gd name="T11" fmla="*/ 41 h 188"/>
                              <a:gd name="T12" fmla="*/ 760 w 1165"/>
                              <a:gd name="T13" fmla="*/ 34 h 188"/>
                              <a:gd name="T14" fmla="*/ 689 w 1165"/>
                              <a:gd name="T15" fmla="*/ 30 h 188"/>
                              <a:gd name="T16" fmla="*/ 618 w 1165"/>
                              <a:gd name="T17" fmla="*/ 30 h 188"/>
                              <a:gd name="T18" fmla="*/ 543 w 1165"/>
                              <a:gd name="T19" fmla="*/ 37 h 188"/>
                              <a:gd name="T20" fmla="*/ 468 w 1165"/>
                              <a:gd name="T21" fmla="*/ 45 h 188"/>
                              <a:gd name="T22" fmla="*/ 389 w 1165"/>
                              <a:gd name="T23" fmla="*/ 52 h 188"/>
                              <a:gd name="T24" fmla="*/ 314 w 1165"/>
                              <a:gd name="T25" fmla="*/ 68 h 188"/>
                              <a:gd name="T26" fmla="*/ 0 w 1165"/>
                              <a:gd name="T27" fmla="*/ 128 h 188"/>
                              <a:gd name="T28" fmla="*/ 11 w 1165"/>
                              <a:gd name="T29" fmla="*/ 101 h 188"/>
                              <a:gd name="T30" fmla="*/ 326 w 1165"/>
                              <a:gd name="T31" fmla="*/ 41 h 188"/>
                              <a:gd name="T32" fmla="*/ 400 w 1165"/>
                              <a:gd name="T33" fmla="*/ 26 h 188"/>
                              <a:gd name="T34" fmla="*/ 475 w 1165"/>
                              <a:gd name="T35" fmla="*/ 15 h 188"/>
                              <a:gd name="T36" fmla="*/ 550 w 1165"/>
                              <a:gd name="T37" fmla="*/ 7 h 188"/>
                              <a:gd name="T38" fmla="*/ 625 w 1165"/>
                              <a:gd name="T39" fmla="*/ 4 h 188"/>
                              <a:gd name="T40" fmla="*/ 696 w 1165"/>
                              <a:gd name="T41" fmla="*/ 0 h 188"/>
                              <a:gd name="T42" fmla="*/ 768 w 1165"/>
                              <a:gd name="T43" fmla="*/ 4 h 188"/>
                              <a:gd name="T44" fmla="*/ 835 w 1165"/>
                              <a:gd name="T45" fmla="*/ 15 h 188"/>
                              <a:gd name="T46" fmla="*/ 906 w 1165"/>
                              <a:gd name="T47" fmla="*/ 30 h 188"/>
                              <a:gd name="T48" fmla="*/ 974 w 1165"/>
                              <a:gd name="T49" fmla="*/ 49 h 188"/>
                              <a:gd name="T50" fmla="*/ 1007 w 1165"/>
                              <a:gd name="T51" fmla="*/ 64 h 188"/>
                              <a:gd name="T52" fmla="*/ 1037 w 1165"/>
                              <a:gd name="T53" fmla="*/ 79 h 188"/>
                              <a:gd name="T54" fmla="*/ 1101 w 1165"/>
                              <a:gd name="T55" fmla="*/ 113 h 188"/>
                              <a:gd name="T56" fmla="*/ 1165 w 1165"/>
                              <a:gd name="T57" fmla="*/ 158 h 188"/>
                              <a:gd name="T58" fmla="*/ 1165 w 1165"/>
                              <a:gd name="T59"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65" h="188">
                                <a:moveTo>
                                  <a:pt x="1165" y="188"/>
                                </a:moveTo>
                                <a:lnTo>
                                  <a:pt x="1101" y="143"/>
                                </a:lnTo>
                                <a:lnTo>
                                  <a:pt x="1033" y="109"/>
                                </a:lnTo>
                                <a:lnTo>
                                  <a:pt x="966" y="79"/>
                                </a:lnTo>
                                <a:lnTo>
                                  <a:pt x="899" y="56"/>
                                </a:lnTo>
                                <a:lnTo>
                                  <a:pt x="831" y="41"/>
                                </a:lnTo>
                                <a:lnTo>
                                  <a:pt x="760" y="34"/>
                                </a:lnTo>
                                <a:lnTo>
                                  <a:pt x="689" y="30"/>
                                </a:lnTo>
                                <a:lnTo>
                                  <a:pt x="618" y="30"/>
                                </a:lnTo>
                                <a:lnTo>
                                  <a:pt x="543" y="37"/>
                                </a:lnTo>
                                <a:lnTo>
                                  <a:pt x="468" y="45"/>
                                </a:lnTo>
                                <a:lnTo>
                                  <a:pt x="389" y="52"/>
                                </a:lnTo>
                                <a:lnTo>
                                  <a:pt x="314" y="68"/>
                                </a:lnTo>
                                <a:lnTo>
                                  <a:pt x="0" y="128"/>
                                </a:lnTo>
                                <a:lnTo>
                                  <a:pt x="11" y="101"/>
                                </a:lnTo>
                                <a:lnTo>
                                  <a:pt x="326" y="41"/>
                                </a:lnTo>
                                <a:lnTo>
                                  <a:pt x="400" y="26"/>
                                </a:lnTo>
                                <a:lnTo>
                                  <a:pt x="475" y="15"/>
                                </a:lnTo>
                                <a:lnTo>
                                  <a:pt x="550" y="7"/>
                                </a:lnTo>
                                <a:lnTo>
                                  <a:pt x="625" y="4"/>
                                </a:lnTo>
                                <a:lnTo>
                                  <a:pt x="696" y="0"/>
                                </a:lnTo>
                                <a:lnTo>
                                  <a:pt x="768" y="4"/>
                                </a:lnTo>
                                <a:lnTo>
                                  <a:pt x="835" y="15"/>
                                </a:lnTo>
                                <a:lnTo>
                                  <a:pt x="906" y="30"/>
                                </a:lnTo>
                                <a:lnTo>
                                  <a:pt x="974" y="49"/>
                                </a:lnTo>
                                <a:lnTo>
                                  <a:pt x="1007" y="64"/>
                                </a:lnTo>
                                <a:lnTo>
                                  <a:pt x="1037" y="79"/>
                                </a:lnTo>
                                <a:lnTo>
                                  <a:pt x="1101" y="113"/>
                                </a:lnTo>
                                <a:lnTo>
                                  <a:pt x="1165" y="158"/>
                                </a:lnTo>
                                <a:lnTo>
                                  <a:pt x="1165"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6"/>
                        <wps:cNvSpPr>
                          <a:spLocks/>
                        </wps:cNvSpPr>
                        <wps:spPr bwMode="auto">
                          <a:xfrm>
                            <a:off x="967" y="2483"/>
                            <a:ext cx="1128" cy="184"/>
                          </a:xfrm>
                          <a:custGeom>
                            <a:avLst/>
                            <a:gdLst>
                              <a:gd name="T0" fmla="*/ 1128 w 1128"/>
                              <a:gd name="T1" fmla="*/ 184 h 184"/>
                              <a:gd name="T2" fmla="*/ 1064 w 1128"/>
                              <a:gd name="T3" fmla="*/ 139 h 184"/>
                              <a:gd name="T4" fmla="*/ 1000 w 1128"/>
                              <a:gd name="T5" fmla="*/ 105 h 184"/>
                              <a:gd name="T6" fmla="*/ 937 w 1128"/>
                              <a:gd name="T7" fmla="*/ 75 h 184"/>
                              <a:gd name="T8" fmla="*/ 869 w 1128"/>
                              <a:gd name="T9" fmla="*/ 53 h 184"/>
                              <a:gd name="T10" fmla="*/ 805 w 1128"/>
                              <a:gd name="T11" fmla="*/ 41 h 184"/>
                              <a:gd name="T12" fmla="*/ 734 w 1128"/>
                              <a:gd name="T13" fmla="*/ 30 h 184"/>
                              <a:gd name="T14" fmla="*/ 667 w 1128"/>
                              <a:gd name="T15" fmla="*/ 26 h 184"/>
                              <a:gd name="T16" fmla="*/ 596 w 1128"/>
                              <a:gd name="T17" fmla="*/ 26 h 184"/>
                              <a:gd name="T18" fmla="*/ 525 w 1128"/>
                              <a:gd name="T19" fmla="*/ 30 h 184"/>
                              <a:gd name="T20" fmla="*/ 453 w 1128"/>
                              <a:gd name="T21" fmla="*/ 41 h 184"/>
                              <a:gd name="T22" fmla="*/ 378 w 1128"/>
                              <a:gd name="T23" fmla="*/ 49 h 184"/>
                              <a:gd name="T24" fmla="*/ 304 w 1128"/>
                              <a:gd name="T25" fmla="*/ 64 h 184"/>
                              <a:gd name="T26" fmla="*/ 154 w 1128"/>
                              <a:gd name="T27" fmla="*/ 94 h 184"/>
                              <a:gd name="T28" fmla="*/ 0 w 1128"/>
                              <a:gd name="T29" fmla="*/ 124 h 184"/>
                              <a:gd name="T30" fmla="*/ 8 w 1128"/>
                              <a:gd name="T31" fmla="*/ 94 h 184"/>
                              <a:gd name="T32" fmla="*/ 161 w 1128"/>
                              <a:gd name="T33" fmla="*/ 64 h 184"/>
                              <a:gd name="T34" fmla="*/ 315 w 1128"/>
                              <a:gd name="T35" fmla="*/ 34 h 184"/>
                              <a:gd name="T36" fmla="*/ 386 w 1128"/>
                              <a:gd name="T37" fmla="*/ 23 h 184"/>
                              <a:gd name="T38" fmla="*/ 461 w 1128"/>
                              <a:gd name="T39" fmla="*/ 11 h 184"/>
                              <a:gd name="T40" fmla="*/ 532 w 1128"/>
                              <a:gd name="T41" fmla="*/ 4 h 184"/>
                              <a:gd name="T42" fmla="*/ 603 w 1128"/>
                              <a:gd name="T43" fmla="*/ 0 h 184"/>
                              <a:gd name="T44" fmla="*/ 674 w 1128"/>
                              <a:gd name="T45" fmla="*/ 0 h 184"/>
                              <a:gd name="T46" fmla="*/ 742 w 1128"/>
                              <a:gd name="T47" fmla="*/ 4 h 184"/>
                              <a:gd name="T48" fmla="*/ 813 w 1128"/>
                              <a:gd name="T49" fmla="*/ 11 h 184"/>
                              <a:gd name="T50" fmla="*/ 877 w 1128"/>
                              <a:gd name="T51" fmla="*/ 26 h 184"/>
                              <a:gd name="T52" fmla="*/ 940 w 1128"/>
                              <a:gd name="T53" fmla="*/ 49 h 184"/>
                              <a:gd name="T54" fmla="*/ 1008 w 1128"/>
                              <a:gd name="T55" fmla="*/ 75 h 184"/>
                              <a:gd name="T56" fmla="*/ 1068 w 1128"/>
                              <a:gd name="T57" fmla="*/ 113 h 184"/>
                              <a:gd name="T58" fmla="*/ 1098 w 1128"/>
                              <a:gd name="T59" fmla="*/ 131 h 184"/>
                              <a:gd name="T60" fmla="*/ 1128 w 1128"/>
                              <a:gd name="T61" fmla="*/ 154 h 184"/>
                              <a:gd name="T62" fmla="*/ 1128 w 1128"/>
                              <a:gd name="T63"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28" h="184">
                                <a:moveTo>
                                  <a:pt x="1128" y="184"/>
                                </a:moveTo>
                                <a:lnTo>
                                  <a:pt x="1064" y="139"/>
                                </a:lnTo>
                                <a:lnTo>
                                  <a:pt x="1000" y="105"/>
                                </a:lnTo>
                                <a:lnTo>
                                  <a:pt x="937" y="75"/>
                                </a:lnTo>
                                <a:lnTo>
                                  <a:pt x="869" y="53"/>
                                </a:lnTo>
                                <a:lnTo>
                                  <a:pt x="805" y="41"/>
                                </a:lnTo>
                                <a:lnTo>
                                  <a:pt x="734" y="30"/>
                                </a:lnTo>
                                <a:lnTo>
                                  <a:pt x="667" y="26"/>
                                </a:lnTo>
                                <a:lnTo>
                                  <a:pt x="596" y="26"/>
                                </a:lnTo>
                                <a:lnTo>
                                  <a:pt x="525" y="30"/>
                                </a:lnTo>
                                <a:lnTo>
                                  <a:pt x="453" y="41"/>
                                </a:lnTo>
                                <a:lnTo>
                                  <a:pt x="378" y="49"/>
                                </a:lnTo>
                                <a:lnTo>
                                  <a:pt x="304" y="64"/>
                                </a:lnTo>
                                <a:lnTo>
                                  <a:pt x="154" y="94"/>
                                </a:lnTo>
                                <a:lnTo>
                                  <a:pt x="0" y="124"/>
                                </a:lnTo>
                                <a:lnTo>
                                  <a:pt x="8" y="94"/>
                                </a:lnTo>
                                <a:lnTo>
                                  <a:pt x="161" y="64"/>
                                </a:lnTo>
                                <a:lnTo>
                                  <a:pt x="315" y="34"/>
                                </a:lnTo>
                                <a:lnTo>
                                  <a:pt x="386" y="23"/>
                                </a:lnTo>
                                <a:lnTo>
                                  <a:pt x="461" y="11"/>
                                </a:lnTo>
                                <a:lnTo>
                                  <a:pt x="532" y="4"/>
                                </a:lnTo>
                                <a:lnTo>
                                  <a:pt x="603" y="0"/>
                                </a:lnTo>
                                <a:lnTo>
                                  <a:pt x="674" y="0"/>
                                </a:lnTo>
                                <a:lnTo>
                                  <a:pt x="742" y="4"/>
                                </a:lnTo>
                                <a:lnTo>
                                  <a:pt x="813" y="11"/>
                                </a:lnTo>
                                <a:lnTo>
                                  <a:pt x="877" y="26"/>
                                </a:lnTo>
                                <a:lnTo>
                                  <a:pt x="940" y="49"/>
                                </a:lnTo>
                                <a:lnTo>
                                  <a:pt x="1008" y="75"/>
                                </a:lnTo>
                                <a:lnTo>
                                  <a:pt x="1068" y="113"/>
                                </a:lnTo>
                                <a:lnTo>
                                  <a:pt x="1098" y="131"/>
                                </a:lnTo>
                                <a:lnTo>
                                  <a:pt x="1128" y="154"/>
                                </a:lnTo>
                                <a:lnTo>
                                  <a:pt x="1128"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7"/>
                        <wps:cNvSpPr>
                          <a:spLocks/>
                        </wps:cNvSpPr>
                        <wps:spPr bwMode="auto">
                          <a:xfrm>
                            <a:off x="1001" y="2401"/>
                            <a:ext cx="1094" cy="180"/>
                          </a:xfrm>
                          <a:custGeom>
                            <a:avLst/>
                            <a:gdLst>
                              <a:gd name="T0" fmla="*/ 1094 w 1094"/>
                              <a:gd name="T1" fmla="*/ 180 h 180"/>
                              <a:gd name="T2" fmla="*/ 1034 w 1094"/>
                              <a:gd name="T3" fmla="*/ 138 h 180"/>
                              <a:gd name="T4" fmla="*/ 974 w 1094"/>
                              <a:gd name="T5" fmla="*/ 101 h 180"/>
                              <a:gd name="T6" fmla="*/ 910 w 1094"/>
                              <a:gd name="T7" fmla="*/ 75 h 180"/>
                              <a:gd name="T8" fmla="*/ 846 w 1094"/>
                              <a:gd name="T9" fmla="*/ 56 h 180"/>
                              <a:gd name="T10" fmla="*/ 779 w 1094"/>
                              <a:gd name="T11" fmla="*/ 37 h 180"/>
                              <a:gd name="T12" fmla="*/ 715 w 1094"/>
                              <a:gd name="T13" fmla="*/ 30 h 180"/>
                              <a:gd name="T14" fmla="*/ 648 w 1094"/>
                              <a:gd name="T15" fmla="*/ 26 h 180"/>
                              <a:gd name="T16" fmla="*/ 577 w 1094"/>
                              <a:gd name="T17" fmla="*/ 26 h 180"/>
                              <a:gd name="T18" fmla="*/ 509 w 1094"/>
                              <a:gd name="T19" fmla="*/ 30 h 180"/>
                              <a:gd name="T20" fmla="*/ 438 w 1094"/>
                              <a:gd name="T21" fmla="*/ 37 h 180"/>
                              <a:gd name="T22" fmla="*/ 296 w 1094"/>
                              <a:gd name="T23" fmla="*/ 60 h 180"/>
                              <a:gd name="T24" fmla="*/ 0 w 1094"/>
                              <a:gd name="T25" fmla="*/ 120 h 180"/>
                              <a:gd name="T26" fmla="*/ 7 w 1094"/>
                              <a:gd name="T27" fmla="*/ 90 h 180"/>
                              <a:gd name="T28" fmla="*/ 157 w 1094"/>
                              <a:gd name="T29" fmla="*/ 63 h 180"/>
                              <a:gd name="T30" fmla="*/ 303 w 1094"/>
                              <a:gd name="T31" fmla="*/ 33 h 180"/>
                              <a:gd name="T32" fmla="*/ 446 w 1094"/>
                              <a:gd name="T33" fmla="*/ 11 h 180"/>
                              <a:gd name="T34" fmla="*/ 517 w 1094"/>
                              <a:gd name="T35" fmla="*/ 3 h 180"/>
                              <a:gd name="T36" fmla="*/ 588 w 1094"/>
                              <a:gd name="T37" fmla="*/ 0 h 180"/>
                              <a:gd name="T38" fmla="*/ 655 w 1094"/>
                              <a:gd name="T39" fmla="*/ 0 h 180"/>
                              <a:gd name="T40" fmla="*/ 723 w 1094"/>
                              <a:gd name="T41" fmla="*/ 3 h 180"/>
                              <a:gd name="T42" fmla="*/ 786 w 1094"/>
                              <a:gd name="T43" fmla="*/ 11 h 180"/>
                              <a:gd name="T44" fmla="*/ 850 w 1094"/>
                              <a:gd name="T45" fmla="*/ 26 h 180"/>
                              <a:gd name="T46" fmla="*/ 914 w 1094"/>
                              <a:gd name="T47" fmla="*/ 48 h 180"/>
                              <a:gd name="T48" fmla="*/ 977 w 1094"/>
                              <a:gd name="T49" fmla="*/ 75 h 180"/>
                              <a:gd name="T50" fmla="*/ 1037 w 1094"/>
                              <a:gd name="T51" fmla="*/ 112 h 180"/>
                              <a:gd name="T52" fmla="*/ 1094 w 1094"/>
                              <a:gd name="T53" fmla="*/ 153 h 180"/>
                              <a:gd name="T54" fmla="*/ 1094 w 1094"/>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4" h="180">
                                <a:moveTo>
                                  <a:pt x="1094" y="180"/>
                                </a:moveTo>
                                <a:lnTo>
                                  <a:pt x="1034" y="138"/>
                                </a:lnTo>
                                <a:lnTo>
                                  <a:pt x="974" y="101"/>
                                </a:lnTo>
                                <a:lnTo>
                                  <a:pt x="910" y="75"/>
                                </a:lnTo>
                                <a:lnTo>
                                  <a:pt x="846" y="56"/>
                                </a:lnTo>
                                <a:lnTo>
                                  <a:pt x="779" y="37"/>
                                </a:lnTo>
                                <a:lnTo>
                                  <a:pt x="715" y="30"/>
                                </a:lnTo>
                                <a:lnTo>
                                  <a:pt x="648" y="26"/>
                                </a:lnTo>
                                <a:lnTo>
                                  <a:pt x="577" y="26"/>
                                </a:lnTo>
                                <a:lnTo>
                                  <a:pt x="509" y="30"/>
                                </a:lnTo>
                                <a:lnTo>
                                  <a:pt x="438" y="37"/>
                                </a:lnTo>
                                <a:lnTo>
                                  <a:pt x="296" y="60"/>
                                </a:lnTo>
                                <a:lnTo>
                                  <a:pt x="0" y="120"/>
                                </a:lnTo>
                                <a:lnTo>
                                  <a:pt x="7" y="90"/>
                                </a:lnTo>
                                <a:lnTo>
                                  <a:pt x="157" y="63"/>
                                </a:lnTo>
                                <a:lnTo>
                                  <a:pt x="303" y="33"/>
                                </a:lnTo>
                                <a:lnTo>
                                  <a:pt x="446" y="11"/>
                                </a:lnTo>
                                <a:lnTo>
                                  <a:pt x="517" y="3"/>
                                </a:lnTo>
                                <a:lnTo>
                                  <a:pt x="588" y="0"/>
                                </a:lnTo>
                                <a:lnTo>
                                  <a:pt x="655" y="0"/>
                                </a:lnTo>
                                <a:lnTo>
                                  <a:pt x="723" y="3"/>
                                </a:lnTo>
                                <a:lnTo>
                                  <a:pt x="786" y="11"/>
                                </a:lnTo>
                                <a:lnTo>
                                  <a:pt x="850" y="26"/>
                                </a:lnTo>
                                <a:lnTo>
                                  <a:pt x="914" y="48"/>
                                </a:lnTo>
                                <a:lnTo>
                                  <a:pt x="977" y="75"/>
                                </a:lnTo>
                                <a:lnTo>
                                  <a:pt x="1037" y="112"/>
                                </a:lnTo>
                                <a:lnTo>
                                  <a:pt x="1094" y="153"/>
                                </a:lnTo>
                                <a:lnTo>
                                  <a:pt x="1094"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8"/>
                        <wps:cNvSpPr>
                          <a:spLocks/>
                        </wps:cNvSpPr>
                        <wps:spPr bwMode="auto">
                          <a:xfrm>
                            <a:off x="1035" y="2318"/>
                            <a:ext cx="1063" cy="180"/>
                          </a:xfrm>
                          <a:custGeom>
                            <a:avLst/>
                            <a:gdLst>
                              <a:gd name="T0" fmla="*/ 1063 w 1063"/>
                              <a:gd name="T1" fmla="*/ 180 h 180"/>
                              <a:gd name="T2" fmla="*/ 1003 w 1063"/>
                              <a:gd name="T3" fmla="*/ 139 h 180"/>
                              <a:gd name="T4" fmla="*/ 943 w 1063"/>
                              <a:gd name="T5" fmla="*/ 101 h 180"/>
                              <a:gd name="T6" fmla="*/ 884 w 1063"/>
                              <a:gd name="T7" fmla="*/ 75 h 180"/>
                              <a:gd name="T8" fmla="*/ 820 w 1063"/>
                              <a:gd name="T9" fmla="*/ 56 h 180"/>
                              <a:gd name="T10" fmla="*/ 756 w 1063"/>
                              <a:gd name="T11" fmla="*/ 41 h 180"/>
                              <a:gd name="T12" fmla="*/ 693 w 1063"/>
                              <a:gd name="T13" fmla="*/ 30 h 180"/>
                              <a:gd name="T14" fmla="*/ 629 w 1063"/>
                              <a:gd name="T15" fmla="*/ 26 h 180"/>
                              <a:gd name="T16" fmla="*/ 561 w 1063"/>
                              <a:gd name="T17" fmla="*/ 26 h 180"/>
                              <a:gd name="T18" fmla="*/ 494 w 1063"/>
                              <a:gd name="T19" fmla="*/ 30 h 180"/>
                              <a:gd name="T20" fmla="*/ 427 w 1063"/>
                              <a:gd name="T21" fmla="*/ 38 h 180"/>
                              <a:gd name="T22" fmla="*/ 355 w 1063"/>
                              <a:gd name="T23" fmla="*/ 45 h 180"/>
                              <a:gd name="T24" fmla="*/ 288 w 1063"/>
                              <a:gd name="T25" fmla="*/ 60 h 180"/>
                              <a:gd name="T26" fmla="*/ 146 w 1063"/>
                              <a:gd name="T27" fmla="*/ 86 h 180"/>
                              <a:gd name="T28" fmla="*/ 0 w 1063"/>
                              <a:gd name="T29" fmla="*/ 116 h 180"/>
                              <a:gd name="T30" fmla="*/ 7 w 1063"/>
                              <a:gd name="T31" fmla="*/ 90 h 180"/>
                              <a:gd name="T32" fmla="*/ 153 w 1063"/>
                              <a:gd name="T33" fmla="*/ 60 h 180"/>
                              <a:gd name="T34" fmla="*/ 295 w 1063"/>
                              <a:gd name="T35" fmla="*/ 34 h 180"/>
                              <a:gd name="T36" fmla="*/ 367 w 1063"/>
                              <a:gd name="T37" fmla="*/ 19 h 180"/>
                              <a:gd name="T38" fmla="*/ 434 w 1063"/>
                              <a:gd name="T39" fmla="*/ 11 h 180"/>
                              <a:gd name="T40" fmla="*/ 501 w 1063"/>
                              <a:gd name="T41" fmla="*/ 4 h 180"/>
                              <a:gd name="T42" fmla="*/ 569 w 1063"/>
                              <a:gd name="T43" fmla="*/ 0 h 180"/>
                              <a:gd name="T44" fmla="*/ 636 w 1063"/>
                              <a:gd name="T45" fmla="*/ 0 h 180"/>
                              <a:gd name="T46" fmla="*/ 700 w 1063"/>
                              <a:gd name="T47" fmla="*/ 4 h 180"/>
                              <a:gd name="T48" fmla="*/ 764 w 1063"/>
                              <a:gd name="T49" fmla="*/ 15 h 180"/>
                              <a:gd name="T50" fmla="*/ 827 w 1063"/>
                              <a:gd name="T51" fmla="*/ 30 h 180"/>
                              <a:gd name="T52" fmla="*/ 887 w 1063"/>
                              <a:gd name="T53" fmla="*/ 49 h 180"/>
                              <a:gd name="T54" fmla="*/ 947 w 1063"/>
                              <a:gd name="T55" fmla="*/ 75 h 180"/>
                              <a:gd name="T56" fmla="*/ 977 w 1063"/>
                              <a:gd name="T57" fmla="*/ 94 h 180"/>
                              <a:gd name="T58" fmla="*/ 1007 w 1063"/>
                              <a:gd name="T59" fmla="*/ 109 h 180"/>
                              <a:gd name="T60" fmla="*/ 1063 w 1063"/>
                              <a:gd name="T61" fmla="*/ 154 h 180"/>
                              <a:gd name="T62" fmla="*/ 1063 w 1063"/>
                              <a:gd name="T6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3" h="180">
                                <a:moveTo>
                                  <a:pt x="1063" y="180"/>
                                </a:moveTo>
                                <a:lnTo>
                                  <a:pt x="1003" y="139"/>
                                </a:lnTo>
                                <a:lnTo>
                                  <a:pt x="943" y="101"/>
                                </a:lnTo>
                                <a:lnTo>
                                  <a:pt x="884" y="75"/>
                                </a:lnTo>
                                <a:lnTo>
                                  <a:pt x="820" y="56"/>
                                </a:lnTo>
                                <a:lnTo>
                                  <a:pt x="756" y="41"/>
                                </a:lnTo>
                                <a:lnTo>
                                  <a:pt x="693" y="30"/>
                                </a:lnTo>
                                <a:lnTo>
                                  <a:pt x="629" y="26"/>
                                </a:lnTo>
                                <a:lnTo>
                                  <a:pt x="561" y="26"/>
                                </a:lnTo>
                                <a:lnTo>
                                  <a:pt x="494" y="30"/>
                                </a:lnTo>
                                <a:lnTo>
                                  <a:pt x="427" y="38"/>
                                </a:lnTo>
                                <a:lnTo>
                                  <a:pt x="355" y="45"/>
                                </a:lnTo>
                                <a:lnTo>
                                  <a:pt x="288" y="60"/>
                                </a:lnTo>
                                <a:lnTo>
                                  <a:pt x="146" y="86"/>
                                </a:lnTo>
                                <a:lnTo>
                                  <a:pt x="0" y="116"/>
                                </a:lnTo>
                                <a:lnTo>
                                  <a:pt x="7" y="90"/>
                                </a:lnTo>
                                <a:lnTo>
                                  <a:pt x="153" y="60"/>
                                </a:lnTo>
                                <a:lnTo>
                                  <a:pt x="295" y="34"/>
                                </a:lnTo>
                                <a:lnTo>
                                  <a:pt x="367" y="19"/>
                                </a:lnTo>
                                <a:lnTo>
                                  <a:pt x="434" y="11"/>
                                </a:lnTo>
                                <a:lnTo>
                                  <a:pt x="501" y="4"/>
                                </a:lnTo>
                                <a:lnTo>
                                  <a:pt x="569" y="0"/>
                                </a:lnTo>
                                <a:lnTo>
                                  <a:pt x="636" y="0"/>
                                </a:lnTo>
                                <a:lnTo>
                                  <a:pt x="700" y="4"/>
                                </a:lnTo>
                                <a:lnTo>
                                  <a:pt x="764" y="15"/>
                                </a:lnTo>
                                <a:lnTo>
                                  <a:pt x="827" y="30"/>
                                </a:lnTo>
                                <a:lnTo>
                                  <a:pt x="887" y="49"/>
                                </a:lnTo>
                                <a:lnTo>
                                  <a:pt x="947" y="75"/>
                                </a:lnTo>
                                <a:lnTo>
                                  <a:pt x="977" y="94"/>
                                </a:lnTo>
                                <a:lnTo>
                                  <a:pt x="1007" y="109"/>
                                </a:lnTo>
                                <a:lnTo>
                                  <a:pt x="1063" y="154"/>
                                </a:lnTo>
                                <a:lnTo>
                                  <a:pt x="1063"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9"/>
                        <wps:cNvSpPr>
                          <a:spLocks/>
                        </wps:cNvSpPr>
                        <wps:spPr bwMode="auto">
                          <a:xfrm>
                            <a:off x="1068" y="2236"/>
                            <a:ext cx="1030" cy="176"/>
                          </a:xfrm>
                          <a:custGeom>
                            <a:avLst/>
                            <a:gdLst>
                              <a:gd name="T0" fmla="*/ 1030 w 1030"/>
                              <a:gd name="T1" fmla="*/ 176 h 176"/>
                              <a:gd name="T2" fmla="*/ 974 w 1030"/>
                              <a:gd name="T3" fmla="*/ 135 h 176"/>
                              <a:gd name="T4" fmla="*/ 914 w 1030"/>
                              <a:gd name="T5" fmla="*/ 101 h 176"/>
                              <a:gd name="T6" fmla="*/ 854 w 1030"/>
                              <a:gd name="T7" fmla="*/ 75 h 176"/>
                              <a:gd name="T8" fmla="*/ 794 w 1030"/>
                              <a:gd name="T9" fmla="*/ 56 h 176"/>
                              <a:gd name="T10" fmla="*/ 734 w 1030"/>
                              <a:gd name="T11" fmla="*/ 41 h 176"/>
                              <a:gd name="T12" fmla="*/ 674 w 1030"/>
                              <a:gd name="T13" fmla="*/ 30 h 176"/>
                              <a:gd name="T14" fmla="*/ 611 w 1030"/>
                              <a:gd name="T15" fmla="*/ 26 h 176"/>
                              <a:gd name="T16" fmla="*/ 547 w 1030"/>
                              <a:gd name="T17" fmla="*/ 26 h 176"/>
                              <a:gd name="T18" fmla="*/ 480 w 1030"/>
                              <a:gd name="T19" fmla="*/ 30 h 176"/>
                              <a:gd name="T20" fmla="*/ 416 w 1030"/>
                              <a:gd name="T21" fmla="*/ 37 h 176"/>
                              <a:gd name="T22" fmla="*/ 349 w 1030"/>
                              <a:gd name="T23" fmla="*/ 45 h 176"/>
                              <a:gd name="T24" fmla="*/ 281 w 1030"/>
                              <a:gd name="T25" fmla="*/ 56 h 176"/>
                              <a:gd name="T26" fmla="*/ 143 w 1030"/>
                              <a:gd name="T27" fmla="*/ 86 h 176"/>
                              <a:gd name="T28" fmla="*/ 0 w 1030"/>
                              <a:gd name="T29" fmla="*/ 112 h 176"/>
                              <a:gd name="T30" fmla="*/ 12 w 1030"/>
                              <a:gd name="T31" fmla="*/ 86 h 176"/>
                              <a:gd name="T32" fmla="*/ 150 w 1030"/>
                              <a:gd name="T33" fmla="*/ 56 h 176"/>
                              <a:gd name="T34" fmla="*/ 289 w 1030"/>
                              <a:gd name="T35" fmla="*/ 30 h 176"/>
                              <a:gd name="T36" fmla="*/ 356 w 1030"/>
                              <a:gd name="T37" fmla="*/ 18 h 176"/>
                              <a:gd name="T38" fmla="*/ 424 w 1030"/>
                              <a:gd name="T39" fmla="*/ 11 h 176"/>
                              <a:gd name="T40" fmla="*/ 487 w 1030"/>
                              <a:gd name="T41" fmla="*/ 3 h 176"/>
                              <a:gd name="T42" fmla="*/ 555 w 1030"/>
                              <a:gd name="T43" fmla="*/ 0 h 176"/>
                              <a:gd name="T44" fmla="*/ 618 w 1030"/>
                              <a:gd name="T45" fmla="*/ 0 h 176"/>
                              <a:gd name="T46" fmla="*/ 682 w 1030"/>
                              <a:gd name="T47" fmla="*/ 3 h 176"/>
                              <a:gd name="T48" fmla="*/ 742 w 1030"/>
                              <a:gd name="T49" fmla="*/ 15 h 176"/>
                              <a:gd name="T50" fmla="*/ 806 w 1030"/>
                              <a:gd name="T51" fmla="*/ 30 h 176"/>
                              <a:gd name="T52" fmla="*/ 862 w 1030"/>
                              <a:gd name="T53" fmla="*/ 48 h 176"/>
                              <a:gd name="T54" fmla="*/ 918 w 1030"/>
                              <a:gd name="T55" fmla="*/ 78 h 176"/>
                              <a:gd name="T56" fmla="*/ 978 w 1030"/>
                              <a:gd name="T57" fmla="*/ 112 h 176"/>
                              <a:gd name="T58" fmla="*/ 1030 w 1030"/>
                              <a:gd name="T59" fmla="*/ 153 h 176"/>
                              <a:gd name="T60" fmla="*/ 103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1030" y="176"/>
                                </a:moveTo>
                                <a:lnTo>
                                  <a:pt x="974" y="135"/>
                                </a:lnTo>
                                <a:lnTo>
                                  <a:pt x="914" y="101"/>
                                </a:lnTo>
                                <a:lnTo>
                                  <a:pt x="854" y="75"/>
                                </a:lnTo>
                                <a:lnTo>
                                  <a:pt x="794" y="56"/>
                                </a:lnTo>
                                <a:lnTo>
                                  <a:pt x="734" y="41"/>
                                </a:lnTo>
                                <a:lnTo>
                                  <a:pt x="674" y="30"/>
                                </a:lnTo>
                                <a:lnTo>
                                  <a:pt x="611" y="26"/>
                                </a:lnTo>
                                <a:lnTo>
                                  <a:pt x="547" y="26"/>
                                </a:lnTo>
                                <a:lnTo>
                                  <a:pt x="480" y="30"/>
                                </a:lnTo>
                                <a:lnTo>
                                  <a:pt x="416" y="37"/>
                                </a:lnTo>
                                <a:lnTo>
                                  <a:pt x="349" y="45"/>
                                </a:lnTo>
                                <a:lnTo>
                                  <a:pt x="281" y="56"/>
                                </a:lnTo>
                                <a:lnTo>
                                  <a:pt x="143" y="86"/>
                                </a:lnTo>
                                <a:lnTo>
                                  <a:pt x="0" y="112"/>
                                </a:lnTo>
                                <a:lnTo>
                                  <a:pt x="12" y="86"/>
                                </a:lnTo>
                                <a:lnTo>
                                  <a:pt x="150" y="56"/>
                                </a:lnTo>
                                <a:lnTo>
                                  <a:pt x="289" y="30"/>
                                </a:lnTo>
                                <a:lnTo>
                                  <a:pt x="356" y="18"/>
                                </a:lnTo>
                                <a:lnTo>
                                  <a:pt x="424" y="11"/>
                                </a:lnTo>
                                <a:lnTo>
                                  <a:pt x="487" y="3"/>
                                </a:lnTo>
                                <a:lnTo>
                                  <a:pt x="555" y="0"/>
                                </a:lnTo>
                                <a:lnTo>
                                  <a:pt x="618" y="0"/>
                                </a:lnTo>
                                <a:lnTo>
                                  <a:pt x="682" y="3"/>
                                </a:lnTo>
                                <a:lnTo>
                                  <a:pt x="742" y="15"/>
                                </a:lnTo>
                                <a:lnTo>
                                  <a:pt x="806" y="30"/>
                                </a:lnTo>
                                <a:lnTo>
                                  <a:pt x="862" y="48"/>
                                </a:lnTo>
                                <a:lnTo>
                                  <a:pt x="918" y="78"/>
                                </a:lnTo>
                                <a:lnTo>
                                  <a:pt x="978" y="112"/>
                                </a:lnTo>
                                <a:lnTo>
                                  <a:pt x="1030" y="153"/>
                                </a:lnTo>
                                <a:lnTo>
                                  <a:pt x="103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0"/>
                        <wps:cNvSpPr>
                          <a:spLocks/>
                        </wps:cNvSpPr>
                        <wps:spPr bwMode="auto">
                          <a:xfrm>
                            <a:off x="1102" y="2153"/>
                            <a:ext cx="996" cy="176"/>
                          </a:xfrm>
                          <a:custGeom>
                            <a:avLst/>
                            <a:gdLst>
                              <a:gd name="T0" fmla="*/ 996 w 996"/>
                              <a:gd name="T1" fmla="*/ 176 h 176"/>
                              <a:gd name="T2" fmla="*/ 944 w 996"/>
                              <a:gd name="T3" fmla="*/ 135 h 176"/>
                              <a:gd name="T4" fmla="*/ 888 w 996"/>
                              <a:gd name="T5" fmla="*/ 105 h 176"/>
                              <a:gd name="T6" fmla="*/ 832 w 996"/>
                              <a:gd name="T7" fmla="*/ 75 h 176"/>
                              <a:gd name="T8" fmla="*/ 772 w 996"/>
                              <a:gd name="T9" fmla="*/ 56 h 176"/>
                              <a:gd name="T10" fmla="*/ 715 w 996"/>
                              <a:gd name="T11" fmla="*/ 41 h 176"/>
                              <a:gd name="T12" fmla="*/ 652 w 996"/>
                              <a:gd name="T13" fmla="*/ 34 h 176"/>
                              <a:gd name="T14" fmla="*/ 592 w 996"/>
                              <a:gd name="T15" fmla="*/ 26 h 176"/>
                              <a:gd name="T16" fmla="*/ 528 w 996"/>
                              <a:gd name="T17" fmla="*/ 26 h 176"/>
                              <a:gd name="T18" fmla="*/ 468 w 996"/>
                              <a:gd name="T19" fmla="*/ 30 h 176"/>
                              <a:gd name="T20" fmla="*/ 405 w 996"/>
                              <a:gd name="T21" fmla="*/ 34 h 176"/>
                              <a:gd name="T22" fmla="*/ 337 w 996"/>
                              <a:gd name="T23" fmla="*/ 45 h 176"/>
                              <a:gd name="T24" fmla="*/ 270 w 996"/>
                              <a:gd name="T25" fmla="*/ 56 h 176"/>
                              <a:gd name="T26" fmla="*/ 139 w 996"/>
                              <a:gd name="T27" fmla="*/ 83 h 176"/>
                              <a:gd name="T28" fmla="*/ 0 w 996"/>
                              <a:gd name="T29" fmla="*/ 109 h 176"/>
                              <a:gd name="T30" fmla="*/ 11 w 996"/>
                              <a:gd name="T31" fmla="*/ 83 h 176"/>
                              <a:gd name="T32" fmla="*/ 146 w 996"/>
                              <a:gd name="T33" fmla="*/ 56 h 176"/>
                              <a:gd name="T34" fmla="*/ 281 w 996"/>
                              <a:gd name="T35" fmla="*/ 30 h 176"/>
                              <a:gd name="T36" fmla="*/ 345 w 996"/>
                              <a:gd name="T37" fmla="*/ 19 h 176"/>
                              <a:gd name="T38" fmla="*/ 408 w 996"/>
                              <a:gd name="T39" fmla="*/ 11 h 176"/>
                              <a:gd name="T40" fmla="*/ 472 w 996"/>
                              <a:gd name="T41" fmla="*/ 4 h 176"/>
                              <a:gd name="T42" fmla="*/ 536 w 996"/>
                              <a:gd name="T43" fmla="*/ 0 h 176"/>
                              <a:gd name="T44" fmla="*/ 599 w 996"/>
                              <a:gd name="T45" fmla="*/ 0 h 176"/>
                              <a:gd name="T46" fmla="*/ 659 w 996"/>
                              <a:gd name="T47" fmla="*/ 7 h 176"/>
                              <a:gd name="T48" fmla="*/ 719 w 996"/>
                              <a:gd name="T49" fmla="*/ 15 h 176"/>
                              <a:gd name="T50" fmla="*/ 779 w 996"/>
                              <a:gd name="T51" fmla="*/ 30 h 176"/>
                              <a:gd name="T52" fmla="*/ 835 w 996"/>
                              <a:gd name="T53" fmla="*/ 52 h 176"/>
                              <a:gd name="T54" fmla="*/ 891 w 996"/>
                              <a:gd name="T55" fmla="*/ 79 h 176"/>
                              <a:gd name="T56" fmla="*/ 944 w 996"/>
                              <a:gd name="T57" fmla="*/ 113 h 176"/>
                              <a:gd name="T58" fmla="*/ 996 w 996"/>
                              <a:gd name="T59" fmla="*/ 150 h 176"/>
                              <a:gd name="T60" fmla="*/ 996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996" y="176"/>
                                </a:moveTo>
                                <a:lnTo>
                                  <a:pt x="944" y="135"/>
                                </a:lnTo>
                                <a:lnTo>
                                  <a:pt x="888" y="105"/>
                                </a:lnTo>
                                <a:lnTo>
                                  <a:pt x="832" y="75"/>
                                </a:lnTo>
                                <a:lnTo>
                                  <a:pt x="772" y="56"/>
                                </a:lnTo>
                                <a:lnTo>
                                  <a:pt x="715" y="41"/>
                                </a:lnTo>
                                <a:lnTo>
                                  <a:pt x="652" y="34"/>
                                </a:lnTo>
                                <a:lnTo>
                                  <a:pt x="592" y="26"/>
                                </a:lnTo>
                                <a:lnTo>
                                  <a:pt x="528" y="26"/>
                                </a:lnTo>
                                <a:lnTo>
                                  <a:pt x="468" y="30"/>
                                </a:lnTo>
                                <a:lnTo>
                                  <a:pt x="405" y="34"/>
                                </a:lnTo>
                                <a:lnTo>
                                  <a:pt x="337" y="45"/>
                                </a:lnTo>
                                <a:lnTo>
                                  <a:pt x="270" y="56"/>
                                </a:lnTo>
                                <a:lnTo>
                                  <a:pt x="139" y="83"/>
                                </a:lnTo>
                                <a:lnTo>
                                  <a:pt x="0" y="109"/>
                                </a:lnTo>
                                <a:lnTo>
                                  <a:pt x="11" y="83"/>
                                </a:lnTo>
                                <a:lnTo>
                                  <a:pt x="146" y="56"/>
                                </a:lnTo>
                                <a:lnTo>
                                  <a:pt x="281" y="30"/>
                                </a:lnTo>
                                <a:lnTo>
                                  <a:pt x="345" y="19"/>
                                </a:lnTo>
                                <a:lnTo>
                                  <a:pt x="408" y="11"/>
                                </a:lnTo>
                                <a:lnTo>
                                  <a:pt x="472" y="4"/>
                                </a:lnTo>
                                <a:lnTo>
                                  <a:pt x="536" y="0"/>
                                </a:lnTo>
                                <a:lnTo>
                                  <a:pt x="599" y="0"/>
                                </a:lnTo>
                                <a:lnTo>
                                  <a:pt x="659" y="7"/>
                                </a:lnTo>
                                <a:lnTo>
                                  <a:pt x="719" y="15"/>
                                </a:lnTo>
                                <a:lnTo>
                                  <a:pt x="779" y="30"/>
                                </a:lnTo>
                                <a:lnTo>
                                  <a:pt x="835" y="52"/>
                                </a:lnTo>
                                <a:lnTo>
                                  <a:pt x="891" y="79"/>
                                </a:lnTo>
                                <a:lnTo>
                                  <a:pt x="944" y="113"/>
                                </a:lnTo>
                                <a:lnTo>
                                  <a:pt x="996" y="150"/>
                                </a:lnTo>
                                <a:lnTo>
                                  <a:pt x="996"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1"/>
                        <wps:cNvSpPr>
                          <a:spLocks/>
                        </wps:cNvSpPr>
                        <wps:spPr bwMode="auto">
                          <a:xfrm>
                            <a:off x="1136" y="2078"/>
                            <a:ext cx="962" cy="176"/>
                          </a:xfrm>
                          <a:custGeom>
                            <a:avLst/>
                            <a:gdLst>
                              <a:gd name="T0" fmla="*/ 962 w 962"/>
                              <a:gd name="T1" fmla="*/ 176 h 176"/>
                              <a:gd name="T2" fmla="*/ 910 w 962"/>
                              <a:gd name="T3" fmla="*/ 135 h 176"/>
                              <a:gd name="T4" fmla="*/ 857 w 962"/>
                              <a:gd name="T5" fmla="*/ 101 h 176"/>
                              <a:gd name="T6" fmla="*/ 805 w 962"/>
                              <a:gd name="T7" fmla="*/ 75 h 176"/>
                              <a:gd name="T8" fmla="*/ 749 w 962"/>
                              <a:gd name="T9" fmla="*/ 56 h 176"/>
                              <a:gd name="T10" fmla="*/ 689 w 962"/>
                              <a:gd name="T11" fmla="*/ 41 h 176"/>
                              <a:gd name="T12" fmla="*/ 633 w 962"/>
                              <a:gd name="T13" fmla="*/ 30 h 176"/>
                              <a:gd name="T14" fmla="*/ 573 w 962"/>
                              <a:gd name="T15" fmla="*/ 26 h 176"/>
                              <a:gd name="T16" fmla="*/ 513 w 962"/>
                              <a:gd name="T17" fmla="*/ 22 h 176"/>
                              <a:gd name="T18" fmla="*/ 449 w 962"/>
                              <a:gd name="T19" fmla="*/ 26 h 176"/>
                              <a:gd name="T20" fmla="*/ 389 w 962"/>
                              <a:gd name="T21" fmla="*/ 34 h 176"/>
                              <a:gd name="T22" fmla="*/ 326 w 962"/>
                              <a:gd name="T23" fmla="*/ 41 h 176"/>
                              <a:gd name="T24" fmla="*/ 262 w 962"/>
                              <a:gd name="T25" fmla="*/ 52 h 176"/>
                              <a:gd name="T26" fmla="*/ 135 w 962"/>
                              <a:gd name="T27" fmla="*/ 79 h 176"/>
                              <a:gd name="T28" fmla="*/ 0 w 962"/>
                              <a:gd name="T29" fmla="*/ 105 h 176"/>
                              <a:gd name="T30" fmla="*/ 11 w 962"/>
                              <a:gd name="T31" fmla="*/ 82 h 176"/>
                              <a:gd name="T32" fmla="*/ 142 w 962"/>
                              <a:gd name="T33" fmla="*/ 56 h 176"/>
                              <a:gd name="T34" fmla="*/ 273 w 962"/>
                              <a:gd name="T35" fmla="*/ 30 h 176"/>
                              <a:gd name="T36" fmla="*/ 337 w 962"/>
                              <a:gd name="T37" fmla="*/ 19 h 176"/>
                              <a:gd name="T38" fmla="*/ 397 w 962"/>
                              <a:gd name="T39" fmla="*/ 11 h 176"/>
                              <a:gd name="T40" fmla="*/ 457 w 962"/>
                              <a:gd name="T41" fmla="*/ 4 h 176"/>
                              <a:gd name="T42" fmla="*/ 520 w 962"/>
                              <a:gd name="T43" fmla="*/ 0 h 176"/>
                              <a:gd name="T44" fmla="*/ 580 w 962"/>
                              <a:gd name="T45" fmla="*/ 4 h 176"/>
                              <a:gd name="T46" fmla="*/ 636 w 962"/>
                              <a:gd name="T47" fmla="*/ 7 h 176"/>
                              <a:gd name="T48" fmla="*/ 696 w 962"/>
                              <a:gd name="T49" fmla="*/ 15 h 176"/>
                              <a:gd name="T50" fmla="*/ 753 w 962"/>
                              <a:gd name="T51" fmla="*/ 30 h 176"/>
                              <a:gd name="T52" fmla="*/ 809 w 962"/>
                              <a:gd name="T53" fmla="*/ 52 h 176"/>
                              <a:gd name="T54" fmla="*/ 861 w 962"/>
                              <a:gd name="T55" fmla="*/ 79 h 176"/>
                              <a:gd name="T56" fmla="*/ 914 w 962"/>
                              <a:gd name="T57" fmla="*/ 109 h 176"/>
                              <a:gd name="T58" fmla="*/ 962 w 962"/>
                              <a:gd name="T59" fmla="*/ 150 h 176"/>
                              <a:gd name="T60" fmla="*/ 962 w 962"/>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2" h="176">
                                <a:moveTo>
                                  <a:pt x="962" y="176"/>
                                </a:moveTo>
                                <a:lnTo>
                                  <a:pt x="910" y="135"/>
                                </a:lnTo>
                                <a:lnTo>
                                  <a:pt x="857" y="101"/>
                                </a:lnTo>
                                <a:lnTo>
                                  <a:pt x="805" y="75"/>
                                </a:lnTo>
                                <a:lnTo>
                                  <a:pt x="749" y="56"/>
                                </a:lnTo>
                                <a:lnTo>
                                  <a:pt x="689" y="41"/>
                                </a:lnTo>
                                <a:lnTo>
                                  <a:pt x="633" y="30"/>
                                </a:lnTo>
                                <a:lnTo>
                                  <a:pt x="573" y="26"/>
                                </a:lnTo>
                                <a:lnTo>
                                  <a:pt x="513" y="22"/>
                                </a:lnTo>
                                <a:lnTo>
                                  <a:pt x="449" y="26"/>
                                </a:lnTo>
                                <a:lnTo>
                                  <a:pt x="389" y="34"/>
                                </a:lnTo>
                                <a:lnTo>
                                  <a:pt x="326" y="41"/>
                                </a:lnTo>
                                <a:lnTo>
                                  <a:pt x="262" y="52"/>
                                </a:lnTo>
                                <a:lnTo>
                                  <a:pt x="135" y="79"/>
                                </a:lnTo>
                                <a:lnTo>
                                  <a:pt x="0" y="105"/>
                                </a:lnTo>
                                <a:lnTo>
                                  <a:pt x="11" y="82"/>
                                </a:lnTo>
                                <a:lnTo>
                                  <a:pt x="142" y="56"/>
                                </a:lnTo>
                                <a:lnTo>
                                  <a:pt x="273" y="30"/>
                                </a:lnTo>
                                <a:lnTo>
                                  <a:pt x="337" y="19"/>
                                </a:lnTo>
                                <a:lnTo>
                                  <a:pt x="397" y="11"/>
                                </a:lnTo>
                                <a:lnTo>
                                  <a:pt x="457" y="4"/>
                                </a:lnTo>
                                <a:lnTo>
                                  <a:pt x="520" y="0"/>
                                </a:lnTo>
                                <a:lnTo>
                                  <a:pt x="580" y="4"/>
                                </a:lnTo>
                                <a:lnTo>
                                  <a:pt x="636" y="7"/>
                                </a:lnTo>
                                <a:lnTo>
                                  <a:pt x="696" y="15"/>
                                </a:lnTo>
                                <a:lnTo>
                                  <a:pt x="753" y="30"/>
                                </a:lnTo>
                                <a:lnTo>
                                  <a:pt x="809" y="52"/>
                                </a:lnTo>
                                <a:lnTo>
                                  <a:pt x="861" y="79"/>
                                </a:lnTo>
                                <a:lnTo>
                                  <a:pt x="914" y="109"/>
                                </a:lnTo>
                                <a:lnTo>
                                  <a:pt x="962" y="150"/>
                                </a:lnTo>
                                <a:lnTo>
                                  <a:pt x="962"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2"/>
                        <wps:cNvSpPr>
                          <a:spLocks/>
                        </wps:cNvSpPr>
                        <wps:spPr bwMode="auto">
                          <a:xfrm>
                            <a:off x="1173" y="1999"/>
                            <a:ext cx="929" cy="173"/>
                          </a:xfrm>
                          <a:custGeom>
                            <a:avLst/>
                            <a:gdLst>
                              <a:gd name="T0" fmla="*/ 929 w 929"/>
                              <a:gd name="T1" fmla="*/ 173 h 173"/>
                              <a:gd name="T2" fmla="*/ 877 w 929"/>
                              <a:gd name="T3" fmla="*/ 135 h 173"/>
                              <a:gd name="T4" fmla="*/ 828 w 929"/>
                              <a:gd name="T5" fmla="*/ 101 h 173"/>
                              <a:gd name="T6" fmla="*/ 776 w 929"/>
                              <a:gd name="T7" fmla="*/ 75 h 173"/>
                              <a:gd name="T8" fmla="*/ 719 w 929"/>
                              <a:gd name="T9" fmla="*/ 56 h 173"/>
                              <a:gd name="T10" fmla="*/ 663 w 929"/>
                              <a:gd name="T11" fmla="*/ 41 h 173"/>
                              <a:gd name="T12" fmla="*/ 607 w 929"/>
                              <a:gd name="T13" fmla="*/ 30 h 173"/>
                              <a:gd name="T14" fmla="*/ 551 w 929"/>
                              <a:gd name="T15" fmla="*/ 26 h 173"/>
                              <a:gd name="T16" fmla="*/ 491 w 929"/>
                              <a:gd name="T17" fmla="*/ 26 h 173"/>
                              <a:gd name="T18" fmla="*/ 435 w 929"/>
                              <a:gd name="T19" fmla="*/ 26 h 173"/>
                              <a:gd name="T20" fmla="*/ 375 w 929"/>
                              <a:gd name="T21" fmla="*/ 34 h 173"/>
                              <a:gd name="T22" fmla="*/ 251 w 929"/>
                              <a:gd name="T23" fmla="*/ 53 h 173"/>
                              <a:gd name="T24" fmla="*/ 128 w 929"/>
                              <a:gd name="T25" fmla="*/ 75 h 173"/>
                              <a:gd name="T26" fmla="*/ 0 w 929"/>
                              <a:gd name="T27" fmla="*/ 101 h 173"/>
                              <a:gd name="T28" fmla="*/ 8 w 929"/>
                              <a:gd name="T29" fmla="*/ 79 h 173"/>
                              <a:gd name="T30" fmla="*/ 135 w 929"/>
                              <a:gd name="T31" fmla="*/ 53 h 173"/>
                              <a:gd name="T32" fmla="*/ 259 w 929"/>
                              <a:gd name="T33" fmla="*/ 26 h 173"/>
                              <a:gd name="T34" fmla="*/ 382 w 929"/>
                              <a:gd name="T35" fmla="*/ 11 h 173"/>
                              <a:gd name="T36" fmla="*/ 442 w 929"/>
                              <a:gd name="T37" fmla="*/ 4 h 173"/>
                              <a:gd name="T38" fmla="*/ 498 w 929"/>
                              <a:gd name="T39" fmla="*/ 0 h 173"/>
                              <a:gd name="T40" fmla="*/ 558 w 929"/>
                              <a:gd name="T41" fmla="*/ 4 h 173"/>
                              <a:gd name="T42" fmla="*/ 614 w 929"/>
                              <a:gd name="T43" fmla="*/ 8 h 173"/>
                              <a:gd name="T44" fmla="*/ 671 w 929"/>
                              <a:gd name="T45" fmla="*/ 19 h 173"/>
                              <a:gd name="T46" fmla="*/ 723 w 929"/>
                              <a:gd name="T47" fmla="*/ 34 h 173"/>
                              <a:gd name="T48" fmla="*/ 779 w 929"/>
                              <a:gd name="T49" fmla="*/ 53 h 173"/>
                              <a:gd name="T50" fmla="*/ 832 w 929"/>
                              <a:gd name="T51" fmla="*/ 79 h 173"/>
                              <a:gd name="T52" fmla="*/ 880 w 929"/>
                              <a:gd name="T53" fmla="*/ 109 h 173"/>
                              <a:gd name="T54" fmla="*/ 929 w 929"/>
                              <a:gd name="T55" fmla="*/ 150 h 173"/>
                              <a:gd name="T56" fmla="*/ 929 w 929"/>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9" h="173">
                                <a:moveTo>
                                  <a:pt x="929" y="173"/>
                                </a:moveTo>
                                <a:lnTo>
                                  <a:pt x="877" y="135"/>
                                </a:lnTo>
                                <a:lnTo>
                                  <a:pt x="828" y="101"/>
                                </a:lnTo>
                                <a:lnTo>
                                  <a:pt x="776" y="75"/>
                                </a:lnTo>
                                <a:lnTo>
                                  <a:pt x="719" y="56"/>
                                </a:lnTo>
                                <a:lnTo>
                                  <a:pt x="663" y="41"/>
                                </a:lnTo>
                                <a:lnTo>
                                  <a:pt x="607" y="30"/>
                                </a:lnTo>
                                <a:lnTo>
                                  <a:pt x="551" y="26"/>
                                </a:lnTo>
                                <a:lnTo>
                                  <a:pt x="491" y="26"/>
                                </a:lnTo>
                                <a:lnTo>
                                  <a:pt x="435" y="26"/>
                                </a:lnTo>
                                <a:lnTo>
                                  <a:pt x="375" y="34"/>
                                </a:lnTo>
                                <a:lnTo>
                                  <a:pt x="251" y="53"/>
                                </a:lnTo>
                                <a:lnTo>
                                  <a:pt x="128" y="75"/>
                                </a:lnTo>
                                <a:lnTo>
                                  <a:pt x="0" y="101"/>
                                </a:lnTo>
                                <a:lnTo>
                                  <a:pt x="8" y="79"/>
                                </a:lnTo>
                                <a:lnTo>
                                  <a:pt x="135" y="53"/>
                                </a:lnTo>
                                <a:lnTo>
                                  <a:pt x="259" y="26"/>
                                </a:lnTo>
                                <a:lnTo>
                                  <a:pt x="382" y="11"/>
                                </a:lnTo>
                                <a:lnTo>
                                  <a:pt x="442" y="4"/>
                                </a:lnTo>
                                <a:lnTo>
                                  <a:pt x="498" y="0"/>
                                </a:lnTo>
                                <a:lnTo>
                                  <a:pt x="558" y="4"/>
                                </a:lnTo>
                                <a:lnTo>
                                  <a:pt x="614" y="8"/>
                                </a:lnTo>
                                <a:lnTo>
                                  <a:pt x="671" y="19"/>
                                </a:lnTo>
                                <a:lnTo>
                                  <a:pt x="723" y="34"/>
                                </a:lnTo>
                                <a:lnTo>
                                  <a:pt x="779" y="53"/>
                                </a:lnTo>
                                <a:lnTo>
                                  <a:pt x="832" y="79"/>
                                </a:lnTo>
                                <a:lnTo>
                                  <a:pt x="880" y="109"/>
                                </a:lnTo>
                                <a:lnTo>
                                  <a:pt x="929" y="150"/>
                                </a:lnTo>
                                <a:lnTo>
                                  <a:pt x="929"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3"/>
                        <wps:cNvSpPr>
                          <a:spLocks/>
                        </wps:cNvSpPr>
                        <wps:spPr bwMode="auto">
                          <a:xfrm>
                            <a:off x="1207" y="1935"/>
                            <a:ext cx="895" cy="169"/>
                          </a:xfrm>
                          <a:custGeom>
                            <a:avLst/>
                            <a:gdLst>
                              <a:gd name="T0" fmla="*/ 7 w 895"/>
                              <a:gd name="T1" fmla="*/ 75 h 169"/>
                              <a:gd name="T2" fmla="*/ 127 w 895"/>
                              <a:gd name="T3" fmla="*/ 49 h 169"/>
                              <a:gd name="T4" fmla="*/ 251 w 895"/>
                              <a:gd name="T5" fmla="*/ 23 h 169"/>
                              <a:gd name="T6" fmla="*/ 307 w 895"/>
                              <a:gd name="T7" fmla="*/ 15 h 169"/>
                              <a:gd name="T8" fmla="*/ 367 w 895"/>
                              <a:gd name="T9" fmla="*/ 8 h 169"/>
                              <a:gd name="T10" fmla="*/ 427 w 895"/>
                              <a:gd name="T11" fmla="*/ 4 h 169"/>
                              <a:gd name="T12" fmla="*/ 483 w 895"/>
                              <a:gd name="T13" fmla="*/ 0 h 169"/>
                              <a:gd name="T14" fmla="*/ 539 w 895"/>
                              <a:gd name="T15" fmla="*/ 0 h 169"/>
                              <a:gd name="T16" fmla="*/ 592 w 895"/>
                              <a:gd name="T17" fmla="*/ 8 h 169"/>
                              <a:gd name="T18" fmla="*/ 648 w 895"/>
                              <a:gd name="T19" fmla="*/ 19 h 169"/>
                              <a:gd name="T20" fmla="*/ 700 w 895"/>
                              <a:gd name="T21" fmla="*/ 34 h 169"/>
                              <a:gd name="T22" fmla="*/ 753 w 895"/>
                              <a:gd name="T23" fmla="*/ 53 h 169"/>
                              <a:gd name="T24" fmla="*/ 801 w 895"/>
                              <a:gd name="T25" fmla="*/ 79 h 169"/>
                              <a:gd name="T26" fmla="*/ 850 w 895"/>
                              <a:gd name="T27" fmla="*/ 109 h 169"/>
                              <a:gd name="T28" fmla="*/ 895 w 895"/>
                              <a:gd name="T29" fmla="*/ 147 h 169"/>
                              <a:gd name="T30" fmla="*/ 895 w 895"/>
                              <a:gd name="T31" fmla="*/ 169 h 169"/>
                              <a:gd name="T32" fmla="*/ 846 w 895"/>
                              <a:gd name="T33" fmla="*/ 132 h 169"/>
                              <a:gd name="T34" fmla="*/ 798 w 895"/>
                              <a:gd name="T35" fmla="*/ 102 h 169"/>
                              <a:gd name="T36" fmla="*/ 745 w 895"/>
                              <a:gd name="T37" fmla="*/ 75 h 169"/>
                              <a:gd name="T38" fmla="*/ 693 w 895"/>
                              <a:gd name="T39" fmla="*/ 57 h 169"/>
                              <a:gd name="T40" fmla="*/ 640 w 895"/>
                              <a:gd name="T41" fmla="*/ 38 h 169"/>
                              <a:gd name="T42" fmla="*/ 588 w 895"/>
                              <a:gd name="T43" fmla="*/ 30 h 169"/>
                              <a:gd name="T44" fmla="*/ 532 w 895"/>
                              <a:gd name="T45" fmla="*/ 23 h 169"/>
                              <a:gd name="T46" fmla="*/ 476 w 895"/>
                              <a:gd name="T47" fmla="*/ 23 h 169"/>
                              <a:gd name="T48" fmla="*/ 419 w 895"/>
                              <a:gd name="T49" fmla="*/ 27 h 169"/>
                              <a:gd name="T50" fmla="*/ 359 w 895"/>
                              <a:gd name="T51" fmla="*/ 30 h 169"/>
                              <a:gd name="T52" fmla="*/ 303 w 895"/>
                              <a:gd name="T53" fmla="*/ 38 h 169"/>
                              <a:gd name="T54" fmla="*/ 243 w 895"/>
                              <a:gd name="T55" fmla="*/ 49 h 169"/>
                              <a:gd name="T56" fmla="*/ 123 w 895"/>
                              <a:gd name="T57" fmla="*/ 72 h 169"/>
                              <a:gd name="T58" fmla="*/ 0 w 895"/>
                              <a:gd name="T59" fmla="*/ 98 h 169"/>
                              <a:gd name="T60" fmla="*/ 7 w 895"/>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5" h="169">
                                <a:moveTo>
                                  <a:pt x="7" y="75"/>
                                </a:moveTo>
                                <a:lnTo>
                                  <a:pt x="127" y="49"/>
                                </a:lnTo>
                                <a:lnTo>
                                  <a:pt x="251" y="23"/>
                                </a:lnTo>
                                <a:lnTo>
                                  <a:pt x="307" y="15"/>
                                </a:lnTo>
                                <a:lnTo>
                                  <a:pt x="367" y="8"/>
                                </a:lnTo>
                                <a:lnTo>
                                  <a:pt x="427" y="4"/>
                                </a:lnTo>
                                <a:lnTo>
                                  <a:pt x="483" y="0"/>
                                </a:lnTo>
                                <a:lnTo>
                                  <a:pt x="539" y="0"/>
                                </a:lnTo>
                                <a:lnTo>
                                  <a:pt x="592" y="8"/>
                                </a:lnTo>
                                <a:lnTo>
                                  <a:pt x="648" y="19"/>
                                </a:lnTo>
                                <a:lnTo>
                                  <a:pt x="700" y="34"/>
                                </a:lnTo>
                                <a:lnTo>
                                  <a:pt x="753" y="53"/>
                                </a:lnTo>
                                <a:lnTo>
                                  <a:pt x="801" y="79"/>
                                </a:lnTo>
                                <a:lnTo>
                                  <a:pt x="850" y="109"/>
                                </a:lnTo>
                                <a:lnTo>
                                  <a:pt x="895" y="147"/>
                                </a:lnTo>
                                <a:lnTo>
                                  <a:pt x="895" y="169"/>
                                </a:lnTo>
                                <a:lnTo>
                                  <a:pt x="846" y="132"/>
                                </a:lnTo>
                                <a:lnTo>
                                  <a:pt x="798" y="102"/>
                                </a:lnTo>
                                <a:lnTo>
                                  <a:pt x="745" y="75"/>
                                </a:lnTo>
                                <a:lnTo>
                                  <a:pt x="693" y="57"/>
                                </a:lnTo>
                                <a:lnTo>
                                  <a:pt x="640" y="38"/>
                                </a:lnTo>
                                <a:lnTo>
                                  <a:pt x="588" y="30"/>
                                </a:lnTo>
                                <a:lnTo>
                                  <a:pt x="532" y="23"/>
                                </a:lnTo>
                                <a:lnTo>
                                  <a:pt x="476" y="23"/>
                                </a:lnTo>
                                <a:lnTo>
                                  <a:pt x="419" y="27"/>
                                </a:lnTo>
                                <a:lnTo>
                                  <a:pt x="359" y="30"/>
                                </a:lnTo>
                                <a:lnTo>
                                  <a:pt x="303" y="38"/>
                                </a:lnTo>
                                <a:lnTo>
                                  <a:pt x="243" y="49"/>
                                </a:lnTo>
                                <a:lnTo>
                                  <a:pt x="123" y="72"/>
                                </a:lnTo>
                                <a:lnTo>
                                  <a:pt x="0" y="98"/>
                                </a:lnTo>
                                <a:lnTo>
                                  <a:pt x="7"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4"/>
                        <wps:cNvSpPr>
                          <a:spLocks/>
                        </wps:cNvSpPr>
                        <wps:spPr bwMode="auto">
                          <a:xfrm>
                            <a:off x="2252" y="3245"/>
                            <a:ext cx="1427" cy="206"/>
                          </a:xfrm>
                          <a:custGeom>
                            <a:avLst/>
                            <a:gdLst>
                              <a:gd name="T0" fmla="*/ 1416 w 1427"/>
                              <a:gd name="T1" fmla="*/ 124 h 206"/>
                              <a:gd name="T2" fmla="*/ 1030 w 1427"/>
                              <a:gd name="T3" fmla="*/ 52 h 206"/>
                              <a:gd name="T4" fmla="*/ 846 w 1427"/>
                              <a:gd name="T5" fmla="*/ 22 h 206"/>
                              <a:gd name="T6" fmla="*/ 753 w 1427"/>
                              <a:gd name="T7" fmla="*/ 11 h 206"/>
                              <a:gd name="T8" fmla="*/ 663 w 1427"/>
                              <a:gd name="T9" fmla="*/ 4 h 206"/>
                              <a:gd name="T10" fmla="*/ 573 w 1427"/>
                              <a:gd name="T11" fmla="*/ 0 h 206"/>
                              <a:gd name="T12" fmla="*/ 487 w 1427"/>
                              <a:gd name="T13" fmla="*/ 0 h 206"/>
                              <a:gd name="T14" fmla="*/ 401 w 1427"/>
                              <a:gd name="T15" fmla="*/ 11 h 206"/>
                              <a:gd name="T16" fmla="*/ 318 w 1427"/>
                              <a:gd name="T17" fmla="*/ 22 h 206"/>
                              <a:gd name="T18" fmla="*/ 236 w 1427"/>
                              <a:gd name="T19" fmla="*/ 45 h 206"/>
                              <a:gd name="T20" fmla="*/ 157 w 1427"/>
                              <a:gd name="T21" fmla="*/ 79 h 206"/>
                              <a:gd name="T22" fmla="*/ 79 w 1427"/>
                              <a:gd name="T23" fmla="*/ 120 h 206"/>
                              <a:gd name="T24" fmla="*/ 0 w 1427"/>
                              <a:gd name="T25" fmla="*/ 169 h 206"/>
                              <a:gd name="T26" fmla="*/ 0 w 1427"/>
                              <a:gd name="T27" fmla="*/ 206 h 206"/>
                              <a:gd name="T28" fmla="*/ 79 w 1427"/>
                              <a:gd name="T29" fmla="*/ 154 h 206"/>
                              <a:gd name="T30" fmla="*/ 161 w 1427"/>
                              <a:gd name="T31" fmla="*/ 112 h 206"/>
                              <a:gd name="T32" fmla="*/ 243 w 1427"/>
                              <a:gd name="T33" fmla="*/ 82 h 206"/>
                              <a:gd name="T34" fmla="*/ 326 w 1427"/>
                              <a:gd name="T35" fmla="*/ 60 h 206"/>
                              <a:gd name="T36" fmla="*/ 412 w 1427"/>
                              <a:gd name="T37" fmla="*/ 45 h 206"/>
                              <a:gd name="T38" fmla="*/ 498 w 1427"/>
                              <a:gd name="T39" fmla="*/ 34 h 206"/>
                              <a:gd name="T40" fmla="*/ 584 w 1427"/>
                              <a:gd name="T41" fmla="*/ 34 h 206"/>
                              <a:gd name="T42" fmla="*/ 674 w 1427"/>
                              <a:gd name="T43" fmla="*/ 37 h 206"/>
                              <a:gd name="T44" fmla="*/ 764 w 1427"/>
                              <a:gd name="T45" fmla="*/ 45 h 206"/>
                              <a:gd name="T46" fmla="*/ 858 w 1427"/>
                              <a:gd name="T47" fmla="*/ 56 h 206"/>
                              <a:gd name="T48" fmla="*/ 1041 w 1427"/>
                              <a:gd name="T49" fmla="*/ 86 h 206"/>
                              <a:gd name="T50" fmla="*/ 1427 w 1427"/>
                              <a:gd name="T51" fmla="*/ 161 h 206"/>
                              <a:gd name="T52" fmla="*/ 1416 w 1427"/>
                              <a:gd name="T53" fmla="*/ 12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27" h="206">
                                <a:moveTo>
                                  <a:pt x="1416" y="124"/>
                                </a:moveTo>
                                <a:lnTo>
                                  <a:pt x="1030" y="52"/>
                                </a:lnTo>
                                <a:lnTo>
                                  <a:pt x="846" y="22"/>
                                </a:lnTo>
                                <a:lnTo>
                                  <a:pt x="753" y="11"/>
                                </a:lnTo>
                                <a:lnTo>
                                  <a:pt x="663" y="4"/>
                                </a:lnTo>
                                <a:lnTo>
                                  <a:pt x="573" y="0"/>
                                </a:lnTo>
                                <a:lnTo>
                                  <a:pt x="487" y="0"/>
                                </a:lnTo>
                                <a:lnTo>
                                  <a:pt x="401" y="11"/>
                                </a:lnTo>
                                <a:lnTo>
                                  <a:pt x="318" y="22"/>
                                </a:lnTo>
                                <a:lnTo>
                                  <a:pt x="236" y="45"/>
                                </a:lnTo>
                                <a:lnTo>
                                  <a:pt x="157" y="79"/>
                                </a:lnTo>
                                <a:lnTo>
                                  <a:pt x="79" y="120"/>
                                </a:lnTo>
                                <a:lnTo>
                                  <a:pt x="0" y="169"/>
                                </a:lnTo>
                                <a:lnTo>
                                  <a:pt x="0" y="206"/>
                                </a:lnTo>
                                <a:lnTo>
                                  <a:pt x="79" y="154"/>
                                </a:lnTo>
                                <a:lnTo>
                                  <a:pt x="161" y="112"/>
                                </a:lnTo>
                                <a:lnTo>
                                  <a:pt x="243" y="82"/>
                                </a:lnTo>
                                <a:lnTo>
                                  <a:pt x="326" y="60"/>
                                </a:lnTo>
                                <a:lnTo>
                                  <a:pt x="412" y="45"/>
                                </a:lnTo>
                                <a:lnTo>
                                  <a:pt x="498" y="34"/>
                                </a:lnTo>
                                <a:lnTo>
                                  <a:pt x="584" y="34"/>
                                </a:lnTo>
                                <a:lnTo>
                                  <a:pt x="674" y="37"/>
                                </a:lnTo>
                                <a:lnTo>
                                  <a:pt x="764" y="45"/>
                                </a:lnTo>
                                <a:lnTo>
                                  <a:pt x="858" y="56"/>
                                </a:lnTo>
                                <a:lnTo>
                                  <a:pt x="1041" y="86"/>
                                </a:lnTo>
                                <a:lnTo>
                                  <a:pt x="1427" y="161"/>
                                </a:lnTo>
                                <a:lnTo>
                                  <a:pt x="1416" y="12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5"/>
                        <wps:cNvSpPr>
                          <a:spLocks/>
                        </wps:cNvSpPr>
                        <wps:spPr bwMode="auto">
                          <a:xfrm>
                            <a:off x="2248" y="3147"/>
                            <a:ext cx="1394" cy="203"/>
                          </a:xfrm>
                          <a:custGeom>
                            <a:avLst/>
                            <a:gdLst>
                              <a:gd name="T0" fmla="*/ 0 w 1394"/>
                              <a:gd name="T1" fmla="*/ 203 h 203"/>
                              <a:gd name="T2" fmla="*/ 79 w 1394"/>
                              <a:gd name="T3" fmla="*/ 154 h 203"/>
                              <a:gd name="T4" fmla="*/ 157 w 1394"/>
                              <a:gd name="T5" fmla="*/ 113 h 203"/>
                              <a:gd name="T6" fmla="*/ 240 w 1394"/>
                              <a:gd name="T7" fmla="*/ 83 h 203"/>
                              <a:gd name="T8" fmla="*/ 322 w 1394"/>
                              <a:gd name="T9" fmla="*/ 60 h 203"/>
                              <a:gd name="T10" fmla="*/ 405 w 1394"/>
                              <a:gd name="T11" fmla="*/ 45 h 203"/>
                              <a:gd name="T12" fmla="*/ 491 w 1394"/>
                              <a:gd name="T13" fmla="*/ 38 h 203"/>
                              <a:gd name="T14" fmla="*/ 573 w 1394"/>
                              <a:gd name="T15" fmla="*/ 34 h 203"/>
                              <a:gd name="T16" fmla="*/ 659 w 1394"/>
                              <a:gd name="T17" fmla="*/ 38 h 203"/>
                              <a:gd name="T18" fmla="*/ 749 w 1394"/>
                              <a:gd name="T19" fmla="*/ 45 h 203"/>
                              <a:gd name="T20" fmla="*/ 839 w 1394"/>
                              <a:gd name="T21" fmla="*/ 57 h 203"/>
                              <a:gd name="T22" fmla="*/ 1019 w 1394"/>
                              <a:gd name="T23" fmla="*/ 87 h 203"/>
                              <a:gd name="T24" fmla="*/ 1394 w 1394"/>
                              <a:gd name="T25" fmla="*/ 158 h 203"/>
                              <a:gd name="T26" fmla="*/ 1382 w 1394"/>
                              <a:gd name="T27" fmla="*/ 124 h 203"/>
                              <a:gd name="T28" fmla="*/ 1008 w 1394"/>
                              <a:gd name="T29" fmla="*/ 53 h 203"/>
                              <a:gd name="T30" fmla="*/ 828 w 1394"/>
                              <a:gd name="T31" fmla="*/ 23 h 203"/>
                              <a:gd name="T32" fmla="*/ 738 w 1394"/>
                              <a:gd name="T33" fmla="*/ 12 h 203"/>
                              <a:gd name="T34" fmla="*/ 648 w 1394"/>
                              <a:gd name="T35" fmla="*/ 4 h 203"/>
                              <a:gd name="T36" fmla="*/ 562 w 1394"/>
                              <a:gd name="T37" fmla="*/ 0 h 203"/>
                              <a:gd name="T38" fmla="*/ 480 w 1394"/>
                              <a:gd name="T39" fmla="*/ 4 h 203"/>
                              <a:gd name="T40" fmla="*/ 393 w 1394"/>
                              <a:gd name="T41" fmla="*/ 12 h 203"/>
                              <a:gd name="T42" fmla="*/ 311 w 1394"/>
                              <a:gd name="T43" fmla="*/ 27 h 203"/>
                              <a:gd name="T44" fmla="*/ 232 w 1394"/>
                              <a:gd name="T45" fmla="*/ 49 h 203"/>
                              <a:gd name="T46" fmla="*/ 154 w 1394"/>
                              <a:gd name="T47" fmla="*/ 79 h 203"/>
                              <a:gd name="T48" fmla="*/ 75 w 1394"/>
                              <a:gd name="T49" fmla="*/ 120 h 203"/>
                              <a:gd name="T50" fmla="*/ 0 w 1394"/>
                              <a:gd name="T51" fmla="*/ 169 h 203"/>
                              <a:gd name="T52" fmla="*/ 0 w 1394"/>
                              <a:gd name="T53"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4" h="203">
                                <a:moveTo>
                                  <a:pt x="0" y="203"/>
                                </a:moveTo>
                                <a:lnTo>
                                  <a:pt x="79" y="154"/>
                                </a:lnTo>
                                <a:lnTo>
                                  <a:pt x="157" y="113"/>
                                </a:lnTo>
                                <a:lnTo>
                                  <a:pt x="240" y="83"/>
                                </a:lnTo>
                                <a:lnTo>
                                  <a:pt x="322" y="60"/>
                                </a:lnTo>
                                <a:lnTo>
                                  <a:pt x="405" y="45"/>
                                </a:lnTo>
                                <a:lnTo>
                                  <a:pt x="491" y="38"/>
                                </a:lnTo>
                                <a:lnTo>
                                  <a:pt x="573" y="34"/>
                                </a:lnTo>
                                <a:lnTo>
                                  <a:pt x="659" y="38"/>
                                </a:lnTo>
                                <a:lnTo>
                                  <a:pt x="749" y="45"/>
                                </a:lnTo>
                                <a:lnTo>
                                  <a:pt x="839" y="57"/>
                                </a:lnTo>
                                <a:lnTo>
                                  <a:pt x="1019" y="87"/>
                                </a:lnTo>
                                <a:lnTo>
                                  <a:pt x="1394" y="158"/>
                                </a:lnTo>
                                <a:lnTo>
                                  <a:pt x="1382" y="124"/>
                                </a:lnTo>
                                <a:lnTo>
                                  <a:pt x="1008" y="53"/>
                                </a:lnTo>
                                <a:lnTo>
                                  <a:pt x="828" y="23"/>
                                </a:lnTo>
                                <a:lnTo>
                                  <a:pt x="738" y="12"/>
                                </a:lnTo>
                                <a:lnTo>
                                  <a:pt x="648" y="4"/>
                                </a:lnTo>
                                <a:lnTo>
                                  <a:pt x="562" y="0"/>
                                </a:lnTo>
                                <a:lnTo>
                                  <a:pt x="480" y="4"/>
                                </a:lnTo>
                                <a:lnTo>
                                  <a:pt x="393" y="12"/>
                                </a:lnTo>
                                <a:lnTo>
                                  <a:pt x="311" y="27"/>
                                </a:lnTo>
                                <a:lnTo>
                                  <a:pt x="232" y="49"/>
                                </a:lnTo>
                                <a:lnTo>
                                  <a:pt x="154" y="79"/>
                                </a:lnTo>
                                <a:lnTo>
                                  <a:pt x="75" y="120"/>
                                </a:lnTo>
                                <a:lnTo>
                                  <a:pt x="0" y="169"/>
                                </a:lnTo>
                                <a:lnTo>
                                  <a:pt x="0" y="20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6"/>
                        <wps:cNvSpPr>
                          <a:spLocks/>
                        </wps:cNvSpPr>
                        <wps:spPr bwMode="auto">
                          <a:xfrm>
                            <a:off x="2248" y="3057"/>
                            <a:ext cx="1360" cy="199"/>
                          </a:xfrm>
                          <a:custGeom>
                            <a:avLst/>
                            <a:gdLst>
                              <a:gd name="T0" fmla="*/ 0 w 1360"/>
                              <a:gd name="T1" fmla="*/ 199 h 199"/>
                              <a:gd name="T2" fmla="*/ 75 w 1360"/>
                              <a:gd name="T3" fmla="*/ 150 h 199"/>
                              <a:gd name="T4" fmla="*/ 154 w 1360"/>
                              <a:gd name="T5" fmla="*/ 109 h 199"/>
                              <a:gd name="T6" fmla="*/ 232 w 1360"/>
                              <a:gd name="T7" fmla="*/ 79 h 199"/>
                              <a:gd name="T8" fmla="*/ 311 w 1360"/>
                              <a:gd name="T9" fmla="*/ 57 h 199"/>
                              <a:gd name="T10" fmla="*/ 393 w 1360"/>
                              <a:gd name="T11" fmla="*/ 45 h 199"/>
                              <a:gd name="T12" fmla="*/ 476 w 1360"/>
                              <a:gd name="T13" fmla="*/ 34 h 199"/>
                              <a:gd name="T14" fmla="*/ 558 w 1360"/>
                              <a:gd name="T15" fmla="*/ 30 h 199"/>
                              <a:gd name="T16" fmla="*/ 644 w 1360"/>
                              <a:gd name="T17" fmla="*/ 34 h 199"/>
                              <a:gd name="T18" fmla="*/ 727 w 1360"/>
                              <a:gd name="T19" fmla="*/ 42 h 199"/>
                              <a:gd name="T20" fmla="*/ 817 w 1360"/>
                              <a:gd name="T21" fmla="*/ 53 h 199"/>
                              <a:gd name="T22" fmla="*/ 993 w 1360"/>
                              <a:gd name="T23" fmla="*/ 83 h 199"/>
                              <a:gd name="T24" fmla="*/ 1360 w 1360"/>
                              <a:gd name="T25" fmla="*/ 150 h 199"/>
                              <a:gd name="T26" fmla="*/ 1349 w 1360"/>
                              <a:gd name="T27" fmla="*/ 117 h 199"/>
                              <a:gd name="T28" fmla="*/ 981 w 1360"/>
                              <a:gd name="T29" fmla="*/ 49 h 199"/>
                              <a:gd name="T30" fmla="*/ 805 w 1360"/>
                              <a:gd name="T31" fmla="*/ 19 h 199"/>
                              <a:gd name="T32" fmla="*/ 719 w 1360"/>
                              <a:gd name="T33" fmla="*/ 8 h 199"/>
                              <a:gd name="T34" fmla="*/ 633 w 1360"/>
                              <a:gd name="T35" fmla="*/ 0 h 199"/>
                              <a:gd name="T36" fmla="*/ 551 w 1360"/>
                              <a:gd name="T37" fmla="*/ 0 h 199"/>
                              <a:gd name="T38" fmla="*/ 465 w 1360"/>
                              <a:gd name="T39" fmla="*/ 0 h 199"/>
                              <a:gd name="T40" fmla="*/ 382 w 1360"/>
                              <a:gd name="T41" fmla="*/ 8 h 199"/>
                              <a:gd name="T42" fmla="*/ 304 w 1360"/>
                              <a:gd name="T43" fmla="*/ 23 h 199"/>
                              <a:gd name="T44" fmla="*/ 225 w 1360"/>
                              <a:gd name="T45" fmla="*/ 49 h 199"/>
                              <a:gd name="T46" fmla="*/ 150 w 1360"/>
                              <a:gd name="T47" fmla="*/ 75 h 199"/>
                              <a:gd name="T48" fmla="*/ 75 w 1360"/>
                              <a:gd name="T49" fmla="*/ 117 h 199"/>
                              <a:gd name="T50" fmla="*/ 0 w 1360"/>
                              <a:gd name="T51" fmla="*/ 165 h 199"/>
                              <a:gd name="T52" fmla="*/ 0 w 1360"/>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60" h="199">
                                <a:moveTo>
                                  <a:pt x="0" y="199"/>
                                </a:moveTo>
                                <a:lnTo>
                                  <a:pt x="75" y="150"/>
                                </a:lnTo>
                                <a:lnTo>
                                  <a:pt x="154" y="109"/>
                                </a:lnTo>
                                <a:lnTo>
                                  <a:pt x="232" y="79"/>
                                </a:lnTo>
                                <a:lnTo>
                                  <a:pt x="311" y="57"/>
                                </a:lnTo>
                                <a:lnTo>
                                  <a:pt x="393" y="45"/>
                                </a:lnTo>
                                <a:lnTo>
                                  <a:pt x="476" y="34"/>
                                </a:lnTo>
                                <a:lnTo>
                                  <a:pt x="558" y="30"/>
                                </a:lnTo>
                                <a:lnTo>
                                  <a:pt x="644" y="34"/>
                                </a:lnTo>
                                <a:lnTo>
                                  <a:pt x="727" y="42"/>
                                </a:lnTo>
                                <a:lnTo>
                                  <a:pt x="817" y="53"/>
                                </a:lnTo>
                                <a:lnTo>
                                  <a:pt x="993" y="83"/>
                                </a:lnTo>
                                <a:lnTo>
                                  <a:pt x="1360" y="150"/>
                                </a:lnTo>
                                <a:lnTo>
                                  <a:pt x="1349" y="117"/>
                                </a:lnTo>
                                <a:lnTo>
                                  <a:pt x="981" y="49"/>
                                </a:lnTo>
                                <a:lnTo>
                                  <a:pt x="805" y="19"/>
                                </a:lnTo>
                                <a:lnTo>
                                  <a:pt x="719" y="8"/>
                                </a:lnTo>
                                <a:lnTo>
                                  <a:pt x="633" y="0"/>
                                </a:lnTo>
                                <a:lnTo>
                                  <a:pt x="551" y="0"/>
                                </a:lnTo>
                                <a:lnTo>
                                  <a:pt x="465" y="0"/>
                                </a:lnTo>
                                <a:lnTo>
                                  <a:pt x="382" y="8"/>
                                </a:lnTo>
                                <a:lnTo>
                                  <a:pt x="304" y="23"/>
                                </a:lnTo>
                                <a:lnTo>
                                  <a:pt x="225" y="49"/>
                                </a:lnTo>
                                <a:lnTo>
                                  <a:pt x="150" y="75"/>
                                </a:lnTo>
                                <a:lnTo>
                                  <a:pt x="75" y="117"/>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7"/>
                        <wps:cNvSpPr>
                          <a:spLocks/>
                        </wps:cNvSpPr>
                        <wps:spPr bwMode="auto">
                          <a:xfrm>
                            <a:off x="2248" y="2971"/>
                            <a:ext cx="1326" cy="199"/>
                          </a:xfrm>
                          <a:custGeom>
                            <a:avLst/>
                            <a:gdLst>
                              <a:gd name="T0" fmla="*/ 0 w 1326"/>
                              <a:gd name="T1" fmla="*/ 199 h 199"/>
                              <a:gd name="T2" fmla="*/ 71 w 1326"/>
                              <a:gd name="T3" fmla="*/ 150 h 199"/>
                              <a:gd name="T4" fmla="*/ 150 w 1326"/>
                              <a:gd name="T5" fmla="*/ 109 h 199"/>
                              <a:gd name="T6" fmla="*/ 225 w 1326"/>
                              <a:gd name="T7" fmla="*/ 79 h 199"/>
                              <a:gd name="T8" fmla="*/ 304 w 1326"/>
                              <a:gd name="T9" fmla="*/ 56 h 199"/>
                              <a:gd name="T10" fmla="*/ 382 w 1326"/>
                              <a:gd name="T11" fmla="*/ 41 h 199"/>
                              <a:gd name="T12" fmla="*/ 461 w 1326"/>
                              <a:gd name="T13" fmla="*/ 34 h 199"/>
                              <a:gd name="T14" fmla="*/ 543 w 1326"/>
                              <a:gd name="T15" fmla="*/ 30 h 199"/>
                              <a:gd name="T16" fmla="*/ 626 w 1326"/>
                              <a:gd name="T17" fmla="*/ 34 h 199"/>
                              <a:gd name="T18" fmla="*/ 712 w 1326"/>
                              <a:gd name="T19" fmla="*/ 41 h 199"/>
                              <a:gd name="T20" fmla="*/ 794 w 1326"/>
                              <a:gd name="T21" fmla="*/ 52 h 199"/>
                              <a:gd name="T22" fmla="*/ 967 w 1326"/>
                              <a:gd name="T23" fmla="*/ 79 h 199"/>
                              <a:gd name="T24" fmla="*/ 1326 w 1326"/>
                              <a:gd name="T25" fmla="*/ 150 h 199"/>
                              <a:gd name="T26" fmla="*/ 1315 w 1326"/>
                              <a:gd name="T27" fmla="*/ 116 h 199"/>
                              <a:gd name="T28" fmla="*/ 959 w 1326"/>
                              <a:gd name="T29" fmla="*/ 45 h 199"/>
                              <a:gd name="T30" fmla="*/ 783 w 1326"/>
                              <a:gd name="T31" fmla="*/ 19 h 199"/>
                              <a:gd name="T32" fmla="*/ 701 w 1326"/>
                              <a:gd name="T33" fmla="*/ 7 h 199"/>
                              <a:gd name="T34" fmla="*/ 618 w 1326"/>
                              <a:gd name="T35" fmla="*/ 4 h 199"/>
                              <a:gd name="T36" fmla="*/ 532 w 1326"/>
                              <a:gd name="T37" fmla="*/ 0 h 199"/>
                              <a:gd name="T38" fmla="*/ 453 w 1326"/>
                              <a:gd name="T39" fmla="*/ 4 h 199"/>
                              <a:gd name="T40" fmla="*/ 375 w 1326"/>
                              <a:gd name="T41" fmla="*/ 11 h 199"/>
                              <a:gd name="T42" fmla="*/ 296 w 1326"/>
                              <a:gd name="T43" fmla="*/ 26 h 199"/>
                              <a:gd name="T44" fmla="*/ 217 w 1326"/>
                              <a:gd name="T45" fmla="*/ 45 h 199"/>
                              <a:gd name="T46" fmla="*/ 142 w 1326"/>
                              <a:gd name="T47" fmla="*/ 79 h 199"/>
                              <a:gd name="T48" fmla="*/ 71 w 1326"/>
                              <a:gd name="T49" fmla="*/ 116 h 199"/>
                              <a:gd name="T50" fmla="*/ 0 w 1326"/>
                              <a:gd name="T51" fmla="*/ 165 h 199"/>
                              <a:gd name="T52" fmla="*/ 0 w 1326"/>
                              <a:gd name="T53"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26" h="199">
                                <a:moveTo>
                                  <a:pt x="0" y="199"/>
                                </a:moveTo>
                                <a:lnTo>
                                  <a:pt x="71" y="150"/>
                                </a:lnTo>
                                <a:lnTo>
                                  <a:pt x="150" y="109"/>
                                </a:lnTo>
                                <a:lnTo>
                                  <a:pt x="225" y="79"/>
                                </a:lnTo>
                                <a:lnTo>
                                  <a:pt x="304" y="56"/>
                                </a:lnTo>
                                <a:lnTo>
                                  <a:pt x="382" y="41"/>
                                </a:lnTo>
                                <a:lnTo>
                                  <a:pt x="461" y="34"/>
                                </a:lnTo>
                                <a:lnTo>
                                  <a:pt x="543" y="30"/>
                                </a:lnTo>
                                <a:lnTo>
                                  <a:pt x="626" y="34"/>
                                </a:lnTo>
                                <a:lnTo>
                                  <a:pt x="712" y="41"/>
                                </a:lnTo>
                                <a:lnTo>
                                  <a:pt x="794" y="52"/>
                                </a:lnTo>
                                <a:lnTo>
                                  <a:pt x="967" y="79"/>
                                </a:lnTo>
                                <a:lnTo>
                                  <a:pt x="1326" y="150"/>
                                </a:lnTo>
                                <a:lnTo>
                                  <a:pt x="1315" y="116"/>
                                </a:lnTo>
                                <a:lnTo>
                                  <a:pt x="959" y="45"/>
                                </a:lnTo>
                                <a:lnTo>
                                  <a:pt x="783" y="19"/>
                                </a:lnTo>
                                <a:lnTo>
                                  <a:pt x="701" y="7"/>
                                </a:lnTo>
                                <a:lnTo>
                                  <a:pt x="618" y="4"/>
                                </a:lnTo>
                                <a:lnTo>
                                  <a:pt x="532" y="0"/>
                                </a:lnTo>
                                <a:lnTo>
                                  <a:pt x="453" y="4"/>
                                </a:lnTo>
                                <a:lnTo>
                                  <a:pt x="375" y="11"/>
                                </a:lnTo>
                                <a:lnTo>
                                  <a:pt x="296" y="26"/>
                                </a:lnTo>
                                <a:lnTo>
                                  <a:pt x="217" y="45"/>
                                </a:lnTo>
                                <a:lnTo>
                                  <a:pt x="142" y="79"/>
                                </a:lnTo>
                                <a:lnTo>
                                  <a:pt x="71" y="116"/>
                                </a:lnTo>
                                <a:lnTo>
                                  <a:pt x="0" y="165"/>
                                </a:lnTo>
                                <a:lnTo>
                                  <a:pt x="0" y="19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8"/>
                        <wps:cNvSpPr>
                          <a:spLocks/>
                        </wps:cNvSpPr>
                        <wps:spPr bwMode="auto">
                          <a:xfrm>
                            <a:off x="2244" y="2888"/>
                            <a:ext cx="1296" cy="196"/>
                          </a:xfrm>
                          <a:custGeom>
                            <a:avLst/>
                            <a:gdLst>
                              <a:gd name="T0" fmla="*/ 0 w 1296"/>
                              <a:gd name="T1" fmla="*/ 196 h 196"/>
                              <a:gd name="T2" fmla="*/ 72 w 1296"/>
                              <a:gd name="T3" fmla="*/ 151 h 196"/>
                              <a:gd name="T4" fmla="*/ 146 w 1296"/>
                              <a:gd name="T5" fmla="*/ 109 h 196"/>
                              <a:gd name="T6" fmla="*/ 221 w 1296"/>
                              <a:gd name="T7" fmla="*/ 79 h 196"/>
                              <a:gd name="T8" fmla="*/ 296 w 1296"/>
                              <a:gd name="T9" fmla="*/ 57 h 196"/>
                              <a:gd name="T10" fmla="*/ 375 w 1296"/>
                              <a:gd name="T11" fmla="*/ 45 h 196"/>
                              <a:gd name="T12" fmla="*/ 454 w 1296"/>
                              <a:gd name="T13" fmla="*/ 34 h 196"/>
                              <a:gd name="T14" fmla="*/ 532 w 1296"/>
                              <a:gd name="T15" fmla="*/ 34 h 196"/>
                              <a:gd name="T16" fmla="*/ 615 w 1296"/>
                              <a:gd name="T17" fmla="*/ 34 h 196"/>
                              <a:gd name="T18" fmla="*/ 693 w 1296"/>
                              <a:gd name="T19" fmla="*/ 42 h 196"/>
                              <a:gd name="T20" fmla="*/ 779 w 1296"/>
                              <a:gd name="T21" fmla="*/ 49 h 196"/>
                              <a:gd name="T22" fmla="*/ 948 w 1296"/>
                              <a:gd name="T23" fmla="*/ 75 h 196"/>
                              <a:gd name="T24" fmla="*/ 1296 w 1296"/>
                              <a:gd name="T25" fmla="*/ 147 h 196"/>
                              <a:gd name="T26" fmla="*/ 1285 w 1296"/>
                              <a:gd name="T27" fmla="*/ 113 h 196"/>
                              <a:gd name="T28" fmla="*/ 937 w 1296"/>
                              <a:gd name="T29" fmla="*/ 45 h 196"/>
                              <a:gd name="T30" fmla="*/ 768 w 1296"/>
                              <a:gd name="T31" fmla="*/ 19 h 196"/>
                              <a:gd name="T32" fmla="*/ 686 w 1296"/>
                              <a:gd name="T33" fmla="*/ 8 h 196"/>
                              <a:gd name="T34" fmla="*/ 603 w 1296"/>
                              <a:gd name="T35" fmla="*/ 4 h 196"/>
                              <a:gd name="T36" fmla="*/ 521 w 1296"/>
                              <a:gd name="T37" fmla="*/ 0 h 196"/>
                              <a:gd name="T38" fmla="*/ 442 w 1296"/>
                              <a:gd name="T39" fmla="*/ 4 h 196"/>
                              <a:gd name="T40" fmla="*/ 367 w 1296"/>
                              <a:gd name="T41" fmla="*/ 12 h 196"/>
                              <a:gd name="T42" fmla="*/ 289 w 1296"/>
                              <a:gd name="T43" fmla="*/ 27 h 196"/>
                              <a:gd name="T44" fmla="*/ 214 w 1296"/>
                              <a:gd name="T45" fmla="*/ 49 h 196"/>
                              <a:gd name="T46" fmla="*/ 143 w 1296"/>
                              <a:gd name="T47" fmla="*/ 79 h 196"/>
                              <a:gd name="T48" fmla="*/ 72 w 1296"/>
                              <a:gd name="T49" fmla="*/ 117 h 196"/>
                              <a:gd name="T50" fmla="*/ 0 w 1296"/>
                              <a:gd name="T51" fmla="*/ 166 h 196"/>
                              <a:gd name="T52" fmla="*/ 0 w 1296"/>
                              <a:gd name="T53"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96" h="196">
                                <a:moveTo>
                                  <a:pt x="0" y="196"/>
                                </a:moveTo>
                                <a:lnTo>
                                  <a:pt x="72" y="151"/>
                                </a:lnTo>
                                <a:lnTo>
                                  <a:pt x="146" y="109"/>
                                </a:lnTo>
                                <a:lnTo>
                                  <a:pt x="221" y="79"/>
                                </a:lnTo>
                                <a:lnTo>
                                  <a:pt x="296" y="57"/>
                                </a:lnTo>
                                <a:lnTo>
                                  <a:pt x="375" y="45"/>
                                </a:lnTo>
                                <a:lnTo>
                                  <a:pt x="454" y="34"/>
                                </a:lnTo>
                                <a:lnTo>
                                  <a:pt x="532" y="34"/>
                                </a:lnTo>
                                <a:lnTo>
                                  <a:pt x="615" y="34"/>
                                </a:lnTo>
                                <a:lnTo>
                                  <a:pt x="693" y="42"/>
                                </a:lnTo>
                                <a:lnTo>
                                  <a:pt x="779" y="49"/>
                                </a:lnTo>
                                <a:lnTo>
                                  <a:pt x="948" y="75"/>
                                </a:lnTo>
                                <a:lnTo>
                                  <a:pt x="1296" y="147"/>
                                </a:lnTo>
                                <a:lnTo>
                                  <a:pt x="1285" y="113"/>
                                </a:lnTo>
                                <a:lnTo>
                                  <a:pt x="937" y="45"/>
                                </a:lnTo>
                                <a:lnTo>
                                  <a:pt x="768" y="19"/>
                                </a:lnTo>
                                <a:lnTo>
                                  <a:pt x="686" y="8"/>
                                </a:lnTo>
                                <a:lnTo>
                                  <a:pt x="603" y="4"/>
                                </a:lnTo>
                                <a:lnTo>
                                  <a:pt x="521" y="0"/>
                                </a:lnTo>
                                <a:lnTo>
                                  <a:pt x="442" y="4"/>
                                </a:lnTo>
                                <a:lnTo>
                                  <a:pt x="367" y="12"/>
                                </a:lnTo>
                                <a:lnTo>
                                  <a:pt x="289" y="27"/>
                                </a:lnTo>
                                <a:lnTo>
                                  <a:pt x="214" y="49"/>
                                </a:lnTo>
                                <a:lnTo>
                                  <a:pt x="143" y="79"/>
                                </a:lnTo>
                                <a:lnTo>
                                  <a:pt x="72" y="117"/>
                                </a:lnTo>
                                <a:lnTo>
                                  <a:pt x="0" y="166"/>
                                </a:lnTo>
                                <a:lnTo>
                                  <a:pt x="0" y="19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9"/>
                        <wps:cNvSpPr>
                          <a:spLocks/>
                        </wps:cNvSpPr>
                        <wps:spPr bwMode="auto">
                          <a:xfrm>
                            <a:off x="2244" y="2810"/>
                            <a:ext cx="1259" cy="191"/>
                          </a:xfrm>
                          <a:custGeom>
                            <a:avLst/>
                            <a:gdLst>
                              <a:gd name="T0" fmla="*/ 0 w 1259"/>
                              <a:gd name="T1" fmla="*/ 191 h 191"/>
                              <a:gd name="T2" fmla="*/ 68 w 1259"/>
                              <a:gd name="T3" fmla="*/ 142 h 191"/>
                              <a:gd name="T4" fmla="*/ 143 w 1259"/>
                              <a:gd name="T5" fmla="*/ 105 h 191"/>
                              <a:gd name="T6" fmla="*/ 214 w 1259"/>
                              <a:gd name="T7" fmla="*/ 75 h 191"/>
                              <a:gd name="T8" fmla="*/ 289 w 1259"/>
                              <a:gd name="T9" fmla="*/ 56 h 191"/>
                              <a:gd name="T10" fmla="*/ 364 w 1259"/>
                              <a:gd name="T11" fmla="*/ 41 h 191"/>
                              <a:gd name="T12" fmla="*/ 439 w 1259"/>
                              <a:gd name="T13" fmla="*/ 30 h 191"/>
                              <a:gd name="T14" fmla="*/ 517 w 1259"/>
                              <a:gd name="T15" fmla="*/ 30 h 191"/>
                              <a:gd name="T16" fmla="*/ 596 w 1259"/>
                              <a:gd name="T17" fmla="*/ 30 h 191"/>
                              <a:gd name="T18" fmla="*/ 675 w 1259"/>
                              <a:gd name="T19" fmla="*/ 37 h 191"/>
                              <a:gd name="T20" fmla="*/ 757 w 1259"/>
                              <a:gd name="T21" fmla="*/ 45 h 191"/>
                              <a:gd name="T22" fmla="*/ 922 w 1259"/>
                              <a:gd name="T23" fmla="*/ 71 h 191"/>
                              <a:gd name="T24" fmla="*/ 1259 w 1259"/>
                              <a:gd name="T25" fmla="*/ 138 h 191"/>
                              <a:gd name="T26" fmla="*/ 1251 w 1259"/>
                              <a:gd name="T27" fmla="*/ 105 h 191"/>
                              <a:gd name="T28" fmla="*/ 911 w 1259"/>
                              <a:gd name="T29" fmla="*/ 41 h 191"/>
                              <a:gd name="T30" fmla="*/ 746 w 1259"/>
                              <a:gd name="T31" fmla="*/ 15 h 191"/>
                              <a:gd name="T32" fmla="*/ 667 w 1259"/>
                              <a:gd name="T33" fmla="*/ 7 h 191"/>
                              <a:gd name="T34" fmla="*/ 585 w 1259"/>
                              <a:gd name="T35" fmla="*/ 0 h 191"/>
                              <a:gd name="T36" fmla="*/ 506 w 1259"/>
                              <a:gd name="T37" fmla="*/ 0 h 191"/>
                              <a:gd name="T38" fmla="*/ 431 w 1259"/>
                              <a:gd name="T39" fmla="*/ 3 h 191"/>
                              <a:gd name="T40" fmla="*/ 356 w 1259"/>
                              <a:gd name="T41" fmla="*/ 11 h 191"/>
                              <a:gd name="T42" fmla="*/ 278 w 1259"/>
                              <a:gd name="T43" fmla="*/ 22 h 191"/>
                              <a:gd name="T44" fmla="*/ 206 w 1259"/>
                              <a:gd name="T45" fmla="*/ 45 h 191"/>
                              <a:gd name="T46" fmla="*/ 135 w 1259"/>
                              <a:gd name="T47" fmla="*/ 75 h 191"/>
                              <a:gd name="T48" fmla="*/ 68 w 1259"/>
                              <a:gd name="T49" fmla="*/ 112 h 191"/>
                              <a:gd name="T50" fmla="*/ 0 w 1259"/>
                              <a:gd name="T51" fmla="*/ 157 h 191"/>
                              <a:gd name="T52" fmla="*/ 0 w 1259"/>
                              <a:gd name="T53"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59" h="191">
                                <a:moveTo>
                                  <a:pt x="0" y="191"/>
                                </a:moveTo>
                                <a:lnTo>
                                  <a:pt x="68" y="142"/>
                                </a:lnTo>
                                <a:lnTo>
                                  <a:pt x="143" y="105"/>
                                </a:lnTo>
                                <a:lnTo>
                                  <a:pt x="214" y="75"/>
                                </a:lnTo>
                                <a:lnTo>
                                  <a:pt x="289" y="56"/>
                                </a:lnTo>
                                <a:lnTo>
                                  <a:pt x="364" y="41"/>
                                </a:lnTo>
                                <a:lnTo>
                                  <a:pt x="439" y="30"/>
                                </a:lnTo>
                                <a:lnTo>
                                  <a:pt x="517" y="30"/>
                                </a:lnTo>
                                <a:lnTo>
                                  <a:pt x="596" y="30"/>
                                </a:lnTo>
                                <a:lnTo>
                                  <a:pt x="675" y="37"/>
                                </a:lnTo>
                                <a:lnTo>
                                  <a:pt x="757" y="45"/>
                                </a:lnTo>
                                <a:lnTo>
                                  <a:pt x="922" y="71"/>
                                </a:lnTo>
                                <a:lnTo>
                                  <a:pt x="1259" y="138"/>
                                </a:lnTo>
                                <a:lnTo>
                                  <a:pt x="1251" y="105"/>
                                </a:lnTo>
                                <a:lnTo>
                                  <a:pt x="911" y="41"/>
                                </a:lnTo>
                                <a:lnTo>
                                  <a:pt x="746" y="15"/>
                                </a:lnTo>
                                <a:lnTo>
                                  <a:pt x="667" y="7"/>
                                </a:lnTo>
                                <a:lnTo>
                                  <a:pt x="585" y="0"/>
                                </a:lnTo>
                                <a:lnTo>
                                  <a:pt x="506" y="0"/>
                                </a:lnTo>
                                <a:lnTo>
                                  <a:pt x="431" y="3"/>
                                </a:lnTo>
                                <a:lnTo>
                                  <a:pt x="356" y="11"/>
                                </a:lnTo>
                                <a:lnTo>
                                  <a:pt x="278" y="22"/>
                                </a:lnTo>
                                <a:lnTo>
                                  <a:pt x="206" y="45"/>
                                </a:lnTo>
                                <a:lnTo>
                                  <a:pt x="135" y="75"/>
                                </a:lnTo>
                                <a:lnTo>
                                  <a:pt x="68" y="112"/>
                                </a:lnTo>
                                <a:lnTo>
                                  <a:pt x="0" y="157"/>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0"/>
                        <wps:cNvSpPr>
                          <a:spLocks/>
                        </wps:cNvSpPr>
                        <wps:spPr bwMode="auto">
                          <a:xfrm>
                            <a:off x="2244" y="2727"/>
                            <a:ext cx="1225" cy="191"/>
                          </a:xfrm>
                          <a:custGeom>
                            <a:avLst/>
                            <a:gdLst>
                              <a:gd name="T0" fmla="*/ 0 w 1225"/>
                              <a:gd name="T1" fmla="*/ 191 h 191"/>
                              <a:gd name="T2" fmla="*/ 68 w 1225"/>
                              <a:gd name="T3" fmla="*/ 143 h 191"/>
                              <a:gd name="T4" fmla="*/ 135 w 1225"/>
                              <a:gd name="T5" fmla="*/ 105 h 191"/>
                              <a:gd name="T6" fmla="*/ 206 w 1225"/>
                              <a:gd name="T7" fmla="*/ 79 h 191"/>
                              <a:gd name="T8" fmla="*/ 278 w 1225"/>
                              <a:gd name="T9" fmla="*/ 56 h 191"/>
                              <a:gd name="T10" fmla="*/ 352 w 1225"/>
                              <a:gd name="T11" fmla="*/ 41 h 191"/>
                              <a:gd name="T12" fmla="*/ 427 w 1225"/>
                              <a:gd name="T13" fmla="*/ 34 h 191"/>
                              <a:gd name="T14" fmla="*/ 502 w 1225"/>
                              <a:gd name="T15" fmla="*/ 30 h 191"/>
                              <a:gd name="T16" fmla="*/ 577 w 1225"/>
                              <a:gd name="T17" fmla="*/ 30 h 191"/>
                              <a:gd name="T18" fmla="*/ 656 w 1225"/>
                              <a:gd name="T19" fmla="*/ 38 h 191"/>
                              <a:gd name="T20" fmla="*/ 735 w 1225"/>
                              <a:gd name="T21" fmla="*/ 45 h 191"/>
                              <a:gd name="T22" fmla="*/ 896 w 1225"/>
                              <a:gd name="T23" fmla="*/ 71 h 191"/>
                              <a:gd name="T24" fmla="*/ 1225 w 1225"/>
                              <a:gd name="T25" fmla="*/ 135 h 191"/>
                              <a:gd name="T26" fmla="*/ 1218 w 1225"/>
                              <a:gd name="T27" fmla="*/ 105 h 191"/>
                              <a:gd name="T28" fmla="*/ 888 w 1225"/>
                              <a:gd name="T29" fmla="*/ 41 h 191"/>
                              <a:gd name="T30" fmla="*/ 806 w 1225"/>
                              <a:gd name="T31" fmla="*/ 26 h 191"/>
                              <a:gd name="T32" fmla="*/ 727 w 1225"/>
                              <a:gd name="T33" fmla="*/ 15 h 191"/>
                              <a:gd name="T34" fmla="*/ 648 w 1225"/>
                              <a:gd name="T35" fmla="*/ 8 h 191"/>
                              <a:gd name="T36" fmla="*/ 570 w 1225"/>
                              <a:gd name="T37" fmla="*/ 0 h 191"/>
                              <a:gd name="T38" fmla="*/ 495 w 1225"/>
                              <a:gd name="T39" fmla="*/ 0 h 191"/>
                              <a:gd name="T40" fmla="*/ 420 w 1225"/>
                              <a:gd name="T41" fmla="*/ 4 h 191"/>
                              <a:gd name="T42" fmla="*/ 345 w 1225"/>
                              <a:gd name="T43" fmla="*/ 11 h 191"/>
                              <a:gd name="T44" fmla="*/ 270 w 1225"/>
                              <a:gd name="T45" fmla="*/ 26 h 191"/>
                              <a:gd name="T46" fmla="*/ 203 w 1225"/>
                              <a:gd name="T47" fmla="*/ 49 h 191"/>
                              <a:gd name="T48" fmla="*/ 131 w 1225"/>
                              <a:gd name="T49" fmla="*/ 75 h 191"/>
                              <a:gd name="T50" fmla="*/ 64 w 1225"/>
                              <a:gd name="T51" fmla="*/ 113 h 191"/>
                              <a:gd name="T52" fmla="*/ 0 w 1225"/>
                              <a:gd name="T53" fmla="*/ 158 h 191"/>
                              <a:gd name="T54" fmla="*/ 0 w 1225"/>
                              <a:gd name="T5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25" h="191">
                                <a:moveTo>
                                  <a:pt x="0" y="191"/>
                                </a:moveTo>
                                <a:lnTo>
                                  <a:pt x="68" y="143"/>
                                </a:lnTo>
                                <a:lnTo>
                                  <a:pt x="135" y="105"/>
                                </a:lnTo>
                                <a:lnTo>
                                  <a:pt x="206" y="79"/>
                                </a:lnTo>
                                <a:lnTo>
                                  <a:pt x="278" y="56"/>
                                </a:lnTo>
                                <a:lnTo>
                                  <a:pt x="352" y="41"/>
                                </a:lnTo>
                                <a:lnTo>
                                  <a:pt x="427" y="34"/>
                                </a:lnTo>
                                <a:lnTo>
                                  <a:pt x="502" y="30"/>
                                </a:lnTo>
                                <a:lnTo>
                                  <a:pt x="577" y="30"/>
                                </a:lnTo>
                                <a:lnTo>
                                  <a:pt x="656" y="38"/>
                                </a:lnTo>
                                <a:lnTo>
                                  <a:pt x="735" y="45"/>
                                </a:lnTo>
                                <a:lnTo>
                                  <a:pt x="896" y="71"/>
                                </a:lnTo>
                                <a:lnTo>
                                  <a:pt x="1225" y="135"/>
                                </a:lnTo>
                                <a:lnTo>
                                  <a:pt x="1218" y="105"/>
                                </a:lnTo>
                                <a:lnTo>
                                  <a:pt x="888" y="41"/>
                                </a:lnTo>
                                <a:lnTo>
                                  <a:pt x="806" y="26"/>
                                </a:lnTo>
                                <a:lnTo>
                                  <a:pt x="727" y="15"/>
                                </a:lnTo>
                                <a:lnTo>
                                  <a:pt x="648" y="8"/>
                                </a:lnTo>
                                <a:lnTo>
                                  <a:pt x="570" y="0"/>
                                </a:lnTo>
                                <a:lnTo>
                                  <a:pt x="495" y="0"/>
                                </a:lnTo>
                                <a:lnTo>
                                  <a:pt x="420" y="4"/>
                                </a:lnTo>
                                <a:lnTo>
                                  <a:pt x="345" y="11"/>
                                </a:lnTo>
                                <a:lnTo>
                                  <a:pt x="270" y="26"/>
                                </a:lnTo>
                                <a:lnTo>
                                  <a:pt x="203" y="49"/>
                                </a:lnTo>
                                <a:lnTo>
                                  <a:pt x="131" y="75"/>
                                </a:lnTo>
                                <a:lnTo>
                                  <a:pt x="64" y="113"/>
                                </a:lnTo>
                                <a:lnTo>
                                  <a:pt x="0" y="158"/>
                                </a:lnTo>
                                <a:lnTo>
                                  <a:pt x="0" y="1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1"/>
                        <wps:cNvSpPr>
                          <a:spLocks/>
                        </wps:cNvSpPr>
                        <wps:spPr bwMode="auto">
                          <a:xfrm>
                            <a:off x="2241" y="2645"/>
                            <a:ext cx="1195" cy="187"/>
                          </a:xfrm>
                          <a:custGeom>
                            <a:avLst/>
                            <a:gdLst>
                              <a:gd name="T0" fmla="*/ 0 w 1195"/>
                              <a:gd name="T1" fmla="*/ 187 h 187"/>
                              <a:gd name="T2" fmla="*/ 67 w 1195"/>
                              <a:gd name="T3" fmla="*/ 146 h 187"/>
                              <a:gd name="T4" fmla="*/ 134 w 1195"/>
                              <a:gd name="T5" fmla="*/ 108 h 187"/>
                              <a:gd name="T6" fmla="*/ 202 w 1195"/>
                              <a:gd name="T7" fmla="*/ 78 h 187"/>
                              <a:gd name="T8" fmla="*/ 273 w 1195"/>
                              <a:gd name="T9" fmla="*/ 56 h 187"/>
                              <a:gd name="T10" fmla="*/ 344 w 1195"/>
                              <a:gd name="T11" fmla="*/ 41 h 187"/>
                              <a:gd name="T12" fmla="*/ 419 w 1195"/>
                              <a:gd name="T13" fmla="*/ 33 h 187"/>
                              <a:gd name="T14" fmla="*/ 490 w 1195"/>
                              <a:gd name="T15" fmla="*/ 30 h 187"/>
                              <a:gd name="T16" fmla="*/ 565 w 1195"/>
                              <a:gd name="T17" fmla="*/ 30 h 187"/>
                              <a:gd name="T18" fmla="*/ 640 w 1195"/>
                              <a:gd name="T19" fmla="*/ 37 h 187"/>
                              <a:gd name="T20" fmla="*/ 715 w 1195"/>
                              <a:gd name="T21" fmla="*/ 45 h 187"/>
                              <a:gd name="T22" fmla="*/ 794 w 1195"/>
                              <a:gd name="T23" fmla="*/ 56 h 187"/>
                              <a:gd name="T24" fmla="*/ 872 w 1195"/>
                              <a:gd name="T25" fmla="*/ 71 h 187"/>
                              <a:gd name="T26" fmla="*/ 1195 w 1195"/>
                              <a:gd name="T27" fmla="*/ 135 h 187"/>
                              <a:gd name="T28" fmla="*/ 1183 w 1195"/>
                              <a:gd name="T29" fmla="*/ 105 h 187"/>
                              <a:gd name="T30" fmla="*/ 1022 w 1195"/>
                              <a:gd name="T31" fmla="*/ 71 h 187"/>
                              <a:gd name="T32" fmla="*/ 865 w 1195"/>
                              <a:gd name="T33" fmla="*/ 41 h 187"/>
                              <a:gd name="T34" fmla="*/ 786 w 1195"/>
                              <a:gd name="T35" fmla="*/ 26 h 187"/>
                              <a:gd name="T36" fmla="*/ 708 w 1195"/>
                              <a:gd name="T37" fmla="*/ 15 h 187"/>
                              <a:gd name="T38" fmla="*/ 633 w 1195"/>
                              <a:gd name="T39" fmla="*/ 7 h 187"/>
                              <a:gd name="T40" fmla="*/ 554 w 1195"/>
                              <a:gd name="T41" fmla="*/ 3 h 187"/>
                              <a:gd name="T42" fmla="*/ 479 w 1195"/>
                              <a:gd name="T43" fmla="*/ 0 h 187"/>
                              <a:gd name="T44" fmla="*/ 408 w 1195"/>
                              <a:gd name="T45" fmla="*/ 3 h 187"/>
                              <a:gd name="T46" fmla="*/ 337 w 1195"/>
                              <a:gd name="T47" fmla="*/ 11 h 187"/>
                              <a:gd name="T48" fmla="*/ 266 w 1195"/>
                              <a:gd name="T49" fmla="*/ 26 h 187"/>
                              <a:gd name="T50" fmla="*/ 198 w 1195"/>
                              <a:gd name="T51" fmla="*/ 48 h 187"/>
                              <a:gd name="T52" fmla="*/ 131 w 1195"/>
                              <a:gd name="T53" fmla="*/ 78 h 187"/>
                              <a:gd name="T54" fmla="*/ 63 w 1195"/>
                              <a:gd name="T55" fmla="*/ 112 h 187"/>
                              <a:gd name="T56" fmla="*/ 0 w 1195"/>
                              <a:gd name="T57" fmla="*/ 157 h 187"/>
                              <a:gd name="T58" fmla="*/ 0 w 1195"/>
                              <a:gd name="T5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95" h="187">
                                <a:moveTo>
                                  <a:pt x="0" y="187"/>
                                </a:moveTo>
                                <a:lnTo>
                                  <a:pt x="67" y="146"/>
                                </a:lnTo>
                                <a:lnTo>
                                  <a:pt x="134" y="108"/>
                                </a:lnTo>
                                <a:lnTo>
                                  <a:pt x="202" y="78"/>
                                </a:lnTo>
                                <a:lnTo>
                                  <a:pt x="273" y="56"/>
                                </a:lnTo>
                                <a:lnTo>
                                  <a:pt x="344" y="41"/>
                                </a:lnTo>
                                <a:lnTo>
                                  <a:pt x="419" y="33"/>
                                </a:lnTo>
                                <a:lnTo>
                                  <a:pt x="490" y="30"/>
                                </a:lnTo>
                                <a:lnTo>
                                  <a:pt x="565" y="30"/>
                                </a:lnTo>
                                <a:lnTo>
                                  <a:pt x="640" y="37"/>
                                </a:lnTo>
                                <a:lnTo>
                                  <a:pt x="715" y="45"/>
                                </a:lnTo>
                                <a:lnTo>
                                  <a:pt x="794" y="56"/>
                                </a:lnTo>
                                <a:lnTo>
                                  <a:pt x="872" y="71"/>
                                </a:lnTo>
                                <a:lnTo>
                                  <a:pt x="1195" y="135"/>
                                </a:lnTo>
                                <a:lnTo>
                                  <a:pt x="1183" y="105"/>
                                </a:lnTo>
                                <a:lnTo>
                                  <a:pt x="1022" y="71"/>
                                </a:lnTo>
                                <a:lnTo>
                                  <a:pt x="865" y="41"/>
                                </a:lnTo>
                                <a:lnTo>
                                  <a:pt x="786" y="26"/>
                                </a:lnTo>
                                <a:lnTo>
                                  <a:pt x="708" y="15"/>
                                </a:lnTo>
                                <a:lnTo>
                                  <a:pt x="633" y="7"/>
                                </a:lnTo>
                                <a:lnTo>
                                  <a:pt x="554" y="3"/>
                                </a:lnTo>
                                <a:lnTo>
                                  <a:pt x="479" y="0"/>
                                </a:lnTo>
                                <a:lnTo>
                                  <a:pt x="408" y="3"/>
                                </a:lnTo>
                                <a:lnTo>
                                  <a:pt x="337" y="11"/>
                                </a:lnTo>
                                <a:lnTo>
                                  <a:pt x="266" y="26"/>
                                </a:lnTo>
                                <a:lnTo>
                                  <a:pt x="198" y="48"/>
                                </a:lnTo>
                                <a:lnTo>
                                  <a:pt x="131" y="78"/>
                                </a:lnTo>
                                <a:lnTo>
                                  <a:pt x="63" y="112"/>
                                </a:lnTo>
                                <a:lnTo>
                                  <a:pt x="0" y="157"/>
                                </a:lnTo>
                                <a:lnTo>
                                  <a:pt x="0" y="1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2"/>
                        <wps:cNvSpPr>
                          <a:spLocks/>
                        </wps:cNvSpPr>
                        <wps:spPr bwMode="auto">
                          <a:xfrm>
                            <a:off x="2241" y="2562"/>
                            <a:ext cx="1161" cy="188"/>
                          </a:xfrm>
                          <a:custGeom>
                            <a:avLst/>
                            <a:gdLst>
                              <a:gd name="T0" fmla="*/ 0 w 1161"/>
                              <a:gd name="T1" fmla="*/ 188 h 188"/>
                              <a:gd name="T2" fmla="*/ 63 w 1161"/>
                              <a:gd name="T3" fmla="*/ 143 h 188"/>
                              <a:gd name="T4" fmla="*/ 131 w 1161"/>
                              <a:gd name="T5" fmla="*/ 109 h 188"/>
                              <a:gd name="T6" fmla="*/ 194 w 1161"/>
                              <a:gd name="T7" fmla="*/ 79 h 188"/>
                              <a:gd name="T8" fmla="*/ 262 w 1161"/>
                              <a:gd name="T9" fmla="*/ 56 h 188"/>
                              <a:gd name="T10" fmla="*/ 333 w 1161"/>
                              <a:gd name="T11" fmla="*/ 41 h 188"/>
                              <a:gd name="T12" fmla="*/ 404 w 1161"/>
                              <a:gd name="T13" fmla="*/ 34 h 188"/>
                              <a:gd name="T14" fmla="*/ 475 w 1161"/>
                              <a:gd name="T15" fmla="*/ 30 h 188"/>
                              <a:gd name="T16" fmla="*/ 547 w 1161"/>
                              <a:gd name="T17" fmla="*/ 30 h 188"/>
                              <a:gd name="T18" fmla="*/ 621 w 1161"/>
                              <a:gd name="T19" fmla="*/ 37 h 188"/>
                              <a:gd name="T20" fmla="*/ 696 w 1161"/>
                              <a:gd name="T21" fmla="*/ 45 h 188"/>
                              <a:gd name="T22" fmla="*/ 771 w 1161"/>
                              <a:gd name="T23" fmla="*/ 52 h 188"/>
                              <a:gd name="T24" fmla="*/ 846 w 1161"/>
                              <a:gd name="T25" fmla="*/ 68 h 188"/>
                              <a:gd name="T26" fmla="*/ 1161 w 1161"/>
                              <a:gd name="T27" fmla="*/ 128 h 188"/>
                              <a:gd name="T28" fmla="*/ 1150 w 1161"/>
                              <a:gd name="T29" fmla="*/ 101 h 188"/>
                              <a:gd name="T30" fmla="*/ 839 w 1161"/>
                              <a:gd name="T31" fmla="*/ 41 h 188"/>
                              <a:gd name="T32" fmla="*/ 764 w 1161"/>
                              <a:gd name="T33" fmla="*/ 26 h 188"/>
                              <a:gd name="T34" fmla="*/ 685 w 1161"/>
                              <a:gd name="T35" fmla="*/ 15 h 188"/>
                              <a:gd name="T36" fmla="*/ 610 w 1161"/>
                              <a:gd name="T37" fmla="*/ 7 h 188"/>
                              <a:gd name="T38" fmla="*/ 539 w 1161"/>
                              <a:gd name="T39" fmla="*/ 4 h 188"/>
                              <a:gd name="T40" fmla="*/ 464 w 1161"/>
                              <a:gd name="T41" fmla="*/ 0 h 188"/>
                              <a:gd name="T42" fmla="*/ 397 w 1161"/>
                              <a:gd name="T43" fmla="*/ 4 h 188"/>
                              <a:gd name="T44" fmla="*/ 326 w 1161"/>
                              <a:gd name="T45" fmla="*/ 15 h 188"/>
                              <a:gd name="T46" fmla="*/ 258 w 1161"/>
                              <a:gd name="T47" fmla="*/ 30 h 188"/>
                              <a:gd name="T48" fmla="*/ 191 w 1161"/>
                              <a:gd name="T49" fmla="*/ 49 h 188"/>
                              <a:gd name="T50" fmla="*/ 123 w 1161"/>
                              <a:gd name="T51" fmla="*/ 79 h 188"/>
                              <a:gd name="T52" fmla="*/ 60 w 1161"/>
                              <a:gd name="T53" fmla="*/ 113 h 188"/>
                              <a:gd name="T54" fmla="*/ 0 w 1161"/>
                              <a:gd name="T55" fmla="*/ 158 h 188"/>
                              <a:gd name="T56" fmla="*/ 0 w 1161"/>
                              <a:gd name="T5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1" h="188">
                                <a:moveTo>
                                  <a:pt x="0" y="188"/>
                                </a:moveTo>
                                <a:lnTo>
                                  <a:pt x="63" y="143"/>
                                </a:lnTo>
                                <a:lnTo>
                                  <a:pt x="131" y="109"/>
                                </a:lnTo>
                                <a:lnTo>
                                  <a:pt x="194" y="79"/>
                                </a:lnTo>
                                <a:lnTo>
                                  <a:pt x="262" y="56"/>
                                </a:lnTo>
                                <a:lnTo>
                                  <a:pt x="333" y="41"/>
                                </a:lnTo>
                                <a:lnTo>
                                  <a:pt x="404" y="34"/>
                                </a:lnTo>
                                <a:lnTo>
                                  <a:pt x="475" y="30"/>
                                </a:lnTo>
                                <a:lnTo>
                                  <a:pt x="547" y="30"/>
                                </a:lnTo>
                                <a:lnTo>
                                  <a:pt x="621" y="37"/>
                                </a:lnTo>
                                <a:lnTo>
                                  <a:pt x="696" y="45"/>
                                </a:lnTo>
                                <a:lnTo>
                                  <a:pt x="771" y="52"/>
                                </a:lnTo>
                                <a:lnTo>
                                  <a:pt x="846" y="68"/>
                                </a:lnTo>
                                <a:lnTo>
                                  <a:pt x="1161" y="128"/>
                                </a:lnTo>
                                <a:lnTo>
                                  <a:pt x="1150" y="101"/>
                                </a:lnTo>
                                <a:lnTo>
                                  <a:pt x="839" y="41"/>
                                </a:lnTo>
                                <a:lnTo>
                                  <a:pt x="764" y="26"/>
                                </a:lnTo>
                                <a:lnTo>
                                  <a:pt x="685" y="15"/>
                                </a:lnTo>
                                <a:lnTo>
                                  <a:pt x="610" y="7"/>
                                </a:lnTo>
                                <a:lnTo>
                                  <a:pt x="539" y="4"/>
                                </a:lnTo>
                                <a:lnTo>
                                  <a:pt x="464" y="0"/>
                                </a:lnTo>
                                <a:lnTo>
                                  <a:pt x="397" y="4"/>
                                </a:lnTo>
                                <a:lnTo>
                                  <a:pt x="326" y="15"/>
                                </a:lnTo>
                                <a:lnTo>
                                  <a:pt x="258" y="30"/>
                                </a:lnTo>
                                <a:lnTo>
                                  <a:pt x="191" y="49"/>
                                </a:lnTo>
                                <a:lnTo>
                                  <a:pt x="123" y="79"/>
                                </a:lnTo>
                                <a:lnTo>
                                  <a:pt x="60" y="113"/>
                                </a:lnTo>
                                <a:lnTo>
                                  <a:pt x="0" y="158"/>
                                </a:lnTo>
                                <a:lnTo>
                                  <a:pt x="0" y="18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3"/>
                        <wps:cNvSpPr>
                          <a:spLocks/>
                        </wps:cNvSpPr>
                        <wps:spPr bwMode="auto">
                          <a:xfrm>
                            <a:off x="2237" y="2483"/>
                            <a:ext cx="1131" cy="184"/>
                          </a:xfrm>
                          <a:custGeom>
                            <a:avLst/>
                            <a:gdLst>
                              <a:gd name="T0" fmla="*/ 0 w 1131"/>
                              <a:gd name="T1" fmla="*/ 184 h 184"/>
                              <a:gd name="T2" fmla="*/ 64 w 1131"/>
                              <a:gd name="T3" fmla="*/ 139 h 184"/>
                              <a:gd name="T4" fmla="*/ 127 w 1131"/>
                              <a:gd name="T5" fmla="*/ 105 h 184"/>
                              <a:gd name="T6" fmla="*/ 195 w 1131"/>
                              <a:gd name="T7" fmla="*/ 75 h 184"/>
                              <a:gd name="T8" fmla="*/ 258 w 1131"/>
                              <a:gd name="T9" fmla="*/ 53 h 184"/>
                              <a:gd name="T10" fmla="*/ 326 w 1131"/>
                              <a:gd name="T11" fmla="*/ 41 h 184"/>
                              <a:gd name="T12" fmla="*/ 393 w 1131"/>
                              <a:gd name="T13" fmla="*/ 30 h 184"/>
                              <a:gd name="T14" fmla="*/ 464 w 1131"/>
                              <a:gd name="T15" fmla="*/ 26 h 184"/>
                              <a:gd name="T16" fmla="*/ 532 w 1131"/>
                              <a:gd name="T17" fmla="*/ 26 h 184"/>
                              <a:gd name="T18" fmla="*/ 607 w 1131"/>
                              <a:gd name="T19" fmla="*/ 30 h 184"/>
                              <a:gd name="T20" fmla="*/ 678 w 1131"/>
                              <a:gd name="T21" fmla="*/ 41 h 184"/>
                              <a:gd name="T22" fmla="*/ 753 w 1131"/>
                              <a:gd name="T23" fmla="*/ 49 h 184"/>
                              <a:gd name="T24" fmla="*/ 824 w 1131"/>
                              <a:gd name="T25" fmla="*/ 64 h 184"/>
                              <a:gd name="T26" fmla="*/ 978 w 1131"/>
                              <a:gd name="T27" fmla="*/ 94 h 184"/>
                              <a:gd name="T28" fmla="*/ 1131 w 1131"/>
                              <a:gd name="T29" fmla="*/ 124 h 184"/>
                              <a:gd name="T30" fmla="*/ 1120 w 1131"/>
                              <a:gd name="T31" fmla="*/ 94 h 184"/>
                              <a:gd name="T32" fmla="*/ 966 w 1131"/>
                              <a:gd name="T33" fmla="*/ 64 h 184"/>
                              <a:gd name="T34" fmla="*/ 816 w 1131"/>
                              <a:gd name="T35" fmla="*/ 34 h 184"/>
                              <a:gd name="T36" fmla="*/ 742 w 1131"/>
                              <a:gd name="T37" fmla="*/ 23 h 184"/>
                              <a:gd name="T38" fmla="*/ 670 w 1131"/>
                              <a:gd name="T39" fmla="*/ 11 h 184"/>
                              <a:gd name="T40" fmla="*/ 595 w 1131"/>
                              <a:gd name="T41" fmla="*/ 4 h 184"/>
                              <a:gd name="T42" fmla="*/ 524 w 1131"/>
                              <a:gd name="T43" fmla="*/ 0 h 184"/>
                              <a:gd name="T44" fmla="*/ 453 w 1131"/>
                              <a:gd name="T45" fmla="*/ 0 h 184"/>
                              <a:gd name="T46" fmla="*/ 386 w 1131"/>
                              <a:gd name="T47" fmla="*/ 4 h 184"/>
                              <a:gd name="T48" fmla="*/ 318 w 1131"/>
                              <a:gd name="T49" fmla="*/ 11 h 184"/>
                              <a:gd name="T50" fmla="*/ 251 w 1131"/>
                              <a:gd name="T51" fmla="*/ 26 h 184"/>
                              <a:gd name="T52" fmla="*/ 187 w 1131"/>
                              <a:gd name="T53" fmla="*/ 49 h 184"/>
                              <a:gd name="T54" fmla="*/ 124 w 1131"/>
                              <a:gd name="T55" fmla="*/ 75 h 184"/>
                              <a:gd name="T56" fmla="*/ 60 w 1131"/>
                              <a:gd name="T57" fmla="*/ 113 h 184"/>
                              <a:gd name="T58" fmla="*/ 0 w 1131"/>
                              <a:gd name="T59" fmla="*/ 154 h 184"/>
                              <a:gd name="T60" fmla="*/ 0 w 1131"/>
                              <a:gd name="T6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31" h="184">
                                <a:moveTo>
                                  <a:pt x="0" y="184"/>
                                </a:moveTo>
                                <a:lnTo>
                                  <a:pt x="64" y="139"/>
                                </a:lnTo>
                                <a:lnTo>
                                  <a:pt x="127" y="105"/>
                                </a:lnTo>
                                <a:lnTo>
                                  <a:pt x="195" y="75"/>
                                </a:lnTo>
                                <a:lnTo>
                                  <a:pt x="258" y="53"/>
                                </a:lnTo>
                                <a:lnTo>
                                  <a:pt x="326" y="41"/>
                                </a:lnTo>
                                <a:lnTo>
                                  <a:pt x="393" y="30"/>
                                </a:lnTo>
                                <a:lnTo>
                                  <a:pt x="464" y="26"/>
                                </a:lnTo>
                                <a:lnTo>
                                  <a:pt x="532" y="26"/>
                                </a:lnTo>
                                <a:lnTo>
                                  <a:pt x="607" y="30"/>
                                </a:lnTo>
                                <a:lnTo>
                                  <a:pt x="678" y="41"/>
                                </a:lnTo>
                                <a:lnTo>
                                  <a:pt x="753" y="49"/>
                                </a:lnTo>
                                <a:lnTo>
                                  <a:pt x="824" y="64"/>
                                </a:lnTo>
                                <a:lnTo>
                                  <a:pt x="978" y="94"/>
                                </a:lnTo>
                                <a:lnTo>
                                  <a:pt x="1131" y="124"/>
                                </a:lnTo>
                                <a:lnTo>
                                  <a:pt x="1120" y="94"/>
                                </a:lnTo>
                                <a:lnTo>
                                  <a:pt x="966" y="64"/>
                                </a:lnTo>
                                <a:lnTo>
                                  <a:pt x="816" y="34"/>
                                </a:lnTo>
                                <a:lnTo>
                                  <a:pt x="742" y="23"/>
                                </a:lnTo>
                                <a:lnTo>
                                  <a:pt x="670" y="11"/>
                                </a:lnTo>
                                <a:lnTo>
                                  <a:pt x="595" y="4"/>
                                </a:lnTo>
                                <a:lnTo>
                                  <a:pt x="524" y="0"/>
                                </a:lnTo>
                                <a:lnTo>
                                  <a:pt x="453" y="0"/>
                                </a:lnTo>
                                <a:lnTo>
                                  <a:pt x="386" y="4"/>
                                </a:lnTo>
                                <a:lnTo>
                                  <a:pt x="318" y="11"/>
                                </a:lnTo>
                                <a:lnTo>
                                  <a:pt x="251" y="26"/>
                                </a:lnTo>
                                <a:lnTo>
                                  <a:pt x="187" y="49"/>
                                </a:lnTo>
                                <a:lnTo>
                                  <a:pt x="124" y="75"/>
                                </a:lnTo>
                                <a:lnTo>
                                  <a:pt x="60" y="113"/>
                                </a:lnTo>
                                <a:lnTo>
                                  <a:pt x="0" y="154"/>
                                </a:lnTo>
                                <a:lnTo>
                                  <a:pt x="0" y="1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4"/>
                        <wps:cNvSpPr>
                          <a:spLocks/>
                        </wps:cNvSpPr>
                        <wps:spPr bwMode="auto">
                          <a:xfrm>
                            <a:off x="2237" y="2401"/>
                            <a:ext cx="1097" cy="180"/>
                          </a:xfrm>
                          <a:custGeom>
                            <a:avLst/>
                            <a:gdLst>
                              <a:gd name="T0" fmla="*/ 0 w 1097"/>
                              <a:gd name="T1" fmla="*/ 180 h 180"/>
                              <a:gd name="T2" fmla="*/ 60 w 1097"/>
                              <a:gd name="T3" fmla="*/ 138 h 180"/>
                              <a:gd name="T4" fmla="*/ 124 w 1097"/>
                              <a:gd name="T5" fmla="*/ 101 h 180"/>
                              <a:gd name="T6" fmla="*/ 187 w 1097"/>
                              <a:gd name="T7" fmla="*/ 75 h 180"/>
                              <a:gd name="T8" fmla="*/ 251 w 1097"/>
                              <a:gd name="T9" fmla="*/ 56 h 180"/>
                              <a:gd name="T10" fmla="*/ 315 w 1097"/>
                              <a:gd name="T11" fmla="*/ 37 h 180"/>
                              <a:gd name="T12" fmla="*/ 382 w 1097"/>
                              <a:gd name="T13" fmla="*/ 30 h 180"/>
                              <a:gd name="T14" fmla="*/ 449 w 1097"/>
                              <a:gd name="T15" fmla="*/ 26 h 180"/>
                              <a:gd name="T16" fmla="*/ 517 w 1097"/>
                              <a:gd name="T17" fmla="*/ 26 h 180"/>
                              <a:gd name="T18" fmla="*/ 588 w 1097"/>
                              <a:gd name="T19" fmla="*/ 30 h 180"/>
                              <a:gd name="T20" fmla="*/ 655 w 1097"/>
                              <a:gd name="T21" fmla="*/ 37 h 180"/>
                              <a:gd name="T22" fmla="*/ 798 w 1097"/>
                              <a:gd name="T23" fmla="*/ 60 h 180"/>
                              <a:gd name="T24" fmla="*/ 1097 w 1097"/>
                              <a:gd name="T25" fmla="*/ 120 h 180"/>
                              <a:gd name="T26" fmla="*/ 1086 w 1097"/>
                              <a:gd name="T27" fmla="*/ 90 h 180"/>
                              <a:gd name="T28" fmla="*/ 936 w 1097"/>
                              <a:gd name="T29" fmla="*/ 63 h 180"/>
                              <a:gd name="T30" fmla="*/ 790 w 1097"/>
                              <a:gd name="T31" fmla="*/ 33 h 180"/>
                              <a:gd name="T32" fmla="*/ 648 w 1097"/>
                              <a:gd name="T33" fmla="*/ 11 h 180"/>
                              <a:gd name="T34" fmla="*/ 577 w 1097"/>
                              <a:gd name="T35" fmla="*/ 3 h 180"/>
                              <a:gd name="T36" fmla="*/ 509 w 1097"/>
                              <a:gd name="T37" fmla="*/ 0 h 180"/>
                              <a:gd name="T38" fmla="*/ 442 w 1097"/>
                              <a:gd name="T39" fmla="*/ 0 h 180"/>
                              <a:gd name="T40" fmla="*/ 374 w 1097"/>
                              <a:gd name="T41" fmla="*/ 3 h 180"/>
                              <a:gd name="T42" fmla="*/ 307 w 1097"/>
                              <a:gd name="T43" fmla="*/ 11 h 180"/>
                              <a:gd name="T44" fmla="*/ 243 w 1097"/>
                              <a:gd name="T45" fmla="*/ 26 h 180"/>
                              <a:gd name="T46" fmla="*/ 180 w 1097"/>
                              <a:gd name="T47" fmla="*/ 48 h 180"/>
                              <a:gd name="T48" fmla="*/ 120 w 1097"/>
                              <a:gd name="T49" fmla="*/ 75 h 180"/>
                              <a:gd name="T50" fmla="*/ 60 w 1097"/>
                              <a:gd name="T51" fmla="*/ 112 h 180"/>
                              <a:gd name="T52" fmla="*/ 0 w 1097"/>
                              <a:gd name="T53" fmla="*/ 153 h 180"/>
                              <a:gd name="T54" fmla="*/ 0 w 1097"/>
                              <a:gd name="T5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7" h="180">
                                <a:moveTo>
                                  <a:pt x="0" y="180"/>
                                </a:moveTo>
                                <a:lnTo>
                                  <a:pt x="60" y="138"/>
                                </a:lnTo>
                                <a:lnTo>
                                  <a:pt x="124" y="101"/>
                                </a:lnTo>
                                <a:lnTo>
                                  <a:pt x="187" y="75"/>
                                </a:lnTo>
                                <a:lnTo>
                                  <a:pt x="251" y="56"/>
                                </a:lnTo>
                                <a:lnTo>
                                  <a:pt x="315" y="37"/>
                                </a:lnTo>
                                <a:lnTo>
                                  <a:pt x="382" y="30"/>
                                </a:lnTo>
                                <a:lnTo>
                                  <a:pt x="449" y="26"/>
                                </a:lnTo>
                                <a:lnTo>
                                  <a:pt x="517" y="26"/>
                                </a:lnTo>
                                <a:lnTo>
                                  <a:pt x="588" y="30"/>
                                </a:lnTo>
                                <a:lnTo>
                                  <a:pt x="655" y="37"/>
                                </a:lnTo>
                                <a:lnTo>
                                  <a:pt x="798" y="60"/>
                                </a:lnTo>
                                <a:lnTo>
                                  <a:pt x="1097" y="120"/>
                                </a:lnTo>
                                <a:lnTo>
                                  <a:pt x="1086" y="90"/>
                                </a:lnTo>
                                <a:lnTo>
                                  <a:pt x="936" y="63"/>
                                </a:lnTo>
                                <a:lnTo>
                                  <a:pt x="790" y="33"/>
                                </a:lnTo>
                                <a:lnTo>
                                  <a:pt x="648" y="11"/>
                                </a:lnTo>
                                <a:lnTo>
                                  <a:pt x="577" y="3"/>
                                </a:lnTo>
                                <a:lnTo>
                                  <a:pt x="509" y="0"/>
                                </a:lnTo>
                                <a:lnTo>
                                  <a:pt x="442" y="0"/>
                                </a:lnTo>
                                <a:lnTo>
                                  <a:pt x="374" y="3"/>
                                </a:lnTo>
                                <a:lnTo>
                                  <a:pt x="307" y="11"/>
                                </a:lnTo>
                                <a:lnTo>
                                  <a:pt x="243" y="26"/>
                                </a:lnTo>
                                <a:lnTo>
                                  <a:pt x="180" y="48"/>
                                </a:lnTo>
                                <a:lnTo>
                                  <a:pt x="120" y="75"/>
                                </a:lnTo>
                                <a:lnTo>
                                  <a:pt x="60" y="112"/>
                                </a:lnTo>
                                <a:lnTo>
                                  <a:pt x="0" y="153"/>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5"/>
                        <wps:cNvSpPr>
                          <a:spLocks/>
                        </wps:cNvSpPr>
                        <wps:spPr bwMode="auto">
                          <a:xfrm>
                            <a:off x="2237" y="2318"/>
                            <a:ext cx="1060" cy="180"/>
                          </a:xfrm>
                          <a:custGeom>
                            <a:avLst/>
                            <a:gdLst>
                              <a:gd name="T0" fmla="*/ 0 w 1060"/>
                              <a:gd name="T1" fmla="*/ 180 h 180"/>
                              <a:gd name="T2" fmla="*/ 56 w 1060"/>
                              <a:gd name="T3" fmla="*/ 139 h 180"/>
                              <a:gd name="T4" fmla="*/ 116 w 1060"/>
                              <a:gd name="T5" fmla="*/ 101 h 180"/>
                              <a:gd name="T6" fmla="*/ 180 w 1060"/>
                              <a:gd name="T7" fmla="*/ 75 h 180"/>
                              <a:gd name="T8" fmla="*/ 240 w 1060"/>
                              <a:gd name="T9" fmla="*/ 56 h 180"/>
                              <a:gd name="T10" fmla="*/ 303 w 1060"/>
                              <a:gd name="T11" fmla="*/ 41 h 180"/>
                              <a:gd name="T12" fmla="*/ 367 w 1060"/>
                              <a:gd name="T13" fmla="*/ 30 h 180"/>
                              <a:gd name="T14" fmla="*/ 434 w 1060"/>
                              <a:gd name="T15" fmla="*/ 26 h 180"/>
                              <a:gd name="T16" fmla="*/ 502 w 1060"/>
                              <a:gd name="T17" fmla="*/ 26 h 180"/>
                              <a:gd name="T18" fmla="*/ 565 w 1060"/>
                              <a:gd name="T19" fmla="*/ 30 h 180"/>
                              <a:gd name="T20" fmla="*/ 637 w 1060"/>
                              <a:gd name="T21" fmla="*/ 38 h 180"/>
                              <a:gd name="T22" fmla="*/ 704 w 1060"/>
                              <a:gd name="T23" fmla="*/ 45 h 180"/>
                              <a:gd name="T24" fmla="*/ 775 w 1060"/>
                              <a:gd name="T25" fmla="*/ 60 h 180"/>
                              <a:gd name="T26" fmla="*/ 918 w 1060"/>
                              <a:gd name="T27" fmla="*/ 86 h 180"/>
                              <a:gd name="T28" fmla="*/ 1060 w 1060"/>
                              <a:gd name="T29" fmla="*/ 116 h 180"/>
                              <a:gd name="T30" fmla="*/ 1052 w 1060"/>
                              <a:gd name="T31" fmla="*/ 90 h 180"/>
                              <a:gd name="T32" fmla="*/ 906 w 1060"/>
                              <a:gd name="T33" fmla="*/ 60 h 180"/>
                              <a:gd name="T34" fmla="*/ 768 w 1060"/>
                              <a:gd name="T35" fmla="*/ 34 h 180"/>
                              <a:gd name="T36" fmla="*/ 697 w 1060"/>
                              <a:gd name="T37" fmla="*/ 19 h 180"/>
                              <a:gd name="T38" fmla="*/ 625 w 1060"/>
                              <a:gd name="T39" fmla="*/ 11 h 180"/>
                              <a:gd name="T40" fmla="*/ 558 w 1060"/>
                              <a:gd name="T41" fmla="*/ 4 h 180"/>
                              <a:gd name="T42" fmla="*/ 491 w 1060"/>
                              <a:gd name="T43" fmla="*/ 0 h 180"/>
                              <a:gd name="T44" fmla="*/ 427 w 1060"/>
                              <a:gd name="T45" fmla="*/ 0 h 180"/>
                              <a:gd name="T46" fmla="*/ 363 w 1060"/>
                              <a:gd name="T47" fmla="*/ 4 h 180"/>
                              <a:gd name="T48" fmla="*/ 296 w 1060"/>
                              <a:gd name="T49" fmla="*/ 15 h 180"/>
                              <a:gd name="T50" fmla="*/ 236 w 1060"/>
                              <a:gd name="T51" fmla="*/ 30 h 180"/>
                              <a:gd name="T52" fmla="*/ 172 w 1060"/>
                              <a:gd name="T53" fmla="*/ 49 h 180"/>
                              <a:gd name="T54" fmla="*/ 112 w 1060"/>
                              <a:gd name="T55" fmla="*/ 75 h 180"/>
                              <a:gd name="T56" fmla="*/ 56 w 1060"/>
                              <a:gd name="T57" fmla="*/ 109 h 180"/>
                              <a:gd name="T58" fmla="*/ 0 w 1060"/>
                              <a:gd name="T59" fmla="*/ 154 h 180"/>
                              <a:gd name="T60" fmla="*/ 0 w 1060"/>
                              <a:gd name="T61"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60" h="180">
                                <a:moveTo>
                                  <a:pt x="0" y="180"/>
                                </a:moveTo>
                                <a:lnTo>
                                  <a:pt x="56" y="139"/>
                                </a:lnTo>
                                <a:lnTo>
                                  <a:pt x="116" y="101"/>
                                </a:lnTo>
                                <a:lnTo>
                                  <a:pt x="180" y="75"/>
                                </a:lnTo>
                                <a:lnTo>
                                  <a:pt x="240" y="56"/>
                                </a:lnTo>
                                <a:lnTo>
                                  <a:pt x="303" y="41"/>
                                </a:lnTo>
                                <a:lnTo>
                                  <a:pt x="367" y="30"/>
                                </a:lnTo>
                                <a:lnTo>
                                  <a:pt x="434" y="26"/>
                                </a:lnTo>
                                <a:lnTo>
                                  <a:pt x="502" y="26"/>
                                </a:lnTo>
                                <a:lnTo>
                                  <a:pt x="565" y="30"/>
                                </a:lnTo>
                                <a:lnTo>
                                  <a:pt x="637" y="38"/>
                                </a:lnTo>
                                <a:lnTo>
                                  <a:pt x="704" y="45"/>
                                </a:lnTo>
                                <a:lnTo>
                                  <a:pt x="775" y="60"/>
                                </a:lnTo>
                                <a:lnTo>
                                  <a:pt x="918" y="86"/>
                                </a:lnTo>
                                <a:lnTo>
                                  <a:pt x="1060" y="116"/>
                                </a:lnTo>
                                <a:lnTo>
                                  <a:pt x="1052" y="90"/>
                                </a:lnTo>
                                <a:lnTo>
                                  <a:pt x="906" y="60"/>
                                </a:lnTo>
                                <a:lnTo>
                                  <a:pt x="768" y="34"/>
                                </a:lnTo>
                                <a:lnTo>
                                  <a:pt x="697" y="19"/>
                                </a:lnTo>
                                <a:lnTo>
                                  <a:pt x="625" y="11"/>
                                </a:lnTo>
                                <a:lnTo>
                                  <a:pt x="558" y="4"/>
                                </a:lnTo>
                                <a:lnTo>
                                  <a:pt x="491" y="0"/>
                                </a:lnTo>
                                <a:lnTo>
                                  <a:pt x="427" y="0"/>
                                </a:lnTo>
                                <a:lnTo>
                                  <a:pt x="363" y="4"/>
                                </a:lnTo>
                                <a:lnTo>
                                  <a:pt x="296" y="15"/>
                                </a:lnTo>
                                <a:lnTo>
                                  <a:pt x="236" y="30"/>
                                </a:lnTo>
                                <a:lnTo>
                                  <a:pt x="172" y="49"/>
                                </a:lnTo>
                                <a:lnTo>
                                  <a:pt x="112" y="75"/>
                                </a:lnTo>
                                <a:lnTo>
                                  <a:pt x="56" y="109"/>
                                </a:lnTo>
                                <a:lnTo>
                                  <a:pt x="0" y="154"/>
                                </a:lnTo>
                                <a:lnTo>
                                  <a:pt x="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6"/>
                        <wps:cNvSpPr>
                          <a:spLocks/>
                        </wps:cNvSpPr>
                        <wps:spPr bwMode="auto">
                          <a:xfrm>
                            <a:off x="2233" y="2236"/>
                            <a:ext cx="1030" cy="176"/>
                          </a:xfrm>
                          <a:custGeom>
                            <a:avLst/>
                            <a:gdLst>
                              <a:gd name="T0" fmla="*/ 0 w 1030"/>
                              <a:gd name="T1" fmla="*/ 176 h 176"/>
                              <a:gd name="T2" fmla="*/ 60 w 1030"/>
                              <a:gd name="T3" fmla="*/ 135 h 176"/>
                              <a:gd name="T4" fmla="*/ 116 w 1030"/>
                              <a:gd name="T5" fmla="*/ 101 h 176"/>
                              <a:gd name="T6" fmla="*/ 176 w 1030"/>
                              <a:gd name="T7" fmla="*/ 75 h 176"/>
                              <a:gd name="T8" fmla="*/ 236 w 1030"/>
                              <a:gd name="T9" fmla="*/ 56 h 176"/>
                              <a:gd name="T10" fmla="*/ 296 w 1030"/>
                              <a:gd name="T11" fmla="*/ 41 h 176"/>
                              <a:gd name="T12" fmla="*/ 360 w 1030"/>
                              <a:gd name="T13" fmla="*/ 30 h 176"/>
                              <a:gd name="T14" fmla="*/ 423 w 1030"/>
                              <a:gd name="T15" fmla="*/ 26 h 176"/>
                              <a:gd name="T16" fmla="*/ 487 w 1030"/>
                              <a:gd name="T17" fmla="*/ 26 h 176"/>
                              <a:gd name="T18" fmla="*/ 551 w 1030"/>
                              <a:gd name="T19" fmla="*/ 30 h 176"/>
                              <a:gd name="T20" fmla="*/ 618 w 1030"/>
                              <a:gd name="T21" fmla="*/ 37 h 176"/>
                              <a:gd name="T22" fmla="*/ 686 w 1030"/>
                              <a:gd name="T23" fmla="*/ 45 h 176"/>
                              <a:gd name="T24" fmla="*/ 753 w 1030"/>
                              <a:gd name="T25" fmla="*/ 56 h 176"/>
                              <a:gd name="T26" fmla="*/ 892 w 1030"/>
                              <a:gd name="T27" fmla="*/ 86 h 176"/>
                              <a:gd name="T28" fmla="*/ 1030 w 1030"/>
                              <a:gd name="T29" fmla="*/ 112 h 176"/>
                              <a:gd name="T30" fmla="*/ 1023 w 1030"/>
                              <a:gd name="T31" fmla="*/ 86 h 176"/>
                              <a:gd name="T32" fmla="*/ 880 w 1030"/>
                              <a:gd name="T33" fmla="*/ 56 h 176"/>
                              <a:gd name="T34" fmla="*/ 742 w 1030"/>
                              <a:gd name="T35" fmla="*/ 30 h 176"/>
                              <a:gd name="T36" fmla="*/ 678 w 1030"/>
                              <a:gd name="T37" fmla="*/ 18 h 176"/>
                              <a:gd name="T38" fmla="*/ 611 w 1030"/>
                              <a:gd name="T39" fmla="*/ 11 h 176"/>
                              <a:gd name="T40" fmla="*/ 543 w 1030"/>
                              <a:gd name="T41" fmla="*/ 3 h 176"/>
                              <a:gd name="T42" fmla="*/ 480 w 1030"/>
                              <a:gd name="T43" fmla="*/ 0 h 176"/>
                              <a:gd name="T44" fmla="*/ 416 w 1030"/>
                              <a:gd name="T45" fmla="*/ 0 h 176"/>
                              <a:gd name="T46" fmla="*/ 352 w 1030"/>
                              <a:gd name="T47" fmla="*/ 3 h 176"/>
                              <a:gd name="T48" fmla="*/ 289 w 1030"/>
                              <a:gd name="T49" fmla="*/ 15 h 176"/>
                              <a:gd name="T50" fmla="*/ 229 w 1030"/>
                              <a:gd name="T51" fmla="*/ 30 h 176"/>
                              <a:gd name="T52" fmla="*/ 169 w 1030"/>
                              <a:gd name="T53" fmla="*/ 48 h 176"/>
                              <a:gd name="T54" fmla="*/ 113 w 1030"/>
                              <a:gd name="T55" fmla="*/ 78 h 176"/>
                              <a:gd name="T56" fmla="*/ 56 w 1030"/>
                              <a:gd name="T57" fmla="*/ 112 h 176"/>
                              <a:gd name="T58" fmla="*/ 0 w 1030"/>
                              <a:gd name="T59" fmla="*/ 153 h 176"/>
                              <a:gd name="T60" fmla="*/ 0 w 1030"/>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0" h="176">
                                <a:moveTo>
                                  <a:pt x="0" y="176"/>
                                </a:moveTo>
                                <a:lnTo>
                                  <a:pt x="60" y="135"/>
                                </a:lnTo>
                                <a:lnTo>
                                  <a:pt x="116" y="101"/>
                                </a:lnTo>
                                <a:lnTo>
                                  <a:pt x="176" y="75"/>
                                </a:lnTo>
                                <a:lnTo>
                                  <a:pt x="236" y="56"/>
                                </a:lnTo>
                                <a:lnTo>
                                  <a:pt x="296" y="41"/>
                                </a:lnTo>
                                <a:lnTo>
                                  <a:pt x="360" y="30"/>
                                </a:lnTo>
                                <a:lnTo>
                                  <a:pt x="423" y="26"/>
                                </a:lnTo>
                                <a:lnTo>
                                  <a:pt x="487" y="26"/>
                                </a:lnTo>
                                <a:lnTo>
                                  <a:pt x="551" y="30"/>
                                </a:lnTo>
                                <a:lnTo>
                                  <a:pt x="618" y="37"/>
                                </a:lnTo>
                                <a:lnTo>
                                  <a:pt x="686" y="45"/>
                                </a:lnTo>
                                <a:lnTo>
                                  <a:pt x="753" y="56"/>
                                </a:lnTo>
                                <a:lnTo>
                                  <a:pt x="892" y="86"/>
                                </a:lnTo>
                                <a:lnTo>
                                  <a:pt x="1030" y="112"/>
                                </a:lnTo>
                                <a:lnTo>
                                  <a:pt x="1023" y="86"/>
                                </a:lnTo>
                                <a:lnTo>
                                  <a:pt x="880" y="56"/>
                                </a:lnTo>
                                <a:lnTo>
                                  <a:pt x="742" y="30"/>
                                </a:lnTo>
                                <a:lnTo>
                                  <a:pt x="678" y="18"/>
                                </a:lnTo>
                                <a:lnTo>
                                  <a:pt x="611" y="11"/>
                                </a:lnTo>
                                <a:lnTo>
                                  <a:pt x="543" y="3"/>
                                </a:lnTo>
                                <a:lnTo>
                                  <a:pt x="480" y="0"/>
                                </a:lnTo>
                                <a:lnTo>
                                  <a:pt x="416" y="0"/>
                                </a:lnTo>
                                <a:lnTo>
                                  <a:pt x="352" y="3"/>
                                </a:lnTo>
                                <a:lnTo>
                                  <a:pt x="289" y="15"/>
                                </a:lnTo>
                                <a:lnTo>
                                  <a:pt x="229" y="30"/>
                                </a:lnTo>
                                <a:lnTo>
                                  <a:pt x="169" y="48"/>
                                </a:lnTo>
                                <a:lnTo>
                                  <a:pt x="113" y="78"/>
                                </a:lnTo>
                                <a:lnTo>
                                  <a:pt x="56" y="112"/>
                                </a:lnTo>
                                <a:lnTo>
                                  <a:pt x="0" y="153"/>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7"/>
                        <wps:cNvSpPr>
                          <a:spLocks/>
                        </wps:cNvSpPr>
                        <wps:spPr bwMode="auto">
                          <a:xfrm>
                            <a:off x="2233" y="2153"/>
                            <a:ext cx="996" cy="176"/>
                          </a:xfrm>
                          <a:custGeom>
                            <a:avLst/>
                            <a:gdLst>
                              <a:gd name="T0" fmla="*/ 0 w 996"/>
                              <a:gd name="T1" fmla="*/ 176 h 176"/>
                              <a:gd name="T2" fmla="*/ 56 w 996"/>
                              <a:gd name="T3" fmla="*/ 135 h 176"/>
                              <a:gd name="T4" fmla="*/ 113 w 996"/>
                              <a:gd name="T5" fmla="*/ 105 h 176"/>
                              <a:gd name="T6" fmla="*/ 169 w 996"/>
                              <a:gd name="T7" fmla="*/ 75 h 176"/>
                              <a:gd name="T8" fmla="*/ 229 w 996"/>
                              <a:gd name="T9" fmla="*/ 56 h 176"/>
                              <a:gd name="T10" fmla="*/ 285 w 996"/>
                              <a:gd name="T11" fmla="*/ 41 h 176"/>
                              <a:gd name="T12" fmla="*/ 345 w 996"/>
                              <a:gd name="T13" fmla="*/ 34 h 176"/>
                              <a:gd name="T14" fmla="*/ 408 w 996"/>
                              <a:gd name="T15" fmla="*/ 26 h 176"/>
                              <a:gd name="T16" fmla="*/ 468 w 996"/>
                              <a:gd name="T17" fmla="*/ 26 h 176"/>
                              <a:gd name="T18" fmla="*/ 532 w 996"/>
                              <a:gd name="T19" fmla="*/ 30 h 176"/>
                              <a:gd name="T20" fmla="*/ 596 w 996"/>
                              <a:gd name="T21" fmla="*/ 34 h 176"/>
                              <a:gd name="T22" fmla="*/ 659 w 996"/>
                              <a:gd name="T23" fmla="*/ 45 h 176"/>
                              <a:gd name="T24" fmla="*/ 727 w 996"/>
                              <a:gd name="T25" fmla="*/ 56 h 176"/>
                              <a:gd name="T26" fmla="*/ 862 w 996"/>
                              <a:gd name="T27" fmla="*/ 83 h 176"/>
                              <a:gd name="T28" fmla="*/ 996 w 996"/>
                              <a:gd name="T29" fmla="*/ 109 h 176"/>
                              <a:gd name="T30" fmla="*/ 989 w 996"/>
                              <a:gd name="T31" fmla="*/ 83 h 176"/>
                              <a:gd name="T32" fmla="*/ 854 w 996"/>
                              <a:gd name="T33" fmla="*/ 56 h 176"/>
                              <a:gd name="T34" fmla="*/ 719 w 996"/>
                              <a:gd name="T35" fmla="*/ 30 h 176"/>
                              <a:gd name="T36" fmla="*/ 656 w 996"/>
                              <a:gd name="T37" fmla="*/ 19 h 176"/>
                              <a:gd name="T38" fmla="*/ 588 w 996"/>
                              <a:gd name="T39" fmla="*/ 11 h 176"/>
                              <a:gd name="T40" fmla="*/ 525 w 996"/>
                              <a:gd name="T41" fmla="*/ 4 h 176"/>
                              <a:gd name="T42" fmla="*/ 461 w 996"/>
                              <a:gd name="T43" fmla="*/ 0 h 176"/>
                              <a:gd name="T44" fmla="*/ 401 w 996"/>
                              <a:gd name="T45" fmla="*/ 0 h 176"/>
                              <a:gd name="T46" fmla="*/ 337 w 996"/>
                              <a:gd name="T47" fmla="*/ 7 h 176"/>
                              <a:gd name="T48" fmla="*/ 277 w 996"/>
                              <a:gd name="T49" fmla="*/ 15 h 176"/>
                              <a:gd name="T50" fmla="*/ 221 w 996"/>
                              <a:gd name="T51" fmla="*/ 30 h 176"/>
                              <a:gd name="T52" fmla="*/ 165 w 996"/>
                              <a:gd name="T53" fmla="*/ 52 h 176"/>
                              <a:gd name="T54" fmla="*/ 109 w 996"/>
                              <a:gd name="T55" fmla="*/ 79 h 176"/>
                              <a:gd name="T56" fmla="*/ 53 w 996"/>
                              <a:gd name="T57" fmla="*/ 113 h 176"/>
                              <a:gd name="T58" fmla="*/ 0 w 996"/>
                              <a:gd name="T59" fmla="*/ 150 h 176"/>
                              <a:gd name="T60" fmla="*/ 0 w 996"/>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6" h="176">
                                <a:moveTo>
                                  <a:pt x="0" y="176"/>
                                </a:moveTo>
                                <a:lnTo>
                                  <a:pt x="56" y="135"/>
                                </a:lnTo>
                                <a:lnTo>
                                  <a:pt x="113" y="105"/>
                                </a:lnTo>
                                <a:lnTo>
                                  <a:pt x="169" y="75"/>
                                </a:lnTo>
                                <a:lnTo>
                                  <a:pt x="229" y="56"/>
                                </a:lnTo>
                                <a:lnTo>
                                  <a:pt x="285" y="41"/>
                                </a:lnTo>
                                <a:lnTo>
                                  <a:pt x="345" y="34"/>
                                </a:lnTo>
                                <a:lnTo>
                                  <a:pt x="408" y="26"/>
                                </a:lnTo>
                                <a:lnTo>
                                  <a:pt x="468" y="26"/>
                                </a:lnTo>
                                <a:lnTo>
                                  <a:pt x="532" y="30"/>
                                </a:lnTo>
                                <a:lnTo>
                                  <a:pt x="596" y="34"/>
                                </a:lnTo>
                                <a:lnTo>
                                  <a:pt x="659" y="45"/>
                                </a:lnTo>
                                <a:lnTo>
                                  <a:pt x="727" y="56"/>
                                </a:lnTo>
                                <a:lnTo>
                                  <a:pt x="862" y="83"/>
                                </a:lnTo>
                                <a:lnTo>
                                  <a:pt x="996" y="109"/>
                                </a:lnTo>
                                <a:lnTo>
                                  <a:pt x="989" y="83"/>
                                </a:lnTo>
                                <a:lnTo>
                                  <a:pt x="854" y="56"/>
                                </a:lnTo>
                                <a:lnTo>
                                  <a:pt x="719" y="30"/>
                                </a:lnTo>
                                <a:lnTo>
                                  <a:pt x="656" y="19"/>
                                </a:lnTo>
                                <a:lnTo>
                                  <a:pt x="588" y="11"/>
                                </a:lnTo>
                                <a:lnTo>
                                  <a:pt x="525" y="4"/>
                                </a:lnTo>
                                <a:lnTo>
                                  <a:pt x="461" y="0"/>
                                </a:lnTo>
                                <a:lnTo>
                                  <a:pt x="401" y="0"/>
                                </a:lnTo>
                                <a:lnTo>
                                  <a:pt x="337" y="7"/>
                                </a:lnTo>
                                <a:lnTo>
                                  <a:pt x="277" y="15"/>
                                </a:lnTo>
                                <a:lnTo>
                                  <a:pt x="221" y="30"/>
                                </a:lnTo>
                                <a:lnTo>
                                  <a:pt x="165" y="52"/>
                                </a:lnTo>
                                <a:lnTo>
                                  <a:pt x="109" y="79"/>
                                </a:lnTo>
                                <a:lnTo>
                                  <a:pt x="53" y="113"/>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8"/>
                        <wps:cNvSpPr>
                          <a:spLocks/>
                        </wps:cNvSpPr>
                        <wps:spPr bwMode="auto">
                          <a:xfrm>
                            <a:off x="2233" y="2078"/>
                            <a:ext cx="963" cy="176"/>
                          </a:xfrm>
                          <a:custGeom>
                            <a:avLst/>
                            <a:gdLst>
                              <a:gd name="T0" fmla="*/ 0 w 963"/>
                              <a:gd name="T1" fmla="*/ 176 h 176"/>
                              <a:gd name="T2" fmla="*/ 53 w 963"/>
                              <a:gd name="T3" fmla="*/ 135 h 176"/>
                              <a:gd name="T4" fmla="*/ 105 w 963"/>
                              <a:gd name="T5" fmla="*/ 101 h 176"/>
                              <a:gd name="T6" fmla="*/ 161 w 963"/>
                              <a:gd name="T7" fmla="*/ 75 h 176"/>
                              <a:gd name="T8" fmla="*/ 217 w 963"/>
                              <a:gd name="T9" fmla="*/ 56 h 176"/>
                              <a:gd name="T10" fmla="*/ 274 w 963"/>
                              <a:gd name="T11" fmla="*/ 41 h 176"/>
                              <a:gd name="T12" fmla="*/ 334 w 963"/>
                              <a:gd name="T13" fmla="*/ 30 h 176"/>
                              <a:gd name="T14" fmla="*/ 393 w 963"/>
                              <a:gd name="T15" fmla="*/ 26 h 176"/>
                              <a:gd name="T16" fmla="*/ 453 w 963"/>
                              <a:gd name="T17" fmla="*/ 22 h 176"/>
                              <a:gd name="T18" fmla="*/ 513 w 963"/>
                              <a:gd name="T19" fmla="*/ 26 h 176"/>
                              <a:gd name="T20" fmla="*/ 573 w 963"/>
                              <a:gd name="T21" fmla="*/ 34 h 176"/>
                              <a:gd name="T22" fmla="*/ 637 w 963"/>
                              <a:gd name="T23" fmla="*/ 41 h 176"/>
                              <a:gd name="T24" fmla="*/ 701 w 963"/>
                              <a:gd name="T25" fmla="*/ 52 h 176"/>
                              <a:gd name="T26" fmla="*/ 832 w 963"/>
                              <a:gd name="T27" fmla="*/ 79 h 176"/>
                              <a:gd name="T28" fmla="*/ 963 w 963"/>
                              <a:gd name="T29" fmla="*/ 105 h 176"/>
                              <a:gd name="T30" fmla="*/ 955 w 963"/>
                              <a:gd name="T31" fmla="*/ 82 h 176"/>
                              <a:gd name="T32" fmla="*/ 824 w 963"/>
                              <a:gd name="T33" fmla="*/ 56 h 176"/>
                              <a:gd name="T34" fmla="*/ 693 w 963"/>
                              <a:gd name="T35" fmla="*/ 30 h 176"/>
                              <a:gd name="T36" fmla="*/ 629 w 963"/>
                              <a:gd name="T37" fmla="*/ 19 h 176"/>
                              <a:gd name="T38" fmla="*/ 569 w 963"/>
                              <a:gd name="T39" fmla="*/ 11 h 176"/>
                              <a:gd name="T40" fmla="*/ 506 w 963"/>
                              <a:gd name="T41" fmla="*/ 4 h 176"/>
                              <a:gd name="T42" fmla="*/ 446 w 963"/>
                              <a:gd name="T43" fmla="*/ 0 h 176"/>
                              <a:gd name="T44" fmla="*/ 386 w 963"/>
                              <a:gd name="T45" fmla="*/ 4 h 176"/>
                              <a:gd name="T46" fmla="*/ 326 w 963"/>
                              <a:gd name="T47" fmla="*/ 7 h 176"/>
                              <a:gd name="T48" fmla="*/ 270 w 963"/>
                              <a:gd name="T49" fmla="*/ 15 h 176"/>
                              <a:gd name="T50" fmla="*/ 214 w 963"/>
                              <a:gd name="T51" fmla="*/ 30 h 176"/>
                              <a:gd name="T52" fmla="*/ 157 w 963"/>
                              <a:gd name="T53" fmla="*/ 52 h 176"/>
                              <a:gd name="T54" fmla="*/ 105 w 963"/>
                              <a:gd name="T55" fmla="*/ 79 h 176"/>
                              <a:gd name="T56" fmla="*/ 53 w 963"/>
                              <a:gd name="T57" fmla="*/ 109 h 176"/>
                              <a:gd name="T58" fmla="*/ 0 w 963"/>
                              <a:gd name="T59" fmla="*/ 150 h 176"/>
                              <a:gd name="T60" fmla="*/ 0 w 963"/>
                              <a:gd name="T6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3" h="176">
                                <a:moveTo>
                                  <a:pt x="0" y="176"/>
                                </a:moveTo>
                                <a:lnTo>
                                  <a:pt x="53" y="135"/>
                                </a:lnTo>
                                <a:lnTo>
                                  <a:pt x="105" y="101"/>
                                </a:lnTo>
                                <a:lnTo>
                                  <a:pt x="161" y="75"/>
                                </a:lnTo>
                                <a:lnTo>
                                  <a:pt x="217" y="56"/>
                                </a:lnTo>
                                <a:lnTo>
                                  <a:pt x="274" y="41"/>
                                </a:lnTo>
                                <a:lnTo>
                                  <a:pt x="334" y="30"/>
                                </a:lnTo>
                                <a:lnTo>
                                  <a:pt x="393" y="26"/>
                                </a:lnTo>
                                <a:lnTo>
                                  <a:pt x="453" y="22"/>
                                </a:lnTo>
                                <a:lnTo>
                                  <a:pt x="513" y="26"/>
                                </a:lnTo>
                                <a:lnTo>
                                  <a:pt x="573" y="34"/>
                                </a:lnTo>
                                <a:lnTo>
                                  <a:pt x="637" y="41"/>
                                </a:lnTo>
                                <a:lnTo>
                                  <a:pt x="701" y="52"/>
                                </a:lnTo>
                                <a:lnTo>
                                  <a:pt x="832" y="79"/>
                                </a:lnTo>
                                <a:lnTo>
                                  <a:pt x="963" y="105"/>
                                </a:lnTo>
                                <a:lnTo>
                                  <a:pt x="955" y="82"/>
                                </a:lnTo>
                                <a:lnTo>
                                  <a:pt x="824" y="56"/>
                                </a:lnTo>
                                <a:lnTo>
                                  <a:pt x="693" y="30"/>
                                </a:lnTo>
                                <a:lnTo>
                                  <a:pt x="629" y="19"/>
                                </a:lnTo>
                                <a:lnTo>
                                  <a:pt x="569" y="11"/>
                                </a:lnTo>
                                <a:lnTo>
                                  <a:pt x="506" y="4"/>
                                </a:lnTo>
                                <a:lnTo>
                                  <a:pt x="446" y="0"/>
                                </a:lnTo>
                                <a:lnTo>
                                  <a:pt x="386" y="4"/>
                                </a:lnTo>
                                <a:lnTo>
                                  <a:pt x="326" y="7"/>
                                </a:lnTo>
                                <a:lnTo>
                                  <a:pt x="270" y="15"/>
                                </a:lnTo>
                                <a:lnTo>
                                  <a:pt x="214" y="30"/>
                                </a:lnTo>
                                <a:lnTo>
                                  <a:pt x="157" y="52"/>
                                </a:lnTo>
                                <a:lnTo>
                                  <a:pt x="105" y="79"/>
                                </a:lnTo>
                                <a:lnTo>
                                  <a:pt x="53" y="109"/>
                                </a:lnTo>
                                <a:lnTo>
                                  <a:pt x="0" y="150"/>
                                </a:lnTo>
                                <a:lnTo>
                                  <a:pt x="0" y="1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9"/>
                        <wps:cNvSpPr>
                          <a:spLocks/>
                        </wps:cNvSpPr>
                        <wps:spPr bwMode="auto">
                          <a:xfrm>
                            <a:off x="2229" y="1999"/>
                            <a:ext cx="933" cy="173"/>
                          </a:xfrm>
                          <a:custGeom>
                            <a:avLst/>
                            <a:gdLst>
                              <a:gd name="T0" fmla="*/ 0 w 933"/>
                              <a:gd name="T1" fmla="*/ 173 h 173"/>
                              <a:gd name="T2" fmla="*/ 53 w 933"/>
                              <a:gd name="T3" fmla="*/ 135 h 173"/>
                              <a:gd name="T4" fmla="*/ 105 w 933"/>
                              <a:gd name="T5" fmla="*/ 101 h 173"/>
                              <a:gd name="T6" fmla="*/ 158 w 933"/>
                              <a:gd name="T7" fmla="*/ 75 h 173"/>
                              <a:gd name="T8" fmla="*/ 210 w 933"/>
                              <a:gd name="T9" fmla="*/ 56 h 173"/>
                              <a:gd name="T10" fmla="*/ 266 w 933"/>
                              <a:gd name="T11" fmla="*/ 41 h 173"/>
                              <a:gd name="T12" fmla="*/ 323 w 933"/>
                              <a:gd name="T13" fmla="*/ 30 h 173"/>
                              <a:gd name="T14" fmla="*/ 382 w 933"/>
                              <a:gd name="T15" fmla="*/ 26 h 173"/>
                              <a:gd name="T16" fmla="*/ 439 w 933"/>
                              <a:gd name="T17" fmla="*/ 26 h 173"/>
                              <a:gd name="T18" fmla="*/ 499 w 933"/>
                              <a:gd name="T19" fmla="*/ 26 h 173"/>
                              <a:gd name="T20" fmla="*/ 559 w 933"/>
                              <a:gd name="T21" fmla="*/ 34 h 173"/>
                              <a:gd name="T22" fmla="*/ 678 w 933"/>
                              <a:gd name="T23" fmla="*/ 53 h 173"/>
                              <a:gd name="T24" fmla="*/ 806 w 933"/>
                              <a:gd name="T25" fmla="*/ 75 h 173"/>
                              <a:gd name="T26" fmla="*/ 933 w 933"/>
                              <a:gd name="T27" fmla="*/ 101 h 173"/>
                              <a:gd name="T28" fmla="*/ 926 w 933"/>
                              <a:gd name="T29" fmla="*/ 79 h 173"/>
                              <a:gd name="T30" fmla="*/ 798 w 933"/>
                              <a:gd name="T31" fmla="*/ 53 h 173"/>
                              <a:gd name="T32" fmla="*/ 671 w 933"/>
                              <a:gd name="T33" fmla="*/ 26 h 173"/>
                              <a:gd name="T34" fmla="*/ 551 w 933"/>
                              <a:gd name="T35" fmla="*/ 11 h 173"/>
                              <a:gd name="T36" fmla="*/ 491 w 933"/>
                              <a:gd name="T37" fmla="*/ 4 h 173"/>
                              <a:gd name="T38" fmla="*/ 431 w 933"/>
                              <a:gd name="T39" fmla="*/ 0 h 173"/>
                              <a:gd name="T40" fmla="*/ 375 w 933"/>
                              <a:gd name="T41" fmla="*/ 4 h 173"/>
                              <a:gd name="T42" fmla="*/ 319 w 933"/>
                              <a:gd name="T43" fmla="*/ 8 h 173"/>
                              <a:gd name="T44" fmla="*/ 263 w 933"/>
                              <a:gd name="T45" fmla="*/ 19 h 173"/>
                              <a:gd name="T46" fmla="*/ 206 w 933"/>
                              <a:gd name="T47" fmla="*/ 34 h 173"/>
                              <a:gd name="T48" fmla="*/ 154 w 933"/>
                              <a:gd name="T49" fmla="*/ 53 h 173"/>
                              <a:gd name="T50" fmla="*/ 102 w 933"/>
                              <a:gd name="T51" fmla="*/ 79 h 173"/>
                              <a:gd name="T52" fmla="*/ 53 w 933"/>
                              <a:gd name="T53" fmla="*/ 109 h 173"/>
                              <a:gd name="T54" fmla="*/ 0 w 933"/>
                              <a:gd name="T55" fmla="*/ 150 h 173"/>
                              <a:gd name="T56" fmla="*/ 0 w 933"/>
                              <a:gd name="T5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3" h="173">
                                <a:moveTo>
                                  <a:pt x="0" y="173"/>
                                </a:moveTo>
                                <a:lnTo>
                                  <a:pt x="53" y="135"/>
                                </a:lnTo>
                                <a:lnTo>
                                  <a:pt x="105" y="101"/>
                                </a:lnTo>
                                <a:lnTo>
                                  <a:pt x="158" y="75"/>
                                </a:lnTo>
                                <a:lnTo>
                                  <a:pt x="210" y="56"/>
                                </a:lnTo>
                                <a:lnTo>
                                  <a:pt x="266" y="41"/>
                                </a:lnTo>
                                <a:lnTo>
                                  <a:pt x="323" y="30"/>
                                </a:lnTo>
                                <a:lnTo>
                                  <a:pt x="382" y="26"/>
                                </a:lnTo>
                                <a:lnTo>
                                  <a:pt x="439" y="26"/>
                                </a:lnTo>
                                <a:lnTo>
                                  <a:pt x="499" y="26"/>
                                </a:lnTo>
                                <a:lnTo>
                                  <a:pt x="559" y="34"/>
                                </a:lnTo>
                                <a:lnTo>
                                  <a:pt x="678" y="53"/>
                                </a:lnTo>
                                <a:lnTo>
                                  <a:pt x="806" y="75"/>
                                </a:lnTo>
                                <a:lnTo>
                                  <a:pt x="933" y="101"/>
                                </a:lnTo>
                                <a:lnTo>
                                  <a:pt x="926" y="79"/>
                                </a:lnTo>
                                <a:lnTo>
                                  <a:pt x="798" y="53"/>
                                </a:lnTo>
                                <a:lnTo>
                                  <a:pt x="671" y="26"/>
                                </a:lnTo>
                                <a:lnTo>
                                  <a:pt x="551" y="11"/>
                                </a:lnTo>
                                <a:lnTo>
                                  <a:pt x="491" y="4"/>
                                </a:lnTo>
                                <a:lnTo>
                                  <a:pt x="431" y="0"/>
                                </a:lnTo>
                                <a:lnTo>
                                  <a:pt x="375" y="4"/>
                                </a:lnTo>
                                <a:lnTo>
                                  <a:pt x="319" y="8"/>
                                </a:lnTo>
                                <a:lnTo>
                                  <a:pt x="263" y="19"/>
                                </a:lnTo>
                                <a:lnTo>
                                  <a:pt x="206" y="34"/>
                                </a:lnTo>
                                <a:lnTo>
                                  <a:pt x="154" y="53"/>
                                </a:lnTo>
                                <a:lnTo>
                                  <a:pt x="102" y="79"/>
                                </a:lnTo>
                                <a:lnTo>
                                  <a:pt x="53" y="109"/>
                                </a:lnTo>
                                <a:lnTo>
                                  <a:pt x="0" y="150"/>
                                </a:lnTo>
                                <a:lnTo>
                                  <a:pt x="0" y="17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0"/>
                        <wps:cNvSpPr>
                          <a:spLocks/>
                        </wps:cNvSpPr>
                        <wps:spPr bwMode="auto">
                          <a:xfrm>
                            <a:off x="2229" y="1935"/>
                            <a:ext cx="899" cy="169"/>
                          </a:xfrm>
                          <a:custGeom>
                            <a:avLst/>
                            <a:gdLst>
                              <a:gd name="T0" fmla="*/ 892 w 899"/>
                              <a:gd name="T1" fmla="*/ 75 h 169"/>
                              <a:gd name="T2" fmla="*/ 768 w 899"/>
                              <a:gd name="T3" fmla="*/ 49 h 169"/>
                              <a:gd name="T4" fmla="*/ 648 w 899"/>
                              <a:gd name="T5" fmla="*/ 23 h 169"/>
                              <a:gd name="T6" fmla="*/ 588 w 899"/>
                              <a:gd name="T7" fmla="*/ 15 h 169"/>
                              <a:gd name="T8" fmla="*/ 529 w 899"/>
                              <a:gd name="T9" fmla="*/ 8 h 169"/>
                              <a:gd name="T10" fmla="*/ 472 w 899"/>
                              <a:gd name="T11" fmla="*/ 4 h 169"/>
                              <a:gd name="T12" fmla="*/ 416 w 899"/>
                              <a:gd name="T13" fmla="*/ 0 h 169"/>
                              <a:gd name="T14" fmla="*/ 360 w 899"/>
                              <a:gd name="T15" fmla="*/ 0 h 169"/>
                              <a:gd name="T16" fmla="*/ 308 w 899"/>
                              <a:gd name="T17" fmla="*/ 8 h 169"/>
                              <a:gd name="T18" fmla="*/ 251 w 899"/>
                              <a:gd name="T19" fmla="*/ 19 h 169"/>
                              <a:gd name="T20" fmla="*/ 199 w 899"/>
                              <a:gd name="T21" fmla="*/ 34 h 169"/>
                              <a:gd name="T22" fmla="*/ 146 w 899"/>
                              <a:gd name="T23" fmla="*/ 53 h 169"/>
                              <a:gd name="T24" fmla="*/ 98 w 899"/>
                              <a:gd name="T25" fmla="*/ 79 h 169"/>
                              <a:gd name="T26" fmla="*/ 49 w 899"/>
                              <a:gd name="T27" fmla="*/ 109 h 169"/>
                              <a:gd name="T28" fmla="*/ 0 w 899"/>
                              <a:gd name="T29" fmla="*/ 147 h 169"/>
                              <a:gd name="T30" fmla="*/ 0 w 899"/>
                              <a:gd name="T31" fmla="*/ 169 h 169"/>
                              <a:gd name="T32" fmla="*/ 49 w 899"/>
                              <a:gd name="T33" fmla="*/ 132 h 169"/>
                              <a:gd name="T34" fmla="*/ 102 w 899"/>
                              <a:gd name="T35" fmla="*/ 102 h 169"/>
                              <a:gd name="T36" fmla="*/ 150 w 899"/>
                              <a:gd name="T37" fmla="*/ 75 h 169"/>
                              <a:gd name="T38" fmla="*/ 203 w 899"/>
                              <a:gd name="T39" fmla="*/ 57 h 169"/>
                              <a:gd name="T40" fmla="*/ 255 w 899"/>
                              <a:gd name="T41" fmla="*/ 38 h 169"/>
                              <a:gd name="T42" fmla="*/ 311 w 899"/>
                              <a:gd name="T43" fmla="*/ 30 h 169"/>
                              <a:gd name="T44" fmla="*/ 367 w 899"/>
                              <a:gd name="T45" fmla="*/ 23 h 169"/>
                              <a:gd name="T46" fmla="*/ 420 w 899"/>
                              <a:gd name="T47" fmla="*/ 23 h 169"/>
                              <a:gd name="T48" fmla="*/ 480 w 899"/>
                              <a:gd name="T49" fmla="*/ 27 h 169"/>
                              <a:gd name="T50" fmla="*/ 536 w 899"/>
                              <a:gd name="T51" fmla="*/ 30 h 169"/>
                              <a:gd name="T52" fmla="*/ 596 w 899"/>
                              <a:gd name="T53" fmla="*/ 38 h 169"/>
                              <a:gd name="T54" fmla="*/ 656 w 899"/>
                              <a:gd name="T55" fmla="*/ 49 h 169"/>
                              <a:gd name="T56" fmla="*/ 776 w 899"/>
                              <a:gd name="T57" fmla="*/ 72 h 169"/>
                              <a:gd name="T58" fmla="*/ 899 w 899"/>
                              <a:gd name="T59" fmla="*/ 98 h 169"/>
                              <a:gd name="T60" fmla="*/ 892 w 899"/>
                              <a:gd name="T61" fmla="*/ 7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9" h="169">
                                <a:moveTo>
                                  <a:pt x="892" y="75"/>
                                </a:moveTo>
                                <a:lnTo>
                                  <a:pt x="768" y="49"/>
                                </a:lnTo>
                                <a:lnTo>
                                  <a:pt x="648" y="23"/>
                                </a:lnTo>
                                <a:lnTo>
                                  <a:pt x="588" y="15"/>
                                </a:lnTo>
                                <a:lnTo>
                                  <a:pt x="529" y="8"/>
                                </a:lnTo>
                                <a:lnTo>
                                  <a:pt x="472" y="4"/>
                                </a:lnTo>
                                <a:lnTo>
                                  <a:pt x="416" y="0"/>
                                </a:lnTo>
                                <a:lnTo>
                                  <a:pt x="360" y="0"/>
                                </a:lnTo>
                                <a:lnTo>
                                  <a:pt x="308" y="8"/>
                                </a:lnTo>
                                <a:lnTo>
                                  <a:pt x="251" y="19"/>
                                </a:lnTo>
                                <a:lnTo>
                                  <a:pt x="199" y="34"/>
                                </a:lnTo>
                                <a:lnTo>
                                  <a:pt x="146" y="53"/>
                                </a:lnTo>
                                <a:lnTo>
                                  <a:pt x="98" y="79"/>
                                </a:lnTo>
                                <a:lnTo>
                                  <a:pt x="49" y="109"/>
                                </a:lnTo>
                                <a:lnTo>
                                  <a:pt x="0" y="147"/>
                                </a:lnTo>
                                <a:lnTo>
                                  <a:pt x="0" y="169"/>
                                </a:lnTo>
                                <a:lnTo>
                                  <a:pt x="49" y="132"/>
                                </a:lnTo>
                                <a:lnTo>
                                  <a:pt x="102" y="102"/>
                                </a:lnTo>
                                <a:lnTo>
                                  <a:pt x="150" y="75"/>
                                </a:lnTo>
                                <a:lnTo>
                                  <a:pt x="203" y="57"/>
                                </a:lnTo>
                                <a:lnTo>
                                  <a:pt x="255" y="38"/>
                                </a:lnTo>
                                <a:lnTo>
                                  <a:pt x="311" y="30"/>
                                </a:lnTo>
                                <a:lnTo>
                                  <a:pt x="367" y="23"/>
                                </a:lnTo>
                                <a:lnTo>
                                  <a:pt x="420" y="23"/>
                                </a:lnTo>
                                <a:lnTo>
                                  <a:pt x="480" y="27"/>
                                </a:lnTo>
                                <a:lnTo>
                                  <a:pt x="536" y="30"/>
                                </a:lnTo>
                                <a:lnTo>
                                  <a:pt x="596" y="38"/>
                                </a:lnTo>
                                <a:lnTo>
                                  <a:pt x="656" y="49"/>
                                </a:lnTo>
                                <a:lnTo>
                                  <a:pt x="776" y="72"/>
                                </a:lnTo>
                                <a:lnTo>
                                  <a:pt x="899" y="98"/>
                                </a:lnTo>
                                <a:lnTo>
                                  <a:pt x="892" y="7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1"/>
                        <wps:cNvSpPr>
                          <a:spLocks/>
                        </wps:cNvSpPr>
                        <wps:spPr bwMode="auto">
                          <a:xfrm>
                            <a:off x="2162" y="1857"/>
                            <a:ext cx="963" cy="2382"/>
                          </a:xfrm>
                          <a:custGeom>
                            <a:avLst/>
                            <a:gdLst>
                              <a:gd name="T0" fmla="*/ 0 w 963"/>
                              <a:gd name="T1" fmla="*/ 123 h 2382"/>
                              <a:gd name="T2" fmla="*/ 49 w 963"/>
                              <a:gd name="T3" fmla="*/ 82 h 2382"/>
                              <a:gd name="T4" fmla="*/ 86 w 963"/>
                              <a:gd name="T5" fmla="*/ 52 h 2382"/>
                              <a:gd name="T6" fmla="*/ 131 w 963"/>
                              <a:gd name="T7" fmla="*/ 26 h 2382"/>
                              <a:gd name="T8" fmla="*/ 180 w 963"/>
                              <a:gd name="T9" fmla="*/ 0 h 2382"/>
                              <a:gd name="T10" fmla="*/ 551 w 963"/>
                              <a:gd name="T11" fmla="*/ 1598 h 2382"/>
                              <a:gd name="T12" fmla="*/ 551 w 963"/>
                              <a:gd name="T13" fmla="*/ 1669 h 2382"/>
                              <a:gd name="T14" fmla="*/ 554 w 963"/>
                              <a:gd name="T15" fmla="*/ 1737 h 2382"/>
                              <a:gd name="T16" fmla="*/ 569 w 963"/>
                              <a:gd name="T17" fmla="*/ 1801 h 2382"/>
                              <a:gd name="T18" fmla="*/ 588 w 963"/>
                              <a:gd name="T19" fmla="*/ 1861 h 2382"/>
                              <a:gd name="T20" fmla="*/ 611 w 963"/>
                              <a:gd name="T21" fmla="*/ 1917 h 2382"/>
                              <a:gd name="T22" fmla="*/ 637 w 963"/>
                              <a:gd name="T23" fmla="*/ 1969 h 2382"/>
                              <a:gd name="T24" fmla="*/ 700 w 963"/>
                              <a:gd name="T25" fmla="*/ 2060 h 2382"/>
                              <a:gd name="T26" fmla="*/ 768 w 963"/>
                              <a:gd name="T27" fmla="*/ 2135 h 2382"/>
                              <a:gd name="T28" fmla="*/ 839 w 963"/>
                              <a:gd name="T29" fmla="*/ 2195 h 2382"/>
                              <a:gd name="T30" fmla="*/ 906 w 963"/>
                              <a:gd name="T31" fmla="*/ 2240 h 2382"/>
                              <a:gd name="T32" fmla="*/ 963 w 963"/>
                              <a:gd name="T33" fmla="*/ 2273 h 2382"/>
                              <a:gd name="T34" fmla="*/ 899 w 963"/>
                              <a:gd name="T35" fmla="*/ 2262 h 2382"/>
                              <a:gd name="T36" fmla="*/ 824 w 963"/>
                              <a:gd name="T37" fmla="*/ 2247 h 2382"/>
                              <a:gd name="T38" fmla="*/ 749 w 963"/>
                              <a:gd name="T39" fmla="*/ 2225 h 2382"/>
                              <a:gd name="T40" fmla="*/ 670 w 963"/>
                              <a:gd name="T41" fmla="*/ 2198 h 2382"/>
                              <a:gd name="T42" fmla="*/ 596 w 963"/>
                              <a:gd name="T43" fmla="*/ 2165 h 2382"/>
                              <a:gd name="T44" fmla="*/ 524 w 963"/>
                              <a:gd name="T45" fmla="*/ 2127 h 2382"/>
                              <a:gd name="T46" fmla="*/ 461 w 963"/>
                              <a:gd name="T47" fmla="*/ 2078 h 2382"/>
                              <a:gd name="T48" fmla="*/ 405 w 963"/>
                              <a:gd name="T49" fmla="*/ 2030 h 2382"/>
                              <a:gd name="T50" fmla="*/ 397 w 963"/>
                              <a:gd name="T51" fmla="*/ 2056 h 2382"/>
                              <a:gd name="T52" fmla="*/ 397 w 963"/>
                              <a:gd name="T53" fmla="*/ 2093 h 2382"/>
                              <a:gd name="T54" fmla="*/ 408 w 963"/>
                              <a:gd name="T55" fmla="*/ 2142 h 2382"/>
                              <a:gd name="T56" fmla="*/ 420 w 963"/>
                              <a:gd name="T57" fmla="*/ 2195 h 2382"/>
                              <a:gd name="T58" fmla="*/ 457 w 963"/>
                              <a:gd name="T59" fmla="*/ 2300 h 2382"/>
                              <a:gd name="T60" fmla="*/ 487 w 963"/>
                              <a:gd name="T61" fmla="*/ 2382 h 2382"/>
                              <a:gd name="T62" fmla="*/ 416 w 963"/>
                              <a:gd name="T63" fmla="*/ 2333 h 2382"/>
                              <a:gd name="T64" fmla="*/ 348 w 963"/>
                              <a:gd name="T65" fmla="*/ 2281 h 2382"/>
                              <a:gd name="T66" fmla="*/ 285 w 963"/>
                              <a:gd name="T67" fmla="*/ 2225 h 2382"/>
                              <a:gd name="T68" fmla="*/ 228 w 963"/>
                              <a:gd name="T69" fmla="*/ 2157 h 2382"/>
                              <a:gd name="T70" fmla="*/ 184 w 963"/>
                              <a:gd name="T71" fmla="*/ 2082 h 2382"/>
                              <a:gd name="T72" fmla="*/ 139 w 963"/>
                              <a:gd name="T73" fmla="*/ 2000 h 2382"/>
                              <a:gd name="T74" fmla="*/ 109 w 963"/>
                              <a:gd name="T75" fmla="*/ 1902 h 2382"/>
                              <a:gd name="T76" fmla="*/ 82 w 963"/>
                              <a:gd name="T77" fmla="*/ 1789 h 2382"/>
                              <a:gd name="T78" fmla="*/ 0 w 963"/>
                              <a:gd name="T79" fmla="*/ 123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63" h="2382">
                                <a:moveTo>
                                  <a:pt x="0" y="123"/>
                                </a:moveTo>
                                <a:lnTo>
                                  <a:pt x="49" y="82"/>
                                </a:lnTo>
                                <a:lnTo>
                                  <a:pt x="86" y="52"/>
                                </a:lnTo>
                                <a:lnTo>
                                  <a:pt x="131" y="26"/>
                                </a:lnTo>
                                <a:lnTo>
                                  <a:pt x="180" y="0"/>
                                </a:lnTo>
                                <a:lnTo>
                                  <a:pt x="551" y="1598"/>
                                </a:lnTo>
                                <a:lnTo>
                                  <a:pt x="551" y="1669"/>
                                </a:lnTo>
                                <a:lnTo>
                                  <a:pt x="554" y="1737"/>
                                </a:lnTo>
                                <a:lnTo>
                                  <a:pt x="569" y="1801"/>
                                </a:lnTo>
                                <a:lnTo>
                                  <a:pt x="588" y="1861"/>
                                </a:lnTo>
                                <a:lnTo>
                                  <a:pt x="611" y="1917"/>
                                </a:lnTo>
                                <a:lnTo>
                                  <a:pt x="637" y="1969"/>
                                </a:lnTo>
                                <a:lnTo>
                                  <a:pt x="700" y="2060"/>
                                </a:lnTo>
                                <a:lnTo>
                                  <a:pt x="768" y="2135"/>
                                </a:lnTo>
                                <a:lnTo>
                                  <a:pt x="839" y="2195"/>
                                </a:lnTo>
                                <a:lnTo>
                                  <a:pt x="906" y="2240"/>
                                </a:lnTo>
                                <a:lnTo>
                                  <a:pt x="963" y="2273"/>
                                </a:lnTo>
                                <a:lnTo>
                                  <a:pt x="899" y="2262"/>
                                </a:lnTo>
                                <a:lnTo>
                                  <a:pt x="824" y="2247"/>
                                </a:lnTo>
                                <a:lnTo>
                                  <a:pt x="749" y="2225"/>
                                </a:lnTo>
                                <a:lnTo>
                                  <a:pt x="670" y="2198"/>
                                </a:lnTo>
                                <a:lnTo>
                                  <a:pt x="596" y="2165"/>
                                </a:lnTo>
                                <a:lnTo>
                                  <a:pt x="524" y="2127"/>
                                </a:lnTo>
                                <a:lnTo>
                                  <a:pt x="461" y="2078"/>
                                </a:lnTo>
                                <a:lnTo>
                                  <a:pt x="405" y="2030"/>
                                </a:lnTo>
                                <a:lnTo>
                                  <a:pt x="397" y="2056"/>
                                </a:lnTo>
                                <a:lnTo>
                                  <a:pt x="397" y="2093"/>
                                </a:lnTo>
                                <a:lnTo>
                                  <a:pt x="408" y="2142"/>
                                </a:lnTo>
                                <a:lnTo>
                                  <a:pt x="420" y="2195"/>
                                </a:lnTo>
                                <a:lnTo>
                                  <a:pt x="457" y="2300"/>
                                </a:lnTo>
                                <a:lnTo>
                                  <a:pt x="487" y="2382"/>
                                </a:lnTo>
                                <a:lnTo>
                                  <a:pt x="416" y="2333"/>
                                </a:lnTo>
                                <a:lnTo>
                                  <a:pt x="348" y="2281"/>
                                </a:lnTo>
                                <a:lnTo>
                                  <a:pt x="285" y="2225"/>
                                </a:lnTo>
                                <a:lnTo>
                                  <a:pt x="228" y="2157"/>
                                </a:lnTo>
                                <a:lnTo>
                                  <a:pt x="184" y="2082"/>
                                </a:lnTo>
                                <a:lnTo>
                                  <a:pt x="139" y="2000"/>
                                </a:lnTo>
                                <a:lnTo>
                                  <a:pt x="109" y="1902"/>
                                </a:lnTo>
                                <a:lnTo>
                                  <a:pt x="82" y="1789"/>
                                </a:lnTo>
                                <a:lnTo>
                                  <a:pt x="0" y="123"/>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33" name="Line 52"/>
                        <wps:cNvCnPr>
                          <a:cxnSpLocks noChangeShapeType="1"/>
                        </wps:cNvCnPr>
                        <wps:spPr bwMode="auto">
                          <a:xfrm>
                            <a:off x="2147" y="2007"/>
                            <a:ext cx="15" cy="17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34" name="Group 53"/>
                      <wpg:cNvGrpSpPr>
                        <a:grpSpLocks/>
                      </wpg:cNvGrpSpPr>
                      <wpg:grpSpPr bwMode="auto">
                        <a:xfrm>
                          <a:off x="2514" y="1183"/>
                          <a:ext cx="748" cy="768"/>
                          <a:chOff x="1802" y="1052"/>
                          <a:chExt cx="1819" cy="1868"/>
                        </a:xfrm>
                      </wpg:grpSpPr>
                      <wps:wsp>
                        <wps:cNvPr id="535" name="Freeform 54"/>
                        <wps:cNvSpPr>
                          <a:spLocks/>
                        </wps:cNvSpPr>
                        <wps:spPr bwMode="auto">
                          <a:xfrm>
                            <a:off x="1802" y="1052"/>
                            <a:ext cx="1819" cy="1868"/>
                          </a:xfrm>
                          <a:custGeom>
                            <a:avLst/>
                            <a:gdLst>
                              <a:gd name="T0" fmla="*/ 1759 w 1819"/>
                              <a:gd name="T1" fmla="*/ 1269 h 1868"/>
                              <a:gd name="T2" fmla="*/ 1804 w 1819"/>
                              <a:gd name="T3" fmla="*/ 1112 h 1868"/>
                              <a:gd name="T4" fmla="*/ 1819 w 1819"/>
                              <a:gd name="T5" fmla="*/ 951 h 1868"/>
                              <a:gd name="T6" fmla="*/ 1808 w 1819"/>
                              <a:gd name="T7" fmla="*/ 786 h 1868"/>
                              <a:gd name="T8" fmla="*/ 1770 w 1819"/>
                              <a:gd name="T9" fmla="*/ 629 h 1868"/>
                              <a:gd name="T10" fmla="*/ 1707 w 1819"/>
                              <a:gd name="T11" fmla="*/ 483 h 1868"/>
                              <a:gd name="T12" fmla="*/ 1617 w 1819"/>
                              <a:gd name="T13" fmla="*/ 348 h 1868"/>
                              <a:gd name="T14" fmla="*/ 1508 w 1819"/>
                              <a:gd name="T15" fmla="*/ 228 h 1868"/>
                              <a:gd name="T16" fmla="*/ 1377 w 1819"/>
                              <a:gd name="T17" fmla="*/ 131 h 1868"/>
                              <a:gd name="T18" fmla="*/ 1239 w 1819"/>
                              <a:gd name="T19" fmla="*/ 60 h 1868"/>
                              <a:gd name="T20" fmla="*/ 1085 w 1819"/>
                              <a:gd name="T21" fmla="*/ 15 h 1868"/>
                              <a:gd name="T22" fmla="*/ 928 w 1819"/>
                              <a:gd name="T23" fmla="*/ 0 h 1868"/>
                              <a:gd name="T24" fmla="*/ 767 w 1819"/>
                              <a:gd name="T25" fmla="*/ 11 h 1868"/>
                              <a:gd name="T26" fmla="*/ 614 w 1819"/>
                              <a:gd name="T27" fmla="*/ 48 h 1868"/>
                              <a:gd name="T28" fmla="*/ 468 w 1819"/>
                              <a:gd name="T29" fmla="*/ 116 h 1868"/>
                              <a:gd name="T30" fmla="*/ 371 w 1819"/>
                              <a:gd name="T31" fmla="*/ 183 h 1868"/>
                              <a:gd name="T32" fmla="*/ 311 w 1819"/>
                              <a:gd name="T33" fmla="*/ 232 h 1868"/>
                              <a:gd name="T34" fmla="*/ 296 w 1819"/>
                              <a:gd name="T35" fmla="*/ 243 h 1868"/>
                              <a:gd name="T36" fmla="*/ 225 w 1819"/>
                              <a:gd name="T37" fmla="*/ 322 h 1868"/>
                              <a:gd name="T38" fmla="*/ 131 w 1819"/>
                              <a:gd name="T39" fmla="*/ 453 h 1868"/>
                              <a:gd name="T40" fmla="*/ 60 w 1819"/>
                              <a:gd name="T41" fmla="*/ 599 h 1868"/>
                              <a:gd name="T42" fmla="*/ 19 w 1819"/>
                              <a:gd name="T43" fmla="*/ 756 h 1868"/>
                              <a:gd name="T44" fmla="*/ 0 w 1819"/>
                              <a:gd name="T45" fmla="*/ 917 h 1868"/>
                              <a:gd name="T46" fmla="*/ 11 w 1819"/>
                              <a:gd name="T47" fmla="*/ 1082 h 1868"/>
                              <a:gd name="T48" fmla="*/ 49 w 1819"/>
                              <a:gd name="T49" fmla="*/ 1239 h 1868"/>
                              <a:gd name="T50" fmla="*/ 116 w 1819"/>
                              <a:gd name="T51" fmla="*/ 1389 h 1868"/>
                              <a:gd name="T52" fmla="*/ 202 w 1819"/>
                              <a:gd name="T53" fmla="*/ 1524 h 1868"/>
                              <a:gd name="T54" fmla="*/ 315 w 1819"/>
                              <a:gd name="T55" fmla="*/ 1640 h 1868"/>
                              <a:gd name="T56" fmla="*/ 442 w 1819"/>
                              <a:gd name="T57" fmla="*/ 1737 h 1868"/>
                              <a:gd name="T58" fmla="*/ 584 w 1819"/>
                              <a:gd name="T59" fmla="*/ 1808 h 1868"/>
                              <a:gd name="T60" fmla="*/ 737 w 1819"/>
                              <a:gd name="T61" fmla="*/ 1853 h 1868"/>
                              <a:gd name="T62" fmla="*/ 895 w 1819"/>
                              <a:gd name="T63" fmla="*/ 1868 h 1868"/>
                              <a:gd name="T64" fmla="*/ 1052 w 1819"/>
                              <a:gd name="T65" fmla="*/ 1857 h 1868"/>
                              <a:gd name="T66" fmla="*/ 1205 w 1819"/>
                              <a:gd name="T67" fmla="*/ 1819 h 1868"/>
                              <a:gd name="T68" fmla="*/ 1351 w 1819"/>
                              <a:gd name="T69" fmla="*/ 1752 h 1868"/>
                              <a:gd name="T70" fmla="*/ 1482 w 1819"/>
                              <a:gd name="T71" fmla="*/ 1662 h 1868"/>
                              <a:gd name="T72" fmla="*/ 1598 w 1819"/>
                              <a:gd name="T73" fmla="*/ 1550 h 1868"/>
                              <a:gd name="T74" fmla="*/ 1692 w 1819"/>
                              <a:gd name="T75" fmla="*/ 1415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19" h="1868">
                                <a:moveTo>
                                  <a:pt x="1729" y="1344"/>
                                </a:moveTo>
                                <a:lnTo>
                                  <a:pt x="1759" y="1269"/>
                                </a:lnTo>
                                <a:lnTo>
                                  <a:pt x="1785" y="1194"/>
                                </a:lnTo>
                                <a:lnTo>
                                  <a:pt x="1804" y="1112"/>
                                </a:lnTo>
                                <a:lnTo>
                                  <a:pt x="1815" y="1033"/>
                                </a:lnTo>
                                <a:lnTo>
                                  <a:pt x="1819" y="951"/>
                                </a:lnTo>
                                <a:lnTo>
                                  <a:pt x="1819" y="868"/>
                                </a:lnTo>
                                <a:lnTo>
                                  <a:pt x="1808" y="786"/>
                                </a:lnTo>
                                <a:lnTo>
                                  <a:pt x="1793" y="707"/>
                                </a:lnTo>
                                <a:lnTo>
                                  <a:pt x="1770" y="629"/>
                                </a:lnTo>
                                <a:lnTo>
                                  <a:pt x="1740" y="554"/>
                                </a:lnTo>
                                <a:lnTo>
                                  <a:pt x="1707" y="483"/>
                                </a:lnTo>
                                <a:lnTo>
                                  <a:pt x="1666" y="412"/>
                                </a:lnTo>
                                <a:lnTo>
                                  <a:pt x="1617" y="348"/>
                                </a:lnTo>
                                <a:lnTo>
                                  <a:pt x="1565" y="284"/>
                                </a:lnTo>
                                <a:lnTo>
                                  <a:pt x="1508" y="228"/>
                                </a:lnTo>
                                <a:lnTo>
                                  <a:pt x="1445" y="176"/>
                                </a:lnTo>
                                <a:lnTo>
                                  <a:pt x="1377" y="131"/>
                                </a:lnTo>
                                <a:lnTo>
                                  <a:pt x="1310" y="93"/>
                                </a:lnTo>
                                <a:lnTo>
                                  <a:pt x="1239" y="60"/>
                                </a:lnTo>
                                <a:lnTo>
                                  <a:pt x="1160" y="33"/>
                                </a:lnTo>
                                <a:lnTo>
                                  <a:pt x="1085" y="15"/>
                                </a:lnTo>
                                <a:lnTo>
                                  <a:pt x="1007" y="3"/>
                                </a:lnTo>
                                <a:lnTo>
                                  <a:pt x="928" y="0"/>
                                </a:lnTo>
                                <a:lnTo>
                                  <a:pt x="850" y="0"/>
                                </a:lnTo>
                                <a:lnTo>
                                  <a:pt x="767" y="11"/>
                                </a:lnTo>
                                <a:lnTo>
                                  <a:pt x="689" y="26"/>
                                </a:lnTo>
                                <a:lnTo>
                                  <a:pt x="614" y="48"/>
                                </a:lnTo>
                                <a:lnTo>
                                  <a:pt x="539" y="78"/>
                                </a:lnTo>
                                <a:lnTo>
                                  <a:pt x="468" y="116"/>
                                </a:lnTo>
                                <a:lnTo>
                                  <a:pt x="401" y="161"/>
                                </a:lnTo>
                                <a:lnTo>
                                  <a:pt x="371" y="183"/>
                                </a:lnTo>
                                <a:lnTo>
                                  <a:pt x="337" y="206"/>
                                </a:lnTo>
                                <a:lnTo>
                                  <a:pt x="311" y="232"/>
                                </a:lnTo>
                                <a:lnTo>
                                  <a:pt x="315" y="228"/>
                                </a:lnTo>
                                <a:lnTo>
                                  <a:pt x="296" y="243"/>
                                </a:lnTo>
                                <a:lnTo>
                                  <a:pt x="277" y="262"/>
                                </a:lnTo>
                                <a:lnTo>
                                  <a:pt x="225" y="322"/>
                                </a:lnTo>
                                <a:lnTo>
                                  <a:pt x="172" y="385"/>
                                </a:lnTo>
                                <a:lnTo>
                                  <a:pt x="131" y="453"/>
                                </a:lnTo>
                                <a:lnTo>
                                  <a:pt x="94" y="524"/>
                                </a:lnTo>
                                <a:lnTo>
                                  <a:pt x="60" y="599"/>
                                </a:lnTo>
                                <a:lnTo>
                                  <a:pt x="34" y="677"/>
                                </a:lnTo>
                                <a:lnTo>
                                  <a:pt x="19" y="756"/>
                                </a:lnTo>
                                <a:lnTo>
                                  <a:pt x="8" y="835"/>
                                </a:lnTo>
                                <a:lnTo>
                                  <a:pt x="0" y="917"/>
                                </a:lnTo>
                                <a:lnTo>
                                  <a:pt x="4" y="999"/>
                                </a:lnTo>
                                <a:lnTo>
                                  <a:pt x="11" y="1082"/>
                                </a:lnTo>
                                <a:lnTo>
                                  <a:pt x="26" y="1160"/>
                                </a:lnTo>
                                <a:lnTo>
                                  <a:pt x="49" y="1239"/>
                                </a:lnTo>
                                <a:lnTo>
                                  <a:pt x="79" y="1314"/>
                                </a:lnTo>
                                <a:lnTo>
                                  <a:pt x="116" y="1389"/>
                                </a:lnTo>
                                <a:lnTo>
                                  <a:pt x="157" y="1456"/>
                                </a:lnTo>
                                <a:lnTo>
                                  <a:pt x="202" y="1524"/>
                                </a:lnTo>
                                <a:lnTo>
                                  <a:pt x="255" y="1584"/>
                                </a:lnTo>
                                <a:lnTo>
                                  <a:pt x="315" y="1640"/>
                                </a:lnTo>
                                <a:lnTo>
                                  <a:pt x="374" y="1692"/>
                                </a:lnTo>
                                <a:lnTo>
                                  <a:pt x="442" y="1737"/>
                                </a:lnTo>
                                <a:lnTo>
                                  <a:pt x="513" y="1774"/>
                                </a:lnTo>
                                <a:lnTo>
                                  <a:pt x="584" y="1808"/>
                                </a:lnTo>
                                <a:lnTo>
                                  <a:pt x="659" y="1834"/>
                                </a:lnTo>
                                <a:lnTo>
                                  <a:pt x="737" y="1853"/>
                                </a:lnTo>
                                <a:lnTo>
                                  <a:pt x="816" y="1864"/>
                                </a:lnTo>
                                <a:lnTo>
                                  <a:pt x="895" y="1868"/>
                                </a:lnTo>
                                <a:lnTo>
                                  <a:pt x="973" y="1868"/>
                                </a:lnTo>
                                <a:lnTo>
                                  <a:pt x="1052" y="1857"/>
                                </a:lnTo>
                                <a:lnTo>
                                  <a:pt x="1130" y="1842"/>
                                </a:lnTo>
                                <a:lnTo>
                                  <a:pt x="1205" y="1819"/>
                                </a:lnTo>
                                <a:lnTo>
                                  <a:pt x="1280" y="1789"/>
                                </a:lnTo>
                                <a:lnTo>
                                  <a:pt x="1351" y="1752"/>
                                </a:lnTo>
                                <a:lnTo>
                                  <a:pt x="1419" y="1711"/>
                                </a:lnTo>
                                <a:lnTo>
                                  <a:pt x="1482" y="1662"/>
                                </a:lnTo>
                                <a:lnTo>
                                  <a:pt x="1542" y="1606"/>
                                </a:lnTo>
                                <a:lnTo>
                                  <a:pt x="1598" y="1550"/>
                                </a:lnTo>
                                <a:lnTo>
                                  <a:pt x="1647" y="1486"/>
                                </a:lnTo>
                                <a:lnTo>
                                  <a:pt x="1692" y="1415"/>
                                </a:lnTo>
                                <a:lnTo>
                                  <a:pt x="1729" y="1344"/>
                                </a:lnTo>
                                <a:close/>
                              </a:path>
                            </a:pathLst>
                          </a:custGeom>
                          <a:solidFill>
                            <a:srgbClr val="0000FF"/>
                          </a:solidFill>
                          <a:ln w="6350">
                            <a:solidFill>
                              <a:srgbClr val="000000"/>
                            </a:solidFill>
                            <a:round/>
                            <a:headEnd/>
                            <a:tailEnd/>
                          </a:ln>
                        </wps:spPr>
                        <wps:bodyPr rot="0" vert="horz" wrap="square" lIns="91440" tIns="45720" rIns="91440" bIns="45720" anchor="t" anchorCtr="0" upright="1">
                          <a:noAutofit/>
                        </wps:bodyPr>
                      </wps:wsp>
                      <wps:wsp>
                        <wps:cNvPr id="536" name="Freeform 55"/>
                        <wps:cNvSpPr>
                          <a:spLocks/>
                        </wps:cNvSpPr>
                        <wps:spPr bwMode="auto">
                          <a:xfrm>
                            <a:off x="2925" y="1280"/>
                            <a:ext cx="427" cy="536"/>
                          </a:xfrm>
                          <a:custGeom>
                            <a:avLst/>
                            <a:gdLst>
                              <a:gd name="T0" fmla="*/ 30 w 427"/>
                              <a:gd name="T1" fmla="*/ 127 h 536"/>
                              <a:gd name="T2" fmla="*/ 49 w 427"/>
                              <a:gd name="T3" fmla="*/ 105 h 536"/>
                              <a:gd name="T4" fmla="*/ 97 w 427"/>
                              <a:gd name="T5" fmla="*/ 90 h 536"/>
                              <a:gd name="T6" fmla="*/ 93 w 427"/>
                              <a:gd name="T7" fmla="*/ 56 h 536"/>
                              <a:gd name="T8" fmla="*/ 123 w 427"/>
                              <a:gd name="T9" fmla="*/ 41 h 536"/>
                              <a:gd name="T10" fmla="*/ 157 w 427"/>
                              <a:gd name="T11" fmla="*/ 11 h 536"/>
                              <a:gd name="T12" fmla="*/ 168 w 427"/>
                              <a:gd name="T13" fmla="*/ 15 h 536"/>
                              <a:gd name="T14" fmla="*/ 209 w 427"/>
                              <a:gd name="T15" fmla="*/ 30 h 536"/>
                              <a:gd name="T16" fmla="*/ 228 w 427"/>
                              <a:gd name="T17" fmla="*/ 11 h 536"/>
                              <a:gd name="T18" fmla="*/ 243 w 427"/>
                              <a:gd name="T19" fmla="*/ 49 h 536"/>
                              <a:gd name="T20" fmla="*/ 266 w 427"/>
                              <a:gd name="T21" fmla="*/ 45 h 536"/>
                              <a:gd name="T22" fmla="*/ 277 w 427"/>
                              <a:gd name="T23" fmla="*/ 23 h 536"/>
                              <a:gd name="T24" fmla="*/ 296 w 427"/>
                              <a:gd name="T25" fmla="*/ 11 h 536"/>
                              <a:gd name="T26" fmla="*/ 340 w 427"/>
                              <a:gd name="T27" fmla="*/ 8 h 536"/>
                              <a:gd name="T28" fmla="*/ 389 w 427"/>
                              <a:gd name="T29" fmla="*/ 53 h 536"/>
                              <a:gd name="T30" fmla="*/ 344 w 427"/>
                              <a:gd name="T31" fmla="*/ 41 h 536"/>
                              <a:gd name="T32" fmla="*/ 389 w 427"/>
                              <a:gd name="T33" fmla="*/ 90 h 536"/>
                              <a:gd name="T34" fmla="*/ 329 w 427"/>
                              <a:gd name="T35" fmla="*/ 90 h 536"/>
                              <a:gd name="T36" fmla="*/ 352 w 427"/>
                              <a:gd name="T37" fmla="*/ 127 h 536"/>
                              <a:gd name="T38" fmla="*/ 355 w 427"/>
                              <a:gd name="T39" fmla="*/ 150 h 536"/>
                              <a:gd name="T40" fmla="*/ 370 w 427"/>
                              <a:gd name="T41" fmla="*/ 157 h 536"/>
                              <a:gd name="T42" fmla="*/ 400 w 427"/>
                              <a:gd name="T43" fmla="*/ 157 h 536"/>
                              <a:gd name="T44" fmla="*/ 423 w 427"/>
                              <a:gd name="T45" fmla="*/ 169 h 536"/>
                              <a:gd name="T46" fmla="*/ 400 w 427"/>
                              <a:gd name="T47" fmla="*/ 191 h 536"/>
                              <a:gd name="T48" fmla="*/ 367 w 427"/>
                              <a:gd name="T49" fmla="*/ 214 h 536"/>
                              <a:gd name="T50" fmla="*/ 337 w 427"/>
                              <a:gd name="T51" fmla="*/ 232 h 536"/>
                              <a:gd name="T52" fmla="*/ 307 w 427"/>
                              <a:gd name="T53" fmla="*/ 281 h 536"/>
                              <a:gd name="T54" fmla="*/ 318 w 427"/>
                              <a:gd name="T55" fmla="*/ 307 h 536"/>
                              <a:gd name="T56" fmla="*/ 292 w 427"/>
                              <a:gd name="T57" fmla="*/ 322 h 536"/>
                              <a:gd name="T58" fmla="*/ 288 w 427"/>
                              <a:gd name="T59" fmla="*/ 348 h 536"/>
                              <a:gd name="T60" fmla="*/ 273 w 427"/>
                              <a:gd name="T61" fmla="*/ 367 h 536"/>
                              <a:gd name="T62" fmla="*/ 251 w 427"/>
                              <a:gd name="T63" fmla="*/ 386 h 536"/>
                              <a:gd name="T64" fmla="*/ 232 w 427"/>
                              <a:gd name="T65" fmla="*/ 367 h 536"/>
                              <a:gd name="T66" fmla="*/ 224 w 427"/>
                              <a:gd name="T67" fmla="*/ 397 h 536"/>
                              <a:gd name="T68" fmla="*/ 224 w 427"/>
                              <a:gd name="T69" fmla="*/ 423 h 536"/>
                              <a:gd name="T70" fmla="*/ 217 w 427"/>
                              <a:gd name="T71" fmla="*/ 427 h 536"/>
                              <a:gd name="T72" fmla="*/ 198 w 427"/>
                              <a:gd name="T73" fmla="*/ 434 h 536"/>
                              <a:gd name="T74" fmla="*/ 187 w 427"/>
                              <a:gd name="T75" fmla="*/ 457 h 536"/>
                              <a:gd name="T76" fmla="*/ 146 w 427"/>
                              <a:gd name="T77" fmla="*/ 457 h 536"/>
                              <a:gd name="T78" fmla="*/ 97 w 427"/>
                              <a:gd name="T79" fmla="*/ 472 h 536"/>
                              <a:gd name="T80" fmla="*/ 49 w 427"/>
                              <a:gd name="T81" fmla="*/ 502 h 536"/>
                              <a:gd name="T82" fmla="*/ 26 w 427"/>
                              <a:gd name="T83" fmla="*/ 536 h 536"/>
                              <a:gd name="T84" fmla="*/ 0 w 427"/>
                              <a:gd name="T85" fmla="*/ 502 h 536"/>
                              <a:gd name="T86" fmla="*/ 15 w 427"/>
                              <a:gd name="T87" fmla="*/ 457 h 536"/>
                              <a:gd name="T88" fmla="*/ 22 w 427"/>
                              <a:gd name="T89" fmla="*/ 427 h 536"/>
                              <a:gd name="T90" fmla="*/ 49 w 427"/>
                              <a:gd name="T91" fmla="*/ 386 h 536"/>
                              <a:gd name="T92" fmla="*/ 45 w 427"/>
                              <a:gd name="T93" fmla="*/ 352 h 536"/>
                              <a:gd name="T94" fmla="*/ 67 w 427"/>
                              <a:gd name="T95" fmla="*/ 352 h 536"/>
                              <a:gd name="T96" fmla="*/ 41 w 427"/>
                              <a:gd name="T97" fmla="*/ 326 h 536"/>
                              <a:gd name="T98" fmla="*/ 64 w 427"/>
                              <a:gd name="T99" fmla="*/ 27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7" h="536">
                                <a:moveTo>
                                  <a:pt x="41" y="150"/>
                                </a:moveTo>
                                <a:lnTo>
                                  <a:pt x="30" y="142"/>
                                </a:lnTo>
                                <a:lnTo>
                                  <a:pt x="37" y="131"/>
                                </a:lnTo>
                                <a:lnTo>
                                  <a:pt x="30" y="127"/>
                                </a:lnTo>
                                <a:lnTo>
                                  <a:pt x="26" y="127"/>
                                </a:lnTo>
                                <a:lnTo>
                                  <a:pt x="26" y="112"/>
                                </a:lnTo>
                                <a:lnTo>
                                  <a:pt x="41" y="105"/>
                                </a:lnTo>
                                <a:lnTo>
                                  <a:pt x="49" y="105"/>
                                </a:lnTo>
                                <a:lnTo>
                                  <a:pt x="60" y="94"/>
                                </a:lnTo>
                                <a:lnTo>
                                  <a:pt x="75" y="101"/>
                                </a:lnTo>
                                <a:lnTo>
                                  <a:pt x="86" y="97"/>
                                </a:lnTo>
                                <a:lnTo>
                                  <a:pt x="97" y="90"/>
                                </a:lnTo>
                                <a:lnTo>
                                  <a:pt x="105" y="75"/>
                                </a:lnTo>
                                <a:lnTo>
                                  <a:pt x="101" y="68"/>
                                </a:lnTo>
                                <a:lnTo>
                                  <a:pt x="82" y="64"/>
                                </a:lnTo>
                                <a:lnTo>
                                  <a:pt x="93" y="56"/>
                                </a:lnTo>
                                <a:lnTo>
                                  <a:pt x="101" y="53"/>
                                </a:lnTo>
                                <a:lnTo>
                                  <a:pt x="116" y="41"/>
                                </a:lnTo>
                                <a:lnTo>
                                  <a:pt x="123" y="45"/>
                                </a:lnTo>
                                <a:lnTo>
                                  <a:pt x="123" y="41"/>
                                </a:lnTo>
                                <a:lnTo>
                                  <a:pt x="135" y="45"/>
                                </a:lnTo>
                                <a:lnTo>
                                  <a:pt x="138" y="49"/>
                                </a:lnTo>
                                <a:lnTo>
                                  <a:pt x="138" y="30"/>
                                </a:lnTo>
                                <a:lnTo>
                                  <a:pt x="157" y="11"/>
                                </a:lnTo>
                                <a:lnTo>
                                  <a:pt x="165" y="8"/>
                                </a:lnTo>
                                <a:lnTo>
                                  <a:pt x="168" y="15"/>
                                </a:lnTo>
                                <a:lnTo>
                                  <a:pt x="165" y="19"/>
                                </a:lnTo>
                                <a:lnTo>
                                  <a:pt x="168" y="15"/>
                                </a:lnTo>
                                <a:lnTo>
                                  <a:pt x="172" y="8"/>
                                </a:lnTo>
                                <a:lnTo>
                                  <a:pt x="209" y="15"/>
                                </a:lnTo>
                                <a:lnTo>
                                  <a:pt x="202" y="26"/>
                                </a:lnTo>
                                <a:lnTo>
                                  <a:pt x="209" y="30"/>
                                </a:lnTo>
                                <a:lnTo>
                                  <a:pt x="213" y="41"/>
                                </a:lnTo>
                                <a:lnTo>
                                  <a:pt x="217" y="45"/>
                                </a:lnTo>
                                <a:lnTo>
                                  <a:pt x="224" y="23"/>
                                </a:lnTo>
                                <a:lnTo>
                                  <a:pt x="228" y="11"/>
                                </a:lnTo>
                                <a:lnTo>
                                  <a:pt x="232" y="15"/>
                                </a:lnTo>
                                <a:lnTo>
                                  <a:pt x="232" y="26"/>
                                </a:lnTo>
                                <a:lnTo>
                                  <a:pt x="239" y="45"/>
                                </a:lnTo>
                                <a:lnTo>
                                  <a:pt x="243" y="49"/>
                                </a:lnTo>
                                <a:lnTo>
                                  <a:pt x="243" y="60"/>
                                </a:lnTo>
                                <a:lnTo>
                                  <a:pt x="251" y="68"/>
                                </a:lnTo>
                                <a:lnTo>
                                  <a:pt x="254" y="53"/>
                                </a:lnTo>
                                <a:lnTo>
                                  <a:pt x="266" y="45"/>
                                </a:lnTo>
                                <a:lnTo>
                                  <a:pt x="262" y="34"/>
                                </a:lnTo>
                                <a:lnTo>
                                  <a:pt x="262" y="23"/>
                                </a:lnTo>
                                <a:lnTo>
                                  <a:pt x="273" y="15"/>
                                </a:lnTo>
                                <a:lnTo>
                                  <a:pt x="277" y="23"/>
                                </a:lnTo>
                                <a:lnTo>
                                  <a:pt x="277" y="11"/>
                                </a:lnTo>
                                <a:lnTo>
                                  <a:pt x="266" y="0"/>
                                </a:lnTo>
                                <a:lnTo>
                                  <a:pt x="296" y="0"/>
                                </a:lnTo>
                                <a:lnTo>
                                  <a:pt x="296" y="11"/>
                                </a:lnTo>
                                <a:lnTo>
                                  <a:pt x="307" y="19"/>
                                </a:lnTo>
                                <a:lnTo>
                                  <a:pt x="314" y="11"/>
                                </a:lnTo>
                                <a:lnTo>
                                  <a:pt x="318" y="4"/>
                                </a:lnTo>
                                <a:lnTo>
                                  <a:pt x="340" y="8"/>
                                </a:lnTo>
                                <a:lnTo>
                                  <a:pt x="370" y="23"/>
                                </a:lnTo>
                                <a:lnTo>
                                  <a:pt x="378" y="30"/>
                                </a:lnTo>
                                <a:lnTo>
                                  <a:pt x="382" y="45"/>
                                </a:lnTo>
                                <a:lnTo>
                                  <a:pt x="389" y="53"/>
                                </a:lnTo>
                                <a:lnTo>
                                  <a:pt x="378" y="45"/>
                                </a:lnTo>
                                <a:lnTo>
                                  <a:pt x="363" y="49"/>
                                </a:lnTo>
                                <a:lnTo>
                                  <a:pt x="355" y="34"/>
                                </a:lnTo>
                                <a:lnTo>
                                  <a:pt x="344" y="41"/>
                                </a:lnTo>
                                <a:lnTo>
                                  <a:pt x="367" y="56"/>
                                </a:lnTo>
                                <a:lnTo>
                                  <a:pt x="382" y="64"/>
                                </a:lnTo>
                                <a:lnTo>
                                  <a:pt x="385" y="71"/>
                                </a:lnTo>
                                <a:lnTo>
                                  <a:pt x="389" y="90"/>
                                </a:lnTo>
                                <a:lnTo>
                                  <a:pt x="385" y="101"/>
                                </a:lnTo>
                                <a:lnTo>
                                  <a:pt x="370" y="101"/>
                                </a:lnTo>
                                <a:lnTo>
                                  <a:pt x="355" y="101"/>
                                </a:lnTo>
                                <a:lnTo>
                                  <a:pt x="329" y="90"/>
                                </a:lnTo>
                                <a:lnTo>
                                  <a:pt x="325" y="101"/>
                                </a:lnTo>
                                <a:lnTo>
                                  <a:pt x="355" y="105"/>
                                </a:lnTo>
                                <a:lnTo>
                                  <a:pt x="344" y="124"/>
                                </a:lnTo>
                                <a:lnTo>
                                  <a:pt x="352" y="127"/>
                                </a:lnTo>
                                <a:lnTo>
                                  <a:pt x="359" y="112"/>
                                </a:lnTo>
                                <a:lnTo>
                                  <a:pt x="378" y="116"/>
                                </a:lnTo>
                                <a:lnTo>
                                  <a:pt x="374" y="139"/>
                                </a:lnTo>
                                <a:lnTo>
                                  <a:pt x="355" y="150"/>
                                </a:lnTo>
                                <a:lnTo>
                                  <a:pt x="340" y="165"/>
                                </a:lnTo>
                                <a:lnTo>
                                  <a:pt x="337" y="172"/>
                                </a:lnTo>
                                <a:lnTo>
                                  <a:pt x="355" y="165"/>
                                </a:lnTo>
                                <a:lnTo>
                                  <a:pt x="370" y="157"/>
                                </a:lnTo>
                                <a:lnTo>
                                  <a:pt x="378" y="146"/>
                                </a:lnTo>
                                <a:lnTo>
                                  <a:pt x="378" y="161"/>
                                </a:lnTo>
                                <a:lnTo>
                                  <a:pt x="385" y="161"/>
                                </a:lnTo>
                                <a:lnTo>
                                  <a:pt x="400" y="157"/>
                                </a:lnTo>
                                <a:lnTo>
                                  <a:pt x="412" y="150"/>
                                </a:lnTo>
                                <a:lnTo>
                                  <a:pt x="412" y="157"/>
                                </a:lnTo>
                                <a:lnTo>
                                  <a:pt x="419" y="161"/>
                                </a:lnTo>
                                <a:lnTo>
                                  <a:pt x="423" y="169"/>
                                </a:lnTo>
                                <a:lnTo>
                                  <a:pt x="427" y="180"/>
                                </a:lnTo>
                                <a:lnTo>
                                  <a:pt x="423" y="184"/>
                                </a:lnTo>
                                <a:lnTo>
                                  <a:pt x="404" y="191"/>
                                </a:lnTo>
                                <a:lnTo>
                                  <a:pt x="400" y="191"/>
                                </a:lnTo>
                                <a:lnTo>
                                  <a:pt x="389" y="199"/>
                                </a:lnTo>
                                <a:lnTo>
                                  <a:pt x="370" y="191"/>
                                </a:lnTo>
                                <a:lnTo>
                                  <a:pt x="370" y="199"/>
                                </a:lnTo>
                                <a:lnTo>
                                  <a:pt x="367" y="214"/>
                                </a:lnTo>
                                <a:lnTo>
                                  <a:pt x="355" y="221"/>
                                </a:lnTo>
                                <a:lnTo>
                                  <a:pt x="348" y="221"/>
                                </a:lnTo>
                                <a:lnTo>
                                  <a:pt x="344" y="225"/>
                                </a:lnTo>
                                <a:lnTo>
                                  <a:pt x="337" y="232"/>
                                </a:lnTo>
                                <a:lnTo>
                                  <a:pt x="325" y="243"/>
                                </a:lnTo>
                                <a:lnTo>
                                  <a:pt x="318" y="258"/>
                                </a:lnTo>
                                <a:lnTo>
                                  <a:pt x="314" y="266"/>
                                </a:lnTo>
                                <a:lnTo>
                                  <a:pt x="307" y="281"/>
                                </a:lnTo>
                                <a:lnTo>
                                  <a:pt x="322" y="281"/>
                                </a:lnTo>
                                <a:lnTo>
                                  <a:pt x="314" y="292"/>
                                </a:lnTo>
                                <a:lnTo>
                                  <a:pt x="311" y="300"/>
                                </a:lnTo>
                                <a:lnTo>
                                  <a:pt x="318" y="307"/>
                                </a:lnTo>
                                <a:lnTo>
                                  <a:pt x="314" y="311"/>
                                </a:lnTo>
                                <a:lnTo>
                                  <a:pt x="303" y="315"/>
                                </a:lnTo>
                                <a:lnTo>
                                  <a:pt x="296" y="303"/>
                                </a:lnTo>
                                <a:lnTo>
                                  <a:pt x="292" y="322"/>
                                </a:lnTo>
                                <a:lnTo>
                                  <a:pt x="284" y="330"/>
                                </a:lnTo>
                                <a:lnTo>
                                  <a:pt x="281" y="333"/>
                                </a:lnTo>
                                <a:lnTo>
                                  <a:pt x="296" y="337"/>
                                </a:lnTo>
                                <a:lnTo>
                                  <a:pt x="288" y="348"/>
                                </a:lnTo>
                                <a:lnTo>
                                  <a:pt x="281" y="352"/>
                                </a:lnTo>
                                <a:lnTo>
                                  <a:pt x="273" y="352"/>
                                </a:lnTo>
                                <a:lnTo>
                                  <a:pt x="277" y="367"/>
                                </a:lnTo>
                                <a:lnTo>
                                  <a:pt x="273" y="367"/>
                                </a:lnTo>
                                <a:lnTo>
                                  <a:pt x="266" y="363"/>
                                </a:lnTo>
                                <a:lnTo>
                                  <a:pt x="262" y="363"/>
                                </a:lnTo>
                                <a:lnTo>
                                  <a:pt x="262" y="375"/>
                                </a:lnTo>
                                <a:lnTo>
                                  <a:pt x="251" y="386"/>
                                </a:lnTo>
                                <a:lnTo>
                                  <a:pt x="247" y="382"/>
                                </a:lnTo>
                                <a:lnTo>
                                  <a:pt x="243" y="371"/>
                                </a:lnTo>
                                <a:lnTo>
                                  <a:pt x="239" y="371"/>
                                </a:lnTo>
                                <a:lnTo>
                                  <a:pt x="232" y="367"/>
                                </a:lnTo>
                                <a:lnTo>
                                  <a:pt x="228" y="375"/>
                                </a:lnTo>
                                <a:lnTo>
                                  <a:pt x="224" y="386"/>
                                </a:lnTo>
                                <a:lnTo>
                                  <a:pt x="224" y="397"/>
                                </a:lnTo>
                                <a:lnTo>
                                  <a:pt x="232" y="397"/>
                                </a:lnTo>
                                <a:lnTo>
                                  <a:pt x="236" y="404"/>
                                </a:lnTo>
                                <a:lnTo>
                                  <a:pt x="228" y="419"/>
                                </a:lnTo>
                                <a:lnTo>
                                  <a:pt x="224" y="423"/>
                                </a:lnTo>
                                <a:lnTo>
                                  <a:pt x="224" y="431"/>
                                </a:lnTo>
                                <a:lnTo>
                                  <a:pt x="217" y="438"/>
                                </a:lnTo>
                                <a:lnTo>
                                  <a:pt x="213" y="438"/>
                                </a:lnTo>
                                <a:lnTo>
                                  <a:pt x="217" y="427"/>
                                </a:lnTo>
                                <a:lnTo>
                                  <a:pt x="213" y="419"/>
                                </a:lnTo>
                                <a:lnTo>
                                  <a:pt x="206" y="419"/>
                                </a:lnTo>
                                <a:lnTo>
                                  <a:pt x="195" y="431"/>
                                </a:lnTo>
                                <a:lnTo>
                                  <a:pt x="198" y="434"/>
                                </a:lnTo>
                                <a:lnTo>
                                  <a:pt x="202" y="442"/>
                                </a:lnTo>
                                <a:lnTo>
                                  <a:pt x="213" y="449"/>
                                </a:lnTo>
                                <a:lnTo>
                                  <a:pt x="198" y="453"/>
                                </a:lnTo>
                                <a:lnTo>
                                  <a:pt x="187" y="457"/>
                                </a:lnTo>
                                <a:lnTo>
                                  <a:pt x="176" y="457"/>
                                </a:lnTo>
                                <a:lnTo>
                                  <a:pt x="165" y="457"/>
                                </a:lnTo>
                                <a:lnTo>
                                  <a:pt x="153" y="457"/>
                                </a:lnTo>
                                <a:lnTo>
                                  <a:pt x="146" y="457"/>
                                </a:lnTo>
                                <a:lnTo>
                                  <a:pt x="135" y="468"/>
                                </a:lnTo>
                                <a:lnTo>
                                  <a:pt x="123" y="464"/>
                                </a:lnTo>
                                <a:lnTo>
                                  <a:pt x="108" y="468"/>
                                </a:lnTo>
                                <a:lnTo>
                                  <a:pt x="97" y="472"/>
                                </a:lnTo>
                                <a:lnTo>
                                  <a:pt x="82" y="472"/>
                                </a:lnTo>
                                <a:lnTo>
                                  <a:pt x="71" y="479"/>
                                </a:lnTo>
                                <a:lnTo>
                                  <a:pt x="60" y="494"/>
                                </a:lnTo>
                                <a:lnTo>
                                  <a:pt x="49" y="502"/>
                                </a:lnTo>
                                <a:lnTo>
                                  <a:pt x="45" y="513"/>
                                </a:lnTo>
                                <a:lnTo>
                                  <a:pt x="41" y="521"/>
                                </a:lnTo>
                                <a:lnTo>
                                  <a:pt x="34" y="528"/>
                                </a:lnTo>
                                <a:lnTo>
                                  <a:pt x="26" y="536"/>
                                </a:lnTo>
                                <a:lnTo>
                                  <a:pt x="19" y="528"/>
                                </a:lnTo>
                                <a:lnTo>
                                  <a:pt x="7" y="517"/>
                                </a:lnTo>
                                <a:lnTo>
                                  <a:pt x="0" y="513"/>
                                </a:lnTo>
                                <a:lnTo>
                                  <a:pt x="0" y="502"/>
                                </a:lnTo>
                                <a:lnTo>
                                  <a:pt x="4" y="487"/>
                                </a:lnTo>
                                <a:lnTo>
                                  <a:pt x="7" y="476"/>
                                </a:lnTo>
                                <a:lnTo>
                                  <a:pt x="11" y="468"/>
                                </a:lnTo>
                                <a:lnTo>
                                  <a:pt x="15" y="457"/>
                                </a:lnTo>
                                <a:lnTo>
                                  <a:pt x="7" y="453"/>
                                </a:lnTo>
                                <a:lnTo>
                                  <a:pt x="7" y="442"/>
                                </a:lnTo>
                                <a:lnTo>
                                  <a:pt x="11" y="427"/>
                                </a:lnTo>
                                <a:lnTo>
                                  <a:pt x="22" y="427"/>
                                </a:lnTo>
                                <a:lnTo>
                                  <a:pt x="19" y="419"/>
                                </a:lnTo>
                                <a:lnTo>
                                  <a:pt x="26" y="401"/>
                                </a:lnTo>
                                <a:lnTo>
                                  <a:pt x="34" y="401"/>
                                </a:lnTo>
                                <a:lnTo>
                                  <a:pt x="49" y="386"/>
                                </a:lnTo>
                                <a:lnTo>
                                  <a:pt x="56" y="375"/>
                                </a:lnTo>
                                <a:lnTo>
                                  <a:pt x="49" y="367"/>
                                </a:lnTo>
                                <a:lnTo>
                                  <a:pt x="45" y="360"/>
                                </a:lnTo>
                                <a:lnTo>
                                  <a:pt x="45" y="352"/>
                                </a:lnTo>
                                <a:lnTo>
                                  <a:pt x="45" y="337"/>
                                </a:lnTo>
                                <a:lnTo>
                                  <a:pt x="60" y="348"/>
                                </a:lnTo>
                                <a:lnTo>
                                  <a:pt x="64" y="360"/>
                                </a:lnTo>
                                <a:lnTo>
                                  <a:pt x="67" y="352"/>
                                </a:lnTo>
                                <a:lnTo>
                                  <a:pt x="56" y="337"/>
                                </a:lnTo>
                                <a:lnTo>
                                  <a:pt x="60" y="322"/>
                                </a:lnTo>
                                <a:lnTo>
                                  <a:pt x="49" y="333"/>
                                </a:lnTo>
                                <a:lnTo>
                                  <a:pt x="41" y="326"/>
                                </a:lnTo>
                                <a:lnTo>
                                  <a:pt x="56" y="307"/>
                                </a:lnTo>
                                <a:lnTo>
                                  <a:pt x="67" y="307"/>
                                </a:lnTo>
                                <a:lnTo>
                                  <a:pt x="64" y="296"/>
                                </a:lnTo>
                                <a:lnTo>
                                  <a:pt x="64" y="277"/>
                                </a:lnTo>
                                <a:lnTo>
                                  <a:pt x="41" y="1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37" name="Freeform 56"/>
                        <wps:cNvSpPr>
                          <a:spLocks/>
                        </wps:cNvSpPr>
                        <wps:spPr bwMode="auto">
                          <a:xfrm>
                            <a:off x="2558" y="2104"/>
                            <a:ext cx="11" cy="11"/>
                          </a:xfrm>
                          <a:custGeom>
                            <a:avLst/>
                            <a:gdLst>
                              <a:gd name="T0" fmla="*/ 4 w 11"/>
                              <a:gd name="T1" fmla="*/ 0 h 11"/>
                              <a:gd name="T2" fmla="*/ 11 w 11"/>
                              <a:gd name="T3" fmla="*/ 4 h 11"/>
                              <a:gd name="T4" fmla="*/ 8 w 11"/>
                              <a:gd name="T5" fmla="*/ 11 h 11"/>
                              <a:gd name="T6" fmla="*/ 4 w 11"/>
                              <a:gd name="T7" fmla="*/ 11 h 11"/>
                              <a:gd name="T8" fmla="*/ 0 w 11"/>
                              <a:gd name="T9" fmla="*/ 4 h 11"/>
                              <a:gd name="T10" fmla="*/ 4 w 11"/>
                              <a:gd name="T11" fmla="*/ 0 h 11"/>
                            </a:gdLst>
                            <a:ahLst/>
                            <a:cxnLst>
                              <a:cxn ang="0">
                                <a:pos x="T0" y="T1"/>
                              </a:cxn>
                              <a:cxn ang="0">
                                <a:pos x="T2" y="T3"/>
                              </a:cxn>
                              <a:cxn ang="0">
                                <a:pos x="T4" y="T5"/>
                              </a:cxn>
                              <a:cxn ang="0">
                                <a:pos x="T6" y="T7"/>
                              </a:cxn>
                              <a:cxn ang="0">
                                <a:pos x="T8" y="T9"/>
                              </a:cxn>
                              <a:cxn ang="0">
                                <a:pos x="T10" y="T11"/>
                              </a:cxn>
                            </a:cxnLst>
                            <a:rect l="0" t="0" r="r" b="b"/>
                            <a:pathLst>
                              <a:path w="11" h="11">
                                <a:moveTo>
                                  <a:pt x="4" y="0"/>
                                </a:moveTo>
                                <a:lnTo>
                                  <a:pt x="11" y="4"/>
                                </a:lnTo>
                                <a:lnTo>
                                  <a:pt x="8" y="11"/>
                                </a:lnTo>
                                <a:lnTo>
                                  <a:pt x="4" y="11"/>
                                </a:lnTo>
                                <a:lnTo>
                                  <a:pt x="0" y="4"/>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38" name="Freeform 57"/>
                        <wps:cNvSpPr>
                          <a:spLocks/>
                        </wps:cNvSpPr>
                        <wps:spPr bwMode="auto">
                          <a:xfrm>
                            <a:off x="2364" y="2104"/>
                            <a:ext cx="389" cy="453"/>
                          </a:xfrm>
                          <a:custGeom>
                            <a:avLst/>
                            <a:gdLst>
                              <a:gd name="T0" fmla="*/ 198 w 389"/>
                              <a:gd name="T1" fmla="*/ 7 h 453"/>
                              <a:gd name="T2" fmla="*/ 202 w 389"/>
                              <a:gd name="T3" fmla="*/ 7 h 453"/>
                              <a:gd name="T4" fmla="*/ 220 w 389"/>
                              <a:gd name="T5" fmla="*/ 0 h 453"/>
                              <a:gd name="T6" fmla="*/ 239 w 389"/>
                              <a:gd name="T7" fmla="*/ 4 h 453"/>
                              <a:gd name="T8" fmla="*/ 220 w 389"/>
                              <a:gd name="T9" fmla="*/ 15 h 453"/>
                              <a:gd name="T10" fmla="*/ 232 w 389"/>
                              <a:gd name="T11" fmla="*/ 15 h 453"/>
                              <a:gd name="T12" fmla="*/ 250 w 389"/>
                              <a:gd name="T13" fmla="*/ 22 h 453"/>
                              <a:gd name="T14" fmla="*/ 288 w 389"/>
                              <a:gd name="T15" fmla="*/ 34 h 453"/>
                              <a:gd name="T16" fmla="*/ 291 w 389"/>
                              <a:gd name="T17" fmla="*/ 45 h 453"/>
                              <a:gd name="T18" fmla="*/ 295 w 389"/>
                              <a:gd name="T19" fmla="*/ 60 h 453"/>
                              <a:gd name="T20" fmla="*/ 325 w 389"/>
                              <a:gd name="T21" fmla="*/ 86 h 453"/>
                              <a:gd name="T22" fmla="*/ 329 w 389"/>
                              <a:gd name="T23" fmla="*/ 108 h 453"/>
                              <a:gd name="T24" fmla="*/ 325 w 389"/>
                              <a:gd name="T25" fmla="*/ 131 h 453"/>
                              <a:gd name="T26" fmla="*/ 321 w 389"/>
                              <a:gd name="T27" fmla="*/ 135 h 453"/>
                              <a:gd name="T28" fmla="*/ 318 w 389"/>
                              <a:gd name="T29" fmla="*/ 146 h 453"/>
                              <a:gd name="T30" fmla="*/ 344 w 389"/>
                              <a:gd name="T31" fmla="*/ 150 h 453"/>
                              <a:gd name="T32" fmla="*/ 359 w 389"/>
                              <a:gd name="T33" fmla="*/ 172 h 453"/>
                              <a:gd name="T34" fmla="*/ 366 w 389"/>
                              <a:gd name="T35" fmla="*/ 191 h 453"/>
                              <a:gd name="T36" fmla="*/ 389 w 389"/>
                              <a:gd name="T37" fmla="*/ 202 h 453"/>
                              <a:gd name="T38" fmla="*/ 385 w 389"/>
                              <a:gd name="T39" fmla="*/ 224 h 453"/>
                              <a:gd name="T40" fmla="*/ 370 w 389"/>
                              <a:gd name="T41" fmla="*/ 239 h 453"/>
                              <a:gd name="T42" fmla="*/ 348 w 389"/>
                              <a:gd name="T43" fmla="*/ 243 h 453"/>
                              <a:gd name="T44" fmla="*/ 329 w 389"/>
                              <a:gd name="T45" fmla="*/ 269 h 453"/>
                              <a:gd name="T46" fmla="*/ 310 w 389"/>
                              <a:gd name="T47" fmla="*/ 296 h 453"/>
                              <a:gd name="T48" fmla="*/ 288 w 389"/>
                              <a:gd name="T49" fmla="*/ 296 h 453"/>
                              <a:gd name="T50" fmla="*/ 254 w 389"/>
                              <a:gd name="T51" fmla="*/ 292 h 453"/>
                              <a:gd name="T52" fmla="*/ 235 w 389"/>
                              <a:gd name="T53" fmla="*/ 322 h 453"/>
                              <a:gd name="T54" fmla="*/ 209 w 389"/>
                              <a:gd name="T55" fmla="*/ 329 h 453"/>
                              <a:gd name="T56" fmla="*/ 183 w 389"/>
                              <a:gd name="T57" fmla="*/ 341 h 453"/>
                              <a:gd name="T58" fmla="*/ 175 w 389"/>
                              <a:gd name="T59" fmla="*/ 329 h 453"/>
                              <a:gd name="T60" fmla="*/ 164 w 389"/>
                              <a:gd name="T61" fmla="*/ 341 h 453"/>
                              <a:gd name="T62" fmla="*/ 153 w 389"/>
                              <a:gd name="T63" fmla="*/ 363 h 453"/>
                              <a:gd name="T64" fmla="*/ 134 w 389"/>
                              <a:gd name="T65" fmla="*/ 359 h 453"/>
                              <a:gd name="T66" fmla="*/ 123 w 389"/>
                              <a:gd name="T67" fmla="*/ 363 h 453"/>
                              <a:gd name="T68" fmla="*/ 104 w 389"/>
                              <a:gd name="T69" fmla="*/ 363 h 453"/>
                              <a:gd name="T70" fmla="*/ 97 w 389"/>
                              <a:gd name="T71" fmla="*/ 363 h 453"/>
                              <a:gd name="T72" fmla="*/ 104 w 389"/>
                              <a:gd name="T73" fmla="*/ 378 h 453"/>
                              <a:gd name="T74" fmla="*/ 78 w 389"/>
                              <a:gd name="T75" fmla="*/ 382 h 453"/>
                              <a:gd name="T76" fmla="*/ 59 w 389"/>
                              <a:gd name="T77" fmla="*/ 400 h 453"/>
                              <a:gd name="T78" fmla="*/ 63 w 389"/>
                              <a:gd name="T79" fmla="*/ 419 h 453"/>
                              <a:gd name="T80" fmla="*/ 44 w 389"/>
                              <a:gd name="T81" fmla="*/ 430 h 453"/>
                              <a:gd name="T82" fmla="*/ 29 w 389"/>
                              <a:gd name="T83" fmla="*/ 449 h 453"/>
                              <a:gd name="T84" fmla="*/ 15 w 389"/>
                              <a:gd name="T85" fmla="*/ 453 h 453"/>
                              <a:gd name="T86" fmla="*/ 0 w 389"/>
                              <a:gd name="T87" fmla="*/ 434 h 453"/>
                              <a:gd name="T88" fmla="*/ 11 w 389"/>
                              <a:gd name="T89" fmla="*/ 427 h 453"/>
                              <a:gd name="T90" fmla="*/ 15 w 389"/>
                              <a:gd name="T91" fmla="*/ 400 h 453"/>
                              <a:gd name="T92" fmla="*/ 22 w 389"/>
                              <a:gd name="T93" fmla="*/ 382 h 453"/>
                              <a:gd name="T94" fmla="*/ 33 w 389"/>
                              <a:gd name="T95" fmla="*/ 378 h 453"/>
                              <a:gd name="T96" fmla="*/ 59 w 389"/>
                              <a:gd name="T97" fmla="*/ 344 h 453"/>
                              <a:gd name="T98" fmla="*/ 48 w 389"/>
                              <a:gd name="T99" fmla="*/ 333 h 453"/>
                              <a:gd name="T100" fmla="*/ 59 w 389"/>
                              <a:gd name="T101" fmla="*/ 307 h 453"/>
                              <a:gd name="T102" fmla="*/ 78 w 389"/>
                              <a:gd name="T103" fmla="*/ 288 h 453"/>
                              <a:gd name="T104" fmla="*/ 89 w 389"/>
                              <a:gd name="T105" fmla="*/ 269 h 453"/>
                              <a:gd name="T106" fmla="*/ 112 w 389"/>
                              <a:gd name="T107" fmla="*/ 243 h 453"/>
                              <a:gd name="T108" fmla="*/ 134 w 389"/>
                              <a:gd name="T109" fmla="*/ 206 h 453"/>
                              <a:gd name="T110" fmla="*/ 149 w 389"/>
                              <a:gd name="T111" fmla="*/ 180 h 453"/>
                              <a:gd name="T112" fmla="*/ 142 w 389"/>
                              <a:gd name="T113" fmla="*/ 157 h 453"/>
                              <a:gd name="T114" fmla="*/ 131 w 389"/>
                              <a:gd name="T115" fmla="*/ 127 h 453"/>
                              <a:gd name="T116" fmla="*/ 138 w 389"/>
                              <a:gd name="T117" fmla="*/ 90 h 453"/>
                              <a:gd name="T118" fmla="*/ 146 w 389"/>
                              <a:gd name="T119" fmla="*/ 52 h 453"/>
                              <a:gd name="T120" fmla="*/ 164 w 389"/>
                              <a:gd name="T121" fmla="*/ 37 h 453"/>
                              <a:gd name="T122" fmla="*/ 179 w 389"/>
                              <a:gd name="T123" fmla="*/ 26 h 453"/>
                              <a:gd name="T124" fmla="*/ 194 w 389"/>
                              <a:gd name="T125" fmla="*/ 22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9" h="453">
                                <a:moveTo>
                                  <a:pt x="202" y="0"/>
                                </a:moveTo>
                                <a:lnTo>
                                  <a:pt x="190" y="4"/>
                                </a:lnTo>
                                <a:lnTo>
                                  <a:pt x="198" y="7"/>
                                </a:lnTo>
                                <a:lnTo>
                                  <a:pt x="198" y="11"/>
                                </a:lnTo>
                                <a:lnTo>
                                  <a:pt x="202" y="11"/>
                                </a:lnTo>
                                <a:lnTo>
                                  <a:pt x="202" y="7"/>
                                </a:lnTo>
                                <a:lnTo>
                                  <a:pt x="205" y="4"/>
                                </a:lnTo>
                                <a:lnTo>
                                  <a:pt x="213" y="4"/>
                                </a:lnTo>
                                <a:lnTo>
                                  <a:pt x="220" y="0"/>
                                </a:lnTo>
                                <a:lnTo>
                                  <a:pt x="224" y="7"/>
                                </a:lnTo>
                                <a:lnTo>
                                  <a:pt x="235" y="0"/>
                                </a:lnTo>
                                <a:lnTo>
                                  <a:pt x="239" y="4"/>
                                </a:lnTo>
                                <a:lnTo>
                                  <a:pt x="235" y="7"/>
                                </a:lnTo>
                                <a:lnTo>
                                  <a:pt x="228" y="11"/>
                                </a:lnTo>
                                <a:lnTo>
                                  <a:pt x="220" y="15"/>
                                </a:lnTo>
                                <a:lnTo>
                                  <a:pt x="224" y="19"/>
                                </a:lnTo>
                                <a:lnTo>
                                  <a:pt x="232" y="22"/>
                                </a:lnTo>
                                <a:lnTo>
                                  <a:pt x="232" y="15"/>
                                </a:lnTo>
                                <a:lnTo>
                                  <a:pt x="235" y="15"/>
                                </a:lnTo>
                                <a:lnTo>
                                  <a:pt x="254" y="15"/>
                                </a:lnTo>
                                <a:lnTo>
                                  <a:pt x="250" y="22"/>
                                </a:lnTo>
                                <a:lnTo>
                                  <a:pt x="258" y="26"/>
                                </a:lnTo>
                                <a:lnTo>
                                  <a:pt x="273" y="37"/>
                                </a:lnTo>
                                <a:lnTo>
                                  <a:pt x="288" y="34"/>
                                </a:lnTo>
                                <a:lnTo>
                                  <a:pt x="280" y="37"/>
                                </a:lnTo>
                                <a:lnTo>
                                  <a:pt x="284" y="41"/>
                                </a:lnTo>
                                <a:lnTo>
                                  <a:pt x="291" y="45"/>
                                </a:lnTo>
                                <a:lnTo>
                                  <a:pt x="295" y="52"/>
                                </a:lnTo>
                                <a:lnTo>
                                  <a:pt x="291" y="60"/>
                                </a:lnTo>
                                <a:lnTo>
                                  <a:pt x="295" y="60"/>
                                </a:lnTo>
                                <a:lnTo>
                                  <a:pt x="295" y="71"/>
                                </a:lnTo>
                                <a:lnTo>
                                  <a:pt x="310" y="78"/>
                                </a:lnTo>
                                <a:lnTo>
                                  <a:pt x="325" y="86"/>
                                </a:lnTo>
                                <a:lnTo>
                                  <a:pt x="329" y="93"/>
                                </a:lnTo>
                                <a:lnTo>
                                  <a:pt x="325" y="105"/>
                                </a:lnTo>
                                <a:lnTo>
                                  <a:pt x="329" y="108"/>
                                </a:lnTo>
                                <a:lnTo>
                                  <a:pt x="329" y="116"/>
                                </a:lnTo>
                                <a:lnTo>
                                  <a:pt x="329" y="120"/>
                                </a:lnTo>
                                <a:lnTo>
                                  <a:pt x="325" y="131"/>
                                </a:lnTo>
                                <a:lnTo>
                                  <a:pt x="318" y="135"/>
                                </a:lnTo>
                                <a:lnTo>
                                  <a:pt x="310" y="135"/>
                                </a:lnTo>
                                <a:lnTo>
                                  <a:pt x="321" y="135"/>
                                </a:lnTo>
                                <a:lnTo>
                                  <a:pt x="329" y="138"/>
                                </a:lnTo>
                                <a:lnTo>
                                  <a:pt x="321" y="138"/>
                                </a:lnTo>
                                <a:lnTo>
                                  <a:pt x="318" y="146"/>
                                </a:lnTo>
                                <a:lnTo>
                                  <a:pt x="325" y="142"/>
                                </a:lnTo>
                                <a:lnTo>
                                  <a:pt x="336" y="150"/>
                                </a:lnTo>
                                <a:lnTo>
                                  <a:pt x="344" y="150"/>
                                </a:lnTo>
                                <a:lnTo>
                                  <a:pt x="348" y="161"/>
                                </a:lnTo>
                                <a:lnTo>
                                  <a:pt x="351" y="168"/>
                                </a:lnTo>
                                <a:lnTo>
                                  <a:pt x="359" y="172"/>
                                </a:lnTo>
                                <a:lnTo>
                                  <a:pt x="366" y="180"/>
                                </a:lnTo>
                                <a:lnTo>
                                  <a:pt x="378" y="187"/>
                                </a:lnTo>
                                <a:lnTo>
                                  <a:pt x="366" y="191"/>
                                </a:lnTo>
                                <a:lnTo>
                                  <a:pt x="381" y="187"/>
                                </a:lnTo>
                                <a:lnTo>
                                  <a:pt x="381" y="202"/>
                                </a:lnTo>
                                <a:lnTo>
                                  <a:pt x="389" y="202"/>
                                </a:lnTo>
                                <a:lnTo>
                                  <a:pt x="385" y="206"/>
                                </a:lnTo>
                                <a:lnTo>
                                  <a:pt x="385" y="221"/>
                                </a:lnTo>
                                <a:lnTo>
                                  <a:pt x="385" y="224"/>
                                </a:lnTo>
                                <a:lnTo>
                                  <a:pt x="381" y="228"/>
                                </a:lnTo>
                                <a:lnTo>
                                  <a:pt x="374" y="236"/>
                                </a:lnTo>
                                <a:lnTo>
                                  <a:pt x="370" y="239"/>
                                </a:lnTo>
                                <a:lnTo>
                                  <a:pt x="366" y="239"/>
                                </a:lnTo>
                                <a:lnTo>
                                  <a:pt x="351" y="239"/>
                                </a:lnTo>
                                <a:lnTo>
                                  <a:pt x="348" y="243"/>
                                </a:lnTo>
                                <a:lnTo>
                                  <a:pt x="344" y="254"/>
                                </a:lnTo>
                                <a:lnTo>
                                  <a:pt x="333" y="262"/>
                                </a:lnTo>
                                <a:lnTo>
                                  <a:pt x="329" y="269"/>
                                </a:lnTo>
                                <a:lnTo>
                                  <a:pt x="325" y="281"/>
                                </a:lnTo>
                                <a:lnTo>
                                  <a:pt x="314" y="284"/>
                                </a:lnTo>
                                <a:lnTo>
                                  <a:pt x="310" y="296"/>
                                </a:lnTo>
                                <a:lnTo>
                                  <a:pt x="299" y="296"/>
                                </a:lnTo>
                                <a:lnTo>
                                  <a:pt x="299" y="303"/>
                                </a:lnTo>
                                <a:lnTo>
                                  <a:pt x="288" y="296"/>
                                </a:lnTo>
                                <a:lnTo>
                                  <a:pt x="276" y="296"/>
                                </a:lnTo>
                                <a:lnTo>
                                  <a:pt x="265" y="292"/>
                                </a:lnTo>
                                <a:lnTo>
                                  <a:pt x="254" y="292"/>
                                </a:lnTo>
                                <a:lnTo>
                                  <a:pt x="243" y="303"/>
                                </a:lnTo>
                                <a:lnTo>
                                  <a:pt x="239" y="311"/>
                                </a:lnTo>
                                <a:lnTo>
                                  <a:pt x="235" y="322"/>
                                </a:lnTo>
                                <a:lnTo>
                                  <a:pt x="224" y="326"/>
                                </a:lnTo>
                                <a:lnTo>
                                  <a:pt x="224" y="333"/>
                                </a:lnTo>
                                <a:lnTo>
                                  <a:pt x="209" y="329"/>
                                </a:lnTo>
                                <a:lnTo>
                                  <a:pt x="205" y="329"/>
                                </a:lnTo>
                                <a:lnTo>
                                  <a:pt x="205" y="341"/>
                                </a:lnTo>
                                <a:lnTo>
                                  <a:pt x="183" y="341"/>
                                </a:lnTo>
                                <a:lnTo>
                                  <a:pt x="175" y="341"/>
                                </a:lnTo>
                                <a:lnTo>
                                  <a:pt x="179" y="337"/>
                                </a:lnTo>
                                <a:lnTo>
                                  <a:pt x="175" y="329"/>
                                </a:lnTo>
                                <a:lnTo>
                                  <a:pt x="164" y="326"/>
                                </a:lnTo>
                                <a:lnTo>
                                  <a:pt x="160" y="329"/>
                                </a:lnTo>
                                <a:lnTo>
                                  <a:pt x="164" y="341"/>
                                </a:lnTo>
                                <a:lnTo>
                                  <a:pt x="168" y="348"/>
                                </a:lnTo>
                                <a:lnTo>
                                  <a:pt x="160" y="359"/>
                                </a:lnTo>
                                <a:lnTo>
                                  <a:pt x="153" y="363"/>
                                </a:lnTo>
                                <a:lnTo>
                                  <a:pt x="146" y="367"/>
                                </a:lnTo>
                                <a:lnTo>
                                  <a:pt x="142" y="363"/>
                                </a:lnTo>
                                <a:lnTo>
                                  <a:pt x="134" y="359"/>
                                </a:lnTo>
                                <a:lnTo>
                                  <a:pt x="127" y="356"/>
                                </a:lnTo>
                                <a:lnTo>
                                  <a:pt x="123" y="359"/>
                                </a:lnTo>
                                <a:lnTo>
                                  <a:pt x="123" y="363"/>
                                </a:lnTo>
                                <a:lnTo>
                                  <a:pt x="116" y="367"/>
                                </a:lnTo>
                                <a:lnTo>
                                  <a:pt x="112" y="367"/>
                                </a:lnTo>
                                <a:lnTo>
                                  <a:pt x="104" y="363"/>
                                </a:lnTo>
                                <a:lnTo>
                                  <a:pt x="101" y="356"/>
                                </a:lnTo>
                                <a:lnTo>
                                  <a:pt x="97" y="352"/>
                                </a:lnTo>
                                <a:lnTo>
                                  <a:pt x="97" y="363"/>
                                </a:lnTo>
                                <a:lnTo>
                                  <a:pt x="101" y="371"/>
                                </a:lnTo>
                                <a:lnTo>
                                  <a:pt x="104" y="374"/>
                                </a:lnTo>
                                <a:lnTo>
                                  <a:pt x="104" y="378"/>
                                </a:lnTo>
                                <a:lnTo>
                                  <a:pt x="97" y="382"/>
                                </a:lnTo>
                                <a:lnTo>
                                  <a:pt x="89" y="382"/>
                                </a:lnTo>
                                <a:lnTo>
                                  <a:pt x="78" y="382"/>
                                </a:lnTo>
                                <a:lnTo>
                                  <a:pt x="74" y="385"/>
                                </a:lnTo>
                                <a:lnTo>
                                  <a:pt x="63" y="389"/>
                                </a:lnTo>
                                <a:lnTo>
                                  <a:pt x="59" y="400"/>
                                </a:lnTo>
                                <a:lnTo>
                                  <a:pt x="59" y="412"/>
                                </a:lnTo>
                                <a:lnTo>
                                  <a:pt x="71" y="419"/>
                                </a:lnTo>
                                <a:lnTo>
                                  <a:pt x="63" y="419"/>
                                </a:lnTo>
                                <a:lnTo>
                                  <a:pt x="52" y="430"/>
                                </a:lnTo>
                                <a:lnTo>
                                  <a:pt x="48" y="427"/>
                                </a:lnTo>
                                <a:lnTo>
                                  <a:pt x="44" y="430"/>
                                </a:lnTo>
                                <a:lnTo>
                                  <a:pt x="41" y="442"/>
                                </a:lnTo>
                                <a:lnTo>
                                  <a:pt x="29" y="442"/>
                                </a:lnTo>
                                <a:lnTo>
                                  <a:pt x="29" y="449"/>
                                </a:lnTo>
                                <a:lnTo>
                                  <a:pt x="26" y="453"/>
                                </a:lnTo>
                                <a:lnTo>
                                  <a:pt x="18" y="453"/>
                                </a:lnTo>
                                <a:lnTo>
                                  <a:pt x="15" y="453"/>
                                </a:lnTo>
                                <a:lnTo>
                                  <a:pt x="7" y="449"/>
                                </a:lnTo>
                                <a:lnTo>
                                  <a:pt x="0" y="453"/>
                                </a:lnTo>
                                <a:lnTo>
                                  <a:pt x="0" y="434"/>
                                </a:lnTo>
                                <a:lnTo>
                                  <a:pt x="7" y="434"/>
                                </a:lnTo>
                                <a:lnTo>
                                  <a:pt x="11" y="430"/>
                                </a:lnTo>
                                <a:lnTo>
                                  <a:pt x="11" y="427"/>
                                </a:lnTo>
                                <a:lnTo>
                                  <a:pt x="7" y="415"/>
                                </a:lnTo>
                                <a:lnTo>
                                  <a:pt x="11" y="412"/>
                                </a:lnTo>
                                <a:lnTo>
                                  <a:pt x="15" y="400"/>
                                </a:lnTo>
                                <a:lnTo>
                                  <a:pt x="15" y="393"/>
                                </a:lnTo>
                                <a:lnTo>
                                  <a:pt x="18" y="389"/>
                                </a:lnTo>
                                <a:lnTo>
                                  <a:pt x="22" y="382"/>
                                </a:lnTo>
                                <a:lnTo>
                                  <a:pt x="26" y="371"/>
                                </a:lnTo>
                                <a:lnTo>
                                  <a:pt x="29" y="378"/>
                                </a:lnTo>
                                <a:lnTo>
                                  <a:pt x="33" y="378"/>
                                </a:lnTo>
                                <a:lnTo>
                                  <a:pt x="48" y="363"/>
                                </a:lnTo>
                                <a:lnTo>
                                  <a:pt x="52" y="352"/>
                                </a:lnTo>
                                <a:lnTo>
                                  <a:pt x="59" y="344"/>
                                </a:lnTo>
                                <a:lnTo>
                                  <a:pt x="59" y="341"/>
                                </a:lnTo>
                                <a:lnTo>
                                  <a:pt x="56" y="337"/>
                                </a:lnTo>
                                <a:lnTo>
                                  <a:pt x="48" y="333"/>
                                </a:lnTo>
                                <a:lnTo>
                                  <a:pt x="56" y="322"/>
                                </a:lnTo>
                                <a:lnTo>
                                  <a:pt x="63" y="318"/>
                                </a:lnTo>
                                <a:lnTo>
                                  <a:pt x="59" y="307"/>
                                </a:lnTo>
                                <a:lnTo>
                                  <a:pt x="63" y="303"/>
                                </a:lnTo>
                                <a:lnTo>
                                  <a:pt x="74" y="296"/>
                                </a:lnTo>
                                <a:lnTo>
                                  <a:pt x="78" y="288"/>
                                </a:lnTo>
                                <a:lnTo>
                                  <a:pt x="86" y="284"/>
                                </a:lnTo>
                                <a:lnTo>
                                  <a:pt x="97" y="277"/>
                                </a:lnTo>
                                <a:lnTo>
                                  <a:pt x="89" y="269"/>
                                </a:lnTo>
                                <a:lnTo>
                                  <a:pt x="97" y="262"/>
                                </a:lnTo>
                                <a:lnTo>
                                  <a:pt x="108" y="254"/>
                                </a:lnTo>
                                <a:lnTo>
                                  <a:pt x="112" y="243"/>
                                </a:lnTo>
                                <a:lnTo>
                                  <a:pt x="127" y="224"/>
                                </a:lnTo>
                                <a:lnTo>
                                  <a:pt x="131" y="217"/>
                                </a:lnTo>
                                <a:lnTo>
                                  <a:pt x="134" y="206"/>
                                </a:lnTo>
                                <a:lnTo>
                                  <a:pt x="142" y="198"/>
                                </a:lnTo>
                                <a:lnTo>
                                  <a:pt x="146" y="183"/>
                                </a:lnTo>
                                <a:lnTo>
                                  <a:pt x="149" y="180"/>
                                </a:lnTo>
                                <a:lnTo>
                                  <a:pt x="149" y="168"/>
                                </a:lnTo>
                                <a:lnTo>
                                  <a:pt x="146" y="161"/>
                                </a:lnTo>
                                <a:lnTo>
                                  <a:pt x="142" y="157"/>
                                </a:lnTo>
                                <a:lnTo>
                                  <a:pt x="134" y="150"/>
                                </a:lnTo>
                                <a:lnTo>
                                  <a:pt x="123" y="138"/>
                                </a:lnTo>
                                <a:lnTo>
                                  <a:pt x="131" y="127"/>
                                </a:lnTo>
                                <a:lnTo>
                                  <a:pt x="127" y="120"/>
                                </a:lnTo>
                                <a:lnTo>
                                  <a:pt x="131" y="101"/>
                                </a:lnTo>
                                <a:lnTo>
                                  <a:pt x="138" y="90"/>
                                </a:lnTo>
                                <a:lnTo>
                                  <a:pt x="134" y="78"/>
                                </a:lnTo>
                                <a:lnTo>
                                  <a:pt x="127" y="60"/>
                                </a:lnTo>
                                <a:lnTo>
                                  <a:pt x="146" y="52"/>
                                </a:lnTo>
                                <a:lnTo>
                                  <a:pt x="142" y="45"/>
                                </a:lnTo>
                                <a:lnTo>
                                  <a:pt x="142" y="41"/>
                                </a:lnTo>
                                <a:lnTo>
                                  <a:pt x="164" y="37"/>
                                </a:lnTo>
                                <a:lnTo>
                                  <a:pt x="168" y="37"/>
                                </a:lnTo>
                                <a:lnTo>
                                  <a:pt x="172" y="30"/>
                                </a:lnTo>
                                <a:lnTo>
                                  <a:pt x="179" y="26"/>
                                </a:lnTo>
                                <a:lnTo>
                                  <a:pt x="183" y="19"/>
                                </a:lnTo>
                                <a:lnTo>
                                  <a:pt x="194" y="26"/>
                                </a:lnTo>
                                <a:lnTo>
                                  <a:pt x="194" y="22"/>
                                </a:lnTo>
                                <a:lnTo>
                                  <a:pt x="198" y="11"/>
                                </a:lnTo>
                                <a:lnTo>
                                  <a:pt x="202"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39" name="Freeform 58"/>
                        <wps:cNvSpPr>
                          <a:spLocks/>
                        </wps:cNvSpPr>
                        <wps:spPr bwMode="auto">
                          <a:xfrm>
                            <a:off x="2360" y="2568"/>
                            <a:ext cx="37" cy="38"/>
                          </a:xfrm>
                          <a:custGeom>
                            <a:avLst/>
                            <a:gdLst>
                              <a:gd name="T0" fmla="*/ 11 w 37"/>
                              <a:gd name="T1" fmla="*/ 11 h 38"/>
                              <a:gd name="T2" fmla="*/ 19 w 37"/>
                              <a:gd name="T3" fmla="*/ 0 h 38"/>
                              <a:gd name="T4" fmla="*/ 22 w 37"/>
                              <a:gd name="T5" fmla="*/ 4 h 38"/>
                              <a:gd name="T6" fmla="*/ 26 w 37"/>
                              <a:gd name="T7" fmla="*/ 11 h 38"/>
                              <a:gd name="T8" fmla="*/ 22 w 37"/>
                              <a:gd name="T9" fmla="*/ 19 h 38"/>
                              <a:gd name="T10" fmla="*/ 30 w 37"/>
                              <a:gd name="T11" fmla="*/ 23 h 38"/>
                              <a:gd name="T12" fmla="*/ 26 w 37"/>
                              <a:gd name="T13" fmla="*/ 30 h 38"/>
                              <a:gd name="T14" fmla="*/ 33 w 37"/>
                              <a:gd name="T15" fmla="*/ 30 h 38"/>
                              <a:gd name="T16" fmla="*/ 37 w 37"/>
                              <a:gd name="T17" fmla="*/ 34 h 38"/>
                              <a:gd name="T18" fmla="*/ 33 w 37"/>
                              <a:gd name="T19" fmla="*/ 38 h 38"/>
                              <a:gd name="T20" fmla="*/ 30 w 37"/>
                              <a:gd name="T21" fmla="*/ 34 h 38"/>
                              <a:gd name="T22" fmla="*/ 22 w 37"/>
                              <a:gd name="T23" fmla="*/ 34 h 38"/>
                              <a:gd name="T24" fmla="*/ 19 w 37"/>
                              <a:gd name="T25" fmla="*/ 30 h 38"/>
                              <a:gd name="T26" fmla="*/ 15 w 37"/>
                              <a:gd name="T27" fmla="*/ 23 h 38"/>
                              <a:gd name="T28" fmla="*/ 7 w 37"/>
                              <a:gd name="T29" fmla="*/ 19 h 38"/>
                              <a:gd name="T30" fmla="*/ 4 w 37"/>
                              <a:gd name="T31" fmla="*/ 15 h 38"/>
                              <a:gd name="T32" fmla="*/ 0 w 37"/>
                              <a:gd name="T33" fmla="*/ 8 h 38"/>
                              <a:gd name="T34" fmla="*/ 7 w 37"/>
                              <a:gd name="T35" fmla="*/ 11 h 38"/>
                              <a:gd name="T36" fmla="*/ 11 w 37"/>
                              <a:gd name="T37" fmla="*/ 15 h 38"/>
                              <a:gd name="T38" fmla="*/ 11 w 37"/>
                              <a:gd name="T39" fmla="*/ 1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38">
                                <a:moveTo>
                                  <a:pt x="11" y="11"/>
                                </a:moveTo>
                                <a:lnTo>
                                  <a:pt x="19" y="0"/>
                                </a:lnTo>
                                <a:lnTo>
                                  <a:pt x="22" y="4"/>
                                </a:lnTo>
                                <a:lnTo>
                                  <a:pt x="26" y="11"/>
                                </a:lnTo>
                                <a:lnTo>
                                  <a:pt x="22" y="19"/>
                                </a:lnTo>
                                <a:lnTo>
                                  <a:pt x="30" y="23"/>
                                </a:lnTo>
                                <a:lnTo>
                                  <a:pt x="26" y="30"/>
                                </a:lnTo>
                                <a:lnTo>
                                  <a:pt x="33" y="30"/>
                                </a:lnTo>
                                <a:lnTo>
                                  <a:pt x="37" y="34"/>
                                </a:lnTo>
                                <a:lnTo>
                                  <a:pt x="33" y="38"/>
                                </a:lnTo>
                                <a:lnTo>
                                  <a:pt x="30" y="34"/>
                                </a:lnTo>
                                <a:lnTo>
                                  <a:pt x="22" y="34"/>
                                </a:lnTo>
                                <a:lnTo>
                                  <a:pt x="19" y="30"/>
                                </a:lnTo>
                                <a:lnTo>
                                  <a:pt x="15" y="23"/>
                                </a:lnTo>
                                <a:lnTo>
                                  <a:pt x="7" y="19"/>
                                </a:lnTo>
                                <a:lnTo>
                                  <a:pt x="4" y="15"/>
                                </a:lnTo>
                                <a:lnTo>
                                  <a:pt x="0" y="8"/>
                                </a:lnTo>
                                <a:lnTo>
                                  <a:pt x="7" y="11"/>
                                </a:lnTo>
                                <a:lnTo>
                                  <a:pt x="11" y="15"/>
                                </a:lnTo>
                                <a:lnTo>
                                  <a:pt x="11"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0" name="Freeform 59"/>
                        <wps:cNvSpPr>
                          <a:spLocks/>
                        </wps:cNvSpPr>
                        <wps:spPr bwMode="auto">
                          <a:xfrm>
                            <a:off x="2427" y="2583"/>
                            <a:ext cx="23" cy="8"/>
                          </a:xfrm>
                          <a:custGeom>
                            <a:avLst/>
                            <a:gdLst>
                              <a:gd name="T0" fmla="*/ 4 w 23"/>
                              <a:gd name="T1" fmla="*/ 0 h 8"/>
                              <a:gd name="T2" fmla="*/ 23 w 23"/>
                              <a:gd name="T3" fmla="*/ 4 h 8"/>
                              <a:gd name="T4" fmla="*/ 19 w 23"/>
                              <a:gd name="T5" fmla="*/ 8 h 8"/>
                              <a:gd name="T6" fmla="*/ 0 w 23"/>
                              <a:gd name="T7" fmla="*/ 8 h 8"/>
                              <a:gd name="T8" fmla="*/ 4 w 23"/>
                              <a:gd name="T9" fmla="*/ 0 h 8"/>
                            </a:gdLst>
                            <a:ahLst/>
                            <a:cxnLst>
                              <a:cxn ang="0">
                                <a:pos x="T0" y="T1"/>
                              </a:cxn>
                              <a:cxn ang="0">
                                <a:pos x="T2" y="T3"/>
                              </a:cxn>
                              <a:cxn ang="0">
                                <a:pos x="T4" y="T5"/>
                              </a:cxn>
                              <a:cxn ang="0">
                                <a:pos x="T6" y="T7"/>
                              </a:cxn>
                              <a:cxn ang="0">
                                <a:pos x="T8" y="T9"/>
                              </a:cxn>
                            </a:cxnLst>
                            <a:rect l="0" t="0" r="r" b="b"/>
                            <a:pathLst>
                              <a:path w="23" h="8">
                                <a:moveTo>
                                  <a:pt x="4" y="0"/>
                                </a:moveTo>
                                <a:lnTo>
                                  <a:pt x="23" y="4"/>
                                </a:lnTo>
                                <a:lnTo>
                                  <a:pt x="19" y="8"/>
                                </a:lnTo>
                                <a:lnTo>
                                  <a:pt x="0" y="8"/>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1" name="Freeform 60"/>
                        <wps:cNvSpPr>
                          <a:spLocks/>
                        </wps:cNvSpPr>
                        <wps:spPr bwMode="auto">
                          <a:xfrm>
                            <a:off x="2442" y="2591"/>
                            <a:ext cx="11" cy="11"/>
                          </a:xfrm>
                          <a:custGeom>
                            <a:avLst/>
                            <a:gdLst>
                              <a:gd name="T0" fmla="*/ 0 w 11"/>
                              <a:gd name="T1" fmla="*/ 11 h 11"/>
                              <a:gd name="T2" fmla="*/ 8 w 11"/>
                              <a:gd name="T3" fmla="*/ 7 h 11"/>
                              <a:gd name="T4" fmla="*/ 8 w 11"/>
                              <a:gd name="T5" fmla="*/ 3 h 11"/>
                              <a:gd name="T6" fmla="*/ 11 w 11"/>
                              <a:gd name="T7" fmla="*/ 0 h 11"/>
                              <a:gd name="T8" fmla="*/ 8 w 11"/>
                              <a:gd name="T9" fmla="*/ 3 h 11"/>
                              <a:gd name="T10" fmla="*/ 8 w 11"/>
                              <a:gd name="T11" fmla="*/ 7 h 11"/>
                              <a:gd name="T12" fmla="*/ 0 w 11"/>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1" h="11">
                                <a:moveTo>
                                  <a:pt x="0" y="11"/>
                                </a:moveTo>
                                <a:lnTo>
                                  <a:pt x="8" y="7"/>
                                </a:lnTo>
                                <a:lnTo>
                                  <a:pt x="8" y="3"/>
                                </a:lnTo>
                                <a:lnTo>
                                  <a:pt x="11" y="0"/>
                                </a:lnTo>
                                <a:lnTo>
                                  <a:pt x="8" y="3"/>
                                </a:lnTo>
                                <a:lnTo>
                                  <a:pt x="8"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2" name="Freeform 61"/>
                        <wps:cNvSpPr>
                          <a:spLocks/>
                        </wps:cNvSpPr>
                        <wps:spPr bwMode="auto">
                          <a:xfrm>
                            <a:off x="2397" y="2452"/>
                            <a:ext cx="15" cy="11"/>
                          </a:xfrm>
                          <a:custGeom>
                            <a:avLst/>
                            <a:gdLst>
                              <a:gd name="T0" fmla="*/ 0 w 15"/>
                              <a:gd name="T1" fmla="*/ 11 h 11"/>
                              <a:gd name="T2" fmla="*/ 4 w 15"/>
                              <a:gd name="T3" fmla="*/ 4 h 11"/>
                              <a:gd name="T4" fmla="*/ 15 w 15"/>
                              <a:gd name="T5" fmla="*/ 0 h 11"/>
                              <a:gd name="T6" fmla="*/ 11 w 15"/>
                              <a:gd name="T7" fmla="*/ 11 h 11"/>
                              <a:gd name="T8" fmla="*/ 0 w 15"/>
                              <a:gd name="T9" fmla="*/ 11 h 11"/>
                            </a:gdLst>
                            <a:ahLst/>
                            <a:cxnLst>
                              <a:cxn ang="0">
                                <a:pos x="T0" y="T1"/>
                              </a:cxn>
                              <a:cxn ang="0">
                                <a:pos x="T2" y="T3"/>
                              </a:cxn>
                              <a:cxn ang="0">
                                <a:pos x="T4" y="T5"/>
                              </a:cxn>
                              <a:cxn ang="0">
                                <a:pos x="T6" y="T7"/>
                              </a:cxn>
                              <a:cxn ang="0">
                                <a:pos x="T8" y="T9"/>
                              </a:cxn>
                            </a:cxnLst>
                            <a:rect l="0" t="0" r="r" b="b"/>
                            <a:pathLst>
                              <a:path w="15" h="11">
                                <a:moveTo>
                                  <a:pt x="0" y="11"/>
                                </a:moveTo>
                                <a:lnTo>
                                  <a:pt x="4" y="4"/>
                                </a:lnTo>
                                <a:lnTo>
                                  <a:pt x="15" y="0"/>
                                </a:lnTo>
                                <a:lnTo>
                                  <a:pt x="11"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3" name="Freeform 62"/>
                        <wps:cNvSpPr>
                          <a:spLocks/>
                        </wps:cNvSpPr>
                        <wps:spPr bwMode="auto">
                          <a:xfrm>
                            <a:off x="2349" y="2531"/>
                            <a:ext cx="3" cy="7"/>
                          </a:xfrm>
                          <a:custGeom>
                            <a:avLst/>
                            <a:gdLst>
                              <a:gd name="T0" fmla="*/ 0 w 3"/>
                              <a:gd name="T1" fmla="*/ 7 h 7"/>
                              <a:gd name="T2" fmla="*/ 3 w 3"/>
                              <a:gd name="T3" fmla="*/ 3 h 7"/>
                              <a:gd name="T4" fmla="*/ 3 w 3"/>
                              <a:gd name="T5" fmla="*/ 0 h 7"/>
                              <a:gd name="T6" fmla="*/ 0 w 3"/>
                              <a:gd name="T7" fmla="*/ 7 h 7"/>
                            </a:gdLst>
                            <a:ahLst/>
                            <a:cxnLst>
                              <a:cxn ang="0">
                                <a:pos x="T0" y="T1"/>
                              </a:cxn>
                              <a:cxn ang="0">
                                <a:pos x="T2" y="T3"/>
                              </a:cxn>
                              <a:cxn ang="0">
                                <a:pos x="T4" y="T5"/>
                              </a:cxn>
                              <a:cxn ang="0">
                                <a:pos x="T6" y="T7"/>
                              </a:cxn>
                            </a:cxnLst>
                            <a:rect l="0" t="0" r="r" b="b"/>
                            <a:pathLst>
                              <a:path w="3" h="7">
                                <a:moveTo>
                                  <a:pt x="0" y="7"/>
                                </a:moveTo>
                                <a:lnTo>
                                  <a:pt x="3" y="3"/>
                                </a:lnTo>
                                <a:lnTo>
                                  <a:pt x="3" y="0"/>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4" name="Freeform 63"/>
                        <wps:cNvSpPr>
                          <a:spLocks/>
                        </wps:cNvSpPr>
                        <wps:spPr bwMode="auto">
                          <a:xfrm>
                            <a:off x="2356" y="2504"/>
                            <a:ext cx="4" cy="8"/>
                          </a:xfrm>
                          <a:custGeom>
                            <a:avLst/>
                            <a:gdLst>
                              <a:gd name="T0" fmla="*/ 0 w 4"/>
                              <a:gd name="T1" fmla="*/ 8 h 8"/>
                              <a:gd name="T2" fmla="*/ 0 w 4"/>
                              <a:gd name="T3" fmla="*/ 4 h 8"/>
                              <a:gd name="T4" fmla="*/ 4 w 4"/>
                              <a:gd name="T5" fmla="*/ 0 h 8"/>
                              <a:gd name="T6" fmla="*/ 0 w 4"/>
                              <a:gd name="T7" fmla="*/ 8 h 8"/>
                            </a:gdLst>
                            <a:ahLst/>
                            <a:cxnLst>
                              <a:cxn ang="0">
                                <a:pos x="T0" y="T1"/>
                              </a:cxn>
                              <a:cxn ang="0">
                                <a:pos x="T2" y="T3"/>
                              </a:cxn>
                              <a:cxn ang="0">
                                <a:pos x="T4" y="T5"/>
                              </a:cxn>
                              <a:cxn ang="0">
                                <a:pos x="T6" y="T7"/>
                              </a:cxn>
                            </a:cxnLst>
                            <a:rect l="0" t="0" r="r" b="b"/>
                            <a:pathLst>
                              <a:path w="4" h="8">
                                <a:moveTo>
                                  <a:pt x="0" y="8"/>
                                </a:moveTo>
                                <a:lnTo>
                                  <a:pt x="0" y="4"/>
                                </a:lnTo>
                                <a:lnTo>
                                  <a:pt x="4"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5" name="Freeform 64"/>
                        <wps:cNvSpPr>
                          <a:spLocks/>
                        </wps:cNvSpPr>
                        <wps:spPr bwMode="auto">
                          <a:xfrm>
                            <a:off x="3045" y="2201"/>
                            <a:ext cx="366" cy="558"/>
                          </a:xfrm>
                          <a:custGeom>
                            <a:avLst/>
                            <a:gdLst>
                              <a:gd name="T0" fmla="*/ 41 w 366"/>
                              <a:gd name="T1" fmla="*/ 528 h 558"/>
                              <a:gd name="T2" fmla="*/ 48 w 366"/>
                              <a:gd name="T3" fmla="*/ 498 h 558"/>
                              <a:gd name="T4" fmla="*/ 48 w 366"/>
                              <a:gd name="T5" fmla="*/ 479 h 558"/>
                              <a:gd name="T6" fmla="*/ 56 w 366"/>
                              <a:gd name="T7" fmla="*/ 442 h 558"/>
                              <a:gd name="T8" fmla="*/ 60 w 366"/>
                              <a:gd name="T9" fmla="*/ 408 h 558"/>
                              <a:gd name="T10" fmla="*/ 82 w 366"/>
                              <a:gd name="T11" fmla="*/ 371 h 558"/>
                              <a:gd name="T12" fmla="*/ 101 w 366"/>
                              <a:gd name="T13" fmla="*/ 337 h 558"/>
                              <a:gd name="T14" fmla="*/ 93 w 366"/>
                              <a:gd name="T15" fmla="*/ 292 h 558"/>
                              <a:gd name="T16" fmla="*/ 112 w 366"/>
                              <a:gd name="T17" fmla="*/ 262 h 558"/>
                              <a:gd name="T18" fmla="*/ 97 w 366"/>
                              <a:gd name="T19" fmla="*/ 240 h 558"/>
                              <a:gd name="T20" fmla="*/ 78 w 366"/>
                              <a:gd name="T21" fmla="*/ 221 h 558"/>
                              <a:gd name="T22" fmla="*/ 52 w 366"/>
                              <a:gd name="T23" fmla="*/ 217 h 558"/>
                              <a:gd name="T24" fmla="*/ 33 w 366"/>
                              <a:gd name="T25" fmla="*/ 202 h 558"/>
                              <a:gd name="T26" fmla="*/ 3 w 366"/>
                              <a:gd name="T27" fmla="*/ 165 h 558"/>
                              <a:gd name="T28" fmla="*/ 0 w 366"/>
                              <a:gd name="T29" fmla="*/ 116 h 558"/>
                              <a:gd name="T30" fmla="*/ 18 w 366"/>
                              <a:gd name="T31" fmla="*/ 71 h 558"/>
                              <a:gd name="T32" fmla="*/ 48 w 366"/>
                              <a:gd name="T33" fmla="*/ 38 h 558"/>
                              <a:gd name="T34" fmla="*/ 82 w 366"/>
                              <a:gd name="T35" fmla="*/ 26 h 558"/>
                              <a:gd name="T36" fmla="*/ 97 w 366"/>
                              <a:gd name="T37" fmla="*/ 8 h 558"/>
                              <a:gd name="T38" fmla="*/ 134 w 366"/>
                              <a:gd name="T39" fmla="*/ 4 h 558"/>
                              <a:gd name="T40" fmla="*/ 168 w 366"/>
                              <a:gd name="T41" fmla="*/ 11 h 558"/>
                              <a:gd name="T42" fmla="*/ 213 w 366"/>
                              <a:gd name="T43" fmla="*/ 26 h 558"/>
                              <a:gd name="T44" fmla="*/ 224 w 366"/>
                              <a:gd name="T45" fmla="*/ 45 h 558"/>
                              <a:gd name="T46" fmla="*/ 220 w 366"/>
                              <a:gd name="T47" fmla="*/ 68 h 558"/>
                              <a:gd name="T48" fmla="*/ 239 w 366"/>
                              <a:gd name="T49" fmla="*/ 98 h 558"/>
                              <a:gd name="T50" fmla="*/ 250 w 366"/>
                              <a:gd name="T51" fmla="*/ 113 h 558"/>
                              <a:gd name="T52" fmla="*/ 277 w 366"/>
                              <a:gd name="T53" fmla="*/ 109 h 558"/>
                              <a:gd name="T54" fmla="*/ 295 w 366"/>
                              <a:gd name="T55" fmla="*/ 135 h 558"/>
                              <a:gd name="T56" fmla="*/ 325 w 366"/>
                              <a:gd name="T57" fmla="*/ 146 h 558"/>
                              <a:gd name="T58" fmla="*/ 322 w 366"/>
                              <a:gd name="T59" fmla="*/ 210 h 558"/>
                              <a:gd name="T60" fmla="*/ 314 w 366"/>
                              <a:gd name="T61" fmla="*/ 251 h 558"/>
                              <a:gd name="T62" fmla="*/ 318 w 366"/>
                              <a:gd name="T63" fmla="*/ 303 h 558"/>
                              <a:gd name="T64" fmla="*/ 344 w 366"/>
                              <a:gd name="T65" fmla="*/ 337 h 558"/>
                              <a:gd name="T66" fmla="*/ 366 w 366"/>
                              <a:gd name="T67" fmla="*/ 345 h 558"/>
                              <a:gd name="T68" fmla="*/ 344 w 366"/>
                              <a:gd name="T69" fmla="*/ 360 h 558"/>
                              <a:gd name="T70" fmla="*/ 325 w 366"/>
                              <a:gd name="T71" fmla="*/ 375 h 558"/>
                              <a:gd name="T72" fmla="*/ 292 w 366"/>
                              <a:gd name="T73" fmla="*/ 382 h 558"/>
                              <a:gd name="T74" fmla="*/ 262 w 366"/>
                              <a:gd name="T75" fmla="*/ 397 h 558"/>
                              <a:gd name="T76" fmla="*/ 243 w 366"/>
                              <a:gd name="T77" fmla="*/ 423 h 558"/>
                              <a:gd name="T78" fmla="*/ 224 w 366"/>
                              <a:gd name="T79" fmla="*/ 453 h 558"/>
                              <a:gd name="T80" fmla="*/ 209 w 366"/>
                              <a:gd name="T81" fmla="*/ 476 h 558"/>
                              <a:gd name="T82" fmla="*/ 194 w 366"/>
                              <a:gd name="T83" fmla="*/ 483 h 558"/>
                              <a:gd name="T84" fmla="*/ 183 w 366"/>
                              <a:gd name="T85" fmla="*/ 491 h 558"/>
                              <a:gd name="T86" fmla="*/ 172 w 366"/>
                              <a:gd name="T87" fmla="*/ 513 h 558"/>
                              <a:gd name="T88" fmla="*/ 146 w 366"/>
                              <a:gd name="T89" fmla="*/ 524 h 558"/>
                              <a:gd name="T90" fmla="*/ 127 w 366"/>
                              <a:gd name="T91" fmla="*/ 532 h 558"/>
                              <a:gd name="T92" fmla="*/ 101 w 366"/>
                              <a:gd name="T93" fmla="*/ 547 h 558"/>
                              <a:gd name="T94" fmla="*/ 75 w 366"/>
                              <a:gd name="T95" fmla="*/ 558 h 558"/>
                              <a:gd name="T96" fmla="*/ 56 w 366"/>
                              <a:gd name="T97" fmla="*/ 543 h 558"/>
                              <a:gd name="T98" fmla="*/ 41 w 366"/>
                              <a:gd name="T99" fmla="*/ 539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66" h="558">
                                <a:moveTo>
                                  <a:pt x="41" y="539"/>
                                </a:moveTo>
                                <a:lnTo>
                                  <a:pt x="37" y="532"/>
                                </a:lnTo>
                                <a:lnTo>
                                  <a:pt x="41" y="528"/>
                                </a:lnTo>
                                <a:lnTo>
                                  <a:pt x="45" y="517"/>
                                </a:lnTo>
                                <a:lnTo>
                                  <a:pt x="45" y="506"/>
                                </a:lnTo>
                                <a:lnTo>
                                  <a:pt x="48" y="498"/>
                                </a:lnTo>
                                <a:lnTo>
                                  <a:pt x="48" y="494"/>
                                </a:lnTo>
                                <a:lnTo>
                                  <a:pt x="45" y="487"/>
                                </a:lnTo>
                                <a:lnTo>
                                  <a:pt x="48" y="479"/>
                                </a:lnTo>
                                <a:lnTo>
                                  <a:pt x="48" y="472"/>
                                </a:lnTo>
                                <a:lnTo>
                                  <a:pt x="45" y="461"/>
                                </a:lnTo>
                                <a:lnTo>
                                  <a:pt x="56" y="442"/>
                                </a:lnTo>
                                <a:lnTo>
                                  <a:pt x="60" y="431"/>
                                </a:lnTo>
                                <a:lnTo>
                                  <a:pt x="63" y="416"/>
                                </a:lnTo>
                                <a:lnTo>
                                  <a:pt x="60" y="408"/>
                                </a:lnTo>
                                <a:lnTo>
                                  <a:pt x="56" y="393"/>
                                </a:lnTo>
                                <a:lnTo>
                                  <a:pt x="71" y="382"/>
                                </a:lnTo>
                                <a:lnTo>
                                  <a:pt x="82" y="371"/>
                                </a:lnTo>
                                <a:lnTo>
                                  <a:pt x="89" y="363"/>
                                </a:lnTo>
                                <a:lnTo>
                                  <a:pt x="93" y="348"/>
                                </a:lnTo>
                                <a:lnTo>
                                  <a:pt x="101" y="337"/>
                                </a:lnTo>
                                <a:lnTo>
                                  <a:pt x="104" y="322"/>
                                </a:lnTo>
                                <a:lnTo>
                                  <a:pt x="97" y="307"/>
                                </a:lnTo>
                                <a:lnTo>
                                  <a:pt x="93" y="292"/>
                                </a:lnTo>
                                <a:lnTo>
                                  <a:pt x="97" y="281"/>
                                </a:lnTo>
                                <a:lnTo>
                                  <a:pt x="104" y="270"/>
                                </a:lnTo>
                                <a:lnTo>
                                  <a:pt x="112" y="262"/>
                                </a:lnTo>
                                <a:lnTo>
                                  <a:pt x="112" y="247"/>
                                </a:lnTo>
                                <a:lnTo>
                                  <a:pt x="104" y="244"/>
                                </a:lnTo>
                                <a:lnTo>
                                  <a:pt x="97" y="240"/>
                                </a:lnTo>
                                <a:lnTo>
                                  <a:pt x="93" y="232"/>
                                </a:lnTo>
                                <a:lnTo>
                                  <a:pt x="89" y="229"/>
                                </a:lnTo>
                                <a:lnTo>
                                  <a:pt x="78" y="221"/>
                                </a:lnTo>
                                <a:lnTo>
                                  <a:pt x="75" y="214"/>
                                </a:lnTo>
                                <a:lnTo>
                                  <a:pt x="67" y="214"/>
                                </a:lnTo>
                                <a:lnTo>
                                  <a:pt x="52" y="217"/>
                                </a:lnTo>
                                <a:lnTo>
                                  <a:pt x="48" y="210"/>
                                </a:lnTo>
                                <a:lnTo>
                                  <a:pt x="41" y="202"/>
                                </a:lnTo>
                                <a:lnTo>
                                  <a:pt x="33" y="202"/>
                                </a:lnTo>
                                <a:lnTo>
                                  <a:pt x="22" y="199"/>
                                </a:lnTo>
                                <a:lnTo>
                                  <a:pt x="7" y="187"/>
                                </a:lnTo>
                                <a:lnTo>
                                  <a:pt x="3" y="165"/>
                                </a:lnTo>
                                <a:lnTo>
                                  <a:pt x="0" y="142"/>
                                </a:lnTo>
                                <a:lnTo>
                                  <a:pt x="0" y="124"/>
                                </a:lnTo>
                                <a:lnTo>
                                  <a:pt x="0" y="116"/>
                                </a:lnTo>
                                <a:lnTo>
                                  <a:pt x="3" y="101"/>
                                </a:lnTo>
                                <a:lnTo>
                                  <a:pt x="18" y="90"/>
                                </a:lnTo>
                                <a:lnTo>
                                  <a:pt x="18" y="71"/>
                                </a:lnTo>
                                <a:lnTo>
                                  <a:pt x="22" y="60"/>
                                </a:lnTo>
                                <a:lnTo>
                                  <a:pt x="30" y="49"/>
                                </a:lnTo>
                                <a:lnTo>
                                  <a:pt x="48" y="38"/>
                                </a:lnTo>
                                <a:lnTo>
                                  <a:pt x="56" y="34"/>
                                </a:lnTo>
                                <a:lnTo>
                                  <a:pt x="67" y="26"/>
                                </a:lnTo>
                                <a:lnTo>
                                  <a:pt x="82" y="26"/>
                                </a:lnTo>
                                <a:lnTo>
                                  <a:pt x="89" y="26"/>
                                </a:lnTo>
                                <a:lnTo>
                                  <a:pt x="93" y="15"/>
                                </a:lnTo>
                                <a:lnTo>
                                  <a:pt x="97" y="8"/>
                                </a:lnTo>
                                <a:lnTo>
                                  <a:pt x="119" y="8"/>
                                </a:lnTo>
                                <a:lnTo>
                                  <a:pt x="127" y="4"/>
                                </a:lnTo>
                                <a:lnTo>
                                  <a:pt x="134" y="4"/>
                                </a:lnTo>
                                <a:lnTo>
                                  <a:pt x="142" y="0"/>
                                </a:lnTo>
                                <a:lnTo>
                                  <a:pt x="149" y="8"/>
                                </a:lnTo>
                                <a:lnTo>
                                  <a:pt x="168" y="11"/>
                                </a:lnTo>
                                <a:lnTo>
                                  <a:pt x="191" y="15"/>
                                </a:lnTo>
                                <a:lnTo>
                                  <a:pt x="198" y="26"/>
                                </a:lnTo>
                                <a:lnTo>
                                  <a:pt x="213" y="26"/>
                                </a:lnTo>
                                <a:lnTo>
                                  <a:pt x="220" y="30"/>
                                </a:lnTo>
                                <a:lnTo>
                                  <a:pt x="224" y="38"/>
                                </a:lnTo>
                                <a:lnTo>
                                  <a:pt x="224" y="45"/>
                                </a:lnTo>
                                <a:lnTo>
                                  <a:pt x="213" y="49"/>
                                </a:lnTo>
                                <a:lnTo>
                                  <a:pt x="209" y="56"/>
                                </a:lnTo>
                                <a:lnTo>
                                  <a:pt x="220" y="68"/>
                                </a:lnTo>
                                <a:lnTo>
                                  <a:pt x="224" y="75"/>
                                </a:lnTo>
                                <a:lnTo>
                                  <a:pt x="232" y="86"/>
                                </a:lnTo>
                                <a:lnTo>
                                  <a:pt x="239" y="98"/>
                                </a:lnTo>
                                <a:lnTo>
                                  <a:pt x="235" y="105"/>
                                </a:lnTo>
                                <a:lnTo>
                                  <a:pt x="247" y="109"/>
                                </a:lnTo>
                                <a:lnTo>
                                  <a:pt x="250" y="113"/>
                                </a:lnTo>
                                <a:lnTo>
                                  <a:pt x="258" y="101"/>
                                </a:lnTo>
                                <a:lnTo>
                                  <a:pt x="265" y="98"/>
                                </a:lnTo>
                                <a:lnTo>
                                  <a:pt x="277" y="109"/>
                                </a:lnTo>
                                <a:lnTo>
                                  <a:pt x="284" y="120"/>
                                </a:lnTo>
                                <a:lnTo>
                                  <a:pt x="292" y="127"/>
                                </a:lnTo>
                                <a:lnTo>
                                  <a:pt x="295" y="135"/>
                                </a:lnTo>
                                <a:lnTo>
                                  <a:pt x="307" y="142"/>
                                </a:lnTo>
                                <a:lnTo>
                                  <a:pt x="322" y="142"/>
                                </a:lnTo>
                                <a:lnTo>
                                  <a:pt x="325" y="146"/>
                                </a:lnTo>
                                <a:lnTo>
                                  <a:pt x="325" y="154"/>
                                </a:lnTo>
                                <a:lnTo>
                                  <a:pt x="314" y="191"/>
                                </a:lnTo>
                                <a:lnTo>
                                  <a:pt x="322" y="210"/>
                                </a:lnTo>
                                <a:lnTo>
                                  <a:pt x="318" y="225"/>
                                </a:lnTo>
                                <a:lnTo>
                                  <a:pt x="314" y="232"/>
                                </a:lnTo>
                                <a:lnTo>
                                  <a:pt x="314" y="251"/>
                                </a:lnTo>
                                <a:lnTo>
                                  <a:pt x="314" y="266"/>
                                </a:lnTo>
                                <a:lnTo>
                                  <a:pt x="318" y="292"/>
                                </a:lnTo>
                                <a:lnTo>
                                  <a:pt x="318" y="303"/>
                                </a:lnTo>
                                <a:lnTo>
                                  <a:pt x="325" y="318"/>
                                </a:lnTo>
                                <a:lnTo>
                                  <a:pt x="333" y="330"/>
                                </a:lnTo>
                                <a:lnTo>
                                  <a:pt x="344" y="337"/>
                                </a:lnTo>
                                <a:lnTo>
                                  <a:pt x="348" y="337"/>
                                </a:lnTo>
                                <a:lnTo>
                                  <a:pt x="355" y="337"/>
                                </a:lnTo>
                                <a:lnTo>
                                  <a:pt x="366" y="345"/>
                                </a:lnTo>
                                <a:lnTo>
                                  <a:pt x="366" y="348"/>
                                </a:lnTo>
                                <a:lnTo>
                                  <a:pt x="355" y="352"/>
                                </a:lnTo>
                                <a:lnTo>
                                  <a:pt x="344" y="360"/>
                                </a:lnTo>
                                <a:lnTo>
                                  <a:pt x="336" y="360"/>
                                </a:lnTo>
                                <a:lnTo>
                                  <a:pt x="329" y="371"/>
                                </a:lnTo>
                                <a:lnTo>
                                  <a:pt x="325" y="375"/>
                                </a:lnTo>
                                <a:lnTo>
                                  <a:pt x="318" y="378"/>
                                </a:lnTo>
                                <a:lnTo>
                                  <a:pt x="307" y="386"/>
                                </a:lnTo>
                                <a:lnTo>
                                  <a:pt x="292" y="382"/>
                                </a:lnTo>
                                <a:lnTo>
                                  <a:pt x="284" y="386"/>
                                </a:lnTo>
                                <a:lnTo>
                                  <a:pt x="269" y="390"/>
                                </a:lnTo>
                                <a:lnTo>
                                  <a:pt x="262" y="397"/>
                                </a:lnTo>
                                <a:lnTo>
                                  <a:pt x="250" y="401"/>
                                </a:lnTo>
                                <a:lnTo>
                                  <a:pt x="239" y="408"/>
                                </a:lnTo>
                                <a:lnTo>
                                  <a:pt x="243" y="423"/>
                                </a:lnTo>
                                <a:lnTo>
                                  <a:pt x="235" y="435"/>
                                </a:lnTo>
                                <a:lnTo>
                                  <a:pt x="232" y="446"/>
                                </a:lnTo>
                                <a:lnTo>
                                  <a:pt x="224" y="453"/>
                                </a:lnTo>
                                <a:lnTo>
                                  <a:pt x="220" y="464"/>
                                </a:lnTo>
                                <a:lnTo>
                                  <a:pt x="217" y="472"/>
                                </a:lnTo>
                                <a:lnTo>
                                  <a:pt x="209" y="476"/>
                                </a:lnTo>
                                <a:lnTo>
                                  <a:pt x="205" y="479"/>
                                </a:lnTo>
                                <a:lnTo>
                                  <a:pt x="198" y="479"/>
                                </a:lnTo>
                                <a:lnTo>
                                  <a:pt x="194" y="483"/>
                                </a:lnTo>
                                <a:lnTo>
                                  <a:pt x="187" y="479"/>
                                </a:lnTo>
                                <a:lnTo>
                                  <a:pt x="187" y="487"/>
                                </a:lnTo>
                                <a:lnTo>
                                  <a:pt x="183" y="491"/>
                                </a:lnTo>
                                <a:lnTo>
                                  <a:pt x="179" y="494"/>
                                </a:lnTo>
                                <a:lnTo>
                                  <a:pt x="168" y="498"/>
                                </a:lnTo>
                                <a:lnTo>
                                  <a:pt x="172" y="513"/>
                                </a:lnTo>
                                <a:lnTo>
                                  <a:pt x="161" y="517"/>
                                </a:lnTo>
                                <a:lnTo>
                                  <a:pt x="153" y="524"/>
                                </a:lnTo>
                                <a:lnTo>
                                  <a:pt x="146" y="524"/>
                                </a:lnTo>
                                <a:lnTo>
                                  <a:pt x="138" y="528"/>
                                </a:lnTo>
                                <a:lnTo>
                                  <a:pt x="134" y="536"/>
                                </a:lnTo>
                                <a:lnTo>
                                  <a:pt x="127" y="532"/>
                                </a:lnTo>
                                <a:lnTo>
                                  <a:pt x="116" y="543"/>
                                </a:lnTo>
                                <a:lnTo>
                                  <a:pt x="112" y="543"/>
                                </a:lnTo>
                                <a:lnTo>
                                  <a:pt x="101" y="547"/>
                                </a:lnTo>
                                <a:lnTo>
                                  <a:pt x="89" y="554"/>
                                </a:lnTo>
                                <a:lnTo>
                                  <a:pt x="82" y="558"/>
                                </a:lnTo>
                                <a:lnTo>
                                  <a:pt x="75" y="558"/>
                                </a:lnTo>
                                <a:lnTo>
                                  <a:pt x="71" y="554"/>
                                </a:lnTo>
                                <a:lnTo>
                                  <a:pt x="60" y="543"/>
                                </a:lnTo>
                                <a:lnTo>
                                  <a:pt x="56" y="543"/>
                                </a:lnTo>
                                <a:lnTo>
                                  <a:pt x="48" y="539"/>
                                </a:lnTo>
                                <a:lnTo>
                                  <a:pt x="48" y="543"/>
                                </a:lnTo>
                                <a:lnTo>
                                  <a:pt x="41" y="539"/>
                                </a:lnTo>
                                <a:lnTo>
                                  <a:pt x="37" y="536"/>
                                </a:lnTo>
                                <a:lnTo>
                                  <a:pt x="41" y="53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6" name="Freeform 65"/>
                        <wps:cNvSpPr>
                          <a:spLocks/>
                        </wps:cNvSpPr>
                        <wps:spPr bwMode="auto">
                          <a:xfrm>
                            <a:off x="3363" y="2269"/>
                            <a:ext cx="179" cy="239"/>
                          </a:xfrm>
                          <a:custGeom>
                            <a:avLst/>
                            <a:gdLst>
                              <a:gd name="T0" fmla="*/ 22 w 179"/>
                              <a:gd name="T1" fmla="*/ 89 h 239"/>
                              <a:gd name="T2" fmla="*/ 30 w 179"/>
                              <a:gd name="T3" fmla="*/ 74 h 239"/>
                              <a:gd name="T4" fmla="*/ 48 w 179"/>
                              <a:gd name="T5" fmla="*/ 59 h 239"/>
                              <a:gd name="T6" fmla="*/ 30 w 179"/>
                              <a:gd name="T7" fmla="*/ 56 h 239"/>
                              <a:gd name="T8" fmla="*/ 18 w 179"/>
                              <a:gd name="T9" fmla="*/ 41 h 239"/>
                              <a:gd name="T10" fmla="*/ 0 w 179"/>
                              <a:gd name="T11" fmla="*/ 37 h 239"/>
                              <a:gd name="T12" fmla="*/ 4 w 179"/>
                              <a:gd name="T13" fmla="*/ 7 h 239"/>
                              <a:gd name="T14" fmla="*/ 18 w 179"/>
                              <a:gd name="T15" fmla="*/ 7 h 239"/>
                              <a:gd name="T16" fmla="*/ 45 w 179"/>
                              <a:gd name="T17" fmla="*/ 7 h 239"/>
                              <a:gd name="T18" fmla="*/ 67 w 179"/>
                              <a:gd name="T19" fmla="*/ 18 h 239"/>
                              <a:gd name="T20" fmla="*/ 86 w 179"/>
                              <a:gd name="T21" fmla="*/ 26 h 239"/>
                              <a:gd name="T22" fmla="*/ 97 w 179"/>
                              <a:gd name="T23" fmla="*/ 33 h 239"/>
                              <a:gd name="T24" fmla="*/ 123 w 179"/>
                              <a:gd name="T25" fmla="*/ 86 h 239"/>
                              <a:gd name="T26" fmla="*/ 131 w 179"/>
                              <a:gd name="T27" fmla="*/ 104 h 239"/>
                              <a:gd name="T28" fmla="*/ 149 w 179"/>
                              <a:gd name="T29" fmla="*/ 108 h 239"/>
                              <a:gd name="T30" fmla="*/ 179 w 179"/>
                              <a:gd name="T31" fmla="*/ 101 h 239"/>
                              <a:gd name="T32" fmla="*/ 108 w 179"/>
                              <a:gd name="T33" fmla="*/ 179 h 239"/>
                              <a:gd name="T34" fmla="*/ 101 w 179"/>
                              <a:gd name="T35" fmla="*/ 153 h 239"/>
                              <a:gd name="T36" fmla="*/ 93 w 179"/>
                              <a:gd name="T37" fmla="*/ 131 h 239"/>
                              <a:gd name="T38" fmla="*/ 86 w 179"/>
                              <a:gd name="T39" fmla="*/ 146 h 239"/>
                              <a:gd name="T40" fmla="*/ 78 w 179"/>
                              <a:gd name="T41" fmla="*/ 172 h 239"/>
                              <a:gd name="T42" fmla="*/ 97 w 179"/>
                              <a:gd name="T43" fmla="*/ 179 h 239"/>
                              <a:gd name="T44" fmla="*/ 108 w 179"/>
                              <a:gd name="T45" fmla="*/ 191 h 239"/>
                              <a:gd name="T46" fmla="*/ 75 w 179"/>
                              <a:gd name="T47" fmla="*/ 239 h 239"/>
                              <a:gd name="T48" fmla="*/ 52 w 179"/>
                              <a:gd name="T49" fmla="*/ 239 h 239"/>
                              <a:gd name="T50" fmla="*/ 41 w 179"/>
                              <a:gd name="T51" fmla="*/ 239 h 239"/>
                              <a:gd name="T52" fmla="*/ 26 w 179"/>
                              <a:gd name="T53" fmla="*/ 235 h 239"/>
                              <a:gd name="T54" fmla="*/ 22 w 179"/>
                              <a:gd name="T55" fmla="*/ 232 h 239"/>
                              <a:gd name="T56" fmla="*/ 15 w 179"/>
                              <a:gd name="T57" fmla="*/ 232 h 239"/>
                              <a:gd name="T58" fmla="*/ 11 w 179"/>
                              <a:gd name="T59" fmla="*/ 224 h 239"/>
                              <a:gd name="T60" fmla="*/ 18 w 179"/>
                              <a:gd name="T61" fmla="*/ 198 h 239"/>
                              <a:gd name="T62" fmla="*/ 11 w 179"/>
                              <a:gd name="T63" fmla="*/ 172 h 239"/>
                              <a:gd name="T64" fmla="*/ 18 w 179"/>
                              <a:gd name="T65" fmla="*/ 153 h 239"/>
                              <a:gd name="T66" fmla="*/ 11 w 179"/>
                              <a:gd name="T67" fmla="*/ 134 h 239"/>
                              <a:gd name="T68" fmla="*/ 11 w 179"/>
                              <a:gd name="T69" fmla="*/ 116 h 239"/>
                              <a:gd name="T70" fmla="*/ 18 w 179"/>
                              <a:gd name="T71" fmla="*/ 97 h 239"/>
                              <a:gd name="T72" fmla="*/ 11 w 179"/>
                              <a:gd name="T73" fmla="*/ 101 h 239"/>
                              <a:gd name="T74" fmla="*/ 0 w 179"/>
                              <a:gd name="T75" fmla="*/ 97 h 239"/>
                              <a:gd name="T76" fmla="*/ 11 w 179"/>
                              <a:gd name="T77" fmla="*/ 8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9" h="239">
                                <a:moveTo>
                                  <a:pt x="11" y="82"/>
                                </a:moveTo>
                                <a:lnTo>
                                  <a:pt x="22" y="89"/>
                                </a:lnTo>
                                <a:lnTo>
                                  <a:pt x="26" y="86"/>
                                </a:lnTo>
                                <a:lnTo>
                                  <a:pt x="30" y="74"/>
                                </a:lnTo>
                                <a:lnTo>
                                  <a:pt x="41" y="67"/>
                                </a:lnTo>
                                <a:lnTo>
                                  <a:pt x="48" y="59"/>
                                </a:lnTo>
                                <a:lnTo>
                                  <a:pt x="41" y="52"/>
                                </a:lnTo>
                                <a:lnTo>
                                  <a:pt x="30" y="56"/>
                                </a:lnTo>
                                <a:lnTo>
                                  <a:pt x="22" y="45"/>
                                </a:lnTo>
                                <a:lnTo>
                                  <a:pt x="18" y="41"/>
                                </a:lnTo>
                                <a:lnTo>
                                  <a:pt x="4" y="41"/>
                                </a:lnTo>
                                <a:lnTo>
                                  <a:pt x="0" y="37"/>
                                </a:lnTo>
                                <a:lnTo>
                                  <a:pt x="0" y="22"/>
                                </a:lnTo>
                                <a:lnTo>
                                  <a:pt x="4" y="7"/>
                                </a:lnTo>
                                <a:lnTo>
                                  <a:pt x="15" y="7"/>
                                </a:lnTo>
                                <a:lnTo>
                                  <a:pt x="18" y="7"/>
                                </a:lnTo>
                                <a:lnTo>
                                  <a:pt x="30" y="0"/>
                                </a:lnTo>
                                <a:lnTo>
                                  <a:pt x="45" y="7"/>
                                </a:lnTo>
                                <a:lnTo>
                                  <a:pt x="52" y="11"/>
                                </a:lnTo>
                                <a:lnTo>
                                  <a:pt x="67" y="18"/>
                                </a:lnTo>
                                <a:lnTo>
                                  <a:pt x="82" y="26"/>
                                </a:lnTo>
                                <a:lnTo>
                                  <a:pt x="86" y="26"/>
                                </a:lnTo>
                                <a:lnTo>
                                  <a:pt x="93" y="30"/>
                                </a:lnTo>
                                <a:lnTo>
                                  <a:pt x="97" y="33"/>
                                </a:lnTo>
                                <a:lnTo>
                                  <a:pt x="131" y="71"/>
                                </a:lnTo>
                                <a:lnTo>
                                  <a:pt x="123" y="86"/>
                                </a:lnTo>
                                <a:lnTo>
                                  <a:pt x="127" y="97"/>
                                </a:lnTo>
                                <a:lnTo>
                                  <a:pt x="131" y="104"/>
                                </a:lnTo>
                                <a:lnTo>
                                  <a:pt x="138" y="112"/>
                                </a:lnTo>
                                <a:lnTo>
                                  <a:pt x="149" y="108"/>
                                </a:lnTo>
                                <a:lnTo>
                                  <a:pt x="149" y="104"/>
                                </a:lnTo>
                                <a:lnTo>
                                  <a:pt x="179" y="101"/>
                                </a:lnTo>
                                <a:lnTo>
                                  <a:pt x="142" y="176"/>
                                </a:lnTo>
                                <a:lnTo>
                                  <a:pt x="108" y="179"/>
                                </a:lnTo>
                                <a:lnTo>
                                  <a:pt x="101" y="168"/>
                                </a:lnTo>
                                <a:lnTo>
                                  <a:pt x="101" y="153"/>
                                </a:lnTo>
                                <a:lnTo>
                                  <a:pt x="101" y="134"/>
                                </a:lnTo>
                                <a:lnTo>
                                  <a:pt x="93" y="131"/>
                                </a:lnTo>
                                <a:lnTo>
                                  <a:pt x="82" y="131"/>
                                </a:lnTo>
                                <a:lnTo>
                                  <a:pt x="86" y="146"/>
                                </a:lnTo>
                                <a:lnTo>
                                  <a:pt x="82" y="157"/>
                                </a:lnTo>
                                <a:lnTo>
                                  <a:pt x="78" y="172"/>
                                </a:lnTo>
                                <a:lnTo>
                                  <a:pt x="90" y="176"/>
                                </a:lnTo>
                                <a:lnTo>
                                  <a:pt x="97" y="179"/>
                                </a:lnTo>
                                <a:lnTo>
                                  <a:pt x="101" y="183"/>
                                </a:lnTo>
                                <a:lnTo>
                                  <a:pt x="108" y="191"/>
                                </a:lnTo>
                                <a:lnTo>
                                  <a:pt x="101" y="213"/>
                                </a:lnTo>
                                <a:lnTo>
                                  <a:pt x="75" y="239"/>
                                </a:lnTo>
                                <a:lnTo>
                                  <a:pt x="67" y="239"/>
                                </a:lnTo>
                                <a:lnTo>
                                  <a:pt x="52" y="239"/>
                                </a:lnTo>
                                <a:lnTo>
                                  <a:pt x="48" y="235"/>
                                </a:lnTo>
                                <a:lnTo>
                                  <a:pt x="41" y="239"/>
                                </a:lnTo>
                                <a:lnTo>
                                  <a:pt x="33" y="239"/>
                                </a:lnTo>
                                <a:lnTo>
                                  <a:pt x="26" y="235"/>
                                </a:lnTo>
                                <a:lnTo>
                                  <a:pt x="18" y="239"/>
                                </a:lnTo>
                                <a:lnTo>
                                  <a:pt x="22" y="232"/>
                                </a:lnTo>
                                <a:lnTo>
                                  <a:pt x="15" y="235"/>
                                </a:lnTo>
                                <a:lnTo>
                                  <a:pt x="15" y="232"/>
                                </a:lnTo>
                                <a:lnTo>
                                  <a:pt x="11" y="228"/>
                                </a:lnTo>
                                <a:lnTo>
                                  <a:pt x="11" y="224"/>
                                </a:lnTo>
                                <a:lnTo>
                                  <a:pt x="11" y="213"/>
                                </a:lnTo>
                                <a:lnTo>
                                  <a:pt x="18" y="198"/>
                                </a:lnTo>
                                <a:lnTo>
                                  <a:pt x="18" y="187"/>
                                </a:lnTo>
                                <a:lnTo>
                                  <a:pt x="11" y="172"/>
                                </a:lnTo>
                                <a:lnTo>
                                  <a:pt x="15" y="164"/>
                                </a:lnTo>
                                <a:lnTo>
                                  <a:pt x="18" y="153"/>
                                </a:lnTo>
                                <a:lnTo>
                                  <a:pt x="18" y="142"/>
                                </a:lnTo>
                                <a:lnTo>
                                  <a:pt x="11" y="134"/>
                                </a:lnTo>
                                <a:lnTo>
                                  <a:pt x="15" y="123"/>
                                </a:lnTo>
                                <a:lnTo>
                                  <a:pt x="11" y="116"/>
                                </a:lnTo>
                                <a:lnTo>
                                  <a:pt x="11" y="112"/>
                                </a:lnTo>
                                <a:lnTo>
                                  <a:pt x="18" y="97"/>
                                </a:lnTo>
                                <a:lnTo>
                                  <a:pt x="22" y="93"/>
                                </a:lnTo>
                                <a:lnTo>
                                  <a:pt x="11" y="101"/>
                                </a:lnTo>
                                <a:lnTo>
                                  <a:pt x="7" y="104"/>
                                </a:lnTo>
                                <a:lnTo>
                                  <a:pt x="0" y="97"/>
                                </a:lnTo>
                                <a:lnTo>
                                  <a:pt x="0" y="82"/>
                                </a:lnTo>
                                <a:lnTo>
                                  <a:pt x="11"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7" name="Freeform 66"/>
                        <wps:cNvSpPr>
                          <a:spLocks/>
                        </wps:cNvSpPr>
                        <wps:spPr bwMode="auto">
                          <a:xfrm>
                            <a:off x="3161" y="2081"/>
                            <a:ext cx="434" cy="292"/>
                          </a:xfrm>
                          <a:custGeom>
                            <a:avLst/>
                            <a:gdLst>
                              <a:gd name="T0" fmla="*/ 348 w 434"/>
                              <a:gd name="T1" fmla="*/ 274 h 292"/>
                              <a:gd name="T2" fmla="*/ 363 w 434"/>
                              <a:gd name="T3" fmla="*/ 262 h 292"/>
                              <a:gd name="T4" fmla="*/ 359 w 434"/>
                              <a:gd name="T5" fmla="*/ 229 h 292"/>
                              <a:gd name="T6" fmla="*/ 374 w 434"/>
                              <a:gd name="T7" fmla="*/ 199 h 292"/>
                              <a:gd name="T8" fmla="*/ 340 w 434"/>
                              <a:gd name="T9" fmla="*/ 206 h 292"/>
                              <a:gd name="T10" fmla="*/ 340 w 434"/>
                              <a:gd name="T11" fmla="*/ 233 h 292"/>
                              <a:gd name="T12" fmla="*/ 333 w 434"/>
                              <a:gd name="T13" fmla="*/ 262 h 292"/>
                              <a:gd name="T14" fmla="*/ 307 w 434"/>
                              <a:gd name="T15" fmla="*/ 274 h 292"/>
                              <a:gd name="T16" fmla="*/ 295 w 434"/>
                              <a:gd name="T17" fmla="*/ 210 h 292"/>
                              <a:gd name="T18" fmla="*/ 284 w 434"/>
                              <a:gd name="T19" fmla="*/ 184 h 292"/>
                              <a:gd name="T20" fmla="*/ 299 w 434"/>
                              <a:gd name="T21" fmla="*/ 173 h 292"/>
                              <a:gd name="T22" fmla="*/ 284 w 434"/>
                              <a:gd name="T23" fmla="*/ 158 h 292"/>
                              <a:gd name="T24" fmla="*/ 284 w 434"/>
                              <a:gd name="T25" fmla="*/ 173 h 292"/>
                              <a:gd name="T26" fmla="*/ 262 w 434"/>
                              <a:gd name="T27" fmla="*/ 173 h 292"/>
                              <a:gd name="T28" fmla="*/ 269 w 434"/>
                              <a:gd name="T29" fmla="*/ 154 h 292"/>
                              <a:gd name="T30" fmla="*/ 235 w 434"/>
                              <a:gd name="T31" fmla="*/ 154 h 292"/>
                              <a:gd name="T32" fmla="*/ 220 w 434"/>
                              <a:gd name="T33" fmla="*/ 176 h 292"/>
                              <a:gd name="T34" fmla="*/ 213 w 434"/>
                              <a:gd name="T35" fmla="*/ 191 h 292"/>
                              <a:gd name="T36" fmla="*/ 202 w 434"/>
                              <a:gd name="T37" fmla="*/ 188 h 292"/>
                              <a:gd name="T38" fmla="*/ 187 w 434"/>
                              <a:gd name="T39" fmla="*/ 199 h 292"/>
                              <a:gd name="T40" fmla="*/ 164 w 434"/>
                              <a:gd name="T41" fmla="*/ 199 h 292"/>
                              <a:gd name="T42" fmla="*/ 176 w 434"/>
                              <a:gd name="T43" fmla="*/ 184 h 292"/>
                              <a:gd name="T44" fmla="*/ 176 w 434"/>
                              <a:gd name="T45" fmla="*/ 161 h 292"/>
                              <a:gd name="T46" fmla="*/ 164 w 434"/>
                              <a:gd name="T47" fmla="*/ 105 h 292"/>
                              <a:gd name="T48" fmla="*/ 157 w 434"/>
                              <a:gd name="T49" fmla="*/ 116 h 292"/>
                              <a:gd name="T50" fmla="*/ 157 w 434"/>
                              <a:gd name="T51" fmla="*/ 146 h 292"/>
                              <a:gd name="T52" fmla="*/ 157 w 434"/>
                              <a:gd name="T53" fmla="*/ 154 h 292"/>
                              <a:gd name="T54" fmla="*/ 142 w 434"/>
                              <a:gd name="T55" fmla="*/ 146 h 292"/>
                              <a:gd name="T56" fmla="*/ 142 w 434"/>
                              <a:gd name="T57" fmla="*/ 101 h 292"/>
                              <a:gd name="T58" fmla="*/ 123 w 434"/>
                              <a:gd name="T59" fmla="*/ 105 h 292"/>
                              <a:gd name="T60" fmla="*/ 101 w 434"/>
                              <a:gd name="T61" fmla="*/ 94 h 292"/>
                              <a:gd name="T62" fmla="*/ 82 w 434"/>
                              <a:gd name="T63" fmla="*/ 98 h 292"/>
                              <a:gd name="T64" fmla="*/ 63 w 434"/>
                              <a:gd name="T65" fmla="*/ 98 h 292"/>
                              <a:gd name="T66" fmla="*/ 56 w 434"/>
                              <a:gd name="T67" fmla="*/ 113 h 292"/>
                              <a:gd name="T68" fmla="*/ 33 w 434"/>
                              <a:gd name="T69" fmla="*/ 116 h 292"/>
                              <a:gd name="T70" fmla="*/ 11 w 434"/>
                              <a:gd name="T71" fmla="*/ 113 h 292"/>
                              <a:gd name="T72" fmla="*/ 0 w 434"/>
                              <a:gd name="T73" fmla="*/ 98 h 292"/>
                              <a:gd name="T74" fmla="*/ 22 w 434"/>
                              <a:gd name="T75" fmla="*/ 68 h 292"/>
                              <a:gd name="T76" fmla="*/ 22 w 434"/>
                              <a:gd name="T77" fmla="*/ 49 h 292"/>
                              <a:gd name="T78" fmla="*/ 41 w 434"/>
                              <a:gd name="T79" fmla="*/ 57 h 292"/>
                              <a:gd name="T80" fmla="*/ 63 w 434"/>
                              <a:gd name="T81" fmla="*/ 53 h 292"/>
                              <a:gd name="T82" fmla="*/ 67 w 434"/>
                              <a:gd name="T83" fmla="*/ 45 h 292"/>
                              <a:gd name="T84" fmla="*/ 63 w 434"/>
                              <a:gd name="T85" fmla="*/ 23 h 292"/>
                              <a:gd name="T86" fmla="*/ 97 w 434"/>
                              <a:gd name="T87" fmla="*/ 12 h 292"/>
                              <a:gd name="T88" fmla="*/ 127 w 434"/>
                              <a:gd name="T89" fmla="*/ 8 h 292"/>
                              <a:gd name="T90" fmla="*/ 142 w 434"/>
                              <a:gd name="T91" fmla="*/ 0 h 292"/>
                              <a:gd name="T92" fmla="*/ 157 w 434"/>
                              <a:gd name="T93" fmla="*/ 0 h 292"/>
                              <a:gd name="T94" fmla="*/ 434 w 434"/>
                              <a:gd name="T95" fmla="*/ 128 h 292"/>
                              <a:gd name="T96" fmla="*/ 411 w 434"/>
                              <a:gd name="T97" fmla="*/ 214 h 292"/>
                              <a:gd name="T98" fmla="*/ 378 w 434"/>
                              <a:gd name="T99"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4" h="292">
                                <a:moveTo>
                                  <a:pt x="351" y="289"/>
                                </a:moveTo>
                                <a:lnTo>
                                  <a:pt x="348" y="274"/>
                                </a:lnTo>
                                <a:lnTo>
                                  <a:pt x="351" y="266"/>
                                </a:lnTo>
                                <a:lnTo>
                                  <a:pt x="363" y="262"/>
                                </a:lnTo>
                                <a:lnTo>
                                  <a:pt x="351" y="236"/>
                                </a:lnTo>
                                <a:lnTo>
                                  <a:pt x="359" y="229"/>
                                </a:lnTo>
                                <a:lnTo>
                                  <a:pt x="366" y="225"/>
                                </a:lnTo>
                                <a:lnTo>
                                  <a:pt x="374" y="199"/>
                                </a:lnTo>
                                <a:lnTo>
                                  <a:pt x="366" y="191"/>
                                </a:lnTo>
                                <a:lnTo>
                                  <a:pt x="340" y="206"/>
                                </a:lnTo>
                                <a:lnTo>
                                  <a:pt x="348" y="221"/>
                                </a:lnTo>
                                <a:lnTo>
                                  <a:pt x="340" y="233"/>
                                </a:lnTo>
                                <a:lnTo>
                                  <a:pt x="340" y="240"/>
                                </a:lnTo>
                                <a:lnTo>
                                  <a:pt x="333" y="262"/>
                                </a:lnTo>
                                <a:lnTo>
                                  <a:pt x="325" y="259"/>
                                </a:lnTo>
                                <a:lnTo>
                                  <a:pt x="307" y="274"/>
                                </a:lnTo>
                                <a:lnTo>
                                  <a:pt x="280" y="214"/>
                                </a:lnTo>
                                <a:lnTo>
                                  <a:pt x="295" y="210"/>
                                </a:lnTo>
                                <a:lnTo>
                                  <a:pt x="295" y="206"/>
                                </a:lnTo>
                                <a:lnTo>
                                  <a:pt x="284" y="184"/>
                                </a:lnTo>
                                <a:lnTo>
                                  <a:pt x="288" y="176"/>
                                </a:lnTo>
                                <a:lnTo>
                                  <a:pt x="299" y="173"/>
                                </a:lnTo>
                                <a:lnTo>
                                  <a:pt x="303" y="161"/>
                                </a:lnTo>
                                <a:lnTo>
                                  <a:pt x="284" y="158"/>
                                </a:lnTo>
                                <a:lnTo>
                                  <a:pt x="288" y="165"/>
                                </a:lnTo>
                                <a:lnTo>
                                  <a:pt x="284" y="173"/>
                                </a:lnTo>
                                <a:lnTo>
                                  <a:pt x="273" y="176"/>
                                </a:lnTo>
                                <a:lnTo>
                                  <a:pt x="262" y="173"/>
                                </a:lnTo>
                                <a:lnTo>
                                  <a:pt x="258" y="165"/>
                                </a:lnTo>
                                <a:lnTo>
                                  <a:pt x="269" y="154"/>
                                </a:lnTo>
                                <a:lnTo>
                                  <a:pt x="254" y="146"/>
                                </a:lnTo>
                                <a:lnTo>
                                  <a:pt x="235" y="154"/>
                                </a:lnTo>
                                <a:lnTo>
                                  <a:pt x="232" y="165"/>
                                </a:lnTo>
                                <a:lnTo>
                                  <a:pt x="220" y="176"/>
                                </a:lnTo>
                                <a:lnTo>
                                  <a:pt x="213" y="176"/>
                                </a:lnTo>
                                <a:lnTo>
                                  <a:pt x="213" y="191"/>
                                </a:lnTo>
                                <a:lnTo>
                                  <a:pt x="209" y="195"/>
                                </a:lnTo>
                                <a:lnTo>
                                  <a:pt x="202" y="188"/>
                                </a:lnTo>
                                <a:lnTo>
                                  <a:pt x="194" y="203"/>
                                </a:lnTo>
                                <a:lnTo>
                                  <a:pt x="187" y="199"/>
                                </a:lnTo>
                                <a:lnTo>
                                  <a:pt x="164" y="199"/>
                                </a:lnTo>
                                <a:lnTo>
                                  <a:pt x="172" y="195"/>
                                </a:lnTo>
                                <a:lnTo>
                                  <a:pt x="176" y="184"/>
                                </a:lnTo>
                                <a:lnTo>
                                  <a:pt x="168" y="176"/>
                                </a:lnTo>
                                <a:lnTo>
                                  <a:pt x="176" y="161"/>
                                </a:lnTo>
                                <a:lnTo>
                                  <a:pt x="164" y="128"/>
                                </a:lnTo>
                                <a:lnTo>
                                  <a:pt x="164" y="105"/>
                                </a:lnTo>
                                <a:lnTo>
                                  <a:pt x="153" y="90"/>
                                </a:lnTo>
                                <a:lnTo>
                                  <a:pt x="157" y="116"/>
                                </a:lnTo>
                                <a:lnTo>
                                  <a:pt x="149" y="135"/>
                                </a:lnTo>
                                <a:lnTo>
                                  <a:pt x="157" y="146"/>
                                </a:lnTo>
                                <a:lnTo>
                                  <a:pt x="161" y="158"/>
                                </a:lnTo>
                                <a:lnTo>
                                  <a:pt x="157" y="154"/>
                                </a:lnTo>
                                <a:lnTo>
                                  <a:pt x="138" y="161"/>
                                </a:lnTo>
                                <a:lnTo>
                                  <a:pt x="142" y="146"/>
                                </a:lnTo>
                                <a:lnTo>
                                  <a:pt x="138" y="128"/>
                                </a:lnTo>
                                <a:lnTo>
                                  <a:pt x="142" y="101"/>
                                </a:lnTo>
                                <a:lnTo>
                                  <a:pt x="131" y="101"/>
                                </a:lnTo>
                                <a:lnTo>
                                  <a:pt x="123" y="105"/>
                                </a:lnTo>
                                <a:lnTo>
                                  <a:pt x="108" y="101"/>
                                </a:lnTo>
                                <a:lnTo>
                                  <a:pt x="101" y="94"/>
                                </a:lnTo>
                                <a:lnTo>
                                  <a:pt x="97" y="98"/>
                                </a:lnTo>
                                <a:lnTo>
                                  <a:pt x="82" y="98"/>
                                </a:lnTo>
                                <a:lnTo>
                                  <a:pt x="71" y="101"/>
                                </a:lnTo>
                                <a:lnTo>
                                  <a:pt x="63" y="98"/>
                                </a:lnTo>
                                <a:lnTo>
                                  <a:pt x="60" y="109"/>
                                </a:lnTo>
                                <a:lnTo>
                                  <a:pt x="56" y="113"/>
                                </a:lnTo>
                                <a:lnTo>
                                  <a:pt x="45" y="116"/>
                                </a:lnTo>
                                <a:lnTo>
                                  <a:pt x="33" y="116"/>
                                </a:lnTo>
                                <a:lnTo>
                                  <a:pt x="22" y="113"/>
                                </a:lnTo>
                                <a:lnTo>
                                  <a:pt x="11" y="113"/>
                                </a:lnTo>
                                <a:lnTo>
                                  <a:pt x="3" y="109"/>
                                </a:lnTo>
                                <a:lnTo>
                                  <a:pt x="0" y="98"/>
                                </a:lnTo>
                                <a:lnTo>
                                  <a:pt x="11" y="75"/>
                                </a:lnTo>
                                <a:lnTo>
                                  <a:pt x="22" y="68"/>
                                </a:lnTo>
                                <a:lnTo>
                                  <a:pt x="15" y="64"/>
                                </a:lnTo>
                                <a:lnTo>
                                  <a:pt x="22" y="49"/>
                                </a:lnTo>
                                <a:lnTo>
                                  <a:pt x="37" y="53"/>
                                </a:lnTo>
                                <a:lnTo>
                                  <a:pt x="41" y="57"/>
                                </a:lnTo>
                                <a:lnTo>
                                  <a:pt x="60" y="68"/>
                                </a:lnTo>
                                <a:lnTo>
                                  <a:pt x="63" y="53"/>
                                </a:lnTo>
                                <a:lnTo>
                                  <a:pt x="75" y="57"/>
                                </a:lnTo>
                                <a:lnTo>
                                  <a:pt x="67" y="45"/>
                                </a:lnTo>
                                <a:lnTo>
                                  <a:pt x="75" y="34"/>
                                </a:lnTo>
                                <a:lnTo>
                                  <a:pt x="63" y="23"/>
                                </a:lnTo>
                                <a:lnTo>
                                  <a:pt x="89" y="8"/>
                                </a:lnTo>
                                <a:lnTo>
                                  <a:pt x="97" y="12"/>
                                </a:lnTo>
                                <a:lnTo>
                                  <a:pt x="116" y="8"/>
                                </a:lnTo>
                                <a:lnTo>
                                  <a:pt x="127" y="8"/>
                                </a:lnTo>
                                <a:lnTo>
                                  <a:pt x="134" y="12"/>
                                </a:lnTo>
                                <a:lnTo>
                                  <a:pt x="142" y="0"/>
                                </a:lnTo>
                                <a:lnTo>
                                  <a:pt x="149" y="4"/>
                                </a:lnTo>
                                <a:lnTo>
                                  <a:pt x="157" y="0"/>
                                </a:lnTo>
                                <a:lnTo>
                                  <a:pt x="168" y="4"/>
                                </a:lnTo>
                                <a:lnTo>
                                  <a:pt x="434" y="128"/>
                                </a:lnTo>
                                <a:lnTo>
                                  <a:pt x="423" y="169"/>
                                </a:lnTo>
                                <a:lnTo>
                                  <a:pt x="411" y="214"/>
                                </a:lnTo>
                                <a:lnTo>
                                  <a:pt x="393" y="251"/>
                                </a:lnTo>
                                <a:lnTo>
                                  <a:pt x="378" y="292"/>
                                </a:lnTo>
                                <a:lnTo>
                                  <a:pt x="351" y="28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8" name="Freeform 67"/>
                        <wps:cNvSpPr>
                          <a:spLocks/>
                        </wps:cNvSpPr>
                        <wps:spPr bwMode="auto">
                          <a:xfrm>
                            <a:off x="3213" y="2036"/>
                            <a:ext cx="45" cy="42"/>
                          </a:xfrm>
                          <a:custGeom>
                            <a:avLst/>
                            <a:gdLst>
                              <a:gd name="T0" fmla="*/ 0 w 45"/>
                              <a:gd name="T1" fmla="*/ 38 h 42"/>
                              <a:gd name="T2" fmla="*/ 4 w 45"/>
                              <a:gd name="T3" fmla="*/ 19 h 42"/>
                              <a:gd name="T4" fmla="*/ 15 w 45"/>
                              <a:gd name="T5" fmla="*/ 12 h 42"/>
                              <a:gd name="T6" fmla="*/ 23 w 45"/>
                              <a:gd name="T7" fmla="*/ 4 h 42"/>
                              <a:gd name="T8" fmla="*/ 45 w 45"/>
                              <a:gd name="T9" fmla="*/ 0 h 42"/>
                              <a:gd name="T10" fmla="*/ 45 w 45"/>
                              <a:gd name="T11" fmla="*/ 15 h 42"/>
                              <a:gd name="T12" fmla="*/ 34 w 45"/>
                              <a:gd name="T13" fmla="*/ 27 h 42"/>
                              <a:gd name="T14" fmla="*/ 30 w 45"/>
                              <a:gd name="T15" fmla="*/ 38 h 42"/>
                              <a:gd name="T16" fmla="*/ 15 w 45"/>
                              <a:gd name="T17" fmla="*/ 42 h 42"/>
                              <a:gd name="T18" fmla="*/ 4 w 45"/>
                              <a:gd name="T19" fmla="*/ 42 h 42"/>
                              <a:gd name="T20" fmla="*/ 0 w 45"/>
                              <a:gd name="T21" fmla="*/ 3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42">
                                <a:moveTo>
                                  <a:pt x="0" y="38"/>
                                </a:moveTo>
                                <a:lnTo>
                                  <a:pt x="4" y="19"/>
                                </a:lnTo>
                                <a:lnTo>
                                  <a:pt x="15" y="12"/>
                                </a:lnTo>
                                <a:lnTo>
                                  <a:pt x="23" y="4"/>
                                </a:lnTo>
                                <a:lnTo>
                                  <a:pt x="45" y="0"/>
                                </a:lnTo>
                                <a:lnTo>
                                  <a:pt x="45" y="15"/>
                                </a:lnTo>
                                <a:lnTo>
                                  <a:pt x="34" y="27"/>
                                </a:lnTo>
                                <a:lnTo>
                                  <a:pt x="30" y="38"/>
                                </a:lnTo>
                                <a:lnTo>
                                  <a:pt x="15" y="42"/>
                                </a:lnTo>
                                <a:lnTo>
                                  <a:pt x="4" y="42"/>
                                </a:lnTo>
                                <a:lnTo>
                                  <a:pt x="0"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49" name="Freeform 68"/>
                        <wps:cNvSpPr>
                          <a:spLocks/>
                        </wps:cNvSpPr>
                        <wps:spPr bwMode="auto">
                          <a:xfrm>
                            <a:off x="3262" y="2010"/>
                            <a:ext cx="41" cy="71"/>
                          </a:xfrm>
                          <a:custGeom>
                            <a:avLst/>
                            <a:gdLst>
                              <a:gd name="T0" fmla="*/ 3 w 41"/>
                              <a:gd name="T1" fmla="*/ 68 h 71"/>
                              <a:gd name="T2" fmla="*/ 7 w 41"/>
                              <a:gd name="T3" fmla="*/ 71 h 71"/>
                              <a:gd name="T4" fmla="*/ 18 w 41"/>
                              <a:gd name="T5" fmla="*/ 68 h 71"/>
                              <a:gd name="T6" fmla="*/ 33 w 41"/>
                              <a:gd name="T7" fmla="*/ 64 h 71"/>
                              <a:gd name="T8" fmla="*/ 30 w 41"/>
                              <a:gd name="T9" fmla="*/ 53 h 71"/>
                              <a:gd name="T10" fmla="*/ 22 w 41"/>
                              <a:gd name="T11" fmla="*/ 45 h 71"/>
                              <a:gd name="T12" fmla="*/ 18 w 41"/>
                              <a:gd name="T13" fmla="*/ 38 h 71"/>
                              <a:gd name="T14" fmla="*/ 33 w 41"/>
                              <a:gd name="T15" fmla="*/ 26 h 71"/>
                              <a:gd name="T16" fmla="*/ 41 w 41"/>
                              <a:gd name="T17" fmla="*/ 23 h 71"/>
                              <a:gd name="T18" fmla="*/ 33 w 41"/>
                              <a:gd name="T19" fmla="*/ 19 h 71"/>
                              <a:gd name="T20" fmla="*/ 26 w 41"/>
                              <a:gd name="T21" fmla="*/ 19 h 71"/>
                              <a:gd name="T22" fmla="*/ 22 w 41"/>
                              <a:gd name="T23" fmla="*/ 11 h 71"/>
                              <a:gd name="T24" fmla="*/ 37 w 41"/>
                              <a:gd name="T25" fmla="*/ 4 h 71"/>
                              <a:gd name="T26" fmla="*/ 33 w 41"/>
                              <a:gd name="T27" fmla="*/ 0 h 71"/>
                              <a:gd name="T28" fmla="*/ 30 w 41"/>
                              <a:gd name="T29" fmla="*/ 0 h 71"/>
                              <a:gd name="T30" fmla="*/ 22 w 41"/>
                              <a:gd name="T31" fmla="*/ 0 h 71"/>
                              <a:gd name="T32" fmla="*/ 15 w 41"/>
                              <a:gd name="T33" fmla="*/ 4 h 71"/>
                              <a:gd name="T34" fmla="*/ 3 w 41"/>
                              <a:gd name="T35" fmla="*/ 11 h 71"/>
                              <a:gd name="T36" fmla="*/ 0 w 41"/>
                              <a:gd name="T37" fmla="*/ 15 h 71"/>
                              <a:gd name="T38" fmla="*/ 7 w 41"/>
                              <a:gd name="T39" fmla="*/ 15 h 71"/>
                              <a:gd name="T40" fmla="*/ 3 w 41"/>
                              <a:gd name="T41" fmla="*/ 26 h 71"/>
                              <a:gd name="T42" fmla="*/ 3 w 41"/>
                              <a:gd name="T43" fmla="*/ 38 h 71"/>
                              <a:gd name="T44" fmla="*/ 11 w 41"/>
                              <a:gd name="T45" fmla="*/ 53 h 71"/>
                              <a:gd name="T46" fmla="*/ 7 w 41"/>
                              <a:gd name="T47" fmla="*/ 60 h 71"/>
                              <a:gd name="T48" fmla="*/ 0 w 41"/>
                              <a:gd name="T49" fmla="*/ 64 h 71"/>
                              <a:gd name="T50" fmla="*/ 3 w 41"/>
                              <a:gd name="T51" fmla="*/ 6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71">
                                <a:moveTo>
                                  <a:pt x="3" y="68"/>
                                </a:moveTo>
                                <a:lnTo>
                                  <a:pt x="7" y="71"/>
                                </a:lnTo>
                                <a:lnTo>
                                  <a:pt x="18" y="68"/>
                                </a:lnTo>
                                <a:lnTo>
                                  <a:pt x="33" y="64"/>
                                </a:lnTo>
                                <a:lnTo>
                                  <a:pt x="30" y="53"/>
                                </a:lnTo>
                                <a:lnTo>
                                  <a:pt x="22" y="45"/>
                                </a:lnTo>
                                <a:lnTo>
                                  <a:pt x="18" y="38"/>
                                </a:lnTo>
                                <a:lnTo>
                                  <a:pt x="33" y="26"/>
                                </a:lnTo>
                                <a:lnTo>
                                  <a:pt x="41" y="23"/>
                                </a:lnTo>
                                <a:lnTo>
                                  <a:pt x="33" y="19"/>
                                </a:lnTo>
                                <a:lnTo>
                                  <a:pt x="26" y="19"/>
                                </a:lnTo>
                                <a:lnTo>
                                  <a:pt x="22" y="11"/>
                                </a:lnTo>
                                <a:lnTo>
                                  <a:pt x="37" y="4"/>
                                </a:lnTo>
                                <a:lnTo>
                                  <a:pt x="33" y="0"/>
                                </a:lnTo>
                                <a:lnTo>
                                  <a:pt x="30" y="0"/>
                                </a:lnTo>
                                <a:lnTo>
                                  <a:pt x="22" y="0"/>
                                </a:lnTo>
                                <a:lnTo>
                                  <a:pt x="15" y="4"/>
                                </a:lnTo>
                                <a:lnTo>
                                  <a:pt x="3" y="11"/>
                                </a:lnTo>
                                <a:lnTo>
                                  <a:pt x="0" y="15"/>
                                </a:lnTo>
                                <a:lnTo>
                                  <a:pt x="7" y="15"/>
                                </a:lnTo>
                                <a:lnTo>
                                  <a:pt x="3" y="26"/>
                                </a:lnTo>
                                <a:lnTo>
                                  <a:pt x="3" y="38"/>
                                </a:lnTo>
                                <a:lnTo>
                                  <a:pt x="11" y="53"/>
                                </a:lnTo>
                                <a:lnTo>
                                  <a:pt x="7" y="60"/>
                                </a:lnTo>
                                <a:lnTo>
                                  <a:pt x="0" y="64"/>
                                </a:lnTo>
                                <a:lnTo>
                                  <a:pt x="3" y="6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0" name="Freeform 69"/>
                        <wps:cNvSpPr>
                          <a:spLocks/>
                        </wps:cNvSpPr>
                        <wps:spPr bwMode="auto">
                          <a:xfrm>
                            <a:off x="3329" y="2299"/>
                            <a:ext cx="15" cy="18"/>
                          </a:xfrm>
                          <a:custGeom>
                            <a:avLst/>
                            <a:gdLst>
                              <a:gd name="T0" fmla="*/ 4 w 15"/>
                              <a:gd name="T1" fmla="*/ 0 h 18"/>
                              <a:gd name="T2" fmla="*/ 0 w 15"/>
                              <a:gd name="T3" fmla="*/ 11 h 18"/>
                              <a:gd name="T4" fmla="*/ 8 w 15"/>
                              <a:gd name="T5" fmla="*/ 18 h 18"/>
                              <a:gd name="T6" fmla="*/ 15 w 15"/>
                              <a:gd name="T7" fmla="*/ 18 h 18"/>
                              <a:gd name="T8" fmla="*/ 15 w 15"/>
                              <a:gd name="T9" fmla="*/ 11 h 18"/>
                              <a:gd name="T10" fmla="*/ 8 w 15"/>
                              <a:gd name="T11" fmla="*/ 3 h 18"/>
                              <a:gd name="T12" fmla="*/ 8 w 15"/>
                              <a:gd name="T13" fmla="*/ 3 h 18"/>
                              <a:gd name="T14" fmla="*/ 4 w 15"/>
                              <a:gd name="T15" fmla="*/ 0 h 18"/>
                              <a:gd name="T16" fmla="*/ 4 w 15"/>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8">
                                <a:moveTo>
                                  <a:pt x="4" y="0"/>
                                </a:moveTo>
                                <a:lnTo>
                                  <a:pt x="0" y="11"/>
                                </a:lnTo>
                                <a:lnTo>
                                  <a:pt x="8" y="18"/>
                                </a:lnTo>
                                <a:lnTo>
                                  <a:pt x="15" y="18"/>
                                </a:lnTo>
                                <a:lnTo>
                                  <a:pt x="15" y="11"/>
                                </a:lnTo>
                                <a:lnTo>
                                  <a:pt x="8" y="3"/>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1" name="Freeform 70"/>
                        <wps:cNvSpPr>
                          <a:spLocks/>
                        </wps:cNvSpPr>
                        <wps:spPr bwMode="auto">
                          <a:xfrm>
                            <a:off x="3280" y="2246"/>
                            <a:ext cx="15" cy="8"/>
                          </a:xfrm>
                          <a:custGeom>
                            <a:avLst/>
                            <a:gdLst>
                              <a:gd name="T0" fmla="*/ 8 w 15"/>
                              <a:gd name="T1" fmla="*/ 0 h 8"/>
                              <a:gd name="T2" fmla="*/ 0 w 15"/>
                              <a:gd name="T3" fmla="*/ 0 h 8"/>
                              <a:gd name="T4" fmla="*/ 15 w 15"/>
                              <a:gd name="T5" fmla="*/ 8 h 8"/>
                              <a:gd name="T6" fmla="*/ 15 w 15"/>
                              <a:gd name="T7" fmla="*/ 4 h 8"/>
                              <a:gd name="T8" fmla="*/ 15 w 15"/>
                              <a:gd name="T9" fmla="*/ 4 h 8"/>
                              <a:gd name="T10" fmla="*/ 12 w 15"/>
                              <a:gd name="T11" fmla="*/ 0 h 8"/>
                              <a:gd name="T12" fmla="*/ 12 w 15"/>
                              <a:gd name="T13" fmla="*/ 0 h 8"/>
                              <a:gd name="T14" fmla="*/ 8 w 15"/>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8">
                                <a:moveTo>
                                  <a:pt x="8" y="0"/>
                                </a:moveTo>
                                <a:lnTo>
                                  <a:pt x="0" y="0"/>
                                </a:lnTo>
                                <a:lnTo>
                                  <a:pt x="15" y="8"/>
                                </a:lnTo>
                                <a:lnTo>
                                  <a:pt x="15" y="4"/>
                                </a:lnTo>
                                <a:lnTo>
                                  <a:pt x="12" y="0"/>
                                </a:lnTo>
                                <a:lnTo>
                                  <a:pt x="8"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2" name="Freeform 71"/>
                        <wps:cNvSpPr>
                          <a:spLocks/>
                        </wps:cNvSpPr>
                        <wps:spPr bwMode="auto">
                          <a:xfrm>
                            <a:off x="3280" y="2201"/>
                            <a:ext cx="4" cy="11"/>
                          </a:xfrm>
                          <a:custGeom>
                            <a:avLst/>
                            <a:gdLst>
                              <a:gd name="T0" fmla="*/ 0 w 4"/>
                              <a:gd name="T1" fmla="*/ 11 h 11"/>
                              <a:gd name="T2" fmla="*/ 0 w 4"/>
                              <a:gd name="T3" fmla="*/ 4 h 11"/>
                              <a:gd name="T4" fmla="*/ 0 w 4"/>
                              <a:gd name="T5" fmla="*/ 0 h 11"/>
                              <a:gd name="T6" fmla="*/ 4 w 4"/>
                              <a:gd name="T7" fmla="*/ 11 h 11"/>
                              <a:gd name="T8" fmla="*/ 0 w 4"/>
                              <a:gd name="T9" fmla="*/ 11 h 11"/>
                            </a:gdLst>
                            <a:ahLst/>
                            <a:cxnLst>
                              <a:cxn ang="0">
                                <a:pos x="T0" y="T1"/>
                              </a:cxn>
                              <a:cxn ang="0">
                                <a:pos x="T2" y="T3"/>
                              </a:cxn>
                              <a:cxn ang="0">
                                <a:pos x="T4" y="T5"/>
                              </a:cxn>
                              <a:cxn ang="0">
                                <a:pos x="T6" y="T7"/>
                              </a:cxn>
                              <a:cxn ang="0">
                                <a:pos x="T8" y="T9"/>
                              </a:cxn>
                            </a:cxnLst>
                            <a:rect l="0" t="0" r="r" b="b"/>
                            <a:pathLst>
                              <a:path w="4" h="11">
                                <a:moveTo>
                                  <a:pt x="0" y="11"/>
                                </a:moveTo>
                                <a:lnTo>
                                  <a:pt x="0" y="4"/>
                                </a:lnTo>
                                <a:lnTo>
                                  <a:pt x="0" y="0"/>
                                </a:lnTo>
                                <a:lnTo>
                                  <a:pt x="4" y="11"/>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3" name="Freeform 72"/>
                        <wps:cNvSpPr>
                          <a:spLocks/>
                        </wps:cNvSpPr>
                        <wps:spPr bwMode="auto">
                          <a:xfrm>
                            <a:off x="3265" y="2212"/>
                            <a:ext cx="8" cy="8"/>
                          </a:xfrm>
                          <a:custGeom>
                            <a:avLst/>
                            <a:gdLst>
                              <a:gd name="T0" fmla="*/ 8 w 8"/>
                              <a:gd name="T1" fmla="*/ 8 h 8"/>
                              <a:gd name="T2" fmla="*/ 0 w 8"/>
                              <a:gd name="T3" fmla="*/ 0 h 8"/>
                              <a:gd name="T4" fmla="*/ 4 w 8"/>
                              <a:gd name="T5" fmla="*/ 0 h 8"/>
                              <a:gd name="T6" fmla="*/ 8 w 8"/>
                              <a:gd name="T7" fmla="*/ 8 h 8"/>
                            </a:gdLst>
                            <a:ahLst/>
                            <a:cxnLst>
                              <a:cxn ang="0">
                                <a:pos x="T0" y="T1"/>
                              </a:cxn>
                              <a:cxn ang="0">
                                <a:pos x="T2" y="T3"/>
                              </a:cxn>
                              <a:cxn ang="0">
                                <a:pos x="T4" y="T5"/>
                              </a:cxn>
                              <a:cxn ang="0">
                                <a:pos x="T6" y="T7"/>
                              </a:cxn>
                            </a:cxnLst>
                            <a:rect l="0" t="0" r="r" b="b"/>
                            <a:pathLst>
                              <a:path w="8" h="8">
                                <a:moveTo>
                                  <a:pt x="8" y="8"/>
                                </a:moveTo>
                                <a:lnTo>
                                  <a:pt x="0" y="0"/>
                                </a:lnTo>
                                <a:lnTo>
                                  <a:pt x="4" y="0"/>
                                </a:lnTo>
                                <a:lnTo>
                                  <a:pt x="8"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4" name="Freeform 73"/>
                        <wps:cNvSpPr>
                          <a:spLocks/>
                        </wps:cNvSpPr>
                        <wps:spPr bwMode="auto">
                          <a:xfrm>
                            <a:off x="3329" y="1917"/>
                            <a:ext cx="292" cy="292"/>
                          </a:xfrm>
                          <a:custGeom>
                            <a:avLst/>
                            <a:gdLst>
                              <a:gd name="T0" fmla="*/ 4 w 292"/>
                              <a:gd name="T1" fmla="*/ 161 h 292"/>
                              <a:gd name="T2" fmla="*/ 8 w 292"/>
                              <a:gd name="T3" fmla="*/ 138 h 292"/>
                              <a:gd name="T4" fmla="*/ 15 w 292"/>
                              <a:gd name="T5" fmla="*/ 134 h 292"/>
                              <a:gd name="T6" fmla="*/ 41 w 292"/>
                              <a:gd name="T7" fmla="*/ 75 h 292"/>
                              <a:gd name="T8" fmla="*/ 64 w 292"/>
                              <a:gd name="T9" fmla="*/ 78 h 292"/>
                              <a:gd name="T10" fmla="*/ 82 w 292"/>
                              <a:gd name="T11" fmla="*/ 56 h 292"/>
                              <a:gd name="T12" fmla="*/ 97 w 292"/>
                              <a:gd name="T13" fmla="*/ 56 h 292"/>
                              <a:gd name="T14" fmla="*/ 105 w 292"/>
                              <a:gd name="T15" fmla="*/ 41 h 292"/>
                              <a:gd name="T16" fmla="*/ 135 w 292"/>
                              <a:gd name="T17" fmla="*/ 18 h 292"/>
                              <a:gd name="T18" fmla="*/ 172 w 292"/>
                              <a:gd name="T19" fmla="*/ 0 h 292"/>
                              <a:gd name="T20" fmla="*/ 198 w 292"/>
                              <a:gd name="T21" fmla="*/ 7 h 292"/>
                              <a:gd name="T22" fmla="*/ 247 w 292"/>
                              <a:gd name="T23" fmla="*/ 15 h 292"/>
                              <a:gd name="T24" fmla="*/ 243 w 292"/>
                              <a:gd name="T25" fmla="*/ 41 h 292"/>
                              <a:gd name="T26" fmla="*/ 221 w 292"/>
                              <a:gd name="T27" fmla="*/ 63 h 292"/>
                              <a:gd name="T28" fmla="*/ 232 w 292"/>
                              <a:gd name="T29" fmla="*/ 82 h 292"/>
                              <a:gd name="T30" fmla="*/ 251 w 292"/>
                              <a:gd name="T31" fmla="*/ 89 h 292"/>
                              <a:gd name="T32" fmla="*/ 243 w 292"/>
                              <a:gd name="T33" fmla="*/ 104 h 292"/>
                              <a:gd name="T34" fmla="*/ 236 w 292"/>
                              <a:gd name="T35" fmla="*/ 108 h 292"/>
                              <a:gd name="T36" fmla="*/ 225 w 292"/>
                              <a:gd name="T37" fmla="*/ 138 h 292"/>
                              <a:gd name="T38" fmla="*/ 247 w 292"/>
                              <a:gd name="T39" fmla="*/ 123 h 292"/>
                              <a:gd name="T40" fmla="*/ 266 w 292"/>
                              <a:gd name="T41" fmla="*/ 123 h 292"/>
                              <a:gd name="T42" fmla="*/ 262 w 292"/>
                              <a:gd name="T43" fmla="*/ 108 h 292"/>
                              <a:gd name="T44" fmla="*/ 255 w 292"/>
                              <a:gd name="T45" fmla="*/ 97 h 292"/>
                              <a:gd name="T46" fmla="*/ 273 w 292"/>
                              <a:gd name="T47" fmla="*/ 104 h 292"/>
                              <a:gd name="T48" fmla="*/ 292 w 292"/>
                              <a:gd name="T49" fmla="*/ 157 h 292"/>
                              <a:gd name="T50" fmla="*/ 277 w 292"/>
                              <a:gd name="T51" fmla="*/ 243 h 292"/>
                              <a:gd name="T52" fmla="*/ 150 w 292"/>
                              <a:gd name="T53" fmla="*/ 149 h 292"/>
                              <a:gd name="T54" fmla="*/ 172 w 292"/>
                              <a:gd name="T55" fmla="*/ 67 h 292"/>
                              <a:gd name="T56" fmla="*/ 67 w 292"/>
                              <a:gd name="T57" fmla="*/ 146 h 292"/>
                              <a:gd name="T58" fmla="*/ 34 w 292"/>
                              <a:gd name="T59" fmla="*/ 127 h 292"/>
                              <a:gd name="T60" fmla="*/ 19 w 292"/>
                              <a:gd name="T61" fmla="*/ 164 h 292"/>
                              <a:gd name="T62" fmla="*/ 11 w 292"/>
                              <a:gd name="T63"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2" h="292">
                                <a:moveTo>
                                  <a:pt x="11" y="149"/>
                                </a:moveTo>
                                <a:lnTo>
                                  <a:pt x="4" y="161"/>
                                </a:lnTo>
                                <a:lnTo>
                                  <a:pt x="4" y="153"/>
                                </a:lnTo>
                                <a:lnTo>
                                  <a:pt x="8" y="138"/>
                                </a:lnTo>
                                <a:lnTo>
                                  <a:pt x="19" y="138"/>
                                </a:lnTo>
                                <a:lnTo>
                                  <a:pt x="15" y="134"/>
                                </a:lnTo>
                                <a:lnTo>
                                  <a:pt x="11" y="123"/>
                                </a:lnTo>
                                <a:lnTo>
                                  <a:pt x="41" y="75"/>
                                </a:lnTo>
                                <a:lnTo>
                                  <a:pt x="56" y="78"/>
                                </a:lnTo>
                                <a:lnTo>
                                  <a:pt x="64" y="78"/>
                                </a:lnTo>
                                <a:lnTo>
                                  <a:pt x="67" y="75"/>
                                </a:lnTo>
                                <a:lnTo>
                                  <a:pt x="82" y="56"/>
                                </a:lnTo>
                                <a:lnTo>
                                  <a:pt x="94" y="63"/>
                                </a:lnTo>
                                <a:lnTo>
                                  <a:pt x="97" y="56"/>
                                </a:lnTo>
                                <a:lnTo>
                                  <a:pt x="97" y="52"/>
                                </a:lnTo>
                                <a:lnTo>
                                  <a:pt x="105" y="41"/>
                                </a:lnTo>
                                <a:lnTo>
                                  <a:pt x="112" y="41"/>
                                </a:lnTo>
                                <a:lnTo>
                                  <a:pt x="135" y="18"/>
                                </a:lnTo>
                                <a:lnTo>
                                  <a:pt x="154" y="11"/>
                                </a:lnTo>
                                <a:lnTo>
                                  <a:pt x="172" y="0"/>
                                </a:lnTo>
                                <a:lnTo>
                                  <a:pt x="191" y="3"/>
                                </a:lnTo>
                                <a:lnTo>
                                  <a:pt x="198" y="7"/>
                                </a:lnTo>
                                <a:lnTo>
                                  <a:pt x="221" y="3"/>
                                </a:lnTo>
                                <a:lnTo>
                                  <a:pt x="247" y="15"/>
                                </a:lnTo>
                                <a:lnTo>
                                  <a:pt x="247" y="33"/>
                                </a:lnTo>
                                <a:lnTo>
                                  <a:pt x="243" y="41"/>
                                </a:lnTo>
                                <a:lnTo>
                                  <a:pt x="232" y="48"/>
                                </a:lnTo>
                                <a:lnTo>
                                  <a:pt x="221" y="63"/>
                                </a:lnTo>
                                <a:lnTo>
                                  <a:pt x="225" y="71"/>
                                </a:lnTo>
                                <a:lnTo>
                                  <a:pt x="232" y="82"/>
                                </a:lnTo>
                                <a:lnTo>
                                  <a:pt x="240" y="89"/>
                                </a:lnTo>
                                <a:lnTo>
                                  <a:pt x="251" y="89"/>
                                </a:lnTo>
                                <a:lnTo>
                                  <a:pt x="243" y="97"/>
                                </a:lnTo>
                                <a:lnTo>
                                  <a:pt x="243" y="104"/>
                                </a:lnTo>
                                <a:lnTo>
                                  <a:pt x="243" y="108"/>
                                </a:lnTo>
                                <a:lnTo>
                                  <a:pt x="236" y="108"/>
                                </a:lnTo>
                                <a:lnTo>
                                  <a:pt x="228" y="127"/>
                                </a:lnTo>
                                <a:lnTo>
                                  <a:pt x="225" y="138"/>
                                </a:lnTo>
                                <a:lnTo>
                                  <a:pt x="236" y="119"/>
                                </a:lnTo>
                                <a:lnTo>
                                  <a:pt x="247" y="123"/>
                                </a:lnTo>
                                <a:lnTo>
                                  <a:pt x="258" y="123"/>
                                </a:lnTo>
                                <a:lnTo>
                                  <a:pt x="266" y="123"/>
                                </a:lnTo>
                                <a:lnTo>
                                  <a:pt x="262" y="119"/>
                                </a:lnTo>
                                <a:lnTo>
                                  <a:pt x="262" y="108"/>
                                </a:lnTo>
                                <a:lnTo>
                                  <a:pt x="258" y="101"/>
                                </a:lnTo>
                                <a:lnTo>
                                  <a:pt x="255" y="97"/>
                                </a:lnTo>
                                <a:lnTo>
                                  <a:pt x="266" y="101"/>
                                </a:lnTo>
                                <a:lnTo>
                                  <a:pt x="273" y="104"/>
                                </a:lnTo>
                                <a:lnTo>
                                  <a:pt x="292" y="112"/>
                                </a:lnTo>
                                <a:lnTo>
                                  <a:pt x="292" y="157"/>
                                </a:lnTo>
                                <a:lnTo>
                                  <a:pt x="285" y="198"/>
                                </a:lnTo>
                                <a:lnTo>
                                  <a:pt x="277" y="243"/>
                                </a:lnTo>
                                <a:lnTo>
                                  <a:pt x="270" y="292"/>
                                </a:lnTo>
                                <a:lnTo>
                                  <a:pt x="150" y="149"/>
                                </a:lnTo>
                                <a:lnTo>
                                  <a:pt x="176" y="86"/>
                                </a:lnTo>
                                <a:lnTo>
                                  <a:pt x="172" y="67"/>
                                </a:lnTo>
                                <a:lnTo>
                                  <a:pt x="109" y="86"/>
                                </a:lnTo>
                                <a:lnTo>
                                  <a:pt x="67" y="146"/>
                                </a:lnTo>
                                <a:lnTo>
                                  <a:pt x="52" y="127"/>
                                </a:lnTo>
                                <a:lnTo>
                                  <a:pt x="34" y="127"/>
                                </a:lnTo>
                                <a:lnTo>
                                  <a:pt x="23" y="138"/>
                                </a:lnTo>
                                <a:lnTo>
                                  <a:pt x="19" y="164"/>
                                </a:lnTo>
                                <a:lnTo>
                                  <a:pt x="0" y="168"/>
                                </a:lnTo>
                                <a:lnTo>
                                  <a:pt x="11" y="1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5" name="Freeform 74"/>
                        <wps:cNvSpPr>
                          <a:spLocks/>
                        </wps:cNvSpPr>
                        <wps:spPr bwMode="auto">
                          <a:xfrm>
                            <a:off x="3363" y="2036"/>
                            <a:ext cx="63" cy="53"/>
                          </a:xfrm>
                          <a:custGeom>
                            <a:avLst/>
                            <a:gdLst>
                              <a:gd name="T0" fmla="*/ 0 w 63"/>
                              <a:gd name="T1" fmla="*/ 0 h 53"/>
                              <a:gd name="T2" fmla="*/ 60 w 63"/>
                              <a:gd name="T3" fmla="*/ 12 h 53"/>
                              <a:gd name="T4" fmla="*/ 63 w 63"/>
                              <a:gd name="T5" fmla="*/ 30 h 53"/>
                              <a:gd name="T6" fmla="*/ 52 w 63"/>
                              <a:gd name="T7" fmla="*/ 38 h 53"/>
                              <a:gd name="T8" fmla="*/ 37 w 63"/>
                              <a:gd name="T9" fmla="*/ 49 h 53"/>
                              <a:gd name="T10" fmla="*/ 33 w 63"/>
                              <a:gd name="T11" fmla="*/ 53 h 53"/>
                              <a:gd name="T12" fmla="*/ 0 w 63"/>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63" h="53">
                                <a:moveTo>
                                  <a:pt x="0" y="0"/>
                                </a:moveTo>
                                <a:lnTo>
                                  <a:pt x="60" y="12"/>
                                </a:lnTo>
                                <a:lnTo>
                                  <a:pt x="63" y="30"/>
                                </a:lnTo>
                                <a:lnTo>
                                  <a:pt x="52" y="38"/>
                                </a:lnTo>
                                <a:lnTo>
                                  <a:pt x="37" y="49"/>
                                </a:lnTo>
                                <a:lnTo>
                                  <a:pt x="33" y="53"/>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6" name="Freeform 75"/>
                        <wps:cNvSpPr>
                          <a:spLocks/>
                        </wps:cNvSpPr>
                        <wps:spPr bwMode="auto">
                          <a:xfrm>
                            <a:off x="3400" y="1973"/>
                            <a:ext cx="124" cy="82"/>
                          </a:xfrm>
                          <a:custGeom>
                            <a:avLst/>
                            <a:gdLst>
                              <a:gd name="T0" fmla="*/ 19 w 124"/>
                              <a:gd name="T1" fmla="*/ 82 h 82"/>
                              <a:gd name="T2" fmla="*/ 23 w 124"/>
                              <a:gd name="T3" fmla="*/ 60 h 82"/>
                              <a:gd name="T4" fmla="*/ 41 w 124"/>
                              <a:gd name="T5" fmla="*/ 52 h 82"/>
                              <a:gd name="T6" fmla="*/ 49 w 124"/>
                              <a:gd name="T7" fmla="*/ 37 h 82"/>
                              <a:gd name="T8" fmla="*/ 56 w 124"/>
                              <a:gd name="T9" fmla="*/ 37 h 82"/>
                              <a:gd name="T10" fmla="*/ 56 w 124"/>
                              <a:gd name="T11" fmla="*/ 30 h 82"/>
                              <a:gd name="T12" fmla="*/ 71 w 124"/>
                              <a:gd name="T13" fmla="*/ 30 h 82"/>
                              <a:gd name="T14" fmla="*/ 75 w 124"/>
                              <a:gd name="T15" fmla="*/ 26 h 82"/>
                              <a:gd name="T16" fmla="*/ 83 w 124"/>
                              <a:gd name="T17" fmla="*/ 15 h 82"/>
                              <a:gd name="T18" fmla="*/ 94 w 124"/>
                              <a:gd name="T19" fmla="*/ 26 h 82"/>
                              <a:gd name="T20" fmla="*/ 124 w 124"/>
                              <a:gd name="T21" fmla="*/ 30 h 82"/>
                              <a:gd name="T22" fmla="*/ 101 w 124"/>
                              <a:gd name="T23" fmla="*/ 0 h 82"/>
                              <a:gd name="T24" fmla="*/ 26 w 124"/>
                              <a:gd name="T25" fmla="*/ 22 h 82"/>
                              <a:gd name="T26" fmla="*/ 0 w 124"/>
                              <a:gd name="T27" fmla="*/ 71 h 82"/>
                              <a:gd name="T28" fmla="*/ 19 w 124"/>
                              <a:gd name="T29" fmla="*/ 82 h 82"/>
                              <a:gd name="T30" fmla="*/ 19 w 124"/>
                              <a:gd name="T3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82">
                                <a:moveTo>
                                  <a:pt x="19" y="82"/>
                                </a:moveTo>
                                <a:lnTo>
                                  <a:pt x="23" y="60"/>
                                </a:lnTo>
                                <a:lnTo>
                                  <a:pt x="41" y="52"/>
                                </a:lnTo>
                                <a:lnTo>
                                  <a:pt x="49" y="37"/>
                                </a:lnTo>
                                <a:lnTo>
                                  <a:pt x="56" y="37"/>
                                </a:lnTo>
                                <a:lnTo>
                                  <a:pt x="56" y="30"/>
                                </a:lnTo>
                                <a:lnTo>
                                  <a:pt x="71" y="30"/>
                                </a:lnTo>
                                <a:lnTo>
                                  <a:pt x="75" y="26"/>
                                </a:lnTo>
                                <a:lnTo>
                                  <a:pt x="83" y="15"/>
                                </a:lnTo>
                                <a:lnTo>
                                  <a:pt x="94" y="26"/>
                                </a:lnTo>
                                <a:lnTo>
                                  <a:pt x="124" y="30"/>
                                </a:lnTo>
                                <a:lnTo>
                                  <a:pt x="101" y="0"/>
                                </a:lnTo>
                                <a:lnTo>
                                  <a:pt x="26" y="22"/>
                                </a:lnTo>
                                <a:lnTo>
                                  <a:pt x="0" y="71"/>
                                </a:lnTo>
                                <a:lnTo>
                                  <a:pt x="19" y="8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7" name="Freeform 76"/>
                        <wps:cNvSpPr>
                          <a:spLocks/>
                        </wps:cNvSpPr>
                        <wps:spPr bwMode="auto">
                          <a:xfrm>
                            <a:off x="3445" y="1999"/>
                            <a:ext cx="79" cy="86"/>
                          </a:xfrm>
                          <a:custGeom>
                            <a:avLst/>
                            <a:gdLst>
                              <a:gd name="T0" fmla="*/ 49 w 79"/>
                              <a:gd name="T1" fmla="*/ 0 h 86"/>
                              <a:gd name="T2" fmla="*/ 45 w 79"/>
                              <a:gd name="T3" fmla="*/ 11 h 86"/>
                              <a:gd name="T4" fmla="*/ 41 w 79"/>
                              <a:gd name="T5" fmla="*/ 22 h 86"/>
                              <a:gd name="T6" fmla="*/ 15 w 79"/>
                              <a:gd name="T7" fmla="*/ 34 h 86"/>
                              <a:gd name="T8" fmla="*/ 11 w 79"/>
                              <a:gd name="T9" fmla="*/ 37 h 86"/>
                              <a:gd name="T10" fmla="*/ 8 w 79"/>
                              <a:gd name="T11" fmla="*/ 49 h 86"/>
                              <a:gd name="T12" fmla="*/ 0 w 79"/>
                              <a:gd name="T13" fmla="*/ 67 h 86"/>
                              <a:gd name="T14" fmla="*/ 4 w 79"/>
                              <a:gd name="T15" fmla="*/ 79 h 86"/>
                              <a:gd name="T16" fmla="*/ 19 w 79"/>
                              <a:gd name="T17" fmla="*/ 79 h 86"/>
                              <a:gd name="T18" fmla="*/ 34 w 79"/>
                              <a:gd name="T19" fmla="*/ 79 h 86"/>
                              <a:gd name="T20" fmla="*/ 52 w 79"/>
                              <a:gd name="T21" fmla="*/ 86 h 86"/>
                              <a:gd name="T22" fmla="*/ 79 w 79"/>
                              <a:gd name="T23" fmla="*/ 60 h 86"/>
                              <a:gd name="T24" fmla="*/ 49 w 79"/>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86">
                                <a:moveTo>
                                  <a:pt x="49" y="0"/>
                                </a:moveTo>
                                <a:lnTo>
                                  <a:pt x="45" y="11"/>
                                </a:lnTo>
                                <a:lnTo>
                                  <a:pt x="41" y="22"/>
                                </a:lnTo>
                                <a:lnTo>
                                  <a:pt x="15" y="34"/>
                                </a:lnTo>
                                <a:lnTo>
                                  <a:pt x="11" y="37"/>
                                </a:lnTo>
                                <a:lnTo>
                                  <a:pt x="8" y="49"/>
                                </a:lnTo>
                                <a:lnTo>
                                  <a:pt x="0" y="67"/>
                                </a:lnTo>
                                <a:lnTo>
                                  <a:pt x="4" y="79"/>
                                </a:lnTo>
                                <a:lnTo>
                                  <a:pt x="19" y="79"/>
                                </a:lnTo>
                                <a:lnTo>
                                  <a:pt x="34" y="79"/>
                                </a:lnTo>
                                <a:lnTo>
                                  <a:pt x="52" y="86"/>
                                </a:lnTo>
                                <a:lnTo>
                                  <a:pt x="79" y="60"/>
                                </a:lnTo>
                                <a:lnTo>
                                  <a:pt x="49"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8" name="Freeform 77"/>
                        <wps:cNvSpPr>
                          <a:spLocks/>
                        </wps:cNvSpPr>
                        <wps:spPr bwMode="auto">
                          <a:xfrm>
                            <a:off x="3367" y="2070"/>
                            <a:ext cx="235" cy="150"/>
                          </a:xfrm>
                          <a:custGeom>
                            <a:avLst/>
                            <a:gdLst>
                              <a:gd name="T0" fmla="*/ 112 w 235"/>
                              <a:gd name="T1" fmla="*/ 4 h 150"/>
                              <a:gd name="T2" fmla="*/ 108 w 235"/>
                              <a:gd name="T3" fmla="*/ 19 h 150"/>
                              <a:gd name="T4" fmla="*/ 112 w 235"/>
                              <a:gd name="T5" fmla="*/ 26 h 150"/>
                              <a:gd name="T6" fmla="*/ 104 w 235"/>
                              <a:gd name="T7" fmla="*/ 26 h 150"/>
                              <a:gd name="T8" fmla="*/ 86 w 235"/>
                              <a:gd name="T9" fmla="*/ 23 h 150"/>
                              <a:gd name="T10" fmla="*/ 74 w 235"/>
                              <a:gd name="T11" fmla="*/ 23 h 150"/>
                              <a:gd name="T12" fmla="*/ 67 w 235"/>
                              <a:gd name="T13" fmla="*/ 26 h 150"/>
                              <a:gd name="T14" fmla="*/ 67 w 235"/>
                              <a:gd name="T15" fmla="*/ 19 h 150"/>
                              <a:gd name="T16" fmla="*/ 63 w 235"/>
                              <a:gd name="T17" fmla="*/ 15 h 150"/>
                              <a:gd name="T18" fmla="*/ 48 w 235"/>
                              <a:gd name="T19" fmla="*/ 19 h 150"/>
                              <a:gd name="T20" fmla="*/ 37 w 235"/>
                              <a:gd name="T21" fmla="*/ 30 h 150"/>
                              <a:gd name="T22" fmla="*/ 33 w 235"/>
                              <a:gd name="T23" fmla="*/ 38 h 150"/>
                              <a:gd name="T24" fmla="*/ 11 w 235"/>
                              <a:gd name="T25" fmla="*/ 30 h 150"/>
                              <a:gd name="T26" fmla="*/ 0 w 235"/>
                              <a:gd name="T27" fmla="*/ 49 h 150"/>
                              <a:gd name="T28" fmla="*/ 228 w 235"/>
                              <a:gd name="T29" fmla="*/ 150 h 150"/>
                              <a:gd name="T30" fmla="*/ 235 w 235"/>
                              <a:gd name="T31" fmla="*/ 124 h 150"/>
                              <a:gd name="T32" fmla="*/ 119 w 235"/>
                              <a:gd name="T33" fmla="*/ 0 h 150"/>
                              <a:gd name="T34" fmla="*/ 112 w 235"/>
                              <a:gd name="T35"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 h="150">
                                <a:moveTo>
                                  <a:pt x="112" y="4"/>
                                </a:moveTo>
                                <a:lnTo>
                                  <a:pt x="108" y="19"/>
                                </a:lnTo>
                                <a:lnTo>
                                  <a:pt x="112" y="26"/>
                                </a:lnTo>
                                <a:lnTo>
                                  <a:pt x="104" y="26"/>
                                </a:lnTo>
                                <a:lnTo>
                                  <a:pt x="86" y="23"/>
                                </a:lnTo>
                                <a:lnTo>
                                  <a:pt x="74" y="23"/>
                                </a:lnTo>
                                <a:lnTo>
                                  <a:pt x="67" y="26"/>
                                </a:lnTo>
                                <a:lnTo>
                                  <a:pt x="67" y="19"/>
                                </a:lnTo>
                                <a:lnTo>
                                  <a:pt x="63" y="15"/>
                                </a:lnTo>
                                <a:lnTo>
                                  <a:pt x="48" y="19"/>
                                </a:lnTo>
                                <a:lnTo>
                                  <a:pt x="37" y="30"/>
                                </a:lnTo>
                                <a:lnTo>
                                  <a:pt x="33" y="38"/>
                                </a:lnTo>
                                <a:lnTo>
                                  <a:pt x="11" y="30"/>
                                </a:lnTo>
                                <a:lnTo>
                                  <a:pt x="0" y="49"/>
                                </a:lnTo>
                                <a:lnTo>
                                  <a:pt x="228" y="150"/>
                                </a:lnTo>
                                <a:lnTo>
                                  <a:pt x="235" y="124"/>
                                </a:lnTo>
                                <a:lnTo>
                                  <a:pt x="119" y="0"/>
                                </a:lnTo>
                                <a:lnTo>
                                  <a:pt x="112"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59" name="Freeform 78"/>
                        <wps:cNvSpPr>
                          <a:spLocks/>
                        </wps:cNvSpPr>
                        <wps:spPr bwMode="auto">
                          <a:xfrm>
                            <a:off x="2045" y="1172"/>
                            <a:ext cx="225" cy="198"/>
                          </a:xfrm>
                          <a:custGeom>
                            <a:avLst/>
                            <a:gdLst>
                              <a:gd name="T0" fmla="*/ 225 w 225"/>
                              <a:gd name="T1" fmla="*/ 7 h 198"/>
                              <a:gd name="T2" fmla="*/ 206 w 225"/>
                              <a:gd name="T3" fmla="*/ 63 h 198"/>
                              <a:gd name="T4" fmla="*/ 158 w 225"/>
                              <a:gd name="T5" fmla="*/ 134 h 198"/>
                              <a:gd name="T6" fmla="*/ 90 w 225"/>
                              <a:gd name="T7" fmla="*/ 134 h 198"/>
                              <a:gd name="T8" fmla="*/ 45 w 225"/>
                              <a:gd name="T9" fmla="*/ 194 h 198"/>
                              <a:gd name="T10" fmla="*/ 4 w 225"/>
                              <a:gd name="T11" fmla="*/ 198 h 198"/>
                              <a:gd name="T12" fmla="*/ 0 w 225"/>
                              <a:gd name="T13" fmla="*/ 176 h 198"/>
                              <a:gd name="T14" fmla="*/ 42 w 225"/>
                              <a:gd name="T15" fmla="*/ 134 h 198"/>
                              <a:gd name="T16" fmla="*/ 75 w 225"/>
                              <a:gd name="T17" fmla="*/ 104 h 198"/>
                              <a:gd name="T18" fmla="*/ 113 w 225"/>
                              <a:gd name="T19" fmla="*/ 74 h 198"/>
                              <a:gd name="T20" fmla="*/ 146 w 225"/>
                              <a:gd name="T21" fmla="*/ 48 h 198"/>
                              <a:gd name="T22" fmla="*/ 221 w 225"/>
                              <a:gd name="T23" fmla="*/ 0 h 198"/>
                              <a:gd name="T24" fmla="*/ 225 w 225"/>
                              <a:gd name="T25" fmla="*/ 7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98">
                                <a:moveTo>
                                  <a:pt x="225" y="7"/>
                                </a:moveTo>
                                <a:lnTo>
                                  <a:pt x="206" y="63"/>
                                </a:lnTo>
                                <a:lnTo>
                                  <a:pt x="158" y="134"/>
                                </a:lnTo>
                                <a:lnTo>
                                  <a:pt x="90" y="134"/>
                                </a:lnTo>
                                <a:lnTo>
                                  <a:pt x="45" y="194"/>
                                </a:lnTo>
                                <a:lnTo>
                                  <a:pt x="4" y="198"/>
                                </a:lnTo>
                                <a:lnTo>
                                  <a:pt x="0" y="176"/>
                                </a:lnTo>
                                <a:lnTo>
                                  <a:pt x="42" y="134"/>
                                </a:lnTo>
                                <a:lnTo>
                                  <a:pt x="75" y="104"/>
                                </a:lnTo>
                                <a:lnTo>
                                  <a:pt x="113" y="74"/>
                                </a:lnTo>
                                <a:lnTo>
                                  <a:pt x="146" y="48"/>
                                </a:lnTo>
                                <a:lnTo>
                                  <a:pt x="221" y="0"/>
                                </a:lnTo>
                                <a:lnTo>
                                  <a:pt x="225"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0" name="Freeform 79"/>
                        <wps:cNvSpPr>
                          <a:spLocks/>
                        </wps:cNvSpPr>
                        <wps:spPr bwMode="auto">
                          <a:xfrm>
                            <a:off x="3322" y="2066"/>
                            <a:ext cx="280" cy="173"/>
                          </a:xfrm>
                          <a:custGeom>
                            <a:avLst/>
                            <a:gdLst>
                              <a:gd name="T0" fmla="*/ 0 w 280"/>
                              <a:gd name="T1" fmla="*/ 60 h 173"/>
                              <a:gd name="T2" fmla="*/ 123 w 280"/>
                              <a:gd name="T3" fmla="*/ 49 h 173"/>
                              <a:gd name="T4" fmla="*/ 217 w 280"/>
                              <a:gd name="T5" fmla="*/ 0 h 173"/>
                              <a:gd name="T6" fmla="*/ 280 w 280"/>
                              <a:gd name="T7" fmla="*/ 128 h 173"/>
                              <a:gd name="T8" fmla="*/ 265 w 280"/>
                              <a:gd name="T9" fmla="*/ 173 h 173"/>
                              <a:gd name="T10" fmla="*/ 37 w 280"/>
                              <a:gd name="T11" fmla="*/ 109 h 173"/>
                              <a:gd name="T12" fmla="*/ 0 w 280"/>
                              <a:gd name="T13" fmla="*/ 60 h 173"/>
                            </a:gdLst>
                            <a:ahLst/>
                            <a:cxnLst>
                              <a:cxn ang="0">
                                <a:pos x="T0" y="T1"/>
                              </a:cxn>
                              <a:cxn ang="0">
                                <a:pos x="T2" y="T3"/>
                              </a:cxn>
                              <a:cxn ang="0">
                                <a:pos x="T4" y="T5"/>
                              </a:cxn>
                              <a:cxn ang="0">
                                <a:pos x="T6" y="T7"/>
                              </a:cxn>
                              <a:cxn ang="0">
                                <a:pos x="T8" y="T9"/>
                              </a:cxn>
                              <a:cxn ang="0">
                                <a:pos x="T10" y="T11"/>
                              </a:cxn>
                              <a:cxn ang="0">
                                <a:pos x="T12" y="T13"/>
                              </a:cxn>
                            </a:cxnLst>
                            <a:rect l="0" t="0" r="r" b="b"/>
                            <a:pathLst>
                              <a:path w="280" h="173">
                                <a:moveTo>
                                  <a:pt x="0" y="60"/>
                                </a:moveTo>
                                <a:lnTo>
                                  <a:pt x="123" y="49"/>
                                </a:lnTo>
                                <a:lnTo>
                                  <a:pt x="217" y="0"/>
                                </a:lnTo>
                                <a:lnTo>
                                  <a:pt x="280" y="128"/>
                                </a:lnTo>
                                <a:lnTo>
                                  <a:pt x="265" y="173"/>
                                </a:lnTo>
                                <a:lnTo>
                                  <a:pt x="37" y="109"/>
                                </a:lnTo>
                                <a:lnTo>
                                  <a:pt x="0" y="6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80"/>
                        <wps:cNvSpPr>
                          <a:spLocks/>
                        </wps:cNvSpPr>
                        <wps:spPr bwMode="auto">
                          <a:xfrm>
                            <a:off x="3082" y="1774"/>
                            <a:ext cx="71" cy="64"/>
                          </a:xfrm>
                          <a:custGeom>
                            <a:avLst/>
                            <a:gdLst>
                              <a:gd name="T0" fmla="*/ 38 w 71"/>
                              <a:gd name="T1" fmla="*/ 23 h 64"/>
                              <a:gd name="T2" fmla="*/ 45 w 71"/>
                              <a:gd name="T3" fmla="*/ 23 h 64"/>
                              <a:gd name="T4" fmla="*/ 60 w 71"/>
                              <a:gd name="T5" fmla="*/ 27 h 64"/>
                              <a:gd name="T6" fmla="*/ 67 w 71"/>
                              <a:gd name="T7" fmla="*/ 19 h 64"/>
                              <a:gd name="T8" fmla="*/ 64 w 71"/>
                              <a:gd name="T9" fmla="*/ 27 h 64"/>
                              <a:gd name="T10" fmla="*/ 67 w 71"/>
                              <a:gd name="T11" fmla="*/ 34 h 64"/>
                              <a:gd name="T12" fmla="*/ 64 w 71"/>
                              <a:gd name="T13" fmla="*/ 38 h 64"/>
                              <a:gd name="T14" fmla="*/ 71 w 71"/>
                              <a:gd name="T15" fmla="*/ 45 h 64"/>
                              <a:gd name="T16" fmla="*/ 67 w 71"/>
                              <a:gd name="T17" fmla="*/ 57 h 64"/>
                              <a:gd name="T18" fmla="*/ 52 w 71"/>
                              <a:gd name="T19" fmla="*/ 57 h 64"/>
                              <a:gd name="T20" fmla="*/ 49 w 71"/>
                              <a:gd name="T21" fmla="*/ 57 h 64"/>
                              <a:gd name="T22" fmla="*/ 45 w 71"/>
                              <a:gd name="T23" fmla="*/ 57 h 64"/>
                              <a:gd name="T24" fmla="*/ 30 w 71"/>
                              <a:gd name="T25" fmla="*/ 64 h 64"/>
                              <a:gd name="T26" fmla="*/ 26 w 71"/>
                              <a:gd name="T27" fmla="*/ 60 h 64"/>
                              <a:gd name="T28" fmla="*/ 19 w 71"/>
                              <a:gd name="T29" fmla="*/ 49 h 64"/>
                              <a:gd name="T30" fmla="*/ 0 w 71"/>
                              <a:gd name="T31" fmla="*/ 42 h 64"/>
                              <a:gd name="T32" fmla="*/ 11 w 71"/>
                              <a:gd name="T33" fmla="*/ 34 h 64"/>
                              <a:gd name="T34" fmla="*/ 11 w 71"/>
                              <a:gd name="T35" fmla="*/ 30 h 64"/>
                              <a:gd name="T36" fmla="*/ 4 w 71"/>
                              <a:gd name="T37" fmla="*/ 19 h 64"/>
                              <a:gd name="T38" fmla="*/ 11 w 71"/>
                              <a:gd name="T39" fmla="*/ 15 h 64"/>
                              <a:gd name="T40" fmla="*/ 19 w 71"/>
                              <a:gd name="T41" fmla="*/ 15 h 64"/>
                              <a:gd name="T42" fmla="*/ 11 w 71"/>
                              <a:gd name="T43" fmla="*/ 8 h 64"/>
                              <a:gd name="T44" fmla="*/ 19 w 71"/>
                              <a:gd name="T45" fmla="*/ 8 h 64"/>
                              <a:gd name="T46" fmla="*/ 30 w 71"/>
                              <a:gd name="T47" fmla="*/ 0 h 64"/>
                              <a:gd name="T48" fmla="*/ 38 w 71"/>
                              <a:gd name="T49" fmla="*/ 8 h 64"/>
                              <a:gd name="T50" fmla="*/ 38 w 71"/>
                              <a:gd name="T51" fmla="*/ 2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64">
                                <a:moveTo>
                                  <a:pt x="38" y="23"/>
                                </a:moveTo>
                                <a:lnTo>
                                  <a:pt x="45" y="23"/>
                                </a:lnTo>
                                <a:lnTo>
                                  <a:pt x="60" y="27"/>
                                </a:lnTo>
                                <a:lnTo>
                                  <a:pt x="67" y="19"/>
                                </a:lnTo>
                                <a:lnTo>
                                  <a:pt x="64" y="27"/>
                                </a:lnTo>
                                <a:lnTo>
                                  <a:pt x="67" y="34"/>
                                </a:lnTo>
                                <a:lnTo>
                                  <a:pt x="64" y="38"/>
                                </a:lnTo>
                                <a:lnTo>
                                  <a:pt x="71" y="45"/>
                                </a:lnTo>
                                <a:lnTo>
                                  <a:pt x="67" y="57"/>
                                </a:lnTo>
                                <a:lnTo>
                                  <a:pt x="52" y="57"/>
                                </a:lnTo>
                                <a:lnTo>
                                  <a:pt x="49" y="57"/>
                                </a:lnTo>
                                <a:lnTo>
                                  <a:pt x="45" y="57"/>
                                </a:lnTo>
                                <a:lnTo>
                                  <a:pt x="30" y="64"/>
                                </a:lnTo>
                                <a:lnTo>
                                  <a:pt x="26" y="60"/>
                                </a:lnTo>
                                <a:lnTo>
                                  <a:pt x="19" y="49"/>
                                </a:lnTo>
                                <a:lnTo>
                                  <a:pt x="0" y="42"/>
                                </a:lnTo>
                                <a:lnTo>
                                  <a:pt x="11" y="34"/>
                                </a:lnTo>
                                <a:lnTo>
                                  <a:pt x="11" y="30"/>
                                </a:lnTo>
                                <a:lnTo>
                                  <a:pt x="4" y="19"/>
                                </a:lnTo>
                                <a:lnTo>
                                  <a:pt x="11" y="15"/>
                                </a:lnTo>
                                <a:lnTo>
                                  <a:pt x="19" y="15"/>
                                </a:lnTo>
                                <a:lnTo>
                                  <a:pt x="11" y="8"/>
                                </a:lnTo>
                                <a:lnTo>
                                  <a:pt x="19" y="8"/>
                                </a:lnTo>
                                <a:lnTo>
                                  <a:pt x="30" y="0"/>
                                </a:lnTo>
                                <a:lnTo>
                                  <a:pt x="38" y="8"/>
                                </a:lnTo>
                                <a:lnTo>
                                  <a:pt x="38" y="2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2" name="Freeform 81"/>
                        <wps:cNvSpPr>
                          <a:spLocks/>
                        </wps:cNvSpPr>
                        <wps:spPr bwMode="auto">
                          <a:xfrm>
                            <a:off x="3168" y="1681"/>
                            <a:ext cx="15" cy="26"/>
                          </a:xfrm>
                          <a:custGeom>
                            <a:avLst/>
                            <a:gdLst>
                              <a:gd name="T0" fmla="*/ 4 w 15"/>
                              <a:gd name="T1" fmla="*/ 7 h 26"/>
                              <a:gd name="T2" fmla="*/ 0 w 15"/>
                              <a:gd name="T3" fmla="*/ 11 h 26"/>
                              <a:gd name="T4" fmla="*/ 4 w 15"/>
                              <a:gd name="T5" fmla="*/ 26 h 26"/>
                              <a:gd name="T6" fmla="*/ 15 w 15"/>
                              <a:gd name="T7" fmla="*/ 11 h 26"/>
                              <a:gd name="T8" fmla="*/ 15 w 15"/>
                              <a:gd name="T9" fmla="*/ 11 h 26"/>
                              <a:gd name="T10" fmla="*/ 15 w 15"/>
                              <a:gd name="T11" fmla="*/ 0 h 26"/>
                              <a:gd name="T12" fmla="*/ 4 w 15"/>
                              <a:gd name="T13" fmla="*/ 3 h 26"/>
                              <a:gd name="T14" fmla="*/ 4 w 15"/>
                              <a:gd name="T15" fmla="*/ 7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4" y="7"/>
                                </a:moveTo>
                                <a:lnTo>
                                  <a:pt x="0" y="11"/>
                                </a:lnTo>
                                <a:lnTo>
                                  <a:pt x="4" y="26"/>
                                </a:lnTo>
                                <a:lnTo>
                                  <a:pt x="15" y="11"/>
                                </a:lnTo>
                                <a:lnTo>
                                  <a:pt x="15" y="0"/>
                                </a:lnTo>
                                <a:lnTo>
                                  <a:pt x="4" y="3"/>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3" name="Freeform 82"/>
                        <wps:cNvSpPr>
                          <a:spLocks/>
                        </wps:cNvSpPr>
                        <wps:spPr bwMode="auto">
                          <a:xfrm>
                            <a:off x="3164" y="1718"/>
                            <a:ext cx="12" cy="11"/>
                          </a:xfrm>
                          <a:custGeom>
                            <a:avLst/>
                            <a:gdLst>
                              <a:gd name="T0" fmla="*/ 0 w 12"/>
                              <a:gd name="T1" fmla="*/ 8 h 11"/>
                              <a:gd name="T2" fmla="*/ 0 w 12"/>
                              <a:gd name="T3" fmla="*/ 11 h 11"/>
                              <a:gd name="T4" fmla="*/ 12 w 12"/>
                              <a:gd name="T5" fmla="*/ 11 h 11"/>
                              <a:gd name="T6" fmla="*/ 12 w 12"/>
                              <a:gd name="T7" fmla="*/ 8 h 11"/>
                              <a:gd name="T8" fmla="*/ 0 w 12"/>
                              <a:gd name="T9" fmla="*/ 0 h 11"/>
                              <a:gd name="T10" fmla="*/ 0 w 12"/>
                              <a:gd name="T11" fmla="*/ 8 h 11"/>
                            </a:gdLst>
                            <a:ahLst/>
                            <a:cxnLst>
                              <a:cxn ang="0">
                                <a:pos x="T0" y="T1"/>
                              </a:cxn>
                              <a:cxn ang="0">
                                <a:pos x="T2" y="T3"/>
                              </a:cxn>
                              <a:cxn ang="0">
                                <a:pos x="T4" y="T5"/>
                              </a:cxn>
                              <a:cxn ang="0">
                                <a:pos x="T6" y="T7"/>
                              </a:cxn>
                              <a:cxn ang="0">
                                <a:pos x="T8" y="T9"/>
                              </a:cxn>
                              <a:cxn ang="0">
                                <a:pos x="T10" y="T11"/>
                              </a:cxn>
                            </a:cxnLst>
                            <a:rect l="0" t="0" r="r" b="b"/>
                            <a:pathLst>
                              <a:path w="12" h="11">
                                <a:moveTo>
                                  <a:pt x="0" y="8"/>
                                </a:moveTo>
                                <a:lnTo>
                                  <a:pt x="0" y="11"/>
                                </a:lnTo>
                                <a:lnTo>
                                  <a:pt x="12" y="11"/>
                                </a:lnTo>
                                <a:lnTo>
                                  <a:pt x="12" y="8"/>
                                </a:lnTo>
                                <a:lnTo>
                                  <a:pt x="0" y="0"/>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4" name="Freeform 83"/>
                        <wps:cNvSpPr>
                          <a:spLocks/>
                        </wps:cNvSpPr>
                        <wps:spPr bwMode="auto">
                          <a:xfrm>
                            <a:off x="2839" y="1179"/>
                            <a:ext cx="254" cy="243"/>
                          </a:xfrm>
                          <a:custGeom>
                            <a:avLst/>
                            <a:gdLst>
                              <a:gd name="T0" fmla="*/ 112 w 254"/>
                              <a:gd name="T1" fmla="*/ 34 h 243"/>
                              <a:gd name="T2" fmla="*/ 108 w 254"/>
                              <a:gd name="T3" fmla="*/ 23 h 243"/>
                              <a:gd name="T4" fmla="*/ 127 w 254"/>
                              <a:gd name="T5" fmla="*/ 19 h 243"/>
                              <a:gd name="T6" fmla="*/ 135 w 254"/>
                              <a:gd name="T7" fmla="*/ 19 h 243"/>
                              <a:gd name="T8" fmla="*/ 146 w 254"/>
                              <a:gd name="T9" fmla="*/ 8 h 243"/>
                              <a:gd name="T10" fmla="*/ 164 w 254"/>
                              <a:gd name="T11" fmla="*/ 4 h 243"/>
                              <a:gd name="T12" fmla="*/ 183 w 254"/>
                              <a:gd name="T13" fmla="*/ 15 h 243"/>
                              <a:gd name="T14" fmla="*/ 198 w 254"/>
                              <a:gd name="T15" fmla="*/ 15 h 243"/>
                              <a:gd name="T16" fmla="*/ 217 w 254"/>
                              <a:gd name="T17" fmla="*/ 15 h 243"/>
                              <a:gd name="T18" fmla="*/ 232 w 254"/>
                              <a:gd name="T19" fmla="*/ 34 h 243"/>
                              <a:gd name="T20" fmla="*/ 236 w 254"/>
                              <a:gd name="T21" fmla="*/ 49 h 243"/>
                              <a:gd name="T22" fmla="*/ 251 w 254"/>
                              <a:gd name="T23" fmla="*/ 56 h 243"/>
                              <a:gd name="T24" fmla="*/ 251 w 254"/>
                              <a:gd name="T25" fmla="*/ 75 h 243"/>
                              <a:gd name="T26" fmla="*/ 251 w 254"/>
                              <a:gd name="T27" fmla="*/ 94 h 243"/>
                              <a:gd name="T28" fmla="*/ 228 w 254"/>
                              <a:gd name="T29" fmla="*/ 97 h 243"/>
                              <a:gd name="T30" fmla="*/ 202 w 254"/>
                              <a:gd name="T31" fmla="*/ 101 h 243"/>
                              <a:gd name="T32" fmla="*/ 179 w 254"/>
                              <a:gd name="T33" fmla="*/ 112 h 243"/>
                              <a:gd name="T34" fmla="*/ 206 w 254"/>
                              <a:gd name="T35" fmla="*/ 112 h 243"/>
                              <a:gd name="T36" fmla="*/ 209 w 254"/>
                              <a:gd name="T37" fmla="*/ 127 h 243"/>
                              <a:gd name="T38" fmla="*/ 187 w 254"/>
                              <a:gd name="T39" fmla="*/ 127 h 243"/>
                              <a:gd name="T40" fmla="*/ 172 w 254"/>
                              <a:gd name="T41" fmla="*/ 146 h 243"/>
                              <a:gd name="T42" fmla="*/ 164 w 254"/>
                              <a:gd name="T43" fmla="*/ 142 h 243"/>
                              <a:gd name="T44" fmla="*/ 161 w 254"/>
                              <a:gd name="T45" fmla="*/ 154 h 243"/>
                              <a:gd name="T46" fmla="*/ 150 w 254"/>
                              <a:gd name="T47" fmla="*/ 161 h 243"/>
                              <a:gd name="T48" fmla="*/ 138 w 254"/>
                              <a:gd name="T49" fmla="*/ 157 h 243"/>
                              <a:gd name="T50" fmla="*/ 120 w 254"/>
                              <a:gd name="T51" fmla="*/ 165 h 243"/>
                              <a:gd name="T52" fmla="*/ 116 w 254"/>
                              <a:gd name="T53" fmla="*/ 172 h 243"/>
                              <a:gd name="T54" fmla="*/ 112 w 254"/>
                              <a:gd name="T55" fmla="*/ 184 h 243"/>
                              <a:gd name="T56" fmla="*/ 105 w 254"/>
                              <a:gd name="T57" fmla="*/ 198 h 243"/>
                              <a:gd name="T58" fmla="*/ 101 w 254"/>
                              <a:gd name="T59" fmla="*/ 206 h 243"/>
                              <a:gd name="T60" fmla="*/ 71 w 254"/>
                              <a:gd name="T61" fmla="*/ 213 h 243"/>
                              <a:gd name="T62" fmla="*/ 60 w 254"/>
                              <a:gd name="T63" fmla="*/ 232 h 243"/>
                              <a:gd name="T64" fmla="*/ 78 w 254"/>
                              <a:gd name="T65" fmla="*/ 240 h 243"/>
                              <a:gd name="T66" fmla="*/ 56 w 254"/>
                              <a:gd name="T67" fmla="*/ 240 h 243"/>
                              <a:gd name="T68" fmla="*/ 37 w 254"/>
                              <a:gd name="T69" fmla="*/ 236 h 243"/>
                              <a:gd name="T70" fmla="*/ 41 w 254"/>
                              <a:gd name="T71" fmla="*/ 228 h 243"/>
                              <a:gd name="T72" fmla="*/ 26 w 254"/>
                              <a:gd name="T73" fmla="*/ 228 h 243"/>
                              <a:gd name="T74" fmla="*/ 15 w 254"/>
                              <a:gd name="T75" fmla="*/ 225 h 243"/>
                              <a:gd name="T76" fmla="*/ 4 w 254"/>
                              <a:gd name="T77" fmla="*/ 217 h 243"/>
                              <a:gd name="T78" fmla="*/ 7 w 254"/>
                              <a:gd name="T79" fmla="*/ 198 h 243"/>
                              <a:gd name="T80" fmla="*/ 26 w 254"/>
                              <a:gd name="T81" fmla="*/ 202 h 243"/>
                              <a:gd name="T82" fmla="*/ 30 w 254"/>
                              <a:gd name="T83" fmla="*/ 176 h 243"/>
                              <a:gd name="T84" fmla="*/ 30 w 254"/>
                              <a:gd name="T85" fmla="*/ 191 h 243"/>
                              <a:gd name="T86" fmla="*/ 41 w 254"/>
                              <a:gd name="T87" fmla="*/ 172 h 243"/>
                              <a:gd name="T88" fmla="*/ 48 w 254"/>
                              <a:gd name="T89" fmla="*/ 157 h 243"/>
                              <a:gd name="T90" fmla="*/ 67 w 254"/>
                              <a:gd name="T91" fmla="*/ 161 h 243"/>
                              <a:gd name="T92" fmla="*/ 60 w 254"/>
                              <a:gd name="T93" fmla="*/ 142 h 243"/>
                              <a:gd name="T94" fmla="*/ 63 w 254"/>
                              <a:gd name="T95" fmla="*/ 131 h 243"/>
                              <a:gd name="T96" fmla="*/ 75 w 254"/>
                              <a:gd name="T97" fmla="*/ 112 h 243"/>
                              <a:gd name="T98" fmla="*/ 75 w 254"/>
                              <a:gd name="T99" fmla="*/ 101 h 243"/>
                              <a:gd name="T100" fmla="*/ 86 w 254"/>
                              <a:gd name="T101" fmla="*/ 105 h 243"/>
                              <a:gd name="T102" fmla="*/ 97 w 254"/>
                              <a:gd name="T103" fmla="*/ 109 h 243"/>
                              <a:gd name="T104" fmla="*/ 120 w 254"/>
                              <a:gd name="T105" fmla="*/ 105 h 243"/>
                              <a:gd name="T106" fmla="*/ 142 w 254"/>
                              <a:gd name="T107" fmla="*/ 105 h 243"/>
                              <a:gd name="T108" fmla="*/ 120 w 254"/>
                              <a:gd name="T109" fmla="*/ 97 h 243"/>
                              <a:gd name="T110" fmla="*/ 101 w 254"/>
                              <a:gd name="T111" fmla="*/ 90 h 243"/>
                              <a:gd name="T112" fmla="*/ 78 w 254"/>
                              <a:gd name="T113" fmla="*/ 79 h 243"/>
                              <a:gd name="T114" fmla="*/ 75 w 254"/>
                              <a:gd name="T115" fmla="*/ 67 h 243"/>
                              <a:gd name="T116" fmla="*/ 60 w 254"/>
                              <a:gd name="T117" fmla="*/ 52 h 243"/>
                              <a:gd name="T118" fmla="*/ 78 w 254"/>
                              <a:gd name="T119" fmla="*/ 49 h 243"/>
                              <a:gd name="T120" fmla="*/ 60 w 254"/>
                              <a:gd name="T121" fmla="*/ 30 h 243"/>
                              <a:gd name="T122" fmla="*/ 97 w 254"/>
                              <a:gd name="T123" fmla="*/ 19 h 243"/>
                              <a:gd name="T124" fmla="*/ 101 w 254"/>
                              <a:gd name="T125" fmla="*/ 3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4" h="243">
                                <a:moveTo>
                                  <a:pt x="101" y="41"/>
                                </a:moveTo>
                                <a:lnTo>
                                  <a:pt x="112" y="34"/>
                                </a:lnTo>
                                <a:lnTo>
                                  <a:pt x="120" y="34"/>
                                </a:lnTo>
                                <a:lnTo>
                                  <a:pt x="108" y="23"/>
                                </a:lnTo>
                                <a:lnTo>
                                  <a:pt x="116" y="19"/>
                                </a:lnTo>
                                <a:lnTo>
                                  <a:pt x="127" y="19"/>
                                </a:lnTo>
                                <a:lnTo>
                                  <a:pt x="135" y="23"/>
                                </a:lnTo>
                                <a:lnTo>
                                  <a:pt x="135" y="19"/>
                                </a:lnTo>
                                <a:lnTo>
                                  <a:pt x="142" y="8"/>
                                </a:lnTo>
                                <a:lnTo>
                                  <a:pt x="146" y="8"/>
                                </a:lnTo>
                                <a:lnTo>
                                  <a:pt x="153" y="0"/>
                                </a:lnTo>
                                <a:lnTo>
                                  <a:pt x="164" y="4"/>
                                </a:lnTo>
                                <a:lnTo>
                                  <a:pt x="172" y="11"/>
                                </a:lnTo>
                                <a:lnTo>
                                  <a:pt x="183" y="15"/>
                                </a:lnTo>
                                <a:lnTo>
                                  <a:pt x="191" y="11"/>
                                </a:lnTo>
                                <a:lnTo>
                                  <a:pt x="198" y="15"/>
                                </a:lnTo>
                                <a:lnTo>
                                  <a:pt x="213" y="11"/>
                                </a:lnTo>
                                <a:lnTo>
                                  <a:pt x="217" y="15"/>
                                </a:lnTo>
                                <a:lnTo>
                                  <a:pt x="224" y="23"/>
                                </a:lnTo>
                                <a:lnTo>
                                  <a:pt x="232" y="34"/>
                                </a:lnTo>
                                <a:lnTo>
                                  <a:pt x="239" y="45"/>
                                </a:lnTo>
                                <a:lnTo>
                                  <a:pt x="236" y="49"/>
                                </a:lnTo>
                                <a:lnTo>
                                  <a:pt x="228" y="52"/>
                                </a:lnTo>
                                <a:lnTo>
                                  <a:pt x="251" y="56"/>
                                </a:lnTo>
                                <a:lnTo>
                                  <a:pt x="251" y="67"/>
                                </a:lnTo>
                                <a:lnTo>
                                  <a:pt x="251" y="75"/>
                                </a:lnTo>
                                <a:lnTo>
                                  <a:pt x="254" y="86"/>
                                </a:lnTo>
                                <a:lnTo>
                                  <a:pt x="251" y="94"/>
                                </a:lnTo>
                                <a:lnTo>
                                  <a:pt x="243" y="101"/>
                                </a:lnTo>
                                <a:lnTo>
                                  <a:pt x="228" y="97"/>
                                </a:lnTo>
                                <a:lnTo>
                                  <a:pt x="217" y="105"/>
                                </a:lnTo>
                                <a:lnTo>
                                  <a:pt x="202" y="101"/>
                                </a:lnTo>
                                <a:lnTo>
                                  <a:pt x="187" y="109"/>
                                </a:lnTo>
                                <a:lnTo>
                                  <a:pt x="179" y="112"/>
                                </a:lnTo>
                                <a:lnTo>
                                  <a:pt x="191" y="120"/>
                                </a:lnTo>
                                <a:lnTo>
                                  <a:pt x="206" y="112"/>
                                </a:lnTo>
                                <a:lnTo>
                                  <a:pt x="217" y="109"/>
                                </a:lnTo>
                                <a:lnTo>
                                  <a:pt x="209" y="127"/>
                                </a:lnTo>
                                <a:lnTo>
                                  <a:pt x="198" y="127"/>
                                </a:lnTo>
                                <a:lnTo>
                                  <a:pt x="187" y="127"/>
                                </a:lnTo>
                                <a:lnTo>
                                  <a:pt x="183" y="135"/>
                                </a:lnTo>
                                <a:lnTo>
                                  <a:pt x="172" y="146"/>
                                </a:lnTo>
                                <a:lnTo>
                                  <a:pt x="168" y="150"/>
                                </a:lnTo>
                                <a:lnTo>
                                  <a:pt x="164" y="142"/>
                                </a:lnTo>
                                <a:lnTo>
                                  <a:pt x="161" y="150"/>
                                </a:lnTo>
                                <a:lnTo>
                                  <a:pt x="161" y="154"/>
                                </a:lnTo>
                                <a:lnTo>
                                  <a:pt x="150" y="146"/>
                                </a:lnTo>
                                <a:lnTo>
                                  <a:pt x="150" y="161"/>
                                </a:lnTo>
                                <a:lnTo>
                                  <a:pt x="138" y="169"/>
                                </a:lnTo>
                                <a:lnTo>
                                  <a:pt x="138" y="157"/>
                                </a:lnTo>
                                <a:lnTo>
                                  <a:pt x="131" y="157"/>
                                </a:lnTo>
                                <a:lnTo>
                                  <a:pt x="120" y="165"/>
                                </a:lnTo>
                                <a:lnTo>
                                  <a:pt x="105" y="165"/>
                                </a:lnTo>
                                <a:lnTo>
                                  <a:pt x="116" y="172"/>
                                </a:lnTo>
                                <a:lnTo>
                                  <a:pt x="105" y="172"/>
                                </a:lnTo>
                                <a:lnTo>
                                  <a:pt x="112" y="184"/>
                                </a:lnTo>
                                <a:lnTo>
                                  <a:pt x="108" y="187"/>
                                </a:lnTo>
                                <a:lnTo>
                                  <a:pt x="105" y="198"/>
                                </a:lnTo>
                                <a:lnTo>
                                  <a:pt x="97" y="198"/>
                                </a:lnTo>
                                <a:lnTo>
                                  <a:pt x="101" y="206"/>
                                </a:lnTo>
                                <a:lnTo>
                                  <a:pt x="82" y="213"/>
                                </a:lnTo>
                                <a:lnTo>
                                  <a:pt x="71" y="213"/>
                                </a:lnTo>
                                <a:lnTo>
                                  <a:pt x="60" y="225"/>
                                </a:lnTo>
                                <a:lnTo>
                                  <a:pt x="60" y="232"/>
                                </a:lnTo>
                                <a:lnTo>
                                  <a:pt x="75" y="232"/>
                                </a:lnTo>
                                <a:lnTo>
                                  <a:pt x="78" y="240"/>
                                </a:lnTo>
                                <a:lnTo>
                                  <a:pt x="63" y="240"/>
                                </a:lnTo>
                                <a:lnTo>
                                  <a:pt x="56" y="240"/>
                                </a:lnTo>
                                <a:lnTo>
                                  <a:pt x="41" y="243"/>
                                </a:lnTo>
                                <a:lnTo>
                                  <a:pt x="37" y="236"/>
                                </a:lnTo>
                                <a:lnTo>
                                  <a:pt x="41" y="232"/>
                                </a:lnTo>
                                <a:lnTo>
                                  <a:pt x="41" y="228"/>
                                </a:lnTo>
                                <a:lnTo>
                                  <a:pt x="37" y="225"/>
                                </a:lnTo>
                                <a:lnTo>
                                  <a:pt x="26" y="228"/>
                                </a:lnTo>
                                <a:lnTo>
                                  <a:pt x="22" y="232"/>
                                </a:lnTo>
                                <a:lnTo>
                                  <a:pt x="15" y="225"/>
                                </a:lnTo>
                                <a:lnTo>
                                  <a:pt x="11" y="217"/>
                                </a:lnTo>
                                <a:lnTo>
                                  <a:pt x="4" y="217"/>
                                </a:lnTo>
                                <a:lnTo>
                                  <a:pt x="0" y="213"/>
                                </a:lnTo>
                                <a:lnTo>
                                  <a:pt x="7" y="198"/>
                                </a:lnTo>
                                <a:lnTo>
                                  <a:pt x="19" y="202"/>
                                </a:lnTo>
                                <a:lnTo>
                                  <a:pt x="26" y="202"/>
                                </a:lnTo>
                                <a:lnTo>
                                  <a:pt x="19" y="187"/>
                                </a:lnTo>
                                <a:lnTo>
                                  <a:pt x="30" y="176"/>
                                </a:lnTo>
                                <a:lnTo>
                                  <a:pt x="34" y="184"/>
                                </a:lnTo>
                                <a:lnTo>
                                  <a:pt x="30" y="191"/>
                                </a:lnTo>
                                <a:lnTo>
                                  <a:pt x="41" y="184"/>
                                </a:lnTo>
                                <a:lnTo>
                                  <a:pt x="41" y="172"/>
                                </a:lnTo>
                                <a:lnTo>
                                  <a:pt x="41" y="165"/>
                                </a:lnTo>
                                <a:lnTo>
                                  <a:pt x="48" y="157"/>
                                </a:lnTo>
                                <a:lnTo>
                                  <a:pt x="60" y="157"/>
                                </a:lnTo>
                                <a:lnTo>
                                  <a:pt x="67" y="161"/>
                                </a:lnTo>
                                <a:lnTo>
                                  <a:pt x="67" y="146"/>
                                </a:lnTo>
                                <a:lnTo>
                                  <a:pt x="60" y="142"/>
                                </a:lnTo>
                                <a:lnTo>
                                  <a:pt x="63" y="135"/>
                                </a:lnTo>
                                <a:lnTo>
                                  <a:pt x="63" y="131"/>
                                </a:lnTo>
                                <a:lnTo>
                                  <a:pt x="67" y="120"/>
                                </a:lnTo>
                                <a:lnTo>
                                  <a:pt x="75" y="112"/>
                                </a:lnTo>
                                <a:lnTo>
                                  <a:pt x="75" y="109"/>
                                </a:lnTo>
                                <a:lnTo>
                                  <a:pt x="75" y="101"/>
                                </a:lnTo>
                                <a:lnTo>
                                  <a:pt x="82" y="101"/>
                                </a:lnTo>
                                <a:lnTo>
                                  <a:pt x="86" y="105"/>
                                </a:lnTo>
                                <a:lnTo>
                                  <a:pt x="93" y="112"/>
                                </a:lnTo>
                                <a:lnTo>
                                  <a:pt x="97" y="109"/>
                                </a:lnTo>
                                <a:lnTo>
                                  <a:pt x="105" y="101"/>
                                </a:lnTo>
                                <a:lnTo>
                                  <a:pt x="120" y="105"/>
                                </a:lnTo>
                                <a:lnTo>
                                  <a:pt x="135" y="109"/>
                                </a:lnTo>
                                <a:lnTo>
                                  <a:pt x="142" y="105"/>
                                </a:lnTo>
                                <a:lnTo>
                                  <a:pt x="138" y="97"/>
                                </a:lnTo>
                                <a:lnTo>
                                  <a:pt x="120" y="97"/>
                                </a:lnTo>
                                <a:lnTo>
                                  <a:pt x="108" y="97"/>
                                </a:lnTo>
                                <a:lnTo>
                                  <a:pt x="101" y="90"/>
                                </a:lnTo>
                                <a:lnTo>
                                  <a:pt x="86" y="86"/>
                                </a:lnTo>
                                <a:lnTo>
                                  <a:pt x="78" y="79"/>
                                </a:lnTo>
                                <a:lnTo>
                                  <a:pt x="71" y="75"/>
                                </a:lnTo>
                                <a:lnTo>
                                  <a:pt x="75" y="67"/>
                                </a:lnTo>
                                <a:lnTo>
                                  <a:pt x="63" y="60"/>
                                </a:lnTo>
                                <a:lnTo>
                                  <a:pt x="60" y="52"/>
                                </a:lnTo>
                                <a:lnTo>
                                  <a:pt x="71" y="45"/>
                                </a:lnTo>
                                <a:lnTo>
                                  <a:pt x="78" y="49"/>
                                </a:lnTo>
                                <a:lnTo>
                                  <a:pt x="67" y="34"/>
                                </a:lnTo>
                                <a:lnTo>
                                  <a:pt x="60" y="30"/>
                                </a:lnTo>
                                <a:lnTo>
                                  <a:pt x="75" y="23"/>
                                </a:lnTo>
                                <a:lnTo>
                                  <a:pt x="97" y="19"/>
                                </a:lnTo>
                                <a:lnTo>
                                  <a:pt x="105" y="19"/>
                                </a:lnTo>
                                <a:lnTo>
                                  <a:pt x="101" y="30"/>
                                </a:lnTo>
                                <a:lnTo>
                                  <a:pt x="101" y="4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5" name="Freeform 84"/>
                        <wps:cNvSpPr>
                          <a:spLocks/>
                        </wps:cNvSpPr>
                        <wps:spPr bwMode="auto">
                          <a:xfrm>
                            <a:off x="2401" y="1677"/>
                            <a:ext cx="385" cy="434"/>
                          </a:xfrm>
                          <a:custGeom>
                            <a:avLst/>
                            <a:gdLst>
                              <a:gd name="T0" fmla="*/ 206 w 385"/>
                              <a:gd name="T1" fmla="*/ 82 h 434"/>
                              <a:gd name="T2" fmla="*/ 243 w 385"/>
                              <a:gd name="T3" fmla="*/ 120 h 434"/>
                              <a:gd name="T4" fmla="*/ 254 w 385"/>
                              <a:gd name="T5" fmla="*/ 172 h 434"/>
                              <a:gd name="T6" fmla="*/ 254 w 385"/>
                              <a:gd name="T7" fmla="*/ 191 h 434"/>
                              <a:gd name="T8" fmla="*/ 326 w 385"/>
                              <a:gd name="T9" fmla="*/ 187 h 434"/>
                              <a:gd name="T10" fmla="*/ 367 w 385"/>
                              <a:gd name="T11" fmla="*/ 176 h 434"/>
                              <a:gd name="T12" fmla="*/ 382 w 385"/>
                              <a:gd name="T13" fmla="*/ 183 h 434"/>
                              <a:gd name="T14" fmla="*/ 363 w 385"/>
                              <a:gd name="T15" fmla="*/ 195 h 434"/>
                              <a:gd name="T16" fmla="*/ 367 w 385"/>
                              <a:gd name="T17" fmla="*/ 210 h 434"/>
                              <a:gd name="T18" fmla="*/ 359 w 385"/>
                              <a:gd name="T19" fmla="*/ 213 h 434"/>
                              <a:gd name="T20" fmla="*/ 352 w 385"/>
                              <a:gd name="T21" fmla="*/ 221 h 434"/>
                              <a:gd name="T22" fmla="*/ 329 w 385"/>
                              <a:gd name="T23" fmla="*/ 206 h 434"/>
                              <a:gd name="T24" fmla="*/ 322 w 385"/>
                              <a:gd name="T25" fmla="*/ 225 h 434"/>
                              <a:gd name="T26" fmla="*/ 314 w 385"/>
                              <a:gd name="T27" fmla="*/ 225 h 434"/>
                              <a:gd name="T28" fmla="*/ 292 w 385"/>
                              <a:gd name="T29" fmla="*/ 228 h 434"/>
                              <a:gd name="T30" fmla="*/ 269 w 385"/>
                              <a:gd name="T31" fmla="*/ 240 h 434"/>
                              <a:gd name="T32" fmla="*/ 254 w 385"/>
                              <a:gd name="T33" fmla="*/ 247 h 434"/>
                              <a:gd name="T34" fmla="*/ 243 w 385"/>
                              <a:gd name="T35" fmla="*/ 266 h 434"/>
                              <a:gd name="T36" fmla="*/ 210 w 385"/>
                              <a:gd name="T37" fmla="*/ 266 h 434"/>
                              <a:gd name="T38" fmla="*/ 198 w 385"/>
                              <a:gd name="T39" fmla="*/ 288 h 434"/>
                              <a:gd name="T40" fmla="*/ 195 w 385"/>
                              <a:gd name="T41" fmla="*/ 311 h 434"/>
                              <a:gd name="T42" fmla="*/ 183 w 385"/>
                              <a:gd name="T43" fmla="*/ 315 h 434"/>
                              <a:gd name="T44" fmla="*/ 187 w 385"/>
                              <a:gd name="T45" fmla="*/ 296 h 434"/>
                              <a:gd name="T46" fmla="*/ 187 w 385"/>
                              <a:gd name="T47" fmla="*/ 277 h 434"/>
                              <a:gd name="T48" fmla="*/ 168 w 385"/>
                              <a:gd name="T49" fmla="*/ 258 h 434"/>
                              <a:gd name="T50" fmla="*/ 157 w 385"/>
                              <a:gd name="T51" fmla="*/ 262 h 434"/>
                              <a:gd name="T52" fmla="*/ 127 w 385"/>
                              <a:gd name="T53" fmla="*/ 247 h 434"/>
                              <a:gd name="T54" fmla="*/ 97 w 385"/>
                              <a:gd name="T55" fmla="*/ 262 h 434"/>
                              <a:gd name="T56" fmla="*/ 94 w 385"/>
                              <a:gd name="T57" fmla="*/ 307 h 434"/>
                              <a:gd name="T58" fmla="*/ 101 w 385"/>
                              <a:gd name="T59" fmla="*/ 322 h 434"/>
                              <a:gd name="T60" fmla="*/ 123 w 385"/>
                              <a:gd name="T61" fmla="*/ 318 h 434"/>
                              <a:gd name="T62" fmla="*/ 135 w 385"/>
                              <a:gd name="T63" fmla="*/ 326 h 434"/>
                              <a:gd name="T64" fmla="*/ 135 w 385"/>
                              <a:gd name="T65" fmla="*/ 359 h 434"/>
                              <a:gd name="T66" fmla="*/ 135 w 385"/>
                              <a:gd name="T67" fmla="*/ 397 h 434"/>
                              <a:gd name="T68" fmla="*/ 165 w 385"/>
                              <a:gd name="T69" fmla="*/ 427 h 434"/>
                              <a:gd name="T70" fmla="*/ 127 w 385"/>
                              <a:gd name="T71" fmla="*/ 423 h 434"/>
                              <a:gd name="T72" fmla="*/ 116 w 385"/>
                              <a:gd name="T73" fmla="*/ 371 h 434"/>
                              <a:gd name="T74" fmla="*/ 86 w 385"/>
                              <a:gd name="T75" fmla="*/ 333 h 434"/>
                              <a:gd name="T76" fmla="*/ 52 w 385"/>
                              <a:gd name="T77" fmla="*/ 307 h 434"/>
                              <a:gd name="T78" fmla="*/ 41 w 385"/>
                              <a:gd name="T79" fmla="*/ 262 h 434"/>
                              <a:gd name="T80" fmla="*/ 34 w 385"/>
                              <a:gd name="T81" fmla="*/ 198 h 434"/>
                              <a:gd name="T82" fmla="*/ 19 w 385"/>
                              <a:gd name="T83" fmla="*/ 168 h 434"/>
                              <a:gd name="T84" fmla="*/ 22 w 385"/>
                              <a:gd name="T85" fmla="*/ 225 h 434"/>
                              <a:gd name="T86" fmla="*/ 11 w 385"/>
                              <a:gd name="T87" fmla="*/ 232 h 434"/>
                              <a:gd name="T88" fmla="*/ 4 w 385"/>
                              <a:gd name="T89" fmla="*/ 187 h 434"/>
                              <a:gd name="T90" fmla="*/ 7 w 385"/>
                              <a:gd name="T91" fmla="*/ 139 h 434"/>
                              <a:gd name="T92" fmla="*/ 0 w 385"/>
                              <a:gd name="T93" fmla="*/ 109 h 434"/>
                              <a:gd name="T94" fmla="*/ 0 w 385"/>
                              <a:gd name="T95" fmla="*/ 67 h 434"/>
                              <a:gd name="T96" fmla="*/ 26 w 385"/>
                              <a:gd name="T97" fmla="*/ 11 h 434"/>
                              <a:gd name="T98" fmla="*/ 45 w 385"/>
                              <a:gd name="T99"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5" h="434">
                                <a:moveTo>
                                  <a:pt x="45" y="0"/>
                                </a:moveTo>
                                <a:lnTo>
                                  <a:pt x="198" y="86"/>
                                </a:lnTo>
                                <a:lnTo>
                                  <a:pt x="202" y="79"/>
                                </a:lnTo>
                                <a:lnTo>
                                  <a:pt x="206" y="82"/>
                                </a:lnTo>
                                <a:lnTo>
                                  <a:pt x="217" y="97"/>
                                </a:lnTo>
                                <a:lnTo>
                                  <a:pt x="225" y="105"/>
                                </a:lnTo>
                                <a:lnTo>
                                  <a:pt x="239" y="112"/>
                                </a:lnTo>
                                <a:lnTo>
                                  <a:pt x="243" y="120"/>
                                </a:lnTo>
                                <a:lnTo>
                                  <a:pt x="251" y="139"/>
                                </a:lnTo>
                                <a:lnTo>
                                  <a:pt x="251" y="142"/>
                                </a:lnTo>
                                <a:lnTo>
                                  <a:pt x="254" y="154"/>
                                </a:lnTo>
                                <a:lnTo>
                                  <a:pt x="254" y="172"/>
                                </a:lnTo>
                                <a:lnTo>
                                  <a:pt x="243" y="183"/>
                                </a:lnTo>
                                <a:lnTo>
                                  <a:pt x="247" y="191"/>
                                </a:lnTo>
                                <a:lnTo>
                                  <a:pt x="243" y="195"/>
                                </a:lnTo>
                                <a:lnTo>
                                  <a:pt x="254" y="191"/>
                                </a:lnTo>
                                <a:lnTo>
                                  <a:pt x="266" y="191"/>
                                </a:lnTo>
                                <a:lnTo>
                                  <a:pt x="288" y="191"/>
                                </a:lnTo>
                                <a:lnTo>
                                  <a:pt x="307" y="191"/>
                                </a:lnTo>
                                <a:lnTo>
                                  <a:pt x="326" y="187"/>
                                </a:lnTo>
                                <a:lnTo>
                                  <a:pt x="333" y="183"/>
                                </a:lnTo>
                                <a:lnTo>
                                  <a:pt x="344" y="180"/>
                                </a:lnTo>
                                <a:lnTo>
                                  <a:pt x="359" y="176"/>
                                </a:lnTo>
                                <a:lnTo>
                                  <a:pt x="367" y="176"/>
                                </a:lnTo>
                                <a:lnTo>
                                  <a:pt x="374" y="176"/>
                                </a:lnTo>
                                <a:lnTo>
                                  <a:pt x="370" y="180"/>
                                </a:lnTo>
                                <a:lnTo>
                                  <a:pt x="385" y="180"/>
                                </a:lnTo>
                                <a:lnTo>
                                  <a:pt x="382" y="183"/>
                                </a:lnTo>
                                <a:lnTo>
                                  <a:pt x="378" y="187"/>
                                </a:lnTo>
                                <a:lnTo>
                                  <a:pt x="370" y="183"/>
                                </a:lnTo>
                                <a:lnTo>
                                  <a:pt x="363" y="180"/>
                                </a:lnTo>
                                <a:lnTo>
                                  <a:pt x="363" y="195"/>
                                </a:lnTo>
                                <a:lnTo>
                                  <a:pt x="367" y="198"/>
                                </a:lnTo>
                                <a:lnTo>
                                  <a:pt x="370" y="202"/>
                                </a:lnTo>
                                <a:lnTo>
                                  <a:pt x="378" y="210"/>
                                </a:lnTo>
                                <a:lnTo>
                                  <a:pt x="367" y="210"/>
                                </a:lnTo>
                                <a:lnTo>
                                  <a:pt x="382" y="217"/>
                                </a:lnTo>
                                <a:lnTo>
                                  <a:pt x="370" y="225"/>
                                </a:lnTo>
                                <a:lnTo>
                                  <a:pt x="363" y="221"/>
                                </a:lnTo>
                                <a:lnTo>
                                  <a:pt x="359" y="213"/>
                                </a:lnTo>
                                <a:lnTo>
                                  <a:pt x="359" y="206"/>
                                </a:lnTo>
                                <a:lnTo>
                                  <a:pt x="359" y="217"/>
                                </a:lnTo>
                                <a:lnTo>
                                  <a:pt x="359" y="228"/>
                                </a:lnTo>
                                <a:lnTo>
                                  <a:pt x="352" y="221"/>
                                </a:lnTo>
                                <a:lnTo>
                                  <a:pt x="348" y="213"/>
                                </a:lnTo>
                                <a:lnTo>
                                  <a:pt x="341" y="210"/>
                                </a:lnTo>
                                <a:lnTo>
                                  <a:pt x="337" y="210"/>
                                </a:lnTo>
                                <a:lnTo>
                                  <a:pt x="329" y="206"/>
                                </a:lnTo>
                                <a:lnTo>
                                  <a:pt x="322" y="206"/>
                                </a:lnTo>
                                <a:lnTo>
                                  <a:pt x="322" y="210"/>
                                </a:lnTo>
                                <a:lnTo>
                                  <a:pt x="318" y="221"/>
                                </a:lnTo>
                                <a:lnTo>
                                  <a:pt x="322" y="225"/>
                                </a:lnTo>
                                <a:lnTo>
                                  <a:pt x="326" y="228"/>
                                </a:lnTo>
                                <a:lnTo>
                                  <a:pt x="326" y="232"/>
                                </a:lnTo>
                                <a:lnTo>
                                  <a:pt x="318" y="228"/>
                                </a:lnTo>
                                <a:lnTo>
                                  <a:pt x="314" y="225"/>
                                </a:lnTo>
                                <a:lnTo>
                                  <a:pt x="307" y="225"/>
                                </a:lnTo>
                                <a:lnTo>
                                  <a:pt x="303" y="217"/>
                                </a:lnTo>
                                <a:lnTo>
                                  <a:pt x="296" y="221"/>
                                </a:lnTo>
                                <a:lnTo>
                                  <a:pt x="292" y="228"/>
                                </a:lnTo>
                                <a:lnTo>
                                  <a:pt x="292" y="232"/>
                                </a:lnTo>
                                <a:lnTo>
                                  <a:pt x="288" y="236"/>
                                </a:lnTo>
                                <a:lnTo>
                                  <a:pt x="277" y="236"/>
                                </a:lnTo>
                                <a:lnTo>
                                  <a:pt x="269" y="240"/>
                                </a:lnTo>
                                <a:lnTo>
                                  <a:pt x="266" y="243"/>
                                </a:lnTo>
                                <a:lnTo>
                                  <a:pt x="254" y="236"/>
                                </a:lnTo>
                                <a:lnTo>
                                  <a:pt x="258" y="243"/>
                                </a:lnTo>
                                <a:lnTo>
                                  <a:pt x="254" y="247"/>
                                </a:lnTo>
                                <a:lnTo>
                                  <a:pt x="251" y="251"/>
                                </a:lnTo>
                                <a:lnTo>
                                  <a:pt x="251" y="258"/>
                                </a:lnTo>
                                <a:lnTo>
                                  <a:pt x="243" y="258"/>
                                </a:lnTo>
                                <a:lnTo>
                                  <a:pt x="243" y="266"/>
                                </a:lnTo>
                                <a:lnTo>
                                  <a:pt x="232" y="266"/>
                                </a:lnTo>
                                <a:lnTo>
                                  <a:pt x="225" y="262"/>
                                </a:lnTo>
                                <a:lnTo>
                                  <a:pt x="221" y="266"/>
                                </a:lnTo>
                                <a:lnTo>
                                  <a:pt x="210" y="266"/>
                                </a:lnTo>
                                <a:lnTo>
                                  <a:pt x="210" y="270"/>
                                </a:lnTo>
                                <a:lnTo>
                                  <a:pt x="206" y="273"/>
                                </a:lnTo>
                                <a:lnTo>
                                  <a:pt x="206" y="277"/>
                                </a:lnTo>
                                <a:lnTo>
                                  <a:pt x="198" y="288"/>
                                </a:lnTo>
                                <a:lnTo>
                                  <a:pt x="202" y="292"/>
                                </a:lnTo>
                                <a:lnTo>
                                  <a:pt x="198" y="303"/>
                                </a:lnTo>
                                <a:lnTo>
                                  <a:pt x="198" y="307"/>
                                </a:lnTo>
                                <a:lnTo>
                                  <a:pt x="195" y="311"/>
                                </a:lnTo>
                                <a:lnTo>
                                  <a:pt x="195" y="315"/>
                                </a:lnTo>
                                <a:lnTo>
                                  <a:pt x="191" y="315"/>
                                </a:lnTo>
                                <a:lnTo>
                                  <a:pt x="187" y="318"/>
                                </a:lnTo>
                                <a:lnTo>
                                  <a:pt x="183" y="315"/>
                                </a:lnTo>
                                <a:lnTo>
                                  <a:pt x="180" y="311"/>
                                </a:lnTo>
                                <a:lnTo>
                                  <a:pt x="183" y="307"/>
                                </a:lnTo>
                                <a:lnTo>
                                  <a:pt x="183" y="303"/>
                                </a:lnTo>
                                <a:lnTo>
                                  <a:pt x="187" y="296"/>
                                </a:lnTo>
                                <a:lnTo>
                                  <a:pt x="191" y="292"/>
                                </a:lnTo>
                                <a:lnTo>
                                  <a:pt x="191" y="288"/>
                                </a:lnTo>
                                <a:lnTo>
                                  <a:pt x="187" y="277"/>
                                </a:lnTo>
                                <a:lnTo>
                                  <a:pt x="176" y="270"/>
                                </a:lnTo>
                                <a:lnTo>
                                  <a:pt x="172" y="262"/>
                                </a:lnTo>
                                <a:lnTo>
                                  <a:pt x="168" y="258"/>
                                </a:lnTo>
                                <a:lnTo>
                                  <a:pt x="161" y="255"/>
                                </a:lnTo>
                                <a:lnTo>
                                  <a:pt x="165" y="266"/>
                                </a:lnTo>
                                <a:lnTo>
                                  <a:pt x="161" y="270"/>
                                </a:lnTo>
                                <a:lnTo>
                                  <a:pt x="157" y="262"/>
                                </a:lnTo>
                                <a:lnTo>
                                  <a:pt x="153" y="258"/>
                                </a:lnTo>
                                <a:lnTo>
                                  <a:pt x="142" y="247"/>
                                </a:lnTo>
                                <a:lnTo>
                                  <a:pt x="138" y="243"/>
                                </a:lnTo>
                                <a:lnTo>
                                  <a:pt x="127" y="247"/>
                                </a:lnTo>
                                <a:lnTo>
                                  <a:pt x="120" y="243"/>
                                </a:lnTo>
                                <a:lnTo>
                                  <a:pt x="109" y="243"/>
                                </a:lnTo>
                                <a:lnTo>
                                  <a:pt x="101" y="251"/>
                                </a:lnTo>
                                <a:lnTo>
                                  <a:pt x="97" y="262"/>
                                </a:lnTo>
                                <a:lnTo>
                                  <a:pt x="90" y="273"/>
                                </a:lnTo>
                                <a:lnTo>
                                  <a:pt x="90" y="285"/>
                                </a:lnTo>
                                <a:lnTo>
                                  <a:pt x="90" y="300"/>
                                </a:lnTo>
                                <a:lnTo>
                                  <a:pt x="94" y="307"/>
                                </a:lnTo>
                                <a:lnTo>
                                  <a:pt x="90" y="311"/>
                                </a:lnTo>
                                <a:lnTo>
                                  <a:pt x="90" y="318"/>
                                </a:lnTo>
                                <a:lnTo>
                                  <a:pt x="94" y="322"/>
                                </a:lnTo>
                                <a:lnTo>
                                  <a:pt x="101" y="322"/>
                                </a:lnTo>
                                <a:lnTo>
                                  <a:pt x="105" y="326"/>
                                </a:lnTo>
                                <a:lnTo>
                                  <a:pt x="109" y="322"/>
                                </a:lnTo>
                                <a:lnTo>
                                  <a:pt x="116" y="318"/>
                                </a:lnTo>
                                <a:lnTo>
                                  <a:pt x="123" y="318"/>
                                </a:lnTo>
                                <a:lnTo>
                                  <a:pt x="127" y="315"/>
                                </a:lnTo>
                                <a:lnTo>
                                  <a:pt x="146" y="329"/>
                                </a:lnTo>
                                <a:lnTo>
                                  <a:pt x="131" y="333"/>
                                </a:lnTo>
                                <a:lnTo>
                                  <a:pt x="135" y="326"/>
                                </a:lnTo>
                                <a:lnTo>
                                  <a:pt x="131" y="337"/>
                                </a:lnTo>
                                <a:lnTo>
                                  <a:pt x="127" y="344"/>
                                </a:lnTo>
                                <a:lnTo>
                                  <a:pt x="120" y="344"/>
                                </a:lnTo>
                                <a:lnTo>
                                  <a:pt x="135" y="359"/>
                                </a:lnTo>
                                <a:lnTo>
                                  <a:pt x="142" y="367"/>
                                </a:lnTo>
                                <a:lnTo>
                                  <a:pt x="146" y="374"/>
                                </a:lnTo>
                                <a:lnTo>
                                  <a:pt x="138" y="389"/>
                                </a:lnTo>
                                <a:lnTo>
                                  <a:pt x="135" y="397"/>
                                </a:lnTo>
                                <a:lnTo>
                                  <a:pt x="131" y="401"/>
                                </a:lnTo>
                                <a:lnTo>
                                  <a:pt x="142" y="412"/>
                                </a:lnTo>
                                <a:lnTo>
                                  <a:pt x="153" y="419"/>
                                </a:lnTo>
                                <a:lnTo>
                                  <a:pt x="165" y="427"/>
                                </a:lnTo>
                                <a:lnTo>
                                  <a:pt x="150" y="434"/>
                                </a:lnTo>
                                <a:lnTo>
                                  <a:pt x="150" y="427"/>
                                </a:lnTo>
                                <a:lnTo>
                                  <a:pt x="142" y="431"/>
                                </a:lnTo>
                                <a:lnTo>
                                  <a:pt x="127" y="423"/>
                                </a:lnTo>
                                <a:lnTo>
                                  <a:pt x="116" y="404"/>
                                </a:lnTo>
                                <a:lnTo>
                                  <a:pt x="116" y="393"/>
                                </a:lnTo>
                                <a:lnTo>
                                  <a:pt x="112" y="386"/>
                                </a:lnTo>
                                <a:lnTo>
                                  <a:pt x="116" y="371"/>
                                </a:lnTo>
                                <a:lnTo>
                                  <a:pt x="109" y="367"/>
                                </a:lnTo>
                                <a:lnTo>
                                  <a:pt x="101" y="356"/>
                                </a:lnTo>
                                <a:lnTo>
                                  <a:pt x="90" y="348"/>
                                </a:lnTo>
                                <a:lnTo>
                                  <a:pt x="86" y="333"/>
                                </a:lnTo>
                                <a:lnTo>
                                  <a:pt x="86" y="322"/>
                                </a:lnTo>
                                <a:lnTo>
                                  <a:pt x="67" y="322"/>
                                </a:lnTo>
                                <a:lnTo>
                                  <a:pt x="64" y="311"/>
                                </a:lnTo>
                                <a:lnTo>
                                  <a:pt x="52" y="307"/>
                                </a:lnTo>
                                <a:lnTo>
                                  <a:pt x="49" y="292"/>
                                </a:lnTo>
                                <a:lnTo>
                                  <a:pt x="34" y="285"/>
                                </a:lnTo>
                                <a:lnTo>
                                  <a:pt x="41" y="277"/>
                                </a:lnTo>
                                <a:lnTo>
                                  <a:pt x="41" y="262"/>
                                </a:lnTo>
                                <a:lnTo>
                                  <a:pt x="41" y="247"/>
                                </a:lnTo>
                                <a:lnTo>
                                  <a:pt x="34" y="228"/>
                                </a:lnTo>
                                <a:lnTo>
                                  <a:pt x="34" y="217"/>
                                </a:lnTo>
                                <a:lnTo>
                                  <a:pt x="34" y="198"/>
                                </a:lnTo>
                                <a:lnTo>
                                  <a:pt x="34" y="187"/>
                                </a:lnTo>
                                <a:lnTo>
                                  <a:pt x="30" y="161"/>
                                </a:lnTo>
                                <a:lnTo>
                                  <a:pt x="22" y="161"/>
                                </a:lnTo>
                                <a:lnTo>
                                  <a:pt x="19" y="168"/>
                                </a:lnTo>
                                <a:lnTo>
                                  <a:pt x="26" y="191"/>
                                </a:lnTo>
                                <a:lnTo>
                                  <a:pt x="26" y="202"/>
                                </a:lnTo>
                                <a:lnTo>
                                  <a:pt x="19" y="221"/>
                                </a:lnTo>
                                <a:lnTo>
                                  <a:pt x="22" y="225"/>
                                </a:lnTo>
                                <a:lnTo>
                                  <a:pt x="22" y="236"/>
                                </a:lnTo>
                                <a:lnTo>
                                  <a:pt x="19" y="243"/>
                                </a:lnTo>
                                <a:lnTo>
                                  <a:pt x="15" y="240"/>
                                </a:lnTo>
                                <a:lnTo>
                                  <a:pt x="11" y="232"/>
                                </a:lnTo>
                                <a:lnTo>
                                  <a:pt x="11" y="225"/>
                                </a:lnTo>
                                <a:lnTo>
                                  <a:pt x="11" y="202"/>
                                </a:lnTo>
                                <a:lnTo>
                                  <a:pt x="4" y="202"/>
                                </a:lnTo>
                                <a:lnTo>
                                  <a:pt x="4" y="187"/>
                                </a:lnTo>
                                <a:lnTo>
                                  <a:pt x="11" y="183"/>
                                </a:lnTo>
                                <a:lnTo>
                                  <a:pt x="15" y="168"/>
                                </a:lnTo>
                                <a:lnTo>
                                  <a:pt x="7" y="146"/>
                                </a:lnTo>
                                <a:lnTo>
                                  <a:pt x="7" y="139"/>
                                </a:lnTo>
                                <a:lnTo>
                                  <a:pt x="4" y="135"/>
                                </a:lnTo>
                                <a:lnTo>
                                  <a:pt x="0" y="124"/>
                                </a:lnTo>
                                <a:lnTo>
                                  <a:pt x="4" y="116"/>
                                </a:lnTo>
                                <a:lnTo>
                                  <a:pt x="0" y="109"/>
                                </a:lnTo>
                                <a:lnTo>
                                  <a:pt x="0" y="97"/>
                                </a:lnTo>
                                <a:lnTo>
                                  <a:pt x="4" y="86"/>
                                </a:lnTo>
                                <a:lnTo>
                                  <a:pt x="0" y="82"/>
                                </a:lnTo>
                                <a:lnTo>
                                  <a:pt x="0" y="67"/>
                                </a:lnTo>
                                <a:lnTo>
                                  <a:pt x="7" y="52"/>
                                </a:lnTo>
                                <a:lnTo>
                                  <a:pt x="11" y="41"/>
                                </a:lnTo>
                                <a:lnTo>
                                  <a:pt x="19" y="26"/>
                                </a:lnTo>
                                <a:lnTo>
                                  <a:pt x="26" y="11"/>
                                </a:lnTo>
                                <a:lnTo>
                                  <a:pt x="34" y="11"/>
                                </a:lnTo>
                                <a:lnTo>
                                  <a:pt x="34" y="4"/>
                                </a:lnTo>
                                <a:lnTo>
                                  <a:pt x="41" y="7"/>
                                </a:lnTo>
                                <a:lnTo>
                                  <a:pt x="45"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6" name="Freeform 85"/>
                        <wps:cNvSpPr>
                          <a:spLocks/>
                        </wps:cNvSpPr>
                        <wps:spPr bwMode="auto">
                          <a:xfrm>
                            <a:off x="2566" y="2006"/>
                            <a:ext cx="41" cy="38"/>
                          </a:xfrm>
                          <a:custGeom>
                            <a:avLst/>
                            <a:gdLst>
                              <a:gd name="T0" fmla="*/ 3 w 41"/>
                              <a:gd name="T1" fmla="*/ 4 h 38"/>
                              <a:gd name="T2" fmla="*/ 7 w 41"/>
                              <a:gd name="T3" fmla="*/ 0 h 38"/>
                              <a:gd name="T4" fmla="*/ 11 w 41"/>
                              <a:gd name="T5" fmla="*/ 0 h 38"/>
                              <a:gd name="T6" fmla="*/ 15 w 41"/>
                              <a:gd name="T7" fmla="*/ 4 h 38"/>
                              <a:gd name="T8" fmla="*/ 18 w 41"/>
                              <a:gd name="T9" fmla="*/ 4 h 38"/>
                              <a:gd name="T10" fmla="*/ 18 w 41"/>
                              <a:gd name="T11" fmla="*/ 8 h 38"/>
                              <a:gd name="T12" fmla="*/ 22 w 41"/>
                              <a:gd name="T13" fmla="*/ 8 h 38"/>
                              <a:gd name="T14" fmla="*/ 22 w 41"/>
                              <a:gd name="T15" fmla="*/ 12 h 38"/>
                              <a:gd name="T16" fmla="*/ 22 w 41"/>
                              <a:gd name="T17" fmla="*/ 12 h 38"/>
                              <a:gd name="T18" fmla="*/ 26 w 41"/>
                              <a:gd name="T19" fmla="*/ 15 h 38"/>
                              <a:gd name="T20" fmla="*/ 26 w 41"/>
                              <a:gd name="T21" fmla="*/ 19 h 38"/>
                              <a:gd name="T22" fmla="*/ 30 w 41"/>
                              <a:gd name="T23" fmla="*/ 19 h 38"/>
                              <a:gd name="T24" fmla="*/ 30 w 41"/>
                              <a:gd name="T25" fmla="*/ 23 h 38"/>
                              <a:gd name="T26" fmla="*/ 33 w 41"/>
                              <a:gd name="T27" fmla="*/ 27 h 38"/>
                              <a:gd name="T28" fmla="*/ 37 w 41"/>
                              <a:gd name="T29" fmla="*/ 30 h 38"/>
                              <a:gd name="T30" fmla="*/ 37 w 41"/>
                              <a:gd name="T31" fmla="*/ 34 h 38"/>
                              <a:gd name="T32" fmla="*/ 41 w 41"/>
                              <a:gd name="T33" fmla="*/ 34 h 38"/>
                              <a:gd name="T34" fmla="*/ 41 w 41"/>
                              <a:gd name="T35" fmla="*/ 38 h 38"/>
                              <a:gd name="T36" fmla="*/ 37 w 41"/>
                              <a:gd name="T37" fmla="*/ 38 h 38"/>
                              <a:gd name="T38" fmla="*/ 33 w 41"/>
                              <a:gd name="T39" fmla="*/ 38 h 38"/>
                              <a:gd name="T40" fmla="*/ 30 w 41"/>
                              <a:gd name="T41" fmla="*/ 34 h 38"/>
                              <a:gd name="T42" fmla="*/ 26 w 41"/>
                              <a:gd name="T43" fmla="*/ 30 h 38"/>
                              <a:gd name="T44" fmla="*/ 26 w 41"/>
                              <a:gd name="T45" fmla="*/ 30 h 38"/>
                              <a:gd name="T46" fmla="*/ 30 w 41"/>
                              <a:gd name="T47" fmla="*/ 27 h 38"/>
                              <a:gd name="T48" fmla="*/ 22 w 41"/>
                              <a:gd name="T49" fmla="*/ 23 h 38"/>
                              <a:gd name="T50" fmla="*/ 26 w 41"/>
                              <a:gd name="T51" fmla="*/ 19 h 38"/>
                              <a:gd name="T52" fmla="*/ 22 w 41"/>
                              <a:gd name="T53" fmla="*/ 15 h 38"/>
                              <a:gd name="T54" fmla="*/ 18 w 41"/>
                              <a:gd name="T55" fmla="*/ 12 h 38"/>
                              <a:gd name="T56" fmla="*/ 15 w 41"/>
                              <a:gd name="T57" fmla="*/ 8 h 38"/>
                              <a:gd name="T58" fmla="*/ 15 w 41"/>
                              <a:gd name="T59" fmla="*/ 4 h 38"/>
                              <a:gd name="T60" fmla="*/ 15 w 41"/>
                              <a:gd name="T61" fmla="*/ 4 h 38"/>
                              <a:gd name="T62" fmla="*/ 11 w 41"/>
                              <a:gd name="T63" fmla="*/ 4 h 38"/>
                              <a:gd name="T64" fmla="*/ 7 w 41"/>
                              <a:gd name="T65" fmla="*/ 4 h 38"/>
                              <a:gd name="T66" fmla="*/ 3 w 41"/>
                              <a:gd name="T67" fmla="*/ 4 h 38"/>
                              <a:gd name="T68" fmla="*/ 0 w 41"/>
                              <a:gd name="T69" fmla="*/ 4 h 38"/>
                              <a:gd name="T70" fmla="*/ 0 w 41"/>
                              <a:gd name="T71" fmla="*/ 0 h 38"/>
                              <a:gd name="T72" fmla="*/ 3 w 41"/>
                              <a:gd name="T73" fmla="*/ 4 h 38"/>
                              <a:gd name="T74" fmla="*/ 3 w 41"/>
                              <a:gd name="T75" fmla="*/ 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38">
                                <a:moveTo>
                                  <a:pt x="3" y="4"/>
                                </a:moveTo>
                                <a:lnTo>
                                  <a:pt x="3" y="4"/>
                                </a:lnTo>
                                <a:lnTo>
                                  <a:pt x="3" y="0"/>
                                </a:lnTo>
                                <a:lnTo>
                                  <a:pt x="7" y="0"/>
                                </a:lnTo>
                                <a:lnTo>
                                  <a:pt x="11" y="0"/>
                                </a:lnTo>
                                <a:lnTo>
                                  <a:pt x="15" y="4"/>
                                </a:lnTo>
                                <a:lnTo>
                                  <a:pt x="18" y="4"/>
                                </a:lnTo>
                                <a:lnTo>
                                  <a:pt x="18" y="8"/>
                                </a:lnTo>
                                <a:lnTo>
                                  <a:pt x="22" y="8"/>
                                </a:lnTo>
                                <a:lnTo>
                                  <a:pt x="22" y="12"/>
                                </a:lnTo>
                                <a:lnTo>
                                  <a:pt x="22" y="15"/>
                                </a:lnTo>
                                <a:lnTo>
                                  <a:pt x="26" y="15"/>
                                </a:lnTo>
                                <a:lnTo>
                                  <a:pt x="30" y="15"/>
                                </a:lnTo>
                                <a:lnTo>
                                  <a:pt x="26" y="19"/>
                                </a:lnTo>
                                <a:lnTo>
                                  <a:pt x="30" y="19"/>
                                </a:lnTo>
                                <a:lnTo>
                                  <a:pt x="30" y="23"/>
                                </a:lnTo>
                                <a:lnTo>
                                  <a:pt x="33" y="27"/>
                                </a:lnTo>
                                <a:lnTo>
                                  <a:pt x="37" y="27"/>
                                </a:lnTo>
                                <a:lnTo>
                                  <a:pt x="37" y="30"/>
                                </a:lnTo>
                                <a:lnTo>
                                  <a:pt x="37" y="34"/>
                                </a:lnTo>
                                <a:lnTo>
                                  <a:pt x="41" y="34"/>
                                </a:lnTo>
                                <a:lnTo>
                                  <a:pt x="41" y="38"/>
                                </a:lnTo>
                                <a:lnTo>
                                  <a:pt x="37" y="38"/>
                                </a:lnTo>
                                <a:lnTo>
                                  <a:pt x="37" y="34"/>
                                </a:lnTo>
                                <a:lnTo>
                                  <a:pt x="33" y="38"/>
                                </a:lnTo>
                                <a:lnTo>
                                  <a:pt x="33" y="34"/>
                                </a:lnTo>
                                <a:lnTo>
                                  <a:pt x="30" y="34"/>
                                </a:lnTo>
                                <a:lnTo>
                                  <a:pt x="26" y="30"/>
                                </a:lnTo>
                                <a:lnTo>
                                  <a:pt x="22" y="30"/>
                                </a:lnTo>
                                <a:lnTo>
                                  <a:pt x="26" y="30"/>
                                </a:lnTo>
                                <a:lnTo>
                                  <a:pt x="30" y="30"/>
                                </a:lnTo>
                                <a:lnTo>
                                  <a:pt x="30" y="27"/>
                                </a:lnTo>
                                <a:lnTo>
                                  <a:pt x="26" y="27"/>
                                </a:lnTo>
                                <a:lnTo>
                                  <a:pt x="22" y="23"/>
                                </a:lnTo>
                                <a:lnTo>
                                  <a:pt x="26" y="23"/>
                                </a:lnTo>
                                <a:lnTo>
                                  <a:pt x="26" y="19"/>
                                </a:lnTo>
                                <a:lnTo>
                                  <a:pt x="22" y="19"/>
                                </a:lnTo>
                                <a:lnTo>
                                  <a:pt x="22" y="15"/>
                                </a:lnTo>
                                <a:lnTo>
                                  <a:pt x="18" y="15"/>
                                </a:lnTo>
                                <a:lnTo>
                                  <a:pt x="18" y="12"/>
                                </a:lnTo>
                                <a:lnTo>
                                  <a:pt x="15" y="12"/>
                                </a:lnTo>
                                <a:lnTo>
                                  <a:pt x="15" y="8"/>
                                </a:lnTo>
                                <a:lnTo>
                                  <a:pt x="11" y="8"/>
                                </a:lnTo>
                                <a:lnTo>
                                  <a:pt x="15" y="4"/>
                                </a:lnTo>
                                <a:lnTo>
                                  <a:pt x="15" y="8"/>
                                </a:lnTo>
                                <a:lnTo>
                                  <a:pt x="15" y="4"/>
                                </a:lnTo>
                                <a:lnTo>
                                  <a:pt x="11" y="4"/>
                                </a:lnTo>
                                <a:lnTo>
                                  <a:pt x="7" y="4"/>
                                </a:lnTo>
                                <a:lnTo>
                                  <a:pt x="3" y="4"/>
                                </a:lnTo>
                                <a:lnTo>
                                  <a:pt x="0" y="4"/>
                                </a:lnTo>
                                <a:lnTo>
                                  <a:pt x="0" y="0"/>
                                </a:lnTo>
                                <a:lnTo>
                                  <a:pt x="3" y="4"/>
                                </a:lnTo>
                                <a:lnTo>
                                  <a:pt x="3" y="0"/>
                                </a:lnTo>
                                <a:lnTo>
                                  <a:pt x="3"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7" name="Freeform 86"/>
                        <wps:cNvSpPr>
                          <a:spLocks/>
                        </wps:cNvSpPr>
                        <wps:spPr bwMode="auto">
                          <a:xfrm>
                            <a:off x="2584" y="2044"/>
                            <a:ext cx="8" cy="7"/>
                          </a:xfrm>
                          <a:custGeom>
                            <a:avLst/>
                            <a:gdLst>
                              <a:gd name="T0" fmla="*/ 4 w 8"/>
                              <a:gd name="T1" fmla="*/ 7 h 7"/>
                              <a:gd name="T2" fmla="*/ 8 w 8"/>
                              <a:gd name="T3" fmla="*/ 7 h 7"/>
                              <a:gd name="T4" fmla="*/ 8 w 8"/>
                              <a:gd name="T5" fmla="*/ 7 h 7"/>
                              <a:gd name="T6" fmla="*/ 8 w 8"/>
                              <a:gd name="T7" fmla="*/ 7 h 7"/>
                              <a:gd name="T8" fmla="*/ 4 w 8"/>
                              <a:gd name="T9" fmla="*/ 4 h 7"/>
                              <a:gd name="T10" fmla="*/ 4 w 8"/>
                              <a:gd name="T11" fmla="*/ 0 h 7"/>
                              <a:gd name="T12" fmla="*/ 0 w 8"/>
                              <a:gd name="T13" fmla="*/ 0 h 7"/>
                              <a:gd name="T14" fmla="*/ 0 w 8"/>
                              <a:gd name="T15" fmla="*/ 0 h 7"/>
                              <a:gd name="T16" fmla="*/ 0 w 8"/>
                              <a:gd name="T17" fmla="*/ 0 h 7"/>
                              <a:gd name="T18" fmla="*/ 0 w 8"/>
                              <a:gd name="T19" fmla="*/ 0 h 7"/>
                              <a:gd name="T20" fmla="*/ 0 w 8"/>
                              <a:gd name="T21" fmla="*/ 4 h 7"/>
                              <a:gd name="T22" fmla="*/ 0 w 8"/>
                              <a:gd name="T23" fmla="*/ 7 h 7"/>
                              <a:gd name="T24" fmla="*/ 4 w 8"/>
                              <a:gd name="T2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
                                <a:moveTo>
                                  <a:pt x="4" y="7"/>
                                </a:moveTo>
                                <a:lnTo>
                                  <a:pt x="8" y="7"/>
                                </a:lnTo>
                                <a:lnTo>
                                  <a:pt x="4" y="4"/>
                                </a:lnTo>
                                <a:lnTo>
                                  <a:pt x="4" y="0"/>
                                </a:lnTo>
                                <a:lnTo>
                                  <a:pt x="0" y="0"/>
                                </a:lnTo>
                                <a:lnTo>
                                  <a:pt x="0" y="4"/>
                                </a:lnTo>
                                <a:lnTo>
                                  <a:pt x="0" y="7"/>
                                </a:lnTo>
                                <a:lnTo>
                                  <a:pt x="4"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8" name="Freeform 87"/>
                        <wps:cNvSpPr>
                          <a:spLocks/>
                        </wps:cNvSpPr>
                        <wps:spPr bwMode="auto">
                          <a:xfrm>
                            <a:off x="2603" y="2048"/>
                            <a:ext cx="26" cy="22"/>
                          </a:xfrm>
                          <a:custGeom>
                            <a:avLst/>
                            <a:gdLst>
                              <a:gd name="T0" fmla="*/ 0 w 26"/>
                              <a:gd name="T1" fmla="*/ 3 h 22"/>
                              <a:gd name="T2" fmla="*/ 0 w 26"/>
                              <a:gd name="T3" fmla="*/ 3 h 22"/>
                              <a:gd name="T4" fmla="*/ 4 w 26"/>
                              <a:gd name="T5" fmla="*/ 7 h 22"/>
                              <a:gd name="T6" fmla="*/ 8 w 26"/>
                              <a:gd name="T7" fmla="*/ 7 h 22"/>
                              <a:gd name="T8" fmla="*/ 8 w 26"/>
                              <a:gd name="T9" fmla="*/ 7 h 22"/>
                              <a:gd name="T10" fmla="*/ 8 w 26"/>
                              <a:gd name="T11" fmla="*/ 3 h 22"/>
                              <a:gd name="T12" fmla="*/ 4 w 26"/>
                              <a:gd name="T13" fmla="*/ 0 h 22"/>
                              <a:gd name="T14" fmla="*/ 11 w 26"/>
                              <a:gd name="T15" fmla="*/ 0 h 22"/>
                              <a:gd name="T16" fmla="*/ 11 w 26"/>
                              <a:gd name="T17" fmla="*/ 3 h 22"/>
                              <a:gd name="T18" fmla="*/ 15 w 26"/>
                              <a:gd name="T19" fmla="*/ 3 h 22"/>
                              <a:gd name="T20" fmla="*/ 19 w 26"/>
                              <a:gd name="T21" fmla="*/ 3 h 22"/>
                              <a:gd name="T22" fmla="*/ 19 w 26"/>
                              <a:gd name="T23" fmla="*/ 7 h 22"/>
                              <a:gd name="T24" fmla="*/ 23 w 26"/>
                              <a:gd name="T25" fmla="*/ 11 h 22"/>
                              <a:gd name="T26" fmla="*/ 26 w 26"/>
                              <a:gd name="T27" fmla="*/ 11 h 22"/>
                              <a:gd name="T28" fmla="*/ 23 w 26"/>
                              <a:gd name="T29" fmla="*/ 11 h 22"/>
                              <a:gd name="T30" fmla="*/ 26 w 26"/>
                              <a:gd name="T31" fmla="*/ 15 h 22"/>
                              <a:gd name="T32" fmla="*/ 26 w 26"/>
                              <a:gd name="T33" fmla="*/ 18 h 22"/>
                              <a:gd name="T34" fmla="*/ 23 w 26"/>
                              <a:gd name="T35" fmla="*/ 22 h 22"/>
                              <a:gd name="T36" fmla="*/ 23 w 26"/>
                              <a:gd name="T37" fmla="*/ 15 h 22"/>
                              <a:gd name="T38" fmla="*/ 19 w 26"/>
                              <a:gd name="T39" fmla="*/ 15 h 22"/>
                              <a:gd name="T40" fmla="*/ 15 w 26"/>
                              <a:gd name="T41" fmla="*/ 18 h 22"/>
                              <a:gd name="T42" fmla="*/ 15 w 26"/>
                              <a:gd name="T43" fmla="*/ 15 h 22"/>
                              <a:gd name="T44" fmla="*/ 15 w 26"/>
                              <a:gd name="T45" fmla="*/ 15 h 22"/>
                              <a:gd name="T46" fmla="*/ 11 w 26"/>
                              <a:gd name="T47" fmla="*/ 15 h 22"/>
                              <a:gd name="T48" fmla="*/ 11 w 26"/>
                              <a:gd name="T49" fmla="*/ 15 h 22"/>
                              <a:gd name="T50" fmla="*/ 11 w 26"/>
                              <a:gd name="T51" fmla="*/ 15 h 22"/>
                              <a:gd name="T52" fmla="*/ 11 w 26"/>
                              <a:gd name="T53" fmla="*/ 11 h 22"/>
                              <a:gd name="T54" fmla="*/ 8 w 26"/>
                              <a:gd name="T55" fmla="*/ 11 h 22"/>
                              <a:gd name="T56" fmla="*/ 4 w 26"/>
                              <a:gd name="T57" fmla="*/ 7 h 22"/>
                              <a:gd name="T58" fmla="*/ 0 w 26"/>
                              <a:gd name="T59" fmla="*/ 7 h 22"/>
                              <a:gd name="T60" fmla="*/ 0 w 26"/>
                              <a:gd name="T61" fmla="*/ 11 h 22"/>
                              <a:gd name="T62" fmla="*/ 0 w 26"/>
                              <a:gd name="T63" fmla="*/ 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 h="22">
                                <a:moveTo>
                                  <a:pt x="0" y="7"/>
                                </a:moveTo>
                                <a:lnTo>
                                  <a:pt x="0" y="3"/>
                                </a:lnTo>
                                <a:lnTo>
                                  <a:pt x="0" y="7"/>
                                </a:lnTo>
                                <a:lnTo>
                                  <a:pt x="4" y="7"/>
                                </a:lnTo>
                                <a:lnTo>
                                  <a:pt x="8" y="7"/>
                                </a:lnTo>
                                <a:lnTo>
                                  <a:pt x="8" y="3"/>
                                </a:lnTo>
                                <a:lnTo>
                                  <a:pt x="8" y="0"/>
                                </a:lnTo>
                                <a:lnTo>
                                  <a:pt x="4" y="0"/>
                                </a:lnTo>
                                <a:lnTo>
                                  <a:pt x="8" y="0"/>
                                </a:lnTo>
                                <a:lnTo>
                                  <a:pt x="11" y="0"/>
                                </a:lnTo>
                                <a:lnTo>
                                  <a:pt x="11" y="3"/>
                                </a:lnTo>
                                <a:lnTo>
                                  <a:pt x="15" y="3"/>
                                </a:lnTo>
                                <a:lnTo>
                                  <a:pt x="19" y="3"/>
                                </a:lnTo>
                                <a:lnTo>
                                  <a:pt x="19" y="7"/>
                                </a:lnTo>
                                <a:lnTo>
                                  <a:pt x="23" y="7"/>
                                </a:lnTo>
                                <a:lnTo>
                                  <a:pt x="23" y="11"/>
                                </a:lnTo>
                                <a:lnTo>
                                  <a:pt x="26" y="11"/>
                                </a:lnTo>
                                <a:lnTo>
                                  <a:pt x="26" y="15"/>
                                </a:lnTo>
                                <a:lnTo>
                                  <a:pt x="23" y="11"/>
                                </a:lnTo>
                                <a:lnTo>
                                  <a:pt x="26" y="15"/>
                                </a:lnTo>
                                <a:lnTo>
                                  <a:pt x="26" y="18"/>
                                </a:lnTo>
                                <a:lnTo>
                                  <a:pt x="23" y="22"/>
                                </a:lnTo>
                                <a:lnTo>
                                  <a:pt x="23" y="18"/>
                                </a:lnTo>
                                <a:lnTo>
                                  <a:pt x="23" y="15"/>
                                </a:lnTo>
                                <a:lnTo>
                                  <a:pt x="19" y="18"/>
                                </a:lnTo>
                                <a:lnTo>
                                  <a:pt x="19" y="15"/>
                                </a:lnTo>
                                <a:lnTo>
                                  <a:pt x="15" y="15"/>
                                </a:lnTo>
                                <a:lnTo>
                                  <a:pt x="15" y="18"/>
                                </a:lnTo>
                                <a:lnTo>
                                  <a:pt x="15" y="15"/>
                                </a:lnTo>
                                <a:lnTo>
                                  <a:pt x="11" y="15"/>
                                </a:lnTo>
                                <a:lnTo>
                                  <a:pt x="8" y="15"/>
                                </a:lnTo>
                                <a:lnTo>
                                  <a:pt x="11" y="15"/>
                                </a:lnTo>
                                <a:lnTo>
                                  <a:pt x="8" y="15"/>
                                </a:lnTo>
                                <a:lnTo>
                                  <a:pt x="11" y="11"/>
                                </a:lnTo>
                                <a:lnTo>
                                  <a:pt x="8" y="11"/>
                                </a:lnTo>
                                <a:lnTo>
                                  <a:pt x="4" y="11"/>
                                </a:lnTo>
                                <a:lnTo>
                                  <a:pt x="4" y="7"/>
                                </a:lnTo>
                                <a:lnTo>
                                  <a:pt x="0" y="7"/>
                                </a:lnTo>
                                <a:lnTo>
                                  <a:pt x="0" y="11"/>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69" name="Freeform 88"/>
                        <wps:cNvSpPr>
                          <a:spLocks/>
                        </wps:cNvSpPr>
                        <wps:spPr bwMode="auto">
                          <a:xfrm>
                            <a:off x="2633" y="2070"/>
                            <a:ext cx="7" cy="4"/>
                          </a:xfrm>
                          <a:custGeom>
                            <a:avLst/>
                            <a:gdLst>
                              <a:gd name="T0" fmla="*/ 0 w 7"/>
                              <a:gd name="T1" fmla="*/ 4 h 4"/>
                              <a:gd name="T2" fmla="*/ 4 w 7"/>
                              <a:gd name="T3" fmla="*/ 4 h 4"/>
                              <a:gd name="T4" fmla="*/ 4 w 7"/>
                              <a:gd name="T5" fmla="*/ 4 h 4"/>
                              <a:gd name="T6" fmla="*/ 7 w 7"/>
                              <a:gd name="T7" fmla="*/ 4 h 4"/>
                              <a:gd name="T8" fmla="*/ 7 w 7"/>
                              <a:gd name="T9" fmla="*/ 4 h 4"/>
                              <a:gd name="T10" fmla="*/ 7 w 7"/>
                              <a:gd name="T11" fmla="*/ 4 h 4"/>
                              <a:gd name="T12" fmla="*/ 7 w 7"/>
                              <a:gd name="T13" fmla="*/ 0 h 4"/>
                              <a:gd name="T14" fmla="*/ 7 w 7"/>
                              <a:gd name="T15" fmla="*/ 0 h 4"/>
                              <a:gd name="T16" fmla="*/ 4 w 7"/>
                              <a:gd name="T17" fmla="*/ 0 h 4"/>
                              <a:gd name="T18" fmla="*/ 0 w 7"/>
                              <a:gd name="T19" fmla="*/ 0 h 4"/>
                              <a:gd name="T20" fmla="*/ 4 w 7"/>
                              <a:gd name="T21" fmla="*/ 0 h 4"/>
                              <a:gd name="T22" fmla="*/ 0 w 7"/>
                              <a:gd name="T23" fmla="*/ 4 h 4"/>
                              <a:gd name="T24" fmla="*/ 0 w 7"/>
                              <a:gd name="T25"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0" y="4"/>
                                </a:moveTo>
                                <a:lnTo>
                                  <a:pt x="4" y="4"/>
                                </a:lnTo>
                                <a:lnTo>
                                  <a:pt x="7" y="4"/>
                                </a:lnTo>
                                <a:lnTo>
                                  <a:pt x="7" y="0"/>
                                </a:lnTo>
                                <a:lnTo>
                                  <a:pt x="4" y="0"/>
                                </a:lnTo>
                                <a:lnTo>
                                  <a:pt x="0" y="0"/>
                                </a:lnTo>
                                <a:lnTo>
                                  <a:pt x="4"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0" name="Freeform 89"/>
                        <wps:cNvSpPr>
                          <a:spLocks/>
                        </wps:cNvSpPr>
                        <wps:spPr bwMode="auto">
                          <a:xfrm>
                            <a:off x="2611" y="2040"/>
                            <a:ext cx="7" cy="4"/>
                          </a:xfrm>
                          <a:custGeom>
                            <a:avLst/>
                            <a:gdLst>
                              <a:gd name="T0" fmla="*/ 0 w 7"/>
                              <a:gd name="T1" fmla="*/ 0 h 4"/>
                              <a:gd name="T2" fmla="*/ 3 w 7"/>
                              <a:gd name="T3" fmla="*/ 4 h 4"/>
                              <a:gd name="T4" fmla="*/ 3 w 7"/>
                              <a:gd name="T5" fmla="*/ 0 h 4"/>
                              <a:gd name="T6" fmla="*/ 7 w 7"/>
                              <a:gd name="T7" fmla="*/ 0 h 4"/>
                              <a:gd name="T8" fmla="*/ 3 w 7"/>
                              <a:gd name="T9" fmla="*/ 0 h 4"/>
                              <a:gd name="T10" fmla="*/ 3 w 7"/>
                              <a:gd name="T11" fmla="*/ 0 h 4"/>
                              <a:gd name="T12" fmla="*/ 0 w 7"/>
                              <a:gd name="T13" fmla="*/ 0 h 4"/>
                              <a:gd name="T14" fmla="*/ 0 w 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4">
                                <a:moveTo>
                                  <a:pt x="0" y="0"/>
                                </a:moveTo>
                                <a:lnTo>
                                  <a:pt x="3" y="4"/>
                                </a:lnTo>
                                <a:lnTo>
                                  <a:pt x="3" y="0"/>
                                </a:lnTo>
                                <a:lnTo>
                                  <a:pt x="7" y="0"/>
                                </a:ln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1" name="Freeform 90"/>
                        <wps:cNvSpPr>
                          <a:spLocks/>
                        </wps:cNvSpPr>
                        <wps:spPr bwMode="auto">
                          <a:xfrm>
                            <a:off x="2599" y="2006"/>
                            <a:ext cx="4" cy="8"/>
                          </a:xfrm>
                          <a:custGeom>
                            <a:avLst/>
                            <a:gdLst>
                              <a:gd name="T0" fmla="*/ 4 w 4"/>
                              <a:gd name="T1" fmla="*/ 4 h 8"/>
                              <a:gd name="T2" fmla="*/ 4 w 4"/>
                              <a:gd name="T3" fmla="*/ 4 h 8"/>
                              <a:gd name="T4" fmla="*/ 4 w 4"/>
                              <a:gd name="T5" fmla="*/ 0 h 8"/>
                              <a:gd name="T6" fmla="*/ 4 w 4"/>
                              <a:gd name="T7" fmla="*/ 4 h 8"/>
                              <a:gd name="T8" fmla="*/ 4 w 4"/>
                              <a:gd name="T9" fmla="*/ 4 h 8"/>
                              <a:gd name="T10" fmla="*/ 4 w 4"/>
                              <a:gd name="T11" fmla="*/ 8 h 8"/>
                              <a:gd name="T12" fmla="*/ 4 w 4"/>
                              <a:gd name="T13" fmla="*/ 8 h 8"/>
                              <a:gd name="T14" fmla="*/ 4 w 4"/>
                              <a:gd name="T15" fmla="*/ 8 h 8"/>
                              <a:gd name="T16" fmla="*/ 4 w 4"/>
                              <a:gd name="T17" fmla="*/ 4 h 8"/>
                              <a:gd name="T18" fmla="*/ 0 w 4"/>
                              <a:gd name="T19" fmla="*/ 8 h 8"/>
                              <a:gd name="T20" fmla="*/ 4 w 4"/>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8">
                                <a:moveTo>
                                  <a:pt x="4" y="4"/>
                                </a:moveTo>
                                <a:lnTo>
                                  <a:pt x="4" y="4"/>
                                </a:lnTo>
                                <a:lnTo>
                                  <a:pt x="4" y="0"/>
                                </a:lnTo>
                                <a:lnTo>
                                  <a:pt x="4" y="4"/>
                                </a:lnTo>
                                <a:lnTo>
                                  <a:pt x="4" y="8"/>
                                </a:lnTo>
                                <a:lnTo>
                                  <a:pt x="4" y="4"/>
                                </a:lnTo>
                                <a:lnTo>
                                  <a:pt x="0" y="8"/>
                                </a:lnTo>
                                <a:lnTo>
                                  <a:pt x="4"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2" name="Freeform 91"/>
                        <wps:cNvSpPr>
                          <a:spLocks/>
                        </wps:cNvSpPr>
                        <wps:spPr bwMode="auto">
                          <a:xfrm>
                            <a:off x="2603" y="1999"/>
                            <a:ext cx="8" cy="4"/>
                          </a:xfrm>
                          <a:custGeom>
                            <a:avLst/>
                            <a:gdLst>
                              <a:gd name="T0" fmla="*/ 4 w 8"/>
                              <a:gd name="T1" fmla="*/ 0 h 4"/>
                              <a:gd name="T2" fmla="*/ 4 w 8"/>
                              <a:gd name="T3" fmla="*/ 4 h 4"/>
                              <a:gd name="T4" fmla="*/ 4 w 8"/>
                              <a:gd name="T5" fmla="*/ 4 h 4"/>
                              <a:gd name="T6" fmla="*/ 8 w 8"/>
                              <a:gd name="T7" fmla="*/ 4 h 4"/>
                              <a:gd name="T8" fmla="*/ 4 w 8"/>
                              <a:gd name="T9" fmla="*/ 4 h 4"/>
                              <a:gd name="T10" fmla="*/ 4 w 8"/>
                              <a:gd name="T11" fmla="*/ 0 h 4"/>
                              <a:gd name="T12" fmla="*/ 0 w 8"/>
                              <a:gd name="T13" fmla="*/ 0 h 4"/>
                              <a:gd name="T14" fmla="*/ 4 w 8"/>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4">
                                <a:moveTo>
                                  <a:pt x="4" y="0"/>
                                </a:moveTo>
                                <a:lnTo>
                                  <a:pt x="4" y="4"/>
                                </a:lnTo>
                                <a:lnTo>
                                  <a:pt x="8" y="4"/>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3" name="Freeform 92"/>
                        <wps:cNvSpPr>
                          <a:spLocks/>
                        </wps:cNvSpPr>
                        <wps:spPr bwMode="auto">
                          <a:xfrm>
                            <a:off x="2607" y="2006"/>
                            <a:ext cx="4" cy="4"/>
                          </a:xfrm>
                          <a:custGeom>
                            <a:avLst/>
                            <a:gdLst>
                              <a:gd name="T0" fmla="*/ 4 w 4"/>
                              <a:gd name="T1" fmla="*/ 0 h 4"/>
                              <a:gd name="T2" fmla="*/ 4 w 4"/>
                              <a:gd name="T3" fmla="*/ 0 h 4"/>
                              <a:gd name="T4" fmla="*/ 4 w 4"/>
                              <a:gd name="T5" fmla="*/ 0 h 4"/>
                              <a:gd name="T6" fmla="*/ 4 w 4"/>
                              <a:gd name="T7" fmla="*/ 4 h 4"/>
                              <a:gd name="T8" fmla="*/ 4 w 4"/>
                              <a:gd name="T9" fmla="*/ 0 h 4"/>
                              <a:gd name="T10" fmla="*/ 0 w 4"/>
                              <a:gd name="T11" fmla="*/ 0 h 4"/>
                              <a:gd name="T12" fmla="*/ 4 w 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4" h="4">
                                <a:moveTo>
                                  <a:pt x="4" y="0"/>
                                </a:moveTo>
                                <a:lnTo>
                                  <a:pt x="4" y="0"/>
                                </a:lnTo>
                                <a:lnTo>
                                  <a:pt x="4" y="4"/>
                                </a:lnTo>
                                <a:lnTo>
                                  <a:pt x="4" y="0"/>
                                </a:lnTo>
                                <a:lnTo>
                                  <a:pt x="0" y="0"/>
                                </a:lnTo>
                                <a:lnTo>
                                  <a:pt x="4"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4" name="Freeform 93"/>
                        <wps:cNvSpPr>
                          <a:spLocks/>
                        </wps:cNvSpPr>
                        <wps:spPr bwMode="auto">
                          <a:xfrm>
                            <a:off x="2611" y="1999"/>
                            <a:ext cx="3" cy="7"/>
                          </a:xfrm>
                          <a:custGeom>
                            <a:avLst/>
                            <a:gdLst>
                              <a:gd name="T0" fmla="*/ 0 w 3"/>
                              <a:gd name="T1" fmla="*/ 7 h 7"/>
                              <a:gd name="T2" fmla="*/ 3 w 3"/>
                              <a:gd name="T3" fmla="*/ 7 h 7"/>
                              <a:gd name="T4" fmla="*/ 3 w 3"/>
                              <a:gd name="T5" fmla="*/ 4 h 7"/>
                              <a:gd name="T6" fmla="*/ 0 w 3"/>
                              <a:gd name="T7" fmla="*/ 4 h 7"/>
                              <a:gd name="T8" fmla="*/ 0 w 3"/>
                              <a:gd name="T9" fmla="*/ 0 h 7"/>
                              <a:gd name="T10" fmla="*/ 0 w 3"/>
                              <a:gd name="T11" fmla="*/ 0 h 7"/>
                              <a:gd name="T12" fmla="*/ 0 w 3"/>
                              <a:gd name="T13" fmla="*/ 0 h 7"/>
                              <a:gd name="T14" fmla="*/ 3 w 3"/>
                              <a:gd name="T15" fmla="*/ 4 h 7"/>
                              <a:gd name="T16" fmla="*/ 3 w 3"/>
                              <a:gd name="T17" fmla="*/ 7 h 7"/>
                              <a:gd name="T18" fmla="*/ 0 w 3"/>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7">
                                <a:moveTo>
                                  <a:pt x="0" y="7"/>
                                </a:moveTo>
                                <a:lnTo>
                                  <a:pt x="3" y="7"/>
                                </a:lnTo>
                                <a:lnTo>
                                  <a:pt x="3" y="4"/>
                                </a:lnTo>
                                <a:lnTo>
                                  <a:pt x="0" y="4"/>
                                </a:lnTo>
                                <a:lnTo>
                                  <a:pt x="0" y="0"/>
                                </a:lnTo>
                                <a:lnTo>
                                  <a:pt x="3" y="4"/>
                                </a:lnTo>
                                <a:lnTo>
                                  <a:pt x="3" y="7"/>
                                </a:lnTo>
                                <a:lnTo>
                                  <a:pt x="0"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5" name="Freeform 94"/>
                        <wps:cNvSpPr>
                          <a:spLocks/>
                        </wps:cNvSpPr>
                        <wps:spPr bwMode="auto">
                          <a:xfrm>
                            <a:off x="2618" y="2036"/>
                            <a:ext cx="4" cy="1"/>
                          </a:xfrm>
                          <a:custGeom>
                            <a:avLst/>
                            <a:gdLst>
                              <a:gd name="T0" fmla="*/ 0 w 4"/>
                              <a:gd name="T1" fmla="*/ 4 w 4"/>
                              <a:gd name="T2" fmla="*/ 0 w 4"/>
                              <a:gd name="T3" fmla="*/ 0 w 4"/>
                              <a:gd name="T4" fmla="*/ 0 w 4"/>
                            </a:gdLst>
                            <a:ahLst/>
                            <a:cxnLst>
                              <a:cxn ang="0">
                                <a:pos x="T0" y="0"/>
                              </a:cxn>
                              <a:cxn ang="0">
                                <a:pos x="T1" y="0"/>
                              </a:cxn>
                              <a:cxn ang="0">
                                <a:pos x="T2" y="0"/>
                              </a:cxn>
                              <a:cxn ang="0">
                                <a:pos x="T3" y="0"/>
                              </a:cxn>
                              <a:cxn ang="0">
                                <a:pos x="T4"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6" name="Freeform 95"/>
                        <wps:cNvSpPr>
                          <a:spLocks/>
                        </wps:cNvSpPr>
                        <wps:spPr bwMode="auto">
                          <a:xfrm>
                            <a:off x="2611" y="2033"/>
                            <a:ext cx="3" cy="1"/>
                          </a:xfrm>
                          <a:custGeom>
                            <a:avLst/>
                            <a:gdLst>
                              <a:gd name="T0" fmla="*/ 0 w 3"/>
                              <a:gd name="T1" fmla="*/ 3 w 3"/>
                              <a:gd name="T2" fmla="*/ 3 w 3"/>
                              <a:gd name="T3" fmla="*/ 3 w 3"/>
                              <a:gd name="T4" fmla="*/ 3 w 3"/>
                              <a:gd name="T5" fmla="*/ 3 w 3"/>
                              <a:gd name="T6" fmla="*/ 3 w 3"/>
                              <a:gd name="T7" fmla="*/ 0 w 3"/>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
                                <a:moveTo>
                                  <a:pt x="0" y="0"/>
                                </a:moveTo>
                                <a:lnTo>
                                  <a:pt x="3"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7" name="Freeform 96"/>
                        <wps:cNvSpPr>
                          <a:spLocks/>
                        </wps:cNvSpPr>
                        <wps:spPr bwMode="auto">
                          <a:xfrm>
                            <a:off x="2614" y="2029"/>
                            <a:ext cx="1" cy="4"/>
                          </a:xfrm>
                          <a:custGeom>
                            <a:avLst/>
                            <a:gdLst>
                              <a:gd name="T0" fmla="*/ 4 h 4"/>
                              <a:gd name="T1" fmla="*/ 0 h 4"/>
                              <a:gd name="T2" fmla="*/ 4 h 4"/>
                              <a:gd name="T3" fmla="*/ 4 h 4"/>
                            </a:gdLst>
                            <a:ahLst/>
                            <a:cxnLst>
                              <a:cxn ang="0">
                                <a:pos x="0" y="T0"/>
                              </a:cxn>
                              <a:cxn ang="0">
                                <a:pos x="0" y="T1"/>
                              </a:cxn>
                              <a:cxn ang="0">
                                <a:pos x="0" y="T2"/>
                              </a:cxn>
                              <a:cxn ang="0">
                                <a:pos x="0" y="T3"/>
                              </a:cxn>
                            </a:cxnLst>
                            <a:rect l="0" t="0" r="r" b="b"/>
                            <a:pathLst>
                              <a:path h="4">
                                <a:moveTo>
                                  <a:pt x="0" y="4"/>
                                </a:moveTo>
                                <a:lnTo>
                                  <a:pt x="0"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8" name="Freeform 97"/>
                        <wps:cNvSpPr>
                          <a:spLocks/>
                        </wps:cNvSpPr>
                        <wps:spPr bwMode="auto">
                          <a:xfrm>
                            <a:off x="2611" y="2021"/>
                            <a:ext cx="3" cy="8"/>
                          </a:xfrm>
                          <a:custGeom>
                            <a:avLst/>
                            <a:gdLst>
                              <a:gd name="T0" fmla="*/ 3 w 3"/>
                              <a:gd name="T1" fmla="*/ 8 h 8"/>
                              <a:gd name="T2" fmla="*/ 0 w 3"/>
                              <a:gd name="T3" fmla="*/ 4 h 8"/>
                              <a:gd name="T4" fmla="*/ 0 w 3"/>
                              <a:gd name="T5" fmla="*/ 4 h 8"/>
                              <a:gd name="T6" fmla="*/ 0 w 3"/>
                              <a:gd name="T7" fmla="*/ 0 h 8"/>
                              <a:gd name="T8" fmla="*/ 0 w 3"/>
                              <a:gd name="T9" fmla="*/ 4 h 8"/>
                              <a:gd name="T10" fmla="*/ 0 w 3"/>
                              <a:gd name="T11" fmla="*/ 4 h 8"/>
                              <a:gd name="T12" fmla="*/ 0 w 3"/>
                              <a:gd name="T13" fmla="*/ 4 h 8"/>
                              <a:gd name="T14" fmla="*/ 0 w 3"/>
                              <a:gd name="T15" fmla="*/ 4 h 8"/>
                              <a:gd name="T16" fmla="*/ 3 w 3"/>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8">
                                <a:moveTo>
                                  <a:pt x="3" y="8"/>
                                </a:moveTo>
                                <a:lnTo>
                                  <a:pt x="0" y="4"/>
                                </a:lnTo>
                                <a:lnTo>
                                  <a:pt x="0" y="0"/>
                                </a:lnTo>
                                <a:lnTo>
                                  <a:pt x="0" y="4"/>
                                </a:lnTo>
                                <a:lnTo>
                                  <a:pt x="3"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79" name="Rectangle 98"/>
                        <wps:cNvSpPr>
                          <a:spLocks noChangeArrowheads="1"/>
                        </wps:cNvSpPr>
                        <wps:spPr bwMode="auto">
                          <a:xfrm>
                            <a:off x="2607" y="2025"/>
                            <a:ext cx="4" cy="1"/>
                          </a:xfrm>
                          <a:prstGeom prst="rect">
                            <a:avLst/>
                          </a:prstGeom>
                          <a:solidFill>
                            <a:srgbClr val="00FF00"/>
                          </a:solidFill>
                          <a:ln w="6350">
                            <a:solidFill>
                              <a:srgbClr val="000000"/>
                            </a:solidFill>
                            <a:miter lim="800000"/>
                            <a:headEnd/>
                            <a:tailEnd/>
                          </a:ln>
                        </wps:spPr>
                        <wps:bodyPr rot="0" vert="horz" wrap="square" lIns="91440" tIns="45720" rIns="91440" bIns="45720" anchor="t" anchorCtr="0" upright="1">
                          <a:noAutofit/>
                        </wps:bodyPr>
                      </wps:wsp>
                      <wps:wsp>
                        <wps:cNvPr id="580" name="Freeform 99"/>
                        <wps:cNvSpPr>
                          <a:spLocks/>
                        </wps:cNvSpPr>
                        <wps:spPr bwMode="auto">
                          <a:xfrm>
                            <a:off x="2611" y="2018"/>
                            <a:ext cx="3" cy="3"/>
                          </a:xfrm>
                          <a:custGeom>
                            <a:avLst/>
                            <a:gdLst>
                              <a:gd name="T0" fmla="*/ 0 w 3"/>
                              <a:gd name="T1" fmla="*/ 3 h 3"/>
                              <a:gd name="T2" fmla="*/ 3 w 3"/>
                              <a:gd name="T3" fmla="*/ 3 h 3"/>
                              <a:gd name="T4" fmla="*/ 0 w 3"/>
                              <a:gd name="T5" fmla="*/ 3 h 3"/>
                              <a:gd name="T6" fmla="*/ 3 w 3"/>
                              <a:gd name="T7" fmla="*/ 0 h 3"/>
                              <a:gd name="T8" fmla="*/ 3 w 3"/>
                              <a:gd name="T9" fmla="*/ 0 h 3"/>
                              <a:gd name="T10" fmla="*/ 0 w 3"/>
                              <a:gd name="T11" fmla="*/ 0 h 3"/>
                              <a:gd name="T12" fmla="*/ 3 w 3"/>
                              <a:gd name="T13" fmla="*/ 0 h 3"/>
                              <a:gd name="T14" fmla="*/ 0 w 3"/>
                              <a:gd name="T15" fmla="*/ 3 h 3"/>
                              <a:gd name="T16" fmla="*/ 0 w 3"/>
                              <a:gd name="T17"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3">
                                <a:moveTo>
                                  <a:pt x="0" y="3"/>
                                </a:moveTo>
                                <a:lnTo>
                                  <a:pt x="3" y="3"/>
                                </a:lnTo>
                                <a:lnTo>
                                  <a:pt x="0" y="3"/>
                                </a:lnTo>
                                <a:lnTo>
                                  <a:pt x="3" y="0"/>
                                </a:lnTo>
                                <a:lnTo>
                                  <a:pt x="0" y="0"/>
                                </a:lnTo>
                                <a:lnTo>
                                  <a:pt x="3" y="0"/>
                                </a:lnTo>
                                <a:lnTo>
                                  <a:pt x="0"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1" name="Freeform 100"/>
                        <wps:cNvSpPr>
                          <a:spLocks/>
                        </wps:cNvSpPr>
                        <wps:spPr bwMode="auto">
                          <a:xfrm>
                            <a:off x="2611" y="2010"/>
                            <a:ext cx="3" cy="8"/>
                          </a:xfrm>
                          <a:custGeom>
                            <a:avLst/>
                            <a:gdLst>
                              <a:gd name="T0" fmla="*/ 0 w 3"/>
                              <a:gd name="T1" fmla="*/ 8 h 8"/>
                              <a:gd name="T2" fmla="*/ 0 w 3"/>
                              <a:gd name="T3" fmla="*/ 4 h 8"/>
                              <a:gd name="T4" fmla="*/ 3 w 3"/>
                              <a:gd name="T5" fmla="*/ 4 h 8"/>
                              <a:gd name="T6" fmla="*/ 0 w 3"/>
                              <a:gd name="T7" fmla="*/ 4 h 8"/>
                              <a:gd name="T8" fmla="*/ 0 w 3"/>
                              <a:gd name="T9" fmla="*/ 0 h 8"/>
                              <a:gd name="T10" fmla="*/ 0 w 3"/>
                              <a:gd name="T11" fmla="*/ 4 h 8"/>
                              <a:gd name="T12" fmla="*/ 0 w 3"/>
                              <a:gd name="T13" fmla="*/ 4 h 8"/>
                              <a:gd name="T14" fmla="*/ 3 w 3"/>
                              <a:gd name="T15" fmla="*/ 4 h 8"/>
                              <a:gd name="T16" fmla="*/ 0 w 3"/>
                              <a:gd name="T17" fmla="*/ 4 h 8"/>
                              <a:gd name="T18" fmla="*/ 0 w 3"/>
                              <a:gd name="T19" fmla="*/ 8 h 8"/>
                              <a:gd name="T20" fmla="*/ 0 w 3"/>
                              <a:gd name="T21" fmla="*/ 8 h 8"/>
                              <a:gd name="T22" fmla="*/ 0 w 3"/>
                              <a:gd name="T2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8">
                                <a:moveTo>
                                  <a:pt x="0" y="8"/>
                                </a:moveTo>
                                <a:lnTo>
                                  <a:pt x="0" y="4"/>
                                </a:lnTo>
                                <a:lnTo>
                                  <a:pt x="3" y="4"/>
                                </a:lnTo>
                                <a:lnTo>
                                  <a:pt x="0" y="4"/>
                                </a:lnTo>
                                <a:lnTo>
                                  <a:pt x="0" y="0"/>
                                </a:lnTo>
                                <a:lnTo>
                                  <a:pt x="0" y="4"/>
                                </a:lnTo>
                                <a:lnTo>
                                  <a:pt x="3" y="4"/>
                                </a:lnTo>
                                <a:lnTo>
                                  <a:pt x="0" y="4"/>
                                </a:lnTo>
                                <a:lnTo>
                                  <a:pt x="0"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2" name="Freeform 101"/>
                        <wps:cNvSpPr>
                          <a:spLocks/>
                        </wps:cNvSpPr>
                        <wps:spPr bwMode="auto">
                          <a:xfrm>
                            <a:off x="2644" y="2085"/>
                            <a:ext cx="4" cy="1"/>
                          </a:xfrm>
                          <a:custGeom>
                            <a:avLst/>
                            <a:gdLst>
                              <a:gd name="T0" fmla="*/ 0 w 4"/>
                              <a:gd name="T1" fmla="*/ 4 w 4"/>
                              <a:gd name="T2" fmla="*/ 0 w 4"/>
                              <a:gd name="T3" fmla="*/ 0 w 4"/>
                            </a:gdLst>
                            <a:ahLst/>
                            <a:cxnLst>
                              <a:cxn ang="0">
                                <a:pos x="T0" y="0"/>
                              </a:cxn>
                              <a:cxn ang="0">
                                <a:pos x="T1" y="0"/>
                              </a:cxn>
                              <a:cxn ang="0">
                                <a:pos x="T2" y="0"/>
                              </a:cxn>
                              <a:cxn ang="0">
                                <a:pos x="T3" y="0"/>
                              </a:cxn>
                            </a:cxnLst>
                            <a:rect l="0" t="0" r="r" b="b"/>
                            <a:pathLst>
                              <a:path w="4">
                                <a:moveTo>
                                  <a:pt x="0" y="0"/>
                                </a:moveTo>
                                <a:lnTo>
                                  <a:pt x="4" y="0"/>
                                </a:lnTo>
                                <a:lnTo>
                                  <a:pt x="0" y="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3" name="Freeform 102"/>
                        <wps:cNvSpPr>
                          <a:spLocks/>
                        </wps:cNvSpPr>
                        <wps:spPr bwMode="auto">
                          <a:xfrm>
                            <a:off x="2146" y="1793"/>
                            <a:ext cx="12" cy="15"/>
                          </a:xfrm>
                          <a:custGeom>
                            <a:avLst/>
                            <a:gdLst>
                              <a:gd name="T0" fmla="*/ 4 w 12"/>
                              <a:gd name="T1" fmla="*/ 8 h 15"/>
                              <a:gd name="T2" fmla="*/ 12 w 12"/>
                              <a:gd name="T3" fmla="*/ 11 h 15"/>
                              <a:gd name="T4" fmla="*/ 8 w 12"/>
                              <a:gd name="T5" fmla="*/ 15 h 15"/>
                              <a:gd name="T6" fmla="*/ 0 w 12"/>
                              <a:gd name="T7" fmla="*/ 15 h 15"/>
                              <a:gd name="T8" fmla="*/ 0 w 12"/>
                              <a:gd name="T9" fmla="*/ 11 h 15"/>
                              <a:gd name="T10" fmla="*/ 4 w 12"/>
                              <a:gd name="T11" fmla="*/ 8 h 15"/>
                              <a:gd name="T12" fmla="*/ 0 w 12"/>
                              <a:gd name="T13" fmla="*/ 0 h 15"/>
                              <a:gd name="T14" fmla="*/ 4 w 12"/>
                              <a:gd name="T15" fmla="*/ 8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5">
                                <a:moveTo>
                                  <a:pt x="4" y="8"/>
                                </a:moveTo>
                                <a:lnTo>
                                  <a:pt x="12" y="11"/>
                                </a:lnTo>
                                <a:lnTo>
                                  <a:pt x="8" y="15"/>
                                </a:lnTo>
                                <a:lnTo>
                                  <a:pt x="0" y="15"/>
                                </a:lnTo>
                                <a:lnTo>
                                  <a:pt x="0" y="11"/>
                                </a:lnTo>
                                <a:lnTo>
                                  <a:pt x="4" y="8"/>
                                </a:lnTo>
                                <a:lnTo>
                                  <a:pt x="0" y="0"/>
                                </a:lnTo>
                                <a:lnTo>
                                  <a:pt x="4" y="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4" name="Freeform 103"/>
                        <wps:cNvSpPr>
                          <a:spLocks/>
                        </wps:cNvSpPr>
                        <wps:spPr bwMode="auto">
                          <a:xfrm>
                            <a:off x="2139" y="1771"/>
                            <a:ext cx="11" cy="7"/>
                          </a:xfrm>
                          <a:custGeom>
                            <a:avLst/>
                            <a:gdLst>
                              <a:gd name="T0" fmla="*/ 11 w 11"/>
                              <a:gd name="T1" fmla="*/ 3 h 7"/>
                              <a:gd name="T2" fmla="*/ 0 w 11"/>
                              <a:gd name="T3" fmla="*/ 7 h 7"/>
                              <a:gd name="T4" fmla="*/ 7 w 11"/>
                              <a:gd name="T5" fmla="*/ 0 h 7"/>
                              <a:gd name="T6" fmla="*/ 11 w 11"/>
                              <a:gd name="T7" fmla="*/ 3 h 7"/>
                            </a:gdLst>
                            <a:ahLst/>
                            <a:cxnLst>
                              <a:cxn ang="0">
                                <a:pos x="T0" y="T1"/>
                              </a:cxn>
                              <a:cxn ang="0">
                                <a:pos x="T2" y="T3"/>
                              </a:cxn>
                              <a:cxn ang="0">
                                <a:pos x="T4" y="T5"/>
                              </a:cxn>
                              <a:cxn ang="0">
                                <a:pos x="T6" y="T7"/>
                              </a:cxn>
                            </a:cxnLst>
                            <a:rect l="0" t="0" r="r" b="b"/>
                            <a:pathLst>
                              <a:path w="11" h="7">
                                <a:moveTo>
                                  <a:pt x="11" y="3"/>
                                </a:moveTo>
                                <a:lnTo>
                                  <a:pt x="0" y="7"/>
                                </a:lnTo>
                                <a:lnTo>
                                  <a:pt x="7" y="0"/>
                                </a:lnTo>
                                <a:lnTo>
                                  <a:pt x="11" y="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5" name="Freeform 104"/>
                        <wps:cNvSpPr>
                          <a:spLocks/>
                        </wps:cNvSpPr>
                        <wps:spPr bwMode="auto">
                          <a:xfrm>
                            <a:off x="2113" y="1696"/>
                            <a:ext cx="15" cy="11"/>
                          </a:xfrm>
                          <a:custGeom>
                            <a:avLst/>
                            <a:gdLst>
                              <a:gd name="T0" fmla="*/ 15 w 15"/>
                              <a:gd name="T1" fmla="*/ 11 h 11"/>
                              <a:gd name="T2" fmla="*/ 7 w 15"/>
                              <a:gd name="T3" fmla="*/ 0 h 11"/>
                              <a:gd name="T4" fmla="*/ 0 w 15"/>
                              <a:gd name="T5" fmla="*/ 11 h 11"/>
                              <a:gd name="T6" fmla="*/ 7 w 15"/>
                              <a:gd name="T7" fmla="*/ 3 h 11"/>
                              <a:gd name="T8" fmla="*/ 15 w 15"/>
                              <a:gd name="T9" fmla="*/ 11 h 11"/>
                            </a:gdLst>
                            <a:ahLst/>
                            <a:cxnLst>
                              <a:cxn ang="0">
                                <a:pos x="T0" y="T1"/>
                              </a:cxn>
                              <a:cxn ang="0">
                                <a:pos x="T2" y="T3"/>
                              </a:cxn>
                              <a:cxn ang="0">
                                <a:pos x="T4" y="T5"/>
                              </a:cxn>
                              <a:cxn ang="0">
                                <a:pos x="T6" y="T7"/>
                              </a:cxn>
                              <a:cxn ang="0">
                                <a:pos x="T8" y="T9"/>
                              </a:cxn>
                            </a:cxnLst>
                            <a:rect l="0" t="0" r="r" b="b"/>
                            <a:pathLst>
                              <a:path w="15" h="11">
                                <a:moveTo>
                                  <a:pt x="15" y="11"/>
                                </a:moveTo>
                                <a:lnTo>
                                  <a:pt x="7" y="0"/>
                                </a:lnTo>
                                <a:lnTo>
                                  <a:pt x="0" y="11"/>
                                </a:lnTo>
                                <a:lnTo>
                                  <a:pt x="7" y="3"/>
                                </a:lnTo>
                                <a:lnTo>
                                  <a:pt x="15"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6" name="Freeform 105"/>
                        <wps:cNvSpPr>
                          <a:spLocks/>
                        </wps:cNvSpPr>
                        <wps:spPr bwMode="auto">
                          <a:xfrm>
                            <a:off x="2165" y="1505"/>
                            <a:ext cx="11" cy="4"/>
                          </a:xfrm>
                          <a:custGeom>
                            <a:avLst/>
                            <a:gdLst>
                              <a:gd name="T0" fmla="*/ 0 w 11"/>
                              <a:gd name="T1" fmla="*/ 4 h 4"/>
                              <a:gd name="T2" fmla="*/ 11 w 11"/>
                              <a:gd name="T3" fmla="*/ 4 h 4"/>
                              <a:gd name="T4" fmla="*/ 8 w 11"/>
                              <a:gd name="T5" fmla="*/ 0 h 4"/>
                              <a:gd name="T6" fmla="*/ 0 w 11"/>
                              <a:gd name="T7" fmla="*/ 4 h 4"/>
                            </a:gdLst>
                            <a:ahLst/>
                            <a:cxnLst>
                              <a:cxn ang="0">
                                <a:pos x="T0" y="T1"/>
                              </a:cxn>
                              <a:cxn ang="0">
                                <a:pos x="T2" y="T3"/>
                              </a:cxn>
                              <a:cxn ang="0">
                                <a:pos x="T4" y="T5"/>
                              </a:cxn>
                              <a:cxn ang="0">
                                <a:pos x="T6" y="T7"/>
                              </a:cxn>
                            </a:cxnLst>
                            <a:rect l="0" t="0" r="r" b="b"/>
                            <a:pathLst>
                              <a:path w="11" h="4">
                                <a:moveTo>
                                  <a:pt x="0" y="4"/>
                                </a:moveTo>
                                <a:lnTo>
                                  <a:pt x="11" y="4"/>
                                </a:lnTo>
                                <a:lnTo>
                                  <a:pt x="8" y="0"/>
                                </a:lnTo>
                                <a:lnTo>
                                  <a:pt x="0" y="4"/>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7" name="Freeform 106"/>
                        <wps:cNvSpPr>
                          <a:spLocks/>
                        </wps:cNvSpPr>
                        <wps:spPr bwMode="auto">
                          <a:xfrm>
                            <a:off x="2139" y="1486"/>
                            <a:ext cx="1" cy="15"/>
                          </a:xfrm>
                          <a:custGeom>
                            <a:avLst/>
                            <a:gdLst>
                              <a:gd name="T0" fmla="*/ 15 h 15"/>
                              <a:gd name="T1" fmla="*/ 11 h 15"/>
                              <a:gd name="T2" fmla="*/ 0 h 15"/>
                              <a:gd name="T3" fmla="*/ 15 h 15"/>
                            </a:gdLst>
                            <a:ahLst/>
                            <a:cxnLst>
                              <a:cxn ang="0">
                                <a:pos x="0" y="T0"/>
                              </a:cxn>
                              <a:cxn ang="0">
                                <a:pos x="0" y="T1"/>
                              </a:cxn>
                              <a:cxn ang="0">
                                <a:pos x="0" y="T2"/>
                              </a:cxn>
                              <a:cxn ang="0">
                                <a:pos x="0" y="T3"/>
                              </a:cxn>
                            </a:cxnLst>
                            <a:rect l="0" t="0" r="r" b="b"/>
                            <a:pathLst>
                              <a:path h="15">
                                <a:moveTo>
                                  <a:pt x="0" y="15"/>
                                </a:moveTo>
                                <a:lnTo>
                                  <a:pt x="0" y="11"/>
                                </a:lnTo>
                                <a:lnTo>
                                  <a:pt x="0" y="0"/>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8" name="Freeform 107"/>
                        <wps:cNvSpPr>
                          <a:spLocks/>
                        </wps:cNvSpPr>
                        <wps:spPr bwMode="auto">
                          <a:xfrm>
                            <a:off x="2843" y="1231"/>
                            <a:ext cx="59" cy="109"/>
                          </a:xfrm>
                          <a:custGeom>
                            <a:avLst/>
                            <a:gdLst>
                              <a:gd name="T0" fmla="*/ 11 w 59"/>
                              <a:gd name="T1" fmla="*/ 72 h 109"/>
                              <a:gd name="T2" fmla="*/ 11 w 59"/>
                              <a:gd name="T3" fmla="*/ 68 h 109"/>
                              <a:gd name="T4" fmla="*/ 11 w 59"/>
                              <a:gd name="T5" fmla="*/ 53 h 109"/>
                              <a:gd name="T6" fmla="*/ 18 w 59"/>
                              <a:gd name="T7" fmla="*/ 42 h 109"/>
                              <a:gd name="T8" fmla="*/ 30 w 59"/>
                              <a:gd name="T9" fmla="*/ 34 h 109"/>
                              <a:gd name="T10" fmla="*/ 26 w 59"/>
                              <a:gd name="T11" fmla="*/ 27 h 109"/>
                              <a:gd name="T12" fmla="*/ 15 w 59"/>
                              <a:gd name="T13" fmla="*/ 15 h 109"/>
                              <a:gd name="T14" fmla="*/ 26 w 59"/>
                              <a:gd name="T15" fmla="*/ 12 h 109"/>
                              <a:gd name="T16" fmla="*/ 33 w 59"/>
                              <a:gd name="T17" fmla="*/ 12 h 109"/>
                              <a:gd name="T18" fmla="*/ 37 w 59"/>
                              <a:gd name="T19" fmla="*/ 8 h 109"/>
                              <a:gd name="T20" fmla="*/ 44 w 59"/>
                              <a:gd name="T21" fmla="*/ 0 h 109"/>
                              <a:gd name="T22" fmla="*/ 52 w 59"/>
                              <a:gd name="T23" fmla="*/ 4 h 109"/>
                              <a:gd name="T24" fmla="*/ 52 w 59"/>
                              <a:gd name="T25" fmla="*/ 15 h 109"/>
                              <a:gd name="T26" fmla="*/ 59 w 59"/>
                              <a:gd name="T27" fmla="*/ 30 h 109"/>
                              <a:gd name="T28" fmla="*/ 56 w 59"/>
                              <a:gd name="T29" fmla="*/ 38 h 109"/>
                              <a:gd name="T30" fmla="*/ 59 w 59"/>
                              <a:gd name="T31" fmla="*/ 57 h 109"/>
                              <a:gd name="T32" fmla="*/ 52 w 59"/>
                              <a:gd name="T33" fmla="*/ 57 h 109"/>
                              <a:gd name="T34" fmla="*/ 59 w 59"/>
                              <a:gd name="T35" fmla="*/ 72 h 109"/>
                              <a:gd name="T36" fmla="*/ 52 w 59"/>
                              <a:gd name="T37" fmla="*/ 83 h 109"/>
                              <a:gd name="T38" fmla="*/ 44 w 59"/>
                              <a:gd name="T39" fmla="*/ 90 h 109"/>
                              <a:gd name="T40" fmla="*/ 30 w 59"/>
                              <a:gd name="T41" fmla="*/ 102 h 109"/>
                              <a:gd name="T42" fmla="*/ 15 w 59"/>
                              <a:gd name="T43" fmla="*/ 109 h 109"/>
                              <a:gd name="T44" fmla="*/ 3 w 59"/>
                              <a:gd name="T45" fmla="*/ 102 h 109"/>
                              <a:gd name="T46" fmla="*/ 0 w 59"/>
                              <a:gd name="T47" fmla="*/ 83 h 109"/>
                              <a:gd name="T48" fmla="*/ 3 w 59"/>
                              <a:gd name="T49" fmla="*/ 72 h 109"/>
                              <a:gd name="T50" fmla="*/ 11 w 59"/>
                              <a:gd name="T51" fmla="*/ 72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09">
                                <a:moveTo>
                                  <a:pt x="11" y="72"/>
                                </a:moveTo>
                                <a:lnTo>
                                  <a:pt x="11" y="68"/>
                                </a:lnTo>
                                <a:lnTo>
                                  <a:pt x="11" y="53"/>
                                </a:lnTo>
                                <a:lnTo>
                                  <a:pt x="18" y="42"/>
                                </a:lnTo>
                                <a:lnTo>
                                  <a:pt x="30" y="34"/>
                                </a:lnTo>
                                <a:lnTo>
                                  <a:pt x="26" y="27"/>
                                </a:lnTo>
                                <a:lnTo>
                                  <a:pt x="15" y="15"/>
                                </a:lnTo>
                                <a:lnTo>
                                  <a:pt x="26" y="12"/>
                                </a:lnTo>
                                <a:lnTo>
                                  <a:pt x="33" y="12"/>
                                </a:lnTo>
                                <a:lnTo>
                                  <a:pt x="37" y="8"/>
                                </a:lnTo>
                                <a:lnTo>
                                  <a:pt x="44" y="0"/>
                                </a:lnTo>
                                <a:lnTo>
                                  <a:pt x="52" y="4"/>
                                </a:lnTo>
                                <a:lnTo>
                                  <a:pt x="52" y="15"/>
                                </a:lnTo>
                                <a:lnTo>
                                  <a:pt x="59" y="30"/>
                                </a:lnTo>
                                <a:lnTo>
                                  <a:pt x="56" y="38"/>
                                </a:lnTo>
                                <a:lnTo>
                                  <a:pt x="59" y="57"/>
                                </a:lnTo>
                                <a:lnTo>
                                  <a:pt x="52" y="57"/>
                                </a:lnTo>
                                <a:lnTo>
                                  <a:pt x="59" y="72"/>
                                </a:lnTo>
                                <a:lnTo>
                                  <a:pt x="52" y="83"/>
                                </a:lnTo>
                                <a:lnTo>
                                  <a:pt x="44" y="90"/>
                                </a:lnTo>
                                <a:lnTo>
                                  <a:pt x="30" y="102"/>
                                </a:lnTo>
                                <a:lnTo>
                                  <a:pt x="15" y="109"/>
                                </a:lnTo>
                                <a:lnTo>
                                  <a:pt x="3" y="102"/>
                                </a:lnTo>
                                <a:lnTo>
                                  <a:pt x="0" y="83"/>
                                </a:lnTo>
                                <a:lnTo>
                                  <a:pt x="3" y="72"/>
                                </a:lnTo>
                                <a:lnTo>
                                  <a:pt x="11" y="7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89" name="Freeform 108"/>
                        <wps:cNvSpPr>
                          <a:spLocks/>
                        </wps:cNvSpPr>
                        <wps:spPr bwMode="auto">
                          <a:xfrm>
                            <a:off x="2813" y="1299"/>
                            <a:ext cx="18" cy="22"/>
                          </a:xfrm>
                          <a:custGeom>
                            <a:avLst/>
                            <a:gdLst>
                              <a:gd name="T0" fmla="*/ 0 w 18"/>
                              <a:gd name="T1" fmla="*/ 11 h 22"/>
                              <a:gd name="T2" fmla="*/ 7 w 18"/>
                              <a:gd name="T3" fmla="*/ 4 h 22"/>
                              <a:gd name="T4" fmla="*/ 15 w 18"/>
                              <a:gd name="T5" fmla="*/ 0 h 22"/>
                              <a:gd name="T6" fmla="*/ 18 w 18"/>
                              <a:gd name="T7" fmla="*/ 7 h 22"/>
                              <a:gd name="T8" fmla="*/ 15 w 18"/>
                              <a:gd name="T9" fmla="*/ 11 h 22"/>
                              <a:gd name="T10" fmla="*/ 15 w 18"/>
                              <a:gd name="T11" fmla="*/ 19 h 22"/>
                              <a:gd name="T12" fmla="*/ 3 w 18"/>
                              <a:gd name="T13" fmla="*/ 22 h 22"/>
                              <a:gd name="T14" fmla="*/ 0 w 18"/>
                              <a:gd name="T15" fmla="*/ 19 h 22"/>
                              <a:gd name="T16" fmla="*/ 3 w 18"/>
                              <a:gd name="T17" fmla="*/ 7 h 22"/>
                              <a:gd name="T18" fmla="*/ 0 w 18"/>
                              <a:gd name="T19"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2">
                                <a:moveTo>
                                  <a:pt x="0" y="11"/>
                                </a:moveTo>
                                <a:lnTo>
                                  <a:pt x="7" y="4"/>
                                </a:lnTo>
                                <a:lnTo>
                                  <a:pt x="15" y="0"/>
                                </a:lnTo>
                                <a:lnTo>
                                  <a:pt x="18" y="7"/>
                                </a:lnTo>
                                <a:lnTo>
                                  <a:pt x="15" y="11"/>
                                </a:lnTo>
                                <a:lnTo>
                                  <a:pt x="15" y="19"/>
                                </a:lnTo>
                                <a:lnTo>
                                  <a:pt x="3" y="22"/>
                                </a:lnTo>
                                <a:lnTo>
                                  <a:pt x="0" y="19"/>
                                </a:lnTo>
                                <a:lnTo>
                                  <a:pt x="3" y="7"/>
                                </a:lnTo>
                                <a:lnTo>
                                  <a:pt x="0" y="11"/>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0" name="Freeform 109"/>
                        <wps:cNvSpPr>
                          <a:spLocks/>
                        </wps:cNvSpPr>
                        <wps:spPr bwMode="auto">
                          <a:xfrm>
                            <a:off x="2835" y="1239"/>
                            <a:ext cx="11" cy="15"/>
                          </a:xfrm>
                          <a:custGeom>
                            <a:avLst/>
                            <a:gdLst>
                              <a:gd name="T0" fmla="*/ 0 w 11"/>
                              <a:gd name="T1" fmla="*/ 15 h 15"/>
                              <a:gd name="T2" fmla="*/ 8 w 11"/>
                              <a:gd name="T3" fmla="*/ 0 h 15"/>
                              <a:gd name="T4" fmla="*/ 11 w 11"/>
                              <a:gd name="T5" fmla="*/ 4 h 15"/>
                              <a:gd name="T6" fmla="*/ 11 w 11"/>
                              <a:gd name="T7" fmla="*/ 7 h 15"/>
                              <a:gd name="T8" fmla="*/ 8 w 11"/>
                              <a:gd name="T9" fmla="*/ 11 h 15"/>
                              <a:gd name="T10" fmla="*/ 4 w 11"/>
                              <a:gd name="T11" fmla="*/ 15 h 15"/>
                              <a:gd name="T12" fmla="*/ 0 w 11"/>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1" h="15">
                                <a:moveTo>
                                  <a:pt x="0" y="15"/>
                                </a:moveTo>
                                <a:lnTo>
                                  <a:pt x="8" y="0"/>
                                </a:lnTo>
                                <a:lnTo>
                                  <a:pt x="11" y="4"/>
                                </a:lnTo>
                                <a:lnTo>
                                  <a:pt x="11" y="7"/>
                                </a:lnTo>
                                <a:lnTo>
                                  <a:pt x="8" y="11"/>
                                </a:lnTo>
                                <a:lnTo>
                                  <a:pt x="4" y="15"/>
                                </a:lnTo>
                                <a:lnTo>
                                  <a:pt x="0" y="1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1" name="Freeform 110"/>
                        <wps:cNvSpPr>
                          <a:spLocks/>
                        </wps:cNvSpPr>
                        <wps:spPr bwMode="auto">
                          <a:xfrm>
                            <a:off x="2779" y="1246"/>
                            <a:ext cx="34" cy="64"/>
                          </a:xfrm>
                          <a:custGeom>
                            <a:avLst/>
                            <a:gdLst>
                              <a:gd name="T0" fmla="*/ 4 w 34"/>
                              <a:gd name="T1" fmla="*/ 42 h 64"/>
                              <a:gd name="T2" fmla="*/ 0 w 34"/>
                              <a:gd name="T3" fmla="*/ 38 h 64"/>
                              <a:gd name="T4" fmla="*/ 7 w 34"/>
                              <a:gd name="T5" fmla="*/ 34 h 64"/>
                              <a:gd name="T6" fmla="*/ 4 w 34"/>
                              <a:gd name="T7" fmla="*/ 27 h 64"/>
                              <a:gd name="T8" fmla="*/ 4 w 34"/>
                              <a:gd name="T9" fmla="*/ 19 h 64"/>
                              <a:gd name="T10" fmla="*/ 0 w 34"/>
                              <a:gd name="T11" fmla="*/ 8 h 64"/>
                              <a:gd name="T12" fmla="*/ 15 w 34"/>
                              <a:gd name="T13" fmla="*/ 0 h 64"/>
                              <a:gd name="T14" fmla="*/ 15 w 34"/>
                              <a:gd name="T15" fmla="*/ 8 h 64"/>
                              <a:gd name="T16" fmla="*/ 11 w 34"/>
                              <a:gd name="T17" fmla="*/ 12 h 64"/>
                              <a:gd name="T18" fmla="*/ 22 w 34"/>
                              <a:gd name="T19" fmla="*/ 19 h 64"/>
                              <a:gd name="T20" fmla="*/ 26 w 34"/>
                              <a:gd name="T21" fmla="*/ 19 h 64"/>
                              <a:gd name="T22" fmla="*/ 30 w 34"/>
                              <a:gd name="T23" fmla="*/ 34 h 64"/>
                              <a:gd name="T24" fmla="*/ 30 w 34"/>
                              <a:gd name="T25" fmla="*/ 38 h 64"/>
                              <a:gd name="T26" fmla="*/ 30 w 34"/>
                              <a:gd name="T27" fmla="*/ 45 h 64"/>
                              <a:gd name="T28" fmla="*/ 34 w 34"/>
                              <a:gd name="T29" fmla="*/ 53 h 64"/>
                              <a:gd name="T30" fmla="*/ 22 w 34"/>
                              <a:gd name="T31" fmla="*/ 64 h 64"/>
                              <a:gd name="T32" fmla="*/ 19 w 34"/>
                              <a:gd name="T33" fmla="*/ 57 h 64"/>
                              <a:gd name="T34" fmla="*/ 15 w 34"/>
                              <a:gd name="T35" fmla="*/ 49 h 64"/>
                              <a:gd name="T36" fmla="*/ 7 w 34"/>
                              <a:gd name="T37" fmla="*/ 45 h 64"/>
                              <a:gd name="T38" fmla="*/ 11 w 34"/>
                              <a:gd name="T39" fmla="*/ 42 h 64"/>
                              <a:gd name="T40" fmla="*/ 4 w 34"/>
                              <a:gd name="T41"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64">
                                <a:moveTo>
                                  <a:pt x="4" y="42"/>
                                </a:moveTo>
                                <a:lnTo>
                                  <a:pt x="0" y="38"/>
                                </a:lnTo>
                                <a:lnTo>
                                  <a:pt x="7" y="34"/>
                                </a:lnTo>
                                <a:lnTo>
                                  <a:pt x="4" y="27"/>
                                </a:lnTo>
                                <a:lnTo>
                                  <a:pt x="4" y="19"/>
                                </a:lnTo>
                                <a:lnTo>
                                  <a:pt x="0" y="8"/>
                                </a:lnTo>
                                <a:lnTo>
                                  <a:pt x="15" y="0"/>
                                </a:lnTo>
                                <a:lnTo>
                                  <a:pt x="15" y="8"/>
                                </a:lnTo>
                                <a:lnTo>
                                  <a:pt x="11" y="12"/>
                                </a:lnTo>
                                <a:lnTo>
                                  <a:pt x="22" y="19"/>
                                </a:lnTo>
                                <a:lnTo>
                                  <a:pt x="26" y="19"/>
                                </a:lnTo>
                                <a:lnTo>
                                  <a:pt x="30" y="34"/>
                                </a:lnTo>
                                <a:lnTo>
                                  <a:pt x="30" y="38"/>
                                </a:lnTo>
                                <a:lnTo>
                                  <a:pt x="30" y="45"/>
                                </a:lnTo>
                                <a:lnTo>
                                  <a:pt x="34" y="53"/>
                                </a:lnTo>
                                <a:lnTo>
                                  <a:pt x="22" y="64"/>
                                </a:lnTo>
                                <a:lnTo>
                                  <a:pt x="19" y="57"/>
                                </a:lnTo>
                                <a:lnTo>
                                  <a:pt x="15" y="49"/>
                                </a:lnTo>
                                <a:lnTo>
                                  <a:pt x="7" y="45"/>
                                </a:lnTo>
                                <a:lnTo>
                                  <a:pt x="11" y="42"/>
                                </a:lnTo>
                                <a:lnTo>
                                  <a:pt x="4" y="4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2" name="Freeform 111"/>
                        <wps:cNvSpPr>
                          <a:spLocks/>
                        </wps:cNvSpPr>
                        <wps:spPr bwMode="auto">
                          <a:xfrm>
                            <a:off x="2794" y="1348"/>
                            <a:ext cx="93" cy="104"/>
                          </a:xfrm>
                          <a:custGeom>
                            <a:avLst/>
                            <a:gdLst>
                              <a:gd name="T0" fmla="*/ 15 w 93"/>
                              <a:gd name="T1" fmla="*/ 48 h 104"/>
                              <a:gd name="T2" fmla="*/ 19 w 93"/>
                              <a:gd name="T3" fmla="*/ 41 h 104"/>
                              <a:gd name="T4" fmla="*/ 19 w 93"/>
                              <a:gd name="T5" fmla="*/ 29 h 104"/>
                              <a:gd name="T6" fmla="*/ 11 w 93"/>
                              <a:gd name="T7" fmla="*/ 26 h 104"/>
                              <a:gd name="T8" fmla="*/ 7 w 93"/>
                              <a:gd name="T9" fmla="*/ 26 h 104"/>
                              <a:gd name="T10" fmla="*/ 0 w 93"/>
                              <a:gd name="T11" fmla="*/ 7 h 104"/>
                              <a:gd name="T12" fmla="*/ 4 w 93"/>
                              <a:gd name="T13" fmla="*/ 0 h 104"/>
                              <a:gd name="T14" fmla="*/ 15 w 93"/>
                              <a:gd name="T15" fmla="*/ 7 h 104"/>
                              <a:gd name="T16" fmla="*/ 26 w 93"/>
                              <a:gd name="T17" fmla="*/ 11 h 104"/>
                              <a:gd name="T18" fmla="*/ 22 w 93"/>
                              <a:gd name="T19" fmla="*/ 18 h 104"/>
                              <a:gd name="T20" fmla="*/ 37 w 93"/>
                              <a:gd name="T21" fmla="*/ 22 h 104"/>
                              <a:gd name="T22" fmla="*/ 22 w 93"/>
                              <a:gd name="T23" fmla="*/ 33 h 104"/>
                              <a:gd name="T24" fmla="*/ 34 w 93"/>
                              <a:gd name="T25" fmla="*/ 29 h 104"/>
                              <a:gd name="T26" fmla="*/ 26 w 93"/>
                              <a:gd name="T27" fmla="*/ 44 h 104"/>
                              <a:gd name="T28" fmla="*/ 37 w 93"/>
                              <a:gd name="T29" fmla="*/ 44 h 104"/>
                              <a:gd name="T30" fmla="*/ 52 w 93"/>
                              <a:gd name="T31" fmla="*/ 56 h 104"/>
                              <a:gd name="T32" fmla="*/ 60 w 93"/>
                              <a:gd name="T33" fmla="*/ 67 h 104"/>
                              <a:gd name="T34" fmla="*/ 75 w 93"/>
                              <a:gd name="T35" fmla="*/ 74 h 104"/>
                              <a:gd name="T36" fmla="*/ 93 w 93"/>
                              <a:gd name="T37" fmla="*/ 82 h 104"/>
                              <a:gd name="T38" fmla="*/ 93 w 93"/>
                              <a:gd name="T39" fmla="*/ 89 h 104"/>
                              <a:gd name="T40" fmla="*/ 86 w 93"/>
                              <a:gd name="T41" fmla="*/ 93 h 104"/>
                              <a:gd name="T42" fmla="*/ 71 w 93"/>
                              <a:gd name="T43" fmla="*/ 101 h 104"/>
                              <a:gd name="T44" fmla="*/ 64 w 93"/>
                              <a:gd name="T45" fmla="*/ 104 h 104"/>
                              <a:gd name="T46" fmla="*/ 60 w 93"/>
                              <a:gd name="T47" fmla="*/ 104 h 104"/>
                              <a:gd name="T48" fmla="*/ 56 w 93"/>
                              <a:gd name="T49" fmla="*/ 93 h 104"/>
                              <a:gd name="T50" fmla="*/ 49 w 93"/>
                              <a:gd name="T51" fmla="*/ 89 h 104"/>
                              <a:gd name="T52" fmla="*/ 37 w 93"/>
                              <a:gd name="T53" fmla="*/ 86 h 104"/>
                              <a:gd name="T54" fmla="*/ 30 w 93"/>
                              <a:gd name="T55" fmla="*/ 74 h 104"/>
                              <a:gd name="T56" fmla="*/ 22 w 93"/>
                              <a:gd name="T57" fmla="*/ 74 h 104"/>
                              <a:gd name="T58" fmla="*/ 22 w 93"/>
                              <a:gd name="T59" fmla="*/ 78 h 104"/>
                              <a:gd name="T60" fmla="*/ 15 w 93"/>
                              <a:gd name="T61" fmla="*/ 78 h 104"/>
                              <a:gd name="T62" fmla="*/ 19 w 93"/>
                              <a:gd name="T63" fmla="*/ 74 h 104"/>
                              <a:gd name="T64" fmla="*/ 11 w 93"/>
                              <a:gd name="T65" fmla="*/ 71 h 104"/>
                              <a:gd name="T66" fmla="*/ 7 w 93"/>
                              <a:gd name="T67" fmla="*/ 67 h 104"/>
                              <a:gd name="T68" fmla="*/ 11 w 93"/>
                              <a:gd name="T69" fmla="*/ 59 h 104"/>
                              <a:gd name="T70" fmla="*/ 11 w 93"/>
                              <a:gd name="T71" fmla="*/ 56 h 104"/>
                              <a:gd name="T72" fmla="*/ 19 w 93"/>
                              <a:gd name="T73" fmla="*/ 44 h 104"/>
                              <a:gd name="T74" fmla="*/ 19 w 93"/>
                              <a:gd name="T75" fmla="*/ 41 h 104"/>
                              <a:gd name="T76" fmla="*/ 19 w 93"/>
                              <a:gd name="T77" fmla="*/ 29 h 104"/>
                              <a:gd name="T78" fmla="*/ 11 w 93"/>
                              <a:gd name="T79" fmla="*/ 26 h 104"/>
                              <a:gd name="T80" fmla="*/ 15 w 93"/>
                              <a:gd name="T81" fmla="*/ 4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04">
                                <a:moveTo>
                                  <a:pt x="15" y="48"/>
                                </a:moveTo>
                                <a:lnTo>
                                  <a:pt x="19" y="41"/>
                                </a:lnTo>
                                <a:lnTo>
                                  <a:pt x="19" y="29"/>
                                </a:lnTo>
                                <a:lnTo>
                                  <a:pt x="11" y="26"/>
                                </a:lnTo>
                                <a:lnTo>
                                  <a:pt x="7" y="26"/>
                                </a:lnTo>
                                <a:lnTo>
                                  <a:pt x="0" y="7"/>
                                </a:lnTo>
                                <a:lnTo>
                                  <a:pt x="4" y="0"/>
                                </a:lnTo>
                                <a:lnTo>
                                  <a:pt x="15" y="7"/>
                                </a:lnTo>
                                <a:lnTo>
                                  <a:pt x="26" y="11"/>
                                </a:lnTo>
                                <a:lnTo>
                                  <a:pt x="22" y="18"/>
                                </a:lnTo>
                                <a:lnTo>
                                  <a:pt x="37" y="22"/>
                                </a:lnTo>
                                <a:lnTo>
                                  <a:pt x="22" y="33"/>
                                </a:lnTo>
                                <a:lnTo>
                                  <a:pt x="34" y="29"/>
                                </a:lnTo>
                                <a:lnTo>
                                  <a:pt x="26" y="44"/>
                                </a:lnTo>
                                <a:lnTo>
                                  <a:pt x="37" y="44"/>
                                </a:lnTo>
                                <a:lnTo>
                                  <a:pt x="52" y="56"/>
                                </a:lnTo>
                                <a:lnTo>
                                  <a:pt x="60" y="67"/>
                                </a:lnTo>
                                <a:lnTo>
                                  <a:pt x="75" y="74"/>
                                </a:lnTo>
                                <a:lnTo>
                                  <a:pt x="93" y="82"/>
                                </a:lnTo>
                                <a:lnTo>
                                  <a:pt x="93" y="89"/>
                                </a:lnTo>
                                <a:lnTo>
                                  <a:pt x="86" y="93"/>
                                </a:lnTo>
                                <a:lnTo>
                                  <a:pt x="71" y="101"/>
                                </a:lnTo>
                                <a:lnTo>
                                  <a:pt x="64" y="104"/>
                                </a:lnTo>
                                <a:lnTo>
                                  <a:pt x="60" y="104"/>
                                </a:lnTo>
                                <a:lnTo>
                                  <a:pt x="56" y="93"/>
                                </a:lnTo>
                                <a:lnTo>
                                  <a:pt x="49" y="89"/>
                                </a:lnTo>
                                <a:lnTo>
                                  <a:pt x="37" y="86"/>
                                </a:lnTo>
                                <a:lnTo>
                                  <a:pt x="30" y="74"/>
                                </a:lnTo>
                                <a:lnTo>
                                  <a:pt x="22" y="74"/>
                                </a:lnTo>
                                <a:lnTo>
                                  <a:pt x="22" y="78"/>
                                </a:lnTo>
                                <a:lnTo>
                                  <a:pt x="15" y="78"/>
                                </a:lnTo>
                                <a:lnTo>
                                  <a:pt x="19" y="74"/>
                                </a:lnTo>
                                <a:lnTo>
                                  <a:pt x="11" y="71"/>
                                </a:lnTo>
                                <a:lnTo>
                                  <a:pt x="7" y="67"/>
                                </a:lnTo>
                                <a:lnTo>
                                  <a:pt x="11" y="59"/>
                                </a:lnTo>
                                <a:lnTo>
                                  <a:pt x="11" y="56"/>
                                </a:lnTo>
                                <a:lnTo>
                                  <a:pt x="19" y="44"/>
                                </a:lnTo>
                                <a:lnTo>
                                  <a:pt x="19" y="41"/>
                                </a:lnTo>
                                <a:lnTo>
                                  <a:pt x="19" y="29"/>
                                </a:lnTo>
                                <a:lnTo>
                                  <a:pt x="11" y="26"/>
                                </a:lnTo>
                                <a:lnTo>
                                  <a:pt x="15" y="4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3" name="Freeform 112"/>
                        <wps:cNvSpPr>
                          <a:spLocks/>
                        </wps:cNvSpPr>
                        <wps:spPr bwMode="auto">
                          <a:xfrm>
                            <a:off x="2783" y="1400"/>
                            <a:ext cx="15" cy="19"/>
                          </a:xfrm>
                          <a:custGeom>
                            <a:avLst/>
                            <a:gdLst>
                              <a:gd name="T0" fmla="*/ 3 w 15"/>
                              <a:gd name="T1" fmla="*/ 19 h 19"/>
                              <a:gd name="T2" fmla="*/ 0 w 15"/>
                              <a:gd name="T3" fmla="*/ 7 h 19"/>
                              <a:gd name="T4" fmla="*/ 3 w 15"/>
                              <a:gd name="T5" fmla="*/ 4 h 19"/>
                              <a:gd name="T6" fmla="*/ 11 w 15"/>
                              <a:gd name="T7" fmla="*/ 0 h 19"/>
                              <a:gd name="T8" fmla="*/ 15 w 15"/>
                              <a:gd name="T9" fmla="*/ 4 h 19"/>
                              <a:gd name="T10" fmla="*/ 11 w 15"/>
                              <a:gd name="T11" fmla="*/ 19 h 19"/>
                              <a:gd name="T12" fmla="*/ 3 w 15"/>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15" h="19">
                                <a:moveTo>
                                  <a:pt x="3" y="19"/>
                                </a:moveTo>
                                <a:lnTo>
                                  <a:pt x="0" y="7"/>
                                </a:lnTo>
                                <a:lnTo>
                                  <a:pt x="3" y="4"/>
                                </a:lnTo>
                                <a:lnTo>
                                  <a:pt x="11" y="0"/>
                                </a:lnTo>
                                <a:lnTo>
                                  <a:pt x="15" y="4"/>
                                </a:lnTo>
                                <a:lnTo>
                                  <a:pt x="11" y="19"/>
                                </a:lnTo>
                                <a:lnTo>
                                  <a:pt x="3"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4" name="Freeform 113"/>
                        <wps:cNvSpPr>
                          <a:spLocks/>
                        </wps:cNvSpPr>
                        <wps:spPr bwMode="auto">
                          <a:xfrm>
                            <a:off x="2753" y="1355"/>
                            <a:ext cx="37" cy="49"/>
                          </a:xfrm>
                          <a:custGeom>
                            <a:avLst/>
                            <a:gdLst>
                              <a:gd name="T0" fmla="*/ 0 w 37"/>
                              <a:gd name="T1" fmla="*/ 22 h 49"/>
                              <a:gd name="T2" fmla="*/ 15 w 37"/>
                              <a:gd name="T3" fmla="*/ 11 h 49"/>
                              <a:gd name="T4" fmla="*/ 18 w 37"/>
                              <a:gd name="T5" fmla="*/ 15 h 49"/>
                              <a:gd name="T6" fmla="*/ 26 w 37"/>
                              <a:gd name="T7" fmla="*/ 0 h 49"/>
                              <a:gd name="T8" fmla="*/ 33 w 37"/>
                              <a:gd name="T9" fmla="*/ 11 h 49"/>
                              <a:gd name="T10" fmla="*/ 37 w 37"/>
                              <a:gd name="T11" fmla="*/ 22 h 49"/>
                              <a:gd name="T12" fmla="*/ 26 w 37"/>
                              <a:gd name="T13" fmla="*/ 26 h 49"/>
                              <a:gd name="T14" fmla="*/ 26 w 37"/>
                              <a:gd name="T15" fmla="*/ 41 h 49"/>
                              <a:gd name="T16" fmla="*/ 18 w 37"/>
                              <a:gd name="T17" fmla="*/ 45 h 49"/>
                              <a:gd name="T18" fmla="*/ 11 w 37"/>
                              <a:gd name="T19" fmla="*/ 49 h 49"/>
                              <a:gd name="T20" fmla="*/ 7 w 37"/>
                              <a:gd name="T21" fmla="*/ 41 h 49"/>
                              <a:gd name="T22" fmla="*/ 11 w 37"/>
                              <a:gd name="T23" fmla="*/ 30 h 49"/>
                              <a:gd name="T24" fmla="*/ 15 w 37"/>
                              <a:gd name="T25" fmla="*/ 30 h 49"/>
                              <a:gd name="T26" fmla="*/ 0 w 37"/>
                              <a:gd name="T27" fmla="*/ 2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9">
                                <a:moveTo>
                                  <a:pt x="0" y="22"/>
                                </a:moveTo>
                                <a:lnTo>
                                  <a:pt x="15" y="11"/>
                                </a:lnTo>
                                <a:lnTo>
                                  <a:pt x="18" y="15"/>
                                </a:lnTo>
                                <a:lnTo>
                                  <a:pt x="26" y="0"/>
                                </a:lnTo>
                                <a:lnTo>
                                  <a:pt x="33" y="11"/>
                                </a:lnTo>
                                <a:lnTo>
                                  <a:pt x="37" y="22"/>
                                </a:lnTo>
                                <a:lnTo>
                                  <a:pt x="26" y="26"/>
                                </a:lnTo>
                                <a:lnTo>
                                  <a:pt x="26" y="41"/>
                                </a:lnTo>
                                <a:lnTo>
                                  <a:pt x="18" y="45"/>
                                </a:lnTo>
                                <a:lnTo>
                                  <a:pt x="11" y="49"/>
                                </a:lnTo>
                                <a:lnTo>
                                  <a:pt x="7" y="41"/>
                                </a:lnTo>
                                <a:lnTo>
                                  <a:pt x="11" y="30"/>
                                </a:lnTo>
                                <a:lnTo>
                                  <a:pt x="15" y="30"/>
                                </a:lnTo>
                                <a:lnTo>
                                  <a:pt x="0"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5" name="Freeform 114"/>
                        <wps:cNvSpPr>
                          <a:spLocks/>
                        </wps:cNvSpPr>
                        <wps:spPr bwMode="auto">
                          <a:xfrm>
                            <a:off x="2775" y="1261"/>
                            <a:ext cx="38" cy="68"/>
                          </a:xfrm>
                          <a:custGeom>
                            <a:avLst/>
                            <a:gdLst>
                              <a:gd name="T0" fmla="*/ 0 w 38"/>
                              <a:gd name="T1" fmla="*/ 30 h 68"/>
                              <a:gd name="T2" fmla="*/ 15 w 38"/>
                              <a:gd name="T3" fmla="*/ 27 h 68"/>
                              <a:gd name="T4" fmla="*/ 11 w 38"/>
                              <a:gd name="T5" fmla="*/ 23 h 68"/>
                              <a:gd name="T6" fmla="*/ 8 w 38"/>
                              <a:gd name="T7" fmla="*/ 12 h 68"/>
                              <a:gd name="T8" fmla="*/ 11 w 38"/>
                              <a:gd name="T9" fmla="*/ 4 h 68"/>
                              <a:gd name="T10" fmla="*/ 23 w 38"/>
                              <a:gd name="T11" fmla="*/ 0 h 68"/>
                              <a:gd name="T12" fmla="*/ 19 w 38"/>
                              <a:gd name="T13" fmla="*/ 8 h 68"/>
                              <a:gd name="T14" fmla="*/ 23 w 38"/>
                              <a:gd name="T15" fmla="*/ 12 h 68"/>
                              <a:gd name="T16" fmla="*/ 34 w 38"/>
                              <a:gd name="T17" fmla="*/ 19 h 68"/>
                              <a:gd name="T18" fmla="*/ 38 w 38"/>
                              <a:gd name="T19" fmla="*/ 27 h 68"/>
                              <a:gd name="T20" fmla="*/ 34 w 38"/>
                              <a:gd name="T21" fmla="*/ 34 h 68"/>
                              <a:gd name="T22" fmla="*/ 38 w 38"/>
                              <a:gd name="T23" fmla="*/ 42 h 68"/>
                              <a:gd name="T24" fmla="*/ 30 w 38"/>
                              <a:gd name="T25" fmla="*/ 57 h 68"/>
                              <a:gd name="T26" fmla="*/ 34 w 38"/>
                              <a:gd name="T27" fmla="*/ 64 h 68"/>
                              <a:gd name="T28" fmla="*/ 30 w 38"/>
                              <a:gd name="T29" fmla="*/ 68 h 68"/>
                              <a:gd name="T30" fmla="*/ 23 w 38"/>
                              <a:gd name="T31" fmla="*/ 53 h 68"/>
                              <a:gd name="T32" fmla="*/ 19 w 38"/>
                              <a:gd name="T33" fmla="*/ 45 h 68"/>
                              <a:gd name="T34" fmla="*/ 11 w 38"/>
                              <a:gd name="T35" fmla="*/ 45 h 68"/>
                              <a:gd name="T36" fmla="*/ 15 w 38"/>
                              <a:gd name="T37" fmla="*/ 38 h 68"/>
                              <a:gd name="T38" fmla="*/ 11 w 38"/>
                              <a:gd name="T39" fmla="*/ 30 h 68"/>
                              <a:gd name="T40" fmla="*/ 0 w 38"/>
                              <a:gd name="T41" fmla="*/ 3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8">
                                <a:moveTo>
                                  <a:pt x="0" y="30"/>
                                </a:moveTo>
                                <a:lnTo>
                                  <a:pt x="15" y="27"/>
                                </a:lnTo>
                                <a:lnTo>
                                  <a:pt x="11" y="23"/>
                                </a:lnTo>
                                <a:lnTo>
                                  <a:pt x="8" y="12"/>
                                </a:lnTo>
                                <a:lnTo>
                                  <a:pt x="11" y="4"/>
                                </a:lnTo>
                                <a:lnTo>
                                  <a:pt x="23" y="0"/>
                                </a:lnTo>
                                <a:lnTo>
                                  <a:pt x="19" y="8"/>
                                </a:lnTo>
                                <a:lnTo>
                                  <a:pt x="23" y="12"/>
                                </a:lnTo>
                                <a:lnTo>
                                  <a:pt x="34" y="19"/>
                                </a:lnTo>
                                <a:lnTo>
                                  <a:pt x="38" y="27"/>
                                </a:lnTo>
                                <a:lnTo>
                                  <a:pt x="34" y="34"/>
                                </a:lnTo>
                                <a:lnTo>
                                  <a:pt x="38" y="42"/>
                                </a:lnTo>
                                <a:lnTo>
                                  <a:pt x="30" y="57"/>
                                </a:lnTo>
                                <a:lnTo>
                                  <a:pt x="34" y="64"/>
                                </a:lnTo>
                                <a:lnTo>
                                  <a:pt x="30" y="68"/>
                                </a:lnTo>
                                <a:lnTo>
                                  <a:pt x="23" y="53"/>
                                </a:lnTo>
                                <a:lnTo>
                                  <a:pt x="19" y="45"/>
                                </a:lnTo>
                                <a:lnTo>
                                  <a:pt x="11" y="45"/>
                                </a:lnTo>
                                <a:lnTo>
                                  <a:pt x="15" y="38"/>
                                </a:lnTo>
                                <a:lnTo>
                                  <a:pt x="11" y="30"/>
                                </a:lnTo>
                                <a:lnTo>
                                  <a:pt x="0" y="3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6" name="Freeform 115"/>
                        <wps:cNvSpPr>
                          <a:spLocks/>
                        </wps:cNvSpPr>
                        <wps:spPr bwMode="auto">
                          <a:xfrm>
                            <a:off x="2745" y="1351"/>
                            <a:ext cx="41" cy="56"/>
                          </a:xfrm>
                          <a:custGeom>
                            <a:avLst/>
                            <a:gdLst>
                              <a:gd name="T0" fmla="*/ 0 w 41"/>
                              <a:gd name="T1" fmla="*/ 26 h 56"/>
                              <a:gd name="T2" fmla="*/ 23 w 41"/>
                              <a:gd name="T3" fmla="*/ 15 h 56"/>
                              <a:gd name="T4" fmla="*/ 34 w 41"/>
                              <a:gd name="T5" fmla="*/ 26 h 56"/>
                              <a:gd name="T6" fmla="*/ 30 w 41"/>
                              <a:gd name="T7" fmla="*/ 0 h 56"/>
                              <a:gd name="T8" fmla="*/ 38 w 41"/>
                              <a:gd name="T9" fmla="*/ 12 h 56"/>
                              <a:gd name="T10" fmla="*/ 41 w 41"/>
                              <a:gd name="T11" fmla="*/ 23 h 56"/>
                              <a:gd name="T12" fmla="*/ 41 w 41"/>
                              <a:gd name="T13" fmla="*/ 34 h 56"/>
                              <a:gd name="T14" fmla="*/ 30 w 41"/>
                              <a:gd name="T15" fmla="*/ 41 h 56"/>
                              <a:gd name="T16" fmla="*/ 30 w 41"/>
                              <a:gd name="T17" fmla="*/ 53 h 56"/>
                              <a:gd name="T18" fmla="*/ 15 w 41"/>
                              <a:gd name="T19" fmla="*/ 56 h 56"/>
                              <a:gd name="T20" fmla="*/ 12 w 41"/>
                              <a:gd name="T21" fmla="*/ 49 h 56"/>
                              <a:gd name="T22" fmla="*/ 23 w 41"/>
                              <a:gd name="T23" fmla="*/ 45 h 56"/>
                              <a:gd name="T24" fmla="*/ 19 w 41"/>
                              <a:gd name="T25" fmla="*/ 34 h 56"/>
                              <a:gd name="T26" fmla="*/ 0 w 41"/>
                              <a:gd name="T27" fmla="*/ 2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6">
                                <a:moveTo>
                                  <a:pt x="0" y="26"/>
                                </a:moveTo>
                                <a:lnTo>
                                  <a:pt x="23" y="15"/>
                                </a:lnTo>
                                <a:lnTo>
                                  <a:pt x="34" y="26"/>
                                </a:lnTo>
                                <a:lnTo>
                                  <a:pt x="30" y="0"/>
                                </a:lnTo>
                                <a:lnTo>
                                  <a:pt x="38" y="12"/>
                                </a:lnTo>
                                <a:lnTo>
                                  <a:pt x="41" y="23"/>
                                </a:lnTo>
                                <a:lnTo>
                                  <a:pt x="41" y="34"/>
                                </a:lnTo>
                                <a:lnTo>
                                  <a:pt x="30" y="41"/>
                                </a:lnTo>
                                <a:lnTo>
                                  <a:pt x="30" y="53"/>
                                </a:lnTo>
                                <a:lnTo>
                                  <a:pt x="15" y="56"/>
                                </a:lnTo>
                                <a:lnTo>
                                  <a:pt x="12" y="49"/>
                                </a:lnTo>
                                <a:lnTo>
                                  <a:pt x="23" y="45"/>
                                </a:lnTo>
                                <a:lnTo>
                                  <a:pt x="19" y="34"/>
                                </a:lnTo>
                                <a:lnTo>
                                  <a:pt x="0"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7" name="Freeform 116"/>
                        <wps:cNvSpPr>
                          <a:spLocks/>
                        </wps:cNvSpPr>
                        <wps:spPr bwMode="auto">
                          <a:xfrm>
                            <a:off x="2663" y="1314"/>
                            <a:ext cx="82" cy="63"/>
                          </a:xfrm>
                          <a:custGeom>
                            <a:avLst/>
                            <a:gdLst>
                              <a:gd name="T0" fmla="*/ 15 w 82"/>
                              <a:gd name="T1" fmla="*/ 60 h 63"/>
                              <a:gd name="T2" fmla="*/ 11 w 82"/>
                              <a:gd name="T3" fmla="*/ 56 h 63"/>
                              <a:gd name="T4" fmla="*/ 22 w 82"/>
                              <a:gd name="T5" fmla="*/ 52 h 63"/>
                              <a:gd name="T6" fmla="*/ 30 w 82"/>
                              <a:gd name="T7" fmla="*/ 45 h 63"/>
                              <a:gd name="T8" fmla="*/ 26 w 82"/>
                              <a:gd name="T9" fmla="*/ 37 h 63"/>
                              <a:gd name="T10" fmla="*/ 19 w 82"/>
                              <a:gd name="T11" fmla="*/ 26 h 63"/>
                              <a:gd name="T12" fmla="*/ 15 w 82"/>
                              <a:gd name="T13" fmla="*/ 30 h 63"/>
                              <a:gd name="T14" fmla="*/ 11 w 82"/>
                              <a:gd name="T15" fmla="*/ 34 h 63"/>
                              <a:gd name="T16" fmla="*/ 4 w 82"/>
                              <a:gd name="T17" fmla="*/ 26 h 63"/>
                              <a:gd name="T18" fmla="*/ 0 w 82"/>
                              <a:gd name="T19" fmla="*/ 19 h 63"/>
                              <a:gd name="T20" fmla="*/ 11 w 82"/>
                              <a:gd name="T21" fmla="*/ 11 h 63"/>
                              <a:gd name="T22" fmla="*/ 19 w 82"/>
                              <a:gd name="T23" fmla="*/ 15 h 63"/>
                              <a:gd name="T24" fmla="*/ 22 w 82"/>
                              <a:gd name="T25" fmla="*/ 19 h 63"/>
                              <a:gd name="T26" fmla="*/ 15 w 82"/>
                              <a:gd name="T27" fmla="*/ 0 h 63"/>
                              <a:gd name="T28" fmla="*/ 30 w 82"/>
                              <a:gd name="T29" fmla="*/ 0 h 63"/>
                              <a:gd name="T30" fmla="*/ 34 w 82"/>
                              <a:gd name="T31" fmla="*/ 11 h 63"/>
                              <a:gd name="T32" fmla="*/ 37 w 82"/>
                              <a:gd name="T33" fmla="*/ 19 h 63"/>
                              <a:gd name="T34" fmla="*/ 45 w 82"/>
                              <a:gd name="T35" fmla="*/ 19 h 63"/>
                              <a:gd name="T36" fmla="*/ 56 w 82"/>
                              <a:gd name="T37" fmla="*/ 11 h 63"/>
                              <a:gd name="T38" fmla="*/ 71 w 82"/>
                              <a:gd name="T39" fmla="*/ 7 h 63"/>
                              <a:gd name="T40" fmla="*/ 71 w 82"/>
                              <a:gd name="T41" fmla="*/ 19 h 63"/>
                              <a:gd name="T42" fmla="*/ 67 w 82"/>
                              <a:gd name="T43" fmla="*/ 41 h 63"/>
                              <a:gd name="T44" fmla="*/ 75 w 82"/>
                              <a:gd name="T45" fmla="*/ 41 h 63"/>
                              <a:gd name="T46" fmla="*/ 82 w 82"/>
                              <a:gd name="T47" fmla="*/ 41 h 63"/>
                              <a:gd name="T48" fmla="*/ 75 w 82"/>
                              <a:gd name="T49" fmla="*/ 60 h 63"/>
                              <a:gd name="T50" fmla="*/ 67 w 82"/>
                              <a:gd name="T51" fmla="*/ 63 h 63"/>
                              <a:gd name="T52" fmla="*/ 56 w 82"/>
                              <a:gd name="T53" fmla="*/ 63 h 63"/>
                              <a:gd name="T54" fmla="*/ 49 w 82"/>
                              <a:gd name="T55" fmla="*/ 63 h 63"/>
                              <a:gd name="T56" fmla="*/ 41 w 82"/>
                              <a:gd name="T57" fmla="*/ 52 h 63"/>
                              <a:gd name="T58" fmla="*/ 15 w 82"/>
                              <a:gd name="T59" fmla="*/ 6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63">
                                <a:moveTo>
                                  <a:pt x="15" y="60"/>
                                </a:moveTo>
                                <a:lnTo>
                                  <a:pt x="11" y="56"/>
                                </a:lnTo>
                                <a:lnTo>
                                  <a:pt x="22" y="52"/>
                                </a:lnTo>
                                <a:lnTo>
                                  <a:pt x="30" y="45"/>
                                </a:lnTo>
                                <a:lnTo>
                                  <a:pt x="26" y="37"/>
                                </a:lnTo>
                                <a:lnTo>
                                  <a:pt x="19" y="26"/>
                                </a:lnTo>
                                <a:lnTo>
                                  <a:pt x="15" y="30"/>
                                </a:lnTo>
                                <a:lnTo>
                                  <a:pt x="11" y="34"/>
                                </a:lnTo>
                                <a:lnTo>
                                  <a:pt x="4" y="26"/>
                                </a:lnTo>
                                <a:lnTo>
                                  <a:pt x="0" y="19"/>
                                </a:lnTo>
                                <a:lnTo>
                                  <a:pt x="11" y="11"/>
                                </a:lnTo>
                                <a:lnTo>
                                  <a:pt x="19" y="15"/>
                                </a:lnTo>
                                <a:lnTo>
                                  <a:pt x="22" y="19"/>
                                </a:lnTo>
                                <a:lnTo>
                                  <a:pt x="15" y="0"/>
                                </a:lnTo>
                                <a:lnTo>
                                  <a:pt x="30" y="0"/>
                                </a:lnTo>
                                <a:lnTo>
                                  <a:pt x="34" y="11"/>
                                </a:lnTo>
                                <a:lnTo>
                                  <a:pt x="37" y="19"/>
                                </a:lnTo>
                                <a:lnTo>
                                  <a:pt x="45" y="19"/>
                                </a:lnTo>
                                <a:lnTo>
                                  <a:pt x="56" y="11"/>
                                </a:lnTo>
                                <a:lnTo>
                                  <a:pt x="71" y="7"/>
                                </a:lnTo>
                                <a:lnTo>
                                  <a:pt x="71" y="19"/>
                                </a:lnTo>
                                <a:lnTo>
                                  <a:pt x="67" y="41"/>
                                </a:lnTo>
                                <a:lnTo>
                                  <a:pt x="75" y="41"/>
                                </a:lnTo>
                                <a:lnTo>
                                  <a:pt x="82" y="41"/>
                                </a:lnTo>
                                <a:lnTo>
                                  <a:pt x="75" y="60"/>
                                </a:lnTo>
                                <a:lnTo>
                                  <a:pt x="67" y="63"/>
                                </a:lnTo>
                                <a:lnTo>
                                  <a:pt x="56" y="63"/>
                                </a:lnTo>
                                <a:lnTo>
                                  <a:pt x="49" y="63"/>
                                </a:lnTo>
                                <a:lnTo>
                                  <a:pt x="41" y="52"/>
                                </a:lnTo>
                                <a:lnTo>
                                  <a:pt x="15" y="6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8" name="Freeform 117"/>
                        <wps:cNvSpPr>
                          <a:spLocks/>
                        </wps:cNvSpPr>
                        <wps:spPr bwMode="auto">
                          <a:xfrm>
                            <a:off x="2584" y="1340"/>
                            <a:ext cx="64" cy="75"/>
                          </a:xfrm>
                          <a:custGeom>
                            <a:avLst/>
                            <a:gdLst>
                              <a:gd name="T0" fmla="*/ 45 w 64"/>
                              <a:gd name="T1" fmla="*/ 49 h 75"/>
                              <a:gd name="T2" fmla="*/ 30 w 64"/>
                              <a:gd name="T3" fmla="*/ 67 h 75"/>
                              <a:gd name="T4" fmla="*/ 19 w 64"/>
                              <a:gd name="T5" fmla="*/ 67 h 75"/>
                              <a:gd name="T6" fmla="*/ 8 w 64"/>
                              <a:gd name="T7" fmla="*/ 75 h 75"/>
                              <a:gd name="T8" fmla="*/ 0 w 64"/>
                              <a:gd name="T9" fmla="*/ 71 h 75"/>
                              <a:gd name="T10" fmla="*/ 8 w 64"/>
                              <a:gd name="T11" fmla="*/ 56 h 75"/>
                              <a:gd name="T12" fmla="*/ 0 w 64"/>
                              <a:gd name="T13" fmla="*/ 49 h 75"/>
                              <a:gd name="T14" fmla="*/ 19 w 64"/>
                              <a:gd name="T15" fmla="*/ 23 h 75"/>
                              <a:gd name="T16" fmla="*/ 34 w 64"/>
                              <a:gd name="T17" fmla="*/ 19 h 75"/>
                              <a:gd name="T18" fmla="*/ 34 w 64"/>
                              <a:gd name="T19" fmla="*/ 8 h 75"/>
                              <a:gd name="T20" fmla="*/ 49 w 64"/>
                              <a:gd name="T21" fmla="*/ 0 h 75"/>
                              <a:gd name="T22" fmla="*/ 60 w 64"/>
                              <a:gd name="T23" fmla="*/ 15 h 75"/>
                              <a:gd name="T24" fmla="*/ 53 w 64"/>
                              <a:gd name="T25" fmla="*/ 23 h 75"/>
                              <a:gd name="T26" fmla="*/ 64 w 64"/>
                              <a:gd name="T27" fmla="*/ 30 h 75"/>
                              <a:gd name="T28" fmla="*/ 45 w 64"/>
                              <a:gd name="T29" fmla="*/ 4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75">
                                <a:moveTo>
                                  <a:pt x="45" y="49"/>
                                </a:moveTo>
                                <a:lnTo>
                                  <a:pt x="30" y="67"/>
                                </a:lnTo>
                                <a:lnTo>
                                  <a:pt x="19" y="67"/>
                                </a:lnTo>
                                <a:lnTo>
                                  <a:pt x="8" y="75"/>
                                </a:lnTo>
                                <a:lnTo>
                                  <a:pt x="0" y="71"/>
                                </a:lnTo>
                                <a:lnTo>
                                  <a:pt x="8" y="56"/>
                                </a:lnTo>
                                <a:lnTo>
                                  <a:pt x="0" y="49"/>
                                </a:lnTo>
                                <a:lnTo>
                                  <a:pt x="19" y="23"/>
                                </a:lnTo>
                                <a:lnTo>
                                  <a:pt x="34" y="19"/>
                                </a:lnTo>
                                <a:lnTo>
                                  <a:pt x="34" y="8"/>
                                </a:lnTo>
                                <a:lnTo>
                                  <a:pt x="49" y="0"/>
                                </a:lnTo>
                                <a:lnTo>
                                  <a:pt x="60" y="15"/>
                                </a:lnTo>
                                <a:lnTo>
                                  <a:pt x="53" y="23"/>
                                </a:lnTo>
                                <a:lnTo>
                                  <a:pt x="64" y="30"/>
                                </a:lnTo>
                                <a:lnTo>
                                  <a:pt x="45" y="4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599" name="Freeform 118"/>
                        <wps:cNvSpPr>
                          <a:spLocks/>
                        </wps:cNvSpPr>
                        <wps:spPr bwMode="auto">
                          <a:xfrm>
                            <a:off x="2640" y="1280"/>
                            <a:ext cx="57" cy="38"/>
                          </a:xfrm>
                          <a:custGeom>
                            <a:avLst/>
                            <a:gdLst>
                              <a:gd name="T0" fmla="*/ 19 w 57"/>
                              <a:gd name="T1" fmla="*/ 38 h 38"/>
                              <a:gd name="T2" fmla="*/ 15 w 57"/>
                              <a:gd name="T3" fmla="*/ 26 h 38"/>
                              <a:gd name="T4" fmla="*/ 0 w 57"/>
                              <a:gd name="T5" fmla="*/ 30 h 38"/>
                              <a:gd name="T6" fmla="*/ 0 w 57"/>
                              <a:gd name="T7" fmla="*/ 15 h 38"/>
                              <a:gd name="T8" fmla="*/ 15 w 57"/>
                              <a:gd name="T9" fmla="*/ 15 h 38"/>
                              <a:gd name="T10" fmla="*/ 30 w 57"/>
                              <a:gd name="T11" fmla="*/ 4 h 38"/>
                              <a:gd name="T12" fmla="*/ 49 w 57"/>
                              <a:gd name="T13" fmla="*/ 0 h 38"/>
                              <a:gd name="T14" fmla="*/ 53 w 57"/>
                              <a:gd name="T15" fmla="*/ 4 h 38"/>
                              <a:gd name="T16" fmla="*/ 57 w 57"/>
                              <a:gd name="T17" fmla="*/ 19 h 38"/>
                              <a:gd name="T18" fmla="*/ 45 w 57"/>
                              <a:gd name="T19" fmla="*/ 23 h 38"/>
                              <a:gd name="T20" fmla="*/ 42 w 57"/>
                              <a:gd name="T21" fmla="*/ 30 h 38"/>
                              <a:gd name="T22" fmla="*/ 34 w 57"/>
                              <a:gd name="T23" fmla="*/ 30 h 38"/>
                              <a:gd name="T24" fmla="*/ 30 w 57"/>
                              <a:gd name="T25" fmla="*/ 26 h 38"/>
                              <a:gd name="T26" fmla="*/ 19 w 57"/>
                              <a:gd name="T27" fmla="*/ 30 h 38"/>
                              <a:gd name="T28" fmla="*/ 19 w 57"/>
                              <a:gd name="T29"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38">
                                <a:moveTo>
                                  <a:pt x="19" y="38"/>
                                </a:moveTo>
                                <a:lnTo>
                                  <a:pt x="15" y="26"/>
                                </a:lnTo>
                                <a:lnTo>
                                  <a:pt x="0" y="30"/>
                                </a:lnTo>
                                <a:lnTo>
                                  <a:pt x="0" y="15"/>
                                </a:lnTo>
                                <a:lnTo>
                                  <a:pt x="15" y="15"/>
                                </a:lnTo>
                                <a:lnTo>
                                  <a:pt x="30" y="4"/>
                                </a:lnTo>
                                <a:lnTo>
                                  <a:pt x="49" y="0"/>
                                </a:lnTo>
                                <a:lnTo>
                                  <a:pt x="53" y="4"/>
                                </a:lnTo>
                                <a:lnTo>
                                  <a:pt x="57" y="19"/>
                                </a:lnTo>
                                <a:lnTo>
                                  <a:pt x="45" y="23"/>
                                </a:lnTo>
                                <a:lnTo>
                                  <a:pt x="42" y="30"/>
                                </a:lnTo>
                                <a:lnTo>
                                  <a:pt x="34" y="30"/>
                                </a:lnTo>
                                <a:lnTo>
                                  <a:pt x="30" y="26"/>
                                </a:lnTo>
                                <a:lnTo>
                                  <a:pt x="19" y="30"/>
                                </a:lnTo>
                                <a:lnTo>
                                  <a:pt x="19"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0" name="Freeform 119"/>
                        <wps:cNvSpPr>
                          <a:spLocks/>
                        </wps:cNvSpPr>
                        <wps:spPr bwMode="auto">
                          <a:xfrm>
                            <a:off x="2614" y="1392"/>
                            <a:ext cx="94" cy="120"/>
                          </a:xfrm>
                          <a:custGeom>
                            <a:avLst/>
                            <a:gdLst>
                              <a:gd name="T0" fmla="*/ 8 w 94"/>
                              <a:gd name="T1" fmla="*/ 19 h 120"/>
                              <a:gd name="T2" fmla="*/ 12 w 94"/>
                              <a:gd name="T3" fmla="*/ 19 h 120"/>
                              <a:gd name="T4" fmla="*/ 19 w 94"/>
                              <a:gd name="T5" fmla="*/ 8 h 120"/>
                              <a:gd name="T6" fmla="*/ 49 w 94"/>
                              <a:gd name="T7" fmla="*/ 0 h 120"/>
                              <a:gd name="T8" fmla="*/ 49 w 94"/>
                              <a:gd name="T9" fmla="*/ 19 h 120"/>
                              <a:gd name="T10" fmla="*/ 64 w 94"/>
                              <a:gd name="T11" fmla="*/ 19 h 120"/>
                              <a:gd name="T12" fmla="*/ 56 w 94"/>
                              <a:gd name="T13" fmla="*/ 34 h 120"/>
                              <a:gd name="T14" fmla="*/ 68 w 94"/>
                              <a:gd name="T15" fmla="*/ 38 h 120"/>
                              <a:gd name="T16" fmla="*/ 75 w 94"/>
                              <a:gd name="T17" fmla="*/ 27 h 120"/>
                              <a:gd name="T18" fmla="*/ 75 w 94"/>
                              <a:gd name="T19" fmla="*/ 42 h 120"/>
                              <a:gd name="T20" fmla="*/ 75 w 94"/>
                              <a:gd name="T21" fmla="*/ 49 h 120"/>
                              <a:gd name="T22" fmla="*/ 86 w 94"/>
                              <a:gd name="T23" fmla="*/ 42 h 120"/>
                              <a:gd name="T24" fmla="*/ 79 w 94"/>
                              <a:gd name="T25" fmla="*/ 87 h 120"/>
                              <a:gd name="T26" fmla="*/ 94 w 94"/>
                              <a:gd name="T27" fmla="*/ 105 h 120"/>
                              <a:gd name="T28" fmla="*/ 90 w 94"/>
                              <a:gd name="T29" fmla="*/ 109 h 120"/>
                              <a:gd name="T30" fmla="*/ 75 w 94"/>
                              <a:gd name="T31" fmla="*/ 105 h 120"/>
                              <a:gd name="T32" fmla="*/ 68 w 94"/>
                              <a:gd name="T33" fmla="*/ 105 h 120"/>
                              <a:gd name="T34" fmla="*/ 79 w 94"/>
                              <a:gd name="T35" fmla="*/ 117 h 120"/>
                              <a:gd name="T36" fmla="*/ 68 w 94"/>
                              <a:gd name="T37" fmla="*/ 120 h 120"/>
                              <a:gd name="T38" fmla="*/ 56 w 94"/>
                              <a:gd name="T39" fmla="*/ 117 h 120"/>
                              <a:gd name="T40" fmla="*/ 64 w 94"/>
                              <a:gd name="T41" fmla="*/ 105 h 120"/>
                              <a:gd name="T42" fmla="*/ 12 w 94"/>
                              <a:gd name="T43" fmla="*/ 98 h 120"/>
                              <a:gd name="T44" fmla="*/ 8 w 94"/>
                              <a:gd name="T45" fmla="*/ 90 h 120"/>
                              <a:gd name="T46" fmla="*/ 12 w 94"/>
                              <a:gd name="T47" fmla="*/ 79 h 120"/>
                              <a:gd name="T48" fmla="*/ 4 w 94"/>
                              <a:gd name="T49" fmla="*/ 75 h 120"/>
                              <a:gd name="T50" fmla="*/ 0 w 94"/>
                              <a:gd name="T51" fmla="*/ 60 h 120"/>
                              <a:gd name="T52" fmla="*/ 23 w 94"/>
                              <a:gd name="T53" fmla="*/ 75 h 120"/>
                              <a:gd name="T54" fmla="*/ 38 w 94"/>
                              <a:gd name="T55" fmla="*/ 72 h 120"/>
                              <a:gd name="T56" fmla="*/ 19 w 94"/>
                              <a:gd name="T57" fmla="*/ 53 h 120"/>
                              <a:gd name="T58" fmla="*/ 4 w 94"/>
                              <a:gd name="T59" fmla="*/ 53 h 120"/>
                              <a:gd name="T60" fmla="*/ 0 w 94"/>
                              <a:gd name="T61" fmla="*/ 45 h 120"/>
                              <a:gd name="T62" fmla="*/ 23 w 94"/>
                              <a:gd name="T63" fmla="*/ 38 h 120"/>
                              <a:gd name="T64" fmla="*/ 23 w 94"/>
                              <a:gd name="T65" fmla="*/ 34 h 120"/>
                              <a:gd name="T66" fmla="*/ 15 w 94"/>
                              <a:gd name="T67" fmla="*/ 30 h 120"/>
                              <a:gd name="T68" fmla="*/ 4 w 94"/>
                              <a:gd name="T69" fmla="*/ 38 h 120"/>
                              <a:gd name="T70" fmla="*/ 15 w 94"/>
                              <a:gd name="T71" fmla="*/ 27 h 120"/>
                              <a:gd name="T72" fmla="*/ 4 w 94"/>
                              <a:gd name="T73" fmla="*/ 23 h 120"/>
                              <a:gd name="T74" fmla="*/ 12 w 94"/>
                              <a:gd name="T75" fmla="*/ 19 h 120"/>
                              <a:gd name="T76" fmla="*/ 23 w 94"/>
                              <a:gd name="T77" fmla="*/ 12 h 120"/>
                              <a:gd name="T78" fmla="*/ 8 w 94"/>
                              <a:gd name="T79"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 h="120">
                                <a:moveTo>
                                  <a:pt x="8" y="19"/>
                                </a:moveTo>
                                <a:lnTo>
                                  <a:pt x="12" y="19"/>
                                </a:lnTo>
                                <a:lnTo>
                                  <a:pt x="19" y="8"/>
                                </a:lnTo>
                                <a:lnTo>
                                  <a:pt x="49" y="0"/>
                                </a:lnTo>
                                <a:lnTo>
                                  <a:pt x="49" y="19"/>
                                </a:lnTo>
                                <a:lnTo>
                                  <a:pt x="64" y="19"/>
                                </a:lnTo>
                                <a:lnTo>
                                  <a:pt x="56" y="34"/>
                                </a:lnTo>
                                <a:lnTo>
                                  <a:pt x="68" y="38"/>
                                </a:lnTo>
                                <a:lnTo>
                                  <a:pt x="75" y="27"/>
                                </a:lnTo>
                                <a:lnTo>
                                  <a:pt x="75" y="42"/>
                                </a:lnTo>
                                <a:lnTo>
                                  <a:pt x="75" y="49"/>
                                </a:lnTo>
                                <a:lnTo>
                                  <a:pt x="86" y="42"/>
                                </a:lnTo>
                                <a:lnTo>
                                  <a:pt x="79" y="87"/>
                                </a:lnTo>
                                <a:lnTo>
                                  <a:pt x="94" y="105"/>
                                </a:lnTo>
                                <a:lnTo>
                                  <a:pt x="90" y="109"/>
                                </a:lnTo>
                                <a:lnTo>
                                  <a:pt x="75" y="105"/>
                                </a:lnTo>
                                <a:lnTo>
                                  <a:pt x="68" y="105"/>
                                </a:lnTo>
                                <a:lnTo>
                                  <a:pt x="79" y="117"/>
                                </a:lnTo>
                                <a:lnTo>
                                  <a:pt x="68" y="120"/>
                                </a:lnTo>
                                <a:lnTo>
                                  <a:pt x="56" y="117"/>
                                </a:lnTo>
                                <a:lnTo>
                                  <a:pt x="64" y="105"/>
                                </a:lnTo>
                                <a:lnTo>
                                  <a:pt x="12" y="98"/>
                                </a:lnTo>
                                <a:lnTo>
                                  <a:pt x="8" y="90"/>
                                </a:lnTo>
                                <a:lnTo>
                                  <a:pt x="12" y="79"/>
                                </a:lnTo>
                                <a:lnTo>
                                  <a:pt x="4" y="75"/>
                                </a:lnTo>
                                <a:lnTo>
                                  <a:pt x="0" y="60"/>
                                </a:lnTo>
                                <a:lnTo>
                                  <a:pt x="23" y="75"/>
                                </a:lnTo>
                                <a:lnTo>
                                  <a:pt x="38" y="72"/>
                                </a:lnTo>
                                <a:lnTo>
                                  <a:pt x="19" y="53"/>
                                </a:lnTo>
                                <a:lnTo>
                                  <a:pt x="4" y="53"/>
                                </a:lnTo>
                                <a:lnTo>
                                  <a:pt x="0" y="45"/>
                                </a:lnTo>
                                <a:lnTo>
                                  <a:pt x="23" y="38"/>
                                </a:lnTo>
                                <a:lnTo>
                                  <a:pt x="23" y="34"/>
                                </a:lnTo>
                                <a:lnTo>
                                  <a:pt x="15" y="30"/>
                                </a:lnTo>
                                <a:lnTo>
                                  <a:pt x="4" y="38"/>
                                </a:lnTo>
                                <a:lnTo>
                                  <a:pt x="15" y="27"/>
                                </a:lnTo>
                                <a:lnTo>
                                  <a:pt x="4" y="23"/>
                                </a:lnTo>
                                <a:lnTo>
                                  <a:pt x="12" y="19"/>
                                </a:lnTo>
                                <a:lnTo>
                                  <a:pt x="23" y="12"/>
                                </a:lnTo>
                                <a:lnTo>
                                  <a:pt x="8" y="19"/>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1" name="Freeform 120"/>
                        <wps:cNvSpPr>
                          <a:spLocks/>
                        </wps:cNvSpPr>
                        <wps:spPr bwMode="auto">
                          <a:xfrm>
                            <a:off x="2719" y="1419"/>
                            <a:ext cx="45" cy="56"/>
                          </a:xfrm>
                          <a:custGeom>
                            <a:avLst/>
                            <a:gdLst>
                              <a:gd name="T0" fmla="*/ 11 w 45"/>
                              <a:gd name="T1" fmla="*/ 45 h 56"/>
                              <a:gd name="T2" fmla="*/ 11 w 45"/>
                              <a:gd name="T3" fmla="*/ 56 h 56"/>
                              <a:gd name="T4" fmla="*/ 26 w 45"/>
                              <a:gd name="T5" fmla="*/ 52 h 56"/>
                              <a:gd name="T6" fmla="*/ 30 w 45"/>
                              <a:gd name="T7" fmla="*/ 41 h 56"/>
                              <a:gd name="T8" fmla="*/ 30 w 45"/>
                              <a:gd name="T9" fmla="*/ 30 h 56"/>
                              <a:gd name="T10" fmla="*/ 34 w 45"/>
                              <a:gd name="T11" fmla="*/ 18 h 56"/>
                              <a:gd name="T12" fmla="*/ 45 w 45"/>
                              <a:gd name="T13" fmla="*/ 11 h 56"/>
                              <a:gd name="T14" fmla="*/ 41 w 45"/>
                              <a:gd name="T15" fmla="*/ 11 h 56"/>
                              <a:gd name="T16" fmla="*/ 38 w 45"/>
                              <a:gd name="T17" fmla="*/ 3 h 56"/>
                              <a:gd name="T18" fmla="*/ 30 w 45"/>
                              <a:gd name="T19" fmla="*/ 0 h 56"/>
                              <a:gd name="T20" fmla="*/ 26 w 45"/>
                              <a:gd name="T21" fmla="*/ 11 h 56"/>
                              <a:gd name="T22" fmla="*/ 23 w 45"/>
                              <a:gd name="T23" fmla="*/ 18 h 56"/>
                              <a:gd name="T24" fmla="*/ 8 w 45"/>
                              <a:gd name="T25" fmla="*/ 18 h 56"/>
                              <a:gd name="T26" fmla="*/ 8 w 45"/>
                              <a:gd name="T27" fmla="*/ 3 h 56"/>
                              <a:gd name="T28" fmla="*/ 0 w 45"/>
                              <a:gd name="T29" fmla="*/ 22 h 56"/>
                              <a:gd name="T30" fmla="*/ 15 w 45"/>
                              <a:gd name="T31" fmla="*/ 33 h 56"/>
                              <a:gd name="T32" fmla="*/ 15 w 45"/>
                              <a:gd name="T33" fmla="*/ 45 h 56"/>
                              <a:gd name="T34" fmla="*/ 15 w 45"/>
                              <a:gd name="T35" fmla="*/ 52 h 56"/>
                              <a:gd name="T36" fmla="*/ 11 w 45"/>
                              <a:gd name="T37"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56">
                                <a:moveTo>
                                  <a:pt x="11" y="45"/>
                                </a:moveTo>
                                <a:lnTo>
                                  <a:pt x="11" y="56"/>
                                </a:lnTo>
                                <a:lnTo>
                                  <a:pt x="26" y="52"/>
                                </a:lnTo>
                                <a:lnTo>
                                  <a:pt x="30" y="41"/>
                                </a:lnTo>
                                <a:lnTo>
                                  <a:pt x="30" y="30"/>
                                </a:lnTo>
                                <a:lnTo>
                                  <a:pt x="34" y="18"/>
                                </a:lnTo>
                                <a:lnTo>
                                  <a:pt x="45" y="11"/>
                                </a:lnTo>
                                <a:lnTo>
                                  <a:pt x="41" y="11"/>
                                </a:lnTo>
                                <a:lnTo>
                                  <a:pt x="38" y="3"/>
                                </a:lnTo>
                                <a:lnTo>
                                  <a:pt x="30" y="0"/>
                                </a:lnTo>
                                <a:lnTo>
                                  <a:pt x="26" y="11"/>
                                </a:lnTo>
                                <a:lnTo>
                                  <a:pt x="23" y="18"/>
                                </a:lnTo>
                                <a:lnTo>
                                  <a:pt x="8" y="18"/>
                                </a:lnTo>
                                <a:lnTo>
                                  <a:pt x="8" y="3"/>
                                </a:lnTo>
                                <a:lnTo>
                                  <a:pt x="0" y="22"/>
                                </a:lnTo>
                                <a:lnTo>
                                  <a:pt x="15" y="33"/>
                                </a:lnTo>
                                <a:lnTo>
                                  <a:pt x="15" y="45"/>
                                </a:lnTo>
                                <a:lnTo>
                                  <a:pt x="15" y="52"/>
                                </a:lnTo>
                                <a:lnTo>
                                  <a:pt x="11" y="45"/>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2" name="Freeform 121"/>
                        <wps:cNvSpPr>
                          <a:spLocks/>
                        </wps:cNvSpPr>
                        <wps:spPr bwMode="auto">
                          <a:xfrm>
                            <a:off x="2760" y="1437"/>
                            <a:ext cx="38" cy="45"/>
                          </a:xfrm>
                          <a:custGeom>
                            <a:avLst/>
                            <a:gdLst>
                              <a:gd name="T0" fmla="*/ 8 w 38"/>
                              <a:gd name="T1" fmla="*/ 38 h 45"/>
                              <a:gd name="T2" fmla="*/ 11 w 38"/>
                              <a:gd name="T3" fmla="*/ 27 h 45"/>
                              <a:gd name="T4" fmla="*/ 15 w 38"/>
                              <a:gd name="T5" fmla="*/ 30 h 45"/>
                              <a:gd name="T6" fmla="*/ 26 w 38"/>
                              <a:gd name="T7" fmla="*/ 23 h 45"/>
                              <a:gd name="T8" fmla="*/ 34 w 38"/>
                              <a:gd name="T9" fmla="*/ 15 h 45"/>
                              <a:gd name="T10" fmla="*/ 38 w 38"/>
                              <a:gd name="T11" fmla="*/ 12 h 45"/>
                              <a:gd name="T12" fmla="*/ 34 w 38"/>
                              <a:gd name="T13" fmla="*/ 8 h 45"/>
                              <a:gd name="T14" fmla="*/ 34 w 38"/>
                              <a:gd name="T15" fmla="*/ 4 h 45"/>
                              <a:gd name="T16" fmla="*/ 30 w 38"/>
                              <a:gd name="T17" fmla="*/ 4 h 45"/>
                              <a:gd name="T18" fmla="*/ 23 w 38"/>
                              <a:gd name="T19" fmla="*/ 0 h 45"/>
                              <a:gd name="T20" fmla="*/ 15 w 38"/>
                              <a:gd name="T21" fmla="*/ 0 h 45"/>
                              <a:gd name="T22" fmla="*/ 11 w 38"/>
                              <a:gd name="T23" fmla="*/ 4 h 45"/>
                              <a:gd name="T24" fmla="*/ 11 w 38"/>
                              <a:gd name="T25" fmla="*/ 8 h 45"/>
                              <a:gd name="T26" fmla="*/ 8 w 38"/>
                              <a:gd name="T27" fmla="*/ 15 h 45"/>
                              <a:gd name="T28" fmla="*/ 8 w 38"/>
                              <a:gd name="T29" fmla="*/ 23 h 45"/>
                              <a:gd name="T30" fmla="*/ 4 w 38"/>
                              <a:gd name="T31" fmla="*/ 27 h 45"/>
                              <a:gd name="T32" fmla="*/ 4 w 38"/>
                              <a:gd name="T33" fmla="*/ 30 h 45"/>
                              <a:gd name="T34" fmla="*/ 8 w 38"/>
                              <a:gd name="T35" fmla="*/ 30 h 45"/>
                              <a:gd name="T36" fmla="*/ 8 w 38"/>
                              <a:gd name="T37" fmla="*/ 38 h 45"/>
                              <a:gd name="T38" fmla="*/ 0 w 38"/>
                              <a:gd name="T39" fmla="*/ 45 h 45"/>
                              <a:gd name="T40" fmla="*/ 8 w 38"/>
                              <a:gd name="T41"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5">
                                <a:moveTo>
                                  <a:pt x="8" y="38"/>
                                </a:moveTo>
                                <a:lnTo>
                                  <a:pt x="11" y="27"/>
                                </a:lnTo>
                                <a:lnTo>
                                  <a:pt x="15" y="30"/>
                                </a:lnTo>
                                <a:lnTo>
                                  <a:pt x="26" y="23"/>
                                </a:lnTo>
                                <a:lnTo>
                                  <a:pt x="34" y="15"/>
                                </a:lnTo>
                                <a:lnTo>
                                  <a:pt x="38" y="12"/>
                                </a:lnTo>
                                <a:lnTo>
                                  <a:pt x="34" y="8"/>
                                </a:lnTo>
                                <a:lnTo>
                                  <a:pt x="34" y="4"/>
                                </a:lnTo>
                                <a:lnTo>
                                  <a:pt x="30" y="4"/>
                                </a:lnTo>
                                <a:lnTo>
                                  <a:pt x="23" y="0"/>
                                </a:lnTo>
                                <a:lnTo>
                                  <a:pt x="15" y="0"/>
                                </a:lnTo>
                                <a:lnTo>
                                  <a:pt x="11" y="4"/>
                                </a:lnTo>
                                <a:lnTo>
                                  <a:pt x="11" y="8"/>
                                </a:lnTo>
                                <a:lnTo>
                                  <a:pt x="8" y="15"/>
                                </a:lnTo>
                                <a:lnTo>
                                  <a:pt x="8" y="23"/>
                                </a:lnTo>
                                <a:lnTo>
                                  <a:pt x="4" y="27"/>
                                </a:lnTo>
                                <a:lnTo>
                                  <a:pt x="4" y="30"/>
                                </a:lnTo>
                                <a:lnTo>
                                  <a:pt x="8" y="30"/>
                                </a:lnTo>
                                <a:lnTo>
                                  <a:pt x="8" y="38"/>
                                </a:lnTo>
                                <a:lnTo>
                                  <a:pt x="0" y="45"/>
                                </a:lnTo>
                                <a:lnTo>
                                  <a:pt x="8" y="38"/>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3" name="Freeform 122"/>
                        <wps:cNvSpPr>
                          <a:spLocks/>
                        </wps:cNvSpPr>
                        <wps:spPr bwMode="auto">
                          <a:xfrm>
                            <a:off x="2775" y="1467"/>
                            <a:ext cx="124" cy="266"/>
                          </a:xfrm>
                          <a:custGeom>
                            <a:avLst/>
                            <a:gdLst>
                              <a:gd name="T0" fmla="*/ 0 w 124"/>
                              <a:gd name="T1" fmla="*/ 42 h 266"/>
                              <a:gd name="T2" fmla="*/ 8 w 124"/>
                              <a:gd name="T3" fmla="*/ 30 h 266"/>
                              <a:gd name="T4" fmla="*/ 19 w 124"/>
                              <a:gd name="T5" fmla="*/ 19 h 266"/>
                              <a:gd name="T6" fmla="*/ 34 w 124"/>
                              <a:gd name="T7" fmla="*/ 4 h 266"/>
                              <a:gd name="T8" fmla="*/ 45 w 124"/>
                              <a:gd name="T9" fmla="*/ 4 h 266"/>
                              <a:gd name="T10" fmla="*/ 41 w 124"/>
                              <a:gd name="T11" fmla="*/ 15 h 266"/>
                              <a:gd name="T12" fmla="*/ 30 w 124"/>
                              <a:gd name="T13" fmla="*/ 23 h 266"/>
                              <a:gd name="T14" fmla="*/ 30 w 124"/>
                              <a:gd name="T15" fmla="*/ 38 h 266"/>
                              <a:gd name="T16" fmla="*/ 26 w 124"/>
                              <a:gd name="T17" fmla="*/ 56 h 266"/>
                              <a:gd name="T18" fmla="*/ 26 w 124"/>
                              <a:gd name="T19" fmla="*/ 56 h 266"/>
                              <a:gd name="T20" fmla="*/ 41 w 124"/>
                              <a:gd name="T21" fmla="*/ 30 h 266"/>
                              <a:gd name="T22" fmla="*/ 56 w 124"/>
                              <a:gd name="T23" fmla="*/ 30 h 266"/>
                              <a:gd name="T24" fmla="*/ 68 w 124"/>
                              <a:gd name="T25" fmla="*/ 15 h 266"/>
                              <a:gd name="T26" fmla="*/ 68 w 124"/>
                              <a:gd name="T27" fmla="*/ 34 h 266"/>
                              <a:gd name="T28" fmla="*/ 68 w 124"/>
                              <a:gd name="T29" fmla="*/ 53 h 266"/>
                              <a:gd name="T30" fmla="*/ 83 w 124"/>
                              <a:gd name="T31" fmla="*/ 60 h 266"/>
                              <a:gd name="T32" fmla="*/ 101 w 124"/>
                              <a:gd name="T33" fmla="*/ 60 h 266"/>
                              <a:gd name="T34" fmla="*/ 94 w 124"/>
                              <a:gd name="T35" fmla="*/ 79 h 266"/>
                              <a:gd name="T36" fmla="*/ 86 w 124"/>
                              <a:gd name="T37" fmla="*/ 83 h 266"/>
                              <a:gd name="T38" fmla="*/ 98 w 124"/>
                              <a:gd name="T39" fmla="*/ 101 h 266"/>
                              <a:gd name="T40" fmla="*/ 112 w 124"/>
                              <a:gd name="T41" fmla="*/ 120 h 266"/>
                              <a:gd name="T42" fmla="*/ 112 w 124"/>
                              <a:gd name="T43" fmla="*/ 131 h 266"/>
                              <a:gd name="T44" fmla="*/ 105 w 124"/>
                              <a:gd name="T45" fmla="*/ 146 h 266"/>
                              <a:gd name="T46" fmla="*/ 101 w 124"/>
                              <a:gd name="T47" fmla="*/ 158 h 266"/>
                              <a:gd name="T48" fmla="*/ 105 w 124"/>
                              <a:gd name="T49" fmla="*/ 184 h 266"/>
                              <a:gd name="T50" fmla="*/ 116 w 124"/>
                              <a:gd name="T51" fmla="*/ 199 h 266"/>
                              <a:gd name="T52" fmla="*/ 120 w 124"/>
                              <a:gd name="T53" fmla="*/ 214 h 266"/>
                              <a:gd name="T54" fmla="*/ 105 w 124"/>
                              <a:gd name="T55" fmla="*/ 217 h 266"/>
                              <a:gd name="T56" fmla="*/ 101 w 124"/>
                              <a:gd name="T57" fmla="*/ 221 h 266"/>
                              <a:gd name="T58" fmla="*/ 98 w 124"/>
                              <a:gd name="T59" fmla="*/ 206 h 266"/>
                              <a:gd name="T60" fmla="*/ 90 w 124"/>
                              <a:gd name="T61" fmla="*/ 195 h 266"/>
                              <a:gd name="T62" fmla="*/ 79 w 124"/>
                              <a:gd name="T63" fmla="*/ 217 h 266"/>
                              <a:gd name="T64" fmla="*/ 86 w 124"/>
                              <a:gd name="T65" fmla="*/ 247 h 266"/>
                              <a:gd name="T66" fmla="*/ 75 w 124"/>
                              <a:gd name="T67" fmla="*/ 251 h 266"/>
                              <a:gd name="T68" fmla="*/ 56 w 124"/>
                              <a:gd name="T69" fmla="*/ 232 h 266"/>
                              <a:gd name="T70" fmla="*/ 56 w 124"/>
                              <a:gd name="T71" fmla="*/ 266 h 266"/>
                              <a:gd name="T72" fmla="*/ 49 w 124"/>
                              <a:gd name="T73" fmla="*/ 232 h 266"/>
                              <a:gd name="T74" fmla="*/ 34 w 124"/>
                              <a:gd name="T75" fmla="*/ 225 h 266"/>
                              <a:gd name="T76" fmla="*/ 30 w 124"/>
                              <a:gd name="T77" fmla="*/ 199 h 266"/>
                              <a:gd name="T78" fmla="*/ 19 w 124"/>
                              <a:gd name="T79" fmla="*/ 188 h 266"/>
                              <a:gd name="T80" fmla="*/ 38 w 124"/>
                              <a:gd name="T81" fmla="*/ 184 h 266"/>
                              <a:gd name="T82" fmla="*/ 60 w 124"/>
                              <a:gd name="T83" fmla="*/ 169 h 266"/>
                              <a:gd name="T84" fmla="*/ 71 w 124"/>
                              <a:gd name="T85" fmla="*/ 146 h 266"/>
                              <a:gd name="T86" fmla="*/ 64 w 124"/>
                              <a:gd name="T87" fmla="*/ 128 h 266"/>
                              <a:gd name="T88" fmla="*/ 68 w 124"/>
                              <a:gd name="T89" fmla="*/ 120 h 266"/>
                              <a:gd name="T90" fmla="*/ 60 w 124"/>
                              <a:gd name="T91" fmla="*/ 98 h 266"/>
                              <a:gd name="T92" fmla="*/ 53 w 124"/>
                              <a:gd name="T93" fmla="*/ 83 h 266"/>
                              <a:gd name="T94" fmla="*/ 30 w 124"/>
                              <a:gd name="T95" fmla="*/ 83 h 266"/>
                              <a:gd name="T96" fmla="*/ 19 w 124"/>
                              <a:gd name="T97" fmla="*/ 75 h 266"/>
                              <a:gd name="T98" fmla="*/ 8 w 124"/>
                              <a:gd name="T99" fmla="*/ 71 h 266"/>
                              <a:gd name="T100" fmla="*/ 15 w 124"/>
                              <a:gd name="T101" fmla="*/ 38 h 266"/>
                              <a:gd name="T102" fmla="*/ 4 w 124"/>
                              <a:gd name="T103" fmla="*/ 5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 h="266">
                                <a:moveTo>
                                  <a:pt x="4" y="53"/>
                                </a:moveTo>
                                <a:lnTo>
                                  <a:pt x="0" y="42"/>
                                </a:lnTo>
                                <a:lnTo>
                                  <a:pt x="4" y="34"/>
                                </a:lnTo>
                                <a:lnTo>
                                  <a:pt x="8" y="30"/>
                                </a:lnTo>
                                <a:lnTo>
                                  <a:pt x="15" y="27"/>
                                </a:lnTo>
                                <a:lnTo>
                                  <a:pt x="19" y="19"/>
                                </a:lnTo>
                                <a:lnTo>
                                  <a:pt x="26" y="8"/>
                                </a:lnTo>
                                <a:lnTo>
                                  <a:pt x="34" y="4"/>
                                </a:lnTo>
                                <a:lnTo>
                                  <a:pt x="41" y="0"/>
                                </a:lnTo>
                                <a:lnTo>
                                  <a:pt x="45" y="4"/>
                                </a:lnTo>
                                <a:lnTo>
                                  <a:pt x="53" y="8"/>
                                </a:lnTo>
                                <a:lnTo>
                                  <a:pt x="41" y="15"/>
                                </a:lnTo>
                                <a:lnTo>
                                  <a:pt x="38" y="19"/>
                                </a:lnTo>
                                <a:lnTo>
                                  <a:pt x="30" y="23"/>
                                </a:lnTo>
                                <a:lnTo>
                                  <a:pt x="38" y="27"/>
                                </a:lnTo>
                                <a:lnTo>
                                  <a:pt x="30" y="38"/>
                                </a:lnTo>
                                <a:lnTo>
                                  <a:pt x="30" y="42"/>
                                </a:lnTo>
                                <a:lnTo>
                                  <a:pt x="26" y="56"/>
                                </a:lnTo>
                                <a:lnTo>
                                  <a:pt x="26" y="60"/>
                                </a:lnTo>
                                <a:lnTo>
                                  <a:pt x="26" y="56"/>
                                </a:lnTo>
                                <a:lnTo>
                                  <a:pt x="30" y="49"/>
                                </a:lnTo>
                                <a:lnTo>
                                  <a:pt x="41" y="30"/>
                                </a:lnTo>
                                <a:lnTo>
                                  <a:pt x="53" y="27"/>
                                </a:lnTo>
                                <a:lnTo>
                                  <a:pt x="56" y="30"/>
                                </a:lnTo>
                                <a:lnTo>
                                  <a:pt x="64" y="12"/>
                                </a:lnTo>
                                <a:lnTo>
                                  <a:pt x="68" y="15"/>
                                </a:lnTo>
                                <a:lnTo>
                                  <a:pt x="71" y="23"/>
                                </a:lnTo>
                                <a:lnTo>
                                  <a:pt x="68" y="34"/>
                                </a:lnTo>
                                <a:lnTo>
                                  <a:pt x="64" y="38"/>
                                </a:lnTo>
                                <a:lnTo>
                                  <a:pt x="68" y="53"/>
                                </a:lnTo>
                                <a:lnTo>
                                  <a:pt x="79" y="60"/>
                                </a:lnTo>
                                <a:lnTo>
                                  <a:pt x="83" y="60"/>
                                </a:lnTo>
                                <a:lnTo>
                                  <a:pt x="86" y="53"/>
                                </a:lnTo>
                                <a:lnTo>
                                  <a:pt x="101" y="60"/>
                                </a:lnTo>
                                <a:lnTo>
                                  <a:pt x="98" y="71"/>
                                </a:lnTo>
                                <a:lnTo>
                                  <a:pt x="94" y="79"/>
                                </a:lnTo>
                                <a:lnTo>
                                  <a:pt x="83" y="86"/>
                                </a:lnTo>
                                <a:lnTo>
                                  <a:pt x="86" y="83"/>
                                </a:lnTo>
                                <a:lnTo>
                                  <a:pt x="98" y="94"/>
                                </a:lnTo>
                                <a:lnTo>
                                  <a:pt x="98" y="101"/>
                                </a:lnTo>
                                <a:lnTo>
                                  <a:pt x="105" y="105"/>
                                </a:lnTo>
                                <a:lnTo>
                                  <a:pt x="112" y="120"/>
                                </a:lnTo>
                                <a:lnTo>
                                  <a:pt x="116" y="128"/>
                                </a:lnTo>
                                <a:lnTo>
                                  <a:pt x="112" y="131"/>
                                </a:lnTo>
                                <a:lnTo>
                                  <a:pt x="101" y="135"/>
                                </a:lnTo>
                                <a:lnTo>
                                  <a:pt x="105" y="146"/>
                                </a:lnTo>
                                <a:lnTo>
                                  <a:pt x="109" y="154"/>
                                </a:lnTo>
                                <a:lnTo>
                                  <a:pt x="101" y="158"/>
                                </a:lnTo>
                                <a:lnTo>
                                  <a:pt x="112" y="173"/>
                                </a:lnTo>
                                <a:lnTo>
                                  <a:pt x="105" y="184"/>
                                </a:lnTo>
                                <a:lnTo>
                                  <a:pt x="112" y="195"/>
                                </a:lnTo>
                                <a:lnTo>
                                  <a:pt x="116" y="199"/>
                                </a:lnTo>
                                <a:lnTo>
                                  <a:pt x="124" y="210"/>
                                </a:lnTo>
                                <a:lnTo>
                                  <a:pt x="120" y="214"/>
                                </a:lnTo>
                                <a:lnTo>
                                  <a:pt x="112" y="214"/>
                                </a:lnTo>
                                <a:lnTo>
                                  <a:pt x="105" y="217"/>
                                </a:lnTo>
                                <a:lnTo>
                                  <a:pt x="98" y="225"/>
                                </a:lnTo>
                                <a:lnTo>
                                  <a:pt x="101" y="221"/>
                                </a:lnTo>
                                <a:lnTo>
                                  <a:pt x="105" y="210"/>
                                </a:lnTo>
                                <a:lnTo>
                                  <a:pt x="98" y="206"/>
                                </a:lnTo>
                                <a:lnTo>
                                  <a:pt x="90" y="199"/>
                                </a:lnTo>
                                <a:lnTo>
                                  <a:pt x="90" y="195"/>
                                </a:lnTo>
                                <a:lnTo>
                                  <a:pt x="79" y="203"/>
                                </a:lnTo>
                                <a:lnTo>
                                  <a:pt x="79" y="217"/>
                                </a:lnTo>
                                <a:lnTo>
                                  <a:pt x="83" y="236"/>
                                </a:lnTo>
                                <a:lnTo>
                                  <a:pt x="86" y="247"/>
                                </a:lnTo>
                                <a:lnTo>
                                  <a:pt x="83" y="251"/>
                                </a:lnTo>
                                <a:lnTo>
                                  <a:pt x="75" y="251"/>
                                </a:lnTo>
                                <a:lnTo>
                                  <a:pt x="68" y="244"/>
                                </a:lnTo>
                                <a:lnTo>
                                  <a:pt x="56" y="232"/>
                                </a:lnTo>
                                <a:lnTo>
                                  <a:pt x="64" y="259"/>
                                </a:lnTo>
                                <a:lnTo>
                                  <a:pt x="56" y="266"/>
                                </a:lnTo>
                                <a:lnTo>
                                  <a:pt x="49" y="247"/>
                                </a:lnTo>
                                <a:lnTo>
                                  <a:pt x="49" y="232"/>
                                </a:lnTo>
                                <a:lnTo>
                                  <a:pt x="41" y="236"/>
                                </a:lnTo>
                                <a:lnTo>
                                  <a:pt x="34" y="225"/>
                                </a:lnTo>
                                <a:lnTo>
                                  <a:pt x="34" y="206"/>
                                </a:lnTo>
                                <a:lnTo>
                                  <a:pt x="30" y="199"/>
                                </a:lnTo>
                                <a:lnTo>
                                  <a:pt x="19" y="195"/>
                                </a:lnTo>
                                <a:lnTo>
                                  <a:pt x="19" y="188"/>
                                </a:lnTo>
                                <a:lnTo>
                                  <a:pt x="26" y="176"/>
                                </a:lnTo>
                                <a:lnTo>
                                  <a:pt x="38" y="184"/>
                                </a:lnTo>
                                <a:lnTo>
                                  <a:pt x="49" y="176"/>
                                </a:lnTo>
                                <a:lnTo>
                                  <a:pt x="60" y="169"/>
                                </a:lnTo>
                                <a:lnTo>
                                  <a:pt x="68" y="158"/>
                                </a:lnTo>
                                <a:lnTo>
                                  <a:pt x="71" y="146"/>
                                </a:lnTo>
                                <a:lnTo>
                                  <a:pt x="68" y="131"/>
                                </a:lnTo>
                                <a:lnTo>
                                  <a:pt x="64" y="128"/>
                                </a:lnTo>
                                <a:lnTo>
                                  <a:pt x="60" y="128"/>
                                </a:lnTo>
                                <a:lnTo>
                                  <a:pt x="68" y="120"/>
                                </a:lnTo>
                                <a:lnTo>
                                  <a:pt x="68" y="109"/>
                                </a:lnTo>
                                <a:lnTo>
                                  <a:pt x="60" y="98"/>
                                </a:lnTo>
                                <a:lnTo>
                                  <a:pt x="60" y="94"/>
                                </a:lnTo>
                                <a:lnTo>
                                  <a:pt x="53" y="83"/>
                                </a:lnTo>
                                <a:lnTo>
                                  <a:pt x="38" y="86"/>
                                </a:lnTo>
                                <a:lnTo>
                                  <a:pt x="30" y="83"/>
                                </a:lnTo>
                                <a:lnTo>
                                  <a:pt x="26" y="79"/>
                                </a:lnTo>
                                <a:lnTo>
                                  <a:pt x="19" y="75"/>
                                </a:lnTo>
                                <a:lnTo>
                                  <a:pt x="11" y="75"/>
                                </a:lnTo>
                                <a:lnTo>
                                  <a:pt x="8" y="71"/>
                                </a:lnTo>
                                <a:lnTo>
                                  <a:pt x="15" y="53"/>
                                </a:lnTo>
                                <a:lnTo>
                                  <a:pt x="15" y="38"/>
                                </a:lnTo>
                                <a:lnTo>
                                  <a:pt x="11" y="38"/>
                                </a:lnTo>
                                <a:lnTo>
                                  <a:pt x="4" y="53"/>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4" name="Freeform 123"/>
                        <wps:cNvSpPr>
                          <a:spLocks/>
                        </wps:cNvSpPr>
                        <wps:spPr bwMode="auto">
                          <a:xfrm>
                            <a:off x="2734" y="1606"/>
                            <a:ext cx="45" cy="37"/>
                          </a:xfrm>
                          <a:custGeom>
                            <a:avLst/>
                            <a:gdLst>
                              <a:gd name="T0" fmla="*/ 8 w 45"/>
                              <a:gd name="T1" fmla="*/ 22 h 37"/>
                              <a:gd name="T2" fmla="*/ 11 w 45"/>
                              <a:gd name="T3" fmla="*/ 15 h 37"/>
                              <a:gd name="T4" fmla="*/ 15 w 45"/>
                              <a:gd name="T5" fmla="*/ 7 h 37"/>
                              <a:gd name="T6" fmla="*/ 15 w 45"/>
                              <a:gd name="T7" fmla="*/ 4 h 37"/>
                              <a:gd name="T8" fmla="*/ 23 w 45"/>
                              <a:gd name="T9" fmla="*/ 0 h 37"/>
                              <a:gd name="T10" fmla="*/ 26 w 45"/>
                              <a:gd name="T11" fmla="*/ 7 h 37"/>
                              <a:gd name="T12" fmla="*/ 30 w 45"/>
                              <a:gd name="T13" fmla="*/ 15 h 37"/>
                              <a:gd name="T14" fmla="*/ 41 w 45"/>
                              <a:gd name="T15" fmla="*/ 19 h 37"/>
                              <a:gd name="T16" fmla="*/ 45 w 45"/>
                              <a:gd name="T17" fmla="*/ 26 h 37"/>
                              <a:gd name="T18" fmla="*/ 41 w 45"/>
                              <a:gd name="T19" fmla="*/ 34 h 37"/>
                              <a:gd name="T20" fmla="*/ 37 w 45"/>
                              <a:gd name="T21" fmla="*/ 30 h 37"/>
                              <a:gd name="T22" fmla="*/ 34 w 45"/>
                              <a:gd name="T23" fmla="*/ 26 h 37"/>
                              <a:gd name="T24" fmla="*/ 23 w 45"/>
                              <a:gd name="T25" fmla="*/ 30 h 37"/>
                              <a:gd name="T26" fmla="*/ 19 w 45"/>
                              <a:gd name="T27" fmla="*/ 37 h 37"/>
                              <a:gd name="T28" fmla="*/ 8 w 45"/>
                              <a:gd name="T29" fmla="*/ 34 h 37"/>
                              <a:gd name="T30" fmla="*/ 11 w 45"/>
                              <a:gd name="T31" fmla="*/ 26 h 37"/>
                              <a:gd name="T32" fmla="*/ 11 w 45"/>
                              <a:gd name="T33" fmla="*/ 22 h 37"/>
                              <a:gd name="T34" fmla="*/ 0 w 45"/>
                              <a:gd name="T35" fmla="*/ 19 h 37"/>
                              <a:gd name="T36" fmla="*/ 11 w 45"/>
                              <a:gd name="T37" fmla="*/ 15 h 37"/>
                              <a:gd name="T38" fmla="*/ 8 w 45"/>
                              <a:gd name="T3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37">
                                <a:moveTo>
                                  <a:pt x="8" y="22"/>
                                </a:moveTo>
                                <a:lnTo>
                                  <a:pt x="11" y="15"/>
                                </a:lnTo>
                                <a:lnTo>
                                  <a:pt x="15" y="7"/>
                                </a:lnTo>
                                <a:lnTo>
                                  <a:pt x="15" y="4"/>
                                </a:lnTo>
                                <a:lnTo>
                                  <a:pt x="23" y="0"/>
                                </a:lnTo>
                                <a:lnTo>
                                  <a:pt x="26" y="7"/>
                                </a:lnTo>
                                <a:lnTo>
                                  <a:pt x="30" y="15"/>
                                </a:lnTo>
                                <a:lnTo>
                                  <a:pt x="41" y="19"/>
                                </a:lnTo>
                                <a:lnTo>
                                  <a:pt x="45" y="26"/>
                                </a:lnTo>
                                <a:lnTo>
                                  <a:pt x="41" y="34"/>
                                </a:lnTo>
                                <a:lnTo>
                                  <a:pt x="37" y="30"/>
                                </a:lnTo>
                                <a:lnTo>
                                  <a:pt x="34" y="26"/>
                                </a:lnTo>
                                <a:lnTo>
                                  <a:pt x="23" y="30"/>
                                </a:lnTo>
                                <a:lnTo>
                                  <a:pt x="19" y="37"/>
                                </a:lnTo>
                                <a:lnTo>
                                  <a:pt x="8" y="34"/>
                                </a:lnTo>
                                <a:lnTo>
                                  <a:pt x="11" y="26"/>
                                </a:lnTo>
                                <a:lnTo>
                                  <a:pt x="11" y="22"/>
                                </a:lnTo>
                                <a:lnTo>
                                  <a:pt x="0" y="19"/>
                                </a:lnTo>
                                <a:lnTo>
                                  <a:pt x="11" y="15"/>
                                </a:lnTo>
                                <a:lnTo>
                                  <a:pt x="8" y="22"/>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5" name="Freeform 124"/>
                        <wps:cNvSpPr>
                          <a:spLocks/>
                        </wps:cNvSpPr>
                        <wps:spPr bwMode="auto">
                          <a:xfrm>
                            <a:off x="2382" y="1355"/>
                            <a:ext cx="461" cy="517"/>
                          </a:xfrm>
                          <a:custGeom>
                            <a:avLst/>
                            <a:gdLst>
                              <a:gd name="T0" fmla="*/ 109 w 461"/>
                              <a:gd name="T1" fmla="*/ 37 h 517"/>
                              <a:gd name="T2" fmla="*/ 135 w 461"/>
                              <a:gd name="T3" fmla="*/ 37 h 517"/>
                              <a:gd name="T4" fmla="*/ 128 w 461"/>
                              <a:gd name="T5" fmla="*/ 52 h 517"/>
                              <a:gd name="T6" fmla="*/ 169 w 461"/>
                              <a:gd name="T7" fmla="*/ 52 h 517"/>
                              <a:gd name="T8" fmla="*/ 184 w 461"/>
                              <a:gd name="T9" fmla="*/ 71 h 517"/>
                              <a:gd name="T10" fmla="*/ 214 w 461"/>
                              <a:gd name="T11" fmla="*/ 94 h 517"/>
                              <a:gd name="T12" fmla="*/ 232 w 461"/>
                              <a:gd name="T13" fmla="*/ 116 h 517"/>
                              <a:gd name="T14" fmla="*/ 236 w 461"/>
                              <a:gd name="T15" fmla="*/ 135 h 517"/>
                              <a:gd name="T16" fmla="*/ 262 w 461"/>
                              <a:gd name="T17" fmla="*/ 161 h 517"/>
                              <a:gd name="T18" fmla="*/ 270 w 461"/>
                              <a:gd name="T19" fmla="*/ 142 h 517"/>
                              <a:gd name="T20" fmla="*/ 296 w 461"/>
                              <a:gd name="T21" fmla="*/ 161 h 517"/>
                              <a:gd name="T22" fmla="*/ 322 w 461"/>
                              <a:gd name="T23" fmla="*/ 187 h 517"/>
                              <a:gd name="T24" fmla="*/ 326 w 461"/>
                              <a:gd name="T25" fmla="*/ 198 h 517"/>
                              <a:gd name="T26" fmla="*/ 356 w 461"/>
                              <a:gd name="T27" fmla="*/ 180 h 517"/>
                              <a:gd name="T28" fmla="*/ 356 w 461"/>
                              <a:gd name="T29" fmla="*/ 150 h 517"/>
                              <a:gd name="T30" fmla="*/ 363 w 461"/>
                              <a:gd name="T31" fmla="*/ 120 h 517"/>
                              <a:gd name="T32" fmla="*/ 375 w 461"/>
                              <a:gd name="T33" fmla="*/ 120 h 517"/>
                              <a:gd name="T34" fmla="*/ 375 w 461"/>
                              <a:gd name="T35" fmla="*/ 154 h 517"/>
                              <a:gd name="T36" fmla="*/ 371 w 461"/>
                              <a:gd name="T37" fmla="*/ 176 h 517"/>
                              <a:gd name="T38" fmla="*/ 378 w 461"/>
                              <a:gd name="T39" fmla="*/ 183 h 517"/>
                              <a:gd name="T40" fmla="*/ 371 w 461"/>
                              <a:gd name="T41" fmla="*/ 221 h 517"/>
                              <a:gd name="T42" fmla="*/ 404 w 461"/>
                              <a:gd name="T43" fmla="*/ 202 h 517"/>
                              <a:gd name="T44" fmla="*/ 412 w 461"/>
                              <a:gd name="T45" fmla="*/ 221 h 517"/>
                              <a:gd name="T46" fmla="*/ 378 w 461"/>
                              <a:gd name="T47" fmla="*/ 243 h 517"/>
                              <a:gd name="T48" fmla="*/ 348 w 461"/>
                              <a:gd name="T49" fmla="*/ 247 h 517"/>
                              <a:gd name="T50" fmla="*/ 322 w 461"/>
                              <a:gd name="T51" fmla="*/ 277 h 517"/>
                              <a:gd name="T52" fmla="*/ 288 w 461"/>
                              <a:gd name="T53" fmla="*/ 292 h 517"/>
                              <a:gd name="T54" fmla="*/ 270 w 461"/>
                              <a:gd name="T55" fmla="*/ 326 h 517"/>
                              <a:gd name="T56" fmla="*/ 288 w 461"/>
                              <a:gd name="T57" fmla="*/ 344 h 517"/>
                              <a:gd name="T58" fmla="*/ 303 w 461"/>
                              <a:gd name="T59" fmla="*/ 374 h 517"/>
                              <a:gd name="T60" fmla="*/ 311 w 461"/>
                              <a:gd name="T61" fmla="*/ 412 h 517"/>
                              <a:gd name="T62" fmla="*/ 337 w 461"/>
                              <a:gd name="T63" fmla="*/ 431 h 517"/>
                              <a:gd name="T64" fmla="*/ 367 w 461"/>
                              <a:gd name="T65" fmla="*/ 401 h 517"/>
                              <a:gd name="T66" fmla="*/ 382 w 461"/>
                              <a:gd name="T67" fmla="*/ 352 h 517"/>
                              <a:gd name="T68" fmla="*/ 397 w 461"/>
                              <a:gd name="T69" fmla="*/ 326 h 517"/>
                              <a:gd name="T70" fmla="*/ 423 w 461"/>
                              <a:gd name="T71" fmla="*/ 352 h 517"/>
                              <a:gd name="T72" fmla="*/ 427 w 461"/>
                              <a:gd name="T73" fmla="*/ 404 h 517"/>
                              <a:gd name="T74" fmla="*/ 449 w 461"/>
                              <a:gd name="T75" fmla="*/ 401 h 517"/>
                              <a:gd name="T76" fmla="*/ 449 w 461"/>
                              <a:gd name="T77" fmla="*/ 434 h 517"/>
                              <a:gd name="T78" fmla="*/ 449 w 461"/>
                              <a:gd name="T79" fmla="*/ 464 h 517"/>
                              <a:gd name="T80" fmla="*/ 457 w 461"/>
                              <a:gd name="T81" fmla="*/ 509 h 517"/>
                              <a:gd name="T82" fmla="*/ 412 w 461"/>
                              <a:gd name="T83" fmla="*/ 517 h 517"/>
                              <a:gd name="T84" fmla="*/ 288 w 461"/>
                              <a:gd name="T85" fmla="*/ 517 h 517"/>
                              <a:gd name="T86" fmla="*/ 285 w 461"/>
                              <a:gd name="T87" fmla="*/ 483 h 517"/>
                              <a:gd name="T88" fmla="*/ 64 w 461"/>
                              <a:gd name="T89" fmla="*/ 326 h 517"/>
                              <a:gd name="T90" fmla="*/ 53 w 461"/>
                              <a:gd name="T91" fmla="*/ 277 h 517"/>
                              <a:gd name="T92" fmla="*/ 45 w 461"/>
                              <a:gd name="T93" fmla="*/ 187 h 517"/>
                              <a:gd name="T94" fmla="*/ 68 w 461"/>
                              <a:gd name="T95" fmla="*/ 19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1" h="517">
                                <a:moveTo>
                                  <a:pt x="86" y="26"/>
                                </a:moveTo>
                                <a:lnTo>
                                  <a:pt x="94" y="26"/>
                                </a:lnTo>
                                <a:lnTo>
                                  <a:pt x="98" y="26"/>
                                </a:lnTo>
                                <a:lnTo>
                                  <a:pt x="109" y="37"/>
                                </a:lnTo>
                                <a:lnTo>
                                  <a:pt x="113" y="45"/>
                                </a:lnTo>
                                <a:lnTo>
                                  <a:pt x="124" y="41"/>
                                </a:lnTo>
                                <a:lnTo>
                                  <a:pt x="131" y="37"/>
                                </a:lnTo>
                                <a:lnTo>
                                  <a:pt x="135" y="37"/>
                                </a:lnTo>
                                <a:lnTo>
                                  <a:pt x="142" y="41"/>
                                </a:lnTo>
                                <a:lnTo>
                                  <a:pt x="131" y="45"/>
                                </a:lnTo>
                                <a:lnTo>
                                  <a:pt x="128" y="49"/>
                                </a:lnTo>
                                <a:lnTo>
                                  <a:pt x="128" y="52"/>
                                </a:lnTo>
                                <a:lnTo>
                                  <a:pt x="142" y="52"/>
                                </a:lnTo>
                                <a:lnTo>
                                  <a:pt x="150" y="52"/>
                                </a:lnTo>
                                <a:lnTo>
                                  <a:pt x="161" y="52"/>
                                </a:lnTo>
                                <a:lnTo>
                                  <a:pt x="169" y="52"/>
                                </a:lnTo>
                                <a:lnTo>
                                  <a:pt x="180" y="52"/>
                                </a:lnTo>
                                <a:lnTo>
                                  <a:pt x="184" y="52"/>
                                </a:lnTo>
                                <a:lnTo>
                                  <a:pt x="180" y="60"/>
                                </a:lnTo>
                                <a:lnTo>
                                  <a:pt x="184" y="71"/>
                                </a:lnTo>
                                <a:lnTo>
                                  <a:pt x="191" y="67"/>
                                </a:lnTo>
                                <a:lnTo>
                                  <a:pt x="199" y="67"/>
                                </a:lnTo>
                                <a:lnTo>
                                  <a:pt x="202" y="79"/>
                                </a:lnTo>
                                <a:lnTo>
                                  <a:pt x="214" y="94"/>
                                </a:lnTo>
                                <a:lnTo>
                                  <a:pt x="210" y="97"/>
                                </a:lnTo>
                                <a:lnTo>
                                  <a:pt x="217" y="101"/>
                                </a:lnTo>
                                <a:lnTo>
                                  <a:pt x="229" y="109"/>
                                </a:lnTo>
                                <a:lnTo>
                                  <a:pt x="232" y="116"/>
                                </a:lnTo>
                                <a:lnTo>
                                  <a:pt x="229" y="124"/>
                                </a:lnTo>
                                <a:lnTo>
                                  <a:pt x="229" y="131"/>
                                </a:lnTo>
                                <a:lnTo>
                                  <a:pt x="236" y="135"/>
                                </a:lnTo>
                                <a:lnTo>
                                  <a:pt x="232" y="139"/>
                                </a:lnTo>
                                <a:lnTo>
                                  <a:pt x="247" y="142"/>
                                </a:lnTo>
                                <a:lnTo>
                                  <a:pt x="255" y="154"/>
                                </a:lnTo>
                                <a:lnTo>
                                  <a:pt x="262" y="161"/>
                                </a:lnTo>
                                <a:lnTo>
                                  <a:pt x="262" y="154"/>
                                </a:lnTo>
                                <a:lnTo>
                                  <a:pt x="270" y="150"/>
                                </a:lnTo>
                                <a:lnTo>
                                  <a:pt x="273" y="146"/>
                                </a:lnTo>
                                <a:lnTo>
                                  <a:pt x="270" y="142"/>
                                </a:lnTo>
                                <a:lnTo>
                                  <a:pt x="281" y="142"/>
                                </a:lnTo>
                                <a:lnTo>
                                  <a:pt x="288" y="142"/>
                                </a:lnTo>
                                <a:lnTo>
                                  <a:pt x="288" y="154"/>
                                </a:lnTo>
                                <a:lnTo>
                                  <a:pt x="296" y="161"/>
                                </a:lnTo>
                                <a:lnTo>
                                  <a:pt x="296" y="165"/>
                                </a:lnTo>
                                <a:lnTo>
                                  <a:pt x="303" y="168"/>
                                </a:lnTo>
                                <a:lnTo>
                                  <a:pt x="311" y="180"/>
                                </a:lnTo>
                                <a:lnTo>
                                  <a:pt x="322" y="187"/>
                                </a:lnTo>
                                <a:lnTo>
                                  <a:pt x="330" y="183"/>
                                </a:lnTo>
                                <a:lnTo>
                                  <a:pt x="337" y="187"/>
                                </a:lnTo>
                                <a:lnTo>
                                  <a:pt x="326" y="191"/>
                                </a:lnTo>
                                <a:lnTo>
                                  <a:pt x="326" y="198"/>
                                </a:lnTo>
                                <a:lnTo>
                                  <a:pt x="333" y="195"/>
                                </a:lnTo>
                                <a:lnTo>
                                  <a:pt x="345" y="187"/>
                                </a:lnTo>
                                <a:lnTo>
                                  <a:pt x="352" y="183"/>
                                </a:lnTo>
                                <a:lnTo>
                                  <a:pt x="356" y="180"/>
                                </a:lnTo>
                                <a:lnTo>
                                  <a:pt x="352" y="168"/>
                                </a:lnTo>
                                <a:lnTo>
                                  <a:pt x="363" y="165"/>
                                </a:lnTo>
                                <a:lnTo>
                                  <a:pt x="352" y="154"/>
                                </a:lnTo>
                                <a:lnTo>
                                  <a:pt x="356" y="150"/>
                                </a:lnTo>
                                <a:lnTo>
                                  <a:pt x="352" y="139"/>
                                </a:lnTo>
                                <a:lnTo>
                                  <a:pt x="356" y="135"/>
                                </a:lnTo>
                                <a:lnTo>
                                  <a:pt x="367" y="124"/>
                                </a:lnTo>
                                <a:lnTo>
                                  <a:pt x="363" y="120"/>
                                </a:lnTo>
                                <a:lnTo>
                                  <a:pt x="371" y="112"/>
                                </a:lnTo>
                                <a:lnTo>
                                  <a:pt x="375" y="120"/>
                                </a:lnTo>
                                <a:lnTo>
                                  <a:pt x="378" y="116"/>
                                </a:lnTo>
                                <a:lnTo>
                                  <a:pt x="375" y="120"/>
                                </a:lnTo>
                                <a:lnTo>
                                  <a:pt x="378" y="127"/>
                                </a:lnTo>
                                <a:lnTo>
                                  <a:pt x="375" y="142"/>
                                </a:lnTo>
                                <a:lnTo>
                                  <a:pt x="371" y="146"/>
                                </a:lnTo>
                                <a:lnTo>
                                  <a:pt x="375" y="154"/>
                                </a:lnTo>
                                <a:lnTo>
                                  <a:pt x="371" y="157"/>
                                </a:lnTo>
                                <a:lnTo>
                                  <a:pt x="371" y="165"/>
                                </a:lnTo>
                                <a:lnTo>
                                  <a:pt x="367" y="172"/>
                                </a:lnTo>
                                <a:lnTo>
                                  <a:pt x="371" y="176"/>
                                </a:lnTo>
                                <a:lnTo>
                                  <a:pt x="371" y="180"/>
                                </a:lnTo>
                                <a:lnTo>
                                  <a:pt x="371" y="191"/>
                                </a:lnTo>
                                <a:lnTo>
                                  <a:pt x="367" y="195"/>
                                </a:lnTo>
                                <a:lnTo>
                                  <a:pt x="378" y="183"/>
                                </a:lnTo>
                                <a:lnTo>
                                  <a:pt x="389" y="180"/>
                                </a:lnTo>
                                <a:lnTo>
                                  <a:pt x="389" y="195"/>
                                </a:lnTo>
                                <a:lnTo>
                                  <a:pt x="378" y="198"/>
                                </a:lnTo>
                                <a:lnTo>
                                  <a:pt x="371" y="221"/>
                                </a:lnTo>
                                <a:lnTo>
                                  <a:pt x="382" y="225"/>
                                </a:lnTo>
                                <a:lnTo>
                                  <a:pt x="393" y="213"/>
                                </a:lnTo>
                                <a:lnTo>
                                  <a:pt x="401" y="213"/>
                                </a:lnTo>
                                <a:lnTo>
                                  <a:pt x="404" y="202"/>
                                </a:lnTo>
                                <a:lnTo>
                                  <a:pt x="408" y="191"/>
                                </a:lnTo>
                                <a:lnTo>
                                  <a:pt x="412" y="191"/>
                                </a:lnTo>
                                <a:lnTo>
                                  <a:pt x="419" y="210"/>
                                </a:lnTo>
                                <a:lnTo>
                                  <a:pt x="412" y="221"/>
                                </a:lnTo>
                                <a:lnTo>
                                  <a:pt x="408" y="228"/>
                                </a:lnTo>
                                <a:lnTo>
                                  <a:pt x="404" y="240"/>
                                </a:lnTo>
                                <a:lnTo>
                                  <a:pt x="389" y="247"/>
                                </a:lnTo>
                                <a:lnTo>
                                  <a:pt x="378" y="243"/>
                                </a:lnTo>
                                <a:lnTo>
                                  <a:pt x="378" y="232"/>
                                </a:lnTo>
                                <a:lnTo>
                                  <a:pt x="363" y="247"/>
                                </a:lnTo>
                                <a:lnTo>
                                  <a:pt x="348" y="240"/>
                                </a:lnTo>
                                <a:lnTo>
                                  <a:pt x="348" y="247"/>
                                </a:lnTo>
                                <a:lnTo>
                                  <a:pt x="341" y="262"/>
                                </a:lnTo>
                                <a:lnTo>
                                  <a:pt x="330" y="273"/>
                                </a:lnTo>
                                <a:lnTo>
                                  <a:pt x="326" y="281"/>
                                </a:lnTo>
                                <a:lnTo>
                                  <a:pt x="322" y="277"/>
                                </a:lnTo>
                                <a:lnTo>
                                  <a:pt x="315" y="281"/>
                                </a:lnTo>
                                <a:lnTo>
                                  <a:pt x="307" y="285"/>
                                </a:lnTo>
                                <a:lnTo>
                                  <a:pt x="296" y="288"/>
                                </a:lnTo>
                                <a:lnTo>
                                  <a:pt x="288" y="292"/>
                                </a:lnTo>
                                <a:lnTo>
                                  <a:pt x="285" y="296"/>
                                </a:lnTo>
                                <a:lnTo>
                                  <a:pt x="281" y="307"/>
                                </a:lnTo>
                                <a:lnTo>
                                  <a:pt x="277" y="315"/>
                                </a:lnTo>
                                <a:lnTo>
                                  <a:pt x="270" y="326"/>
                                </a:lnTo>
                                <a:lnTo>
                                  <a:pt x="288" y="322"/>
                                </a:lnTo>
                                <a:lnTo>
                                  <a:pt x="273" y="337"/>
                                </a:lnTo>
                                <a:lnTo>
                                  <a:pt x="285" y="341"/>
                                </a:lnTo>
                                <a:lnTo>
                                  <a:pt x="288" y="344"/>
                                </a:lnTo>
                                <a:lnTo>
                                  <a:pt x="296" y="352"/>
                                </a:lnTo>
                                <a:lnTo>
                                  <a:pt x="292" y="356"/>
                                </a:lnTo>
                                <a:lnTo>
                                  <a:pt x="296" y="363"/>
                                </a:lnTo>
                                <a:lnTo>
                                  <a:pt x="303" y="374"/>
                                </a:lnTo>
                                <a:lnTo>
                                  <a:pt x="315" y="382"/>
                                </a:lnTo>
                                <a:lnTo>
                                  <a:pt x="318" y="386"/>
                                </a:lnTo>
                                <a:lnTo>
                                  <a:pt x="318" y="401"/>
                                </a:lnTo>
                                <a:lnTo>
                                  <a:pt x="311" y="412"/>
                                </a:lnTo>
                                <a:lnTo>
                                  <a:pt x="318" y="423"/>
                                </a:lnTo>
                                <a:lnTo>
                                  <a:pt x="330" y="419"/>
                                </a:lnTo>
                                <a:lnTo>
                                  <a:pt x="322" y="434"/>
                                </a:lnTo>
                                <a:lnTo>
                                  <a:pt x="337" y="431"/>
                                </a:lnTo>
                                <a:lnTo>
                                  <a:pt x="341" y="416"/>
                                </a:lnTo>
                                <a:lnTo>
                                  <a:pt x="348" y="408"/>
                                </a:lnTo>
                                <a:lnTo>
                                  <a:pt x="360" y="408"/>
                                </a:lnTo>
                                <a:lnTo>
                                  <a:pt x="367" y="401"/>
                                </a:lnTo>
                                <a:lnTo>
                                  <a:pt x="367" y="389"/>
                                </a:lnTo>
                                <a:lnTo>
                                  <a:pt x="367" y="374"/>
                                </a:lnTo>
                                <a:lnTo>
                                  <a:pt x="367" y="367"/>
                                </a:lnTo>
                                <a:lnTo>
                                  <a:pt x="382" y="352"/>
                                </a:lnTo>
                                <a:lnTo>
                                  <a:pt x="382" y="348"/>
                                </a:lnTo>
                                <a:lnTo>
                                  <a:pt x="378" y="341"/>
                                </a:lnTo>
                                <a:lnTo>
                                  <a:pt x="386" y="329"/>
                                </a:lnTo>
                                <a:lnTo>
                                  <a:pt x="397" y="326"/>
                                </a:lnTo>
                                <a:lnTo>
                                  <a:pt x="404" y="341"/>
                                </a:lnTo>
                                <a:lnTo>
                                  <a:pt x="408" y="333"/>
                                </a:lnTo>
                                <a:lnTo>
                                  <a:pt x="416" y="348"/>
                                </a:lnTo>
                                <a:lnTo>
                                  <a:pt x="423" y="352"/>
                                </a:lnTo>
                                <a:lnTo>
                                  <a:pt x="423" y="367"/>
                                </a:lnTo>
                                <a:lnTo>
                                  <a:pt x="419" y="382"/>
                                </a:lnTo>
                                <a:lnTo>
                                  <a:pt x="416" y="397"/>
                                </a:lnTo>
                                <a:lnTo>
                                  <a:pt x="427" y="404"/>
                                </a:lnTo>
                                <a:lnTo>
                                  <a:pt x="431" y="401"/>
                                </a:lnTo>
                                <a:lnTo>
                                  <a:pt x="446" y="393"/>
                                </a:lnTo>
                                <a:lnTo>
                                  <a:pt x="457" y="389"/>
                                </a:lnTo>
                                <a:lnTo>
                                  <a:pt x="449" y="401"/>
                                </a:lnTo>
                                <a:lnTo>
                                  <a:pt x="453" y="404"/>
                                </a:lnTo>
                                <a:lnTo>
                                  <a:pt x="453" y="412"/>
                                </a:lnTo>
                                <a:lnTo>
                                  <a:pt x="446" y="427"/>
                                </a:lnTo>
                                <a:lnTo>
                                  <a:pt x="449" y="434"/>
                                </a:lnTo>
                                <a:lnTo>
                                  <a:pt x="446" y="446"/>
                                </a:lnTo>
                                <a:lnTo>
                                  <a:pt x="449" y="457"/>
                                </a:lnTo>
                                <a:lnTo>
                                  <a:pt x="449" y="464"/>
                                </a:lnTo>
                                <a:lnTo>
                                  <a:pt x="457" y="472"/>
                                </a:lnTo>
                                <a:lnTo>
                                  <a:pt x="446" y="483"/>
                                </a:lnTo>
                                <a:lnTo>
                                  <a:pt x="461" y="490"/>
                                </a:lnTo>
                                <a:lnTo>
                                  <a:pt x="457" y="509"/>
                                </a:lnTo>
                                <a:lnTo>
                                  <a:pt x="442" y="509"/>
                                </a:lnTo>
                                <a:lnTo>
                                  <a:pt x="427" y="509"/>
                                </a:lnTo>
                                <a:lnTo>
                                  <a:pt x="423" y="517"/>
                                </a:lnTo>
                                <a:lnTo>
                                  <a:pt x="412" y="517"/>
                                </a:lnTo>
                                <a:lnTo>
                                  <a:pt x="389" y="498"/>
                                </a:lnTo>
                                <a:lnTo>
                                  <a:pt x="367" y="502"/>
                                </a:lnTo>
                                <a:lnTo>
                                  <a:pt x="315" y="513"/>
                                </a:lnTo>
                                <a:lnTo>
                                  <a:pt x="288" y="517"/>
                                </a:lnTo>
                                <a:lnTo>
                                  <a:pt x="311" y="498"/>
                                </a:lnTo>
                                <a:lnTo>
                                  <a:pt x="296" y="498"/>
                                </a:lnTo>
                                <a:lnTo>
                                  <a:pt x="285" y="502"/>
                                </a:lnTo>
                                <a:lnTo>
                                  <a:pt x="285" y="483"/>
                                </a:lnTo>
                                <a:lnTo>
                                  <a:pt x="273" y="487"/>
                                </a:lnTo>
                                <a:lnTo>
                                  <a:pt x="292" y="472"/>
                                </a:lnTo>
                                <a:lnTo>
                                  <a:pt x="270" y="457"/>
                                </a:lnTo>
                                <a:lnTo>
                                  <a:pt x="64" y="326"/>
                                </a:lnTo>
                                <a:lnTo>
                                  <a:pt x="60" y="326"/>
                                </a:lnTo>
                                <a:lnTo>
                                  <a:pt x="60" y="318"/>
                                </a:lnTo>
                                <a:lnTo>
                                  <a:pt x="49" y="292"/>
                                </a:lnTo>
                                <a:lnTo>
                                  <a:pt x="53" y="277"/>
                                </a:lnTo>
                                <a:lnTo>
                                  <a:pt x="53" y="262"/>
                                </a:lnTo>
                                <a:lnTo>
                                  <a:pt x="53" y="228"/>
                                </a:lnTo>
                                <a:lnTo>
                                  <a:pt x="45" y="217"/>
                                </a:lnTo>
                                <a:lnTo>
                                  <a:pt x="45" y="187"/>
                                </a:lnTo>
                                <a:lnTo>
                                  <a:pt x="8" y="161"/>
                                </a:lnTo>
                                <a:lnTo>
                                  <a:pt x="0" y="135"/>
                                </a:lnTo>
                                <a:lnTo>
                                  <a:pt x="64" y="0"/>
                                </a:lnTo>
                                <a:lnTo>
                                  <a:pt x="68" y="19"/>
                                </a:lnTo>
                                <a:lnTo>
                                  <a:pt x="86" y="26"/>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6" name="Freeform 125"/>
                        <wps:cNvSpPr>
                          <a:spLocks/>
                        </wps:cNvSpPr>
                        <wps:spPr bwMode="auto">
                          <a:xfrm>
                            <a:off x="2229" y="1509"/>
                            <a:ext cx="22" cy="14"/>
                          </a:xfrm>
                          <a:custGeom>
                            <a:avLst/>
                            <a:gdLst>
                              <a:gd name="T0" fmla="*/ 7 w 22"/>
                              <a:gd name="T1" fmla="*/ 7 h 14"/>
                              <a:gd name="T2" fmla="*/ 0 w 22"/>
                              <a:gd name="T3" fmla="*/ 11 h 14"/>
                              <a:gd name="T4" fmla="*/ 11 w 22"/>
                              <a:gd name="T5" fmla="*/ 14 h 14"/>
                              <a:gd name="T6" fmla="*/ 22 w 22"/>
                              <a:gd name="T7" fmla="*/ 7 h 14"/>
                              <a:gd name="T8" fmla="*/ 19 w 22"/>
                              <a:gd name="T9" fmla="*/ 0 h 14"/>
                              <a:gd name="T10" fmla="*/ 7 w 22"/>
                              <a:gd name="T11" fmla="*/ 7 h 14"/>
                            </a:gdLst>
                            <a:ahLst/>
                            <a:cxnLst>
                              <a:cxn ang="0">
                                <a:pos x="T0" y="T1"/>
                              </a:cxn>
                              <a:cxn ang="0">
                                <a:pos x="T2" y="T3"/>
                              </a:cxn>
                              <a:cxn ang="0">
                                <a:pos x="T4" y="T5"/>
                              </a:cxn>
                              <a:cxn ang="0">
                                <a:pos x="T6" y="T7"/>
                              </a:cxn>
                              <a:cxn ang="0">
                                <a:pos x="T8" y="T9"/>
                              </a:cxn>
                              <a:cxn ang="0">
                                <a:pos x="T10" y="T11"/>
                              </a:cxn>
                            </a:cxnLst>
                            <a:rect l="0" t="0" r="r" b="b"/>
                            <a:pathLst>
                              <a:path w="22" h="14">
                                <a:moveTo>
                                  <a:pt x="7" y="7"/>
                                </a:moveTo>
                                <a:lnTo>
                                  <a:pt x="0" y="11"/>
                                </a:lnTo>
                                <a:lnTo>
                                  <a:pt x="11" y="14"/>
                                </a:lnTo>
                                <a:lnTo>
                                  <a:pt x="22" y="7"/>
                                </a:lnTo>
                                <a:lnTo>
                                  <a:pt x="19" y="0"/>
                                </a:lnTo>
                                <a:lnTo>
                                  <a:pt x="7" y="7"/>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s:wsp>
                        <wps:cNvPr id="607" name="Line 126"/>
                        <wps:cNvCnPr>
                          <a:cxnSpLocks noChangeShapeType="1"/>
                        </wps:cNvCnPr>
                        <wps:spPr bwMode="auto">
                          <a:xfrm>
                            <a:off x="2435" y="1849"/>
                            <a:ext cx="75" cy="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8" name="Freeform 127"/>
                        <wps:cNvSpPr>
                          <a:spLocks/>
                        </wps:cNvSpPr>
                        <wps:spPr bwMode="auto">
                          <a:xfrm>
                            <a:off x="2259" y="1303"/>
                            <a:ext cx="191" cy="254"/>
                          </a:xfrm>
                          <a:custGeom>
                            <a:avLst/>
                            <a:gdLst>
                              <a:gd name="T0" fmla="*/ 176 w 191"/>
                              <a:gd name="T1" fmla="*/ 247 h 254"/>
                              <a:gd name="T2" fmla="*/ 134 w 191"/>
                              <a:gd name="T3" fmla="*/ 209 h 254"/>
                              <a:gd name="T4" fmla="*/ 127 w 191"/>
                              <a:gd name="T5" fmla="*/ 183 h 254"/>
                              <a:gd name="T6" fmla="*/ 172 w 191"/>
                              <a:gd name="T7" fmla="*/ 37 h 254"/>
                              <a:gd name="T8" fmla="*/ 168 w 191"/>
                              <a:gd name="T9" fmla="*/ 22 h 254"/>
                              <a:gd name="T10" fmla="*/ 146 w 191"/>
                              <a:gd name="T11" fmla="*/ 3 h 254"/>
                              <a:gd name="T12" fmla="*/ 127 w 191"/>
                              <a:gd name="T13" fmla="*/ 0 h 254"/>
                              <a:gd name="T14" fmla="*/ 108 w 191"/>
                              <a:gd name="T15" fmla="*/ 11 h 254"/>
                              <a:gd name="T16" fmla="*/ 82 w 191"/>
                              <a:gd name="T17" fmla="*/ 18 h 254"/>
                              <a:gd name="T18" fmla="*/ 63 w 191"/>
                              <a:gd name="T19" fmla="*/ 30 h 254"/>
                              <a:gd name="T20" fmla="*/ 63 w 191"/>
                              <a:gd name="T21" fmla="*/ 41 h 254"/>
                              <a:gd name="T22" fmla="*/ 75 w 191"/>
                              <a:gd name="T23" fmla="*/ 56 h 254"/>
                              <a:gd name="T24" fmla="*/ 67 w 191"/>
                              <a:gd name="T25" fmla="*/ 71 h 254"/>
                              <a:gd name="T26" fmla="*/ 52 w 191"/>
                              <a:gd name="T27" fmla="*/ 56 h 254"/>
                              <a:gd name="T28" fmla="*/ 22 w 191"/>
                              <a:gd name="T29" fmla="*/ 56 h 254"/>
                              <a:gd name="T30" fmla="*/ 41 w 191"/>
                              <a:gd name="T31" fmla="*/ 67 h 254"/>
                              <a:gd name="T32" fmla="*/ 33 w 191"/>
                              <a:gd name="T33" fmla="*/ 82 h 254"/>
                              <a:gd name="T34" fmla="*/ 52 w 191"/>
                              <a:gd name="T35" fmla="*/ 89 h 254"/>
                              <a:gd name="T36" fmla="*/ 56 w 191"/>
                              <a:gd name="T37" fmla="*/ 108 h 254"/>
                              <a:gd name="T38" fmla="*/ 15 w 191"/>
                              <a:gd name="T39" fmla="*/ 134 h 254"/>
                              <a:gd name="T40" fmla="*/ 26 w 191"/>
                              <a:gd name="T41" fmla="*/ 172 h 254"/>
                              <a:gd name="T42" fmla="*/ 45 w 191"/>
                              <a:gd name="T43" fmla="*/ 191 h 254"/>
                              <a:gd name="T44" fmla="*/ 18 w 191"/>
                              <a:gd name="T45" fmla="*/ 202 h 254"/>
                              <a:gd name="T46" fmla="*/ 0 w 191"/>
                              <a:gd name="T47" fmla="*/ 217 h 254"/>
                              <a:gd name="T48" fmla="*/ 26 w 191"/>
                              <a:gd name="T49" fmla="*/ 213 h 254"/>
                              <a:gd name="T50" fmla="*/ 56 w 191"/>
                              <a:gd name="T51" fmla="*/ 194 h 254"/>
                              <a:gd name="T52" fmla="*/ 82 w 191"/>
                              <a:gd name="T53" fmla="*/ 179 h 254"/>
                              <a:gd name="T54" fmla="*/ 108 w 191"/>
                              <a:gd name="T55" fmla="*/ 183 h 254"/>
                              <a:gd name="T56" fmla="*/ 86 w 191"/>
                              <a:gd name="T57" fmla="*/ 194 h 254"/>
                              <a:gd name="T58" fmla="*/ 97 w 191"/>
                              <a:gd name="T59" fmla="*/ 198 h 254"/>
                              <a:gd name="T60" fmla="*/ 120 w 191"/>
                              <a:gd name="T61" fmla="*/ 198 h 254"/>
                              <a:gd name="T62" fmla="*/ 142 w 191"/>
                              <a:gd name="T63" fmla="*/ 220 h 254"/>
                              <a:gd name="T64" fmla="*/ 153 w 191"/>
                              <a:gd name="T65" fmla="*/ 250 h 254"/>
                              <a:gd name="T66" fmla="*/ 168 w 191"/>
                              <a:gd name="T67"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254">
                                <a:moveTo>
                                  <a:pt x="176" y="250"/>
                                </a:moveTo>
                                <a:lnTo>
                                  <a:pt x="176" y="247"/>
                                </a:lnTo>
                                <a:lnTo>
                                  <a:pt x="149" y="206"/>
                                </a:lnTo>
                                <a:lnTo>
                                  <a:pt x="134" y="209"/>
                                </a:lnTo>
                                <a:lnTo>
                                  <a:pt x="131" y="202"/>
                                </a:lnTo>
                                <a:lnTo>
                                  <a:pt x="127" y="183"/>
                                </a:lnTo>
                                <a:lnTo>
                                  <a:pt x="191" y="52"/>
                                </a:lnTo>
                                <a:lnTo>
                                  <a:pt x="172" y="37"/>
                                </a:lnTo>
                                <a:lnTo>
                                  <a:pt x="161" y="33"/>
                                </a:lnTo>
                                <a:lnTo>
                                  <a:pt x="168" y="22"/>
                                </a:lnTo>
                                <a:lnTo>
                                  <a:pt x="161" y="18"/>
                                </a:lnTo>
                                <a:lnTo>
                                  <a:pt x="146" y="3"/>
                                </a:lnTo>
                                <a:lnTo>
                                  <a:pt x="134" y="0"/>
                                </a:lnTo>
                                <a:lnTo>
                                  <a:pt x="127" y="0"/>
                                </a:lnTo>
                                <a:lnTo>
                                  <a:pt x="116" y="11"/>
                                </a:lnTo>
                                <a:lnTo>
                                  <a:pt x="108" y="11"/>
                                </a:lnTo>
                                <a:lnTo>
                                  <a:pt x="101" y="18"/>
                                </a:lnTo>
                                <a:lnTo>
                                  <a:pt x="82" y="18"/>
                                </a:lnTo>
                                <a:lnTo>
                                  <a:pt x="75" y="18"/>
                                </a:lnTo>
                                <a:lnTo>
                                  <a:pt x="63" y="30"/>
                                </a:lnTo>
                                <a:lnTo>
                                  <a:pt x="67" y="37"/>
                                </a:lnTo>
                                <a:lnTo>
                                  <a:pt x="63" y="41"/>
                                </a:lnTo>
                                <a:lnTo>
                                  <a:pt x="67" y="52"/>
                                </a:lnTo>
                                <a:lnTo>
                                  <a:pt x="75" y="56"/>
                                </a:lnTo>
                                <a:lnTo>
                                  <a:pt x="75" y="71"/>
                                </a:lnTo>
                                <a:lnTo>
                                  <a:pt x="67" y="71"/>
                                </a:lnTo>
                                <a:lnTo>
                                  <a:pt x="60" y="67"/>
                                </a:lnTo>
                                <a:lnTo>
                                  <a:pt x="52" y="56"/>
                                </a:lnTo>
                                <a:lnTo>
                                  <a:pt x="41" y="63"/>
                                </a:lnTo>
                                <a:lnTo>
                                  <a:pt x="22" y="56"/>
                                </a:lnTo>
                                <a:lnTo>
                                  <a:pt x="30" y="71"/>
                                </a:lnTo>
                                <a:lnTo>
                                  <a:pt x="41" y="67"/>
                                </a:lnTo>
                                <a:lnTo>
                                  <a:pt x="37" y="74"/>
                                </a:lnTo>
                                <a:lnTo>
                                  <a:pt x="33" y="82"/>
                                </a:lnTo>
                                <a:lnTo>
                                  <a:pt x="37" y="82"/>
                                </a:lnTo>
                                <a:lnTo>
                                  <a:pt x="52" y="89"/>
                                </a:lnTo>
                                <a:lnTo>
                                  <a:pt x="60" y="93"/>
                                </a:lnTo>
                                <a:lnTo>
                                  <a:pt x="56" y="108"/>
                                </a:lnTo>
                                <a:lnTo>
                                  <a:pt x="11" y="127"/>
                                </a:lnTo>
                                <a:lnTo>
                                  <a:pt x="15" y="134"/>
                                </a:lnTo>
                                <a:lnTo>
                                  <a:pt x="26" y="157"/>
                                </a:lnTo>
                                <a:lnTo>
                                  <a:pt x="26" y="172"/>
                                </a:lnTo>
                                <a:lnTo>
                                  <a:pt x="48" y="183"/>
                                </a:lnTo>
                                <a:lnTo>
                                  <a:pt x="45" y="191"/>
                                </a:lnTo>
                                <a:lnTo>
                                  <a:pt x="33" y="194"/>
                                </a:lnTo>
                                <a:lnTo>
                                  <a:pt x="18" y="202"/>
                                </a:lnTo>
                                <a:lnTo>
                                  <a:pt x="0" y="213"/>
                                </a:lnTo>
                                <a:lnTo>
                                  <a:pt x="0" y="217"/>
                                </a:lnTo>
                                <a:lnTo>
                                  <a:pt x="7" y="220"/>
                                </a:lnTo>
                                <a:lnTo>
                                  <a:pt x="26" y="213"/>
                                </a:lnTo>
                                <a:lnTo>
                                  <a:pt x="33" y="213"/>
                                </a:lnTo>
                                <a:lnTo>
                                  <a:pt x="56" y="194"/>
                                </a:lnTo>
                                <a:lnTo>
                                  <a:pt x="67" y="187"/>
                                </a:lnTo>
                                <a:lnTo>
                                  <a:pt x="82" y="179"/>
                                </a:lnTo>
                                <a:lnTo>
                                  <a:pt x="97" y="176"/>
                                </a:lnTo>
                                <a:lnTo>
                                  <a:pt x="108" y="183"/>
                                </a:lnTo>
                                <a:lnTo>
                                  <a:pt x="90" y="191"/>
                                </a:lnTo>
                                <a:lnTo>
                                  <a:pt x="86" y="194"/>
                                </a:lnTo>
                                <a:lnTo>
                                  <a:pt x="78" y="206"/>
                                </a:lnTo>
                                <a:lnTo>
                                  <a:pt x="97" y="198"/>
                                </a:lnTo>
                                <a:lnTo>
                                  <a:pt x="101" y="194"/>
                                </a:lnTo>
                                <a:lnTo>
                                  <a:pt x="120" y="198"/>
                                </a:lnTo>
                                <a:lnTo>
                                  <a:pt x="127" y="220"/>
                                </a:lnTo>
                                <a:lnTo>
                                  <a:pt x="142" y="220"/>
                                </a:lnTo>
                                <a:lnTo>
                                  <a:pt x="149" y="232"/>
                                </a:lnTo>
                                <a:lnTo>
                                  <a:pt x="153" y="250"/>
                                </a:lnTo>
                                <a:lnTo>
                                  <a:pt x="161" y="250"/>
                                </a:lnTo>
                                <a:lnTo>
                                  <a:pt x="168" y="254"/>
                                </a:lnTo>
                                <a:lnTo>
                                  <a:pt x="176" y="250"/>
                                </a:lnTo>
                                <a:close/>
                              </a:path>
                            </a:pathLst>
                          </a:custGeom>
                          <a:solidFill>
                            <a:srgbClr val="00FF00"/>
                          </a:solidFill>
                          <a:ln w="6350">
                            <a:solidFill>
                              <a:srgbClr val="000000"/>
                            </a:solidFill>
                            <a:round/>
                            <a:headEnd/>
                            <a:tailEnd/>
                          </a:ln>
                        </wps:spPr>
                        <wps:bodyPr rot="0" vert="horz" wrap="square" lIns="91440" tIns="45720" rIns="91440" bIns="45720" anchor="t" anchorCtr="0" upright="1">
                          <a:noAutofit/>
                        </wps:bodyPr>
                      </wps:wsp>
                    </wpg:grpSp>
                    <wps:wsp>
                      <wps:cNvPr id="609" name="Freeform 128"/>
                      <wps:cNvSpPr>
                        <a:spLocks/>
                      </wps:cNvSpPr>
                      <wps:spPr bwMode="auto">
                        <a:xfrm>
                          <a:off x="1008" y="3710"/>
                          <a:ext cx="2373" cy="1102"/>
                        </a:xfrm>
                        <a:custGeom>
                          <a:avLst/>
                          <a:gdLst>
                            <a:gd name="T0" fmla="*/ 1535 w 3041"/>
                            <a:gd name="T1" fmla="*/ 229 h 1144"/>
                            <a:gd name="T2" fmla="*/ 1678 w 3041"/>
                            <a:gd name="T3" fmla="*/ 229 h 1144"/>
                            <a:gd name="T4" fmla="*/ 1906 w 3041"/>
                            <a:gd name="T5" fmla="*/ 219 h 1144"/>
                            <a:gd name="T6" fmla="*/ 2135 w 3041"/>
                            <a:gd name="T7" fmla="*/ 190 h 1144"/>
                            <a:gd name="T8" fmla="*/ 2364 w 3041"/>
                            <a:gd name="T9" fmla="*/ 162 h 1144"/>
                            <a:gd name="T10" fmla="*/ 2593 w 3041"/>
                            <a:gd name="T11" fmla="*/ 114 h 1144"/>
                            <a:gd name="T12" fmla="*/ 2821 w 3041"/>
                            <a:gd name="T13" fmla="*/ 57 h 1144"/>
                            <a:gd name="T14" fmla="*/ 3041 w 3041"/>
                            <a:gd name="T15" fmla="*/ 0 h 1144"/>
                            <a:gd name="T16" fmla="*/ 2983 w 3041"/>
                            <a:gd name="T17" fmla="*/ 124 h 1144"/>
                            <a:gd name="T18" fmla="*/ 2907 w 3041"/>
                            <a:gd name="T19" fmla="*/ 248 h 1144"/>
                            <a:gd name="T20" fmla="*/ 2850 w 3041"/>
                            <a:gd name="T21" fmla="*/ 362 h 1144"/>
                            <a:gd name="T22" fmla="*/ 2783 w 3041"/>
                            <a:gd name="T23" fmla="*/ 467 h 1144"/>
                            <a:gd name="T24" fmla="*/ 2707 w 3041"/>
                            <a:gd name="T25" fmla="*/ 562 h 1144"/>
                            <a:gd name="T26" fmla="*/ 2621 w 3041"/>
                            <a:gd name="T27" fmla="*/ 658 h 1144"/>
                            <a:gd name="T28" fmla="*/ 2526 w 3041"/>
                            <a:gd name="T29" fmla="*/ 753 h 1144"/>
                            <a:gd name="T30" fmla="*/ 2431 w 3041"/>
                            <a:gd name="T31" fmla="*/ 829 h 1144"/>
                            <a:gd name="T32" fmla="*/ 2326 w 3041"/>
                            <a:gd name="T33" fmla="*/ 905 h 1144"/>
                            <a:gd name="T34" fmla="*/ 2211 w 3041"/>
                            <a:gd name="T35" fmla="*/ 972 h 1144"/>
                            <a:gd name="T36" fmla="*/ 2097 w 3041"/>
                            <a:gd name="T37" fmla="*/ 1020 h 1144"/>
                            <a:gd name="T38" fmla="*/ 1983 w 3041"/>
                            <a:gd name="T39" fmla="*/ 1067 h 1144"/>
                            <a:gd name="T40" fmla="*/ 1859 w 3041"/>
                            <a:gd name="T41" fmla="*/ 1106 h 1144"/>
                            <a:gd name="T42" fmla="*/ 1735 w 3041"/>
                            <a:gd name="T43" fmla="*/ 1125 h 1144"/>
                            <a:gd name="T44" fmla="*/ 1611 w 3041"/>
                            <a:gd name="T45" fmla="*/ 1134 h 1144"/>
                            <a:gd name="T46" fmla="*/ 1516 w 3041"/>
                            <a:gd name="T47" fmla="*/ 1144 h 1144"/>
                            <a:gd name="T48" fmla="*/ 1525 w 3041"/>
                            <a:gd name="T49" fmla="*/ 1144 h 1144"/>
                            <a:gd name="T50" fmla="*/ 1430 w 3041"/>
                            <a:gd name="T51" fmla="*/ 1134 h 1144"/>
                            <a:gd name="T52" fmla="*/ 1306 w 3041"/>
                            <a:gd name="T53" fmla="*/ 1125 h 1144"/>
                            <a:gd name="T54" fmla="*/ 1182 w 3041"/>
                            <a:gd name="T55" fmla="*/ 1106 h 1144"/>
                            <a:gd name="T56" fmla="*/ 1058 w 3041"/>
                            <a:gd name="T57" fmla="*/ 1067 h 1144"/>
                            <a:gd name="T58" fmla="*/ 944 w 3041"/>
                            <a:gd name="T59" fmla="*/ 1020 h 1144"/>
                            <a:gd name="T60" fmla="*/ 830 w 3041"/>
                            <a:gd name="T61" fmla="*/ 972 h 1144"/>
                            <a:gd name="T62" fmla="*/ 715 w 3041"/>
                            <a:gd name="T63" fmla="*/ 905 h 1144"/>
                            <a:gd name="T64" fmla="*/ 610 w 3041"/>
                            <a:gd name="T65" fmla="*/ 829 h 1144"/>
                            <a:gd name="T66" fmla="*/ 515 w 3041"/>
                            <a:gd name="T67" fmla="*/ 753 h 1144"/>
                            <a:gd name="T68" fmla="*/ 420 w 3041"/>
                            <a:gd name="T69" fmla="*/ 658 h 1144"/>
                            <a:gd name="T70" fmla="*/ 334 w 3041"/>
                            <a:gd name="T71" fmla="*/ 562 h 1144"/>
                            <a:gd name="T72" fmla="*/ 258 w 3041"/>
                            <a:gd name="T73" fmla="*/ 467 h 1144"/>
                            <a:gd name="T74" fmla="*/ 191 w 3041"/>
                            <a:gd name="T75" fmla="*/ 353 h 1144"/>
                            <a:gd name="T76" fmla="*/ 124 w 3041"/>
                            <a:gd name="T77" fmla="*/ 238 h 1144"/>
                            <a:gd name="T78" fmla="*/ 0 w 3041"/>
                            <a:gd name="T79" fmla="*/ 0 h 1144"/>
                            <a:gd name="T80" fmla="*/ 220 w 3041"/>
                            <a:gd name="T81" fmla="*/ 57 h 1144"/>
                            <a:gd name="T82" fmla="*/ 448 w 3041"/>
                            <a:gd name="T83" fmla="*/ 114 h 1144"/>
                            <a:gd name="T84" fmla="*/ 677 w 3041"/>
                            <a:gd name="T85" fmla="*/ 162 h 1144"/>
                            <a:gd name="T86" fmla="*/ 906 w 3041"/>
                            <a:gd name="T87" fmla="*/ 190 h 1144"/>
                            <a:gd name="T88" fmla="*/ 1135 w 3041"/>
                            <a:gd name="T89" fmla="*/ 219 h 1144"/>
                            <a:gd name="T90" fmla="*/ 1373 w 3041"/>
                            <a:gd name="T91" fmla="*/ 229 h 1144"/>
                            <a:gd name="T92" fmla="*/ 1506 w 3041"/>
                            <a:gd name="T93" fmla="*/ 229 h 1144"/>
                            <a:gd name="T94" fmla="*/ 1535 w 3041"/>
                            <a:gd name="T95" fmla="*/ 229 h 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41" h="1144">
                              <a:moveTo>
                                <a:pt x="1535" y="229"/>
                              </a:moveTo>
                              <a:lnTo>
                                <a:pt x="1678" y="229"/>
                              </a:lnTo>
                              <a:lnTo>
                                <a:pt x="1906" y="219"/>
                              </a:lnTo>
                              <a:lnTo>
                                <a:pt x="2135" y="190"/>
                              </a:lnTo>
                              <a:lnTo>
                                <a:pt x="2364" y="162"/>
                              </a:lnTo>
                              <a:lnTo>
                                <a:pt x="2593" y="114"/>
                              </a:lnTo>
                              <a:lnTo>
                                <a:pt x="2821" y="57"/>
                              </a:lnTo>
                              <a:lnTo>
                                <a:pt x="3041" y="0"/>
                              </a:lnTo>
                              <a:lnTo>
                                <a:pt x="2983" y="124"/>
                              </a:lnTo>
                              <a:lnTo>
                                <a:pt x="2907" y="248"/>
                              </a:lnTo>
                              <a:lnTo>
                                <a:pt x="2850" y="362"/>
                              </a:lnTo>
                              <a:lnTo>
                                <a:pt x="2783" y="467"/>
                              </a:lnTo>
                              <a:lnTo>
                                <a:pt x="2707" y="562"/>
                              </a:lnTo>
                              <a:lnTo>
                                <a:pt x="2621" y="658"/>
                              </a:lnTo>
                              <a:lnTo>
                                <a:pt x="2526" y="753"/>
                              </a:lnTo>
                              <a:lnTo>
                                <a:pt x="2431" y="829"/>
                              </a:lnTo>
                              <a:lnTo>
                                <a:pt x="2326" y="905"/>
                              </a:lnTo>
                              <a:lnTo>
                                <a:pt x="2211" y="972"/>
                              </a:lnTo>
                              <a:lnTo>
                                <a:pt x="2097" y="1020"/>
                              </a:lnTo>
                              <a:lnTo>
                                <a:pt x="1983" y="1067"/>
                              </a:lnTo>
                              <a:lnTo>
                                <a:pt x="1859" y="1106"/>
                              </a:lnTo>
                              <a:lnTo>
                                <a:pt x="1735" y="1125"/>
                              </a:lnTo>
                              <a:lnTo>
                                <a:pt x="1611" y="1134"/>
                              </a:lnTo>
                              <a:lnTo>
                                <a:pt x="1516" y="1144"/>
                              </a:lnTo>
                              <a:lnTo>
                                <a:pt x="1525" y="1144"/>
                              </a:lnTo>
                              <a:lnTo>
                                <a:pt x="1430" y="1134"/>
                              </a:lnTo>
                              <a:lnTo>
                                <a:pt x="1306" y="1125"/>
                              </a:lnTo>
                              <a:lnTo>
                                <a:pt x="1182" y="1106"/>
                              </a:lnTo>
                              <a:lnTo>
                                <a:pt x="1058" y="1067"/>
                              </a:lnTo>
                              <a:lnTo>
                                <a:pt x="944" y="1020"/>
                              </a:lnTo>
                              <a:lnTo>
                                <a:pt x="830" y="972"/>
                              </a:lnTo>
                              <a:lnTo>
                                <a:pt x="715" y="905"/>
                              </a:lnTo>
                              <a:lnTo>
                                <a:pt x="610" y="829"/>
                              </a:lnTo>
                              <a:lnTo>
                                <a:pt x="515" y="753"/>
                              </a:lnTo>
                              <a:lnTo>
                                <a:pt x="420" y="658"/>
                              </a:lnTo>
                              <a:lnTo>
                                <a:pt x="334" y="562"/>
                              </a:lnTo>
                              <a:lnTo>
                                <a:pt x="258" y="467"/>
                              </a:lnTo>
                              <a:lnTo>
                                <a:pt x="191" y="353"/>
                              </a:lnTo>
                              <a:lnTo>
                                <a:pt x="124" y="238"/>
                              </a:lnTo>
                              <a:lnTo>
                                <a:pt x="0" y="0"/>
                              </a:lnTo>
                              <a:lnTo>
                                <a:pt x="220" y="57"/>
                              </a:lnTo>
                              <a:lnTo>
                                <a:pt x="448" y="114"/>
                              </a:lnTo>
                              <a:lnTo>
                                <a:pt x="677" y="162"/>
                              </a:lnTo>
                              <a:lnTo>
                                <a:pt x="906" y="190"/>
                              </a:lnTo>
                              <a:lnTo>
                                <a:pt x="1135" y="219"/>
                              </a:lnTo>
                              <a:lnTo>
                                <a:pt x="1373" y="229"/>
                              </a:lnTo>
                              <a:lnTo>
                                <a:pt x="1506" y="229"/>
                              </a:lnTo>
                              <a:lnTo>
                                <a:pt x="1535" y="229"/>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10" name="Freeform 129"/>
                      <wps:cNvSpPr>
                        <a:spLocks/>
                      </wps:cNvSpPr>
                      <wps:spPr bwMode="auto">
                        <a:xfrm>
                          <a:off x="659" y="3678"/>
                          <a:ext cx="3095" cy="1458"/>
                        </a:xfrm>
                        <a:custGeom>
                          <a:avLst/>
                          <a:gdLst>
                            <a:gd name="T0" fmla="*/ 2125 w 3821"/>
                            <a:gd name="T1" fmla="*/ 1334 h 2030"/>
                            <a:gd name="T2" fmla="*/ 2373 w 3821"/>
                            <a:gd name="T3" fmla="*/ 1277 h 2030"/>
                            <a:gd name="T4" fmla="*/ 2601 w 3821"/>
                            <a:gd name="T5" fmla="*/ 1182 h 2030"/>
                            <a:gd name="T6" fmla="*/ 2811 w 3821"/>
                            <a:gd name="T7" fmla="*/ 1048 h 2030"/>
                            <a:gd name="T8" fmla="*/ 3011 w 3821"/>
                            <a:gd name="T9" fmla="*/ 877 h 2030"/>
                            <a:gd name="T10" fmla="*/ 3154 w 3821"/>
                            <a:gd name="T11" fmla="*/ 696 h 2030"/>
                            <a:gd name="T12" fmla="*/ 3240 w 3821"/>
                            <a:gd name="T13" fmla="*/ 543 h 2030"/>
                            <a:gd name="T14" fmla="*/ 3373 w 3821"/>
                            <a:gd name="T15" fmla="*/ 171 h 2030"/>
                            <a:gd name="T16" fmla="*/ 3297 w 3821"/>
                            <a:gd name="T17" fmla="*/ 638 h 2030"/>
                            <a:gd name="T18" fmla="*/ 3192 w 3821"/>
                            <a:gd name="T19" fmla="*/ 1191 h 2030"/>
                            <a:gd name="T20" fmla="*/ 3107 w 3821"/>
                            <a:gd name="T21" fmla="*/ 1716 h 2030"/>
                            <a:gd name="T22" fmla="*/ 3135 w 3821"/>
                            <a:gd name="T23" fmla="*/ 1735 h 2030"/>
                            <a:gd name="T24" fmla="*/ 3154 w 3821"/>
                            <a:gd name="T25" fmla="*/ 1754 h 2030"/>
                            <a:gd name="T26" fmla="*/ 3183 w 3821"/>
                            <a:gd name="T27" fmla="*/ 1763 h 2030"/>
                            <a:gd name="T28" fmla="*/ 3431 w 3821"/>
                            <a:gd name="T29" fmla="*/ 210 h 2030"/>
                            <a:gd name="T30" fmla="*/ 3564 w 3821"/>
                            <a:gd name="T31" fmla="*/ 1963 h 2030"/>
                            <a:gd name="T32" fmla="*/ 3583 w 3821"/>
                            <a:gd name="T33" fmla="*/ 1992 h 2030"/>
                            <a:gd name="T34" fmla="*/ 3612 w 3821"/>
                            <a:gd name="T35" fmla="*/ 2021 h 2030"/>
                            <a:gd name="T36" fmla="*/ 3650 w 3821"/>
                            <a:gd name="T37" fmla="*/ 2030 h 2030"/>
                            <a:gd name="T38" fmla="*/ 3431 w 3821"/>
                            <a:gd name="T39" fmla="*/ 0 h 2030"/>
                            <a:gd name="T40" fmla="*/ 3297 w 3821"/>
                            <a:gd name="T41" fmla="*/ 248 h 2030"/>
                            <a:gd name="T42" fmla="*/ 3173 w 3821"/>
                            <a:gd name="T43" fmla="*/ 467 h 2030"/>
                            <a:gd name="T44" fmla="*/ 3011 w 3821"/>
                            <a:gd name="T45" fmla="*/ 658 h 2030"/>
                            <a:gd name="T46" fmla="*/ 2821 w 3821"/>
                            <a:gd name="T47" fmla="*/ 829 h 2030"/>
                            <a:gd name="T48" fmla="*/ 2601 w 3821"/>
                            <a:gd name="T49" fmla="*/ 972 h 2030"/>
                            <a:gd name="T50" fmla="*/ 2373 w 3821"/>
                            <a:gd name="T51" fmla="*/ 1067 h 2030"/>
                            <a:gd name="T52" fmla="*/ 2125 w 3821"/>
                            <a:gd name="T53" fmla="*/ 1125 h 2030"/>
                            <a:gd name="T54" fmla="*/ 1906 w 3821"/>
                            <a:gd name="T55" fmla="*/ 1144 h 2030"/>
                            <a:gd name="T56" fmla="*/ 1696 w 3821"/>
                            <a:gd name="T57" fmla="*/ 1125 h 2030"/>
                            <a:gd name="T58" fmla="*/ 1448 w 3821"/>
                            <a:gd name="T59" fmla="*/ 1067 h 2030"/>
                            <a:gd name="T60" fmla="*/ 1220 w 3821"/>
                            <a:gd name="T61" fmla="*/ 972 h 2030"/>
                            <a:gd name="T62" fmla="*/ 1000 w 3821"/>
                            <a:gd name="T63" fmla="*/ 829 h 2030"/>
                            <a:gd name="T64" fmla="*/ 810 w 3821"/>
                            <a:gd name="T65" fmla="*/ 658 h 2030"/>
                            <a:gd name="T66" fmla="*/ 648 w 3821"/>
                            <a:gd name="T67" fmla="*/ 467 h 2030"/>
                            <a:gd name="T68" fmla="*/ 514 w 3821"/>
                            <a:gd name="T69" fmla="*/ 238 h 2030"/>
                            <a:gd name="T70" fmla="*/ 0 w 3821"/>
                            <a:gd name="T71" fmla="*/ 2030 h 2030"/>
                            <a:gd name="T72" fmla="*/ 190 w 3821"/>
                            <a:gd name="T73" fmla="*/ 2030 h 2030"/>
                            <a:gd name="T74" fmla="*/ 209 w 3821"/>
                            <a:gd name="T75" fmla="*/ 2021 h 2030"/>
                            <a:gd name="T76" fmla="*/ 238 w 3821"/>
                            <a:gd name="T77" fmla="*/ 1992 h 2030"/>
                            <a:gd name="T78" fmla="*/ 257 w 3821"/>
                            <a:gd name="T79" fmla="*/ 1963 h 2030"/>
                            <a:gd name="T80" fmla="*/ 295 w 3821"/>
                            <a:gd name="T81" fmla="*/ 1458 h 2030"/>
                            <a:gd name="T82" fmla="*/ 362 w 3821"/>
                            <a:gd name="T83" fmla="*/ 619 h 2030"/>
                            <a:gd name="T84" fmla="*/ 514 w 3821"/>
                            <a:gd name="T85" fmla="*/ 982 h 2030"/>
                            <a:gd name="T86" fmla="*/ 629 w 3821"/>
                            <a:gd name="T87" fmla="*/ 1763 h 2030"/>
                            <a:gd name="T88" fmla="*/ 648 w 3821"/>
                            <a:gd name="T89" fmla="*/ 1754 h 2030"/>
                            <a:gd name="T90" fmla="*/ 676 w 3821"/>
                            <a:gd name="T91" fmla="*/ 1744 h 2030"/>
                            <a:gd name="T92" fmla="*/ 705 w 3821"/>
                            <a:gd name="T93" fmla="*/ 1716 h 2030"/>
                            <a:gd name="T94" fmla="*/ 629 w 3821"/>
                            <a:gd name="T95" fmla="*/ 1191 h 2030"/>
                            <a:gd name="T96" fmla="*/ 524 w 3821"/>
                            <a:gd name="T97" fmla="*/ 638 h 2030"/>
                            <a:gd name="T98" fmla="*/ 448 w 3821"/>
                            <a:gd name="T99" fmla="*/ 171 h 2030"/>
                            <a:gd name="T100" fmla="*/ 591 w 3821"/>
                            <a:gd name="T101" fmla="*/ 543 h 2030"/>
                            <a:gd name="T102" fmla="*/ 686 w 3821"/>
                            <a:gd name="T103" fmla="*/ 705 h 2030"/>
                            <a:gd name="T104" fmla="*/ 810 w 3821"/>
                            <a:gd name="T105" fmla="*/ 877 h 2030"/>
                            <a:gd name="T106" fmla="*/ 1000 w 3821"/>
                            <a:gd name="T107" fmla="*/ 1039 h 2030"/>
                            <a:gd name="T108" fmla="*/ 1220 w 3821"/>
                            <a:gd name="T109" fmla="*/ 1182 h 2030"/>
                            <a:gd name="T110" fmla="*/ 1448 w 3821"/>
                            <a:gd name="T111" fmla="*/ 1277 h 2030"/>
                            <a:gd name="T112" fmla="*/ 1696 w 3821"/>
                            <a:gd name="T113" fmla="*/ 1334 h 2030"/>
                            <a:gd name="T114" fmla="*/ 1906 w 3821"/>
                            <a:gd name="T115" fmla="*/ 1353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1" h="2030">
                              <a:moveTo>
                                <a:pt x="2001" y="1353"/>
                              </a:moveTo>
                              <a:lnTo>
                                <a:pt x="2125" y="1334"/>
                              </a:lnTo>
                              <a:lnTo>
                                <a:pt x="2249" y="1315"/>
                              </a:lnTo>
                              <a:lnTo>
                                <a:pt x="2373" y="1277"/>
                              </a:lnTo>
                              <a:lnTo>
                                <a:pt x="2487" y="1229"/>
                              </a:lnTo>
                              <a:lnTo>
                                <a:pt x="2601" y="1182"/>
                              </a:lnTo>
                              <a:lnTo>
                                <a:pt x="2716" y="1115"/>
                              </a:lnTo>
                              <a:lnTo>
                                <a:pt x="2811" y="1048"/>
                              </a:lnTo>
                              <a:lnTo>
                                <a:pt x="2916" y="963"/>
                              </a:lnTo>
                              <a:lnTo>
                                <a:pt x="3011" y="877"/>
                              </a:lnTo>
                              <a:lnTo>
                                <a:pt x="3088" y="781"/>
                              </a:lnTo>
                              <a:lnTo>
                                <a:pt x="3154" y="696"/>
                              </a:lnTo>
                              <a:lnTo>
                                <a:pt x="3202" y="619"/>
                              </a:lnTo>
                              <a:lnTo>
                                <a:pt x="3240" y="543"/>
                              </a:lnTo>
                              <a:lnTo>
                                <a:pt x="3278" y="457"/>
                              </a:lnTo>
                              <a:lnTo>
                                <a:pt x="3373" y="171"/>
                              </a:lnTo>
                              <a:lnTo>
                                <a:pt x="3393" y="162"/>
                              </a:lnTo>
                              <a:lnTo>
                                <a:pt x="3297" y="638"/>
                              </a:lnTo>
                              <a:lnTo>
                                <a:pt x="3250" y="886"/>
                              </a:lnTo>
                              <a:lnTo>
                                <a:pt x="3192" y="1191"/>
                              </a:lnTo>
                              <a:lnTo>
                                <a:pt x="3097" y="1697"/>
                              </a:lnTo>
                              <a:lnTo>
                                <a:pt x="3107" y="1716"/>
                              </a:lnTo>
                              <a:lnTo>
                                <a:pt x="3116" y="1725"/>
                              </a:lnTo>
                              <a:lnTo>
                                <a:pt x="3135" y="1735"/>
                              </a:lnTo>
                              <a:lnTo>
                                <a:pt x="3145" y="1744"/>
                              </a:lnTo>
                              <a:lnTo>
                                <a:pt x="3154" y="1754"/>
                              </a:lnTo>
                              <a:lnTo>
                                <a:pt x="3173" y="1754"/>
                              </a:lnTo>
                              <a:lnTo>
                                <a:pt x="3183" y="1763"/>
                              </a:lnTo>
                              <a:lnTo>
                                <a:pt x="3192" y="1763"/>
                              </a:lnTo>
                              <a:lnTo>
                                <a:pt x="3431" y="210"/>
                              </a:lnTo>
                              <a:lnTo>
                                <a:pt x="3555" y="1878"/>
                              </a:lnTo>
                              <a:lnTo>
                                <a:pt x="3564" y="1963"/>
                              </a:lnTo>
                              <a:lnTo>
                                <a:pt x="3574" y="1973"/>
                              </a:lnTo>
                              <a:lnTo>
                                <a:pt x="3583" y="1992"/>
                              </a:lnTo>
                              <a:lnTo>
                                <a:pt x="3593" y="2011"/>
                              </a:lnTo>
                              <a:lnTo>
                                <a:pt x="3612" y="2021"/>
                              </a:lnTo>
                              <a:lnTo>
                                <a:pt x="3631" y="2030"/>
                              </a:lnTo>
                              <a:lnTo>
                                <a:pt x="3650" y="2030"/>
                              </a:lnTo>
                              <a:lnTo>
                                <a:pt x="3821" y="2030"/>
                              </a:lnTo>
                              <a:lnTo>
                                <a:pt x="3431" y="0"/>
                              </a:lnTo>
                              <a:lnTo>
                                <a:pt x="3373" y="124"/>
                              </a:lnTo>
                              <a:lnTo>
                                <a:pt x="3297" y="248"/>
                              </a:lnTo>
                              <a:lnTo>
                                <a:pt x="3240" y="362"/>
                              </a:lnTo>
                              <a:lnTo>
                                <a:pt x="3173" y="467"/>
                              </a:lnTo>
                              <a:lnTo>
                                <a:pt x="3097" y="562"/>
                              </a:lnTo>
                              <a:lnTo>
                                <a:pt x="3011" y="658"/>
                              </a:lnTo>
                              <a:lnTo>
                                <a:pt x="2916" y="753"/>
                              </a:lnTo>
                              <a:lnTo>
                                <a:pt x="2821" y="829"/>
                              </a:lnTo>
                              <a:lnTo>
                                <a:pt x="2716" y="905"/>
                              </a:lnTo>
                              <a:lnTo>
                                <a:pt x="2601" y="972"/>
                              </a:lnTo>
                              <a:lnTo>
                                <a:pt x="2487" y="1020"/>
                              </a:lnTo>
                              <a:lnTo>
                                <a:pt x="2373" y="1067"/>
                              </a:lnTo>
                              <a:lnTo>
                                <a:pt x="2249" y="1106"/>
                              </a:lnTo>
                              <a:lnTo>
                                <a:pt x="2125" y="1125"/>
                              </a:lnTo>
                              <a:lnTo>
                                <a:pt x="2001" y="1134"/>
                              </a:lnTo>
                              <a:lnTo>
                                <a:pt x="1906" y="1144"/>
                              </a:lnTo>
                              <a:lnTo>
                                <a:pt x="1820" y="1134"/>
                              </a:lnTo>
                              <a:lnTo>
                                <a:pt x="1696" y="1125"/>
                              </a:lnTo>
                              <a:lnTo>
                                <a:pt x="1572" y="1106"/>
                              </a:lnTo>
                              <a:lnTo>
                                <a:pt x="1448" y="1067"/>
                              </a:lnTo>
                              <a:lnTo>
                                <a:pt x="1334" y="1020"/>
                              </a:lnTo>
                              <a:lnTo>
                                <a:pt x="1220" y="972"/>
                              </a:lnTo>
                              <a:lnTo>
                                <a:pt x="1105" y="905"/>
                              </a:lnTo>
                              <a:lnTo>
                                <a:pt x="1000" y="829"/>
                              </a:lnTo>
                              <a:lnTo>
                                <a:pt x="905" y="753"/>
                              </a:lnTo>
                              <a:lnTo>
                                <a:pt x="810" y="658"/>
                              </a:lnTo>
                              <a:lnTo>
                                <a:pt x="724" y="562"/>
                              </a:lnTo>
                              <a:lnTo>
                                <a:pt x="648" y="467"/>
                              </a:lnTo>
                              <a:lnTo>
                                <a:pt x="581" y="353"/>
                              </a:lnTo>
                              <a:lnTo>
                                <a:pt x="514" y="238"/>
                              </a:lnTo>
                              <a:lnTo>
                                <a:pt x="390" y="0"/>
                              </a:lnTo>
                              <a:lnTo>
                                <a:pt x="0" y="2030"/>
                              </a:lnTo>
                              <a:lnTo>
                                <a:pt x="171" y="2030"/>
                              </a:lnTo>
                              <a:lnTo>
                                <a:pt x="190" y="2030"/>
                              </a:lnTo>
                              <a:lnTo>
                                <a:pt x="200" y="2030"/>
                              </a:lnTo>
                              <a:lnTo>
                                <a:pt x="209" y="2021"/>
                              </a:lnTo>
                              <a:lnTo>
                                <a:pt x="228" y="2011"/>
                              </a:lnTo>
                              <a:lnTo>
                                <a:pt x="238" y="1992"/>
                              </a:lnTo>
                              <a:lnTo>
                                <a:pt x="247" y="1973"/>
                              </a:lnTo>
                              <a:lnTo>
                                <a:pt x="257" y="1963"/>
                              </a:lnTo>
                              <a:lnTo>
                                <a:pt x="257" y="1878"/>
                              </a:lnTo>
                              <a:lnTo>
                                <a:pt x="295" y="1458"/>
                              </a:lnTo>
                              <a:lnTo>
                                <a:pt x="333" y="1039"/>
                              </a:lnTo>
                              <a:lnTo>
                                <a:pt x="362" y="619"/>
                              </a:lnTo>
                              <a:lnTo>
                                <a:pt x="390" y="210"/>
                              </a:lnTo>
                              <a:lnTo>
                                <a:pt x="514" y="982"/>
                              </a:lnTo>
                              <a:lnTo>
                                <a:pt x="571" y="1372"/>
                              </a:lnTo>
                              <a:lnTo>
                                <a:pt x="629" y="1763"/>
                              </a:lnTo>
                              <a:lnTo>
                                <a:pt x="638" y="1763"/>
                              </a:lnTo>
                              <a:lnTo>
                                <a:pt x="648" y="1754"/>
                              </a:lnTo>
                              <a:lnTo>
                                <a:pt x="657" y="1754"/>
                              </a:lnTo>
                              <a:lnTo>
                                <a:pt x="676" y="1744"/>
                              </a:lnTo>
                              <a:lnTo>
                                <a:pt x="686" y="1735"/>
                              </a:lnTo>
                              <a:lnTo>
                                <a:pt x="705" y="1716"/>
                              </a:lnTo>
                              <a:lnTo>
                                <a:pt x="724" y="1697"/>
                              </a:lnTo>
                              <a:lnTo>
                                <a:pt x="629" y="1191"/>
                              </a:lnTo>
                              <a:lnTo>
                                <a:pt x="571" y="886"/>
                              </a:lnTo>
                              <a:lnTo>
                                <a:pt x="524" y="638"/>
                              </a:lnTo>
                              <a:lnTo>
                                <a:pt x="428" y="162"/>
                              </a:lnTo>
                              <a:lnTo>
                                <a:pt x="448" y="171"/>
                              </a:lnTo>
                              <a:lnTo>
                                <a:pt x="562" y="476"/>
                              </a:lnTo>
                              <a:lnTo>
                                <a:pt x="591" y="543"/>
                              </a:lnTo>
                              <a:lnTo>
                                <a:pt x="638" y="629"/>
                              </a:lnTo>
                              <a:lnTo>
                                <a:pt x="686" y="705"/>
                              </a:lnTo>
                              <a:lnTo>
                                <a:pt x="733" y="772"/>
                              </a:lnTo>
                              <a:lnTo>
                                <a:pt x="810" y="877"/>
                              </a:lnTo>
                              <a:lnTo>
                                <a:pt x="905" y="963"/>
                              </a:lnTo>
                              <a:lnTo>
                                <a:pt x="1000" y="1039"/>
                              </a:lnTo>
                              <a:lnTo>
                                <a:pt x="1105" y="1115"/>
                              </a:lnTo>
                              <a:lnTo>
                                <a:pt x="1220" y="1182"/>
                              </a:lnTo>
                              <a:lnTo>
                                <a:pt x="1334" y="1229"/>
                              </a:lnTo>
                              <a:lnTo>
                                <a:pt x="1448" y="1277"/>
                              </a:lnTo>
                              <a:lnTo>
                                <a:pt x="1572" y="1315"/>
                              </a:lnTo>
                              <a:lnTo>
                                <a:pt x="1696" y="1334"/>
                              </a:lnTo>
                              <a:lnTo>
                                <a:pt x="1820" y="1353"/>
                              </a:lnTo>
                              <a:lnTo>
                                <a:pt x="1906" y="1353"/>
                              </a:lnTo>
                              <a:lnTo>
                                <a:pt x="2001" y="1353"/>
                              </a:lnTo>
                              <a:close/>
                            </a:path>
                          </a:pathLst>
                        </a:custGeom>
                        <a:solidFill>
                          <a:srgbClr val="FFFF00"/>
                        </a:solidFill>
                        <a:ln w="0">
                          <a:solidFill>
                            <a:srgbClr val="000000"/>
                          </a:solidFill>
                          <a:round/>
                          <a:headEnd/>
                          <a:tailEnd/>
                        </a:ln>
                      </wps:spPr>
                      <wps:bodyPr rot="0" vert="horz" wrap="square" lIns="91440" tIns="45720" rIns="91440" bIns="45720" anchor="t" anchorCtr="0" upright="1">
                        <a:noAutofit/>
                      </wps:bodyPr>
                    </wps:wsp>
                    <wps:wsp>
                      <wps:cNvPr id="611" name="Freeform 130"/>
                      <wps:cNvSpPr>
                        <a:spLocks/>
                      </wps:cNvSpPr>
                      <wps:spPr bwMode="auto">
                        <a:xfrm>
                          <a:off x="3439" y="3836"/>
                          <a:ext cx="100" cy="1199"/>
                        </a:xfrm>
                        <a:custGeom>
                          <a:avLst/>
                          <a:gdLst>
                            <a:gd name="T0" fmla="*/ 9 w 124"/>
                            <a:gd name="T1" fmla="*/ 1610 h 1668"/>
                            <a:gd name="T2" fmla="*/ 9 w 124"/>
                            <a:gd name="T3" fmla="*/ 1201 h 1668"/>
                            <a:gd name="T4" fmla="*/ 9 w 124"/>
                            <a:gd name="T5" fmla="*/ 800 h 1668"/>
                            <a:gd name="T6" fmla="*/ 0 w 124"/>
                            <a:gd name="T7" fmla="*/ 0 h 1668"/>
                            <a:gd name="T8" fmla="*/ 124 w 124"/>
                            <a:gd name="T9" fmla="*/ 1668 h 1668"/>
                            <a:gd name="T10" fmla="*/ 114 w 124"/>
                            <a:gd name="T11" fmla="*/ 1658 h 1668"/>
                            <a:gd name="T12" fmla="*/ 85 w 124"/>
                            <a:gd name="T13" fmla="*/ 1639 h 1668"/>
                            <a:gd name="T14" fmla="*/ 47 w 124"/>
                            <a:gd name="T15" fmla="*/ 1620 h 1668"/>
                            <a:gd name="T16" fmla="*/ 9 w 124"/>
                            <a:gd name="T17"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668">
                              <a:moveTo>
                                <a:pt x="9" y="1610"/>
                              </a:moveTo>
                              <a:lnTo>
                                <a:pt x="9" y="1201"/>
                              </a:lnTo>
                              <a:lnTo>
                                <a:pt x="9" y="800"/>
                              </a:lnTo>
                              <a:lnTo>
                                <a:pt x="0" y="0"/>
                              </a:lnTo>
                              <a:lnTo>
                                <a:pt x="124" y="1668"/>
                              </a:lnTo>
                              <a:lnTo>
                                <a:pt x="114" y="1658"/>
                              </a:lnTo>
                              <a:lnTo>
                                <a:pt x="85" y="1639"/>
                              </a:lnTo>
                              <a:lnTo>
                                <a:pt x="47" y="1620"/>
                              </a:lnTo>
                              <a:lnTo>
                                <a:pt x="9"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12" name="Freeform 131"/>
                      <wps:cNvSpPr>
                        <a:spLocks/>
                      </wps:cNvSpPr>
                      <wps:spPr bwMode="auto">
                        <a:xfrm>
                          <a:off x="867" y="3836"/>
                          <a:ext cx="107" cy="1199"/>
                        </a:xfrm>
                        <a:custGeom>
                          <a:avLst/>
                          <a:gdLst>
                            <a:gd name="T0" fmla="*/ 124 w 133"/>
                            <a:gd name="T1" fmla="*/ 1610 h 1668"/>
                            <a:gd name="T2" fmla="*/ 124 w 133"/>
                            <a:gd name="T3" fmla="*/ 1201 h 1668"/>
                            <a:gd name="T4" fmla="*/ 133 w 133"/>
                            <a:gd name="T5" fmla="*/ 800 h 1668"/>
                            <a:gd name="T6" fmla="*/ 133 w 133"/>
                            <a:gd name="T7" fmla="*/ 0 h 1668"/>
                            <a:gd name="T8" fmla="*/ 105 w 133"/>
                            <a:gd name="T9" fmla="*/ 409 h 1668"/>
                            <a:gd name="T10" fmla="*/ 76 w 133"/>
                            <a:gd name="T11" fmla="*/ 829 h 1668"/>
                            <a:gd name="T12" fmla="*/ 38 w 133"/>
                            <a:gd name="T13" fmla="*/ 1248 h 1668"/>
                            <a:gd name="T14" fmla="*/ 0 w 133"/>
                            <a:gd name="T15" fmla="*/ 1668 h 1668"/>
                            <a:gd name="T16" fmla="*/ 19 w 133"/>
                            <a:gd name="T17" fmla="*/ 1658 h 1668"/>
                            <a:gd name="T18" fmla="*/ 48 w 133"/>
                            <a:gd name="T19" fmla="*/ 1639 h 1668"/>
                            <a:gd name="T20" fmla="*/ 86 w 133"/>
                            <a:gd name="T21" fmla="*/ 1620 h 1668"/>
                            <a:gd name="T22" fmla="*/ 124 w 133"/>
                            <a:gd name="T23" fmla="*/ 1610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3" h="1668">
                              <a:moveTo>
                                <a:pt x="124" y="1610"/>
                              </a:moveTo>
                              <a:lnTo>
                                <a:pt x="124" y="1201"/>
                              </a:lnTo>
                              <a:lnTo>
                                <a:pt x="133" y="800"/>
                              </a:lnTo>
                              <a:lnTo>
                                <a:pt x="133" y="0"/>
                              </a:lnTo>
                              <a:lnTo>
                                <a:pt x="105" y="409"/>
                              </a:lnTo>
                              <a:lnTo>
                                <a:pt x="76" y="829"/>
                              </a:lnTo>
                              <a:lnTo>
                                <a:pt x="38" y="1248"/>
                              </a:lnTo>
                              <a:lnTo>
                                <a:pt x="0" y="1668"/>
                              </a:lnTo>
                              <a:lnTo>
                                <a:pt x="19" y="1658"/>
                              </a:lnTo>
                              <a:lnTo>
                                <a:pt x="48" y="1639"/>
                              </a:lnTo>
                              <a:lnTo>
                                <a:pt x="86" y="1620"/>
                              </a:lnTo>
                              <a:lnTo>
                                <a:pt x="124" y="1610"/>
                              </a:lnTo>
                              <a:close/>
                            </a:path>
                          </a:pathLst>
                        </a:cu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13" name="Freeform 132"/>
                      <wps:cNvSpPr>
                        <a:spLocks/>
                      </wps:cNvSpPr>
                      <wps:spPr bwMode="auto">
                        <a:xfrm>
                          <a:off x="967" y="3836"/>
                          <a:ext cx="224" cy="1281"/>
                        </a:xfrm>
                        <a:custGeom>
                          <a:avLst/>
                          <a:gdLst>
                            <a:gd name="T0" fmla="*/ 276 w 276"/>
                            <a:gd name="T1" fmla="*/ 1706 h 1782"/>
                            <a:gd name="T2" fmla="*/ 248 w 276"/>
                            <a:gd name="T3" fmla="*/ 1553 h 1782"/>
                            <a:gd name="T4" fmla="*/ 190 w 276"/>
                            <a:gd name="T5" fmla="*/ 1162 h 1782"/>
                            <a:gd name="T6" fmla="*/ 133 w 276"/>
                            <a:gd name="T7" fmla="*/ 772 h 1782"/>
                            <a:gd name="T8" fmla="*/ 9 w 276"/>
                            <a:gd name="T9" fmla="*/ 0 h 1782"/>
                            <a:gd name="T10" fmla="*/ 9 w 276"/>
                            <a:gd name="T11" fmla="*/ 800 h 1782"/>
                            <a:gd name="T12" fmla="*/ 0 w 276"/>
                            <a:gd name="T13" fmla="*/ 1201 h 1782"/>
                            <a:gd name="T14" fmla="*/ 0 w 276"/>
                            <a:gd name="T15" fmla="*/ 1610 h 1782"/>
                            <a:gd name="T16" fmla="*/ 0 w 276"/>
                            <a:gd name="T17" fmla="*/ 1696 h 1782"/>
                            <a:gd name="T18" fmla="*/ 9 w 276"/>
                            <a:gd name="T19" fmla="*/ 1725 h 1782"/>
                            <a:gd name="T20" fmla="*/ 28 w 276"/>
                            <a:gd name="T21" fmla="*/ 1744 h 1782"/>
                            <a:gd name="T22" fmla="*/ 47 w 276"/>
                            <a:gd name="T23" fmla="*/ 1763 h 1782"/>
                            <a:gd name="T24" fmla="*/ 76 w 276"/>
                            <a:gd name="T25" fmla="*/ 1772 h 1782"/>
                            <a:gd name="T26" fmla="*/ 105 w 276"/>
                            <a:gd name="T27" fmla="*/ 1782 h 1782"/>
                            <a:gd name="T28" fmla="*/ 124 w 276"/>
                            <a:gd name="T29" fmla="*/ 1782 h 1782"/>
                            <a:gd name="T30" fmla="*/ 152 w 276"/>
                            <a:gd name="T31" fmla="*/ 1782 h 1782"/>
                            <a:gd name="T32" fmla="*/ 181 w 276"/>
                            <a:gd name="T33" fmla="*/ 1782 h 1782"/>
                            <a:gd name="T34" fmla="*/ 210 w 276"/>
                            <a:gd name="T35" fmla="*/ 1763 h 1782"/>
                            <a:gd name="T36" fmla="*/ 229 w 276"/>
                            <a:gd name="T37" fmla="*/ 1753 h 1782"/>
                            <a:gd name="T38" fmla="*/ 257 w 276"/>
                            <a:gd name="T39" fmla="*/ 1734 h 1782"/>
                            <a:gd name="T40" fmla="*/ 276 w 276"/>
                            <a:gd name="T41" fmla="*/ 1715 h 1782"/>
                            <a:gd name="T42" fmla="*/ 276 w 276"/>
                            <a:gd name="T43"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6" h="1782">
                              <a:moveTo>
                                <a:pt x="276" y="1706"/>
                              </a:moveTo>
                              <a:lnTo>
                                <a:pt x="248" y="1553"/>
                              </a:lnTo>
                              <a:lnTo>
                                <a:pt x="190" y="1162"/>
                              </a:lnTo>
                              <a:lnTo>
                                <a:pt x="133" y="772"/>
                              </a:lnTo>
                              <a:lnTo>
                                <a:pt x="9" y="0"/>
                              </a:lnTo>
                              <a:lnTo>
                                <a:pt x="9" y="800"/>
                              </a:lnTo>
                              <a:lnTo>
                                <a:pt x="0" y="1201"/>
                              </a:lnTo>
                              <a:lnTo>
                                <a:pt x="0" y="1610"/>
                              </a:lnTo>
                              <a:lnTo>
                                <a:pt x="0" y="1696"/>
                              </a:lnTo>
                              <a:lnTo>
                                <a:pt x="9" y="1725"/>
                              </a:lnTo>
                              <a:lnTo>
                                <a:pt x="28" y="1744"/>
                              </a:lnTo>
                              <a:lnTo>
                                <a:pt x="47" y="1763"/>
                              </a:lnTo>
                              <a:lnTo>
                                <a:pt x="76" y="1772"/>
                              </a:lnTo>
                              <a:lnTo>
                                <a:pt x="105" y="1782"/>
                              </a:lnTo>
                              <a:lnTo>
                                <a:pt x="124" y="1782"/>
                              </a:lnTo>
                              <a:lnTo>
                                <a:pt x="152" y="1782"/>
                              </a:lnTo>
                              <a:lnTo>
                                <a:pt x="181" y="1782"/>
                              </a:lnTo>
                              <a:lnTo>
                                <a:pt x="210" y="1763"/>
                              </a:lnTo>
                              <a:lnTo>
                                <a:pt x="229" y="1753"/>
                              </a:lnTo>
                              <a:lnTo>
                                <a:pt x="257" y="1734"/>
                              </a:lnTo>
                              <a:lnTo>
                                <a:pt x="276" y="1715"/>
                              </a:lnTo>
                              <a:lnTo>
                                <a:pt x="276"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614" name="Freeform 133"/>
                      <wps:cNvSpPr>
                        <a:spLocks/>
                      </wps:cNvSpPr>
                      <wps:spPr bwMode="auto">
                        <a:xfrm>
                          <a:off x="3222" y="3836"/>
                          <a:ext cx="225" cy="1281"/>
                        </a:xfrm>
                        <a:custGeom>
                          <a:avLst/>
                          <a:gdLst>
                            <a:gd name="T0" fmla="*/ 0 w 276"/>
                            <a:gd name="T1" fmla="*/ 1706 h 1782"/>
                            <a:gd name="T2" fmla="*/ 28 w 276"/>
                            <a:gd name="T3" fmla="*/ 1553 h 1782"/>
                            <a:gd name="T4" fmla="*/ 267 w 276"/>
                            <a:gd name="T5" fmla="*/ 0 h 1782"/>
                            <a:gd name="T6" fmla="*/ 276 w 276"/>
                            <a:gd name="T7" fmla="*/ 800 h 1782"/>
                            <a:gd name="T8" fmla="*/ 276 w 276"/>
                            <a:gd name="T9" fmla="*/ 1201 h 1782"/>
                            <a:gd name="T10" fmla="*/ 276 w 276"/>
                            <a:gd name="T11" fmla="*/ 1610 h 1782"/>
                            <a:gd name="T12" fmla="*/ 276 w 276"/>
                            <a:gd name="T13" fmla="*/ 1696 h 1782"/>
                            <a:gd name="T14" fmla="*/ 267 w 276"/>
                            <a:gd name="T15" fmla="*/ 1725 h 1782"/>
                            <a:gd name="T16" fmla="*/ 248 w 276"/>
                            <a:gd name="T17" fmla="*/ 1744 h 1782"/>
                            <a:gd name="T18" fmla="*/ 229 w 276"/>
                            <a:gd name="T19" fmla="*/ 1763 h 1782"/>
                            <a:gd name="T20" fmla="*/ 200 w 276"/>
                            <a:gd name="T21" fmla="*/ 1772 h 1782"/>
                            <a:gd name="T22" fmla="*/ 171 w 276"/>
                            <a:gd name="T23" fmla="*/ 1782 h 1782"/>
                            <a:gd name="T24" fmla="*/ 152 w 276"/>
                            <a:gd name="T25" fmla="*/ 1782 h 1782"/>
                            <a:gd name="T26" fmla="*/ 124 w 276"/>
                            <a:gd name="T27" fmla="*/ 1782 h 1782"/>
                            <a:gd name="T28" fmla="*/ 95 w 276"/>
                            <a:gd name="T29" fmla="*/ 1782 h 1782"/>
                            <a:gd name="T30" fmla="*/ 66 w 276"/>
                            <a:gd name="T31" fmla="*/ 1763 h 1782"/>
                            <a:gd name="T32" fmla="*/ 47 w 276"/>
                            <a:gd name="T33" fmla="*/ 1753 h 1782"/>
                            <a:gd name="T34" fmla="*/ 19 w 276"/>
                            <a:gd name="T35" fmla="*/ 1734 h 1782"/>
                            <a:gd name="T36" fmla="*/ 9 w 276"/>
                            <a:gd name="T37" fmla="*/ 1725 h 1782"/>
                            <a:gd name="T38" fmla="*/ 0 w 276"/>
                            <a:gd name="T39" fmla="*/ 1706 h 1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6" h="1782">
                              <a:moveTo>
                                <a:pt x="0" y="1706"/>
                              </a:moveTo>
                              <a:lnTo>
                                <a:pt x="28" y="1553"/>
                              </a:lnTo>
                              <a:lnTo>
                                <a:pt x="267" y="0"/>
                              </a:lnTo>
                              <a:lnTo>
                                <a:pt x="276" y="800"/>
                              </a:lnTo>
                              <a:lnTo>
                                <a:pt x="276" y="1201"/>
                              </a:lnTo>
                              <a:lnTo>
                                <a:pt x="276" y="1610"/>
                              </a:lnTo>
                              <a:lnTo>
                                <a:pt x="276" y="1696"/>
                              </a:lnTo>
                              <a:lnTo>
                                <a:pt x="267" y="1725"/>
                              </a:lnTo>
                              <a:lnTo>
                                <a:pt x="248" y="1744"/>
                              </a:lnTo>
                              <a:lnTo>
                                <a:pt x="229" y="1763"/>
                              </a:lnTo>
                              <a:lnTo>
                                <a:pt x="200" y="1772"/>
                              </a:lnTo>
                              <a:lnTo>
                                <a:pt x="171" y="1782"/>
                              </a:lnTo>
                              <a:lnTo>
                                <a:pt x="152" y="1782"/>
                              </a:lnTo>
                              <a:lnTo>
                                <a:pt x="124" y="1782"/>
                              </a:lnTo>
                              <a:lnTo>
                                <a:pt x="95" y="1782"/>
                              </a:lnTo>
                              <a:lnTo>
                                <a:pt x="66" y="1763"/>
                              </a:lnTo>
                              <a:lnTo>
                                <a:pt x="47" y="1753"/>
                              </a:lnTo>
                              <a:lnTo>
                                <a:pt x="19" y="1734"/>
                              </a:lnTo>
                              <a:lnTo>
                                <a:pt x="9" y="1725"/>
                              </a:lnTo>
                              <a:lnTo>
                                <a:pt x="0" y="1706"/>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615" name="Freeform 134"/>
                      <wps:cNvSpPr>
                        <a:spLocks/>
                      </wps:cNvSpPr>
                      <wps:spPr bwMode="auto">
                        <a:xfrm>
                          <a:off x="1087" y="4091"/>
                          <a:ext cx="2170" cy="897"/>
                        </a:xfrm>
                        <a:custGeom>
                          <a:avLst/>
                          <a:gdLst>
                            <a:gd name="T0" fmla="*/ 1335 w 2679"/>
                            <a:gd name="T1" fmla="*/ 858 h 1039"/>
                            <a:gd name="T2" fmla="*/ 1401 w 2679"/>
                            <a:gd name="T3" fmla="*/ 858 h 1039"/>
                            <a:gd name="T4" fmla="*/ 1525 w 2679"/>
                            <a:gd name="T5" fmla="*/ 849 h 1039"/>
                            <a:gd name="T6" fmla="*/ 1649 w 2679"/>
                            <a:gd name="T7" fmla="*/ 820 h 1039"/>
                            <a:gd name="T8" fmla="*/ 1773 w 2679"/>
                            <a:gd name="T9" fmla="*/ 791 h 1039"/>
                            <a:gd name="T10" fmla="*/ 1897 w 2679"/>
                            <a:gd name="T11" fmla="*/ 744 h 1039"/>
                            <a:gd name="T12" fmla="*/ 2011 w 2679"/>
                            <a:gd name="T13" fmla="*/ 687 h 1039"/>
                            <a:gd name="T14" fmla="*/ 2116 w 2679"/>
                            <a:gd name="T15" fmla="*/ 629 h 1039"/>
                            <a:gd name="T16" fmla="*/ 2221 w 2679"/>
                            <a:gd name="T17" fmla="*/ 553 h 1039"/>
                            <a:gd name="T18" fmla="*/ 2326 w 2679"/>
                            <a:gd name="T19" fmla="*/ 467 h 1039"/>
                            <a:gd name="T20" fmla="*/ 2412 w 2679"/>
                            <a:gd name="T21" fmla="*/ 382 h 1039"/>
                            <a:gd name="T22" fmla="*/ 2497 w 2679"/>
                            <a:gd name="T23" fmla="*/ 286 h 1039"/>
                            <a:gd name="T24" fmla="*/ 2574 w 2679"/>
                            <a:gd name="T25" fmla="*/ 181 h 1039"/>
                            <a:gd name="T26" fmla="*/ 2640 w 2679"/>
                            <a:gd name="T27" fmla="*/ 77 h 1039"/>
                            <a:gd name="T28" fmla="*/ 2679 w 2679"/>
                            <a:gd name="T29" fmla="*/ 0 h 1039"/>
                            <a:gd name="T30" fmla="*/ 2621 w 2679"/>
                            <a:gd name="T31" fmla="*/ 305 h 1039"/>
                            <a:gd name="T32" fmla="*/ 2593 w 2679"/>
                            <a:gd name="T33" fmla="*/ 363 h 1039"/>
                            <a:gd name="T34" fmla="*/ 2517 w 2679"/>
                            <a:gd name="T35" fmla="*/ 467 h 1039"/>
                            <a:gd name="T36" fmla="*/ 2431 w 2679"/>
                            <a:gd name="T37" fmla="*/ 563 h 1039"/>
                            <a:gd name="T38" fmla="*/ 2335 w 2679"/>
                            <a:gd name="T39" fmla="*/ 648 h 1039"/>
                            <a:gd name="T40" fmla="*/ 2240 w 2679"/>
                            <a:gd name="T41" fmla="*/ 734 h 1039"/>
                            <a:gd name="T42" fmla="*/ 2135 w 2679"/>
                            <a:gd name="T43" fmla="*/ 801 h 1039"/>
                            <a:gd name="T44" fmla="*/ 2021 w 2679"/>
                            <a:gd name="T45" fmla="*/ 868 h 1039"/>
                            <a:gd name="T46" fmla="*/ 1907 w 2679"/>
                            <a:gd name="T47" fmla="*/ 925 h 1039"/>
                            <a:gd name="T48" fmla="*/ 1792 w 2679"/>
                            <a:gd name="T49" fmla="*/ 963 h 1039"/>
                            <a:gd name="T50" fmla="*/ 1668 w 2679"/>
                            <a:gd name="T51" fmla="*/ 1001 h 1039"/>
                            <a:gd name="T52" fmla="*/ 1544 w 2679"/>
                            <a:gd name="T53" fmla="*/ 1020 h 1039"/>
                            <a:gd name="T54" fmla="*/ 1421 w 2679"/>
                            <a:gd name="T55" fmla="*/ 1039 h 1039"/>
                            <a:gd name="T56" fmla="*/ 1335 w 2679"/>
                            <a:gd name="T57" fmla="*/ 1039 h 1039"/>
                            <a:gd name="T58" fmla="*/ 1344 w 2679"/>
                            <a:gd name="T59" fmla="*/ 1039 h 1039"/>
                            <a:gd name="T60" fmla="*/ 1258 w 2679"/>
                            <a:gd name="T61" fmla="*/ 1039 h 1039"/>
                            <a:gd name="T62" fmla="*/ 1135 w 2679"/>
                            <a:gd name="T63" fmla="*/ 1020 h 1039"/>
                            <a:gd name="T64" fmla="*/ 1011 w 2679"/>
                            <a:gd name="T65" fmla="*/ 1001 h 1039"/>
                            <a:gd name="T66" fmla="*/ 887 w 2679"/>
                            <a:gd name="T67" fmla="*/ 963 h 1039"/>
                            <a:gd name="T68" fmla="*/ 772 w 2679"/>
                            <a:gd name="T69" fmla="*/ 925 h 1039"/>
                            <a:gd name="T70" fmla="*/ 658 w 2679"/>
                            <a:gd name="T71" fmla="*/ 868 h 1039"/>
                            <a:gd name="T72" fmla="*/ 544 w 2679"/>
                            <a:gd name="T73" fmla="*/ 801 h 1039"/>
                            <a:gd name="T74" fmla="*/ 439 w 2679"/>
                            <a:gd name="T75" fmla="*/ 734 h 1039"/>
                            <a:gd name="T76" fmla="*/ 344 w 2679"/>
                            <a:gd name="T77" fmla="*/ 648 h 1039"/>
                            <a:gd name="T78" fmla="*/ 248 w 2679"/>
                            <a:gd name="T79" fmla="*/ 563 h 1039"/>
                            <a:gd name="T80" fmla="*/ 162 w 2679"/>
                            <a:gd name="T81" fmla="*/ 467 h 1039"/>
                            <a:gd name="T82" fmla="*/ 86 w 2679"/>
                            <a:gd name="T83" fmla="*/ 363 h 1039"/>
                            <a:gd name="T84" fmla="*/ 58 w 2679"/>
                            <a:gd name="T85" fmla="*/ 305 h 1039"/>
                            <a:gd name="T86" fmla="*/ 0 w 2679"/>
                            <a:gd name="T87" fmla="*/ 0 h 1039"/>
                            <a:gd name="T88" fmla="*/ 29 w 2679"/>
                            <a:gd name="T89" fmla="*/ 77 h 1039"/>
                            <a:gd name="T90" fmla="*/ 105 w 2679"/>
                            <a:gd name="T91" fmla="*/ 181 h 1039"/>
                            <a:gd name="T92" fmla="*/ 182 w 2679"/>
                            <a:gd name="T93" fmla="*/ 286 h 1039"/>
                            <a:gd name="T94" fmla="*/ 267 w 2679"/>
                            <a:gd name="T95" fmla="*/ 382 h 1039"/>
                            <a:gd name="T96" fmla="*/ 353 w 2679"/>
                            <a:gd name="T97" fmla="*/ 467 h 1039"/>
                            <a:gd name="T98" fmla="*/ 458 w 2679"/>
                            <a:gd name="T99" fmla="*/ 553 h 1039"/>
                            <a:gd name="T100" fmla="*/ 563 w 2679"/>
                            <a:gd name="T101" fmla="*/ 629 h 1039"/>
                            <a:gd name="T102" fmla="*/ 668 w 2679"/>
                            <a:gd name="T103" fmla="*/ 687 h 1039"/>
                            <a:gd name="T104" fmla="*/ 782 w 2679"/>
                            <a:gd name="T105" fmla="*/ 744 h 1039"/>
                            <a:gd name="T106" fmla="*/ 906 w 2679"/>
                            <a:gd name="T107" fmla="*/ 791 h 1039"/>
                            <a:gd name="T108" fmla="*/ 1020 w 2679"/>
                            <a:gd name="T109" fmla="*/ 820 h 1039"/>
                            <a:gd name="T110" fmla="*/ 1154 w 2679"/>
                            <a:gd name="T111" fmla="*/ 849 h 1039"/>
                            <a:gd name="T112" fmla="*/ 1278 w 2679"/>
                            <a:gd name="T113" fmla="*/ 858 h 1039"/>
                            <a:gd name="T114" fmla="*/ 1335 w 2679"/>
                            <a:gd name="T115" fmla="*/ 858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79" h="1039">
                              <a:moveTo>
                                <a:pt x="1335" y="858"/>
                              </a:moveTo>
                              <a:lnTo>
                                <a:pt x="1401" y="858"/>
                              </a:lnTo>
                              <a:lnTo>
                                <a:pt x="1525" y="849"/>
                              </a:lnTo>
                              <a:lnTo>
                                <a:pt x="1649" y="820"/>
                              </a:lnTo>
                              <a:lnTo>
                                <a:pt x="1773" y="791"/>
                              </a:lnTo>
                              <a:lnTo>
                                <a:pt x="1897" y="744"/>
                              </a:lnTo>
                              <a:lnTo>
                                <a:pt x="2011" y="687"/>
                              </a:lnTo>
                              <a:lnTo>
                                <a:pt x="2116" y="629"/>
                              </a:lnTo>
                              <a:lnTo>
                                <a:pt x="2221" y="553"/>
                              </a:lnTo>
                              <a:lnTo>
                                <a:pt x="2326" y="467"/>
                              </a:lnTo>
                              <a:lnTo>
                                <a:pt x="2412" y="382"/>
                              </a:lnTo>
                              <a:lnTo>
                                <a:pt x="2497" y="286"/>
                              </a:lnTo>
                              <a:lnTo>
                                <a:pt x="2574" y="181"/>
                              </a:lnTo>
                              <a:lnTo>
                                <a:pt x="2640" y="77"/>
                              </a:lnTo>
                              <a:lnTo>
                                <a:pt x="2679" y="0"/>
                              </a:lnTo>
                              <a:lnTo>
                                <a:pt x="2621" y="305"/>
                              </a:lnTo>
                              <a:lnTo>
                                <a:pt x="2593" y="363"/>
                              </a:lnTo>
                              <a:lnTo>
                                <a:pt x="2517" y="467"/>
                              </a:lnTo>
                              <a:lnTo>
                                <a:pt x="2431" y="563"/>
                              </a:lnTo>
                              <a:lnTo>
                                <a:pt x="2335" y="648"/>
                              </a:lnTo>
                              <a:lnTo>
                                <a:pt x="2240" y="734"/>
                              </a:lnTo>
                              <a:lnTo>
                                <a:pt x="2135" y="801"/>
                              </a:lnTo>
                              <a:lnTo>
                                <a:pt x="2021" y="868"/>
                              </a:lnTo>
                              <a:lnTo>
                                <a:pt x="1907" y="925"/>
                              </a:lnTo>
                              <a:lnTo>
                                <a:pt x="1792" y="963"/>
                              </a:lnTo>
                              <a:lnTo>
                                <a:pt x="1668" y="1001"/>
                              </a:lnTo>
                              <a:lnTo>
                                <a:pt x="1544" y="1020"/>
                              </a:lnTo>
                              <a:lnTo>
                                <a:pt x="1421" y="1039"/>
                              </a:lnTo>
                              <a:lnTo>
                                <a:pt x="1335" y="1039"/>
                              </a:lnTo>
                              <a:lnTo>
                                <a:pt x="1344" y="1039"/>
                              </a:lnTo>
                              <a:lnTo>
                                <a:pt x="1258" y="1039"/>
                              </a:lnTo>
                              <a:lnTo>
                                <a:pt x="1135" y="1020"/>
                              </a:lnTo>
                              <a:lnTo>
                                <a:pt x="1011" y="1001"/>
                              </a:lnTo>
                              <a:lnTo>
                                <a:pt x="887" y="963"/>
                              </a:lnTo>
                              <a:lnTo>
                                <a:pt x="772" y="925"/>
                              </a:lnTo>
                              <a:lnTo>
                                <a:pt x="658" y="868"/>
                              </a:lnTo>
                              <a:lnTo>
                                <a:pt x="544" y="801"/>
                              </a:lnTo>
                              <a:lnTo>
                                <a:pt x="439" y="734"/>
                              </a:lnTo>
                              <a:lnTo>
                                <a:pt x="344" y="648"/>
                              </a:lnTo>
                              <a:lnTo>
                                <a:pt x="248" y="563"/>
                              </a:lnTo>
                              <a:lnTo>
                                <a:pt x="162" y="467"/>
                              </a:lnTo>
                              <a:lnTo>
                                <a:pt x="86" y="363"/>
                              </a:lnTo>
                              <a:lnTo>
                                <a:pt x="58" y="305"/>
                              </a:lnTo>
                              <a:lnTo>
                                <a:pt x="0" y="0"/>
                              </a:lnTo>
                              <a:lnTo>
                                <a:pt x="29" y="77"/>
                              </a:lnTo>
                              <a:lnTo>
                                <a:pt x="105" y="181"/>
                              </a:lnTo>
                              <a:lnTo>
                                <a:pt x="182" y="286"/>
                              </a:lnTo>
                              <a:lnTo>
                                <a:pt x="267" y="382"/>
                              </a:lnTo>
                              <a:lnTo>
                                <a:pt x="353" y="467"/>
                              </a:lnTo>
                              <a:lnTo>
                                <a:pt x="458" y="553"/>
                              </a:lnTo>
                              <a:lnTo>
                                <a:pt x="563" y="629"/>
                              </a:lnTo>
                              <a:lnTo>
                                <a:pt x="668" y="687"/>
                              </a:lnTo>
                              <a:lnTo>
                                <a:pt x="782" y="744"/>
                              </a:lnTo>
                              <a:lnTo>
                                <a:pt x="906" y="791"/>
                              </a:lnTo>
                              <a:lnTo>
                                <a:pt x="1020" y="820"/>
                              </a:lnTo>
                              <a:lnTo>
                                <a:pt x="1154" y="849"/>
                              </a:lnTo>
                              <a:lnTo>
                                <a:pt x="1278" y="858"/>
                              </a:lnTo>
                              <a:lnTo>
                                <a:pt x="1335" y="858"/>
                              </a:lnTo>
                              <a:close/>
                            </a:path>
                          </a:pathLst>
                        </a:custGeom>
                        <a:solidFill>
                          <a:srgbClr val="008000"/>
                        </a:solidFill>
                        <a:ln w="0">
                          <a:solidFill>
                            <a:srgbClr val="000000"/>
                          </a:solidFill>
                          <a:round/>
                          <a:headEnd/>
                          <a:tailEnd/>
                        </a:ln>
                      </wps:spPr>
                      <wps:bodyPr rot="0" vert="horz" wrap="square" lIns="91440" tIns="45720" rIns="91440" bIns="45720" anchor="t" anchorCtr="0" upright="1">
                        <a:noAutofit/>
                      </wps:bodyPr>
                    </wps:wsp>
                    <wps:wsp>
                      <wps:cNvPr id="616" name="Freeform 135"/>
                      <wps:cNvSpPr>
                        <a:spLocks/>
                      </wps:cNvSpPr>
                      <wps:spPr bwMode="auto">
                        <a:xfrm>
                          <a:off x="1084" y="4057"/>
                          <a:ext cx="2245" cy="7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008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17" name="Freeform 136"/>
                      <wps:cNvSpPr>
                        <a:spLocks/>
                      </wps:cNvSpPr>
                      <wps:spPr bwMode="auto">
                        <a:xfrm>
                          <a:off x="1018" y="3851"/>
                          <a:ext cx="2363" cy="895"/>
                        </a:xfrm>
                        <a:custGeom>
                          <a:avLst/>
                          <a:gdLst>
                            <a:gd name="T0" fmla="*/ 1448 w 2773"/>
                            <a:gd name="T1" fmla="*/ 1106 h 1106"/>
                            <a:gd name="T2" fmla="*/ 1572 w 2773"/>
                            <a:gd name="T3" fmla="*/ 1097 h 1106"/>
                            <a:gd name="T4" fmla="*/ 1696 w 2773"/>
                            <a:gd name="T5" fmla="*/ 1068 h 1106"/>
                            <a:gd name="T6" fmla="*/ 1820 w 2773"/>
                            <a:gd name="T7" fmla="*/ 1039 h 1106"/>
                            <a:gd name="T8" fmla="*/ 1944 w 2773"/>
                            <a:gd name="T9" fmla="*/ 992 h 1106"/>
                            <a:gd name="T10" fmla="*/ 2058 w 2773"/>
                            <a:gd name="T11" fmla="*/ 935 h 1106"/>
                            <a:gd name="T12" fmla="*/ 2163 w 2773"/>
                            <a:gd name="T13" fmla="*/ 877 h 1106"/>
                            <a:gd name="T14" fmla="*/ 2268 w 2773"/>
                            <a:gd name="T15" fmla="*/ 801 h 1106"/>
                            <a:gd name="T16" fmla="*/ 2373 w 2773"/>
                            <a:gd name="T17" fmla="*/ 715 h 1106"/>
                            <a:gd name="T18" fmla="*/ 2459 w 2773"/>
                            <a:gd name="T19" fmla="*/ 630 h 1106"/>
                            <a:gd name="T20" fmla="*/ 2544 w 2773"/>
                            <a:gd name="T21" fmla="*/ 534 h 1106"/>
                            <a:gd name="T22" fmla="*/ 2621 w 2773"/>
                            <a:gd name="T23" fmla="*/ 429 h 1106"/>
                            <a:gd name="T24" fmla="*/ 2687 w 2773"/>
                            <a:gd name="T25" fmla="*/ 325 h 1106"/>
                            <a:gd name="T26" fmla="*/ 2726 w 2773"/>
                            <a:gd name="T27" fmla="*/ 248 h 1106"/>
                            <a:gd name="T28" fmla="*/ 2773 w 2773"/>
                            <a:gd name="T29" fmla="*/ 0 h 1106"/>
                            <a:gd name="T30" fmla="*/ 2726 w 2773"/>
                            <a:gd name="T31" fmla="*/ 105 h 1106"/>
                            <a:gd name="T32" fmla="*/ 2649 w 2773"/>
                            <a:gd name="T33" fmla="*/ 210 h 1106"/>
                            <a:gd name="T34" fmla="*/ 2583 w 2773"/>
                            <a:gd name="T35" fmla="*/ 325 h 1106"/>
                            <a:gd name="T36" fmla="*/ 2487 w 2773"/>
                            <a:gd name="T37" fmla="*/ 420 h 1106"/>
                            <a:gd name="T38" fmla="*/ 2402 w 2773"/>
                            <a:gd name="T39" fmla="*/ 515 h 1106"/>
                            <a:gd name="T40" fmla="*/ 2306 w 2773"/>
                            <a:gd name="T41" fmla="*/ 601 h 1106"/>
                            <a:gd name="T42" fmla="*/ 2201 w 2773"/>
                            <a:gd name="T43" fmla="*/ 668 h 1106"/>
                            <a:gd name="T44" fmla="*/ 2087 w 2773"/>
                            <a:gd name="T45" fmla="*/ 734 h 1106"/>
                            <a:gd name="T46" fmla="*/ 1973 w 2773"/>
                            <a:gd name="T47" fmla="*/ 792 h 1106"/>
                            <a:gd name="T48" fmla="*/ 1849 w 2773"/>
                            <a:gd name="T49" fmla="*/ 830 h 1106"/>
                            <a:gd name="T50" fmla="*/ 1734 w 2773"/>
                            <a:gd name="T51" fmla="*/ 868 h 1106"/>
                            <a:gd name="T52" fmla="*/ 1610 w 2773"/>
                            <a:gd name="T53" fmla="*/ 887 h 1106"/>
                            <a:gd name="T54" fmla="*/ 1477 w 2773"/>
                            <a:gd name="T55" fmla="*/ 906 h 1106"/>
                            <a:gd name="T56" fmla="*/ 1382 w 2773"/>
                            <a:gd name="T57" fmla="*/ 906 h 1106"/>
                            <a:gd name="T58" fmla="*/ 1391 w 2773"/>
                            <a:gd name="T59" fmla="*/ 906 h 1106"/>
                            <a:gd name="T60" fmla="*/ 1296 w 2773"/>
                            <a:gd name="T61" fmla="*/ 906 h 1106"/>
                            <a:gd name="T62" fmla="*/ 1163 w 2773"/>
                            <a:gd name="T63" fmla="*/ 887 h 1106"/>
                            <a:gd name="T64" fmla="*/ 1039 w 2773"/>
                            <a:gd name="T65" fmla="*/ 868 h 1106"/>
                            <a:gd name="T66" fmla="*/ 915 w 2773"/>
                            <a:gd name="T67" fmla="*/ 830 h 1106"/>
                            <a:gd name="T68" fmla="*/ 800 w 2773"/>
                            <a:gd name="T69" fmla="*/ 792 h 1106"/>
                            <a:gd name="T70" fmla="*/ 686 w 2773"/>
                            <a:gd name="T71" fmla="*/ 734 h 1106"/>
                            <a:gd name="T72" fmla="*/ 572 w 2773"/>
                            <a:gd name="T73" fmla="*/ 668 h 1106"/>
                            <a:gd name="T74" fmla="*/ 467 w 2773"/>
                            <a:gd name="T75" fmla="*/ 601 h 1106"/>
                            <a:gd name="T76" fmla="*/ 371 w 2773"/>
                            <a:gd name="T77" fmla="*/ 515 h 1106"/>
                            <a:gd name="T78" fmla="*/ 286 w 2773"/>
                            <a:gd name="T79" fmla="*/ 420 h 1106"/>
                            <a:gd name="T80" fmla="*/ 200 w 2773"/>
                            <a:gd name="T81" fmla="*/ 325 h 1106"/>
                            <a:gd name="T82" fmla="*/ 124 w 2773"/>
                            <a:gd name="T83" fmla="*/ 210 h 1106"/>
                            <a:gd name="T84" fmla="*/ 47 w 2773"/>
                            <a:gd name="T85" fmla="*/ 105 h 1106"/>
                            <a:gd name="T86" fmla="*/ 9 w 2773"/>
                            <a:gd name="T87" fmla="*/ 20 h 1106"/>
                            <a:gd name="T88" fmla="*/ 0 w 2773"/>
                            <a:gd name="T89" fmla="*/ 0 h 1106"/>
                            <a:gd name="T90" fmla="*/ 47 w 2773"/>
                            <a:gd name="T91" fmla="*/ 248 h 1106"/>
                            <a:gd name="T92" fmla="*/ 76 w 2773"/>
                            <a:gd name="T93" fmla="*/ 325 h 1106"/>
                            <a:gd name="T94" fmla="*/ 152 w 2773"/>
                            <a:gd name="T95" fmla="*/ 429 h 1106"/>
                            <a:gd name="T96" fmla="*/ 229 w 2773"/>
                            <a:gd name="T97" fmla="*/ 534 h 1106"/>
                            <a:gd name="T98" fmla="*/ 314 w 2773"/>
                            <a:gd name="T99" fmla="*/ 630 h 1106"/>
                            <a:gd name="T100" fmla="*/ 400 w 2773"/>
                            <a:gd name="T101" fmla="*/ 715 h 1106"/>
                            <a:gd name="T102" fmla="*/ 505 w 2773"/>
                            <a:gd name="T103" fmla="*/ 801 h 1106"/>
                            <a:gd name="T104" fmla="*/ 610 w 2773"/>
                            <a:gd name="T105" fmla="*/ 877 h 1106"/>
                            <a:gd name="T106" fmla="*/ 715 w 2773"/>
                            <a:gd name="T107" fmla="*/ 935 h 1106"/>
                            <a:gd name="T108" fmla="*/ 829 w 2773"/>
                            <a:gd name="T109" fmla="*/ 992 h 1106"/>
                            <a:gd name="T110" fmla="*/ 953 w 2773"/>
                            <a:gd name="T111" fmla="*/ 1039 h 1106"/>
                            <a:gd name="T112" fmla="*/ 1067 w 2773"/>
                            <a:gd name="T113" fmla="*/ 1068 h 1106"/>
                            <a:gd name="T114" fmla="*/ 1201 w 2773"/>
                            <a:gd name="T115" fmla="*/ 1097 h 1106"/>
                            <a:gd name="T116" fmla="*/ 1325 w 2773"/>
                            <a:gd name="T117" fmla="*/ 1106 h 1106"/>
                            <a:gd name="T118" fmla="*/ 1382 w 2773"/>
                            <a:gd name="T119" fmla="*/ 1106 h 1106"/>
                            <a:gd name="T120" fmla="*/ 1448 w 2773"/>
                            <a:gd name="T121" fmla="*/ 1106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73" h="1106">
                              <a:moveTo>
                                <a:pt x="1448" y="1106"/>
                              </a:moveTo>
                              <a:lnTo>
                                <a:pt x="1572" y="1097"/>
                              </a:lnTo>
                              <a:lnTo>
                                <a:pt x="1696" y="1068"/>
                              </a:lnTo>
                              <a:lnTo>
                                <a:pt x="1820" y="1039"/>
                              </a:lnTo>
                              <a:lnTo>
                                <a:pt x="1944" y="992"/>
                              </a:lnTo>
                              <a:lnTo>
                                <a:pt x="2058" y="935"/>
                              </a:lnTo>
                              <a:lnTo>
                                <a:pt x="2163" y="877"/>
                              </a:lnTo>
                              <a:lnTo>
                                <a:pt x="2268" y="801"/>
                              </a:lnTo>
                              <a:lnTo>
                                <a:pt x="2373" y="715"/>
                              </a:lnTo>
                              <a:lnTo>
                                <a:pt x="2459" y="630"/>
                              </a:lnTo>
                              <a:lnTo>
                                <a:pt x="2544" y="534"/>
                              </a:lnTo>
                              <a:lnTo>
                                <a:pt x="2621" y="429"/>
                              </a:lnTo>
                              <a:lnTo>
                                <a:pt x="2687" y="325"/>
                              </a:lnTo>
                              <a:lnTo>
                                <a:pt x="2726" y="248"/>
                              </a:lnTo>
                              <a:lnTo>
                                <a:pt x="2773" y="0"/>
                              </a:lnTo>
                              <a:lnTo>
                                <a:pt x="2726" y="105"/>
                              </a:lnTo>
                              <a:lnTo>
                                <a:pt x="2649" y="210"/>
                              </a:lnTo>
                              <a:lnTo>
                                <a:pt x="2583" y="325"/>
                              </a:lnTo>
                              <a:lnTo>
                                <a:pt x="2487" y="420"/>
                              </a:lnTo>
                              <a:lnTo>
                                <a:pt x="2402" y="515"/>
                              </a:lnTo>
                              <a:lnTo>
                                <a:pt x="2306" y="601"/>
                              </a:lnTo>
                              <a:lnTo>
                                <a:pt x="2201" y="668"/>
                              </a:lnTo>
                              <a:lnTo>
                                <a:pt x="2087" y="734"/>
                              </a:lnTo>
                              <a:lnTo>
                                <a:pt x="1973" y="792"/>
                              </a:lnTo>
                              <a:lnTo>
                                <a:pt x="1849" y="830"/>
                              </a:lnTo>
                              <a:lnTo>
                                <a:pt x="1734" y="868"/>
                              </a:lnTo>
                              <a:lnTo>
                                <a:pt x="1610" y="887"/>
                              </a:lnTo>
                              <a:lnTo>
                                <a:pt x="1477" y="906"/>
                              </a:lnTo>
                              <a:lnTo>
                                <a:pt x="1382" y="906"/>
                              </a:lnTo>
                              <a:lnTo>
                                <a:pt x="1391" y="906"/>
                              </a:lnTo>
                              <a:lnTo>
                                <a:pt x="1296" y="906"/>
                              </a:lnTo>
                              <a:lnTo>
                                <a:pt x="1163" y="887"/>
                              </a:lnTo>
                              <a:lnTo>
                                <a:pt x="1039" y="868"/>
                              </a:lnTo>
                              <a:lnTo>
                                <a:pt x="915" y="830"/>
                              </a:lnTo>
                              <a:lnTo>
                                <a:pt x="800" y="792"/>
                              </a:lnTo>
                              <a:lnTo>
                                <a:pt x="686" y="734"/>
                              </a:lnTo>
                              <a:lnTo>
                                <a:pt x="572" y="668"/>
                              </a:lnTo>
                              <a:lnTo>
                                <a:pt x="467" y="601"/>
                              </a:lnTo>
                              <a:lnTo>
                                <a:pt x="371" y="515"/>
                              </a:lnTo>
                              <a:lnTo>
                                <a:pt x="286" y="420"/>
                              </a:lnTo>
                              <a:lnTo>
                                <a:pt x="200" y="325"/>
                              </a:lnTo>
                              <a:lnTo>
                                <a:pt x="124" y="210"/>
                              </a:lnTo>
                              <a:lnTo>
                                <a:pt x="47" y="105"/>
                              </a:lnTo>
                              <a:lnTo>
                                <a:pt x="9" y="20"/>
                              </a:lnTo>
                              <a:lnTo>
                                <a:pt x="0" y="0"/>
                              </a:lnTo>
                              <a:lnTo>
                                <a:pt x="47" y="248"/>
                              </a:lnTo>
                              <a:lnTo>
                                <a:pt x="76" y="325"/>
                              </a:lnTo>
                              <a:lnTo>
                                <a:pt x="152" y="429"/>
                              </a:lnTo>
                              <a:lnTo>
                                <a:pt x="229" y="534"/>
                              </a:lnTo>
                              <a:lnTo>
                                <a:pt x="314" y="630"/>
                              </a:lnTo>
                              <a:lnTo>
                                <a:pt x="400" y="715"/>
                              </a:lnTo>
                              <a:lnTo>
                                <a:pt x="505" y="801"/>
                              </a:lnTo>
                              <a:lnTo>
                                <a:pt x="610" y="877"/>
                              </a:lnTo>
                              <a:lnTo>
                                <a:pt x="715" y="935"/>
                              </a:lnTo>
                              <a:lnTo>
                                <a:pt x="829" y="992"/>
                              </a:lnTo>
                              <a:lnTo>
                                <a:pt x="953" y="1039"/>
                              </a:lnTo>
                              <a:lnTo>
                                <a:pt x="1067" y="1068"/>
                              </a:lnTo>
                              <a:lnTo>
                                <a:pt x="1201" y="1097"/>
                              </a:lnTo>
                              <a:lnTo>
                                <a:pt x="1325" y="1106"/>
                              </a:lnTo>
                              <a:lnTo>
                                <a:pt x="1382" y="1106"/>
                              </a:lnTo>
                              <a:lnTo>
                                <a:pt x="1448" y="1106"/>
                              </a:lnTo>
                              <a:close/>
                            </a:path>
                          </a:pathLst>
                        </a:custGeom>
                        <a:solidFill>
                          <a:srgbClr val="FFFF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18" name="Freeform 137"/>
                      <wps:cNvSpPr>
                        <a:spLocks/>
                      </wps:cNvSpPr>
                      <wps:spPr bwMode="auto">
                        <a:xfrm>
                          <a:off x="800" y="3499"/>
                          <a:ext cx="480"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19" name="Freeform 138"/>
                      <wps:cNvSpPr>
                        <a:spLocks/>
                      </wps:cNvSpPr>
                      <wps:spPr bwMode="auto">
                        <a:xfrm>
                          <a:off x="3133" y="3499"/>
                          <a:ext cx="481" cy="445"/>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0" name="Freeform 139"/>
                      <wps:cNvSpPr>
                        <a:spLocks/>
                      </wps:cNvSpPr>
                      <wps:spPr bwMode="auto">
                        <a:xfrm>
                          <a:off x="1996" y="3921"/>
                          <a:ext cx="480" cy="446"/>
                        </a:xfrm>
                        <a:custGeom>
                          <a:avLst/>
                          <a:gdLst>
                            <a:gd name="T0" fmla="*/ 251 w 654"/>
                            <a:gd name="T1" fmla="*/ 231 h 606"/>
                            <a:gd name="T2" fmla="*/ 329 w 654"/>
                            <a:gd name="T3" fmla="*/ 0 h 606"/>
                            <a:gd name="T4" fmla="*/ 406 w 654"/>
                            <a:gd name="T5" fmla="*/ 231 h 606"/>
                            <a:gd name="T6" fmla="*/ 654 w 654"/>
                            <a:gd name="T7" fmla="*/ 231 h 606"/>
                            <a:gd name="T8" fmla="*/ 452 w 654"/>
                            <a:gd name="T9" fmla="*/ 373 h 606"/>
                            <a:gd name="T10" fmla="*/ 529 w 654"/>
                            <a:gd name="T11" fmla="*/ 606 h 606"/>
                            <a:gd name="T12" fmla="*/ 329 w 654"/>
                            <a:gd name="T13" fmla="*/ 463 h 606"/>
                            <a:gd name="T14" fmla="*/ 125 w 654"/>
                            <a:gd name="T15" fmla="*/ 606 h 606"/>
                            <a:gd name="T16" fmla="*/ 202 w 654"/>
                            <a:gd name="T17" fmla="*/ 373 h 606"/>
                            <a:gd name="T18" fmla="*/ 0 w 654"/>
                            <a:gd name="T19" fmla="*/ 231 h 606"/>
                            <a:gd name="T20" fmla="*/ 251 w 654"/>
                            <a:gd name="T21" fmla="*/ 23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4" h="606">
                              <a:moveTo>
                                <a:pt x="251" y="231"/>
                              </a:moveTo>
                              <a:lnTo>
                                <a:pt x="329" y="0"/>
                              </a:lnTo>
                              <a:lnTo>
                                <a:pt x="406" y="231"/>
                              </a:lnTo>
                              <a:lnTo>
                                <a:pt x="654" y="231"/>
                              </a:lnTo>
                              <a:lnTo>
                                <a:pt x="452" y="373"/>
                              </a:lnTo>
                              <a:lnTo>
                                <a:pt x="529" y="606"/>
                              </a:lnTo>
                              <a:lnTo>
                                <a:pt x="329" y="463"/>
                              </a:lnTo>
                              <a:lnTo>
                                <a:pt x="125" y="606"/>
                              </a:lnTo>
                              <a:lnTo>
                                <a:pt x="202" y="373"/>
                              </a:lnTo>
                              <a:lnTo>
                                <a:pt x="0" y="231"/>
                              </a:lnTo>
                              <a:lnTo>
                                <a:pt x="251" y="2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1" name="WordArt 140"/>
                      <wps:cNvSpPr txBox="1">
                        <a:spLocks noChangeArrowheads="1" noChangeShapeType="1" noTextEdit="1"/>
                      </wps:cNvSpPr>
                      <wps:spPr bwMode="auto">
                        <a:xfrm>
                          <a:off x="1151" y="3264"/>
                          <a:ext cx="2111" cy="563"/>
                        </a:xfrm>
                        <a:prstGeom prst="rect">
                          <a:avLst/>
                        </a:prstGeom>
                        <a:extLst>
                          <a:ext uri="{AF507438-7753-43E0-B8FC-AC1667EBCBE1}">
                            <a14:hiddenEffects xmlns:a14="http://schemas.microsoft.com/office/drawing/2010/main">
                              <a:effectLst/>
                            </a14:hiddenEffects>
                          </a:ext>
                        </a:extLst>
                      </wps:spPr>
                      <wps:txbx>
                        <w:txbxContent>
                          <w:p w:rsidR="00DA47C3" w:rsidRDefault="00DA47C3" w:rsidP="001C37FD">
                            <w:pPr>
                              <w:pStyle w:val="NormalWeb"/>
                              <w:spacing w:before="0" w:beforeAutospacing="0" w:after="0" w:afterAutospacing="0"/>
                              <w:jc w:val="center"/>
                            </w:pPr>
                            <w:r>
                              <w:rPr>
                                <w:rFonts w:ascii="Arial" w:hAnsi="Arial" w:cs="Arial"/>
                                <w:color w:val="000000"/>
                              </w:rPr>
                              <w:t>FORMACIÓN INTEGRAL PARA EL MUNDO</w:t>
                            </w:r>
                          </w:p>
                        </w:txbxContent>
                      </wps:txbx>
                      <wps:bodyPr spcFirstLastPara="1" wrap="square" numCol="1" fromWordArt="1">
                        <a:prstTxWarp prst="textArchDown">
                          <a:avLst>
                            <a:gd name="adj" fmla="val 1028346"/>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427D16" id="_x0000_s1722" style="position:absolute;left:0;text-align:left;margin-left:-11.2pt;margin-top:-10.75pt;width:49.55pt;height:51.1pt;z-index:251667456" coordorigin="448,515" coordsize="3488,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">
              <v:shape id="Freeform 3" o:spid="_x0000_s1723" style="position:absolute;left:448;top:515;width:3488;height:4110;visibility:visible;mso-wrap-style:square;v-text-anchor:top" coordsize="2380,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JjcMA&#10;AADcAAAADwAAAGRycy9kb3ducmV2LnhtbESP3YrCMBSE7xd8h3CEvVsTd4uUahQVlL1YL/x5gENz&#10;bIvNSUmytr79ZkHwcpiZb5jFarCtuJMPjWMN04kCQVw603Cl4XLefeQgQkQ22DomDQ8KsFqO3hZY&#10;GNfzke6nWIkE4VCghjrGrpAylDVZDBPXESfv6rzFmKSvpPHYJ7ht5adSM2mx4bRQY0fbmsrb6ddq&#10;8Ocmk3n/o9xjjxv7dVDbYaa0fh8P6zmISEN8hZ/tb6Mhyz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JjcMAAADcAAAADwAAAAAAAAAAAAAAAACYAgAAZHJzL2Rv&#10;d25yZXYueG1sUEsFBgAAAAAEAAQA9QAAAIgDAAAAAA==&#10;" path="m1188,203r-79,-4l1025,187,938,167,842,143,667,75,505,,59,445r68,167l171,764r16,71l195,903r7,123l195,1137r-16,104l155,1336r-28,84l59,1579r-27,76l24,1686,8,1730,,1814r,79l16,1985r12,44l48,2076r43,60l143,2188r59,43l266,2267r147,68l572,2390r80,36l739,2462r79,36l902,2542r79,51l1057,2653r67,72l1192,2804r32,-44l1256,2725r75,-72l1407,2593r79,-51l1566,2498r83,-36l1812,2390r155,-55l2042,2303r72,-36l2178,2231r59,-43l2289,2136r43,-60l2364,1993r16,-84l2380,1814r-12,-84l2348,1655r-27,-76l2257,1420r-32,-84l2201,1241r-20,-104l2178,1026r7,-123l2193,835r16,-71l2257,612r64,-167l1872,,1713,75r-179,68l1442,167r-91,20l1267,199r-79,4xe" strokeweight="2.25pt">
                <v:path arrowok="t" o:connecttype="custom" o:connectlocs="1625,292;1375,245;978,110;86,652;251,1120;286,1324;286,1667;227,1958;86,2314;35,2471;0,2659;23,2910;70,3043;210,3207;390,3323;838,3503;1083,3609;1322,3726;1549,3889;1747,4110;1841,3994;2062,3801;2295,3661;2656,3503;2993,3376;3192,3270;3355,3131;3465,2921;3488,2659;3441,2426;3308,2081;3226,1819;3192,1504;3214,1224;3308,897;2744,0;2248,210;1980,274;1741,298" o:connectangles="0,0,0,0,0,0,0,0,0,0,0,0,0,0,0,0,0,0,0,0,0,0,0,0,0,0,0,0,0,0,0,0,0,0,0,0,0,0,0"/>
              </v:shape>
              <v:shape id="Freeform 4" o:spid="_x0000_s1724" style="position:absolute;left:628;top:742;width:3122;height:3626;visibility:visible;mso-wrap-style:square;v-text-anchor:top" coordsize="213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y9MUA&#10;AADcAAAADwAAAGRycy9kb3ducmV2LnhtbESPQWvCQBSE7wX/w/KE3urG0IhGV5FSoZe2mnjx9sg+&#10;k2D2bchuk/TfdwWhx2FmvmE2u9E0oqfO1ZYVzGcRCOLC6ppLBef88LIE4TyyxsYyKfglB7vt5GmD&#10;qbYDn6jPfCkChF2KCirv21RKV1Rk0M1sSxy8q+0M+iC7UuoOhwA3jYyjaCEN1hwWKmzpraLilv0Y&#10;BZdDvvqS+/h4jt+Tki62/1zgt1LP03G/BuFp9P/hR/tDK3hdJnA/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DL0xQAAANwAAAAPAAAAAAAAAAAAAAAAAJgCAABkcnMv&#10;ZG93bnJldi54bWxQSwUGAAAAAAQABAD1AAAAigMAAAAA&#10;" path="m1069,2474r60,-67l1196,2343r72,-48l1339,2251r76,-39l1494,2176r155,-56l1792,2064r131,-51l1983,1977r48,-36l2070,1901r32,-51l2126,1770r4,-75l2126,1619r-16,-76l2058,1396r-59,-155l1971,1157r-24,-95l1931,967r-4,-108l1931,803r,-59l1955,617r16,-68l1991,477r28,-75l2051,322,1725,r-76,40l1570,72r-175,51l1228,159r-84,12l1065,171r-79,l902,159,731,123,560,72,481,40,401,,76,322r59,155l155,549r20,68l195,744r8,59l203,859r-8,108l179,1062r-20,95l131,1241,68,1396,20,1543,4,1619,,1695r4,75l16,1810r8,40l60,1901r43,40l151,1977r56,36l266,2041r72,23l485,2120r155,56l719,2212r80,39l870,2295r72,48l1009,2407r60,67xe" fillcolor="yellow" strokeweight="2.25pt">
                <v:path arrowok="t" o:connecttype="custom" o:connectlocs="1655,3528;1859,3364;2074,3242;2417,3107;2819,2950;2977,2845;3081,2711;3122,2484;3093,2261;2930,1819;2854,1557;2824,1259;2830,1090;2889,805;2959,589;2528,0;2301,106;1800,233;1561,251;1322,233;821,106;588,0;198,699;257,904;298,1177;286,1417;233,1696;100,2046;6,2373;6,2594;35,2711;151,2845;303,2950;495,3025;938,3189;1171,3299;1381,3434;1567,3626" o:connectangles="0,0,0,0,0,0,0,0,0,0,0,0,0,0,0,0,0,0,0,0,0,0,0,0,0,0,0,0,0,0,0,0,0,0,0,0,0,0"/>
              </v:shape>
              <v:group id="Group 5" o:spid="_x0000_s1725" style="position:absolute;left:1320;top:1614;width:1715;height:2026" coordorigin="1947,1059" coordsize="1862,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6" o:spid="_x0000_s1726" style="position:absolute;left:1947;top:1059;width:1862;height:2198;visibility:visible;mso-wrap-style:square;v-text-anchor:top" coordsize="186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qFsYA&#10;AADcAAAADwAAAGRycy9kb3ducmV2LnhtbESPT2vCQBTE74LfYXmCN91YtIboKqWgiLSH2j96fGaf&#10;SWz2bZpdTfrt3ULB4zAzv2Hmy9aU4kq1KywrGA0jEMSp1QVnCj7eV4MYhPPIGkvLpOCXHCwX3c4c&#10;E20bfqPrzmciQNglqCD3vkqkdGlOBt3QVsTBO9naoA+yzqSusQlwU8qHKHqUBgsOCzlW9JxT+r27&#10;GAU/fJzE53K/jT+/Lv74+nIwzdoq1e+1TzMQnlp/D/+3N1rBOJ7C3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SqFsYAAADcAAAADwAAAAAAAAAAAAAAAACYAgAAZHJz&#10;L2Rvd25yZXYueG1sUEsFBgAAAAAEAAQA9QAAAIsDAAAAAA==&#10;" path="m821,386r-23,l775,392r-10,6l756,407r-12,8l731,421r-20,4l692,425r-42,-2l604,419r-25,-2l552,411,493,396,362,352,305,327,282,313,261,302,244,290r-12,-8l222,277r-1,-2l209,294r-2,-2l203,290,192,277,175,259,161,238,146,213,128,184r-7,-11l113,167r-6,-2l105,171r,13l107,200r6,31l113,252r-4,2l102,248,75,225,44,204,29,194,15,188,6,186r-4,l,192r,21l2,229r8,34l27,300r11,15l48,327r19,17l86,350r19,2l152,354r17,1l176,355r-11,35l167,390r4,4l186,402r23,11l238,430r63,35l334,482r28,16l391,513r31,15l489,557r33,16l550,584r27,12l600,605r39,19l671,648r12,11l692,673r4,13l696,701r-4,20l685,746r-12,32l664,813r-25,73l627,920r-9,31l600,1007r-13,52l583,1080r-4,19l579,1113r2,11l587,1132r9,7l625,1153r31,11l671,1168r12,4l687,1176r3,10l690,1214r-5,41l677,1303r-21,100l646,1445r-4,17l641,1478r-12,53l616,1591r-16,56l595,1674r-6,23l583,1720r-10,27l564,1775r-12,29l529,1868r-19,61l495,1983r-8,23l479,2025r-5,18l470,2054r-2,8l466,2064r-8,34l456,2098r-5,2l430,2106r-54,17l328,2148r-17,14l305,2165r-2,2l303,2187r19,l336,2185r32,l407,2183r78,-2l518,2183r19,l598,2185r27,-4l635,2181r6,-2l646,2173r-2,-11l641,2152r-4,-8l637,2139r5,-6l648,2129r4,-2l652,2125r4,-6l658,2110r6,-12l675,2067r15,-40l756,1841r21,-89l794,1664r15,-83l819,1543r11,-33l846,1474r15,-43l894,1343r13,-40l919,1270r3,-13l926,1247r2,-6l928,1239r6,10l934,1251r2,6l940,1266r4,14l955,1312r15,41l1001,1441r17,42l1032,1520r11,34l1055,1591r15,83l1085,1762r22,88l1172,2039r15,38l1199,2110r5,11l1206,2131r4,6l1210,2139r4,2l1225,2148r2,6l1220,2173r-2,10l1224,2190r5,2l1239,2192r25,4l1325,2194r19,l1377,2192r79,2l1494,2196r33,l1540,2198r19,l1559,2177r-2,-2l1551,2171r-17,-13l1486,2133r-52,-16l1411,2112r-5,-2l1404,2110r-8,-37l1394,2071r-2,-7l1388,2052r-5,-17l1375,2016r-6,-23l1354,1939r-19,-62l1310,1816r-21,-58l1279,1731r-6,-23l1262,1658r-14,-57l1233,1543r-9,-56l1220,1474r-4,-18l1206,1412r-21,-100l1178,1264r-6,-40l1172,1195r4,-9l1179,1182r12,-4l1206,1174r31,-10l1266,1151r9,-8l1281,1134r2,-12l1283,1109r-4,-20l1275,1068r-13,-50l1247,963r-10,-31l1225,897r-24,-73l1189,788r-10,-31l1172,730r-6,-19l1166,697r4,-13l1179,671r12,-14l1224,634r38,-19l1285,605r27,-11l1341,582r32,-15l1440,538r31,-15l1500,507r28,-15l1561,475r63,-35l1653,423r23,-12l1691,404r4,-4l1697,400r-11,-35l1693,365r18,-2l1757,361r19,-2l1795,354r19,-16l1824,325r11,-16l1847,290r6,-17l1862,238r,-34l1860,198r-4,l1847,200r-14,6l1820,213r-33,21l1761,257r-8,6l1749,261r,-9l1751,240r4,-31l1757,194r,-13l1755,175r-6,2l1741,183r-7,11l1716,223r-15,27l1672,288r-11,12l1657,304r-2,2l1642,284r-2,2l1630,292r-11,8l1601,311r-21,12l1557,336r-57,25l1369,405r-59,16l1283,427r-25,1l1212,432r-42,2l1151,434r-20,-4l1118,425r-11,-8l1097,407r-12,-5l1064,394r-17,-2l1039,392r2,2l1039,388r-5,-11l1028,363r-2,-11l1030,334r6,-9l1043,315r8,-13l1061,279r7,-35l1070,221r4,-25l1074,173r-2,-27l1068,117r-7,-31l1049,58,1032,33,1013,13,990,4,976,2,953,,894,,867,2,848,8,828,23r-9,10l807,48,796,63r-8,18l781,115r,83l782,221r4,21l798,281r13,28l819,319r4,8l828,340r4,15l832,371r-11,15xe" strokeweight="0">
                  <v:path arrowok="t" o:connecttype="custom" o:connectlocs="731,421;493,396;222,277;161,238;105,184;44,204;2,229;105,352;186,402;422,528;671,648;673,778;583,1080;656,1164;677,1303;600,1647;529,1868;468,2062;328,2148;368,2185;635,2181;642,2133;675,2067;830,1510;926,1247;944,1280;1055,1591;1204,2121;1220,2173;1344,2194;1559,2177;1406,2110;1375,2016;1273,1708;1206,1412;1191,1178;1283,1109;1201,824;1179,671;1373,567;1653,423;1711,363;1847,290;1833,206;1751,240;1734,194;1642,284;1500,361;1151,434;1047,392;1030,334;1074,196;1013,13;828,23;782,221;832,355" o:connectangles="0,0,0,0,0,0,0,0,0,0,0,0,0,0,0,0,0,0,0,0,0,0,0,0,0,0,0,0,0,0,0,0,0,0,0,0,0,0,0,0,0,0,0,0,0,0,0,0,0,0,0,0,0,0,0,0"/>
                </v:shape>
                <v:shape id="Freeform 7" o:spid="_x0000_s1727" style="position:absolute;left:2074;top:1343;width:1622;height:1914;visibility:visible;mso-wrap-style:square;v-text-anchor:top" coordsize="162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Y8IA&#10;AADcAAAADwAAAGRycy9kb3ducmV2LnhtbERP3WrCMBS+F3yHcITdabpRSumMItNBhwx/H+CsObbF&#10;5qQ0Wdu9vbkYePnx/S/Xo2lET52rLSt4XUQgiAuray4VXC+f8xSE88gaG8uk4I8crFfTyRIzbQc+&#10;UX/2pQgh7DJUUHnfZlK6oiKDbmFb4sDdbGfQB9iVUnc4hHDTyLcoSqTBmkNDhS19VFTcz79Ggfy5&#10;N1HytT9s8+K4+04vtr+msVIvs3HzDsLT6J/if3euFcRpWBvO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d1jwgAAANwAAAAPAAAAAAAAAAAAAAAAAJgCAABkcnMvZG93&#10;bnJldi54bWxQSwUGAAAAAAQABAD1AAAAhwMAAAAA&#10;" path="m715,337r-21,l675,340r-10,6l658,354r-10,8l635,365r-31,4l566,367r-39,-3l506,362r-23,-6l430,342,316,304,267,283,245,271r-19,-9l213,252r-12,-8l194,241r-2,-2l182,256r-4,-4l167,241,140,206,113,160r-8,-10l100,144r-6,-1l92,148r,10l94,171r4,27l100,210r,8l96,219r-8,-5l65,194,38,175,25,168,13,164,6,160r-4,2l2,166,,175r2,23l8,227r15,33l33,273r9,12l59,298r16,6l92,304r40,2l150,308r5,l144,339r2,l150,340r11,8l182,360r25,13l263,404r29,15l316,433r52,27l426,485r55,23l504,517r10,6l524,527r32,15l583,563r12,10l602,585r4,11l606,609r-4,18l596,650r-9,27l577,707r-11,33l547,802r-10,27l522,877r-12,44l506,938r-2,17l504,969r2,9l512,986r8,8l545,1005r26,8l595,1019r3,4l600,1030r2,12l600,1055r-4,37l589,1134r-8,44l571,1222r-3,20l564,1259r-4,15l558,1288r-10,46l537,1386r-13,48l514,1478r-6,21l501,1522r-10,23l481,1572r-19,54l445,1680r-13,48l426,1747r-6,17l414,1778r-4,11l407,1795r,2l399,1828r-2,l391,1830r-17,5l326,1849r-40,23l270,1881r-3,4l265,1887r,18l272,1905r20,-2l320,1903r35,-2l424,1899r27,2l468,1901r54,2l545,1899r7,l558,1897r4,-4l562,1883r-8,-17l554,1862r6,-5l566,1855r2,-2l568,1851r2,-4l577,1828r12,-27l602,1766r56,-163l677,1526r8,-38l690,1449r14,-73l713,1343r10,-28l736,1284r14,-37l779,1169r11,-35l800,1105r4,-11l807,1086r2,-6l809,1078r4,10l813,1090r2,6l819,1103r4,12l832,1144r14,34l873,1257r13,37l899,1324r10,29l919,1386r13,71l938,1495r7,39l965,1611r26,82l1022,1774r12,34l1045,1835r4,12l1053,1855r2,3l1055,1860r2,2l1068,1870r,6l1061,1891r,10l1064,1906r16,2l1103,1912r52,-2l1172,1910r29,-2l1268,1910r34,2l1331,1912r19,2l1358,1914r,-17l1356,1895r-4,-4l1337,1880r-41,-22l1248,1843r-17,-4l1225,1837r-1,l1216,1807r,-2l1212,1797r-4,-10l1204,1774r-11,-39l1179,1687r-17,-53l1143,1582r-12,-27l1122,1530r-6,-23l1110,1486r-9,-43l1074,1343r-10,-48l1062,1282r-3,-15l1055,1249r-4,-19l1041,1186r-7,-44l1026,1101r-4,-36l1020,1051r2,-11l1024,1032r4,-4l1051,1021r29,-8l1105,1001r7,-7l1118,986r2,-10l1118,963r-2,-15l1112,928r-11,-42l1085,838r-7,-27l1068,780r-21,-63l1038,686r-10,-28l1020,636r-4,-17l1016,606r4,-12l1028,583r11,-10l1066,552r33,-16l1118,527r25,-10l1197,494r57,-27l1281,456r25,-14l1331,429r29,-16l1415,383r25,-14l1461,358r12,-8l1477,348r2,l1469,317r6,l1490,315r40,-1l1548,312r17,-6l1580,292r10,-11l1599,267r16,-30l1622,206r,-31l1621,171r-4,-2l1609,173r-11,4l1584,185r-27,19l1534,223r-6,6l1525,227r,-19l1528,181r2,-13l1530,158r-2,-6l1525,154r-8,6l1511,169r-15,24l1482,216r-11,19l1456,250r-12,12l1440,266r-9,-18l1429,250r-8,4l1410,262r-14,7l1377,281r-21,10l1306,314r-113,38l1139,365r-23,4l1095,373r-77,4l988,375r-14,-6l965,362,947,348r-21,-6l911,340r-6,l907,342r-2,-3l901,329r-5,-12l894,306r4,-15l909,273r8,-11l924,241r6,-29l932,193r4,-24l936,127r-6,-27l924,75,913,50,899,27,882,12,861,2,850,,779,,756,,738,6,721,18r-8,9l702,41,692,54r-5,16l679,100r,71l683,210r11,32l708,267r5,10l717,285r6,11l725,308r,13l715,337xe" fillcolor="#ddd" strokeweight="0">
                  <v:path arrowok="t" o:connecttype="custom" o:connectlocs="648,362;483,356;213,252;167,241;92,148;96,219;6,160;23,260;132,306;161,348;368,460;556,542;602,627;537,829;506,978;598,1023;581,1178;548,1334;491,1545;420,1764;397,1828;267,1885;355,1901;552,1899;560,1857;589,1801;704,1376;790,1134;813,1088;846,1178;932,1457;1034,1808;1057,1862;1080,1908;1302,1912;1352,1891;1224,1837;1193,1735;1116,1507;1059,1267;1022,1065;1080,1013;1116,948;1047,717;1020,594;1143,517;1360,413;1479,348;1565,306;1622,175;1557,204;1530,168;1496,193;1431,248;1356,291;1018,377;911,340;894,306;932,193;899,27;738,6;679,100;717,285" o:connectangles="0,0,0,0,0,0,0,0,0,0,0,0,0,0,0,0,0,0,0,0,0,0,0,0,0,0,0,0,0,0,0,0,0,0,0,0,0,0,0,0,0,0,0,0,0,0,0,0,0,0,0,0,0,0,0,0,0,0,0,0,0,0,0"/>
                </v:shape>
                <v:shape id="Freeform 8" o:spid="_x0000_s1728" style="position:absolute;left:2300;top:1895;width:1156;height:1362;visibility:visible;mso-wrap-style:square;v-text-anchor:top" coordsize="1156,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bLsUA&#10;AADcAAAADwAAAGRycy9kb3ducmV2LnhtbESPX2vCMBTF3wf7DuEOfJupUqZ2RhmKMmEgqz74eG3u&#10;2rLmJjRRq5/eDIQ9Hs6fH2c670wjztT62rKCQT8BQVxYXXOpYL9bvY5B+ICssbFMCq7kYT57fppi&#10;pu2Fv+mch1LEEfYZKqhCcJmUvqjIoO9bRxy9H9saDFG2pdQtXuK4aeQwSd6kwZojoUJHi4qK3/xk&#10;IuRYbg7ua0JyuXXLQXJLR+s8Var30n28gwjUhf/wo/2pFaTjCf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9suxQAAANwAAAAPAAAAAAAAAAAAAAAAAJgCAABkcnMv&#10;ZG93bnJldi54bWxQSwUGAAAAAAQABAD1AAAAigMAAAAA&#10;" path="m510,238r-15,l481,242r-13,10l453,261r-23,2l376,257r-33,-4l307,244,226,217,190,200,163,184r-11,-5l144,173r-4,-2l138,169r-10,13l125,179r-8,-8l100,148,81,113,71,102r-4,l65,106r2,17l71,142r,12l69,155r-6,-3l46,138,27,125,10,115r-8,l,123r2,17l6,161r11,23l31,202r11,9l54,215r11,2l94,219r15,l104,240r3,2l117,248r13,7l148,265r78,42l263,326r40,18l341,361r18,8l372,375r23,11l416,401r12,16l432,424r,10l428,446r-4,15l410,503r-15,44l387,571r-5,19l372,624r-8,31l359,678r,10l361,695r3,6l370,705r17,8l407,720r17,4l426,726r2,6l428,751r-2,25l420,807r-13,61l401,895r-4,19l389,949r-7,37l372,1020r-8,31l357,1084r-14,34l328,1157r-12,38l307,1228r-10,27l292,1272r-2,4l290,1278r-6,23l278,1303r-13,3l232,1316r-29,15l192,1339r-4,4l188,1356r19,l228,1354r25,l301,1353r33,l370,1354r17,-1l397,1351r4,-4l399,1339r-4,-11l399,1322r6,-4l407,1314r5,-13l420,1281r8,-25l468,1141r13,-56l491,1030r11,-50l516,936r8,-23l533,888r21,-56l562,807r8,-21l573,772r2,-5l579,774r2,6l585,793r8,20l602,838r19,55l631,920r10,21l654,986r10,50l673,1091r14,56l727,1262r9,25l744,1306r4,14l750,1324r2,2l759,1329r2,4l756,1347r,6l759,1356r10,2l784,1360r39,-2l853,1358r50,2l926,1360r21,2l967,1362r,-13l963,1345r-12,-8l922,1322r-32,-10l876,1308r-5,-2l867,1285r,-2l865,1280r-4,-8l857,1262r-7,-27l840,1201r-27,-77l800,1089r-10,-32l782,1026r-7,-35l765,957r-6,-35l756,903r-8,-27l742,845r-7,-32l729,782r-2,-25l727,740r2,-6l731,732r17,-6l767,720r19,-9l792,707r4,-6l796,686r-4,-25l784,630,773,595r-6,-19l759,555,746,509,733,469r-6,-18l725,440r,-10l727,423r13,-16l759,392r23,-12l796,375r17,-8l851,350r43,-18l930,313r38,-19l1009,273r17,-10l1039,255r10,-5l1053,248r-8,-23l1061,225r28,-2l1101,221r13,-4l1126,207r13,-17l1151,167r4,-19l1156,130r-1,-9l1151,121r-6,2l1128,132r-20,14l1091,159r-6,4l1084,161r,-6l1085,148r,-10l1087,129r2,-18l1087,107r-2,l1080,113r-4,6l1064,138r-9,16l1038,177r-8,7l1026,188r-8,-11l1016,179r-3,1l1005,186r-12,6l967,207r-37,16l850,250r-39,9l781,265r-56,4l702,267r-8,-4l687,257r-12,-9l660,244r-12,-2l644,242r2,2l644,240r-2,-6l637,217r2,-6l639,205r7,-11l652,186r6,-15l662,150r3,-29l667,107,665,90,658,52,650,34,641,19,629,6,614,,554,,539,,525,4r-11,7l501,27,489,48r-6,21l483,123r4,27l495,171r9,19l510,202r6,17l516,228r-6,10xe" fillcolor="#b2b2b2" strokeweight="0">
                  <v:path arrowok="t" o:connecttype="custom" o:connectlocs="453,261;226,217;140,171;100,148;67,123;46,138;2,140;54,215;107,242;263,326;395,386;428,446;382,590;361,695;424,724;420,807;382,986;328,1157;290,1276;232,1316;207,1356;370,1354;395,1328;420,1281;502,980;562,807;581,780;631,920;687,1147;750,1324;756,1353;853,1358;967,1349;876,1308;861,1272;800,1089;759,922;729,782;748,726;796,686;759,555;725,430;796,375;968,294;1053,248;1114,217;1156,130;1108,146;1085,148;1085,107;1038,177;1013,180;850,250;694,263;644,242;639,211;662,150;650,34;539,0;483,69;510,202" o:connectangles="0,0,0,0,0,0,0,0,0,0,0,0,0,0,0,0,0,0,0,0,0,0,0,0,0,0,0,0,0,0,0,0,0,0,0,0,0,0,0,0,0,0,0,0,0,0,0,0,0,0,0,0,0,0,0,0,0,0,0,0,0"/>
                </v:shape>
                <v:shape id="Freeform 9" o:spid="_x0000_s1729" style="position:absolute;left:2448;top:2191;width:905;height:1066;visibility:visible;mso-wrap-style:square;v-text-anchor:top" coordsize="90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sEA&#10;AADcAAAADwAAAGRycy9kb3ducmV2LnhtbERPzWoCMRC+C75DGMGbZluktFujFKWiIKK2DzBuxs3q&#10;ZrIkUdc+fXMQPH58/+Npa2txJR8qxwpehhkI4sLpiksFvz/fg3cQISJrrB2TgjsFmE66nTHm2t14&#10;R9d9LEUK4ZCjAhNjk0sZCkMWw9A1xIk7Om8xJuhLqT3eUrit5WuWvUmLFacGgw3NDBXn/cUqWG95&#10;09jNyR8Of2ZduPtJLlZzpfq99usTRKQ2PsUP91IrGH2k+elMOgJy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k9lbBAAAA3AAAAA8AAAAAAAAAAAAAAAAAmAIAAGRycy9kb3du&#10;cmV2LnhtbFBLBQYAAAAABAAEAPUAAACGAwAAAAA=&#10;" path="m399,188r-12,l376,190r-10,6l355,203r-19,2l315,205r-22,-2l268,200r-28,-8l176,171,150,157,127,146,113,136r-4,-4l107,132r-5,10l100,140r-6,-6l79,115,71,102,67,96,63,88,56,80,54,79r-2,3l52,96r4,15l56,121r-2,l50,119,21,98,8,92,4,90r-2,l,98r2,11l6,127r7,17l25,159r8,8l42,171r10,l86,171r-5,19l82,192r8,4l102,201r13,8l176,242r29,15l238,271r30,13l292,294r19,9l326,315r10,11l338,340r-2,9l332,361r-10,33l309,430r-10,31l292,488r-6,25l282,532r,13l290,553r13,6l318,565r14,3l336,574r,14l332,607r-4,25l318,680r-3,21l311,716r-12,54l292,797r-6,25l278,847r-10,27l247,935r-7,27l234,984r-6,13l226,1001r-4,17l219,1020r-10,2l182,1030r-23,11l152,1047r-4,4l148,1060r15,l198,1058r63,l303,1058r8,-1l313,1053r,-4l309,1039r4,-6l316,1032r2,-4l322,1018r6,-15l336,984r30,-93l378,849r7,-42l393,766r10,-34l410,715r8,-20l433,651r6,-19l445,617r4,-12l451,601r4,8l458,620r6,16l470,655r15,44l493,720r8,18l512,772r8,41l522,834r5,21l537,897r31,90l575,1007r6,15l585,1032r2,3l591,1039r4,6l591,1055r,3l593,1062r7,2l642,1064r64,l740,1066r16,l756,1055r-4,-4l744,1047r-23,-14l696,1028r-11,-2l681,1024r-4,-17l675,1001r-6,-14l664,966r-8,-27l635,880,625,853r-7,-25l612,803r-6,-27l593,722r-4,-15l585,686,575,636r-4,-23l568,593r,-15l571,572r6,-2l585,568r15,-3l614,557r7,-8l621,536r-2,-19l612,494r-8,-27l595,436,583,399,571,367r-3,-12l566,346r2,-14l577,319r16,-12l612,298r11,-4l635,288r30,-13l698,261r29,-15l788,213r14,-8l813,200r8,-4l823,194r-6,-17l828,177r23,-2l861,175r10,-4l880,163r10,-13l899,132r4,-17l905,104r-2,-8l901,96r-3,2l884,104r-31,21l850,127r-2,l848,117r3,-15l851,88r,-4l848,84r-6,10l825,121r-14,19l804,146r-2,2l796,138r-2,l790,142r-13,10l754,163r-27,12l664,196r-29,7l610,207r-42,4l548,209r-11,-8l527,194r-11,-4l504,190r,2l502,190r-1,-6l499,171r2,-10l506,152r4,-6l514,134r4,-15l522,96r,-25l514,42,501,15,491,7,479,2,474,,433,,420,,410,4r-7,5l391,23r-9,15l378,55r,41l380,117r5,17l393,148r6,9l405,171r,7l399,188xe" fillcolor="gray" strokeweight="0">
                  <v:path arrowok="t" o:connecttype="custom" o:connectlocs="355,203;240,192;109,132;79,115;54,79;54,121;2,90;25,159;81,190;176,242;311,303;332,361;286,513;318,565;328,632;292,797;240,962;219,1020;148,1051;303,1058;313,1033;336,984;403,732;445,617;464,636;512,772;568,987;591,1039;600,1064;756,1055;685,1026;664,966;612,803;575,636;577,570;621,536;583,399;577,319;665,275;813,200;851,175;899,132;898,98;848,117;842,94;796,138;727,175;548,209;504,192;506,152;522,71;474,0;391,23;385,134;399,188" o:connectangles="0,0,0,0,0,0,0,0,0,0,0,0,0,0,0,0,0,0,0,0,0,0,0,0,0,0,0,0,0,0,0,0,0,0,0,0,0,0,0,0,0,0,0,0,0,0,0,0,0,0,0,0,0,0,0"/>
                </v:shape>
                <v:shape id="Freeform 10" o:spid="_x0000_s1730" style="position:absolute;left:2592;top:2473;width:664;height:784;visibility:visible;mso-wrap-style:square;v-text-anchor:top" coordsize="66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BMMQA&#10;AADcAAAADwAAAGRycy9kb3ducmV2LnhtbESPT2vCQBTE7wW/w/IEL0U3kfovuooUhHqrUe/P7DMJ&#10;yb4N2W2M394tFHocZuY3zGbXm1p01LrSsoJ4EoEgzqwuOVdwOR/GSxDOI2usLZOCJznYbQdvG0y0&#10;ffCJutTnIkDYJaig8L5JpHRZQQbdxDbEwbvb1qAPss2lbvER4KaW0yiaS4Mlh4UCG/osKKvSH6Pg&#10;upgtu9t7dW1yOn73VVzOojpVajTs92sQnnr/H/5rf2kFH6sYfs+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wTDEAAAA3AAAAA8AAAAAAAAAAAAAAAAAmAIAAGRycy9k&#10;b3ducmV2LnhtbFBLBQYAAAAABAAEAPUAAACJAwAAAAA=&#10;" path="m292,139r-8,l268,144r-9,6l247,152r-32,-4l198,146r-23,-6l128,125r-19,-8l92,108,82,100,79,98r-4,8l73,104r-4,-4l58,87,46,66,40,60r-2,l38,62r2,21l40,91r-2,l36,89,15,73,6,69,2,67,,71,,83,4,94r6,14l17,117r8,6l38,125r16,2l63,127r-4,13l61,142r6,2l84,154r44,23l175,200r23,8l215,215r25,16l245,240r2,10l245,258r-1,9l236,290r-10,27l219,340r-10,37l207,392r,10l213,408r9,3l234,415r10,4l245,423r,10l244,448r-2,17l234,500r-4,15l228,527r-7,40l215,588r-4,17l205,623r-7,21l182,688r-6,19l171,723r-4,9l165,736r-2,12l159,750r-6,1l132,757r-15,8l109,771r-2,2l107,780r12,l144,778r48,l222,778r6,-2l230,771r-4,-6l232,759r2,-2l236,750r4,-12l245,723r23,-66l284,594r6,-31l297,538r10,-27l318,479r6,-14l328,454r2,-8l332,442r2,4l334,450r4,8l341,469r4,13l357,515r11,27l376,567r6,29l387,629r8,30l418,727r6,15l428,753r2,8l432,763r5,4l433,775r,3l435,780r6,2l474,782r46,l545,784r11,l556,776r-2,-1l547,769r-16,-8l512,753r-8,-2l501,751r-2,-11l497,736r-4,-9l487,711r-6,-19l468,648,458,627r-5,-18l449,592r-4,-21l435,531r-2,-12l430,504r-4,-18l422,467r-2,-17l418,436r,-11l420,421r21,-6l451,409r5,-5l456,394r-1,-13l451,363r-6,-21l437,319r-9,-25l420,269r-2,-9l416,254r2,-10l424,235r25,-16l466,212r23,-8l514,192r21,-11l579,156r17,-10l602,144r2,-2l600,131r10,l625,129r16,-4l646,119r8,-9l660,96r4,-11l664,75r-2,-4l658,71r-10,6l627,92r-2,2l623,94r,-7l625,66r,-2l623,64r-5,5l606,89r-11,15l591,108r-2,2l585,102r-4,2l571,112r-17,7l535,129r-46,15l466,150r-17,4l433,154r-17,2l405,154r-10,-6l387,142r-7,-2l370,140r2,l370,139r-2,-4l366,125r2,-6l372,112r2,-4l378,100r2,-13l382,71r,-17l378,31,368,12,361,6,353,2,347,,318,r-9,l301,4r-6,4l288,17r-8,12l278,42r,29l280,87r4,13l290,112r3,5l297,127r,4l293,139r-1,xe" fillcolor="#5f5f5f" strokeweight="0">
                  <v:path arrowok="t" o:connecttype="custom" o:connectlocs="259,150;175,140;82,100;69,100;38,60;38,91;2,67;10,108;54,127;67,144;198,208;247,250;226,317;207,402;244,419;242,465;221,567;198,644;167,732;153,751;107,773;192,778;226,765;240,738;290,563;324,465;334,446;345,482;382,596;424,742;437,767;441,782;556,784;531,761;499,740;481,692;449,592;430,504;418,436;451,409;451,363;420,269;424,235;514,192;602,144;625,129;660,96;658,71;623,94;623,64;591,108;571,112;466,150;405,154;370,140;366,125;378,100;378,31;347,0;295,8;278,71;293,117;292,139" o:connectangles="0,0,0,0,0,0,0,0,0,0,0,0,0,0,0,0,0,0,0,0,0,0,0,0,0,0,0,0,0,0,0,0,0,0,0,0,0,0,0,0,0,0,0,0,0,0,0,0,0,0,0,0,0,0,0,0,0,0,0,0,0,0,0"/>
                </v:shape>
              </v:group>
              <v:group id="Group 11" o:spid="_x0000_s1731" style="position:absolute;left:870;top:1421;width:1083;height:686;rotation:-45" coordorigin="248,1819" coordsize="3824,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q268cAAADc&#10;AAAADwAAAAAAAAAAAAAAAACqAgAAZHJzL2Rvd25yZXYueG1sUEsFBgAAAAAEAAQA+gAAAJ4DAAAA&#10;AA==&#10;">
                <v:shape id="Freeform 12" o:spid="_x0000_s1732" style="position:absolute;left:282;top:3448;width:3757;height:356;visibility:visible;mso-wrap-style:square;v-text-anchor:top" coordsize="37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t/sYA&#10;AADcAAAADwAAAGRycy9kb3ducmV2LnhtbESPUUvDQBCE34X+h2MFX6S9tErR2GspQkAQKW2l+rjk&#10;trlgbi/kNmn8954g+DjMzDfMajP6Rg3UxTqwgfksA0VcBltzZeD9WEwfQEVBttgEJgPfFGGznlyt&#10;MLfhwnsaDlKpBOGYowEn0uZax9KRxzgLLXHyzqHzKEl2lbYdXhLcN3qRZUvtsea04LClZ0fl16H3&#10;Bj4k+9x5eR0WoTi5fv62u+2LszE31+P2CZTQKP/hv/aLNXD/eAe/Z9IR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yt/sYAAADcAAAADwAAAAAAAAAAAAAAAACYAgAAZHJz&#10;L2Rvd25yZXYueG1sUEsFBgAAAAAEAAQA9QAAAIsDAAAAAA==&#10;" path="m3757,307l3633,180r-90,-23l3442,135,3330,108,3210,82,3082,56,2951,33,2820,18,2689,7,2562,,2434,7,2318,18,2206,45,2105,82r-90,53l1936,206r-56,86l1824,206r-71,-68l1663,86,1562,48,1453,22,1333,7r-127,l1078,7,944,22,813,37,678,60,554,86,430,108,318,135,213,157r-90,23l,307r232,-7l494,296r300,-8l1093,277r375,-7l1610,262r23,-4l1667,262r26,15l1696,307r-26,11l1663,322r-4,11l1659,348r11,8l2086,356r15,-8l2101,333r-4,-11l2086,318r-26,-11l2067,277r26,-15l2123,258r27,4l2206,262r191,8l2667,277r299,11l3266,296r258,4l3708,307r49,xe" fillcolor="#ffffe0" strokeweight="0">
                  <v:path arrowok="t" o:connecttype="custom" o:connectlocs="3633,180;3442,135;3210,82;2951,33;2689,7;2434,7;2206,45;2015,135;1880,292;1753,138;1562,48;1333,7;1078,7;813,37;554,86;318,135;123,180;232,300;794,288;1468,270;1633,258;1693,277;1670,318;1659,333;1670,356;2101,348;2097,322;2060,307;2093,262;2150,262;2397,270;2966,288;3524,300;3757,307" o:connectangles="0,0,0,0,0,0,0,0,0,0,0,0,0,0,0,0,0,0,0,0,0,0,0,0,0,0,0,0,0,0,0,0,0,0"/>
                </v:shape>
                <v:shape id="Freeform 13" o:spid="_x0000_s1733" style="position:absolute;left:405;top:1842;width:3510;height:1898;visibility:visible;mso-wrap-style:square;v-text-anchor:top" coordsize="3510,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7OcMA&#10;AADcAAAADwAAAGRycy9kb3ducmV2LnhtbESP0WrCQBRE3wv+w3IF35qNIVibugYt2NpHk37AJXtN&#10;QrN3w+5W07/vCoKPw8ycYTblZAZxIed7ywqWSQqCuLG651bBd314XoPwAVnjYJkU/JGHcjt72mCh&#10;7ZVPdKlCKyKEfYEKuhDGQkrfdGTQJ3Ykjt7ZOoMhStdK7fAa4WaQWZqupMGe40KHI7131PxUv0bB&#10;sf768HWTZ2k7vezduKbl55mUWsyn3RuIQFN4hO/to1aQv+ZwO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7OcMAAADcAAAADwAAAAAAAAAAAAAAAACYAgAAZHJzL2Rv&#10;d25yZXYueG1sUEsFBgAAAAAEAAQA9QAAAIgDAAAAAA==&#10;" path="m,1786l742,135,776,86,836,71,899,60,963,45r64,-12l1090,22r64,-7l1214,7r64,-4l1341,3r64,4l1465,22r56,15l1581,63r56,30l1693,127r49,41l1761,172r26,-22l1817,127r56,-34l1929,63r60,-26l2045,22,2105,7r64,-4l2233,r60,7l2360,15r64,7l2487,33r64,12l2615,60r63,11l2742,71r49,94l3510,1786r-90,-23l3319,1741r-112,-27l3087,1688r-128,-26l2828,1639r-131,-15l2566,1613r-127,-7l2311,1613r-116,11l2083,1651r-101,37l1892,1741r-79,71l1757,1898r-56,-86l1630,1744r-90,-52l1439,1654r-109,-26l1210,1613r-127,l955,1613r-134,15l690,1643r-135,23l431,1692r-124,22l195,1741,90,1763,,1786xe" strokeweight="0">
                  <v:path arrowok="t" o:connecttype="custom" o:connectlocs="742,135;836,71;963,45;1090,22;1214,7;1341,3;1465,22;1581,63;1693,127;1761,172;1817,127;1929,63;2045,22;2169,3;2293,7;2424,22;2551,45;2678,71;2791,165;3420,1763;3207,1714;2959,1662;2697,1624;2439,1606;2195,1624;1982,1688;1813,1812;1701,1812;1540,1692;1330,1628;1083,1613;821,1628;555,1666;307,1714;90,1763" o:connectangles="0,0,0,0,0,0,0,0,0,0,0,0,0,0,0,0,0,0,0,0,0,0,0,0,0,0,0,0,0,0,0,0,0,0,0"/>
                </v:shape>
                <v:shape id="Freeform 14" o:spid="_x0000_s1734" style="position:absolute;left:3196;top:2007;width:843;height:1748;visibility:visible;mso-wrap-style:square;v-text-anchor:top" coordsize="84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1A8cA&#10;AADcAAAADwAAAGRycy9kb3ducmV2LnhtbESPQWvCQBSE70L/w/IKvemmVRtNXUWEQhQ8VMW2t0f2&#10;NQlm36bZbYz/visIHoeZ+YaZLTpTiZYaV1pW8DyIQBBnVpecKzjs3/sTEM4ja6wsk4ILOVjMH3oz&#10;TLQ98we1O5+LAGGXoILC+zqR0mUFGXQDWxMH78c2Bn2QTS51g+cAN5V8iaJXabDksFBgTauCstPu&#10;zyho0+/hZ7pf/4742GWnr008XW5jpZ4eu+UbCE+dv4dv7VQrGE3HcD0Tj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NQPHAAAA3AAAAA8AAAAAAAAAAAAAAAAAmAIAAGRy&#10;cy9kb3ducmV2LnhtbFBLBQYAAAAABAAEAPUAAACMAwAAAAA=&#10;" path="m,l719,1621r124,127l26,7,,xe" fillcolor="#ffffe0" strokeweight="0">
                  <v:path arrowok="t" o:connecttype="custom" o:connectlocs="0,0;719,1621;843,1748;26,7;0,0" o:connectangles="0,0,0,0,0"/>
                </v:shape>
                <v:shape id="Freeform 15" o:spid="_x0000_s1735" style="position:absolute;left:282;top:1917;width:895;height:1838;visibility:visible;mso-wrap-style:square;v-text-anchor:top" coordsize="895,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HlsYA&#10;AADcAAAADwAAAGRycy9kb3ducmV2LnhtbESPW2sCMRSE3wv9D+EU+iKaXVtEV6O0Qi9v4gV8PW6O&#10;u6Gbk20S1+2/bwoFH4eZ+YZZrHrbiI58MI4V5KMMBHHptOFKwWH/NpyCCBFZY+OYFPxQgNXy/m6B&#10;hXZX3lK3i5VIEA4FKqhjbAspQ1mTxTByLXHyzs5bjEn6SmqP1wS3jRxn2URaNJwWamxpXVP5tbtY&#10;BYOP79PUX17fTe4H3enJnM0x3yj1+NC/zEFE6uMt/N/+1AqeZx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HlsYAAADcAAAADwAAAAAAAAAAAAAAAACYAgAAZHJz&#10;L2Rvd25yZXYueG1sUEsFBgAAAAAEAAQA9QAAAIsDAAAAAA==&#10;" path="m,1838l123,1711,895,,820,97,,1838xe" fillcolor="#ffffe0" strokeweight="0">
                  <v:path arrowok="t" o:connecttype="custom" o:connectlocs="0,1838;123,1711;895,0;820,97;0,1838" o:connectangles="0,0,0,0,0"/>
                </v:shape>
                <v:shape id="Freeform 16" o:spid="_x0000_s1736" style="position:absolute;left:248;top:1819;width:3824;height:2015;visibility:visible;mso-wrap-style:square;v-text-anchor:top" coordsize="3824,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HKscA&#10;AADcAAAADwAAAGRycy9kb3ducmV2LnhtbESPS2vDMBCE74X+B7GFXEIsJ4Q2ca2EkgfNqW0ehx4X&#10;a2uLWCtjKY7z76tCoMdhZr5h8mVva9FR641jBeMkBUFcOG24VHA6bkczED4ga6wdk4IbeVguHh9y&#10;zLS78p66QyhFhLDPUEEVQpNJ6YuKLPrENcTR+3GtxRBlW0rd4jXCbS0nafosLRqOCxU2tKqoOB8u&#10;VkH62W0uZ4M3U67Hm92Xc+/Dj2+lBk/92yuIQH34D9/bO61gOn+B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KByrHAAAA3AAAAA8AAAAAAAAAAAAAAAAAmAIAAGRy&#10;cy9kb3ducmV2LnhtbFBLBQYAAAAABAAEAPUAAACMAwAAAAA=&#10;" path="m1918,199r26,-23l1974,154r56,-34l2086,86r60,-22l2202,49r60,-15l2326,30r64,-4l2450,30r67,8l2581,49r63,7l2708,71r64,12l2835,101r60,12l2948,191r11,4l2974,195r817,1745l3742,1940r-184,-8l3300,1929r-300,-12l2701,1910r-270,-8l2240,1895r-56,-4l2157,1891r-30,l2101,1906r-7,34l2120,1951r11,4l2135,1966r,15l2120,1985r-416,l1693,1981r,-15l1697,1955r7,-4l1730,1940r-3,-34l1701,1891r-34,l1644,1891r-142,8l1127,1910r-299,7l528,1929r-262,3l34,1940,854,195r11,l880,191r53,-78l993,101r63,-15l1120,71r64,-15l1247,49r64,-8l1371,30r64,l1498,30r64,4l1622,49r56,15l1738,86r56,34l1850,154r49,37l1918,199r-4,-38l1865,135,1809,94,1749,64,1689,38,1626,23,1566,11,1498,4r-63,l1371,4r-64,7l1244,23r-64,7l1112,49r-59,11l989,75,925,86r-7,8l861,173r-14,l835,180,,1947r15,19l30,1966r236,-7l528,1955r300,-8l1127,1940r375,-15l1644,1921r27,-4l1697,1917r7,8l1674,1940r-11,26l1674,2000r30,15l2120,2015r34,-15l2165,1966r-15,-26l2120,1925r11,-8l2154,1917r26,4l2240,1925r191,4l2701,1940r299,7l3300,1955r258,4l3742,1962r49,4l3813,1966r11,-19l2993,180r-15,-7l2967,173,2910,90r-7,-4l2839,71,2775,56r-59,-7l2648,30,2581,19r-64,-8l2450,4,2390,r-64,4l2259,8r-60,11l2135,38r-60,26l2015,94r-56,41l1914,161r4,38xe" fillcolor="red" strokeweight="0">
                  <v:path arrowok="t" o:connecttype="custom" o:connectlocs="1974,154;2146,64;2326,30;2517,38;2708,71;2895,113;2974,195;3558,1932;2701,1910;2184,1891;2101,1906;2131,1955;2120,1985;1693,1966;1730,1940;1667,1891;1127,1910;266,1932;865,195;993,101;1184,56;1371,30;1562,34;1738,86;1899,191;1865,135;1689,38;1498,4;1307,11;1112,49;925,86;847,173;15,1966;528,1955;1502,1925;1697,1917;1663,1966;2120,2015;2150,1940;2154,1917;2431,1929;3300,1955;3791,1966;2993,180;2910,90;2775,56;2581,19;2390,0;2199,19;2015,94;1918,199" o:connectangles="0,0,0,0,0,0,0,0,0,0,0,0,0,0,0,0,0,0,0,0,0,0,0,0,0,0,0,0,0,0,0,0,0,0,0,0,0,0,0,0,0,0,0,0,0,0,0,0,0,0,0"/>
                </v:shape>
                <v:shape id="Freeform 17" o:spid="_x0000_s1737" style="position:absolute;left:656;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H+bsA&#10;AADcAAAADwAAAGRycy9kb3ducmV2LnhtbERPSwrCMBDdC94hjODOJopIrUYRPyC48nOAoRnbYjMp&#10;TdR6e7MQXD7ef7nubC1e1PrKsYZxokAQ585UXGi4XQ+jFIQPyAZrx6ThQx7Wq35viZlxbz7T6xIK&#10;EUPYZ6ihDKHJpPR5SRZ94hriyN1dazFE2BbStPiO4baWE6Vm0mLFsaHEhrYl5Y/L02pQwaid8s08&#10;pSk+u5NLN7N9qvVw0G0WIAJ14S/+uY9Gw3Qe18Yz8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qCB/m7AAAA3AAAAA8AAAAAAAAAAAAAAAAAmAIAAGRycy9kb3ducmV2Lnht&#10;bFBLBQYAAAAABAAEAPUAAACAAwAAAAA=&#10;" path="m12,124l394,52,581,22,671,11,761,4,851,r86,l1023,11r86,11l1191,45r79,34l1349,120r78,49l1427,206r-78,-52l1266,112,1184,82,1098,60,1015,45,929,34r-90,l753,37r-94,8l570,56,382,86,,161,12,124xe" fillcolor="#ccc" stroked="f">
                  <v:path arrowok="t" o:connecttype="custom" o:connectlocs="12,124;394,52;581,22;671,11;761,4;851,0;937,0;1023,11;1109,22;1191,45;1270,79;1349,120;1427,169;1427,206;1349,154;1266,112;1184,82;1098,60;1015,45;929,34;839,34;753,37;659,45;570,56;382,86;0,161;12,124" o:connectangles="0,0,0,0,0,0,0,0,0,0,0,0,0,0,0,0,0,0,0,0,0,0,0,0,0,0,0"/>
                </v:shape>
                <v:shape id="Freeform 18" o:spid="_x0000_s1738" style="position:absolute;left:690;top:3147;width:1393;height:203;visibility:visible;mso-wrap-style:square;v-text-anchor:top" coordsize="139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bCccA&#10;AADcAAAADwAAAGRycy9kb3ducmV2LnhtbESP3WoCMRSE7wt9h3AK3pSabZVVV6OUWn+oUKj6AMfN&#10;6e7SzcmSpLq+vREEL4eZ+YaZzFpTiyM5X1lW8NpNQBDnVldcKNjvFi9DED4ga6wtk4IzeZhNHx8m&#10;mGl74h86bkMhIoR9hgrKEJpMSp+XZNB3bUMcvV/rDIYoXSG1w1OEm1q+JUkqDVYcF0ps6KOk/G/7&#10;bxSky/13LZ/ng9XnJmx6q8OgTb+cUp2n9n0MIlAb7uFbe60V9Ecj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WwnHAAAA3AAAAA8AAAAAAAAAAAAAAAAAmAIAAGRy&#10;cy9kb3ducmV2LnhtbFBLBQYAAAAABAAEAPUAAACMAwAAAAA=&#10;" path="m1393,203r-75,-49l1236,113,1157,83,1075,60,993,45,906,38,820,34r-86,4l644,45,558,57,375,87,,158,11,124,390,53,569,23,659,12,745,4,832,r86,4l1004,12r78,15l1165,49r79,30l1318,120r75,49l1393,203xe" fillcolor="#ccc" stroked="f">
                  <v:path arrowok="t" o:connecttype="custom" o:connectlocs="1393,203;1318,154;1236,113;1157,83;1075,60;993,45;906,38;820,34;734,38;644,45;558,57;375,87;0,158;11,124;390,53;569,23;659,12;745,4;832,0;918,4;1004,12;1082,27;1165,49;1244,79;1318,120;1393,169;1393,203" o:connectangles="0,0,0,0,0,0,0,0,0,0,0,0,0,0,0,0,0,0,0,0,0,0,0,0,0,0,0"/>
                </v:shape>
                <v:shape id="Freeform 19" o:spid="_x0000_s1739" style="position:absolute;left:724;top:3057;width:1363;height:199;visibility:visible;mso-wrap-style:square;v-text-anchor:top" coordsize="136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8qsIA&#10;AADcAAAADwAAAGRycy9kb3ducmV2LnhtbERPz0vDMBS+C/4P4Qm7yJY4cY66bLiJ4MWB7ZjXR/OW&#10;ljUvJcm6+t+bg+Dx4/u92oyuEwOF2HrW8DBTIIhrb1q2Gg7V+3QJIiZkg51n0vBDETbr25sVFsZf&#10;+YuGMlmRQzgWqKFJqS+kjHVDDuPM98SZO/ngMGUYrDQBrzncdXKu1EI6bDk3NNjTrqH6XF6cBvNY&#10;8WVrq0Wpvp+Hz2PY27dwr/Xkbnx9AZFoTP/iP/eH0fCk8vx8Jh8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yqwgAAANwAAAAPAAAAAAAAAAAAAAAAAJgCAABkcnMvZG93&#10;bnJldi54bWxQSwUGAAAAAAQABAD1AAAAhwMAAAAA&#10;" path="m1363,199r-79,-49l1210,109,1131,79,1048,57,970,45,887,34,801,30r-82,4l633,42,543,53,367,83,,150,11,117,378,49,558,19,644,8,726,r86,l895,r82,8l1060,23r75,26l1213,75r75,42l1363,165r,34xe" fillcolor="#ccc" stroked="f">
                  <v:path arrowok="t" o:connecttype="custom" o:connectlocs="1363,199;1284,150;1210,109;1131,79;1048,57;970,45;887,34;801,30;719,34;633,42;543,53;367,83;0,150;11,117;378,49;558,19;644,8;726,0;812,0;895,0;977,8;1060,23;1135,49;1213,75;1288,117;1363,165;1363,199" o:connectangles="0,0,0,0,0,0,0,0,0,0,0,0,0,0,0,0,0,0,0,0,0,0,0,0,0,0,0"/>
                </v:shape>
                <v:shape id="Freeform 20" o:spid="_x0000_s1740" style="position:absolute;left:757;top:2971;width:1330;height:199;visibility:visible;mso-wrap-style:square;v-text-anchor:top" coordsize="133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qAMYA&#10;AADcAAAADwAAAGRycy9kb3ducmV2LnhtbESPQUvDQBSE74L/YXlCb3YTsUFit0UrQg8V2+rF2yP7&#10;zAazb2P2tUn/fVcQehxm5htmvhx9q47UxyawgXyagSKugm24NvD58Xr7ACoKssU2MBk4UYTl4vpq&#10;jqUNA+/ouJdaJQjHEg04ka7UOlaOPMZp6IiT9x16j5JkX2vb45DgvtV3WVZojw2nBYcdrRxVP/uD&#10;N3B/cvnb82pb/L7nUV6KbSfD5suYyc349AhKaJRL+L+9tgZmWQ5/Z9IR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qqAMYAAADcAAAADwAAAAAAAAAAAAAAAACYAgAAZHJz&#10;L2Rvd25yZXYueG1sUEsFBgAAAAAEAAQA9QAAAIsDAAAAAA==&#10;" path="m1330,199r-75,-49l1180,109,1102,79,1027,56,948,41,866,34,787,30r-86,4l618,41,532,52,360,79,,150,12,116,371,45,544,19,626,7,712,4,794,r83,4l956,11r78,15l1113,45r71,34l1259,116r71,49l1330,199xe" fillcolor="#ccc" stroked="f">
                  <v:path arrowok="t" o:connecttype="custom" o:connectlocs="1330,199;1255,150;1180,109;1102,79;1027,56;948,41;866,34;787,30;701,34;618,41;532,52;360,79;0,150;12,116;371,45;544,19;626,7;712,4;794,0;877,4;956,11;1034,26;1113,45;1184,79;1259,116;1330,165;1330,199" o:connectangles="0,0,0,0,0,0,0,0,0,0,0,0,0,0,0,0,0,0,0,0,0,0,0,0,0,0,0"/>
                </v:shape>
                <v:shape id="Freeform 21" o:spid="_x0000_s1741" style="position:absolute;left:795;top:2888;width:1292;height:196;visibility:visible;mso-wrap-style:square;v-text-anchor:top" coordsize="129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CvMQA&#10;AADcAAAADwAAAGRycy9kb3ducmV2LnhtbESPQWvCQBSE70L/w/IKvemmKYqkrmIDgQhCUUvPj+xr&#10;Esy+jbtrkv77bqHQ4zAz3zCb3WQ6MZDzrWUFz4sEBHFldcu1go9LMV+D8AFZY2eZFHyTh932YbbB&#10;TNuRTzScQy0ihH2GCpoQ+kxKXzVk0C9sTxy9L+sMhihdLbXDMcJNJ9MkWUmDLceFBnvKG6qu57uJ&#10;lBvmTl/fxvLl8B4+98Wx4MNaqafHaf8KItAU/sN/7VIrWCY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wrzEAAAA3AAAAA8AAAAAAAAAAAAAAAAAmAIAAGRycy9k&#10;b3ducmV2LnhtbFBLBQYAAAAABAAEAPUAAACJAwAAAAA=&#10;" path="m1292,196r-71,-45l1150,109,1075,79,996,57,921,45,843,34r-79,l682,34r-83,8l517,49,348,75,,147,7,113,359,45,528,19,610,8,693,4,771,r79,4l929,12r75,15l1079,49r75,30l1225,117r67,49l1292,196xe" fillcolor="#ccc" stroked="f">
                  <v:path arrowok="t" o:connecttype="custom" o:connectlocs="1292,196;1221,151;1150,109;1075,79;996,57;921,45;843,34;764,34;682,34;599,42;517,49;348,75;0,147;7,113;359,45;528,19;610,8;693,4;771,0;850,4;929,12;1004,27;1079,49;1154,79;1225,117;1292,166;1292,196" o:connectangles="0,0,0,0,0,0,0,0,0,0,0,0,0,0,0,0,0,0,0,0,0,0,0,0,0,0,0"/>
                </v:shape>
                <v:shape id="Freeform 22" o:spid="_x0000_s1742" style="position:absolute;left:829;top:2810;width:1262;height:191;visibility:visible;mso-wrap-style:square;v-text-anchor:top" coordsize="126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TScMA&#10;AADcAAAADwAAAGRycy9kb3ducmV2LnhtbESP0WrCQBRE34X+w3ILfdPdtioaXSUIQp8EjR9wyV6T&#10;tNm7Mbsm8e+7guDjMDNnmPV2sLXoqPWVYw2fEwWCOHem4kLDOduPFyB8QDZYOyYNd/Kw3byN1pgY&#10;1/ORulMoRISwT1BDGUKTSOnzkiz6iWuIo3dxrcUQZVtI02If4baWX0rNpcWK40KJDe1Kyv9ON6uh&#10;q8MtVf2yOKbT66G73rPM06/WH+9DugIRaAiv8LP9YzTM1Dc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rTScMAAADcAAAADwAAAAAAAAAAAAAAAACYAgAAZHJzL2Rv&#10;d25yZXYueG1sUEsFBgAAAAAEAAQA9QAAAIgDAAAAAA==&#10;" path="m1262,191r-71,-49l1120,105,1048,75,973,56,899,41,820,30r-79,l666,30r-82,7l505,45,340,71,,138,11,105,348,41,516,15,595,7,674,r78,l827,3r79,8l981,22r71,23l1123,75r71,37l1262,157r,34xe" fillcolor="#ccc" stroked="f">
                  <v:path arrowok="t" o:connecttype="custom" o:connectlocs="1262,191;1191,142;1120,105;1048,75;973,56;899,41;820,30;741,30;666,30;584,37;505,45;340,71;0,138;11,105;348,41;516,15;595,7;674,0;752,0;827,3;906,11;981,22;1052,45;1123,75;1194,112;1262,157;1262,191" o:connectangles="0,0,0,0,0,0,0,0,0,0,0,0,0,0,0,0,0,0,0,0,0,0,0,0,0,0,0"/>
                </v:shape>
                <v:shape id="Freeform 23" o:spid="_x0000_s1743" style="position:absolute;left:862;top:2727;width:1229;height:191;visibility:visible;mso-wrap-style:square;v-text-anchor:top" coordsize="122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uYcUA&#10;AADcAAAADwAAAGRycy9kb3ducmV2LnhtbESPQWvCQBSE74L/YXlCb7qprSKpq0SLUE/FREqPj+wz&#10;CWbfxuw2xn/vFgSPw8x8wyzXvalFR62rLCt4nUQgiHOrKy4UHLPdeAHCeWSNtWVScCMH69VwsMRY&#10;2ysfqEt9IQKEXYwKSu+bWEqXl2TQTWxDHLyTbQ36INtC6havAW5qOY2iuTRYcVgosaFtSfk5/TMK&#10;sl96+9kk6SzZnz8v1W7/3fXZSamXUZ98gPDU+2f40f7SCmbRO/yf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K5hxQAAANwAAAAPAAAAAAAAAAAAAAAAAJgCAABkcnMv&#10;ZG93bnJldi54bWxQSwUGAAAAAAQABAD1AAAAigMAAAAA&#10;" path="m1229,191r-68,-48l1090,105,1019,79,948,56,877,41,802,34,727,30r-79,l570,38r-79,7l334,71,,135,12,105,341,41,424,26,502,15,581,8,660,r74,l809,4r75,7l955,26r72,23l1098,75r63,38l1229,158r,33xe" fillcolor="#ccc" stroked="f">
                  <v:path arrowok="t" o:connecttype="custom" o:connectlocs="1229,191;1161,143;1090,105;1019,79;948,56;877,41;802,34;727,30;648,30;570,38;491,45;334,71;0,135;12,105;341,41;424,26;502,15;581,8;660,0;734,0;809,4;884,11;955,26;1027,49;1098,75;1161,113;1229,158;1229,191" o:connectangles="0,0,0,0,0,0,0,0,0,0,0,0,0,0,0,0,0,0,0,0,0,0,0,0,0,0,0,0"/>
                </v:shape>
                <v:shape id="Freeform 24" o:spid="_x0000_s1744" style="position:absolute;left:896;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OG8QA&#10;AADcAAAADwAAAGRycy9kb3ducmV2LnhtbESPQWvCQBSE7wX/w/IEb3Vj0VKiq2hB7K2YKl6f2Wc2&#10;Jvs2ZNck/ffdQqHHYWa+YVabwdaio9aXjhXMpgkI4tzpkgsFp6/98xsIH5A11o5JwTd52KxHTytM&#10;tev5SF0WChEh7FNUYEJoUil9bsiin7qGOHo311oMUbaF1C32EW5r+ZIkr9JiyXHBYEPvhvIqe1gF&#10;3fzSF/6YnT7NtZtX1c0czvedUpPxsF2CCDSE//Bf+0MrWCQ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zhvEAAAA3AAAAA8AAAAAAAAAAAAAAAAAmAIAAGRycy9k&#10;b3ducmV2LnhtbFBLBQYAAAAABAAEAPUAAACJAwAAAAA=&#10;" path="m1195,187r-64,-41l1064,108,993,78,925,56,854,41,779,33,708,30r-75,l558,37r-79,8l401,56,326,71,,135,11,105,172,71,333,41,412,26,487,15,566,7,640,3,715,r72,3l861,11r68,15l1000,48r67,30l1101,93r30,19l1195,157r,30xe" fillcolor="#ccc" stroked="f">
                  <v:path arrowok="t" o:connecttype="custom" o:connectlocs="1195,187;1131,146;1064,108;993,78;925,56;854,41;779,33;708,30;633,30;558,37;479,45;401,56;326,71;0,135;11,105;172,71;333,41;412,26;487,15;566,7;640,3;715,0;787,3;861,11;929,26;1000,48;1067,78;1101,93;1131,112;1195,157;1195,187" o:connectangles="0,0,0,0,0,0,0,0,0,0,0,0,0,0,0,0,0,0,0,0,0,0,0,0,0,0,0,0,0,0,0"/>
                </v:shape>
                <v:shape id="Freeform 25" o:spid="_x0000_s1745" style="position:absolute;left:930;top:2562;width:1165;height:188;visibility:visible;mso-wrap-style:square;v-text-anchor:top" coordsize="116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QUsMA&#10;AADcAAAADwAAAGRycy9kb3ducmV2LnhtbESPT2sCMRTE7wW/Q3hCbzWr0KVsjaKCIIiHroL09ti8&#10;/YObl5BEXb+9EQo9DjPzG2a+HEwvbuRDZ1nBdJKBIK6s7rhRcDpuP75AhIissbdMCh4UYLkYvc2x&#10;0PbOP3QrYyMShEOBCtoYXSFlqFoyGCbWESevtt5gTNI3Unu8J7jp5SzLcmmw47TQoqNNS9WlvJpE&#10;OZ4Ov/vm4Hqbd2t39g+u61Kp9/Gw+gYRaYj/4b/2Tiv4zHJ4nU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6QUsMAAADcAAAADwAAAAAAAAAAAAAAAACYAgAAZHJzL2Rv&#10;d25yZXYueG1sUEsFBgAAAAAEAAQA9QAAAIgDAAAAAA==&#10;" path="m1165,188r-64,-45l1033,109,966,79,899,56,831,41,760,34,689,30r-71,l543,37r-75,8l389,52,314,68,,128,11,101,326,41,400,26,475,15,550,7,625,4,696,r72,4l835,15r71,15l974,49r33,15l1037,79r64,34l1165,158r,30xe" fillcolor="#ccc" stroked="f">
                  <v:path arrowok="t" o:connecttype="custom" o:connectlocs="1165,188;1101,143;1033,109;966,79;899,56;831,41;760,34;689,30;618,30;543,37;468,45;389,52;314,68;0,128;11,101;326,41;400,26;475,15;550,7;625,4;696,0;768,4;835,15;906,30;974,49;1007,64;1037,79;1101,113;1165,158;1165,188" o:connectangles="0,0,0,0,0,0,0,0,0,0,0,0,0,0,0,0,0,0,0,0,0,0,0,0,0,0,0,0,0,0"/>
                </v:shape>
                <v:shape id="Freeform 26" o:spid="_x0000_s1746" style="position:absolute;left:967;top:2483;width:1128;height:184;visibility:visible;mso-wrap-style:square;v-text-anchor:top" coordsize="112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1q8cA&#10;AADcAAAADwAAAGRycy9kb3ducmV2LnhtbESPT2vCQBTE70K/w/IK3nTTgrZGVykFSw+hUKOot0f2&#10;mcRm34bsmj/fvlsQehxm5jfMatObSrTUuNKygqdpBII4s7rkXME+3U5eQTiPrLGyTAoGcrBZP4xW&#10;GGvb8Te1O5+LAGEXo4LC+zqW0mUFGXRTWxMH72Ibgz7IJpe6wS7ATSWfo2guDZYcFgqs6b2g7Gd3&#10;MwoOi+3lmqT7oxxO2szP3df1I7kpNX7s35YgPPX+P3xvf2oFs+gF/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c9avHAAAA3AAAAA8AAAAAAAAAAAAAAAAAmAIAAGRy&#10;cy9kb3ducmV2LnhtbFBLBQYAAAAABAAEAPUAAACMAwAAAAA=&#10;" path="m1128,184r-64,-45l1000,105,937,75,869,53,805,41,734,30,667,26r-71,l525,30,453,41r-75,8l304,64,154,94,,124,8,94,161,64,315,34,386,23,461,11,532,4,603,r71,l742,4r71,7l877,26r63,23l1008,75r60,38l1098,131r30,23l1128,184xe" fillcolor="#ccc" stroked="f">
                  <v:path arrowok="t" o:connecttype="custom" o:connectlocs="1128,184;1064,139;1000,105;937,75;869,53;805,41;734,30;667,26;596,26;525,30;453,41;378,49;304,64;154,94;0,124;8,94;161,64;315,34;386,23;461,11;532,4;603,0;674,0;742,4;813,11;877,26;940,49;1008,75;1068,113;1098,131;1128,154;1128,184" o:connectangles="0,0,0,0,0,0,0,0,0,0,0,0,0,0,0,0,0,0,0,0,0,0,0,0,0,0,0,0,0,0,0,0"/>
                </v:shape>
                <v:shape id="Freeform 27" o:spid="_x0000_s1747" style="position:absolute;left:1001;top:2401;width:1094;height:180;visibility:visible;mso-wrap-style:square;v-text-anchor:top" coordsize="10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zecIA&#10;AADcAAAADwAAAGRycy9kb3ducmV2LnhtbERPy2oCMRTdF/yHcAvuasaCrYxGKUJFVBBfSHeXyZ2Z&#10;0MnNkESd/r1ZCF0ezns672wjbuSDcaxgOMhAEBdOG64UnI7fb2MQISJrbByTgj8KMJ/1XqaYa3fn&#10;Pd0OsRIphEOOCuoY21zKUNRkMQxcS5y40nmLMUFfSe3xnsJtI9+z7ENaNJwaamxpUVPxe7haBXja&#10;mOGqu4Rotuvd8uf8WValV6r/2n1NQETq4r/46V5pBaMsrU1n0h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7N5wgAAANwAAAAPAAAAAAAAAAAAAAAAAJgCAABkcnMvZG93&#10;bnJldi54bWxQSwUGAAAAAAQABAD1AAAAhwMAAAAA&#10;" path="m1094,180r-60,-42l974,101,910,75,846,56,779,37,715,30,648,26r-71,l509,30r-71,7l296,60,,120,7,90,157,63,303,33,446,11,517,3,588,r67,l723,3r63,8l850,26r64,22l977,75r60,37l1094,153r,27xe" fillcolor="#ccc" stroked="f">
                  <v:path arrowok="t" o:connecttype="custom" o:connectlocs="1094,180;1034,138;974,101;910,75;846,56;779,37;715,30;648,26;577,26;509,30;438,37;296,60;0,120;7,90;157,63;303,33;446,11;517,3;588,0;655,0;723,3;786,11;850,26;914,48;977,75;1037,112;1094,153;1094,180" o:connectangles="0,0,0,0,0,0,0,0,0,0,0,0,0,0,0,0,0,0,0,0,0,0,0,0,0,0,0,0"/>
                </v:shape>
                <v:shape id="Freeform 28" o:spid="_x0000_s1748" style="position:absolute;left:1035;top:2318;width:1063;height:180;visibility:visible;mso-wrap-style:square;v-text-anchor:top" coordsize="10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5ncUA&#10;AADcAAAADwAAAGRycy9kb3ducmV2LnhtbESPQWsCMRSE74X+h/AKvdWsQkVXoxRF8CLYdQ8e326e&#10;m9DNy7KJuvbXN4VCj8PMfMMs14NrxY36YD0rGI8yEMS115YbBeVp9zYDESKyxtYzKXhQgPXq+WmJ&#10;ufZ3/qRbERuRIBxyVGBi7HIpQ23IYRj5jjh5F987jEn2jdQ93hPctXKSZVPp0HJaMNjRxlD9VVyd&#10;AhsrW53ns/PRFt/VWB7KbWtKpV5fho8FiEhD/A//tfdawXs2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XmdxQAAANwAAAAPAAAAAAAAAAAAAAAAAJgCAABkcnMv&#10;ZG93bnJldi54bWxQSwUGAAAAAAQABAD1AAAAigMAAAAA&#10;" path="m1063,180r-60,-41l943,101,884,75,820,56,756,41,693,30,629,26r-68,l494,30r-67,8l355,45,288,60,146,86,,116,7,90,153,60,295,34,367,19r67,-8l501,4,569,r67,l700,4r64,11l827,30r60,19l947,75r30,19l1007,109r56,45l1063,180xe" fillcolor="#ccc" stroked="f">
                  <v:path arrowok="t" o:connecttype="custom" o:connectlocs="1063,180;1003,139;943,101;884,75;820,56;756,41;693,30;629,26;561,26;494,30;427,38;355,45;288,60;146,86;0,116;7,90;153,60;295,34;367,19;434,11;501,4;569,0;636,0;700,4;764,15;827,30;887,49;947,75;977,94;1007,109;1063,154;1063,180" o:connectangles="0,0,0,0,0,0,0,0,0,0,0,0,0,0,0,0,0,0,0,0,0,0,0,0,0,0,0,0,0,0,0,0"/>
                </v:shape>
                <v:shape id="Freeform 29" o:spid="_x0000_s1749" style="position:absolute;left:1068;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g/MIA&#10;AADcAAAADwAAAGRycy9kb3ducmV2LnhtbERPy4rCMBTdC/5DuIK7aargoB2jiKKos/Exi1lemjtt&#10;sbmpTWzr308WgsvDec+XnSlFQ7UrLCsYRTEI4tTqgjMFP9ftxxSE88gaS8uk4EkOlot+b46Jti2f&#10;qbn4TIQQdgkqyL2vEildmpNBF9mKOHB/tjboA6wzqWtsQ7gp5TiOP6XBgkNDjhWtc0pvl4dR0Gxv&#10;p+Nuc30eVrZpp9/kf9v7TKnhoFt9gfDU+bf45d5rBZNRmB/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D8wgAAANwAAAAPAAAAAAAAAAAAAAAAAJgCAABkcnMvZG93&#10;bnJldi54bWxQSwUGAAAAAAQABAD1AAAAhwMAAAAA&#10;" path="m1030,176l974,135,914,101,854,75,794,56,734,41,674,30,611,26r-64,l480,30r-64,7l349,45,281,56,143,86,,112,12,86,150,56,289,30,356,18r68,-7l487,3,555,r63,l682,3r60,12l806,30r56,18l918,78r60,34l1030,153r,23xe" fillcolor="#ccc" stroked="f">
                  <v:path arrowok="t" o:connecttype="custom" o:connectlocs="1030,176;974,135;914,101;854,75;794,56;734,41;674,30;611,26;547,26;480,30;416,37;349,45;281,56;143,86;0,112;12,86;150,56;289,30;356,18;424,11;487,3;555,0;618,0;682,3;742,15;806,30;862,48;918,78;978,112;1030,153;1030,176" o:connectangles="0,0,0,0,0,0,0,0,0,0,0,0,0,0,0,0,0,0,0,0,0,0,0,0,0,0,0,0,0,0,0"/>
                </v:shape>
                <v:shape id="Freeform 30" o:spid="_x0000_s1750" style="position:absolute;left:1102;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kycQA&#10;AADcAAAADwAAAGRycy9kb3ducmV2LnhtbESPQWvCQBSE70L/w/IKvekmoUobXaUoll6qmAheH9ln&#10;Epp9G7KrJv/eLQgeh5n5hlmsetOIK3WutqwgnkQgiAuray4VHPPt+AOE88gaG8ukYCAHq+XLaIGp&#10;tjc+0DXzpQgQdikqqLxvUyldUZFBN7EtcfDOtjPog+xKqTu8BbhpZBJFM2mw5rBQYUvrioq/7GIU&#10;nD7XdfK7j7+zd53sclsMm3wzKPX22n/NQXjq/TP8aP9oBdM4hv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5MnEAAAA3AAAAA8AAAAAAAAAAAAAAAAAmAIAAGRycy9k&#10;b3ducmV2LnhtbFBLBQYAAAAABAAEAPUAAACJAwAAAAA=&#10;" path="m996,176l944,135,888,105,832,75,772,56,715,41,652,34,592,26r-64,l468,30r-63,4l337,45,270,56,139,83,,109,11,83,146,56,281,30,345,19r63,-8l472,4,536,r63,l659,7r60,8l779,30r56,22l891,79r53,34l996,150r,26xe" fillcolor="#ccc" stroked="f">
                  <v:path arrowok="t" o:connecttype="custom" o:connectlocs="996,176;944,135;888,105;832,75;772,56;715,41;652,34;592,26;528,26;468,30;405,34;337,45;270,56;139,83;0,109;11,83;146,56;281,30;345,19;408,11;472,4;536,0;599,0;659,7;719,15;779,30;835,52;891,79;944,113;996,150;996,176" o:connectangles="0,0,0,0,0,0,0,0,0,0,0,0,0,0,0,0,0,0,0,0,0,0,0,0,0,0,0,0,0,0,0"/>
                </v:shape>
                <v:shape id="Freeform 31" o:spid="_x0000_s1751" style="position:absolute;left:1136;top:2078;width:962;height:176;visibility:visible;mso-wrap-style:square;v-text-anchor:top" coordsize="9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qpcUA&#10;AADcAAAADwAAAGRycy9kb3ducmV2LnhtbESPQWsCMRSE74X+h/CE3jS7gqJb42IFoaeCVoXeHpvX&#10;zXY3L8sm1bS/3giFHoeZ+YZZldF24kKDbxwryCcZCOLK6YZrBcf33XgBwgdkjZ1jUvBDHsr148MK&#10;C+2uvKfLIdQiQdgXqMCE0BdS+sqQRT9xPXHyPt1gMSQ51FIPeE1w28lpls2lxYbTgsGetoaq9vBt&#10;FcTW6d+lzc6zj5c36U55DMsvo9TTKG6eQQSK4T/8137VCmb5FO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qlxQAAANwAAAAPAAAAAAAAAAAAAAAAAJgCAABkcnMv&#10;ZG93bnJldi54bWxQSwUGAAAAAAQABAD1AAAAigMAAAAA&#10;" path="m962,176l910,135,857,101,805,75,749,56,689,41,633,30,573,26,513,22r-64,4l389,34r-63,7l262,52,135,79,,105,11,82,142,56,273,30,337,19r60,-8l457,4,520,r60,4l636,7r60,8l753,30r56,22l861,79r53,30l962,150r,26xe" fillcolor="#ccc" stroked="f">
                  <v:path arrowok="t" o:connecttype="custom" o:connectlocs="962,176;910,135;857,101;805,75;749,56;689,41;633,30;573,26;513,22;449,26;389,34;326,41;262,52;135,79;0,105;11,82;142,56;273,30;337,19;397,11;457,4;520,0;580,4;636,7;696,15;753,30;809,52;861,79;914,109;962,150;962,176" o:connectangles="0,0,0,0,0,0,0,0,0,0,0,0,0,0,0,0,0,0,0,0,0,0,0,0,0,0,0,0,0,0,0"/>
                </v:shape>
                <v:shape id="Freeform 32" o:spid="_x0000_s1752" style="position:absolute;left:1173;top:1999;width:929;height:173;visibility:visible;mso-wrap-style:square;v-text-anchor:top" coordsize="92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sXcUA&#10;AADcAAAADwAAAGRycy9kb3ducmV2LnhtbESPQWsCMRSE7wX/Q3hCbzVrW0W2RhGhWOypaw89vm6e&#10;m9XNy5LEdfXXNwXB4zAz3zDzZW8b0ZEPtWMF41EGgrh0uuZKwffu/WkGIkRkjY1jUnChAMvF4GGO&#10;uXZn/qKuiJVIEA45KjAxtrmUoTRkMYxcS5y8vfMWY5K+ktrjOcFtI5+zbCot1pwWDLa0NlQei5NV&#10;UFz0/nO7OWxfq45/jS+vs/hzVepx2K/eQETq4z18a39oBZPxC/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SxdxQAAANwAAAAPAAAAAAAAAAAAAAAAAJgCAABkcnMv&#10;ZG93bnJldi54bWxQSwUGAAAAAAQABAD1AAAAigMAAAAA&#10;" path="m929,173l877,135,828,101,776,75,719,56,663,41,607,30,551,26r-60,l435,26r-60,8l251,53,128,75,,101,8,79,135,53,259,26,382,11,442,4,498,r60,4l614,8r57,11l723,34r56,19l832,79r48,30l929,150r,23xe" fillcolor="#ccc" stroked="f">
                  <v:path arrowok="t" o:connecttype="custom" o:connectlocs="929,173;877,135;828,101;776,75;719,56;663,41;607,30;551,26;491,26;435,26;375,34;251,53;128,75;0,101;8,79;135,53;259,26;382,11;442,4;498,0;558,4;614,8;671,19;723,34;779,53;832,79;880,109;929,150;929,173" o:connectangles="0,0,0,0,0,0,0,0,0,0,0,0,0,0,0,0,0,0,0,0,0,0,0,0,0,0,0,0,0"/>
                </v:shape>
                <v:shape id="Freeform 33" o:spid="_x0000_s1753" style="position:absolute;left:1207;top:1935;width:895;height:169;visibility:visible;mso-wrap-style:square;v-text-anchor:top" coordsize="89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oH8YA&#10;AADcAAAADwAAAGRycy9kb3ducmV2LnhtbESP0WoCMRRE3wX/IVzBt5pVbLWrUaRiWx8qdNsPuGyu&#10;m8XNzTaJuu3XN4WCj8PMnGGW68424kI+1I4VjEcZCOLS6ZorBZ8fu7s5iBCRNTaOScE3BViv+r0l&#10;5tpd+Z0uRaxEgnDIUYGJsc2lDKUhi2HkWuLkHZ23GJP0ldQerwluGznJsgdpsea0YLClJ0PlqThb&#10;BY9uO9u97J/fzj/7cjo/nL6ML1Cp4aDbLEBE6uIt/N9+1Qrux1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QoH8YAAADcAAAADwAAAAAAAAAAAAAAAACYAgAAZHJz&#10;L2Rvd25yZXYueG1sUEsFBgAAAAAEAAQA9QAAAIsDAAAAAA==&#10;" path="m7,75l127,49,251,23r56,-8l367,8,427,4,483,r56,l592,8r56,11l700,34r53,19l801,79r49,30l895,147r,22l846,132,798,102,745,75,693,57,640,38,588,30,532,23r-56,l419,27r-60,3l303,38,243,49,123,72,,98,7,75xe" fillcolor="#ccc" stroked="f">
                  <v:path arrowok="t" o:connecttype="custom" o:connectlocs="7,75;127,49;251,23;307,15;367,8;427,4;483,0;539,0;592,8;648,19;700,34;753,53;801,79;850,109;895,147;895,169;846,132;798,102;745,75;693,57;640,38;588,30;532,23;476,23;419,27;359,30;303,38;243,49;123,72;0,98;7,75" o:connectangles="0,0,0,0,0,0,0,0,0,0,0,0,0,0,0,0,0,0,0,0,0,0,0,0,0,0,0,0,0,0,0"/>
                </v:shape>
                <v:shape id="Freeform 34" o:spid="_x0000_s1754" style="position:absolute;left:2252;top:3245;width:1427;height:206;visibility:visible;mso-wrap-style:square;v-text-anchor:top" coordsize="14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koMAA&#10;AADcAAAADwAAAGRycy9kb3ducmV2LnhtbESP3arCMBCE7w/4DmEF746JolKrUcQfELzy5wGWZm2L&#10;zaY0UevbG0HwcpiZb5j5srWVeFDjS8caBn0FgjhzpuRcw+W8+09A+IBssHJMGl7kYbno/M0xNe7J&#10;R3qcQi4ihH2KGooQ6lRKnxVk0fddTRy9q2sshiibXJoGnxFuKzlUaiItlhwXCqxpXVB2O92tBhWM&#10;2ihfTxMa4b09uGQ12SZa97rtagYiUBt+4W97bzSMB2P4nI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GkoMAAAADcAAAADwAAAAAAAAAAAAAAAACYAgAAZHJzL2Rvd25y&#10;ZXYueG1sUEsFBgAAAAAEAAQA9QAAAIUDAAAAAA==&#10;" path="m1416,124l1030,52,846,22,753,11,663,4,573,,487,,401,11,318,22,236,45,157,79,79,120,,169r,37l79,154r82,-42l243,82,326,60,412,45,498,34r86,l674,37r90,8l858,56r183,30l1427,161r-11,-37xe" fillcolor="#ccc" stroked="f">
                  <v:path arrowok="t" o:connecttype="custom" o:connectlocs="1416,124;1030,52;846,22;753,11;663,4;573,0;487,0;401,11;318,22;236,45;157,79;79,120;0,169;0,206;79,154;161,112;243,82;326,60;412,45;498,34;584,34;674,37;764,45;858,56;1041,86;1427,161;1416,124" o:connectangles="0,0,0,0,0,0,0,0,0,0,0,0,0,0,0,0,0,0,0,0,0,0,0,0,0,0,0"/>
                </v:shape>
                <v:shape id="Freeform 35" o:spid="_x0000_s1755" style="position:absolute;left:2248;top:3147;width:1394;height:203;visibility:visible;mso-wrap-style:square;v-text-anchor:top" coordsize="139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n28cA&#10;AADcAAAADwAAAGRycy9kb3ducmV2LnhtbESP3WrCQBSE74W+w3KE3ulGa6NEVwlKQUGw/iBeHrLH&#10;JDR7NmS3Gn36bqHQy2FmvmFmi9ZU4kaNKy0rGPQjEMSZ1SXnCk7Hj94EhPPIGivLpOBBDhbzl84M&#10;E23vvKfbweciQNglqKDwvk6kdFlBBl3f1sTBu9rGoA+yyaVu8B7gppLDKIqlwZLDQoE1LQvKvg7f&#10;RsHndjzayvS8e8bp22SzGl4u8dMq9dpt0ykIT63/D/+111rB+yC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p9vHAAAA3AAAAA8AAAAAAAAAAAAAAAAAmAIAAGRy&#10;cy9kb3ducmV2LnhtbFBLBQYAAAAABAAEAPUAAACMAwAAAAA=&#10;" path="m,203l79,154r78,-41l240,83,322,60,405,45r86,-7l573,34r86,4l749,45r90,12l1019,87r375,71l1382,124,1008,53,828,23,738,12,648,4,562,,480,4r-87,8l311,27,232,49,154,79,75,120,,169r,34xe" fillcolor="#ccc" stroked="f">
                  <v:path arrowok="t" o:connecttype="custom" o:connectlocs="0,203;79,154;157,113;240,83;322,60;405,45;491,38;573,34;659,38;749,45;839,57;1019,87;1394,158;1382,124;1008,53;828,23;738,12;648,4;562,0;480,4;393,12;311,27;232,49;154,79;75,120;0,169;0,203" o:connectangles="0,0,0,0,0,0,0,0,0,0,0,0,0,0,0,0,0,0,0,0,0,0,0,0,0,0,0"/>
                </v:shape>
                <v:shape id="Freeform 36" o:spid="_x0000_s1756" style="position:absolute;left:2248;top:3057;width:1360;height:199;visibility:visible;mso-wrap-style:square;v-text-anchor:top" coordsize="13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bfcQA&#10;AADcAAAADwAAAGRycy9kb3ducmV2LnhtbESPQWvCQBSE74X+h+UVeqsbQ6sldRUJiPYiNSn0+pp9&#10;TRazb0N2jfHfu4LQ4zDzzTCL1WhbMVDvjWMF00kCgrhy2nCt4LvcvLyD8AFZY+uYFFzIw2r5+LDA&#10;TLszH2goQi1iCfsMFTQhdJmUvmrIop+4jjh6f663GKLsa6l7PMdy28o0SWbSouG40GBHeUPVsThZ&#10;BW8mHGev41f7mfuffbdNzS+VuVLPT+P6A0SgMfyH7/ROR246h9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W33EAAAA3AAAAA8AAAAAAAAAAAAAAAAAmAIAAGRycy9k&#10;b3ducmV2LnhtbFBLBQYAAAAABAAEAPUAAACJAwAAAAA=&#10;" path="m,199l75,150r79,-41l232,79,311,57,393,45,476,34r82,-4l644,34r83,8l817,53,993,83r367,67l1349,117,981,49,805,19,719,8,633,,551,,465,,382,8,304,23,225,49,150,75,75,117,,165r,34xe" fillcolor="#ccc" stroked="f">
                  <v:path arrowok="t" o:connecttype="custom" o:connectlocs="0,199;75,150;154,109;232,79;311,57;393,45;476,34;558,30;644,34;727,42;817,53;993,83;1360,150;1349,117;981,49;805,19;719,8;633,0;551,0;465,0;382,8;304,23;225,49;150,75;75,117;0,165;0,199" o:connectangles="0,0,0,0,0,0,0,0,0,0,0,0,0,0,0,0,0,0,0,0,0,0,0,0,0,0,0"/>
                </v:shape>
                <v:shape id="Freeform 37" o:spid="_x0000_s1757" style="position:absolute;left:2248;top:2971;width:1326;height:199;visibility:visible;mso-wrap-style:square;v-text-anchor:top" coordsize="132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F4sMA&#10;AADcAAAADwAAAGRycy9kb3ducmV2LnhtbERPy2rCQBTdF/yH4QpuSp2ktNKkjhILguCiGF24vGSu&#10;SWjmTsxMHv59Z1Ho8nDe6+1kGjFQ52rLCuJlBIK4sLrmUsHlvH/5AOE8ssbGMil4kIPtZva0xlTb&#10;kU805L4UIYRdigoq79tUSldUZNAtbUscuJvtDPoAu1LqDscQbhr5GkUrabDm0FBhS18VFT95bxQM&#10;u+/rGx2PbTacpiQe73HSPzdKLeZT9gnC0+T/xX/ug1bwHoe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OF4sMAAADcAAAADwAAAAAAAAAAAAAAAACYAgAAZHJzL2Rv&#10;d25yZXYueG1sUEsFBgAAAAAEAAQA9QAAAIgDAAAAAA==&#10;" path="m,199l71,150r79,-41l225,79,304,56,382,41r79,-7l543,30r83,4l712,41r82,11l967,79r359,71l1315,116,959,45,783,19,701,7,618,4,532,,453,4r-78,7l296,26,217,45,142,79,71,116,,165r,34xe" fillcolor="#ccc" stroked="f">
                  <v:path arrowok="t" o:connecttype="custom" o:connectlocs="0,199;71,150;150,109;225,79;304,56;382,41;461,34;543,30;626,34;712,41;794,52;967,79;1326,150;1315,116;959,45;783,19;701,7;618,4;532,0;453,4;375,11;296,26;217,45;142,79;71,116;0,165;0,199" o:connectangles="0,0,0,0,0,0,0,0,0,0,0,0,0,0,0,0,0,0,0,0,0,0,0,0,0,0,0"/>
                </v:shape>
                <v:shape id="Freeform 38" o:spid="_x0000_s1758" style="position:absolute;left:2244;top:2888;width:1296;height:196;visibility:visible;mso-wrap-style:square;v-text-anchor:top" coordsize="129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8JcUA&#10;AADcAAAADwAAAGRycy9kb3ducmV2LnhtbESP0WoCMRRE3wv+Q7iFvhRNtqWiq1FksUWKL7V+wHVz&#10;TZZubpZN1O3fN4VCH4eZOcMs14NvxZX62ATWUEwUCOI6mIathuPn63gGIiZkg21g0vBNEdar0d0S&#10;SxNu/EHXQ7IiQziWqMGl1JVSxtqRxzgJHXH2zqH3mLLsrTQ93jLct/JJqan02HBecNhR5aj+Oly8&#10;Bjs7ueLRV5fheT/dKVtt3982SuuH+2GzAJFoSP/hv/bOaHgp5v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wlxQAAANwAAAAPAAAAAAAAAAAAAAAAAJgCAABkcnMv&#10;ZG93bnJldi54bWxQSwUGAAAAAAQABAD1AAAAigMAAAAA&#10;" path="m,196l72,151r74,-42l221,79,296,57,375,45,454,34r78,l615,34r78,8l779,49,948,75r348,72l1285,113,937,45,768,19,686,8,603,4,521,,442,4r-75,8l289,27,214,49,143,79,72,117,,166r,30xe" fillcolor="#ccc" stroked="f">
                  <v:path arrowok="t" o:connecttype="custom" o:connectlocs="0,196;72,151;146,109;221,79;296,57;375,45;454,34;532,34;615,34;693,42;779,49;948,75;1296,147;1285,113;937,45;768,19;686,8;603,4;521,0;442,4;367,12;289,27;214,49;143,79;72,117;0,166;0,196" o:connectangles="0,0,0,0,0,0,0,0,0,0,0,0,0,0,0,0,0,0,0,0,0,0,0,0,0,0,0"/>
                </v:shape>
                <v:shape id="Freeform 39" o:spid="_x0000_s1759" style="position:absolute;left:2244;top:2810;width:1259;height:191;visibility:visible;mso-wrap-style:square;v-text-anchor:top" coordsize="125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wIsIA&#10;AADcAAAADwAAAGRycy9kb3ducmV2LnhtbERPz2vCMBS+D/Y/hDfwNlMFneuMIhuC4mXWHfT21jyb&#10;YvNSmljjf28Ogx0/vt/zZbSN6KnztWMFo2EGgrh0uuZKwc9h/ToD4QOyxsYxKbiTh+Xi+WmOuXY3&#10;3lNfhEqkEPY5KjAhtLmUvjRk0Q9dS5y4s+sshgS7SuoObyncNnKcZVNpsebUYLClT0PlpbhaBcVv&#10;X1025Xtkv9q9fX+ZSTyetkoNXuLqA0SgGP7Ff+6NVjAZp/np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7AiwgAAANwAAAAPAAAAAAAAAAAAAAAAAJgCAABkcnMvZG93&#10;bnJldi54bWxQSwUGAAAAAAQABAD1AAAAhwMAAAAA&#10;" path="m,191l68,142r75,-37l214,75,289,56,364,41,439,30r78,l596,30r79,7l757,45,922,71r337,67l1251,105,911,41,746,15,667,7,585,,506,,431,3r-75,8l278,22,206,45,135,75,68,112,,157r,34xe" fillcolor="#ccc" stroked="f">
                  <v:path arrowok="t" o:connecttype="custom" o:connectlocs="0,191;68,142;143,105;214,75;289,56;364,41;439,30;517,30;596,30;675,37;757,45;922,71;1259,138;1251,105;911,41;746,15;667,7;585,0;506,0;431,3;356,11;278,22;206,45;135,75;68,112;0,157;0,191" o:connectangles="0,0,0,0,0,0,0,0,0,0,0,0,0,0,0,0,0,0,0,0,0,0,0,0,0,0,0"/>
                </v:shape>
                <v:shape id="Freeform 40" o:spid="_x0000_s1760" style="position:absolute;left:2244;top:2727;width:1225;height:191;visibility:visible;mso-wrap-style:square;v-text-anchor:top" coordsize="12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yF8IA&#10;AADcAAAADwAAAGRycy9kb3ducmV2LnhtbESPQWvCQBSE7wX/w/IEb3VjSotEVxFBKt5q9eDtkX0m&#10;wby3Ibsm8d+7QqHHYeabYZbrgWvVUesrJwZm0wQUSe5sJYWB0+/ufQ7KBxSLtRMy8CAP69XobYmZ&#10;db38UHcMhYol4jM0UIbQZFr7vCRGP3UNSfSurmUMUbaFti32sZxrnSbJl2asJC6U2NC2pPx2vLOB&#10;T2fzA6eXb9735y2yrrvHx86YyXjYLEAFGsJ/+I/e28ilM3idiUdA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IXwgAAANwAAAAPAAAAAAAAAAAAAAAAAJgCAABkcnMvZG93&#10;bnJldi54bWxQSwUGAAAAAAQABAD1AAAAhwMAAAAA&#10;" path="m,191l68,143r67,-38l206,79,278,56,352,41r75,-7l502,30r75,l656,38r79,7l896,71r329,64l1218,105,888,41,806,26,727,15,648,8,570,,495,,420,4r-75,7l270,26,203,49,131,75,64,113,,158r,33xe" fillcolor="#ccc" stroked="f">
                  <v:path arrowok="t" o:connecttype="custom" o:connectlocs="0,191;68,143;135,105;206,79;278,56;352,41;427,34;502,30;577,30;656,38;735,45;896,71;1225,135;1218,105;888,41;806,26;727,15;648,8;570,0;495,0;420,4;345,11;270,26;203,49;131,75;64,113;0,158;0,191" o:connectangles="0,0,0,0,0,0,0,0,0,0,0,0,0,0,0,0,0,0,0,0,0,0,0,0,0,0,0,0"/>
                </v:shape>
                <v:shape id="Freeform 41" o:spid="_x0000_s1761" style="position:absolute;left:2241;top:2645;width:1195;height:187;visibility:visible;mso-wrap-style:square;v-text-anchor:top" coordsize="119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KD8QA&#10;AADcAAAADwAAAGRycy9kb3ducmV2LnhtbESPQWvCQBSE7wX/w/KE3urGYIukrlILxd6KUfH6mn1m&#10;02TfhuyapP++Kwg9DjPzDbPajLYRPXW+cqxgPktAEBdOV1wqOB4+npYgfEDW2DgmBb/kYbOePKww&#10;027gPfV5KEWEsM9QgQmhzaT0hSGLfuZa4uhdXGcxRNmVUnc4RLhtZJokL9JixXHBYEvvhoo6v1oF&#10;/eI8lH6fH7/Md7+o64vZnX62Sj1Ox7dXEIHG8B++tz+1guc0h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Cg/EAAAA3AAAAA8AAAAAAAAAAAAAAAAAmAIAAGRycy9k&#10;b3ducmV2LnhtbFBLBQYAAAAABAAEAPUAAACJAwAAAAA=&#10;" path="m,187l67,146r67,-38l202,78,273,56,344,41r75,-8l490,30r75,l640,37r75,8l794,56r78,15l1195,135r-12,-30l1022,71,865,41,786,26,708,15,633,7,554,3,479,,408,3r-71,8l266,26,198,48,131,78,63,112,,157r,30xe" fillcolor="#ccc" stroked="f">
                  <v:path arrowok="t" o:connecttype="custom" o:connectlocs="0,187;67,146;134,108;202,78;273,56;344,41;419,33;490,30;565,30;640,37;715,45;794,56;872,71;1195,135;1183,105;1022,71;865,41;786,26;708,15;633,7;554,3;479,0;408,3;337,11;266,26;198,48;131,78;63,112;0,157;0,187" o:connectangles="0,0,0,0,0,0,0,0,0,0,0,0,0,0,0,0,0,0,0,0,0,0,0,0,0,0,0,0,0,0"/>
                </v:shape>
                <v:shape id="Freeform 42" o:spid="_x0000_s1762" style="position:absolute;left:2241;top:2562;width:1161;height:188;visibility:visible;mso-wrap-style:square;v-text-anchor:top" coordsize="11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CwgMYA&#10;AADcAAAADwAAAGRycy9kb3ducmV2LnhtbESPQWvCQBSE7wX/w/IK3upGRZHoKiK26MFDrdB6e2Rf&#10;NyHZtzG7mvjvXaHQ4zAz3zCLVWcrcaPGF44VDAcJCOLM6YKNgtPX+9sMhA/IGivHpOBOHlbL3ssC&#10;U+1a/qTbMRgRIexTVJCHUKdS+iwni37gauLo/brGYoiyMVI32Ea4reQoSabSYsFxIceaNjll5fFq&#10;FXx878bDcmLO0/v6kPxc2nJPZqtU/7Vbz0EE6sJ/+K+90womozE8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CwgMYAAADcAAAADwAAAAAAAAAAAAAAAACYAgAAZHJz&#10;L2Rvd25yZXYueG1sUEsFBgAAAAAEAAQA9QAAAIsDAAAAAA==&#10;" path="m,188l63,143r68,-34l194,79,262,56,333,41r71,-7l475,30r72,l621,37r75,8l771,52r75,16l1161,128r-11,-27l839,41,764,26,685,15,610,7,539,4,464,,397,4,326,15,258,30,191,49,123,79,60,113,,158r,30xe" fillcolor="#ccc" stroked="f">
                  <v:path arrowok="t" o:connecttype="custom" o:connectlocs="0,188;63,143;131,109;194,79;262,56;333,41;404,34;475,30;547,30;621,37;696,45;771,52;846,68;1161,128;1150,101;839,41;764,26;685,15;610,7;539,4;464,0;397,4;326,15;258,30;191,49;123,79;60,113;0,158;0,188" o:connectangles="0,0,0,0,0,0,0,0,0,0,0,0,0,0,0,0,0,0,0,0,0,0,0,0,0,0,0,0,0"/>
                </v:shape>
                <v:shape id="Freeform 43" o:spid="_x0000_s1763" style="position:absolute;left:2237;top:2483;width:1131;height:184;visibility:visible;mso-wrap-style:square;v-text-anchor:top" coordsize="11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rC8YA&#10;AADcAAAADwAAAGRycy9kb3ducmV2LnhtbESPwW7CMBBE70j9B2sr9VYc0lKSgEGItlLFrYEPWMVL&#10;EojXITYk7dfXlZA4jmbmjWaxGkwjrtS52rKCyTgCQVxYXXOpYL/7fE5AOI+ssbFMCn7IwWr5MFpg&#10;pm3P33TNfSkChF2GCirv20xKV1Rk0I1tSxy8g+0M+iC7UuoO+wA3jYyj6E0arDksVNjSpqLilF+M&#10;gkufRO+/xzSdxrOP7Uu9xc1pf1bq6XFYz0F4Gvw9fGt/aQXT+BX+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rC8YAAADcAAAADwAAAAAAAAAAAAAAAACYAgAAZHJz&#10;L2Rvd25yZXYueG1sUEsFBgAAAAAEAAQA9QAAAIsDAAAAAA==&#10;" path="m,184l64,139r63,-34l195,75,258,53,326,41,393,30r71,-4l532,26r75,4l678,41r75,8l824,64,978,94r153,30l1120,94,966,64,816,34,742,23,670,11,595,4,524,,453,,386,4r-68,7l251,26,187,49,124,75,60,113,,154r,30xe" fillcolor="#ccc" stroked="f">
                  <v:path arrowok="t" o:connecttype="custom" o:connectlocs="0,184;64,139;127,105;195,75;258,53;326,41;393,30;464,26;532,26;607,30;678,41;753,49;824,64;978,94;1131,124;1120,94;966,64;816,34;742,23;670,11;595,4;524,0;453,0;386,4;318,11;251,26;187,49;124,75;60,113;0,154;0,184" o:connectangles="0,0,0,0,0,0,0,0,0,0,0,0,0,0,0,0,0,0,0,0,0,0,0,0,0,0,0,0,0,0,0"/>
                </v:shape>
                <v:shape id="Freeform 44" o:spid="_x0000_s1764" style="position:absolute;left:2237;top:2401;width:1097;height:180;visibility:visible;mso-wrap-style:square;v-text-anchor:top" coordsize="10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sfsAA&#10;AADcAAAADwAAAGRycy9kb3ducmV2LnhtbESPSwvCMBCE74L/IazgTVMVH1SjiCjowYMP8Lo0a1va&#10;bEoTtf57Iwgeh5n5hlmsGlOKJ9Uut6xg0I9AECdW55wquF52vRkI55E1lpZJwZscrJbt1gJjbV98&#10;oufZpyJA2MWoIPO+iqV0SUYGXd9WxMG729qgD7JOpa7xFeCmlMMomkiDOYeFDCvaZJQU54dRsPbu&#10;ZIoRJu6Kh81xui+Ky22rVLfTrOcgPDX+H/6191rBeDiG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KsfsAAAADcAAAADwAAAAAAAAAAAAAAAACYAgAAZHJzL2Rvd25y&#10;ZXYueG1sUEsFBgAAAAAEAAQA9QAAAIUDAAAAAA==&#10;" path="m,180l60,138r64,-37l187,75,251,56,315,37r67,-7l449,26r68,l588,30r67,7l798,60r299,60l1086,90,936,63,790,33,648,11,577,3,509,,442,,374,3r-67,8l243,26,180,48,120,75,60,112,,153r,27xe" fillcolor="#ccc" stroked="f">
                  <v:path arrowok="t" o:connecttype="custom" o:connectlocs="0,180;60,138;124,101;187,75;251,56;315,37;382,30;449,26;517,26;588,30;655,37;798,60;1097,120;1086,90;936,63;790,33;648,11;577,3;509,0;442,0;374,3;307,11;243,26;180,48;120,75;60,112;0,153;0,180" o:connectangles="0,0,0,0,0,0,0,0,0,0,0,0,0,0,0,0,0,0,0,0,0,0,0,0,0,0,0,0"/>
                </v:shape>
                <v:shape id="Freeform 45" o:spid="_x0000_s1765" style="position:absolute;left:2237;top:2318;width:1060;height:180;visibility:visible;mso-wrap-style:square;v-text-anchor:top" coordsize="10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tV8UA&#10;AADcAAAADwAAAGRycy9kb3ducmV2LnhtbESPwWrDMBBE74H+g9hCb4mc0IbWiRJqQ6CHXGzn0N4W&#10;a2ObWitjKbb691Gh0OMwM2+Y/TGYXkw0us6ygvUqAUFcW91xo+BSnZavIJxH1thbJgU/5OB4eFjs&#10;MdV25oKm0jciQtilqKD1fkildHVLBt3KDsTRu9rRoI9ybKQecY5w08tNkmylwY7jQosD5S3V3+XN&#10;KPg6F0P56cJkfC6f10mVBX7LlHp6DO87EJ6C/w//tT+0gpfNFn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G1XxQAAANwAAAAPAAAAAAAAAAAAAAAAAJgCAABkcnMv&#10;ZG93bnJldi54bWxQSwUGAAAAAAQABAD1AAAAigMAAAAA&#10;" path="m,180l56,139r60,-38l180,75,240,56,303,41,367,30r67,-4l502,26r63,4l637,38r67,7l775,60,918,86r142,30l1052,90,906,60,768,34,697,19,625,11,558,4,491,,427,,363,4,296,15,236,30,172,49,112,75,56,109,,154r,26xe" fillcolor="#ccc" stroked="f">
                  <v:path arrowok="t" o:connecttype="custom" o:connectlocs="0,180;56,139;116,101;180,75;240,56;303,41;367,30;434,26;502,26;565,30;637,38;704,45;775,60;918,86;1060,116;1052,90;906,60;768,34;697,19;625,11;558,4;491,0;427,0;363,4;296,15;236,30;172,49;112,75;56,109;0,154;0,180" o:connectangles="0,0,0,0,0,0,0,0,0,0,0,0,0,0,0,0,0,0,0,0,0,0,0,0,0,0,0,0,0,0,0"/>
                </v:shape>
                <v:shape id="Freeform 46" o:spid="_x0000_s1766" style="position:absolute;left:2233;top:2236;width:1030;height:176;visibility:visible;mso-wrap-style:square;v-text-anchor:top" coordsize="103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yNcYA&#10;AADcAAAADwAAAGRycy9kb3ducmV2LnhtbESPT2vCQBTE7wW/w/KE3upGoWrTbEQsFv9cWvXg8ZF9&#10;TYLZt2l2m8Rv7wpCj8PM/IZJFr2pREuNKy0rGI8iEMSZ1SXnCk7H9cschPPIGivLpOBKDhbp4CnB&#10;WNuOv6k9+FwECLsYFRTe17GULivIoBvZmjh4P7Yx6INscqkb7ALcVHISRVNpsOSwUGBNq4Kyy+HP&#10;KGjXl6/d58fxul3atpvvyZ+73zelnof98h2Ep97/hx/tjVbwOpnB/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eyNcYAAADcAAAADwAAAAAAAAAAAAAAAACYAgAAZHJz&#10;L2Rvd25yZXYueG1sUEsFBgAAAAAEAAQA9QAAAIsDAAAAAA==&#10;" path="m,176l60,135r56,-34l176,75,236,56,296,41,360,30r63,-4l487,26r64,4l618,37r68,8l753,56,892,86r138,26l1023,86,880,56,742,30,678,18,611,11,543,3,480,,416,,352,3,289,15,229,30,169,48,113,78,56,112,,153r,23xe" fillcolor="#ccc" stroked="f">
                  <v:path arrowok="t" o:connecttype="custom" o:connectlocs="0,176;60,135;116,101;176,75;236,56;296,41;360,30;423,26;487,26;551,30;618,37;686,45;753,56;892,86;1030,112;1023,86;880,56;742,30;678,18;611,11;543,3;480,0;416,0;352,3;289,15;229,30;169,48;113,78;56,112;0,153;0,176" o:connectangles="0,0,0,0,0,0,0,0,0,0,0,0,0,0,0,0,0,0,0,0,0,0,0,0,0,0,0,0,0,0,0"/>
                </v:shape>
                <v:shape id="Freeform 47" o:spid="_x0000_s1767" style="position:absolute;left:2233;top:2153;width:996;height:176;visibility:visible;mso-wrap-style:square;v-text-anchor:top" coordsize="99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H6cEA&#10;AADcAAAADwAAAGRycy9kb3ducmV2LnhtbERPTYvCMBC9L/gfwgje1tSyu2g1iigre3HFVvA6NGNb&#10;bCalidr+e3MQPD7e92LVmVrcqXWVZQWTcQSCOLe64kLBKfv9nIJwHlljbZkU9ORgtRx8LDDR9sFH&#10;uqe+ECGEXYIKSu+bREqXl2TQjW1DHLiLbQ36ANtC6hYfIdzUMo6iH2mw4tBQYkObkvJrejMKzrNN&#10;Fe8Pk136peP/zOb9Ntv2So2G3XoOwlPn3+KX+08r+I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th+nBAAAA3AAAAA8AAAAAAAAAAAAAAAAAmAIAAGRycy9kb3du&#10;cmV2LnhtbFBLBQYAAAAABAAEAPUAAACGAwAAAAA=&#10;" path="m,176l56,135r57,-30l169,75,229,56,285,41r60,-7l408,26r60,l532,30r64,4l659,45r68,11l862,83r134,26l989,83,854,56,719,30,656,19,588,11,525,4,461,,401,,337,7r-60,8l221,30,165,52,109,79,53,113,,150r,26xe" fillcolor="#ccc" stroked="f">
                  <v:path arrowok="t" o:connecttype="custom" o:connectlocs="0,176;56,135;113,105;169,75;229,56;285,41;345,34;408,26;468,26;532,30;596,34;659,45;727,56;862,83;996,109;989,83;854,56;719,30;656,19;588,11;525,4;461,0;401,0;337,7;277,15;221,30;165,52;109,79;53,113;0,150;0,176" o:connectangles="0,0,0,0,0,0,0,0,0,0,0,0,0,0,0,0,0,0,0,0,0,0,0,0,0,0,0,0,0,0,0"/>
                </v:shape>
                <v:shape id="Freeform 48" o:spid="_x0000_s1768" style="position:absolute;left:2233;top:2078;width:963;height:176;visibility:visible;mso-wrap-style:square;v-text-anchor:top" coordsize="96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Xg8QA&#10;AADcAAAADwAAAGRycy9kb3ducmV2LnhtbESP0WrCQBRE3wv+w3KFvhTdqCg1dRUtCMY+NfUDLtlr&#10;Epq9G3ZXE//eFQQfh5k5w6w2vWnElZyvLSuYjBMQxIXVNZcKTn/70ScIH5A1NpZJwY08bNaDtxWm&#10;2nb8S9c8lCJC2KeooAqhTaX0RUUG/di2xNE7W2cwROlKqR12EW4aOU2ShTRYc1yosKXvior//GIU&#10;7Owx23Zu8TMvj7MZdbvsI99nSr0P++0XiEB9eIWf7YNWMJ8u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14PEAAAA3AAAAA8AAAAAAAAAAAAAAAAAmAIAAGRycy9k&#10;b3ducmV2LnhtbFBLBQYAAAAABAAEAPUAAACJAwAAAAA=&#10;" path="m,176l53,135r52,-34l161,75,217,56,274,41,334,30r59,-4l453,22r60,4l573,34r64,7l701,52,832,79r131,26l955,82,824,56,693,30,629,19,569,11,506,4,446,,386,4,326,7r-56,8l214,30,157,52,105,79,53,109,,150r,26xe" fillcolor="#ccc" stroked="f">
                  <v:path arrowok="t" o:connecttype="custom" o:connectlocs="0,176;53,135;105,101;161,75;217,56;274,41;334,30;393,26;453,22;513,26;573,34;637,41;701,52;832,79;963,105;955,82;824,56;693,30;629,19;569,11;506,4;446,0;386,4;326,7;270,15;214,30;157,52;105,79;53,109;0,150;0,176" o:connectangles="0,0,0,0,0,0,0,0,0,0,0,0,0,0,0,0,0,0,0,0,0,0,0,0,0,0,0,0,0,0,0"/>
                </v:shape>
                <v:shape id="Freeform 49" o:spid="_x0000_s1769" style="position:absolute;left:2229;top:1999;width:933;height:173;visibility:visible;mso-wrap-style:square;v-text-anchor:top" coordsize="9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u7wA&#10;AADcAAAADwAAAGRycy9kb3ducmV2LnhtbERPyQrCMBC9C/5DGMGbpiouVKMUQfGg4IbnoRnbYjMp&#10;TdT69+YgeHy8fbFqTCleVLvCsoJBPwJBnFpdcKbgetn0ZiCcR9ZYWiYFH3KwWrZbC4y1ffOJXmef&#10;iRDCLkYFufdVLKVLczLo+rYiDtzd1gZ9gHUmdY3vEG5KOYyiiTRYcGjIsaJ1Tunj/DQKTqPp1kwP&#10;+6SKbnZcHAnLhFGpbqdJ5iA8Nf4v/rl3WsF4FO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z4S7vAAAANwAAAAPAAAAAAAAAAAAAAAAAJgCAABkcnMvZG93bnJldi54&#10;bWxQSwUGAAAAAAQABAD1AAAAgQMAAAAA&#10;" path="m,173l53,135r52,-34l158,75,210,56,266,41,323,30r59,-4l439,26r60,l559,34,678,53,806,75r127,26l926,79,798,53,671,26,551,11,491,4,431,,375,4,319,8,263,19,206,34,154,53,102,79,53,109,,150r,23xe" fillcolor="#ccc" stroked="f">
                  <v:path arrowok="t" o:connecttype="custom" o:connectlocs="0,173;53,135;105,101;158,75;210,56;266,41;323,30;382,26;439,26;499,26;559,34;678,53;806,75;933,101;926,79;798,53;671,26;551,11;491,4;431,0;375,4;319,8;263,19;206,34;154,53;102,79;53,109;0,150;0,173" o:connectangles="0,0,0,0,0,0,0,0,0,0,0,0,0,0,0,0,0,0,0,0,0,0,0,0,0,0,0,0,0"/>
                </v:shape>
                <v:shape id="Freeform 50" o:spid="_x0000_s1770" style="position:absolute;left:2229;top:1935;width:899;height:169;visibility:visible;mso-wrap-style:square;v-text-anchor:top" coordsize="89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aFMQA&#10;AADcAAAADwAAAGRycy9kb3ducmV2LnhtbESPX2vCMBTF3wW/Q7gD3zStQzdqUxHZQBxDdGPs8dJc&#10;27LmJmuidt9+EQQfD+fPj5Mve9OKM3W+sawgnSQgiEurG64UfH68jp9B+ICssbVMCv7Iw7IYDnLM&#10;tL3wns6HUIk4wj5DBXUILpPSlzUZ9BPriKN3tJ3BEGVXSd3hJY6bVk6TZC4NNhwJNTpa11T+HE4m&#10;QtqvndHbX9e773T6vsK30ws/KTV66FcLEIH6cA/f2hutYPaYwv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GhTEAAAA3AAAAA8AAAAAAAAAAAAAAAAAmAIAAGRycy9k&#10;b3ducmV2LnhtbFBLBQYAAAAABAAEAPUAAACJAwAAAAA=&#10;" path="m892,75l768,49,648,23,588,15,529,8,472,4,416,,360,,308,8,251,19,199,34,146,53,98,79,49,109,,147r,22l49,132r53,-30l150,75,203,57,255,38r56,-8l367,23r53,l480,27r56,3l596,38r60,11l776,72,899,98,892,75xe" fillcolor="#ccc" stroked="f">
                  <v:path arrowok="t" o:connecttype="custom" o:connectlocs="892,75;768,49;648,23;588,15;529,8;472,4;416,0;360,0;308,8;251,19;199,34;146,53;98,79;49,109;0,147;0,169;49,132;102,102;150,75;203,57;255,38;311,30;367,23;420,23;480,27;536,30;596,38;656,49;776,72;899,98;892,75" o:connectangles="0,0,0,0,0,0,0,0,0,0,0,0,0,0,0,0,0,0,0,0,0,0,0,0,0,0,0,0,0,0,0"/>
                </v:shape>
                <v:shape id="Freeform 51" o:spid="_x0000_s1771" style="position:absolute;left:2162;top:1857;width:963;height:2382;visibility:visible;mso-wrap-style:square;v-text-anchor:top" coordsize="96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ttcYA&#10;AADcAAAADwAAAGRycy9kb3ducmV2LnhtbESP3WrCQBSE74W+w3IKvRHdVDFqdJUiCF70wqY+wDF7&#10;8oPZsyG7TaJP3y0UvBxm5htmux9MLTpqXWVZwfs0AkGcWV1xoeDyfZysQDiPrLG2TAru5GC/exlt&#10;MdG25y/qUl+IAGGXoILS+yaR0mUlGXRT2xAHL7etQR9kW0jdYh/gppazKIqlwYrDQokNHUrKbumP&#10;UXDt7Dq+9vlnM3eP+DY+54dl3yn19jp8bEB4Gvwz/N8+aQWL+Q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NttcYAAADcAAAADwAAAAAAAAAAAAAAAACYAgAAZHJz&#10;L2Rvd25yZXYueG1sUEsFBgAAAAAEAAQA9QAAAIsDAAAAAA==&#10;" path="m,123l49,82,86,52,131,26,180,,551,1598r,71l554,1737r15,64l588,1861r23,56l637,1969r63,91l768,2135r71,60l906,2240r57,33l899,2262r-75,-15l749,2225r-79,-27l596,2165r-72,-38l461,2078r-56,-48l397,2056r,37l408,2142r12,53l457,2300r30,82l416,2333r-68,-52l285,2225r-57,-68l184,2082r-45,-82l109,1902,82,1789,,123xe" fillcolor="red" strokeweight="0">
                  <v:path arrowok="t" o:connecttype="custom" o:connectlocs="0,123;49,82;86,52;131,26;180,0;551,1598;551,1669;554,1737;569,1801;588,1861;611,1917;637,1969;700,2060;768,2135;839,2195;906,2240;963,2273;899,2262;824,2247;749,2225;670,2198;596,2165;524,2127;461,2078;405,2030;397,2056;397,2093;408,2142;420,2195;457,2300;487,2382;416,2333;348,2281;285,2225;228,2157;184,2082;139,2000;109,1902;82,1789;0,123" o:connectangles="0,0,0,0,0,0,0,0,0,0,0,0,0,0,0,0,0,0,0,0,0,0,0,0,0,0,0,0,0,0,0,0,0,0,0,0,0,0,0,0"/>
                </v:shape>
                <v:line id="Line 52" o:spid="_x0000_s1772" style="position:absolute;visibility:visible;mso-wrap-style:square" from="2147,2007" to="216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group>
              <v:group id="Group 53" o:spid="_x0000_s1773" style="position:absolute;left:2514;top:1183;width:748;height:768" coordorigin="1802,1052" coordsize="1819,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4" o:spid="_x0000_s1774" style="position:absolute;left:1802;top:1052;width:1819;height:1868;visibility:visible;mso-wrap-style:square;v-text-anchor:top" coordsize="1819,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b+cYA&#10;AADcAAAADwAAAGRycy9kb3ducmV2LnhtbESPT2vCQBTE70K/w/IKvelGi1LSrCKCYi+tmoI9vmSf&#10;+WP2bciuJv323UKhx2FmfsMkq8E04k6dqywrmE4iEMS51RUXCj7T7fgFhPPIGhvLpOCbHKyWD6ME&#10;Y217PtL95AsRIOxiVFB638ZSurwkg25iW+LgXWxn0AfZFVJ32Ae4aeQsihbSYMVhocSWNiXl19PN&#10;KHiv2x0d3j7Odvp17o8mzepbnSn19DisX0F4Gvx/+K+91wrmz3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gb+cYAAADcAAAADwAAAAAAAAAAAAAAAACYAgAAZHJz&#10;L2Rvd25yZXYueG1sUEsFBgAAAAAEAAQA9QAAAIsDAAAAAA==&#10;" path="m1729,1344r30,-75l1785,1194r19,-82l1815,1033r4,-82l1819,868r-11,-82l1793,707r-23,-78l1740,554r-33,-71l1666,412r-49,-64l1565,284r-57,-56l1445,176r-68,-45l1310,93,1239,60,1160,33,1085,15,1007,3,928,,850,,767,11,689,26,614,48,539,78r-71,38l401,161r-30,22l337,206r-26,26l315,228r-19,15l277,262r-52,60l172,385r-41,68l94,524,60,599,34,677,19,756,8,835,,917r4,82l11,1082r15,78l49,1239r30,75l116,1389r41,67l202,1524r53,60l315,1640r59,52l442,1737r71,37l584,1808r75,26l737,1853r79,11l895,1868r78,l1052,1857r78,-15l1205,1819r75,-30l1351,1752r68,-41l1482,1662r60,-56l1598,1550r49,-64l1692,1415r37,-71xe" fillcolor="blue" strokeweight=".5pt">
                  <v:path arrowok="t" o:connecttype="custom" o:connectlocs="1759,1269;1804,1112;1819,951;1808,786;1770,629;1707,483;1617,348;1508,228;1377,131;1239,60;1085,15;928,0;767,11;614,48;468,116;371,183;311,232;296,243;225,322;131,453;60,599;19,756;0,917;11,1082;49,1239;116,1389;202,1524;315,1640;442,1737;584,1808;737,1853;895,1868;1052,1857;1205,1819;1351,1752;1482,1662;1598,1550;1692,1415" o:connectangles="0,0,0,0,0,0,0,0,0,0,0,0,0,0,0,0,0,0,0,0,0,0,0,0,0,0,0,0,0,0,0,0,0,0,0,0,0,0"/>
                </v:shape>
                <v:shape id="Freeform 55" o:spid="_x0000_s1775" style="position:absolute;left:2925;top:1280;width:427;height:536;visibility:visible;mso-wrap-style:square;v-text-anchor:top" coordsize="42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PqsQA&#10;AADcAAAADwAAAGRycy9kb3ducmV2LnhtbESPQWvCQBSE74L/YXlCb7rRUi2pq5TW0nhTa8DjI/ua&#10;DWbfhuyq8d+7guBxmJlvmPmys7U4U+srxwrGowQEceF0xaWC/d/P8B2ED8gaa8ek4Eoelot+b46p&#10;dhfe0nkXShEh7FNUYEJoUil9YciiH7mGOHr/rrUYomxLqVu8RLit5SRJptJixXHBYENfhorj7mQV&#10;4Hd2mGXbSTj+ms2pWq3yfLzOlXoZdJ8fIAJ14Rl+tDOt4O11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6rEAAAA3AAAAA8AAAAAAAAAAAAAAAAAmAIAAGRycy9k&#10;b3ducmV2LnhtbFBLBQYAAAAABAAEAPUAAACJAwAAAAA=&#10;" path="m41,150l30,142r7,-11l30,127r-4,l26,112r15,-7l49,105,60,94r15,7l86,97,97,90r8,-15l101,68,82,64,93,56r8,-3l116,41r7,4l123,41r12,4l138,49r,-19l157,11r8,-3l168,15r-3,4l168,15r4,-7l209,15r-7,11l209,30r4,11l217,45r7,-22l228,11r4,4l232,26r7,19l243,49r,11l251,68r3,-15l266,45,262,34r,-11l273,15r4,8l277,11,266,r30,l296,11r11,8l314,11r4,-7l340,8r30,15l378,30r4,15l389,53,378,45r-15,4l355,34r-11,7l367,56r15,8l385,71r4,19l385,101r-15,l355,101,329,90r-4,11l355,105r-11,19l352,127r7,-15l378,116r-4,23l355,150r-15,15l337,172r18,-7l370,157r8,-11l378,161r7,l400,157r12,-7l412,157r7,4l423,169r4,11l423,184r-19,7l400,191r-11,8l370,191r,8l367,214r-12,7l348,221r-4,4l337,232r-12,11l318,258r-4,8l307,281r15,l314,292r-3,8l318,307r-4,4l303,315r-7,-12l292,322r-8,8l281,333r15,4l288,348r-7,4l273,352r4,15l273,367r-7,-4l262,363r,12l251,386r-4,-4l243,371r-4,l232,367r-4,8l224,386r,11l232,397r4,7l228,419r-4,4l224,431r-7,7l213,438r4,-11l213,419r-7,l195,431r3,3l202,442r11,7l198,453r-11,4l176,457r-11,l153,457r-7,l135,468r-12,-4l108,468r-11,4l82,472r-11,7l60,494r-11,8l45,513r-4,8l34,528r-8,8l19,528,7,517,,513,,502,4,487,7,476r4,-8l15,457,7,453r,-11l11,427r11,l19,419r7,-18l34,401,49,386r7,-11l49,367r-4,-7l45,352r,-15l60,348r4,12l67,352,56,337r4,-15l49,333r-8,-7l56,307r11,l64,296r,-19l41,150xe" fillcolor="lime" strokeweight=".5pt">
                  <v:path arrowok="t" o:connecttype="custom" o:connectlocs="30,127;49,105;97,90;93,56;123,41;157,11;168,15;209,30;228,11;243,49;266,45;277,23;296,11;340,8;389,53;344,41;389,90;329,90;352,127;355,150;370,157;400,157;423,169;400,191;367,214;337,232;307,281;318,307;292,322;288,348;273,367;251,386;232,367;224,397;224,423;217,427;198,434;187,457;146,457;97,472;49,502;26,536;0,502;15,457;22,427;49,386;45,352;67,352;41,326;64,277" o:connectangles="0,0,0,0,0,0,0,0,0,0,0,0,0,0,0,0,0,0,0,0,0,0,0,0,0,0,0,0,0,0,0,0,0,0,0,0,0,0,0,0,0,0,0,0,0,0,0,0,0,0"/>
                </v:shape>
                <v:shape id="Freeform 56" o:spid="_x0000_s1776" style="position:absolute;left:2558;top:2104;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A2cUA&#10;AADcAAAADwAAAGRycy9kb3ducmV2LnhtbESP3WoCMRSE7wXfIRzBG9GslmrdGkUEoVBaqD/09rA5&#10;3V3cnKxJ1Pj2TaHg5TAz3zCLVTSNuJLztWUF41EGgriwuuZSwWG/Hb6A8AFZY2OZFNzJw2rZ7Sww&#10;1/bGX3TdhVIkCPscFVQhtLmUvqjIoB/Zljh5P9YZDEm6UmqHtwQ3jZxk2VQarDktVNjSpqLitLsY&#10;BXp9ju/f8+PgPjBzjKePsfs0jVL9Xly/gggUwyP8337TCp6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QDZxQAAANwAAAAPAAAAAAAAAAAAAAAAAJgCAABkcnMv&#10;ZG93bnJldi54bWxQSwUGAAAAAAQABAD1AAAAigMAAAAA&#10;" path="m4,r7,4l8,11r-4,l,4,4,xe" fillcolor="lime" strokeweight=".5pt">
                  <v:path arrowok="t" o:connecttype="custom" o:connectlocs="4,0;11,4;8,11;4,11;0,4;4,0" o:connectangles="0,0,0,0,0,0"/>
                </v:shape>
                <v:shape id="Freeform 57" o:spid="_x0000_s1777" style="position:absolute;left:2364;top:2104;width:389;height:453;visibility:visible;mso-wrap-style:square;v-text-anchor:top" coordsize="38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5mL8A&#10;AADcAAAADwAAAGRycy9kb3ducmV2LnhtbERPy4rCMBTdC/5DuMLsbKqOIrVRZFBmxp2PD7g0tw9t&#10;bkqS0fr3ZjHg8nDe+aY3rbiT841lBZMkBUFcWN1wpeBy3o+XIHxA1thaJgVP8rBZDwc5Zto++Ej3&#10;U6hEDGGfoYI6hC6T0hc1GfSJ7YgjV1pnMEToKqkdPmK4aeU0TRfSYMOxocaOvmoqbqc/o6Ch6ffN&#10;Ha4ay3LX7hbF/PfTd0p9jPrtCkSgPrzF/+4frWA+i2v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e7mYvwAAANwAAAAPAAAAAAAAAAAAAAAAAJgCAABkcnMvZG93bnJl&#10;di54bWxQSwUGAAAAAAQABAD1AAAAhAMAAAAA&#10;" path="m202,l190,4r8,3l198,11r4,l202,7r3,-3l213,4,220,r4,7l235,r4,4l235,7r-7,4l220,15r4,4l232,22r,-7l235,15r19,l250,22r8,4l273,37r15,-3l280,37r4,4l291,45r4,7l291,60r4,l295,71r15,7l325,86r4,7l325,105r4,3l329,116r,4l325,131r-7,4l310,135r11,l329,138r-8,l318,146r7,-4l336,150r8,l348,161r3,7l359,172r7,8l378,187r-12,4l381,187r,15l389,202r-4,4l385,221r,3l381,228r-7,8l370,239r-4,l351,239r-3,4l344,254r-11,8l329,269r-4,12l314,284r-4,12l299,296r,7l288,296r-12,l265,292r-11,l243,303r-4,8l235,322r-11,4l224,333r-15,-4l205,329r,12l183,341r-8,l179,337r-4,-8l164,326r-4,3l164,341r4,7l160,359r-7,4l146,367r-4,-4l134,359r-7,-3l123,359r,4l116,367r-4,l104,363r-3,-7l97,352r,11l101,371r3,3l104,378r-7,4l89,382r-11,l74,385r-11,4l59,400r,12l71,419r-8,l52,430r-4,-3l44,430r-3,12l29,442r,7l26,453r-8,l15,453,7,449,,453,,434r7,l11,430r,-3l7,415r4,-3l15,400r,-7l18,389r4,-7l26,371r3,7l33,378,48,363r4,-11l59,344r,-3l56,337r-8,-4l56,322r7,-4l59,307r4,-4l74,296r4,-8l86,284r11,-7l89,269r8,-7l108,254r4,-11l127,224r4,-7l134,206r8,-8l146,183r3,-3l149,168r-3,-7l142,157r-8,-7l123,138r8,-11l127,120r4,-19l138,90,134,78,127,60r19,-8l142,45r,-4l164,37r4,l172,30r7,-4l183,19r11,7l194,22r4,-11l202,xe" fillcolor="lime" strokeweight=".5pt">
                  <v:path arrowok="t" o:connecttype="custom" o:connectlocs="198,7;202,7;220,0;239,4;220,15;232,15;250,22;288,34;291,45;295,60;325,86;329,108;325,131;321,135;318,146;344,150;359,172;366,191;389,202;385,224;370,239;348,243;329,269;310,296;288,296;254,292;235,322;209,329;183,341;175,329;164,341;153,363;134,359;123,363;104,363;97,363;104,378;78,382;59,400;63,419;44,430;29,449;15,453;0,434;11,427;15,400;22,382;33,378;59,344;48,333;59,307;78,288;89,269;112,243;134,206;149,180;142,157;131,127;138,90;146,52;164,37;179,26;194,22" o:connectangles="0,0,0,0,0,0,0,0,0,0,0,0,0,0,0,0,0,0,0,0,0,0,0,0,0,0,0,0,0,0,0,0,0,0,0,0,0,0,0,0,0,0,0,0,0,0,0,0,0,0,0,0,0,0,0,0,0,0,0,0,0,0,0"/>
                </v:shape>
                <v:shape id="Freeform 58" o:spid="_x0000_s1778" style="position:absolute;left:2360;top:2568;width:37;height:38;visibility:visible;mso-wrap-style:square;v-text-anchor:top" coordsize="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mL8cA&#10;AADcAAAADwAAAGRycy9kb3ducmV2LnhtbESPQWvCQBSE70L/w/IEL6IblYqm2UgoFDwIUivV4yP7&#10;mg1m36bZVdP++m6h0OMwM98w2aa3jbhR52vHCmbTBARx6XTNlYLj28tkBcIHZI2NY1LwRR42+cMg&#10;w1S7O7/S7RAqESHsU1RgQmhTKX1pyKKfupY4eh+usxii7CqpO7xHuG3kPEmW0mLNccFgS8+Gysvh&#10;ahWMv5vdsV8ti89y/n6emWR/Kq57pUbDvngCEagP/+G/9lYreFys4fdMP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Ji/HAAAA3AAAAA8AAAAAAAAAAAAAAAAAmAIAAGRy&#10;cy9kb3ducmV2LnhtbFBLBQYAAAAABAAEAPUAAACMAwAAAAA=&#10;" path="m11,11l19,r3,4l26,11r-4,8l30,23r-4,7l33,30r4,4l33,38,30,34r-8,l19,30,15,23,7,19,4,15,,8r7,3l11,15r,-4xe" fillcolor="lime" strokeweight=".5pt">
                  <v:path arrowok="t" o:connecttype="custom" o:connectlocs="11,11;19,0;22,4;26,11;22,19;30,23;26,30;33,30;37,34;33,38;30,34;22,34;19,30;15,23;7,19;4,15;0,8;7,11;11,15;11,11" o:connectangles="0,0,0,0,0,0,0,0,0,0,0,0,0,0,0,0,0,0,0,0"/>
                </v:shape>
                <v:shape id="Freeform 59" o:spid="_x0000_s1779" style="position:absolute;left:2427;top:2583;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PzcMA&#10;AADcAAAADwAAAGRycy9kb3ducmV2LnhtbERP3WrCMBS+F3yHcARvZKaVzY1qFDedeiEMfx7g0Bzb&#10;YnNSkqj17c3FwMuP7386b00tbuR8ZVlBOkxAEOdWV1woOB1/375A+ICssbZMCh7kYT7rdqaYaXvn&#10;Pd0OoRAxhH2GCsoQmkxKn5dk0A9tQxy5s3UGQ4SukNrhPYabWo6SZCwNVhwbSmzop6T8crgaBbvP&#10;dHu5rh5rs/n+08v0PNhvHCnV77WLCYhAbXiJ/91breDjPc6P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PzcMAAADcAAAADwAAAAAAAAAAAAAAAACYAgAAZHJzL2Rv&#10;d25yZXYueG1sUEsFBgAAAAAEAAQA9QAAAIgDAAAAAA==&#10;" path="m4,l23,4,19,8,,8,4,xe" fillcolor="lime" strokeweight=".5pt">
                  <v:path arrowok="t" o:connecttype="custom" o:connectlocs="4,0;23,4;19,8;0,8;4,0" o:connectangles="0,0,0,0,0"/>
                </v:shape>
                <v:shape id="Freeform 60" o:spid="_x0000_s1780" style="position:absolute;left:2442;top:2591;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OS8UA&#10;AADcAAAADwAAAGRycy9kb3ducmV2LnhtbESP3WoCMRSE7wu+QzgFb0SzK1V0NYoUCoXSgn94e9ic&#10;7i5uTtYk1fj2TUHo5TAz3zDLdTStuJLzjWUF+SgDQVxa3XCl4LB/G85A+ICssbVMCu7kYb3qPS2x&#10;0PbGW7ruQiUShH2BCuoQukJKX9Zk0I9sR5y8b+sMhiRdJbXDW4KbVo6zbCoNNpwWauzotabyvPsx&#10;CvTmEj9O8+PgPjBzjOfP3H2ZVqn+c9wsQASK4T/8aL9rBZOX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k5LxQAAANwAAAAPAAAAAAAAAAAAAAAAAJgCAABkcnMv&#10;ZG93bnJldi54bWxQSwUGAAAAAAQABAD1AAAAigMAAAAA&#10;" path="m,11l8,7,8,3,11,,8,3r,4l,11xe" fillcolor="lime" strokeweight=".5pt">
                  <v:path arrowok="t" o:connecttype="custom" o:connectlocs="0,11;8,7;8,3;11,0;8,3;8,7;0,11" o:connectangles="0,0,0,0,0,0,0"/>
                </v:shape>
                <v:shape id="Freeform 61" o:spid="_x0000_s1781" style="position:absolute;left:2397;top:2452;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UecEA&#10;AADcAAAADwAAAGRycy9kb3ducmV2LnhtbESPQWsCMRSE74L/ITzBm2bVVmU1ihVKvWpFr4/Nc3d1&#10;87JNorv++0Yo9DjMzDfMct2aSjzI+dKygtEwAUGcWV1yruD4/TmYg/ABWWNlmRQ8ycN61e0sMdW2&#10;4T09DiEXEcI+RQVFCHUqpc8KMuiHtiaO3sU6gyFKl0vtsIlwU8lxkkylwZLjQoE1bQvKboe7UfCT&#10;oyE+WwwfV0ftafb1bPYTpfq9drMAEagN/+G/9k4reH8bw+tMP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1HnBAAAA3AAAAA8AAAAAAAAAAAAAAAAAmAIAAGRycy9kb3du&#10;cmV2LnhtbFBLBQYAAAAABAAEAPUAAACGAwAAAAA=&#10;" path="m,11l4,4,15,,11,11,,11xe" fillcolor="lime" strokeweight=".5pt">
                  <v:path arrowok="t" o:connecttype="custom" o:connectlocs="0,11;4,4;15,0;11,11;0,11" o:connectangles="0,0,0,0,0"/>
                </v:shape>
                <v:shape id="Freeform 62" o:spid="_x0000_s1782" style="position:absolute;left:2349;top:253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3pMcA&#10;AADcAAAADwAAAGRycy9kb3ducmV2LnhtbESPQWvCQBSE74X+h+UVvNWNGqOkrlLElnrwoNFDb4/s&#10;M4nNvg3ZNUn/fbdQ6HGYmW+Y1WYwteiodZVlBZNxBII4t7riQsE5e3tegnAeWWNtmRR8k4PN+vFh&#10;ham2PR+pO/lCBAi7FBWU3jeplC4vyaAb24Y4eFfbGvRBtoXULfYBbmo5jaJEGqw4LJTY0Lak/Ot0&#10;NwoO90Re688D3+Ljrlrss/fs0k+VGj0Nry8gPA3+P/zX/tAK5vEM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96THAAAA3AAAAA8AAAAAAAAAAAAAAAAAmAIAAGRy&#10;cy9kb3ducmV2LnhtbFBLBQYAAAAABAAEAPUAAACMAwAAAAA=&#10;" path="m,7l3,3,3,,,7xe" fillcolor="lime" strokeweight=".5pt">
                  <v:path arrowok="t" o:connecttype="custom" o:connectlocs="0,7;3,3;3,0;0,7" o:connectangles="0,0,0,0"/>
                </v:shape>
                <v:shape id="Freeform 63" o:spid="_x0000_s1783" style="position:absolute;left:2356;top:2504;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vqMUA&#10;AADcAAAADwAAAGRycy9kb3ducmV2LnhtbESPQWsCMRSE70L/Q3iF3jSrXUVWo4hY2sNetKV4fCSv&#10;u1uTl2WTutt/3whCj8PMfMOst4Oz4kpdaDwrmE4yEMTam4YrBR/vL+MliBCRDVrPpOCXAmw3D6M1&#10;Fsb3fKTrKVYiQTgUqKCOsS2kDLomh2HiW+LkffnOYUyyq6TpsE9wZ+UsyxbSYcNpocaW9jXpy+nH&#10;Kciz/vxsh7IsdRNf9eLTfp8PVqmnx2G3AhFpiP/he/vNKJjnOdzO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G+oxQAAANwAAAAPAAAAAAAAAAAAAAAAAJgCAABkcnMv&#10;ZG93bnJldi54bWxQSwUGAAAAAAQABAD1AAAAigMAAAAA&#10;" path="m,8l,4,4,,,8xe" fillcolor="lime" strokeweight=".5pt">
                  <v:path arrowok="t" o:connecttype="custom" o:connectlocs="0,8;0,4;4,0;0,8" o:connectangles="0,0,0,0"/>
                </v:shape>
                <v:shape id="Freeform 64" o:spid="_x0000_s1784" style="position:absolute;left:3045;top:2201;width:366;height:558;visibility:visible;mso-wrap-style:square;v-text-anchor:top" coordsize="36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PFcYA&#10;AADcAAAADwAAAGRycy9kb3ducmV2LnhtbESPT2vCQBTE7wW/w/KE3uqmtopN3QQRhdJDxejB4yP7&#10;TGKzb0N2zZ9v3y0Uehxm5jfMOh1MLTpqXWVZwfMsAkGcW11xoeB82j+tQDiPrLG2TApGcpAmk4c1&#10;xtr2fKQu84UIEHYxKii9b2IpXV6SQTezDXHwrrY16INsC6lb7APc1HIeRUtpsOKwUGJD25Ly7+xu&#10;FGTjbvUVnS/dZXn7zA9vL1su5pVSj9Nh8w7C0+D/w3/tD61g8bqA3zPhCM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gPFcYAAADcAAAADwAAAAAAAAAAAAAAAACYAgAAZHJz&#10;L2Rvd25yZXYueG1sUEsFBgAAAAAEAAQA9QAAAIsDAAAAAA==&#10;" path="m41,539r-4,-7l41,528r4,-11l45,506r3,-8l48,494r-3,-7l48,479r,-7l45,461,56,442r4,-11l63,416r-3,-8l56,393,71,382,82,371r7,-8l93,348r8,-11l104,322,97,307,93,292r4,-11l104,270r8,-8l112,247r-8,-3l97,240r-4,-8l89,229,78,221r-3,-7l67,214r-15,3l48,210r-7,-8l33,202,22,199,7,187,3,165,,142,,124r,-8l3,101,18,90r,-19l22,60,30,49,48,38r8,-4l67,26r15,l89,26,93,15,97,8r22,l127,4r7,l142,r7,8l168,11r23,4l198,26r15,l220,30r4,8l224,45r-11,4l209,56r11,12l224,75r8,11l239,98r-4,7l247,109r3,4l258,101r7,-3l277,109r7,11l292,127r3,8l307,142r15,l325,146r,8l314,191r8,19l318,225r-4,7l314,251r,15l318,292r,11l325,318r8,12l344,337r4,l355,337r11,8l366,348r-11,4l344,360r-8,l329,371r-4,4l318,378r-11,8l292,382r-8,4l269,390r-7,7l250,401r-11,7l243,423r-8,12l232,446r-8,7l220,464r-3,8l209,476r-4,3l198,479r-4,4l187,479r,8l183,491r-4,3l168,498r4,15l161,517r-8,7l146,524r-8,4l134,536r-7,-4l116,543r-4,l101,547r-12,7l82,558r-7,l71,554,60,543r-4,l48,539r,4l41,539r-4,-3l41,539xe" fillcolor="lime" strokeweight=".5pt">
                  <v:path arrowok="t" o:connecttype="custom" o:connectlocs="41,528;48,498;48,479;56,442;60,408;82,371;101,337;93,292;112,262;97,240;78,221;52,217;33,202;3,165;0,116;18,71;48,38;82,26;97,8;134,4;168,11;213,26;224,45;220,68;239,98;250,113;277,109;295,135;325,146;322,210;314,251;318,303;344,337;366,345;344,360;325,375;292,382;262,397;243,423;224,453;209,476;194,483;183,491;172,513;146,524;127,532;101,547;75,558;56,543;41,539" o:connectangles="0,0,0,0,0,0,0,0,0,0,0,0,0,0,0,0,0,0,0,0,0,0,0,0,0,0,0,0,0,0,0,0,0,0,0,0,0,0,0,0,0,0,0,0,0,0,0,0,0,0"/>
                </v:shape>
                <v:shape id="Freeform 65" o:spid="_x0000_s1785" style="position:absolute;left:3363;top:2269;width:179;height:239;visibility:visible;mso-wrap-style:square;v-text-anchor:top" coordsize="17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meMQA&#10;AADcAAAADwAAAGRycy9kb3ducmV2LnhtbESPQWvCQBSE70L/w/IK3nRjiZKmrmIFwaup0usj+5oN&#10;zb5Nd1eT9te7hUKPw8x8w6y3o+3EjXxoHStYzDMQxLXTLTcKzm+HWQEiRGSNnWNS8E0BtpuHyRpL&#10;7QY+0a2KjUgQDiUqMDH2pZShNmQxzF1PnLwP5y3GJH0jtcchwW0nn7JsJS22nBYM9rQ3VH9WV6sg&#10;/7LH58G/sy4uY9Uvfl6X+c4oNX0cdy8gIo3xP/zXPmoFy3wFv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JnjEAAAA3AAAAA8AAAAAAAAAAAAAAAAAmAIAAGRycy9k&#10;b3ducmV2LnhtbFBLBQYAAAAABAAEAPUAAACJAwAAAAA=&#10;" path="m11,82r11,7l26,86,30,74,41,67r7,-8l41,52,30,56,22,45,18,41,4,41,,37,,22,4,7r11,l18,7,30,,45,7r7,4l67,18r15,8l86,26r7,4l97,33r34,38l123,86r4,11l131,104r7,8l149,108r,-4l179,101r-37,75l108,179r-7,-11l101,153r,-19l93,131r-11,l86,146r-4,11l78,172r12,4l97,179r4,4l108,191r-7,22l75,239r-8,l52,239r-4,-4l41,239r-8,l26,235r-8,4l22,232r-7,3l15,232r-4,-4l11,224r,-11l18,198r,-11l11,172r4,-8l18,153r,-11l11,134r4,-11l11,116r,-4l18,97r4,-4l11,101r-4,3l,97,,82r11,xe" fillcolor="lime" strokeweight=".5pt">
                  <v:path arrowok="t" o:connecttype="custom" o:connectlocs="22,89;30,74;48,59;30,56;18,41;0,37;4,7;18,7;45,7;67,18;86,26;97,33;123,86;131,104;149,108;179,101;108,179;101,153;93,131;86,146;78,172;97,179;108,191;75,239;52,239;41,239;26,235;22,232;15,232;11,224;18,198;11,172;18,153;11,134;11,116;18,97;11,101;0,97;11,82" o:connectangles="0,0,0,0,0,0,0,0,0,0,0,0,0,0,0,0,0,0,0,0,0,0,0,0,0,0,0,0,0,0,0,0,0,0,0,0,0,0,0"/>
                </v:shape>
                <v:shape id="Freeform 66" o:spid="_x0000_s1786" style="position:absolute;left:3161;top:2081;width:434;height:292;visibility:visible;mso-wrap-style:square;v-text-anchor:top" coordsize="4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LesUA&#10;AADcAAAADwAAAGRycy9kb3ducmV2LnhtbESPzWrDMBCE74W8g9hCbo2c4DatGyWYQElOhTg5pLfF&#10;2tom0spYqn/ePioUehxm5htmsxutET11vnGsYLlIQBCXTjdcKbicP55eQfiArNE4JgUTedhtZw8b&#10;zLQb+ER9ESoRIewzVFCH0GZS+rImi37hWuLofbvOYoiyq6TucIhwa+QqSV6kxYbjQo0t7Wsqb8WP&#10;VSDXPB1SuuZvt1PymZtx/7U0hVLzxzF/BxFoDP/hv/ZRK3hO1/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0t6xQAAANwAAAAPAAAAAAAAAAAAAAAAAJgCAABkcnMv&#10;ZG93bnJldi54bWxQSwUGAAAAAAQABAD1AAAAigMAAAAA&#10;" path="m351,289r-3,-15l351,266r12,-4l351,236r8,-7l366,225r8,-26l366,191r-26,15l348,221r-8,12l340,240r-7,22l325,259r-18,15l280,214r15,-4l295,206,284,184r4,-8l299,173r4,-12l284,158r4,7l284,173r-11,3l262,173r-4,-8l269,154r-15,-8l235,154r-3,11l220,176r-7,l213,191r-4,4l202,188r-8,15l187,199r-23,l172,195r4,-11l168,176r8,-15l164,128r,-23l153,90r4,26l149,135r8,11l161,158r-4,-4l138,161r4,-15l138,128r4,-27l131,101r-8,4l108,101r-7,-7l97,98r-15,l71,101,63,98r-3,11l56,113r-11,3l33,116,22,113r-11,l3,109,,98,11,75,22,68,15,64,22,49r15,4l41,57,60,68,63,53r12,4l67,45,75,34,63,23,89,8r8,4l116,8r11,l134,12,142,r7,4l157,r11,4l434,128r-11,41l411,214r-18,37l378,292r-27,-3xe" fillcolor="lime" strokeweight=".5pt">
                  <v:path arrowok="t" o:connecttype="custom" o:connectlocs="348,274;363,262;359,229;374,199;340,206;340,233;333,262;307,274;295,210;284,184;299,173;284,158;284,173;262,173;269,154;235,154;220,176;213,191;202,188;187,199;164,199;176,184;176,161;164,105;157,116;157,146;157,154;142,146;142,101;123,105;101,94;82,98;63,98;56,113;33,116;11,113;0,98;22,68;22,49;41,57;63,53;67,45;63,23;97,12;127,8;142,0;157,0;434,128;411,214;378,292" o:connectangles="0,0,0,0,0,0,0,0,0,0,0,0,0,0,0,0,0,0,0,0,0,0,0,0,0,0,0,0,0,0,0,0,0,0,0,0,0,0,0,0,0,0,0,0,0,0,0,0,0,0"/>
                </v:shape>
                <v:shape id="Freeform 67" o:spid="_x0000_s1787" style="position:absolute;left:3213;top:2036;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yk70A&#10;AADcAAAADwAAAGRycy9kb3ducmV2LnhtbERPSwrCMBDdC94hjOBOU4uKVKOIKLoTP+B2aMa22Exq&#10;E229vVkILh/vv1i1phRvql1hWcFoGIEgTq0uOFNwvewGMxDOI2ssLZOCDzlYLbudBSbaNnyi99ln&#10;IoSwS1BB7n2VSOnSnAy6oa2IA3e3tUEfYJ1JXWMTwk0p4yiaSoMFh4YcK9rklD7OL6MgLq+75lCl&#10;r2czw3jSbve0Pt6U6vfa9RyEp9b/xT/3QSuYjMP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Byyk70AAADcAAAADwAAAAAAAAAAAAAAAACYAgAAZHJzL2Rvd25yZXYu&#10;eG1sUEsFBgAAAAAEAAQA9QAAAIIDAAAAAA==&#10;" path="m,38l4,19,15,12,23,4,45,r,15l34,27,30,38,15,42,4,42,,38xe" fillcolor="lime" strokeweight=".5pt">
                  <v:path arrowok="t" o:connecttype="custom" o:connectlocs="0,38;4,19;15,12;23,4;45,0;45,15;34,27;30,38;15,42;4,42;0,38" o:connectangles="0,0,0,0,0,0,0,0,0,0,0"/>
                </v:shape>
                <v:shape id="Freeform 68" o:spid="_x0000_s1788" style="position:absolute;left:3262;top:2010;width:41;height:71;visibility:visible;mso-wrap-style:square;v-text-anchor:top" coordsize="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Qk8QA&#10;AADcAAAADwAAAGRycy9kb3ducmV2LnhtbESPT2sCMRTE74V+h/AEbzWra6VujVKEooceqvbg8bF5&#10;bpZuXsIm3T/f3hQKPQ4z8xtmsxtsIzpqQ+1YwXyWgSAuna65UvB1eX96AREissbGMSkYKcBu+/iw&#10;wUK7nk/UnWMlEoRDgQpMjL6QMpSGLIaZ88TJu7nWYkyyraRusU9w28hFlq2kxZrTgkFPe0Pl9/nH&#10;KvCezOKac/5RctiHz0NN6+Oo1HQyvL2CiDTE//Bf+6gVPC/X8HsmH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3EJPEAAAA3AAAAA8AAAAAAAAAAAAAAAAAmAIAAGRycy9k&#10;b3ducmV2LnhtbFBLBQYAAAAABAAEAPUAAACJAwAAAAA=&#10;" path="m3,68r4,3l18,68,33,64,30,53,22,45,18,38,33,26r8,-3l33,19r-7,l22,11,37,4,33,,30,,22,,15,4,3,11,,15r7,l3,26r,12l11,53,7,60,,64r3,4xe" fillcolor="lime" strokeweight=".5pt">
                  <v:path arrowok="t" o:connecttype="custom" o:connectlocs="3,68;7,71;18,68;33,64;30,53;22,45;18,38;33,26;41,23;33,19;26,19;22,11;37,4;33,0;30,0;22,0;15,4;3,11;0,15;7,15;3,26;3,38;11,53;7,60;0,64;3,68" o:connectangles="0,0,0,0,0,0,0,0,0,0,0,0,0,0,0,0,0,0,0,0,0,0,0,0,0,0"/>
                </v:shape>
                <v:shape id="Freeform 69" o:spid="_x0000_s1789" style="position:absolute;left:3329;top:2299;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MycMA&#10;AADcAAAADwAAAGRycy9kb3ducmV2LnhtbERPz2vCMBS+D/wfwhvsIpo6aBnVKFM32LytWw/eHs1r&#10;U2xeShO18683h8GOH9/v1Wa0nbjQ4FvHChbzBARx5XTLjYKf7/fZCwgfkDV2jknBL3nYrCcPK8y1&#10;u/IXXYrQiBjCPkcFJoQ+l9JXhiz6ueuJI1e7wWKIcGikHvAaw20nn5MkkxZbjg0Ge9oZqk7F2SrQ&#10;tX7bW7cty2O2+LxJPTWH+qzU0+P4ugQRaAz/4j/3h1aQpnF+PB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MycMAAADcAAAADwAAAAAAAAAAAAAAAACYAgAAZHJzL2Rv&#10;d25yZXYueG1sUEsFBgAAAAAEAAQA9QAAAIgDAAAAAA==&#10;" path="m4,l,11r8,7l15,18r,-7l8,3,4,xe" fillcolor="lime" strokeweight=".5pt">
                  <v:path arrowok="t" o:connecttype="custom" o:connectlocs="4,0;0,11;8,18;15,18;15,11;8,3;8,3;4,0;4,0" o:connectangles="0,0,0,0,0,0,0,0,0"/>
                </v:shape>
                <v:shape id="Freeform 70" o:spid="_x0000_s1790" style="position:absolute;left:3280;top:224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hS8QA&#10;AADcAAAADwAAAGRycy9kb3ducmV2LnhtbESPQWvCQBSE74X+h+UJvTUbhVgbXaVESr14aOzB42P3&#10;mQSzb0N2Nem/dwXB4zAz3zCrzWhbcaXeN44VTJMUBLF2puFKwd/h+30Bwgdkg61jUvBPHjbr15cV&#10;5sYN/EvXMlQiQtjnqKAOocul9Lomiz5xHXH0Tq63GKLsK2l6HCLctnKWpnNpseG4UGNHRU36XF6s&#10;gm2TFfpTF+Wx3HYf++PPkLXzSqm3yfi1BBFoDM/wo70zCrJsC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oUvEAAAA3AAAAA8AAAAAAAAAAAAAAAAAmAIAAGRycy9k&#10;b3ducmV2LnhtbFBLBQYAAAAABAAEAPUAAACJAwAAAAA=&#10;" path="m8,l,,15,8r,-4l12,,8,xe" fillcolor="lime" strokeweight=".5pt">
                  <v:path arrowok="t" o:connecttype="custom" o:connectlocs="8,0;0,0;15,8;15,4;15,4;12,0;12,0;8,0" o:connectangles="0,0,0,0,0,0,0,0"/>
                </v:shape>
                <v:shape id="Freeform 71" o:spid="_x0000_s1791" style="position:absolute;left:3280;top:2201;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QZMMA&#10;AADcAAAADwAAAGRycy9kb3ducmV2LnhtbESPQYvCMBSE78L+h/AWvGm6hYp0jSKyirAiWD3s8dE8&#10;22DzUpqo3X9vBMHjMDPfMLNFbxtxo84bxwq+xgkI4tJpw5WC03E9moLwAVlj45gU/JOHxfxjMMNc&#10;uzsf6FaESkQI+xwV1CG0uZS+rMmiH7uWOHpn11kMUXaV1B3eI9w2Mk2SibRoOC7U2NKqpvJSXK2C&#10;kJlN+rfbH5fWVamfyp9fs70oNfzsl98gAvXhHX61t1pBlqX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QZMMAAADcAAAADwAAAAAAAAAAAAAAAACYAgAAZHJzL2Rv&#10;d25yZXYueG1sUEsFBgAAAAAEAAQA9QAAAIgDAAAAAA==&#10;" path="m,11l,4,,,4,11,,11xe" fillcolor="lime" strokeweight=".5pt">
                  <v:path arrowok="t" o:connecttype="custom" o:connectlocs="0,11;0,4;0,0;4,11;0,11" o:connectangles="0,0,0,0,0"/>
                </v:shape>
                <v:shape id="Freeform 72" o:spid="_x0000_s1792" style="position:absolute;left:3265;top:221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1zsYA&#10;AADcAAAADwAAAGRycy9kb3ducmV2LnhtbESPzWrCQBSF90LfYbiFbkQnrUY0OkqxCAourLpxd83c&#10;ZkIzd0JmatK3dwpCl4fz83EWq85W4kaNLx0reB0mIIhzp0suFJxPm8EUhA/IGivHpOCXPKyWT70F&#10;Ztq1/Em3YyhEHGGfoQITQp1J6XNDFv3Q1cTR+3KNxRBlU0jdYBvHbSXfkmQiLZYcCQZrWhvKv48/&#10;NkKu20M77qcf/cu6NDs5mxz2e1Tq5bl7n4MI1IX/8KO91QrSdAR/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1zsYAAADcAAAADwAAAAAAAAAAAAAAAACYAgAAZHJz&#10;L2Rvd25yZXYueG1sUEsFBgAAAAAEAAQA9QAAAIsDAAAAAA==&#10;" path="m8,8l,,4,,8,8xe" fillcolor="lime" strokeweight=".5pt">
                  <v:path arrowok="t" o:connecttype="custom" o:connectlocs="8,8;0,0;4,0;8,8" o:connectangles="0,0,0,0"/>
                </v:shape>
                <v:shape id="Freeform 73" o:spid="_x0000_s1793" style="position:absolute;left:3329;top:1917;width:292;height:292;visibility:visible;mso-wrap-style:square;v-text-anchor:top" coordsize="29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d18YA&#10;AADcAAAADwAAAGRycy9kb3ducmV2LnhtbESPQWvCQBSE74X+h+UVems2ipESXaUogtR6qPWgt2f2&#10;mY3Nvo3Zrab/visIPQ4z8w0znna2FhdqfeVYQS9JQRAXTldcKth+LV5eQfiArLF2TAp+ycN08vgw&#10;xly7K3/SZRNKESHsc1RgQmhyKX1hyKJPXEMcvaNrLYYo21LqFq8RbmvZT9OhtFhxXDDY0MxQ8b35&#10;sQreVx+9E553a8zkKqsPe3eYm4FSz0/d2whEoC78h+/tpVaQZQO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pd18YAAADcAAAADwAAAAAAAAAAAAAAAACYAgAAZHJz&#10;L2Rvd25yZXYueG1sUEsFBgAAAAAEAAQA9QAAAIsDAAAAAA==&#10;" path="m11,149l4,161r,-8l8,138r11,l15,134,11,123,41,75r15,3l64,78r3,-3l82,56r12,7l97,56r,-4l105,41r7,l135,18r19,-7l172,r19,3l198,7,221,3r26,12l247,33r-4,8l232,48,221,63r4,8l232,82r8,7l251,89r-8,8l243,104r,4l236,108r-8,19l225,138r11,-19l247,123r11,l266,123r-4,-4l262,108r-4,-7l255,97r11,4l273,104r19,8l292,157r-7,41l277,243r-7,49l150,149,176,86,172,67,109,86,67,146,52,127r-18,l23,138r-4,26l,168,11,149xe" fillcolor="lime" strokeweight=".5pt">
                  <v:path arrowok="t" o:connecttype="custom" o:connectlocs="4,161;8,138;15,134;41,75;64,78;82,56;97,56;105,41;135,18;172,0;198,7;247,15;243,41;221,63;232,82;251,89;243,104;236,108;225,138;247,123;266,123;262,108;255,97;273,104;292,157;277,243;150,149;172,67;67,146;34,127;19,164;11,149" o:connectangles="0,0,0,0,0,0,0,0,0,0,0,0,0,0,0,0,0,0,0,0,0,0,0,0,0,0,0,0,0,0,0,0"/>
                </v:shape>
                <v:shape id="Freeform 74" o:spid="_x0000_s1794" style="position:absolute;left:3363;top:2036;width:63;height:53;visibility:visible;mso-wrap-style:square;v-text-anchor:top" coordsize="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IRMUA&#10;AADcAAAADwAAAGRycy9kb3ducmV2LnhtbESPT4vCMBTE7wt+h/AEb2uqtiLVKCKIq7AH/4HHR/Ns&#10;S5uX0kTtfnuzsLDHYWZ+wyxWnanFk1pXWlYwGkYgiDOrS84VXM7bzxkI55E11pZJwQ85WC17HwtM&#10;tX3xkZ4nn4sAYZeigsL7JpXSZQUZdEPbEAfvbluDPsg2l7rFV4CbWo6jaCoNlhwWCmxoU1BWnR5G&#10;wT6+VtfD7nuyn01sE1dZFJe3i1KDfreeg/DU+f/wX/tLK0iSBH7PhCM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hExQAAANwAAAAPAAAAAAAAAAAAAAAAAJgCAABkcnMv&#10;ZG93bnJldi54bWxQSwUGAAAAAAQABAD1AAAAigMAAAAA&#10;" path="m,l60,12r3,18l52,38,37,49r-4,4l,xe" fillcolor="lime" strokeweight=".5pt">
                  <v:path arrowok="t" o:connecttype="custom" o:connectlocs="0,0;60,12;63,30;52,38;37,49;33,53;0,0" o:connectangles="0,0,0,0,0,0,0"/>
                </v:shape>
                <v:shape id="Freeform 75" o:spid="_x0000_s1795" style="position:absolute;left:3400;top:1973;width:124;height:8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6TcQA&#10;AADcAAAADwAAAGRycy9kb3ducmV2LnhtbESP3WoCMRSE7wu+QzhCb0SzioqsRhGhIogUfx7gsDnu&#10;LtmcLEmq2z59IxR6OczMN8xq09lGPMiH2rGC8SgDQVw4XXOp4Hb9GC5AhIissXFMCr4pwGbde1th&#10;rt2Tz/S4xFIkCIccFVQxtrmUoajIYhi5ljh5d+ctxiR9KbXHZ4LbRk6ybC4t1pwWKmxpV1FhLl9W&#10;wdYMrkai/7z/7E04GTM9Dg5Oqfd+t12CiNTF//Bf+6AVzGZze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Ok3EAAAA3AAAAA8AAAAAAAAAAAAAAAAAmAIAAGRycy9k&#10;b3ducmV2LnhtbFBLBQYAAAAABAAEAPUAAACJAwAAAAA=&#10;" path="m19,82l23,60,41,52,49,37r7,l56,30r15,l75,26,83,15,94,26r30,4l101,,26,22,,71,19,82xe" fillcolor="lime" strokeweight=".5pt">
                  <v:path arrowok="t" o:connecttype="custom" o:connectlocs="19,82;23,60;41,52;49,37;56,37;56,30;71,30;75,26;83,15;94,26;124,30;101,0;26,22;0,71;19,82;19,82" o:connectangles="0,0,0,0,0,0,0,0,0,0,0,0,0,0,0,0"/>
                </v:shape>
                <v:shape id="Freeform 76" o:spid="_x0000_s1796" style="position:absolute;left:3445;top:1999;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P6sYA&#10;AADcAAAADwAAAGRycy9kb3ducmV2LnhtbESPQWvCQBSE7wX/w/IEb3VjJVWjq4gQ6KGH1nrw+Mw+&#10;k5Ds27i7jWl/fbdQ6HGYmW+YzW4wrejJ+dqygtk0AUFcWF1zqeD0kT8uQfiArLG1TAq+yMNuO3rY&#10;YKbtnd+pP4ZSRAj7DBVUIXSZlL6oyKCf2o44elfrDIYoXSm1w3uEm1Y+JcmzNFhzXKiwo0NFRXP8&#10;NAryZI5l79LmcF75tya/Lb7z14tSk/GwX4MINIT/8F/7RStI0w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WP6sYAAADcAAAADwAAAAAAAAAAAAAAAACYAgAAZHJz&#10;L2Rvd25yZXYueG1sUEsFBgAAAAAEAAQA9QAAAIsDAAAAAA==&#10;" path="m49,l45,11,41,22,15,34r-4,3l8,49,,67,4,79r15,l34,79r18,7l79,60,49,xe" fillcolor="lime" strokeweight=".5pt">
                  <v:path arrowok="t" o:connecttype="custom" o:connectlocs="49,0;45,11;41,22;15,34;11,37;8,49;0,67;4,79;19,79;34,79;52,86;79,60;49,0" o:connectangles="0,0,0,0,0,0,0,0,0,0,0,0,0"/>
                </v:shape>
                <v:shape id="Freeform 77" o:spid="_x0000_s1797" style="position:absolute;left:3367;top:2070;width:235;height:150;visibility:visible;mso-wrap-style:square;v-text-anchor:top" coordsize="2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6BsEA&#10;AADcAAAADwAAAGRycy9kb3ducmV2LnhtbERPy4rCMBTdC/5DuMLsbDKKj+kYRXQGBEUY6wdcmmtb&#10;bG5KE7Xz92YhuDyc92LV2VrcqfWVYw2fiQJBnDtTcaHhnP0O5yB8QDZYOyYN/+Rhtez3Fpga9+A/&#10;up9CIWII+xQ1lCE0qZQ+L8miT1xDHLmLay2GCNtCmhYfMdzWcqTUVFqsODaU2NCmpPx6ulkNzehy&#10;Pf7I7WG9H+dnnmfqa4ZK649Bt/4GEagLb/HLvTMaJp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r+gbBAAAA3AAAAA8AAAAAAAAAAAAAAAAAmAIAAGRycy9kb3du&#10;cmV2LnhtbFBLBQYAAAAABAAEAPUAAACGAwAAAAA=&#10;" path="m112,4r-4,15l112,26r-8,l86,23r-12,l67,26r,-7l63,15,48,19,37,30r-4,8l11,30,,49,228,150r7,-26l119,r-7,4xe" fillcolor="lime" strokeweight=".5pt">
                  <v:path arrowok="t" o:connecttype="custom" o:connectlocs="112,4;108,19;112,26;104,26;86,23;74,23;67,26;67,19;63,15;48,19;37,30;33,38;11,30;0,49;228,150;235,124;119,0;112,4" o:connectangles="0,0,0,0,0,0,0,0,0,0,0,0,0,0,0,0,0,0"/>
                </v:shape>
                <v:shape id="Freeform 78" o:spid="_x0000_s1798" style="position:absolute;left:2045;top:1172;width:225;height:198;visibility:visible;mso-wrap-style:square;v-text-anchor:top" coordsize="22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41cUA&#10;AADcAAAADwAAAGRycy9kb3ducmV2LnhtbESP0WrCQBRE3wv+w3KFvtWNikGjq0ih0gp9MPoBl+w1&#10;G8zejdmNpv36rlDwcZiZM8xq09ta3Kj1lWMF41ECgrhwuuJSwen48TYH4QOyxtoxKfghD5v14GWF&#10;mXZ3PtAtD6WIEPYZKjAhNJmUvjBk0Y9cQxy9s2sthijbUuoW7xFuazlJklRarDguGGzo3VBxyTur&#10;YLvomjCRu2nf/c7Ta47p17fZK/U67LdLEIH68Az/tz+1gtls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LjVxQAAANwAAAAPAAAAAAAAAAAAAAAAAJgCAABkcnMv&#10;ZG93bnJldi54bWxQSwUGAAAAAAQABAD1AAAAigMAAAAA&#10;" path="m225,7l206,63r-48,71l90,134,45,194,4,198,,176,42,134,75,104,113,74,146,48,221,r4,7xe" fillcolor="lime" strokeweight=".5pt">
                  <v:path arrowok="t" o:connecttype="custom" o:connectlocs="225,7;206,63;158,134;90,134;45,194;4,198;0,176;42,134;75,104;113,74;146,48;221,0;225,7" o:connectangles="0,0,0,0,0,0,0,0,0,0,0,0,0"/>
                </v:shape>
                <v:shape id="Freeform 79" o:spid="_x0000_s1799" style="position:absolute;left:3322;top:2066;width:280;height:173;visibility:visible;mso-wrap-style:square;v-text-anchor:top" coordsize="2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dGsQA&#10;AADcAAAADwAAAGRycy9kb3ducmV2LnhtbERPW2vCMBR+H+w/hDPwbaYreKEai2yKg6HDC4y9HZpj&#10;W9actEmm3b83D8IeP777PO9NIy7kfG1ZwcswAUFcWF1zqeB0XD9PQfiArLGxTAr+yEO+eHyYY6bt&#10;lfd0OYRSxBD2GSqoQmgzKX1RkUE/tC1x5M7WGQwRulJqh9cYbhqZJslYGqw5NlTY0mtFxc/h1yj4&#10;3nb1x6abhtRNaPcmV1+fbbdRavDUL2cgAvXhX3x3v2sFo3GcH8/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3RrEAAAA3AAAAA8AAAAAAAAAAAAAAAAAmAIAAGRycy9k&#10;b3ducmV2LnhtbFBLBQYAAAAABAAEAPUAAACJAwAAAAA=&#10;" path="m,60l123,49,217,r63,128l265,173,37,109,,60xe" fillcolor="lime" stroked="f">
                  <v:path arrowok="t" o:connecttype="custom" o:connectlocs="0,60;123,49;217,0;280,128;265,173;37,109;0,60" o:connectangles="0,0,0,0,0,0,0"/>
                </v:shape>
                <v:shape id="Freeform 80" o:spid="_x0000_s1800" style="position:absolute;left:3082;top:1774;width:71;height:64;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yNscA&#10;AADcAAAADwAAAGRycy9kb3ducmV2LnhtbESPQWvCQBSE7wX/w/KEXqRubKi10VXEKoinNraH3p7Z&#10;ZzaYfRuyW43/vlsQPA4z8w0zW3S2FmdqfeVYwWiYgCAunK64VPC13zxNQPiArLF2TAqu5GEx7z3M&#10;MNPuwp90zkMpIoR9hgpMCE0mpS8MWfRD1xBH7+haiyHKtpS6xUuE21o+J8lYWqw4LhhsaGWoOOW/&#10;VkGRpun3z06+mdd1dZ0cBu+DD7dX6rHfLacgAnXhHr61t1rBy3gE/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icjbHAAAA3AAAAA8AAAAAAAAAAAAAAAAAmAIAAGRy&#10;cy9kb3ducmV2LnhtbFBLBQYAAAAABAAEAPUAAACMAwAAAAA=&#10;" path="m38,23r7,l60,27r7,-8l64,27r3,7l64,38r7,7l67,57r-15,l49,57r-4,l30,64,26,60,19,49,,42,11,34r,-4l4,19r7,-4l19,15,11,8r8,l30,r8,8l38,23xe" fillcolor="lime" strokeweight=".5pt">
                  <v:path arrowok="t" o:connecttype="custom" o:connectlocs="38,23;45,23;60,27;67,19;64,27;67,34;64,38;71,45;67,57;52,57;49,57;45,57;30,64;26,60;19,49;0,42;11,34;11,30;4,19;11,15;19,15;11,8;19,8;30,0;38,8;38,23" o:connectangles="0,0,0,0,0,0,0,0,0,0,0,0,0,0,0,0,0,0,0,0,0,0,0,0,0,0"/>
                </v:shape>
                <v:shape id="Freeform 81" o:spid="_x0000_s1801" style="position:absolute;left:3168;top:1681;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iY8UA&#10;AADcAAAADwAAAGRycy9kb3ducmV2LnhtbESPQWvCQBSE74L/YXmCN91UqZToKlUICbQIsQWvj+xr&#10;Epp9G7JrEv313UKhx2FmvmF2h9E0oqfO1ZYVPC0jEMSF1TWXCj4/ksULCOeRNTaWScGdHBz208kO&#10;Y20Hzqm/+FIECLsYFVTet7GUrqjIoFvaljh4X7Yz6IPsSqk7HALcNHIVRRtpsOawUGFLp4qK78vN&#10;KBjG4zk91W99lL/jI+nTK2XntVLz2fi6BeFp9P/hv3amFTxvV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OJjxQAAANwAAAAPAAAAAAAAAAAAAAAAAJgCAABkcnMv&#10;ZG93bnJldi54bWxQSwUGAAAAAAQABAD1AAAAigMAAAAA&#10;" path="m4,7l,11,4,26,15,11,15,,4,3r,4xe" fillcolor="lime" strokeweight=".5pt">
                  <v:path arrowok="t" o:connecttype="custom" o:connectlocs="4,7;0,11;4,26;15,11;15,11;15,0;4,3;4,7" o:connectangles="0,0,0,0,0,0,0,0"/>
                </v:shape>
                <v:shape id="Freeform 82" o:spid="_x0000_s1802" style="position:absolute;left:3164;top:1718;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6NcgA&#10;AADcAAAADwAAAGRycy9kb3ducmV2LnhtbESP3WrCQBSE7wt9h+UUelN00xY1RFdpS4VqC/4+wCF7&#10;TEKzZ2N2TaJP7wqFXg4z8w0zmXWmFA3VrrCs4LkfgSBOrS44U7DfzXsxCOeRNZaWScGZHMym93cT&#10;TLRteUPN1mciQNglqCD3vkqkdGlOBl3fVsTBO9jaoA+yzqSusQ1wU8qXKBpKgwWHhRwr+sgp/d2e&#10;jAL8iUeLeXOJ95en4+d6sDp+t+9LpR4furcxCE+d/w//tb+0gsHwFW5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o1yAAAANwAAAAPAAAAAAAAAAAAAAAAAJgCAABk&#10;cnMvZG93bnJldi54bWxQSwUGAAAAAAQABAD1AAAAjQMAAAAA&#10;" path="m,8r,3l12,11r,-3l,,,8xe" fillcolor="lime" strokeweight=".5pt">
                  <v:path arrowok="t" o:connecttype="custom" o:connectlocs="0,8;0,11;12,11;12,8;0,0;0,8" o:connectangles="0,0,0,0,0,0"/>
                </v:shape>
                <v:shape id="Freeform 83" o:spid="_x0000_s1803" style="position:absolute;left:2839;top:1179;width:254;height:243;visibility:visible;mso-wrap-style:square;v-text-anchor:top" coordsize="25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XPMUA&#10;AADcAAAADwAAAGRycy9kb3ducmV2LnhtbESP3WrCQBSE7wt9h+UUvGs21h80dRUpVETwoqkPcMwe&#10;kzTZs2F3q/HtXUHwcpiZb5jFqjetOJPztWUFwyQFQVxYXXOp4PD7/T4D4QOyxtYyKbiSh9Xy9WWB&#10;mbYX/qFzHkoRIewzVFCF0GVS+qIigz6xHXH0TtYZDFG6UmqHlwg3rfxI06k0WHNcqLCjr4qKJv83&#10;CuZrmhz225HUw/y4C01Tb9xfrtTgrV9/ggjUh2f40d5qBZPpG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Jc8xQAAANwAAAAPAAAAAAAAAAAAAAAAAJgCAABkcnMv&#10;ZG93bnJldi54bWxQSwUGAAAAAAQABAD1AAAAigMAAAAA&#10;" path="m101,41r11,-7l120,34,108,23r8,-4l127,19r8,4l135,19,142,8r4,l153,r11,4l172,11r11,4l191,11r7,4l213,11r4,4l224,23r8,11l239,45r-3,4l228,52r23,4l251,67r,8l254,86r-3,8l243,101,228,97r-11,8l202,101r-15,8l179,112r12,8l206,112r11,-3l209,127r-11,l187,127r-4,8l172,146r-4,4l164,142r-3,8l161,154r-11,-8l150,161r-12,8l138,157r-7,l120,165r-15,l116,172r-11,l112,184r-4,3l105,198r-8,l101,206r-19,7l71,213,60,225r,7l75,232r3,8l63,240r-7,l41,243r-4,-7l41,232r,-4l37,225r-11,3l22,232r-7,-7l11,217r-7,l,213,7,198r12,4l26,202,19,187,30,176r4,8l30,191r11,-7l41,172r,-7l48,157r12,l67,161r,-15l60,142r3,-7l63,131r4,-11l75,112r,-3l75,101r7,l86,105r7,7l97,109r8,-8l120,105r15,4l142,105r-4,-8l120,97r-12,l101,90,86,86,78,79,71,75r4,-8l63,60,60,52,71,45r7,4l67,34,60,30,75,23,97,19r8,l101,30r,11xe" fillcolor="lime" strokeweight=".5pt">
                  <v:path arrowok="t" o:connecttype="custom" o:connectlocs="112,34;108,23;127,19;135,19;146,8;164,4;183,15;198,15;217,15;232,34;236,49;251,56;251,75;251,94;228,97;202,101;179,112;206,112;209,127;187,127;172,146;164,142;161,154;150,161;138,157;120,165;116,172;112,184;105,198;101,206;71,213;60,232;78,240;56,240;37,236;41,228;26,228;15,225;4,217;7,198;26,202;30,176;30,191;41,172;48,157;67,161;60,142;63,131;75,112;75,101;86,105;97,109;120,105;142,105;120,97;101,90;78,79;75,67;60,52;78,49;60,30;97,19;101,30" o:connectangles="0,0,0,0,0,0,0,0,0,0,0,0,0,0,0,0,0,0,0,0,0,0,0,0,0,0,0,0,0,0,0,0,0,0,0,0,0,0,0,0,0,0,0,0,0,0,0,0,0,0,0,0,0,0,0,0,0,0,0,0,0,0,0"/>
                </v:shape>
                <v:shape id="Freeform 84" o:spid="_x0000_s1804" style="position:absolute;left:2401;top:1677;width:385;height:434;visibility:visible;mso-wrap-style:square;v-text-anchor:top" coordsize="38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IlsYA&#10;AADcAAAADwAAAGRycy9kb3ducmV2LnhtbESPQWvCQBSE7wX/w/KE3pqNgkFSN6Eo2p4CNR56fM0+&#10;k7TZtyG7NWl/fVcQPA4z8w2zySfTiQsNrrWsYBHFIIgrq1uuFZzK/dMahPPIGjvLpOCXHOTZ7GGD&#10;qbYjv9Pl6GsRIOxSVNB436dSuqohgy6yPXHwznYw6IMcaqkHHAPcdHIZx4k02HJYaLCnbUPV9/HH&#10;KPBrXe6K17350OfPw1dRLIryr1PqcT69PIPwNPl7+NZ+0wpWyQq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IlsYAAADcAAAADwAAAAAAAAAAAAAAAACYAgAAZHJz&#10;L2Rvd25yZXYueG1sUEsFBgAAAAAEAAQA9QAAAIsDAAAAAA==&#10;" path="m45,l198,86r4,-7l206,82r11,15l225,105r14,7l243,120r8,19l251,142r3,12l254,172r-11,11l247,191r-4,4l254,191r12,l288,191r19,l326,187r7,-4l344,180r15,-4l367,176r7,l370,180r15,l382,183r-4,4l370,183r-7,-3l363,195r4,3l370,202r8,8l367,210r15,7l370,225r-7,-4l359,213r,-7l359,217r,11l352,221r-4,-8l341,210r-4,l329,206r-7,l322,210r-4,11l322,225r4,3l326,232r-8,-4l314,225r-7,l303,217r-7,4l292,228r,4l288,236r-11,l269,240r-3,3l254,236r4,7l254,247r-3,4l251,258r-8,l243,266r-11,l225,262r-4,4l210,266r,4l206,273r,4l198,288r4,4l198,303r,4l195,311r,4l191,315r-4,3l183,315r-3,-4l183,307r,-4l187,296r4,-4l191,288r-4,-11l176,270r-4,-8l168,258r-7,-3l165,266r-4,4l157,262r-4,-4l142,247r-4,-4l127,247r-7,-4l109,243r-8,8l97,262r-7,11l90,285r,15l94,307r-4,4l90,318r4,4l101,322r4,4l109,322r7,-4l123,318r4,-3l146,329r-15,4l135,326r-4,11l127,344r-7,l135,359r7,8l146,374r-8,15l135,397r-4,4l142,412r11,7l165,427r-15,7l150,427r-8,4l127,423,116,404r,-11l112,386r4,-15l109,367r-8,-11l90,348,86,333r,-11l67,322,64,311,52,307,49,292,34,285r7,-8l41,262r,-15l34,228r,-11l34,198r,-11l30,161r-8,l19,168r7,23l26,202r-7,19l22,225r,11l19,243r-4,-3l11,232r,-7l11,202r-7,l4,187r7,-4l15,168,7,146r,-7l4,135,,124r4,-8l,109,,97,4,86,,82,,67,7,52,11,41,19,26,26,11r8,l34,4r7,3l45,xe" fillcolor="lime" strokeweight=".5pt">
                  <v:path arrowok="t" o:connecttype="custom" o:connectlocs="206,82;243,120;254,172;254,191;326,187;367,176;382,183;363,195;367,210;359,213;352,221;329,206;322,225;314,225;292,228;269,240;254,247;243,266;210,266;198,288;195,311;183,315;187,296;187,277;168,258;157,262;127,247;97,262;94,307;101,322;123,318;135,326;135,359;135,397;165,427;127,423;116,371;86,333;52,307;41,262;34,198;19,168;22,225;11,232;4,187;7,139;0,109;0,67;26,11;45,0" o:connectangles="0,0,0,0,0,0,0,0,0,0,0,0,0,0,0,0,0,0,0,0,0,0,0,0,0,0,0,0,0,0,0,0,0,0,0,0,0,0,0,0,0,0,0,0,0,0,0,0,0,0"/>
                </v:shape>
                <v:shape id="Freeform 85" o:spid="_x0000_s1805" style="position:absolute;left:2566;top:2006;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mf8YA&#10;AADcAAAADwAAAGRycy9kb3ducmV2LnhtbESP3WrCQBSE7wt9h+UUvKubFowSXaW0ioIg+Ie3h+wx&#10;iWbPptk1SX16t1Do5TAz3zCTWWdK0VDtCssK3voRCOLU6oIzBYf94nUEwnlkjaVlUvBDDmbT56cJ&#10;Jtq2vKVm5zMRIOwSVJB7XyVSujQng65vK+LgnW1t0AdZZ1LX2Aa4KeV7FMXSYMFhIceKPnNKr7ub&#10;UTC8r4/UbNL74XvfztfH29dpObwo1XvpPsYgPHX+P/zXXmkFgziG3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mf8YAAADcAAAADwAAAAAAAAAAAAAAAACYAgAAZHJz&#10;L2Rvd25yZXYueG1sUEsFBgAAAAAEAAQA9QAAAIsDAAAAAA==&#10;" path="m3,4r,l3,,7,r4,l15,4r3,l18,8r4,l22,12r,3l26,15r4,l26,19r4,l30,23r3,4l37,27r,3l37,34r4,l41,38r-4,l37,34r-4,4l33,34r-3,l26,30r-4,l26,30r4,l30,27r-4,l22,23r4,l26,19r-4,l22,15r-4,l18,12r-3,l15,8r-4,l15,4r,4l15,4r-4,l7,4,3,4,,4,,,3,4,3,r,4xe" fillcolor="lime" strokeweight=".5pt">
                  <v:path arrowok="t" o:connecttype="custom" o:connectlocs="3,4;7,0;11,0;15,4;18,4;18,8;22,8;22,12;22,12;26,15;26,19;30,19;30,23;33,27;37,30;37,34;41,34;41,38;37,38;33,38;30,34;26,30;26,30;30,27;22,23;26,19;22,15;18,12;15,8;15,4;15,4;11,4;7,4;3,4;0,4;0,0;3,4;3,4" o:connectangles="0,0,0,0,0,0,0,0,0,0,0,0,0,0,0,0,0,0,0,0,0,0,0,0,0,0,0,0,0,0,0,0,0,0,0,0,0,0"/>
                </v:shape>
                <v:shape id="Freeform 86" o:spid="_x0000_s1806" style="position:absolute;left:2584;top:2044;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gKMcA&#10;AADcAAAADwAAAGRycy9kb3ducmV2LnhtbESPQWsCMRSE70L/Q3iF3jSrUC2rUVTQWvBgrSLeHpvn&#10;ZtvNy7qJ7vbfN4VCj8PMfMNMZq0txZ1qXzhW0O8lIIgzpwvOFRw+Vt0XED4gaywdk4Jv8jCbPnQm&#10;mGrX8Dvd9yEXEcI+RQUmhCqV0meGLPqeq4ijd3G1xRBlnUtdYxPhtpSDJBlKiwXHBYMVLQ1lX/ub&#10;VbA+9gf2ejlv306Z+VxsX3ejsGyUenps52MQgdrwH/5rb7SC5+EIfs/EI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CYCjHAAAA3AAAAA8AAAAAAAAAAAAAAAAAmAIAAGRy&#10;cy9kb3ducmV2LnhtbFBLBQYAAAAABAAEAPUAAACMAwAAAAA=&#10;" path="m4,7r4,l4,4,4,,,,,4,,7r4,xe" fillcolor="lime" strokeweight=".5pt">
                  <v:path arrowok="t" o:connecttype="custom" o:connectlocs="4,7;8,7;8,7;8,7;4,4;4,0;0,0;0,0;0,0;0,0;0,4;0,7;4,7" o:connectangles="0,0,0,0,0,0,0,0,0,0,0,0,0"/>
                </v:shape>
                <v:shape id="Freeform 87" o:spid="_x0000_s1807" style="position:absolute;left:2603;top:2048;width:26;height:22;visibility:visible;mso-wrap-style:square;v-text-anchor:top" coordsize="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vFMIA&#10;AADcAAAADwAAAGRycy9kb3ducmV2LnhtbERP3WrCMBS+H/gO4QjezXQD/zqjyEAZTi+sPsChOWvK&#10;mpOaxNq9vbkYePnx/S/XvW1ERz7UjhW8jTMQxKXTNVcKLuft6xxEiMgaG8ek4I8CrFeDlyXm2t35&#10;RF0RK5FCOOSowMTY5lKG0pDFMHYtceJ+nLcYE/SV1B7vKdw28j3LptJizanBYEufhsrf4mYVLPZG&#10;ny87f+2Kw3G3zerZ8fY9U2o07DcfICL18Sn+d39pBZNpWpvO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u8UwgAAANwAAAAPAAAAAAAAAAAAAAAAAJgCAABkcnMvZG93&#10;bnJldi54bWxQSwUGAAAAAAQABAD1AAAAhwMAAAAA&#10;" path="m,7l,3,,7r4,l8,7,8,3,8,,4,,8,r3,l11,3r4,l19,3r,4l23,7r,4l26,11r,4l23,11r3,4l26,18r-3,4l23,18r,-3l19,18r,-3l15,15r,3l15,15r-4,l8,15r3,l8,15r3,-4l8,11r-4,l4,7,,7r,4l,7xe" fillcolor="lime" strokeweight=".5pt">
                  <v:path arrowok="t" o:connecttype="custom" o:connectlocs="0,3;0,3;4,7;8,7;8,7;8,3;4,0;11,0;11,3;15,3;19,3;19,7;23,11;26,11;23,11;26,15;26,18;23,22;23,15;19,15;15,18;15,15;15,15;11,15;11,15;11,15;11,11;8,11;4,7;0,7;0,11;0,7" o:connectangles="0,0,0,0,0,0,0,0,0,0,0,0,0,0,0,0,0,0,0,0,0,0,0,0,0,0,0,0,0,0,0,0"/>
                </v:shape>
                <v:shape id="Freeform 88" o:spid="_x0000_s1808" style="position:absolute;left:2633;top:207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MQ8YA&#10;AADcAAAADwAAAGRycy9kb3ducmV2LnhtbESPQWvCQBSE74X+h+UVvNWNgtqmrlIUi+ClNbXS2yP7&#10;TEKzb0P2VaO/3i0IPQ4z8w0znXeuVkdqQ+XZwKCfgCLOva24MPCZrR6fQAVBtlh7JgNnCjCf3d9N&#10;MbX+xB903EqhIoRDigZKkSbVOuQlOQx93xBH7+BbhxJlW2jb4inCXa2HSTLWDiuOCyU2tCgp/9n+&#10;OgP7ZrO8VO+btXxPvnb73VsmZ8qM6T10ry+ghDr5D9/aa2tgNH6GvzPxCO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cMQ8YAAADcAAAADwAAAAAAAAAAAAAAAACYAgAAZHJz&#10;L2Rvd25yZXYueG1sUEsFBgAAAAAEAAQA9QAAAIsDAAAAAA==&#10;" path="m,4r4,l7,4,7,,4,,,,4,,,4xe" fillcolor="lime" strokeweight=".5pt">
                  <v:path arrowok="t" o:connecttype="custom" o:connectlocs="0,4;4,4;4,4;7,4;7,4;7,4;7,0;7,0;4,0;0,0;4,0;0,4;0,4" o:connectangles="0,0,0,0,0,0,0,0,0,0,0,0,0"/>
                </v:shape>
                <v:shape id="Freeform 89" o:spid="_x0000_s1809" style="position:absolute;left:2611;top:204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zA8MA&#10;AADcAAAADwAAAGRycy9kb3ducmV2LnhtbERPS2vCQBC+F/wPywi91Y0Fa4muIkpF8NIaH3gbsmMS&#10;zM6G7FRjf333UOjx43tP552r1Y3aUHk2MBwkoIhzbysuDOyzj5d3UEGQLdaeycCDAsxnvacpptbf&#10;+YtuOylUDOGQooFSpEm1DnlJDsPAN8SRu/jWoUTYFtq2eI/hrtavSfKmHVYcG0psaFlSft19OwOn&#10;Zrv6qT63GzmPj4fTYZ3JgzJjnvvdYgJKqJN/8Z97Yw2MxnF+PBOP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QzA8MAAADcAAAADwAAAAAAAAAAAAAAAACYAgAAZHJzL2Rv&#10;d25yZXYueG1sUEsFBgAAAAAEAAQA9QAAAIgDAAAAAA==&#10;" path="m,l3,4,3,,7,,3,,,xe" fillcolor="lime" strokeweight=".5pt">
                  <v:path arrowok="t" o:connecttype="custom" o:connectlocs="0,0;3,4;3,0;7,0;3,0;3,0;0,0;0,0" o:connectangles="0,0,0,0,0,0,0,0"/>
                </v:shape>
                <v:shape id="Freeform 90" o:spid="_x0000_s1810" style="position:absolute;left:2599;top:200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GjcUA&#10;AADcAAAADwAAAGRycy9kb3ducmV2LnhtbESPQWsCMRSE7wX/Q3hCbzWrbVVWo0hpqYe91Ip4fCTP&#10;3W2Tl2WTuuu/N0LB4zAz3zDLde+sOFMbas8KxqMMBLH2puZSwf7742kOIkRkg9YzKbhQgPVq8LDE&#10;3PiOv+i8i6VIEA45KqhibHIpg67IYRj5hjh5J986jEm2pTQtdgnurJxk2VQ6rDktVNjQW0X6d/fn&#10;FLxk3fHZ9kVR6Dp+6unB/hzfrVKPw36zABGpj/fwf3trFLzOxn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waNxQAAANwAAAAPAAAAAAAAAAAAAAAAAJgCAABkcnMv&#10;ZG93bnJldi54bWxQSwUGAAAAAAQABAD1AAAAigMAAAAA&#10;" path="m4,4r,l4,r,4l4,8,4,4,,8,4,4xe" fillcolor="lime" strokeweight=".5pt">
                  <v:path arrowok="t" o:connecttype="custom" o:connectlocs="4,4;4,4;4,0;4,4;4,4;4,8;4,8;4,8;4,4;0,8;4,4" o:connectangles="0,0,0,0,0,0,0,0,0,0,0"/>
                </v:shape>
                <v:shape id="Freeform 91" o:spid="_x0000_s1811" style="position:absolute;left:2603;top:19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018UA&#10;AADcAAAADwAAAGRycy9kb3ducmV2LnhtbESPT2vCQBTE74V+h+UVvOkmwWqbZpUiCF48+Afs8ZF9&#10;ZtNm34bs1sR+elcQehxm5jdMsRxsIy7U+dqxgnSSgCAuna65UnA8rMdvIHxA1tg4JgVX8rBcPD8V&#10;mGvX844u+1CJCGGfowITQptL6UtDFv3EtcTRO7vOYoiyq6TusI9w28gsSWbSYs1xwWBLK0Plz/7X&#10;Kjh/XbP302BrWn2n8mh420//tkqNXobPDxCBhvAffrQ3WsHrPI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DTXxQAAANwAAAAPAAAAAAAAAAAAAAAAAJgCAABkcnMv&#10;ZG93bnJldi54bWxQSwUGAAAAAAQABAD1AAAAigMAAAAA&#10;" path="m4,r,4l8,4,4,4,4,,,,4,xe" fillcolor="lime" strokeweight=".5pt">
                  <v:path arrowok="t" o:connecttype="custom" o:connectlocs="4,0;4,4;4,4;8,4;4,4;4,0;0,0;4,0" o:connectangles="0,0,0,0,0,0,0,0"/>
                </v:shape>
                <v:shape id="Freeform 92" o:spid="_x0000_s1812" style="position:absolute;left:2607;top:2006;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mMMA&#10;AADcAAAADwAAAGRycy9kb3ducmV2LnhtbESPQYvCMBSE78L+h/AWvIimKtbSNYoKggcvVn/Ao3k2&#10;xealNNna/fcbYWGPw8x8w2x2g21ET52vHSuYzxIQxKXTNVcK7rfTNAPhA7LGxjEp+CEPu+3HaIO5&#10;di++Ul+ESkQI+xwVmBDaXEpfGrLoZ64ljt7DdRZDlF0ldYevCLeNXCRJKi3WHBcMtnQ0VD6Lb6tg&#10;wfNLliXp5Pyse1wWh8O+uhqlxp/D/gtEoCH8h//aZ61gtV7C+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mMMAAADcAAAADwAAAAAAAAAAAAAAAACYAgAAZHJzL2Rv&#10;d25yZXYueG1sUEsFBgAAAAAEAAQA9QAAAIgDAAAAAA==&#10;" path="m4,r,l4,4,4,,,,4,xe" fillcolor="lime" strokeweight=".5pt">
                  <v:path arrowok="t" o:connecttype="custom" o:connectlocs="4,0;4,0;4,0;4,4;4,0;0,0;4,0" o:connectangles="0,0,0,0,0,0,0"/>
                </v:shape>
                <v:shape id="Freeform 93" o:spid="_x0000_s1813" style="position:absolute;left:2611;top:1999;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lbcYA&#10;AADcAAAADwAAAGRycy9kb3ducmV2LnhtbESPT4vCMBTE78J+h/AWvGmq+GepRlkWFT140K4Hb4/m&#10;2Vabl9JE2/32G0HwOMzMb5j5sjWleFDtCssKBv0IBHFqdcGZgt9k3fsC4TyyxtIyKfgjB8vFR2eO&#10;sbYNH+hx9JkIEHYxKsi9r2IpXZqTQde3FXHwLrY26IOsM6lrbALclHIYRRNpsOCwkGNFPzmlt+Pd&#10;KNjfJ/JSnvd8HR1WxXSXbJJTM1Sq+9l+z0B4av07/GpvtYLxdAT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lbcYAAADcAAAADwAAAAAAAAAAAAAAAACYAgAAZHJz&#10;L2Rvd25yZXYueG1sUEsFBgAAAAAEAAQA9QAAAIsDAAAAAA==&#10;" path="m,7r3,l3,4,,4,,,3,4r,3l,7xe" fillcolor="lime" strokeweight=".5pt">
                  <v:path arrowok="t" o:connecttype="custom" o:connectlocs="0,7;3,7;3,4;0,4;0,0;0,0;0,0;3,4;3,7;0,7" o:connectangles="0,0,0,0,0,0,0,0,0,0"/>
                </v:shape>
                <v:shape id="Freeform 94" o:spid="_x0000_s1814" style="position:absolute;left:2618;top:2036;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2u8MA&#10;AADcAAAADwAAAGRycy9kb3ducmV2LnhtbESPQYvCMBSE74L/ITzBm6YK7i7VKCJWhF1Y6nrx9mie&#10;bbF5CU3U+u/NguBxmJlvmMWqM424Uetrywom4wQEcWF1zaWC4182+gLhA7LGxjIpeJCH1bLfW2Cq&#10;7Z1zuh1CKSKEfYoKqhBcKqUvKjLox9YRR+9sW4MhyraUusV7hJtGTpPkQxqsOS5U6GhTUXE5XI2C&#10;U2blL226LPnJ/c7l38fMma1Sw0G3noMI1IV3+NXeawWzzxn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2u8MAAADcAAAADwAAAAAAAAAAAAAAAACYAgAAZHJzL2Rv&#10;d25yZXYueG1sUEsFBgAAAAAEAAQA9QAAAIgDAAAAAA==&#10;" path="m,l4,,,xe" fillcolor="lime" strokeweight=".5pt">
                  <v:path arrowok="t" o:connecttype="custom" o:connectlocs="0,0;4,0;0,0;0,0;0,0" o:connectangles="0,0,0,0,0"/>
                </v:shape>
                <v:shape id="Freeform 95" o:spid="_x0000_s1815" style="position:absolute;left:2611;top:2033;width:3;height: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xucUA&#10;AADcAAAADwAAAGRycy9kb3ducmV2LnhtbESPX2vCQBDE34V+h2MLvumlorGkniIFQQSpf1ro45Jb&#10;k9DcXrw7Tfz2PUHwcZid3+zMFp2pxZWcrywreBsmIIhzqysuFHwfV4N3ED4ga6wtk4IbeVjMX3oz&#10;zLRteU/XQyhEhLDPUEEZQpNJ6fOSDPqhbYijd7LOYIjSFVI7bCPc1HKUJKk0WHFsKLGhz5Lyv8PF&#10;xDdWeN6Mv7btT52OT101Wf66fKdU/7VbfoAI1IXn8SO91gom0xTuYyI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PG5xQAAANwAAAAPAAAAAAAAAAAAAAAAAJgCAABkcnMv&#10;ZG93bnJldi54bWxQSwUGAAAAAAQABAD1AAAAigMAAAAA&#10;" path="m,l3,,,xe" fillcolor="lime" strokeweight=".5pt">
                  <v:path arrowok="t" o:connecttype="custom" o:connectlocs="0,0;3,0;3,0;3,0;3,0;3,0;3,0;0,0" o:connectangles="0,0,0,0,0,0,0,0"/>
                </v:shape>
                <v:shape id="Freeform 96" o:spid="_x0000_s1816" style="position:absolute;left:2614;top:2029;width:1;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p0cUA&#10;AADcAAAADwAAAGRycy9kb3ducmV2LnhtbESPW2vCQBSE34X+h+UU+qabplhL6iqltChIERPx+ZA9&#10;udDs2ZDd5vLvXUHo4zAz3zDr7Wga0VPnassKnhcRCOLc6ppLBefse/4GwnlkjY1lUjCRg+3mYbbG&#10;RNuBT9SnvhQBwi5BBZX3bSKlyysy6Ba2JQ5eYTuDPsiulLrDIcBNI+MoepUGaw4LFbb0WVH+m/4Z&#10;BYf06+e4L7LM5fHucpqaY/ZChVJPj+PHOwhPo/8P39t7rWC5WsH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ynRxQAAANwAAAAPAAAAAAAAAAAAAAAAAJgCAABkcnMv&#10;ZG93bnJldi54bWxQSwUGAAAAAAQABAD1AAAAigMAAAAA&#10;" path="m,4l,,,4xe" fillcolor="lime" strokeweight=".5pt">
                  <v:path arrowok="t" o:connecttype="custom" o:connectlocs="0,4;0,0;0,4;0,4" o:connectangles="0,0,0,0"/>
                </v:shape>
                <v:shape id="Freeform 97" o:spid="_x0000_s1817" style="position:absolute;left:2611;top:2021;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XN8IA&#10;AADcAAAADwAAAGRycy9kb3ducmV2LnhtbERP3UrDMBS+F/YO4Qy8c+mEua02LaWgDATHOh/g0Jz+&#10;sOakNrHt3t5cCF5+fP9JtpheTDS6zrKC7SYCQVxZ3XGj4Ov69nQA4Tyyxt4yKbiTgyxdPSQYazvz&#10;habSNyKEsItRQev9EEvpqpYMuo0diANX29GgD3BspB5xDuGml89R9CINdhwaWhyoaKm6lT9GwWcz&#10;3Yvo256Ptn6X83DMP067WanH9ZK/gvC0+H/xn/ukFez2YW04E4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Fc3wgAAANwAAAAPAAAAAAAAAAAAAAAAAJgCAABkcnMvZG93&#10;bnJldi54bWxQSwUGAAAAAAQABAD1AAAAhwMAAAAA&#10;" path="m3,8l,4,,,,4,3,8xe" fillcolor="lime" strokeweight=".5pt">
                  <v:path arrowok="t" o:connecttype="custom" o:connectlocs="3,8;0,4;0,4;0,0;0,4;0,4;0,4;0,4;3,8" o:connectangles="0,0,0,0,0,0,0,0,0"/>
                </v:shape>
                <v:rect id="Rectangle 98" o:spid="_x0000_s1818" style="position:absolute;left:2607;top:2025;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mf8YA&#10;AADcAAAADwAAAGRycy9kb3ducmV2LnhtbESPwW7CMBBE70j9B2srcSt2CxRIMagCIXrgUuAAtyXe&#10;JinxOopNCH+PK1XiOJqZN5rpvLWlaKj2hWMNrz0Fgjh1puBMw363ehmD8AHZYOmYNNzIw3z21Jli&#10;YtyVv6nZhkxECPsENeQhVImUPs3Jou+5ijh6P662GKKsM2lqvEa4LeWbUu/SYsFxIceKFjml5+3F&#10;ajguf8vJ6TAapge5UVnTV6fB+qx197n9/AARqA2P8H/7y2gYjibwd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2mf8YAAADcAAAADwAAAAAAAAAAAAAAAACYAgAAZHJz&#10;L2Rvd25yZXYueG1sUEsFBgAAAAAEAAQA9QAAAIsDAAAAAA==&#10;" fillcolor="lime" strokeweight=".5pt"/>
                <v:shape id="Freeform 99" o:spid="_x0000_s1819" style="position:absolute;left:2611;top:201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9l8IA&#10;AADcAAAADwAAAGRycy9kb3ducmV2LnhtbERPzWqDQBC+F/IOyxRyq2sLJmLdhKTQ0DQnTR5g4k5V&#10;4s6Ku1Wbp+8eCj1+fP/5djadGGlwrWUFz1EMgriyuuVaweX8/pSCcB5ZY2eZFPyQg+1m8ZBjpu3E&#10;BY2lr0UIYZehgsb7PpPSVQ0ZdJHtiQP3ZQeDPsChlnrAKYSbTr7E8UoabDk0NNjTW0PVrfw2CmKX&#10;HFI3n0x/Pd/Xn/vLVBzvtVLLx3n3CsLT7P/Ff+4PrSBJw/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L2XwgAAANwAAAAPAAAAAAAAAAAAAAAAAJgCAABkcnMvZG93&#10;bnJldi54bWxQSwUGAAAAAAQABAD1AAAAhwMAAAAA&#10;" path="m,3r3,l,3,3,,,,3,,,3xe" fillcolor="lime" strokeweight=".5pt">
                  <v:path arrowok="t" o:connecttype="custom" o:connectlocs="0,3;3,3;0,3;3,0;3,0;0,0;3,0;0,3;0,3" o:connectangles="0,0,0,0,0,0,0,0,0"/>
                </v:shape>
                <v:shape id="Freeform 100" o:spid="_x0000_s1820" style="position:absolute;left:2611;top:2010;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OjcUA&#10;AADcAAAADwAAAGRycy9kb3ducmV2LnhtbESP3WrCQBSE7wXfYTmF3ulGIUVTN0ECSqDQUu0DHLLH&#10;JDR7NmbX/Lx9t1Do5TAz3zCHbDKtGKh3jWUFm3UEgri0uuFKwdf1tNqBcB5ZY2uZFMzkIEuXiwMm&#10;2o78ScPFVyJA2CWooPa+S6R0ZU0G3dp2xMG72d6gD7KvpO5xDHDTym0UvUiDDYeFGjvKayq/Lw+j&#10;4L0a5jy624+9vZ3l2O2Pb0U8KvX8NB1fQXia/H/4r11oBfFuA79nw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46NxQAAANwAAAAPAAAAAAAAAAAAAAAAAJgCAABkcnMv&#10;ZG93bnJldi54bWxQSwUGAAAAAAQABAD1AAAAigMAAAAA&#10;" path="m,8l,4r3,l,4,,,,4r3,l,4,,8xe" fillcolor="lime" strokeweight=".5pt">
                  <v:path arrowok="t" o:connecttype="custom" o:connectlocs="0,8;0,4;3,4;0,4;0,0;0,4;0,4;3,4;0,4;0,8;0,8;0,8" o:connectangles="0,0,0,0,0,0,0,0,0,0,0,0"/>
                </v:shape>
                <v:shape id="Freeform 101" o:spid="_x0000_s1821" style="position:absolute;left:2644;top:208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e6MQA&#10;AADcAAAADwAAAGRycy9kb3ducmV2LnhtbESPQWvCQBSE74L/YXlCb7oxUJHoKiKmFCqUWC+9PbLP&#10;bDD7dsluY/rvu4VCj8PMfMNs96PtxEB9aB0rWC4yEMS10y03Cq4f5XwNIkRkjZ1jUvBNAfa76WSL&#10;hXYPrmi4xEYkCIcCFZgYfSFlqA1ZDAvniZN3c73FmGTfSN3jI8FtJ/MsW0mLLacFg56Ohur75csq&#10;+CydfKfjWGbnKrz46u1aentS6mk2HjYgIo3xP/zXftUKntc5/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HujEAAAA3AAAAA8AAAAAAAAAAAAAAAAAmAIAAGRycy9k&#10;b3ducmV2LnhtbFBLBQYAAAAABAAEAPUAAACJAwAAAAA=&#10;" path="m,l4,,,xe" fillcolor="lime" strokeweight=".5pt">
                  <v:path arrowok="t" o:connecttype="custom" o:connectlocs="0,0;4,0;0,0;0,0" o:connectangles="0,0,0,0"/>
                </v:shape>
                <v:shape id="Freeform 102" o:spid="_x0000_s1822" style="position:absolute;left:2146;top:1793;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LPsUA&#10;AADcAAAADwAAAGRycy9kb3ducmV2LnhtbESPQWsCMRSE7wX/Q3iCt5pYW5HVKFIUBPFQFfX43Dx3&#10;Fzcv6ybq9t8bodDjMDPfMONpY0txp9oXjjX0ugoEcepMwZmG3XbxPgThA7LB0jFp+CUP00nrbYyJ&#10;cQ/+ofsmZCJC2CeoIQ+hSqT0aU4WfddVxNE7u9piiLLOpKnxEeG2lB9KDaTFguNCjhV955ReNjer&#10;4XhYr0/z5iz3y+t+pbJPlR53c6077WY2AhGoCf/hv/bSaPga9uF1Jh4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Qs+xQAAANwAAAAPAAAAAAAAAAAAAAAAAJgCAABkcnMv&#10;ZG93bnJldi54bWxQSwUGAAAAAAQABAD1AAAAigMAAAAA&#10;" path="m4,8r8,3l8,15,,15,,11,4,8,,,4,8xe" fillcolor="lime" strokeweight=".5pt">
                  <v:path arrowok="t" o:connecttype="custom" o:connectlocs="4,8;12,11;8,15;0,15;0,11;4,8;0,0;4,8" o:connectangles="0,0,0,0,0,0,0,0"/>
                </v:shape>
                <v:shape id="Freeform 103" o:spid="_x0000_s1823" style="position:absolute;left:2139;top:17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oL8YA&#10;AADcAAAADwAAAGRycy9kb3ducmV2LnhtbESPQWvCQBSE74X+h+UVetNdS7WSuorYCr2oNAri7ZF9&#10;JrHZt2l2a+K/dwWhx2FmvmEms85W4kyNLx1rGPQVCOLMmZJzDbvtsjcG4QOywcoxabiQh9n08WGC&#10;iXEtf9M5DbmIEPYJaihCqBMpfVaQRd93NXH0jq6xGKJscmkabCPcVvJFqZG0WHJcKLCmRUHZT/pn&#10;NSwHvyd1+nhb79Vqg8dDMK37XGn9/NTN30EE6sJ/+N7+MhqG41e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CoL8YAAADcAAAADwAAAAAAAAAAAAAAAACYAgAAZHJz&#10;L2Rvd25yZXYueG1sUEsFBgAAAAAEAAQA9QAAAIsDAAAAAA==&#10;" path="m11,3l,7,7,r4,3xe" fillcolor="lime" strokeweight=".5pt">
                  <v:path arrowok="t" o:connecttype="custom" o:connectlocs="11,3;0,7;7,0;11,3" o:connectangles="0,0,0,0"/>
                </v:shape>
                <v:shape id="Freeform 104" o:spid="_x0000_s1824" style="position:absolute;left:2113;top:169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2l8EA&#10;AADcAAAADwAAAGRycy9kb3ducmV2LnhtbESPQYvCMBSE7wv+h/AEb2vqiqtUo7iC6FV30eujebbV&#10;5qUm0dZ/bwRhj8PMfMPMFq2pxJ2cLy0rGPQTEMSZ1SXnCv5+158TED4ga6wsk4IHeVjMOx8zTLVt&#10;eEf3fchFhLBPUUERQp1K6bOCDPq+rYmjd7LOYIjS5VI7bCLcVPIrSb6lwZLjQoE1rQrKLvubUXDN&#10;0RAfLYafs6P2MN48mt1QqV63XU5BBGrDf/jd3moFo8kIXm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49pfBAAAA3AAAAA8AAAAAAAAAAAAAAAAAmAIAAGRycy9kb3du&#10;cmV2LnhtbFBLBQYAAAAABAAEAPUAAACGAwAAAAA=&#10;" path="m15,11l7,,,11,7,3r8,8xe" fillcolor="lime" strokeweight=".5pt">
                  <v:path arrowok="t" o:connecttype="custom" o:connectlocs="15,11;7,0;0,11;7,3;15,11" o:connectangles="0,0,0,0,0"/>
                </v:shape>
                <v:shape id="Freeform 105" o:spid="_x0000_s1825" style="position:absolute;left:2165;top:1505;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L78QA&#10;AADcAAAADwAAAGRycy9kb3ducmV2LnhtbESPQWvCQBSE74L/YXlCb7pJoZqmrkGKhYKnpi29PrLP&#10;TTD7Nt3davz3bkHwOMzMN8y6Gm0vTuRD51hBvshAEDdOd2wUfH2+zQsQISJr7B2TggsFqDbTyRpL&#10;7c78Qac6GpEgHEpU0MY4lFKGpiWLYeEG4uQdnLcYk/RGao/nBLe9fMyypbTYcVpocaDXlppj/WcV&#10;HPt8R/XK/j6bLLif/Wr/vTNeqYfZuH0BEWmM9/Ct/a4VPBVL+D+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y+/EAAAA3AAAAA8AAAAAAAAAAAAAAAAAmAIAAGRycy9k&#10;b3ducmV2LnhtbFBLBQYAAAAABAAEAPUAAACJAwAAAAA=&#10;" path="m,4r11,l8,,,4xe" fillcolor="lime" strokeweight=".5pt">
                  <v:path arrowok="t" o:connecttype="custom" o:connectlocs="0,4;11,4;8,0;0,4" o:connectangles="0,0,0,0"/>
                </v:shape>
                <v:shape id="Freeform 106" o:spid="_x0000_s1826" style="position:absolute;left:2139;top:1486;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fdMYA&#10;AADcAAAADwAAAGRycy9kb3ducmV2LnhtbESPT2vCQBTE70K/w/IKvYhu2mKV6BpKIVByq2mpx0f2&#10;mQSzb0N288d++q4geBxm5jfMLplMIwbqXG1ZwfMyAkFcWF1zqeA7TxcbEM4ja2wsk4ILOUj2D7Md&#10;xtqO/EXDwZciQNjFqKDyvo2ldEVFBt3StsTBO9nOoA+yK6XucAxw08iXKHqTBmsOCxW29FFRcT70&#10;RkGUuyzv09+f9V+TZefja3/xq7lST4/T+xaEp8nfw7f2p1aw2qzh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VfdMYAAADcAAAADwAAAAAAAAAAAAAAAACYAgAAZHJz&#10;L2Rvd25yZXYueG1sUEsFBgAAAAAEAAQA9QAAAIsDAAAAAA==&#10;" path="m,15l,11,,,,15xe" fillcolor="lime" strokeweight=".5pt">
                  <v:path arrowok="t" o:connecttype="custom" o:connectlocs="0,15;0,11;0,0;0,15" o:connectangles="0,0,0,0"/>
                </v:shape>
                <v:shape id="Freeform 107" o:spid="_x0000_s1827" style="position:absolute;left:2843;top:1231;width:59;height:109;visibility:visible;mso-wrap-style:square;v-text-anchor:top" coordsize="5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vMIA&#10;AADcAAAADwAAAGRycy9kb3ducmV2LnhtbERPy4rCMBTdD/gP4QqzG1MFxalG8TGCG0HtILi7Nnfa&#10;js1NaaJWv94sBJeH8x5PG1OKK9WusKyg24lAEKdWF5wp+E1WX0MQziNrLC2Tgjs5mE5aH2OMtb3x&#10;jq57n4kQwi5GBbn3VSylS3My6Dq2Ig7cn60N+gDrTOoabyHclLIXRQNpsODQkGNFi5zS8/5iFGxP&#10;P8uUi9nhO3FzKjeD/ubxf1Tqs93MRiA8Nf4tfrnXWkF/GNaGM+EI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y8wgAAANwAAAAPAAAAAAAAAAAAAAAAAJgCAABkcnMvZG93&#10;bnJldi54bWxQSwUGAAAAAAQABAD1AAAAhwMAAAAA&#10;" path="m11,72r,-4l11,53,18,42,30,34,26,27,15,15,26,12r7,l37,8,44,r8,4l52,15r7,15l56,38r3,19l52,57r7,15l52,83r-8,7l30,102r-15,7l3,102,,83,3,72r8,xe" fillcolor="lime" strokeweight=".5pt">
                  <v:path arrowok="t" o:connecttype="custom" o:connectlocs="11,72;11,68;11,53;18,42;30,34;26,27;15,15;26,12;33,12;37,8;44,0;52,4;52,15;59,30;56,38;59,57;52,57;59,72;52,83;44,90;30,102;15,109;3,102;0,83;3,72;11,72" o:connectangles="0,0,0,0,0,0,0,0,0,0,0,0,0,0,0,0,0,0,0,0,0,0,0,0,0,0"/>
                </v:shape>
                <v:shape id="Freeform 108" o:spid="_x0000_s1828" style="position:absolute;left:2813;top:1299;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uR8YA&#10;AADcAAAADwAAAGRycy9kb3ducmV2LnhtbESPQWvCQBSE7wX/w/IEb3XTgKKpqxRB2ouCiaV6e2Rf&#10;k7S7b0N21bS/visIPQ4z8w2zWPXWiAt1vnGs4GmcgCAunW64UnAoNo8zED4gazSOScEPeVgtBw8L&#10;zLS78p4ueahEhLDPUEEdQptJ6cuaLPqxa4mj9+k6iyHKrpK6w2uEWyPTJJlKiw3HhRpbWtdUfudn&#10;qyA9puar+OgLezrnr5Pd9p3TX6PUaNi/PIMI1If/8L39phVMZn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uR8YAAADcAAAADwAAAAAAAAAAAAAAAACYAgAAZHJz&#10;L2Rvd25yZXYueG1sUEsFBgAAAAAEAAQA9QAAAIsDAAAAAA==&#10;" path="m,11l7,4,15,r3,7l15,11r,8l3,22,,19,3,7,,11xe" fillcolor="lime" strokeweight=".5pt">
                  <v:path arrowok="t" o:connecttype="custom" o:connectlocs="0,11;7,4;15,0;18,7;15,11;15,19;3,22;0,19;3,7;0,11" o:connectangles="0,0,0,0,0,0,0,0,0,0"/>
                </v:shape>
                <v:shape id="Freeform 109" o:spid="_x0000_s1829" style="position:absolute;left:2835;top:123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09sYA&#10;AADcAAAADwAAAGRycy9kb3ducmV2LnhtbESPwUoDMRCG74LvEEbwZrMqlbptWkQoKD3ZllJv0824&#10;u3QzCZu4m/r0zkHwOPzzf/PNYpVdpwbqY+vZwP2kAEVcedtybWC/W9/NQMWEbLHzTAYuFGG1vL5a&#10;YGn9yB80bFOtBMKxRANNSqHUOlYNOYwTH4gl+/K9wyRjX2vb4yhw1+mHonjSDluWCw0Gem2oOm+/&#10;nWjk4+NPu76cx9PhmIcwvG/C7NOY25v8MgeVKKf/5b/2mzUwfRZ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e09sYAAADcAAAADwAAAAAAAAAAAAAAAACYAgAAZHJz&#10;L2Rvd25yZXYueG1sUEsFBgAAAAAEAAQA9QAAAIsDAAAAAA==&#10;" path="m,15l8,r3,4l11,7,8,11,4,15,,15xe" fillcolor="lime" strokeweight=".5pt">
                  <v:path arrowok="t" o:connecttype="custom" o:connectlocs="0,15;8,0;11,4;11,7;8,11;4,15;0,15" o:connectangles="0,0,0,0,0,0,0"/>
                </v:shape>
                <v:shape id="Freeform 110" o:spid="_x0000_s1830" style="position:absolute;left:2779;top:1246;width:34;height:64;visibility:visible;mso-wrap-style:square;v-text-anchor:top" coordsize="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tsMMA&#10;AADcAAAADwAAAGRycy9kb3ducmV2LnhtbESPQYvCMBSE74L/ITzBi6ypwopbjaKC4EXE6u750Tzb&#10;avNSmtTWf79ZWPA4zMw3zHLdmVI8qXaFZQWTcQSCOLW64EzB9bL/mINwHlljaZkUvMjBetXvLTHW&#10;tuUzPROfiQBhF6OC3PsqltKlORl0Y1sRB+9ma4M+yDqTusY2wE0pp1E0kwYLDgs5VrTLKX0kjVGQ&#10;IjZtcjryTX5PR9t7dPpptlKp4aDbLEB46vw7/N8+aAWfXxP4Ox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ktsMMAAADcAAAADwAAAAAAAAAAAAAAAACYAgAAZHJzL2Rv&#10;d25yZXYueG1sUEsFBgAAAAAEAAQA9QAAAIgDAAAAAA==&#10;" path="m4,42l,38,7,34,4,27r,-8l,8,15,r,8l11,12r11,7l26,19r4,15l30,38r,7l34,53,22,64,19,57,15,49,7,45r4,-3l4,42xe" fillcolor="lime" strokeweight=".5pt">
                  <v:path arrowok="t" o:connecttype="custom" o:connectlocs="4,42;0,38;7,34;4,27;4,19;0,8;15,0;15,8;11,12;22,19;26,19;30,34;30,38;30,45;34,53;22,64;19,57;15,49;7,45;11,42;4,42" o:connectangles="0,0,0,0,0,0,0,0,0,0,0,0,0,0,0,0,0,0,0,0,0"/>
                </v:shape>
                <v:shape id="Freeform 111" o:spid="_x0000_s1831" style="position:absolute;left:2794;top:1348;width:93;height:104;visibility:visible;mso-wrap-style:square;v-text-anchor:top" coordsize="9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bZ8YA&#10;AADcAAAADwAAAGRycy9kb3ducmV2LnhtbESPT2vCQBTE74V+h+UJ3nTjv9ZGVymFak5CU8Xra/aZ&#10;xGbfht2tpt++Kwg9DjPzG2a57kwjLuR8bVnBaJiAIC6srrlUsP98H8xB+ICssbFMCn7Jw3r1+LDE&#10;VNsrf9AlD6WIEPYpKqhCaFMpfVGRQT+0LXH0TtYZDFG6UmqH1wg3jRwnyZM0WHNcqLClt4qK7/zH&#10;KPjqzttsl5XH3G0nh83z/Dg956xUv9e9LkAE6sJ/+N7OtILZyxh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0bZ8YAAADcAAAADwAAAAAAAAAAAAAAAACYAgAAZHJz&#10;L2Rvd25yZXYueG1sUEsFBgAAAAAEAAQA9QAAAIsDAAAAAA==&#10;" path="m15,48r4,-7l19,29,11,26r-4,l,7,4,,15,7r11,4l22,18r15,4l22,33,34,29,26,44r11,l52,56r8,11l75,74r18,8l93,89r-7,4l71,101r-7,3l60,104,56,93,49,89,37,86,30,74r-8,l22,78r-7,l19,74,11,71,7,67r4,-8l11,56,19,44r,-3l19,29,11,26r4,22xe" fillcolor="lime" strokeweight=".5pt">
                  <v:path arrowok="t" o:connecttype="custom" o:connectlocs="15,48;19,41;19,29;11,26;7,26;0,7;4,0;15,7;26,11;22,18;37,22;22,33;34,29;26,44;37,44;52,56;60,67;75,74;93,82;93,89;86,93;71,101;64,104;60,104;56,93;49,89;37,86;30,74;22,74;22,78;15,78;19,74;11,71;7,67;11,59;11,56;19,44;19,41;19,29;11,26;15,48" o:connectangles="0,0,0,0,0,0,0,0,0,0,0,0,0,0,0,0,0,0,0,0,0,0,0,0,0,0,0,0,0,0,0,0,0,0,0,0,0,0,0,0,0"/>
                </v:shape>
                <v:shape id="Freeform 112" o:spid="_x0000_s1832" style="position:absolute;left:2783;top:1400;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4MUA&#10;AADcAAAADwAAAGRycy9kb3ducmV2LnhtbESPW2sCMRSE3wv+h3CEvhTN2tbbahQpLRTfvPt42Bx3&#10;g5uTJUl1+++bQqGPw8x8w8yXra3FjXwwjhUM+hkI4sJpw6WC/e6jNwERIrLG2jEp+KYAy0XnYY65&#10;dnfe0G0bS5EgHHJUUMXY5FKGoiKLoe8a4uRdnLcYk/Sl1B7vCW5r+ZxlI2nRcFqosKG3iorr9ssq&#10;8KPdpF6/Hs80HpvDk8neV6dmr9Rjt13NQERq43/4r/2pFQynL/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3gxQAAANwAAAAPAAAAAAAAAAAAAAAAAJgCAABkcnMv&#10;ZG93bnJldi54bWxQSwUGAAAAAAQABAD1AAAAigMAAAAA&#10;" path="m3,19l,7,3,4,11,r4,4l11,19r-8,xe" fillcolor="lime" strokeweight=".5pt">
                  <v:path arrowok="t" o:connecttype="custom" o:connectlocs="3,19;0,7;3,4;11,0;15,4;11,19;3,19" o:connectangles="0,0,0,0,0,0,0"/>
                </v:shape>
                <v:shape id="Freeform 113" o:spid="_x0000_s1833" style="position:absolute;left:2753;top:1355;width:37;height:49;visibility:visible;mso-wrap-style:square;v-text-anchor:top" coordsize="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vccA&#10;AADcAAAADwAAAGRycy9kb3ducmV2LnhtbESPT2vCQBTE70K/w/KEXqRuLFra6Co20OJJ1P7B4yP7&#10;zKbNvk2y2xi/fVco9DjMzG+Yxaq3leio9aVjBZNxAoI4d7rkQsH728vdIwgfkDVWjknBhTysljeD&#10;BabanXlP3SEUIkLYp6jAhFCnUvrckEU/djVx9E6utRiibAupWzxHuK3kfZI8SIslxwWDNWWG8u/D&#10;j1XQvGbHZrSud93k89lsP776JjN7pW6H/XoOIlAf/sN/7Y1WMHuawvV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L3HAAAA3AAAAA8AAAAAAAAAAAAAAAAAmAIAAGRy&#10;cy9kb3ducmV2LnhtbFBLBQYAAAAABAAEAPUAAACMAwAAAAA=&#10;" path="m,22l15,11r3,4l26,r7,11l37,22,26,26r,15l18,45r-7,4l7,41,11,30r4,l,22xe" fillcolor="lime" strokeweight=".5pt">
                  <v:path arrowok="t" o:connecttype="custom" o:connectlocs="0,22;15,11;18,15;26,0;33,11;37,22;26,26;26,41;18,45;11,49;7,41;11,30;15,30;0,22" o:connectangles="0,0,0,0,0,0,0,0,0,0,0,0,0,0"/>
                </v:shape>
                <v:shape id="Freeform 114" o:spid="_x0000_s1834" style="position:absolute;left:2775;top:1261;width:38;height:68;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9R8YA&#10;AADcAAAADwAAAGRycy9kb3ducmV2LnhtbESPT2vCQBTE74V+h+UVehHdKBg0dSNVkIoX0WrPj+zL&#10;H5p9G7JrkvbTuwWhx2FmfsOs1oOpRUetqywrmE4iEMSZ1RUXCi6fu/EChPPIGmvLpOCHHKzT56cV&#10;Jtr2fKLu7AsRIOwSVFB63yRSuqwkg25iG+Lg5bY16INsC6lb7APc1HIWRbE0WHFYKLGhbUnZ9/lm&#10;FOxPv3nTj6Lr8YMXx69NF490fFDq9WV4fwPhafD/4Ud7rxXMl3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9R8YAAADcAAAADwAAAAAAAAAAAAAAAACYAgAAZHJz&#10;L2Rvd25yZXYueG1sUEsFBgAAAAAEAAQA9QAAAIsDAAAAAA==&#10;" path="m,30l15,27,11,23,8,12,11,4,23,,19,8r4,4l34,19r4,8l34,34r4,8l30,57r4,7l30,68,23,53,19,45r-8,l15,38,11,30,,30xe" fillcolor="lime" strokeweight=".5pt">
                  <v:path arrowok="t" o:connecttype="custom" o:connectlocs="0,30;15,27;11,23;8,12;11,4;23,0;19,8;23,12;34,19;38,27;34,34;38,42;30,57;34,64;30,68;23,53;19,45;11,45;15,38;11,30;0,30" o:connectangles="0,0,0,0,0,0,0,0,0,0,0,0,0,0,0,0,0,0,0,0,0"/>
                </v:shape>
                <v:shape id="Freeform 115" o:spid="_x0000_s1835" style="position:absolute;left:2745;top:1351;width:41;height:56;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3IcUA&#10;AADcAAAADwAAAGRycy9kb3ducmV2LnhtbESP0WrCQBRE3wv+w3IF3+pGpVJT1xBbLeZBQe0HXLK3&#10;SWj2bsiuSfr3XUHo4zAzZ5h1MphadNS6yrKC2TQCQZxbXXGh4Ou6f34F4TyyxtoyKfglB8lm9LTG&#10;WNuez9RdfCEChF2MCkrvm1hKl5dk0E1tQxy8b9sa9EG2hdQt9gFuajmPoqU0WHFYKLGh95Lyn8vN&#10;KJjzNjtkZvHR7dLryjSfx9MiOio1GQ/pGwhPg/8PP9oHreBltYT7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zchxQAAANwAAAAPAAAAAAAAAAAAAAAAAJgCAABkcnMv&#10;ZG93bnJldi54bWxQSwUGAAAAAAQABAD1AAAAigMAAAAA&#10;" path="m,26l23,15,34,26,30,r8,12l41,23r,11l30,41r,12l15,56,12,49,23,45,19,34,,26xe" fillcolor="lime" strokeweight=".5pt">
                  <v:path arrowok="t" o:connecttype="custom" o:connectlocs="0,26;23,15;34,26;30,0;38,12;41,23;41,34;30,41;30,53;15,56;12,49;23,45;19,34;0,26" o:connectangles="0,0,0,0,0,0,0,0,0,0,0,0,0,0"/>
                </v:shape>
                <v:shape id="Freeform 116" o:spid="_x0000_s1836" style="position:absolute;left:2663;top:1314;width:82;height:63;visibility:visible;mso-wrap-style:square;v-text-anchor:top" coordsize="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nQ8UA&#10;AADcAAAADwAAAGRycy9kb3ducmV2LnhtbESPT2sCMRTE7wW/Q3hCbzVri1pXo9RCwT/QovbQ42Pz&#10;3CzdvIRN6q7f3ghCj8PM/IaZLztbizM1oXKsYDjIQBAXTldcKvg+fjy9gggRWWPtmBRcKMBy0XuY&#10;Y65dy3s6H2IpEoRDjgpMjD6XMhSGLIaB88TJO7nGYkyyKaVusE1wW8vnLBtLixWnBYOe3g0Vv4c/&#10;q+CH6gl7s12tXsb73enza6Pbziv12O/eZiAidfE/fG+vtYLRdAK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mdDxQAAANwAAAAPAAAAAAAAAAAAAAAAAJgCAABkcnMv&#10;ZG93bnJldi54bWxQSwUGAAAAAAQABAD1AAAAigMAAAAA&#10;" path="m15,60l11,56,22,52r8,-7l26,37,19,26r-4,4l11,34,4,26,,19,11,11r8,4l22,19,15,,30,r4,11l37,19r8,l56,11,71,7r,12l67,41r8,l82,41,75,60r-8,3l56,63r-7,l41,52,15,60xe" fillcolor="lime" strokeweight=".5pt">
                  <v:path arrowok="t" o:connecttype="custom" o:connectlocs="15,60;11,56;22,52;30,45;26,37;19,26;15,30;11,34;4,26;0,19;11,11;19,15;22,19;15,0;30,0;34,11;37,19;45,19;56,11;71,7;71,19;67,41;75,41;82,41;75,60;67,63;56,63;49,63;41,52;15,60" o:connectangles="0,0,0,0,0,0,0,0,0,0,0,0,0,0,0,0,0,0,0,0,0,0,0,0,0,0,0,0,0,0"/>
                </v:shape>
                <v:shape id="Freeform 117" o:spid="_x0000_s1837" style="position:absolute;left:2584;top:1340;width:64;height:75;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r7MIA&#10;AADcAAAADwAAAGRycy9kb3ducmV2LnhtbERPTWvCQBC9F/wPywje6saCtkZXESFQL9omKngbsmMS&#10;zM6G7Griv3cPhR4f73u57k0tHtS6yrKCyTgCQZxbXXGh4Jgl718gnEfWWFsmBU9ysF4N3pYYa9vx&#10;Lz1SX4gQwi5GBaX3TSyly0sy6Ma2IQ7c1bYGfYBtIXWLXQg3tfyIopk0WHFoKLGhbUn5Lb0bBdkk&#10;4/3PYRqdd92pSpMi+WwutVKjYb9ZgPDU+3/xn/tbK5jOw9pw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qvswgAAANwAAAAPAAAAAAAAAAAAAAAAAJgCAABkcnMvZG93&#10;bnJldi54bWxQSwUGAAAAAAQABAD1AAAAhwMAAAAA&#10;" path="m45,49l30,67r-11,l8,75,,71,8,56,,49,19,23,34,19,34,8,49,,60,15r-7,8l64,30,45,49xe" fillcolor="lime" strokeweight=".5pt">
                  <v:path arrowok="t" o:connecttype="custom" o:connectlocs="45,49;30,67;19,67;8,75;0,71;8,56;0,49;19,23;34,19;34,8;49,0;60,15;53,23;64,30;45,49" o:connectangles="0,0,0,0,0,0,0,0,0,0,0,0,0,0,0"/>
                </v:shape>
                <v:shape id="Freeform 118" o:spid="_x0000_s1838" style="position:absolute;left:2640;top:1280;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jYMQA&#10;AADcAAAADwAAAGRycy9kb3ducmV2LnhtbESPQYvCMBSE78L+h/AWvGm6gmK7RhFREESWVi97ezTP&#10;trR56TZR6783woLHYWa+YRar3jTiRp2rLCv4GkcgiHOrKy4UnE+70RyE88gaG8uk4EEOVsuPwQIT&#10;be+c0i3zhQgQdgkqKL1vEyldXpJBN7YtcfAutjPog+wKqTu8B7hp5CSKZtJgxWGhxJY2JeV1djUK&#10;ME1/d3+b2SM7/ByRtvV22tSRUsPPfv0NwlPv3+H/9l4rmMY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9o2DEAAAA3AAAAA8AAAAAAAAAAAAAAAAAmAIAAGRycy9k&#10;b3ducmV2LnhtbFBLBQYAAAAABAAEAPUAAACJAwAAAAA=&#10;" path="m19,38l15,26,,30,,15r15,l30,4,49,r4,4l57,19,45,23r-3,7l34,30,30,26,19,30r,8xe" fillcolor="lime" strokeweight=".5pt">
                  <v:path arrowok="t" o:connecttype="custom" o:connectlocs="19,38;15,26;0,30;0,15;15,15;30,4;49,0;53,4;57,19;45,23;42,30;34,30;30,26;19,30;19,38" o:connectangles="0,0,0,0,0,0,0,0,0,0,0,0,0,0,0"/>
                </v:shape>
                <v:shape id="Freeform 119" o:spid="_x0000_s1839" style="position:absolute;left:2614;top:1392;width:94;height:120;visibility:visible;mso-wrap-style:square;v-text-anchor:top" coordsize="9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j1sEA&#10;AADcAAAADwAAAGRycy9kb3ducmV2LnhtbERPPW/CMBDdK/EfrENiK3YYEA0YBIiKji0gwXiKjzgi&#10;PofYJWl/PR4qdXx634tV72rxoDZUnjVkYwWCuPCm4lLD6fj+OgMRIrLB2jNp+KEAq+XgZYG58R1/&#10;0eMQS5FCOOSowcbY5FKGwpLDMPYNceKuvnUYE2xLaVrsUrir5USpqXRYcWqw2NDWUnE7fDsNm8u5&#10;e8vULjtO9uuLsr93+1ndtR4N+/UcRKQ+/ov/3B9Gw1Sl+el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Q49bBAAAA3AAAAA8AAAAAAAAAAAAAAAAAmAIAAGRycy9kb3du&#10;cmV2LnhtbFBLBQYAAAAABAAEAPUAAACGAwAAAAA=&#10;" path="m8,19r4,l19,8,49,r,19l64,19,56,34r12,4l75,27r,15l75,49,86,42,79,87r15,18l90,109,75,105r-7,l79,117r-11,3l56,117r8,-12l12,98,8,90,12,79,4,75,,60,23,75,38,72,19,53,4,53,,45,23,38r,-4l15,30,4,38,15,27,4,23r8,-4l23,12,8,19xe" fillcolor="lime" strokeweight=".5pt">
                  <v:path arrowok="t" o:connecttype="custom" o:connectlocs="8,19;12,19;19,8;49,0;49,19;64,19;56,34;68,38;75,27;75,42;75,49;86,42;79,87;94,105;90,109;75,105;68,105;79,117;68,120;56,117;64,105;12,98;8,90;12,79;4,75;0,60;23,75;38,72;19,53;4,53;0,45;23,38;23,34;15,30;4,38;15,27;4,23;12,19;23,12;8,19" o:connectangles="0,0,0,0,0,0,0,0,0,0,0,0,0,0,0,0,0,0,0,0,0,0,0,0,0,0,0,0,0,0,0,0,0,0,0,0,0,0,0,0"/>
                </v:shape>
                <v:shape id="Freeform 120" o:spid="_x0000_s1840" style="position:absolute;left:2719;top:1419;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Qx8UA&#10;AADcAAAADwAAAGRycy9kb3ducmV2LnhtbESPQWvCQBSE74X+h+UVvJS6iQex0TWUQtGDIIkVr6/Z&#10;Z7I0+zZkVxP/fbcgeBxm5htmlY+2FVfqvXGsIJ0mIIgrpw3XCr4PX28LED4ga2wdk4IbecjXz08r&#10;zLQbuKBrGWoRIewzVNCE0GVS+qohi37qOuLonV1vMUTZ11L3OES4beUsSebSouG40GBHnw1Vv+XF&#10;Kgi719PwborFT4RsinZ/25tjqdTkZfxYggg0hkf43t5qBfMk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JDHxQAAANwAAAAPAAAAAAAAAAAAAAAAAJgCAABkcnMv&#10;ZG93bnJldi54bWxQSwUGAAAAAAQABAD1AAAAigMAAAAA&#10;" path="m11,45r,11l26,52,30,41r,-11l34,18,45,11r-4,l38,3,30,,26,11r-3,7l8,18,8,3,,22,15,33r,12l15,52,11,45xe" fillcolor="lime" strokeweight=".5pt">
                  <v:path arrowok="t" o:connecttype="custom" o:connectlocs="11,45;11,56;26,52;30,41;30,30;34,18;45,11;41,11;38,3;30,0;26,11;23,18;8,18;8,3;0,22;15,33;15,45;15,52;11,45" o:connectangles="0,0,0,0,0,0,0,0,0,0,0,0,0,0,0,0,0,0,0"/>
                </v:shape>
                <v:shape id="Freeform 121" o:spid="_x0000_s1841" style="position:absolute;left:2760;top:1437;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Nq8QA&#10;AADcAAAADwAAAGRycy9kb3ducmV2LnhtbESPwWrDMBBE74X+g9hCLyWR6oMxbpTQFgy5pMRuPmCx&#10;NrYTa2UsOXb/vgoUehxm5g2z2S22FzcafedYw+tagSCunem40XD6LlYZCB+QDfaOScMPedhtHx82&#10;mBs3c0m3KjQiQtjnqKENYcil9HVLFv3aDcTRO7vRYohybKQZcY5w28tEqVRa7DgutDjQZ0v1tZqs&#10;BlOEYkrwI7scFE/JsfxKi9OL1s9Py/sbiEBL+A//tfdGQ6oSuJ+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TavEAAAA3AAAAA8AAAAAAAAAAAAAAAAAmAIAAGRycy9k&#10;b3ducmV2LnhtbFBLBQYAAAAABAAEAPUAAACJAwAAAAA=&#10;" path="m8,38l11,27r4,3l26,23r8,-8l38,12,34,8r,-4l30,4,23,,15,,11,4r,4l8,15r,8l4,27r,3l8,30r,8l,45,8,38xe" fillcolor="lime" strokeweight=".5pt">
                  <v:path arrowok="t" o:connecttype="custom" o:connectlocs="8,38;11,27;15,30;26,23;34,15;38,12;34,8;34,4;30,4;23,0;15,0;11,4;11,8;8,15;8,23;4,27;4,30;8,30;8,38;0,45;8,38" o:connectangles="0,0,0,0,0,0,0,0,0,0,0,0,0,0,0,0,0,0,0,0,0"/>
                </v:shape>
                <v:shape id="Freeform 122" o:spid="_x0000_s1842" style="position:absolute;left:2775;top:1467;width:124;height:266;visibility:visible;mso-wrap-style:square;v-text-anchor:top" coordsize="12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BI8UA&#10;AADcAAAADwAAAGRycy9kb3ducmV2LnhtbESPQWsCMRSE74L/IbxCb5qtylK2RimCIPViXVva22Pz&#10;uru4eQlJ1PXfN4LgcZiZb5j5sjedOJMPrWUFL+MMBHFldcu1gkO5Hr2CCBFZY2eZFFwpwHIxHMyx&#10;0PbCn3Tex1okCIcCFTQxukLKUDVkMIytI07en/UGY5K+ltrjJcFNJydZlkuDLaeFBh2tGqqO+5NR&#10;4Lc/v7Pcf8++9LXclR/uyFN3UOr5qX9/AxGpj4/wvb3RCvJsCr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MEjxQAAANwAAAAPAAAAAAAAAAAAAAAAAJgCAABkcnMv&#10;ZG93bnJldi54bWxQSwUGAAAAAAQABAD1AAAAigMAAAAA&#10;" path="m4,53l,42,4,34,8,30r7,-3l19,19,26,8,34,4,41,r4,4l53,8,41,15r-3,4l30,23r8,4l30,38r,4l26,56r,4l26,56r4,-7l41,30,53,27r3,3l64,12r4,3l71,23,68,34r-4,4l68,53r11,7l83,60r3,-7l101,60,98,71r-4,8l83,86r3,-3l98,94r,7l105,105r7,15l116,128r-4,3l101,135r4,11l109,154r-8,4l112,173r-7,11l112,195r4,4l124,210r-4,4l112,214r-7,3l98,225r3,-4l105,210r-7,-4l90,199r,-4l79,203r,14l83,236r3,11l83,251r-8,l68,244,56,232r8,27l56,266,49,247r,-15l41,236,34,225r,-19l30,199,19,195r,-7l26,176r12,8l49,176r11,-7l68,158r3,-12l68,131r-4,-3l60,128r8,-8l68,109,60,98r,-4l53,83,38,86,30,83,26,79,19,75r-8,l8,71,15,53r,-15l11,38,4,53xe" fillcolor="lime" strokeweight=".5pt">
                  <v:path arrowok="t" o:connecttype="custom" o:connectlocs="0,42;8,30;19,19;34,4;45,4;41,15;30,23;30,38;26,56;26,56;41,30;56,30;68,15;68,34;68,53;83,60;101,60;94,79;86,83;98,101;112,120;112,131;105,146;101,158;105,184;116,199;120,214;105,217;101,221;98,206;90,195;79,217;86,247;75,251;56,232;56,266;49,232;34,225;30,199;19,188;38,184;60,169;71,146;64,128;68,120;60,98;53,83;30,83;19,75;8,71;15,38;4,53" o:connectangles="0,0,0,0,0,0,0,0,0,0,0,0,0,0,0,0,0,0,0,0,0,0,0,0,0,0,0,0,0,0,0,0,0,0,0,0,0,0,0,0,0,0,0,0,0,0,0,0,0,0,0,0"/>
                </v:shape>
                <v:shape id="Freeform 123" o:spid="_x0000_s1843" style="position:absolute;left:2734;top:1606;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s18MA&#10;AADcAAAADwAAAGRycy9kb3ducmV2LnhtbESP3WoCMRSE7wu+QziCdzVRtv6sRhFB8LK1PsDp5ri7&#10;uDlZNlGzPr0pFHo5zMw3zHobbSPu1PnasYbJWIEgLpypudRw/j68L0D4gGywcUwaevKw3Qze1pgb&#10;9+Avup9CKRKEfY4aqhDaXEpfVGTRj11LnLyL6yyGJLtSmg4fCW4bOVVqJi3WnBYqbGlfUXE93awG&#10;Fef7c/Npfg7zuOyfWVZ/yF2v9WgYdysQgWL4D/+1j0bDTGXweyYd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s18MAAADcAAAADwAAAAAAAAAAAAAAAACYAgAAZHJzL2Rv&#10;d25yZXYueG1sUEsFBgAAAAAEAAQA9QAAAIgDAAAAAA==&#10;" path="m8,22r3,-7l15,7r,-3l23,r3,7l30,15r11,4l45,26r-4,8l37,30,34,26,23,30r-4,7l8,34r3,-8l11,22,,19,11,15,8,22xe" fillcolor="lime" strokeweight=".5pt">
                  <v:path arrowok="t" o:connecttype="custom" o:connectlocs="8,22;11,15;15,7;15,4;23,0;26,7;30,15;41,19;45,26;41,34;37,30;34,26;23,30;19,37;8,34;11,26;11,22;0,19;11,15;8,22" o:connectangles="0,0,0,0,0,0,0,0,0,0,0,0,0,0,0,0,0,0,0,0"/>
                </v:shape>
                <v:shape id="Freeform 124" o:spid="_x0000_s1844" style="position:absolute;left:2382;top:1355;width:461;height:517;visibility:visible;mso-wrap-style:square;v-text-anchor:top" coordsize="4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9MUA&#10;AADcAAAADwAAAGRycy9kb3ducmV2LnhtbESPT2vCQBTE74LfYXmCN92kaJDUVUTwH6XQag89PrKv&#10;STT7Ns1uNH77bkHwOMzMb5j5sjOVuFLjSssK4nEEgjizuuRcwddpM5qBcB5ZY2WZFNzJwXLR780x&#10;1fbGn3Q9+lwECLsUFRTe16mULivIoBvbmjh4P7Yx6INscqkbvAW4qeRLFCXSYMlhocCa1gVll2Nr&#10;FJzff7+TSdy2byY+6K2hD4p3K6WGg271CsJT55/hR3uvFSTRF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d/0xQAAANwAAAAPAAAAAAAAAAAAAAAAAJgCAABkcnMv&#10;ZG93bnJldi54bWxQSwUGAAAAAAQABAD1AAAAigMAAAAA&#10;" path="m86,26r8,l98,26r11,11l113,45r11,-4l131,37r4,l142,41r-11,4l128,49r,3l142,52r8,l161,52r8,l180,52r4,l180,60r4,11l191,67r8,l202,79r12,15l210,97r7,4l229,109r3,7l229,124r,7l236,135r-4,4l247,142r8,12l262,161r,-7l270,150r3,-4l270,142r11,l288,142r,12l296,161r,4l303,168r8,12l322,187r8,-4l337,187r-11,4l326,198r7,-3l345,187r7,-4l356,180r-4,-12l363,165,352,154r4,-4l352,139r4,-4l367,124r-4,-4l371,112r4,8l378,116r-3,4l378,127r-3,15l371,146r4,8l371,157r,8l367,172r4,4l371,180r,11l367,195r11,-12l389,180r,15l378,198r-7,23l382,225r11,-12l401,213r3,-11l408,191r4,l419,210r-7,11l408,228r-4,12l389,247r-11,-4l378,232r-15,15l348,240r,7l341,262r-11,11l326,281r-4,-4l315,281r-8,4l296,288r-8,4l285,296r-4,11l277,315r-7,11l288,322r-15,15l285,341r3,3l296,352r-4,4l296,363r7,11l315,382r3,4l318,401r-7,11l318,423r12,-4l322,434r15,-3l341,416r7,-8l360,408r7,-7l367,389r,-15l367,367r15,-15l382,348r-4,-7l386,329r11,-3l404,341r4,-8l416,348r7,4l423,367r-4,15l416,397r11,7l431,401r15,-8l457,389r-8,12l453,404r,8l446,427r3,7l446,446r3,11l449,464r8,8l446,483r15,7l457,509r-15,l427,509r-4,8l412,517,389,498r-22,4l315,513r-27,4l311,498r-15,l285,502r,-19l273,487r19,-15l270,457,64,326r-4,l60,318,49,292r4,-15l53,262r,-34l45,217r,-30l8,161,,135,64,r4,19l86,26xe" fillcolor="lime" strokeweight=".5pt">
                  <v:path arrowok="t" o:connecttype="custom" o:connectlocs="109,37;135,37;128,52;169,52;184,71;214,94;232,116;236,135;262,161;270,142;296,161;322,187;326,198;356,180;356,150;363,120;375,120;375,154;371,176;378,183;371,221;404,202;412,221;378,243;348,247;322,277;288,292;270,326;288,344;303,374;311,412;337,431;367,401;382,352;397,326;423,352;427,404;449,401;449,434;449,464;457,509;412,517;288,517;285,483;64,326;53,277;45,187;68,19" o:connectangles="0,0,0,0,0,0,0,0,0,0,0,0,0,0,0,0,0,0,0,0,0,0,0,0,0,0,0,0,0,0,0,0,0,0,0,0,0,0,0,0,0,0,0,0,0,0,0,0"/>
                </v:shape>
                <v:shape id="Freeform 125" o:spid="_x0000_s1845" style="position:absolute;left:2229;top:1509;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7rcQA&#10;AADcAAAADwAAAGRycy9kb3ducmV2LnhtbESPQYvCMBSE74L/ITxhL7Kmu0KRrlGkIHgRsRbPj+bZ&#10;FpuX2mRr9debhQWPw8x8wyzXg2lET52rLSv4mkUgiAuray4V5Kft5wKE88gaG8uk4EEO1qvxaImJ&#10;tnc+Up/5UgQIuwQVVN63iZSuqMigm9mWOHgX2xn0QXal1B3eA9w08juKYmmw5rBQYUtpRcU1+zUK&#10;dJrW10U/fR42+3M23+Wo99ubUh+TYfMDwtPg3+H/9k4riKMY/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e63EAAAA3AAAAA8AAAAAAAAAAAAAAAAAmAIAAGRycy9k&#10;b3ducmV2LnhtbFBLBQYAAAAABAAEAPUAAACJAwAAAAA=&#10;" path="m7,7l,11r11,3l22,7,19,,7,7xe" fillcolor="lime" strokeweight=".5pt">
                  <v:path arrowok="t" o:connecttype="custom" o:connectlocs="7,7;0,11;11,14;22,7;19,0;7,7" o:connectangles="0,0,0,0,0,0"/>
                </v:shape>
                <v:line id="Line 126" o:spid="_x0000_s1846" style="position:absolute;visibility:visible;mso-wrap-style:square" from="2435,1849" to="2510,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1mcYAAADcAAAADwAAAGRycy9kb3ducmV2LnhtbESPT2vCQBTE7wW/w/IKvdVNS7ASXaVa&#10;BKEHifbi7ZF9JrHZt2F3mz9++q5Q6HGYmd8wy/VgGtGR87VlBS/TBARxYXXNpYKv0+55DsIHZI2N&#10;ZVIwkof1avKwxEzbnnPqjqEUEcI+QwVVCG0mpS8qMuintiWO3sU6gyFKV0rtsI9w08jXJJlJgzXH&#10;hQpb2lZUfB9/jIL5qfUf4/a8swd3veWfaU4pbpR6ehzeFyACDeE//NfeawWz5A3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dZnGAAAA3AAAAA8AAAAAAAAA&#10;AAAAAAAAoQIAAGRycy9kb3ducmV2LnhtbFBLBQYAAAAABAAEAPkAAACUAwAAAAA=&#10;" strokeweight=".5pt"/>
                <v:shape id="Freeform 127" o:spid="_x0000_s1847" style="position:absolute;left:2259;top:1303;width:191;height:254;visibility:visible;mso-wrap-style:square;v-text-anchor:top" coordsize="19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m7MAA&#10;AADcAAAADwAAAGRycy9kb3ducmV2LnhtbERPS2rDMBDdF3IHMYHsGimGmOJGCaWQUG8MdXOAqTW1&#10;Ta2RkRTbvX20CHT5eP/DabGDmMiH3rGG3VaBIG6c6bnVcP06P7+ACBHZ4OCYNPxRgNNx9XTAwriZ&#10;P2mqYytSCIcCNXQxjoWUoenIYti6kThxP85bjAn6VhqPcwq3g8yUyqXFnlNDhyO9d9T81jerwWSX&#10;W1Veeh+yeqmC+i6vZl9qvVkvb68gIi3xX/xwfxgNuUpr05l0BOTx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vm7MAAAADcAAAADwAAAAAAAAAAAAAAAACYAgAAZHJzL2Rvd25y&#10;ZXYueG1sUEsFBgAAAAAEAAQA9QAAAIUDAAAAAA==&#10;" path="m176,250r,-3l149,206r-15,3l131,202r-4,-19l191,52,172,37,161,33r7,-11l161,18,146,3,134,r-7,l116,11r-8,l101,18r-19,l75,18,63,30r4,7l63,41r4,11l75,56r,15l67,71,60,67,52,56,41,63,22,56r8,15l41,67r-4,7l33,82r4,l52,89r8,4l56,108,11,127r4,7l26,157r,15l48,183r-3,8l33,194r-15,8l,213r,4l7,220r19,-7l33,213,56,194r11,-7l82,179r15,-3l108,183r-18,8l86,194r-8,12l97,198r4,-4l120,198r7,22l142,220r7,12l153,250r8,l168,254r8,-4xe" fillcolor="lime" strokeweight=".5pt">
                  <v:path arrowok="t" o:connecttype="custom" o:connectlocs="176,247;134,209;127,183;172,37;168,22;146,3;127,0;108,11;82,18;63,30;63,41;75,56;67,71;52,56;22,56;41,67;33,82;52,89;56,108;15,134;26,172;45,191;18,202;0,217;26,213;56,194;82,179;108,183;86,194;97,198;120,198;142,220;153,250;168,254" o:connectangles="0,0,0,0,0,0,0,0,0,0,0,0,0,0,0,0,0,0,0,0,0,0,0,0,0,0,0,0,0,0,0,0,0,0"/>
                </v:shape>
              </v:group>
              <v:shape id="Freeform 128" o:spid="_x0000_s1848" style="position:absolute;left:1008;top:3710;width:2373;height:1102;visibility:visible;mso-wrap-style:square;v-text-anchor:top" coordsize="304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4MQA&#10;AADcAAAADwAAAGRycy9kb3ducmV2LnhtbESPT2sCMRTE74V+h/AKvdVsC7p2NUopFTwIxT94ft08&#10;d0M3LyGJ6/bbm4LgcZiZ3zDz5WA70VOIxrGC11EBgrh22nCj4LBfvUxBxISssXNMCv4ownLx+DDH&#10;SrsLb6nfpUZkCMcKFbQp+UrKWLdkMY6cJ87eyQWLKcvQSB3wkuG2k29FMZEWDeeFFj19tlT/7s5W&#10;wXA0X9vg9+NybTffpi9/rB+XSj0/DR8zEImGdA/f2mutYFK8w/+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6ODEAAAA3AAAAA8AAAAAAAAAAAAAAAAAmAIAAGRycy9k&#10;b3ducmV2LnhtbFBLBQYAAAAABAAEAPUAAACJAwAAAAA=&#10;" path="m1535,229r143,l1906,219r229,-29l2364,162r229,-48l2821,57,3041,r-58,124l2907,248r-57,114l2783,467r-76,95l2621,658r-95,95l2431,829r-105,76l2211,972r-114,48l1983,1067r-124,39l1735,1125r-124,9l1516,1144r9,l1430,1134r-124,-9l1182,1106r-124,-39l944,1020,830,972,715,905,610,829,515,753,420,658,334,562,258,467,191,353,124,238,,,220,57r228,57l677,162r229,28l1135,219r238,10l1506,229r29,xe" fillcolor="red" strokeweight="0">
                <v:path arrowok="t" o:connecttype="custom" o:connectlocs="1198,221;1309,221;1487,211;1666,183;1845,156;2023,110;2201,55;2373,0;2328,119;2268,239;2224,349;2172,450;2112,541;2045,634;1971,725;1897,799;1815,872;1725,936;1636,983;1547,1028;1451,1065;1354,1084;1257,1092;1183,1102;1190,1102;1116,1092;1019,1084;922,1065;826,1028;737,983;648,936;558,872;476,799;402,725;328,634;261,541;201,450;149,340;97,229;0,0;172,55;350,110;528,156;707,183;886,211;1071,221;1175,221;1198,221" o:connectangles="0,0,0,0,0,0,0,0,0,0,0,0,0,0,0,0,0,0,0,0,0,0,0,0,0,0,0,0,0,0,0,0,0,0,0,0,0,0,0,0,0,0,0,0,0,0,0,0"/>
              </v:shape>
              <v:shape id="Freeform 129" o:spid="_x0000_s1849" style="position:absolute;left:659;top:3678;width:3095;height:1458;visibility:visible;mso-wrap-style:square;v-text-anchor:top" coordsize="382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aSMEA&#10;AADcAAAADwAAAGRycy9kb3ducmV2LnhtbERPy4rCMBTdD/gP4QqzGTStSJVqFBWE2chMfa0vzbWt&#10;NjeliVr/frIYcHk47/myM7V4UOsqywriYQSCOLe64kLB8bAdTEE4j6yxtkwKXuRgueh9zDHV9skZ&#10;Pfa+ECGEXYoKSu+bVEqXl2TQDW1DHLiLbQ36ANtC6hafIdzUchRFiTRYcWgosaFNSfltfzcKxr8/&#10;5/h0ySYJXXG8y76m63vslPrsd6sZCE+df4v/3d9aQRKH+eFMO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GGkjBAAAA3AAAAA8AAAAAAAAAAAAAAAAAmAIAAGRycy9kb3du&#10;cmV2LnhtbFBLBQYAAAAABAAEAPUAAACGAwAAAAA=&#10;" path="m2001,1353r124,-19l2249,1315r124,-38l2487,1229r114,-47l2716,1115r95,-67l2916,963r95,-86l3088,781r66,-85l3202,619r38,-76l3278,457r95,-286l3393,162r-96,476l3250,886r-58,305l3097,1697r10,19l3116,1725r19,10l3145,1744r9,10l3173,1754r10,9l3192,1763,3431,210r124,1668l3564,1963r10,10l3583,1992r10,19l3612,2021r19,9l3650,2030r171,l3431,r-58,124l3297,248r-57,114l3173,467r-76,95l3011,658r-95,95l2821,829r-105,76l2601,972r-114,48l2373,1067r-124,39l2125,1125r-124,9l1906,1144r-86,-10l1696,1125r-124,-19l1448,1067r-114,-47l1220,972,1105,905,1000,829,905,753,810,658,724,562,648,467,581,353,514,238,390,,,2030r171,l190,2030r10,l209,2021r19,-10l238,1992r9,-19l257,1963r,-85l295,1458r38,-419l362,619,390,210,514,982r57,390l629,1763r9,l648,1754r9,l676,1744r10,-9l705,1716r19,-19l629,1191,571,886,524,638,428,162r20,9l562,476r29,67l638,629r48,76l733,772r77,105l905,963r95,76l1105,1115r115,67l1334,1229r114,48l1572,1315r124,19l1820,1353r86,l2001,1353xe" fillcolor="yellow" strokeweight="0">
                <v:path arrowok="t" o:connecttype="custom" o:connectlocs="1721,958;1922,917;2107,849;2277,753;2439,630;2555,500;2624,390;2732,123;2671,458;2586,855;2517,1232;2539,1246;2555,1260;2578,1266;2779,151;2887,1410;2902,1431;2926,1452;2956,1458;2779,0;2671,178;2570,335;2439,473;2285,595;2107,698;1922,766;1721,808;1544,822;1374,808;1173,766;988,698;810,595;656,473;525,335;416,171;0,1458;154,1458;169,1452;193,1431;208,1410;239,1047;293,445;416,705;509,1266;525,1260;548,1253;571,1232;509,855;424,458;363,123;479,390;556,506;656,630;810,746;988,849;1173,917;1374,958;1544,972" o:connectangles="0,0,0,0,0,0,0,0,0,0,0,0,0,0,0,0,0,0,0,0,0,0,0,0,0,0,0,0,0,0,0,0,0,0,0,0,0,0,0,0,0,0,0,0,0,0,0,0,0,0,0,0,0,0,0,0,0,0"/>
              </v:shape>
              <v:shape id="Freeform 130" o:spid="_x0000_s1850" style="position:absolute;left:3439;top:3836;width:100;height:1199;visibility:visible;mso-wrap-style:square;v-text-anchor:top" coordsize="12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og8MA&#10;AADcAAAADwAAAGRycy9kb3ducmV2LnhtbESPwWrDMBBE74X+g9hCb7XsQI1xrITQEmguhSSFXhdr&#10;IzuxVkZSE/vvq0Chx2Fm3jDNerKDuJIPvWMFRZaDIG6d7tko+DpuXyoQISJrHByTgpkCrFePDw3W&#10;2t14T9dDNCJBONSooItxrKUMbUcWQ+ZG4uSdnLcYk/RGao+3BLeDXOR5KS32nBY6HOmto/Zy+LEK&#10;Tt/WnOlYSV9+0jTL3Wtu3ndKPT9NmyWISFP8D/+1P7SCsijgfi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og8MAAADcAAAADwAAAAAAAAAAAAAAAACYAgAAZHJzL2Rv&#10;d25yZXYueG1sUEsFBgAAAAAEAAQA9QAAAIgDAAAAAA==&#10;" path="m9,1610r,-409l9,800,,,124,1668r-10,-10l85,1639,47,1620,9,1610xe" fillcolor="red" strokeweight="0">
                <v:path arrowok="t" o:connecttype="custom" o:connectlocs="7,1157;7,863;7,575;0,0;100,1199;92,1192;69,1178;38,1164;7,1157" o:connectangles="0,0,0,0,0,0,0,0,0"/>
              </v:shape>
              <v:shape id="Freeform 131" o:spid="_x0000_s1851" style="position:absolute;left:867;top:3836;width:107;height:1199;visibility:visible;mso-wrap-style:square;v-text-anchor:top" coordsize="13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0ZcMA&#10;AADcAAAADwAAAGRycy9kb3ducmV2LnhtbESPQWsCMRSE7wX/Q3iCt5p1QSmrUUQUROihttTrY/N2&#10;s7h5WZKoq7++KQgeh5n5hlmsetuKK/nQOFYwGWcgiEunG64V/Hzv3j9AhIissXVMCu4UYLUcvC2w&#10;0O7GX3Q9xlokCIcCFZgYu0LKUBqyGMauI05e5bzFmKSvpfZ4S3DbyjzLZtJiw2nBYEcbQ+X5eLEK&#10;4mHt+cLbxlSP6W+Vn6Z7/uyUGg379RxEpD6+ws/2XiuYTXL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A0ZcMAAADcAAAADwAAAAAAAAAAAAAAAACYAgAAZHJzL2Rv&#10;d25yZXYueG1sUEsFBgAAAAAEAAQA9QAAAIgDAAAAAA==&#10;" path="m124,1610r,-409l133,800,133,,105,409,76,829,38,1248,,1668r19,-10l48,1639r38,-19l124,1610xe" fillcolor="red" strokeweight="0">
                <v:path arrowok="t" o:connecttype="custom" o:connectlocs="100,1157;100,863;107,575;107,0;84,294;61,596;31,897;0,1199;15,1192;39,1178;69,1164;100,1157" o:connectangles="0,0,0,0,0,0,0,0,0,0,0,0"/>
              </v:shape>
              <v:shape id="Freeform 132" o:spid="_x0000_s1852" style="position:absolute;left:967;top:3836;width:224;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QDMYA&#10;AADcAAAADwAAAGRycy9kb3ducmV2LnhtbESPT2vCQBTE7wW/w/KE3urGlmqNrlIEob34r6WQ2zP7&#10;zAazb0N2m6Tf3i0IHoeZ+Q2zWPW2Ei01vnSsYDxKQBDnTpdcKPj+2jy9gfABWWPlmBT8kYfVcvCw&#10;wFS7jg/UHkMhIoR9igpMCHUqpc8NWfQjVxNH7+waiyHKppC6wS7CbSWfk2QiLZYcFwzWtDaUX46/&#10;VkEnf/YmS86zbLrb79pt1n+eXg9KPQ779zmIQH24h2/tD61gMn6B/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iQDMYAAADcAAAADwAAAAAAAAAAAAAAAACYAgAAZHJz&#10;L2Rvd25yZXYueG1sUEsFBgAAAAAEAAQA9QAAAIsDAAAAAA==&#10;" path="m276,1706l248,1553,190,1162,133,772,9,r,800l,1201r,409l,1696r9,29l28,1744r19,19l76,1772r29,10l124,1782r28,l181,1782r29,-19l229,1753r28,-19l276,1715r,-9xe" fillcolor="green" strokeweight="0">
                <v:path arrowok="t" o:connecttype="custom" o:connectlocs="224,1226;201,1116;154,835;108,555;7,0;7,575;0,863;0,1157;0,1219;7,1240;23,1254;38,1267;62,1274;85,1281;101,1281;123,1281;147,1281;170,1267;186,1260;209,1246;224,1233;224,1226" o:connectangles="0,0,0,0,0,0,0,0,0,0,0,0,0,0,0,0,0,0,0,0,0,0"/>
              </v:shape>
              <v:shape id="Freeform 133" o:spid="_x0000_s1853" style="position:absolute;left:3222;top:3836;width:225;height:1281;visibility:visible;mso-wrap-style:square;v-text-anchor:top" coordsize="276,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IeMYA&#10;AADcAAAADwAAAGRycy9kb3ducmV2LnhtbESPT2vCQBTE7wW/w/KE3urG0mqNrlIEob34r6WQ2zP7&#10;zAazb0N2m6Tf3i0IHoeZ+Q2zWPW2Ei01vnSsYDxKQBDnTpdcKPj+2jy9gfABWWPlmBT8kYfVcvCw&#10;wFS7jg/UHkMhIoR9igpMCHUqpc8NWfQjVxNH7+waiyHKppC6wS7CbSWfk2QiLZYcFwzWtDaUX46/&#10;VkEnf/YmS86zbLrb79pt1n+eXg9KPQ779zmIQH24h2/tD61gMn6B/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EIeMYAAADcAAAADwAAAAAAAAAAAAAAAACYAgAAZHJz&#10;L2Rvd25yZXYueG1sUEsFBgAAAAAEAAQA9QAAAIsDAAAAAA==&#10;" path="m,1706l28,1553,267,r9,800l276,1201r,409l276,1696r-9,29l248,1744r-19,19l200,1772r-29,10l152,1782r-28,l95,1782,66,1763,47,1753,19,1734,9,1725,,1706xe" fillcolor="green" strokeweight="0">
                <v:path arrowok="t" o:connecttype="custom" o:connectlocs="0,1226;23,1116;218,0;225,575;225,863;225,1157;225,1219;218,1240;202,1254;187,1267;163,1274;139,1281;124,1281;101,1281;77,1281;54,1267;38,1260;15,1246;7,1240;0,1226" o:connectangles="0,0,0,0,0,0,0,0,0,0,0,0,0,0,0,0,0,0,0,0"/>
              </v:shape>
              <v:shape id="Freeform 134" o:spid="_x0000_s1854" style="position:absolute;left:1087;top:4091;width:2170;height:897;visibility:visible;mso-wrap-style:square;v-text-anchor:top" coordsize="267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xIMQA&#10;AADcAAAADwAAAGRycy9kb3ducmV2LnhtbESPQYvCMBSE74L/ITxhb5ooKFKNooKwuBdtPXh82zzb&#10;ss1LaWLt/nuzsOBxmJlvmPW2t7XoqPWVYw3TiQJBnDtTcaHhmh3HSxA+IBusHZOGX/Kw3QwHa0yM&#10;e/KFujQUIkLYJ6ihDKFJpPR5SRb9xDXE0bu71mKIsi2kafEZ4baWM6UW0mLFcaHEhg4l5T/pw2o4&#10;ZOfZSe3Vbq/S23e9/Orm+emu9ceo361ABOrDO/zf/jQaFtM5/J2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MSDEAAAA3AAAAA8AAAAAAAAAAAAAAAAAmAIAAGRycy9k&#10;b3ducmV2LnhtbFBLBQYAAAAABAAEAPUAAACJAwAAAAA=&#10;" path="m1335,858r66,l1525,849r124,-29l1773,791r124,-47l2011,687r105,-58l2221,553r105,-86l2412,382r85,-96l2574,181,2640,77,2679,r-58,305l2593,363r-76,104l2431,563r-96,85l2240,734r-105,67l2021,868r-114,57l1792,963r-124,38l1544,1020r-123,19l1335,1039r9,l1258,1039r-123,-19l1011,1001,887,963,772,925,658,868,544,801,439,734,344,648,248,563,162,467,86,363,58,305,,,29,77r76,104l182,286r85,96l353,467r105,86l563,629r105,58l782,744r124,47l1020,820r134,29l1278,858r57,xe" fillcolor="green" strokeweight="0">
                <v:path arrowok="t" o:connecttype="custom" o:connectlocs="1081,741;1135,741;1235,733;1336,708;1436,683;1537,642;1629,593;1714,543;1799,477;1884,403;1954,330;2023,247;2085,156;2138,66;2170,0;2123,263;2100,313;2039,403;1969,486;1891,559;1814,634;1729,692;1637,749;1545,799;1452,831;1351,864;1251,881;1151,897;1081,897;1089,897;1019,897;919,881;819,864;718,831;625,799;533,749;441,692;356,634;279,559;201,486;131,403;70,313;47,263;0,0;23,66;85,156;147,247;216,330;286,403;371,477;456,543;541,593;633,642;734,683;826,708;935,733;1035,741;1081,741" o:connectangles="0,0,0,0,0,0,0,0,0,0,0,0,0,0,0,0,0,0,0,0,0,0,0,0,0,0,0,0,0,0,0,0,0,0,0,0,0,0,0,0,0,0,0,0,0,0,0,0,0,0,0,0,0,0,0,0,0,0"/>
              </v:shape>
              <v:shape id="Freeform 135" o:spid="_x0000_s1855" style="position:absolute;left:1084;top:4057;width:2245;height:7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TKsUA&#10;AADcAAAADwAAAGRycy9kb3ducmV2LnhtbESPQWvCQBSE74L/YXmFXkrdWCS00VWkVfBioerB3B7Z&#10;ZzY0+zZk1xj/vSsIHoeZ+YaZLXpbi45aXzlWMB4lIIgLpysuFRz26/dPED4ga6wdk4IreVjMh4MZ&#10;Ztpd+I+6XShFhLDPUIEJocmk9IUhi37kGuLonVxrMUTZllK3eIlwW8uPJEmlxYrjgsGGvg0V/7uz&#10;VZAfpcu/tm/b1W/OlWm6Sfdz2ij1+tIvpyAC9eEZfrQ3WkE6Tu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dMqxQAAANwAAAAPAAAAAAAAAAAAAAAAAJgCAABkcnMv&#10;ZG93bnJldi54bWxQSwUGAAAAAAQABAD1AAAAigM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green" stroked="f" strokeweight="0">
                <v:path arrowok="t" o:connecttype="custom" o:connectlocs="1172,795;1273,789;1373,768;1473,747;1574,713;1666,672;1751,630;1836,576;1921,514;1991,453;2060,384;2122,308;2175,234;2207,178;2245,0;2207,75;2145,151;2091,234;2013,302;1945,370;1867,432;1782,480;1690,528;1597,569;1497,597;1404,624;1303,638;1196,651;1119,651;1126,651;1049,651;942,638;841,624;741,597;648,569;555,528;463,480;378,432;300,370;232,302;162,234;100,151;38,75;7,14;0,0;38,178;62,234;123,308;185,384;254,453;324,514;409,576;494,630;579,672;671,713;772,747;864,768;972,789;1073,795;1119,795;1172,795" o:connectangles="0,0,0,0,0,0,0,0,0,0,0,0,0,0,0,0,0,0,0,0,0,0,0,0,0,0,0,0,0,0,0,0,0,0,0,0,0,0,0,0,0,0,0,0,0,0,0,0,0,0,0,0,0,0,0,0,0,0,0,0,0"/>
              </v:shape>
              <v:shape id="Freeform 136" o:spid="_x0000_s1856" style="position:absolute;left:1018;top:3851;width:2363;height:895;visibility:visible;mso-wrap-style:square;v-text-anchor:top" coordsize="2773,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AE8UA&#10;AADcAAAADwAAAGRycy9kb3ducmV2LnhtbESPzWoCMRSF94W+Q7gFd5qxC5WpUbRQceNCK22Xl8l1&#10;Mji5mUnSmdGnbwqFLg/n5+Ms14OtRUc+VI4VTCcZCOLC6YpLBef3t/ECRIjIGmvHpOBGAdarx4cl&#10;5tr1fKTuFEuRRjjkqMDE2ORShsKQxTBxDXHyLs5bjEn6UmqPfRq3tXzOspm0WHEiGGzo1VBxPX3b&#10;xJ0f2rav/K69y0Pz0X2Zz9tuq9Toadi8gIg0xP/wX3uvFcym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ATxQAAANwAAAAPAAAAAAAAAAAAAAAAAJgCAABkcnMv&#10;ZG93bnJldi54bWxQSwUGAAAAAAQABAD1AAAAigMAAAAA&#10;" path="m1448,1106r124,-9l1696,1068r124,-29l1944,992r114,-57l2163,877r105,-76l2373,715r86,-85l2544,534r77,-105l2687,325r39,-77l2773,r-47,105l2649,210r-66,115l2487,420r-85,95l2306,601r-105,67l2087,734r-114,58l1849,830r-115,38l1610,887r-133,19l1382,906r9,l1296,906,1163,887,1039,868,915,830,800,792,686,734,572,668,467,601,371,515,286,420,200,325,124,210,47,105,9,20,,,47,248r29,77l152,429r77,105l314,630r86,85l505,801r105,76l715,935r114,57l953,1039r114,29l1201,1097r124,9l1382,1106r66,xe" fillcolor="yellow" stroked="f" strokeweight="0">
                <v:path arrowok="t" o:connecttype="custom" o:connectlocs="1234,895;1340,888;1445,864;1551,841;1657,803;1754,757;1843,710;1933,648;2022,579;2095,510;2168,432;2233,347;2290,263;2323,201;2363,0;2323,85;2257,170;2201,263;2119,340;2047,417;1965,486;1876,541;1778,594;1681,641;1576,672;1478,702;1372,718;1259,733;1178,733;1185,733;1104,733;991,718;885,702;780,672;682,641;585,594;487,541;398,486;316,417;244,340;170,263;106,170;40,85;8,16;0,0;40,201;65,263;130,347;195,432;268,510;341,579;430,648;520,710;609,757;706,803;812,841;909,864;1023,888;1129,895;1178,895;1234,895" o:connectangles="0,0,0,0,0,0,0,0,0,0,0,0,0,0,0,0,0,0,0,0,0,0,0,0,0,0,0,0,0,0,0,0,0,0,0,0,0,0,0,0,0,0,0,0,0,0,0,0,0,0,0,0,0,0,0,0,0,0,0,0,0"/>
              </v:shape>
              <v:shape id="Freeform 137" o:spid="_x0000_s1857" style="position:absolute;left:800;top:3499;width:480;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1dsMA&#10;AADcAAAADwAAAGRycy9kb3ducmV2LnhtbERPz2vCMBS+C/4P4Qm7iKaOTVw1ihSEMfFglY3dHs2z&#10;LTYvNcm0/vfmMPD48f1erDrTiCs5X1tWMBknIIgLq2suFRwPm9EMhA/IGhvLpOBOHlbLfm+BqbY3&#10;3tM1D6WIIexTVFCF0KZS+qIig35sW+LInawzGCJ0pdQObzHcNPI1SabSYM2xocKWsoqKc/5nFOSH&#10;97ef3bDxvx/n7PJtsy+33aBSL4NuPQcRqAtP8b/7UyuYTuLa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1dsMAAADcAAAADwAAAAAAAAAAAAAAAACYAgAAZHJzL2Rv&#10;d25yZXYueG1sUEsFBgAAAAAEAAQA9QAAAIgDAAAAAA==&#10;" path="m251,231l329,r77,231l654,231,452,373r77,233l329,463,125,606,202,373,,231r251,xe" strokeweight="0">
                <v:path arrowok="t" o:connecttype="custom" o:connectlocs="184,170;241,0;298,170;480,170;332,274;388,445;241,340;92,445;148,274;0,170;184,170" o:connectangles="0,0,0,0,0,0,0,0,0,0,0"/>
              </v:shape>
              <v:shape id="Freeform 138" o:spid="_x0000_s1858" style="position:absolute;left:3133;top:3499;width:481;height:445;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Q7cYA&#10;AADcAAAADwAAAGRycy9kb3ducmV2LnhtbESPQWvCQBSE7wX/w/IEL6VuLFZq6ioSEMTSg1GU3h7Z&#10;ZxLMvk13V43/vlsoeBxm5htmtuhMI67kfG1ZwWiYgCAurK65VLDfrV7eQfiArLGxTAru5GEx7z3N&#10;MNX2xlu65qEUEcI+RQVVCG0qpS8qMuiHtiWO3sk6gyFKV0rt8BbhppGvSTKRBmuOCxW2lFVUnPOL&#10;UZDv3sbHr+fGf0/P2c/BZhv3uUKlBv1u+QEiUBce4f/2WiuYjK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3Q7cYAAADcAAAADwAAAAAAAAAAAAAAAACYAgAAZHJz&#10;L2Rvd25yZXYueG1sUEsFBgAAAAAEAAQA9QAAAIsDAAAAAA==&#10;" path="m251,231l329,r77,231l654,231,452,373r77,233l329,463,125,606,202,373,,231r251,xe" strokeweight="0">
                <v:path arrowok="t" o:connecttype="custom" o:connectlocs="185,170;242,0;299,170;481,170;332,274;389,445;242,340;92,445;149,274;0,170;185,170" o:connectangles="0,0,0,0,0,0,0,0,0,0,0"/>
              </v:shape>
              <v:shape id="Freeform 139" o:spid="_x0000_s1859" style="position:absolute;left:1996;top:3921;width:480;height:446;visibility:visible;mso-wrap-style:square;v-text-anchor:top" coordsize="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zzcMA&#10;AADcAAAADwAAAGRycy9kb3ducmV2LnhtbERPz2vCMBS+D/wfwhO8DE2VTbQaRQqCbOywOhRvj+bZ&#10;FpuXmkTt/vvlMPD48f1erjvTiDs5X1tWMB4lIIgLq2suFfzst8MZCB+QNTaWScEveVivei9LTLV9&#10;8Dfd81CKGMI+RQVVCG0qpS8qMuhHtiWO3Nk6gyFCV0rt8BHDTSMnSTKVBmuODRW2lFVUXPKbUZDv&#10;39+OX6+NP80v2fVgsw/3uUWlBv1uswARqAtP8b97pxVMJ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uzzcMAAADcAAAADwAAAAAAAAAAAAAAAACYAgAAZHJzL2Rv&#10;d25yZXYueG1sUEsFBgAAAAAEAAQA9QAAAIgDAAAAAA==&#10;" path="m251,231l329,r77,231l654,231,452,373r77,233l329,463,125,606,202,373,,231r251,xe" strokeweight="0">
                <v:path arrowok="t" o:connecttype="custom" o:connectlocs="184,170;241,0;298,170;480,170;332,275;388,446;241,341;92,446;148,275;0,170;184,170" o:connectangles="0,0,0,0,0,0,0,0,0,0,0"/>
              </v:shape>
              <v:shapetype id="_x0000_t202" coordsize="21600,21600" o:spt="202" path="m,l,21600r21600,l21600,xe">
                <v:stroke joinstyle="miter"/>
                <v:path gradientshapeok="t" o:connecttype="rect"/>
              </v:shapetype>
              <v:shape id="WordArt 140" o:spid="_x0000_s1860" type="#_x0000_t202" style="position:absolute;left:1151;top:3264;width:211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o:lock v:ext="edit" shapetype="t"/>
                <v:textbox>
                  <w:txbxContent>
                    <w:p w:rsidR="00DA47C3" w:rsidRDefault="00DA47C3" w:rsidP="001C37FD">
                      <w:pPr>
                        <w:pStyle w:val="NormalWeb"/>
                        <w:spacing w:before="0" w:beforeAutospacing="0" w:after="0" w:afterAutospacing="0"/>
                        <w:jc w:val="center"/>
                      </w:pPr>
                      <w:r>
                        <w:rPr>
                          <w:rFonts w:ascii="Arial" w:hAnsi="Arial" w:cs="Arial"/>
                          <w:color w:val="000000"/>
                        </w:rPr>
                        <w:t>FORMACIÓN INTEGRAL PARA EL MUNDO</w:t>
                      </w:r>
                    </w:p>
                  </w:txbxContent>
                </v:textbox>
              </v:shape>
            </v:group>
          </w:pict>
        </mc:Fallback>
      </mc:AlternateContent>
    </w:r>
    <w:r w:rsidRPr="00E065CA">
      <w:rPr>
        <w:rFonts w:ascii="Times New Roman" w:hAnsi="Times New Roman" w:cs="Times New Roman"/>
        <w:b/>
        <w:sz w:val="18"/>
        <w:szCs w:val="20"/>
      </w:rPr>
      <w:t>SECRETARIA DE EDUCACIÓN DE ANTIOQUIA</w:t>
    </w:r>
  </w:p>
  <w:p w:rsidR="00DA47C3" w:rsidRPr="00E065CA" w:rsidRDefault="00DA47C3" w:rsidP="001C37FD">
    <w:pPr>
      <w:pStyle w:val="Encabezado"/>
      <w:tabs>
        <w:tab w:val="left" w:pos="3329"/>
      </w:tabs>
      <w:jc w:val="center"/>
      <w:rPr>
        <w:rFonts w:ascii="Times New Roman" w:hAnsi="Times New Roman" w:cs="Times New Roman"/>
        <w:b/>
        <w:sz w:val="18"/>
        <w:szCs w:val="20"/>
      </w:rPr>
    </w:pPr>
    <w:r w:rsidRPr="00E065CA">
      <w:rPr>
        <w:rFonts w:ascii="Times New Roman" w:hAnsi="Times New Roman" w:cs="Times New Roman"/>
        <w:b/>
        <w:sz w:val="18"/>
        <w:szCs w:val="20"/>
      </w:rPr>
      <w:t xml:space="preserve">INSTITUCIÓN EDUCATIVA SAN VICENTE FERRER </w:t>
    </w:r>
  </w:p>
  <w:p w:rsidR="00DA47C3" w:rsidRPr="00E065CA" w:rsidRDefault="00DA47C3" w:rsidP="001C37FD">
    <w:pPr>
      <w:pStyle w:val="Encabezado"/>
      <w:tabs>
        <w:tab w:val="left" w:pos="3329"/>
      </w:tabs>
      <w:jc w:val="center"/>
      <w:rPr>
        <w:rFonts w:ascii="Times New Roman" w:hAnsi="Times New Roman" w:cs="Times New Roman"/>
        <w:b/>
        <w:sz w:val="18"/>
        <w:szCs w:val="20"/>
      </w:rPr>
    </w:pPr>
    <w:r w:rsidRPr="00E065CA">
      <w:rPr>
        <w:rFonts w:ascii="Times New Roman" w:hAnsi="Times New Roman" w:cs="Times New Roman"/>
        <w:b/>
        <w:sz w:val="18"/>
        <w:szCs w:val="20"/>
      </w:rPr>
      <w:t>SAN VICENTE FERRER – ANTIOQUIA</w:t>
    </w:r>
  </w:p>
  <w:p w:rsidR="00DA47C3" w:rsidRPr="00E065CA" w:rsidRDefault="00DA47C3" w:rsidP="00E065CA">
    <w:pPr>
      <w:pStyle w:val="Encabezado"/>
      <w:tabs>
        <w:tab w:val="left" w:pos="3329"/>
      </w:tabs>
      <w:rPr>
        <w:rFonts w:ascii="Times New Roman" w:hAnsi="Times New Roman" w:cs="Times New Roman"/>
        <w:b/>
        <w:sz w:val="18"/>
        <w:szCs w:val="20"/>
      </w:rPr>
    </w:pPr>
  </w:p>
  <w:p w:rsidR="00DA47C3" w:rsidRPr="00E065CA" w:rsidRDefault="00DA47C3" w:rsidP="001C37FD">
    <w:pPr>
      <w:pStyle w:val="Encabezado"/>
      <w:tabs>
        <w:tab w:val="left" w:pos="3329"/>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B6F24"/>
    <w:multiLevelType w:val="hybridMultilevel"/>
    <w:tmpl w:val="F544E00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92049D"/>
    <w:multiLevelType w:val="hybridMultilevel"/>
    <w:tmpl w:val="AF0A7F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B9B58E1"/>
    <w:multiLevelType w:val="hybridMultilevel"/>
    <w:tmpl w:val="3B266E8A"/>
    <w:lvl w:ilvl="0" w:tplc="240A0001">
      <w:start w:val="1"/>
      <w:numFmt w:val="bullet"/>
      <w:lvlText w:val=""/>
      <w:lvlJc w:val="left"/>
      <w:pPr>
        <w:ind w:left="863" w:hanging="360"/>
      </w:pPr>
      <w:rPr>
        <w:rFonts w:ascii="Symbol" w:hAnsi="Symbol" w:hint="default"/>
      </w:rPr>
    </w:lvl>
    <w:lvl w:ilvl="1" w:tplc="240A0003" w:tentative="1">
      <w:start w:val="1"/>
      <w:numFmt w:val="bullet"/>
      <w:lvlText w:val="o"/>
      <w:lvlJc w:val="left"/>
      <w:pPr>
        <w:ind w:left="1583" w:hanging="360"/>
      </w:pPr>
      <w:rPr>
        <w:rFonts w:ascii="Courier New" w:hAnsi="Courier New" w:cs="Courier New" w:hint="default"/>
      </w:rPr>
    </w:lvl>
    <w:lvl w:ilvl="2" w:tplc="240A0005" w:tentative="1">
      <w:start w:val="1"/>
      <w:numFmt w:val="bullet"/>
      <w:lvlText w:val=""/>
      <w:lvlJc w:val="left"/>
      <w:pPr>
        <w:ind w:left="2303" w:hanging="360"/>
      </w:pPr>
      <w:rPr>
        <w:rFonts w:ascii="Wingdings" w:hAnsi="Wingdings" w:hint="default"/>
      </w:rPr>
    </w:lvl>
    <w:lvl w:ilvl="3" w:tplc="240A0001" w:tentative="1">
      <w:start w:val="1"/>
      <w:numFmt w:val="bullet"/>
      <w:lvlText w:val=""/>
      <w:lvlJc w:val="left"/>
      <w:pPr>
        <w:ind w:left="3023" w:hanging="360"/>
      </w:pPr>
      <w:rPr>
        <w:rFonts w:ascii="Symbol" w:hAnsi="Symbol" w:hint="default"/>
      </w:rPr>
    </w:lvl>
    <w:lvl w:ilvl="4" w:tplc="240A0003" w:tentative="1">
      <w:start w:val="1"/>
      <w:numFmt w:val="bullet"/>
      <w:lvlText w:val="o"/>
      <w:lvlJc w:val="left"/>
      <w:pPr>
        <w:ind w:left="3743" w:hanging="360"/>
      </w:pPr>
      <w:rPr>
        <w:rFonts w:ascii="Courier New" w:hAnsi="Courier New" w:cs="Courier New" w:hint="default"/>
      </w:rPr>
    </w:lvl>
    <w:lvl w:ilvl="5" w:tplc="240A0005" w:tentative="1">
      <w:start w:val="1"/>
      <w:numFmt w:val="bullet"/>
      <w:lvlText w:val=""/>
      <w:lvlJc w:val="left"/>
      <w:pPr>
        <w:ind w:left="4463" w:hanging="360"/>
      </w:pPr>
      <w:rPr>
        <w:rFonts w:ascii="Wingdings" w:hAnsi="Wingdings" w:hint="default"/>
      </w:rPr>
    </w:lvl>
    <w:lvl w:ilvl="6" w:tplc="240A0001" w:tentative="1">
      <w:start w:val="1"/>
      <w:numFmt w:val="bullet"/>
      <w:lvlText w:val=""/>
      <w:lvlJc w:val="left"/>
      <w:pPr>
        <w:ind w:left="5183" w:hanging="360"/>
      </w:pPr>
      <w:rPr>
        <w:rFonts w:ascii="Symbol" w:hAnsi="Symbol" w:hint="default"/>
      </w:rPr>
    </w:lvl>
    <w:lvl w:ilvl="7" w:tplc="240A0003" w:tentative="1">
      <w:start w:val="1"/>
      <w:numFmt w:val="bullet"/>
      <w:lvlText w:val="o"/>
      <w:lvlJc w:val="left"/>
      <w:pPr>
        <w:ind w:left="5903" w:hanging="360"/>
      </w:pPr>
      <w:rPr>
        <w:rFonts w:ascii="Courier New" w:hAnsi="Courier New" w:cs="Courier New" w:hint="default"/>
      </w:rPr>
    </w:lvl>
    <w:lvl w:ilvl="8" w:tplc="240A0005" w:tentative="1">
      <w:start w:val="1"/>
      <w:numFmt w:val="bullet"/>
      <w:lvlText w:val=""/>
      <w:lvlJc w:val="left"/>
      <w:pPr>
        <w:ind w:left="6623" w:hanging="360"/>
      </w:pPr>
      <w:rPr>
        <w:rFonts w:ascii="Wingdings" w:hAnsi="Wingdings" w:hint="default"/>
      </w:rPr>
    </w:lvl>
  </w:abstractNum>
  <w:abstractNum w:abstractNumId="3" w15:restartNumberingAfterBreak="0">
    <w:nsid w:val="0EDC30BF"/>
    <w:multiLevelType w:val="hybridMultilevel"/>
    <w:tmpl w:val="B2167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40679E"/>
    <w:multiLevelType w:val="hybridMultilevel"/>
    <w:tmpl w:val="0F3A7B8E"/>
    <w:lvl w:ilvl="0" w:tplc="279AC3CC">
      <w:start w:val="1"/>
      <w:numFmt w:val="bullet"/>
      <w:lvlText w:val=""/>
      <w:lvlJc w:val="left"/>
      <w:pPr>
        <w:ind w:left="720" w:hanging="360"/>
      </w:pPr>
      <w:rPr>
        <w:rFonts w:ascii="Symbol" w:eastAsia="Calibr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2FB5213"/>
    <w:multiLevelType w:val="hybridMultilevel"/>
    <w:tmpl w:val="E8D269A2"/>
    <w:lvl w:ilvl="0" w:tplc="C9B82968">
      <w:start w:val="1"/>
      <w:numFmt w:val="decimal"/>
      <w:lvlText w:val="%1."/>
      <w:lvlJc w:val="left"/>
      <w:pPr>
        <w:ind w:left="569" w:hanging="360"/>
      </w:pPr>
      <w:rPr>
        <w:rFonts w:hint="default"/>
      </w:rPr>
    </w:lvl>
    <w:lvl w:ilvl="1" w:tplc="240A0019" w:tentative="1">
      <w:start w:val="1"/>
      <w:numFmt w:val="lowerLetter"/>
      <w:lvlText w:val="%2."/>
      <w:lvlJc w:val="left"/>
      <w:pPr>
        <w:ind w:left="1289" w:hanging="360"/>
      </w:pPr>
    </w:lvl>
    <w:lvl w:ilvl="2" w:tplc="240A001B" w:tentative="1">
      <w:start w:val="1"/>
      <w:numFmt w:val="lowerRoman"/>
      <w:lvlText w:val="%3."/>
      <w:lvlJc w:val="right"/>
      <w:pPr>
        <w:ind w:left="2009" w:hanging="180"/>
      </w:pPr>
    </w:lvl>
    <w:lvl w:ilvl="3" w:tplc="240A000F" w:tentative="1">
      <w:start w:val="1"/>
      <w:numFmt w:val="decimal"/>
      <w:lvlText w:val="%4."/>
      <w:lvlJc w:val="left"/>
      <w:pPr>
        <w:ind w:left="2729" w:hanging="360"/>
      </w:pPr>
    </w:lvl>
    <w:lvl w:ilvl="4" w:tplc="240A0019" w:tentative="1">
      <w:start w:val="1"/>
      <w:numFmt w:val="lowerLetter"/>
      <w:lvlText w:val="%5."/>
      <w:lvlJc w:val="left"/>
      <w:pPr>
        <w:ind w:left="3449" w:hanging="360"/>
      </w:pPr>
    </w:lvl>
    <w:lvl w:ilvl="5" w:tplc="240A001B" w:tentative="1">
      <w:start w:val="1"/>
      <w:numFmt w:val="lowerRoman"/>
      <w:lvlText w:val="%6."/>
      <w:lvlJc w:val="right"/>
      <w:pPr>
        <w:ind w:left="4169" w:hanging="180"/>
      </w:pPr>
    </w:lvl>
    <w:lvl w:ilvl="6" w:tplc="240A000F" w:tentative="1">
      <w:start w:val="1"/>
      <w:numFmt w:val="decimal"/>
      <w:lvlText w:val="%7."/>
      <w:lvlJc w:val="left"/>
      <w:pPr>
        <w:ind w:left="4889" w:hanging="360"/>
      </w:pPr>
    </w:lvl>
    <w:lvl w:ilvl="7" w:tplc="240A0019" w:tentative="1">
      <w:start w:val="1"/>
      <w:numFmt w:val="lowerLetter"/>
      <w:lvlText w:val="%8."/>
      <w:lvlJc w:val="left"/>
      <w:pPr>
        <w:ind w:left="5609" w:hanging="360"/>
      </w:pPr>
    </w:lvl>
    <w:lvl w:ilvl="8" w:tplc="240A001B" w:tentative="1">
      <w:start w:val="1"/>
      <w:numFmt w:val="lowerRoman"/>
      <w:lvlText w:val="%9."/>
      <w:lvlJc w:val="right"/>
      <w:pPr>
        <w:ind w:left="6329" w:hanging="180"/>
      </w:pPr>
    </w:lvl>
  </w:abstractNum>
  <w:abstractNum w:abstractNumId="6" w15:restartNumberingAfterBreak="0">
    <w:nsid w:val="13240D3D"/>
    <w:multiLevelType w:val="multilevel"/>
    <w:tmpl w:val="070CDC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C3E1D7E"/>
    <w:multiLevelType w:val="hybridMultilevel"/>
    <w:tmpl w:val="51B02B5C"/>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473680"/>
    <w:multiLevelType w:val="hybridMultilevel"/>
    <w:tmpl w:val="3DEAB7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B7E317B"/>
    <w:multiLevelType w:val="multilevel"/>
    <w:tmpl w:val="83967FE0"/>
    <w:lvl w:ilvl="0">
      <w:start w:val="1"/>
      <w:numFmt w:val="decimal"/>
      <w:lvlText w:val="%1."/>
      <w:lvlJc w:val="left"/>
      <w:pPr>
        <w:tabs>
          <w:tab w:val="num" w:pos="720"/>
        </w:tabs>
        <w:ind w:left="720" w:hanging="360"/>
      </w:pPr>
      <w:rPr>
        <w:rFonts w:ascii="Arial Rounded MT Bold" w:eastAsia="Calibri" w:hAnsi="Arial Rounded MT Bold"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3C3C4F"/>
    <w:multiLevelType w:val="hybridMultilevel"/>
    <w:tmpl w:val="856A94E4"/>
    <w:lvl w:ilvl="0" w:tplc="F34660F2">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3E477919"/>
    <w:multiLevelType w:val="hybridMultilevel"/>
    <w:tmpl w:val="31782746"/>
    <w:lvl w:ilvl="0" w:tplc="C324C63A">
      <w:start w:val="5"/>
      <w:numFmt w:val="decimal"/>
      <w:lvlText w:val="%1."/>
      <w:lvlJc w:val="left"/>
      <w:pPr>
        <w:ind w:left="518" w:hanging="360"/>
      </w:pPr>
      <w:rPr>
        <w:rFonts w:hint="default"/>
      </w:rPr>
    </w:lvl>
    <w:lvl w:ilvl="1" w:tplc="240A0019" w:tentative="1">
      <w:start w:val="1"/>
      <w:numFmt w:val="lowerLetter"/>
      <w:lvlText w:val="%2."/>
      <w:lvlJc w:val="left"/>
      <w:pPr>
        <w:ind w:left="1238" w:hanging="360"/>
      </w:pPr>
    </w:lvl>
    <w:lvl w:ilvl="2" w:tplc="240A001B" w:tentative="1">
      <w:start w:val="1"/>
      <w:numFmt w:val="lowerRoman"/>
      <w:lvlText w:val="%3."/>
      <w:lvlJc w:val="right"/>
      <w:pPr>
        <w:ind w:left="1958" w:hanging="180"/>
      </w:pPr>
    </w:lvl>
    <w:lvl w:ilvl="3" w:tplc="240A000F" w:tentative="1">
      <w:start w:val="1"/>
      <w:numFmt w:val="decimal"/>
      <w:lvlText w:val="%4."/>
      <w:lvlJc w:val="left"/>
      <w:pPr>
        <w:ind w:left="2678" w:hanging="360"/>
      </w:pPr>
    </w:lvl>
    <w:lvl w:ilvl="4" w:tplc="240A0019" w:tentative="1">
      <w:start w:val="1"/>
      <w:numFmt w:val="lowerLetter"/>
      <w:lvlText w:val="%5."/>
      <w:lvlJc w:val="left"/>
      <w:pPr>
        <w:ind w:left="3398" w:hanging="360"/>
      </w:pPr>
    </w:lvl>
    <w:lvl w:ilvl="5" w:tplc="240A001B" w:tentative="1">
      <w:start w:val="1"/>
      <w:numFmt w:val="lowerRoman"/>
      <w:lvlText w:val="%6."/>
      <w:lvlJc w:val="right"/>
      <w:pPr>
        <w:ind w:left="4118" w:hanging="180"/>
      </w:pPr>
    </w:lvl>
    <w:lvl w:ilvl="6" w:tplc="240A000F" w:tentative="1">
      <w:start w:val="1"/>
      <w:numFmt w:val="decimal"/>
      <w:lvlText w:val="%7."/>
      <w:lvlJc w:val="left"/>
      <w:pPr>
        <w:ind w:left="4838" w:hanging="360"/>
      </w:pPr>
    </w:lvl>
    <w:lvl w:ilvl="7" w:tplc="240A0019" w:tentative="1">
      <w:start w:val="1"/>
      <w:numFmt w:val="lowerLetter"/>
      <w:lvlText w:val="%8."/>
      <w:lvlJc w:val="left"/>
      <w:pPr>
        <w:ind w:left="5558" w:hanging="360"/>
      </w:pPr>
    </w:lvl>
    <w:lvl w:ilvl="8" w:tplc="240A001B" w:tentative="1">
      <w:start w:val="1"/>
      <w:numFmt w:val="lowerRoman"/>
      <w:lvlText w:val="%9."/>
      <w:lvlJc w:val="right"/>
      <w:pPr>
        <w:ind w:left="6278" w:hanging="180"/>
      </w:pPr>
    </w:lvl>
  </w:abstractNum>
  <w:abstractNum w:abstractNumId="12" w15:restartNumberingAfterBreak="0">
    <w:nsid w:val="41A35995"/>
    <w:multiLevelType w:val="hybridMultilevel"/>
    <w:tmpl w:val="261687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F774DB0"/>
    <w:multiLevelType w:val="hybridMultilevel"/>
    <w:tmpl w:val="180A810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534D06F0"/>
    <w:multiLevelType w:val="hybridMultilevel"/>
    <w:tmpl w:val="278468DC"/>
    <w:lvl w:ilvl="0" w:tplc="CD14343A">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6A161A71"/>
    <w:multiLevelType w:val="hybridMultilevel"/>
    <w:tmpl w:val="E9086C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6C722D4F"/>
    <w:multiLevelType w:val="hybridMultilevel"/>
    <w:tmpl w:val="D0DE6510"/>
    <w:lvl w:ilvl="0" w:tplc="240A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7" w15:restartNumberingAfterBreak="0">
    <w:nsid w:val="71040958"/>
    <w:multiLevelType w:val="hybridMultilevel"/>
    <w:tmpl w:val="A816C39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85C4369"/>
    <w:multiLevelType w:val="hybridMultilevel"/>
    <w:tmpl w:val="ABEE39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12"/>
  </w:num>
  <w:num w:numId="4">
    <w:abstractNumId w:val="17"/>
  </w:num>
  <w:num w:numId="5">
    <w:abstractNumId w:val="18"/>
  </w:num>
  <w:num w:numId="6">
    <w:abstractNumId w:val="9"/>
  </w:num>
  <w:num w:numId="7">
    <w:abstractNumId w:val="6"/>
  </w:num>
  <w:num w:numId="8">
    <w:abstractNumId w:val="2"/>
  </w:num>
  <w:num w:numId="9">
    <w:abstractNumId w:val="11"/>
  </w:num>
  <w:num w:numId="10">
    <w:abstractNumId w:val="5"/>
  </w:num>
  <w:num w:numId="11">
    <w:abstractNumId w:val="1"/>
  </w:num>
  <w:num w:numId="12">
    <w:abstractNumId w:val="16"/>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8"/>
  </w:num>
  <w:num w:numId="18">
    <w:abstractNumId w:val="15"/>
  </w:num>
  <w:num w:numId="1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FD"/>
    <w:rsid w:val="00026BF2"/>
    <w:rsid w:val="0004422B"/>
    <w:rsid w:val="0004425A"/>
    <w:rsid w:val="000853D7"/>
    <w:rsid w:val="000E41CA"/>
    <w:rsid w:val="001256B6"/>
    <w:rsid w:val="00133F1A"/>
    <w:rsid w:val="00173719"/>
    <w:rsid w:val="00194B96"/>
    <w:rsid w:val="00197D05"/>
    <w:rsid w:val="001B1BB3"/>
    <w:rsid w:val="001C37FD"/>
    <w:rsid w:val="001E3EE4"/>
    <w:rsid w:val="00211B0B"/>
    <w:rsid w:val="00217985"/>
    <w:rsid w:val="00241836"/>
    <w:rsid w:val="002F6BEE"/>
    <w:rsid w:val="00330549"/>
    <w:rsid w:val="00336027"/>
    <w:rsid w:val="00336C2F"/>
    <w:rsid w:val="003A68BB"/>
    <w:rsid w:val="0046256E"/>
    <w:rsid w:val="00465F13"/>
    <w:rsid w:val="005105DC"/>
    <w:rsid w:val="005574F6"/>
    <w:rsid w:val="005B4D0E"/>
    <w:rsid w:val="005C202E"/>
    <w:rsid w:val="005C23E5"/>
    <w:rsid w:val="00606FA4"/>
    <w:rsid w:val="006248A8"/>
    <w:rsid w:val="00652684"/>
    <w:rsid w:val="006B34E4"/>
    <w:rsid w:val="006C209A"/>
    <w:rsid w:val="00736528"/>
    <w:rsid w:val="0075202E"/>
    <w:rsid w:val="00780746"/>
    <w:rsid w:val="00796C20"/>
    <w:rsid w:val="007B29A7"/>
    <w:rsid w:val="007F3122"/>
    <w:rsid w:val="00807301"/>
    <w:rsid w:val="00814193"/>
    <w:rsid w:val="00823741"/>
    <w:rsid w:val="008500D7"/>
    <w:rsid w:val="00862EEB"/>
    <w:rsid w:val="00864D53"/>
    <w:rsid w:val="008B2096"/>
    <w:rsid w:val="00961578"/>
    <w:rsid w:val="009742F8"/>
    <w:rsid w:val="00994675"/>
    <w:rsid w:val="009B02E3"/>
    <w:rsid w:val="00A0354E"/>
    <w:rsid w:val="00A37F12"/>
    <w:rsid w:val="00AC745D"/>
    <w:rsid w:val="00AE43F8"/>
    <w:rsid w:val="00B04C23"/>
    <w:rsid w:val="00B06BA6"/>
    <w:rsid w:val="00B17073"/>
    <w:rsid w:val="00B3381F"/>
    <w:rsid w:val="00BD0B1E"/>
    <w:rsid w:val="00BD2424"/>
    <w:rsid w:val="00BE5CB7"/>
    <w:rsid w:val="00C00154"/>
    <w:rsid w:val="00CD310C"/>
    <w:rsid w:val="00D4156F"/>
    <w:rsid w:val="00D72F73"/>
    <w:rsid w:val="00DA47C3"/>
    <w:rsid w:val="00DE753C"/>
    <w:rsid w:val="00DF6445"/>
    <w:rsid w:val="00E065CA"/>
    <w:rsid w:val="00E30025"/>
    <w:rsid w:val="00E56B7F"/>
    <w:rsid w:val="00E60010"/>
    <w:rsid w:val="00EC3E64"/>
    <w:rsid w:val="00EF3BBC"/>
    <w:rsid w:val="00EF73A2"/>
    <w:rsid w:val="00F04221"/>
    <w:rsid w:val="00F53339"/>
    <w:rsid w:val="00F715CA"/>
    <w:rsid w:val="00FB14A0"/>
    <w:rsid w:val="00FC1199"/>
    <w:rsid w:val="00FF09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B69D9063-B229-412F-92B1-3741AD7C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6B6"/>
  </w:style>
  <w:style w:type="paragraph" w:styleId="Ttulo1">
    <w:name w:val="heading 1"/>
    <w:basedOn w:val="Normal"/>
    <w:next w:val="Normal"/>
    <w:link w:val="Ttulo1Car"/>
    <w:qFormat/>
    <w:rsid w:val="00B06BA6"/>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486113" w:themeColor="accent1" w:themeShade="80"/>
      <w:sz w:val="32"/>
      <w:szCs w:val="32"/>
    </w:rPr>
  </w:style>
  <w:style w:type="paragraph" w:styleId="Ttulo2">
    <w:name w:val="heading 2"/>
    <w:basedOn w:val="Normal"/>
    <w:next w:val="Normal"/>
    <w:link w:val="Ttulo2Car"/>
    <w:uiPriority w:val="2"/>
    <w:semiHidden/>
    <w:unhideWhenUsed/>
    <w:qFormat/>
    <w:rsid w:val="00B06BA6"/>
    <w:pPr>
      <w:keepNext/>
      <w:keepLines/>
      <w:spacing w:before="160" w:after="0" w:line="240" w:lineRule="auto"/>
      <w:outlineLvl w:val="1"/>
    </w:pPr>
    <w:rPr>
      <w:rFonts w:asciiTheme="majorHAnsi" w:eastAsiaTheme="majorEastAsia" w:hAnsiTheme="majorHAnsi" w:cstheme="majorBidi"/>
      <w:color w:val="486113" w:themeColor="accent1" w:themeShade="80"/>
      <w:sz w:val="28"/>
      <w:szCs w:val="28"/>
    </w:rPr>
  </w:style>
  <w:style w:type="paragraph" w:styleId="Ttulo3">
    <w:name w:val="heading 3"/>
    <w:basedOn w:val="Normal"/>
    <w:next w:val="Normal"/>
    <w:link w:val="Ttulo3Car"/>
    <w:uiPriority w:val="2"/>
    <w:semiHidden/>
    <w:unhideWhenUsed/>
    <w:qFormat/>
    <w:rsid w:val="00B06BA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2"/>
    <w:semiHidden/>
    <w:unhideWhenUsed/>
    <w:qFormat/>
    <w:rsid w:val="00B06BA6"/>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2"/>
    <w:semiHidden/>
    <w:unhideWhenUsed/>
    <w:qFormat/>
    <w:rsid w:val="00B06BA6"/>
    <w:pPr>
      <w:keepNext/>
      <w:keepLines/>
      <w:spacing w:before="80" w:after="0"/>
      <w:outlineLvl w:val="4"/>
    </w:pPr>
    <w:rPr>
      <w:rFonts w:asciiTheme="majorHAnsi" w:eastAsiaTheme="majorEastAsia" w:hAnsiTheme="majorHAnsi" w:cstheme="majorBidi"/>
      <w:i/>
      <w:iCs/>
    </w:rPr>
  </w:style>
  <w:style w:type="paragraph" w:styleId="Ttulo6">
    <w:name w:val="heading 6"/>
    <w:basedOn w:val="Normal"/>
    <w:next w:val="Normal"/>
    <w:link w:val="Ttulo6Car"/>
    <w:uiPriority w:val="2"/>
    <w:semiHidden/>
    <w:unhideWhenUsed/>
    <w:qFormat/>
    <w:rsid w:val="00B06BA6"/>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2"/>
    <w:semiHidden/>
    <w:unhideWhenUsed/>
    <w:qFormat/>
    <w:rsid w:val="00B06BA6"/>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2"/>
    <w:semiHidden/>
    <w:unhideWhenUsed/>
    <w:qFormat/>
    <w:rsid w:val="00B06BA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2"/>
    <w:semiHidden/>
    <w:unhideWhenUsed/>
    <w:qFormat/>
    <w:rsid w:val="00B06BA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uiPriority w:val="1"/>
    <w:qFormat/>
    <w:rsid w:val="00B06BA6"/>
    <w:pPr>
      <w:spacing w:after="0" w:line="240" w:lineRule="auto"/>
      <w:contextualSpacing/>
    </w:pPr>
    <w:rPr>
      <w:rFonts w:asciiTheme="majorHAnsi" w:eastAsiaTheme="majorEastAsia" w:hAnsiTheme="majorHAnsi" w:cstheme="majorBidi"/>
      <w:color w:val="486113" w:themeColor="accent1" w:themeShade="80"/>
      <w:sz w:val="64"/>
      <w:szCs w:val="64"/>
    </w:rPr>
  </w:style>
  <w:style w:type="character" w:customStyle="1" w:styleId="PuestoCar">
    <w:name w:val="Puesto Car"/>
    <w:basedOn w:val="Fuentedeprrafopredeter"/>
    <w:link w:val="Puesto"/>
    <w:uiPriority w:val="1"/>
    <w:rsid w:val="001256B6"/>
    <w:rPr>
      <w:rFonts w:asciiTheme="majorHAnsi" w:eastAsiaTheme="majorEastAsia" w:hAnsiTheme="majorHAnsi" w:cstheme="majorBidi"/>
      <w:color w:val="486113" w:themeColor="accent1" w:themeShade="80"/>
      <w:sz w:val="64"/>
      <w:szCs w:val="64"/>
    </w:rPr>
  </w:style>
  <w:style w:type="character" w:customStyle="1" w:styleId="Ttulo1Car">
    <w:name w:val="Título 1 Car"/>
    <w:basedOn w:val="Fuentedeprrafopredeter"/>
    <w:link w:val="Ttulo1"/>
    <w:rsid w:val="00B06BA6"/>
    <w:rPr>
      <w:rFonts w:asciiTheme="majorHAnsi" w:eastAsiaTheme="majorEastAsia" w:hAnsiTheme="majorHAnsi" w:cstheme="majorBidi"/>
      <w:color w:val="486113" w:themeColor="accent1" w:themeShade="80"/>
      <w:sz w:val="32"/>
      <w:szCs w:val="32"/>
    </w:rPr>
  </w:style>
  <w:style w:type="character" w:customStyle="1" w:styleId="Ttulo2Car">
    <w:name w:val="Título 2 Car"/>
    <w:basedOn w:val="Fuentedeprrafopredeter"/>
    <w:link w:val="Ttulo2"/>
    <w:uiPriority w:val="2"/>
    <w:semiHidden/>
    <w:rsid w:val="00B06BA6"/>
    <w:rPr>
      <w:rFonts w:asciiTheme="majorHAnsi" w:eastAsiaTheme="majorEastAsia" w:hAnsiTheme="majorHAnsi" w:cstheme="majorBidi"/>
      <w:color w:val="486113" w:themeColor="accent1" w:themeShade="80"/>
      <w:sz w:val="28"/>
      <w:szCs w:val="28"/>
    </w:rPr>
  </w:style>
  <w:style w:type="character" w:customStyle="1" w:styleId="Ttulo3Car">
    <w:name w:val="Título 3 Car"/>
    <w:basedOn w:val="Fuentedeprrafopredeter"/>
    <w:link w:val="Ttulo3"/>
    <w:uiPriority w:val="2"/>
    <w:semiHidden/>
    <w:rsid w:val="00197D05"/>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2"/>
    <w:semiHidden/>
    <w:rsid w:val="00197D05"/>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2"/>
    <w:semiHidden/>
    <w:rsid w:val="00197D05"/>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2"/>
    <w:semiHidden/>
    <w:rsid w:val="00197D05"/>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2"/>
    <w:semiHidden/>
    <w:rsid w:val="00197D05"/>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2"/>
    <w:semiHidden/>
    <w:rsid w:val="00197D05"/>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2"/>
    <w:semiHidden/>
    <w:rsid w:val="00197D05"/>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97D05"/>
    <w:pPr>
      <w:spacing w:line="240" w:lineRule="auto"/>
    </w:pPr>
    <w:rPr>
      <w:b/>
      <w:bCs/>
      <w:color w:val="404040" w:themeColor="text1" w:themeTint="BF"/>
    </w:rPr>
  </w:style>
  <w:style w:type="paragraph" w:styleId="TtulodeTDC">
    <w:name w:val="TOC Heading"/>
    <w:basedOn w:val="Ttulo1"/>
    <w:next w:val="Normal"/>
    <w:uiPriority w:val="39"/>
    <w:semiHidden/>
    <w:unhideWhenUsed/>
    <w:qFormat/>
    <w:rsid w:val="00197D05"/>
    <w:pPr>
      <w:outlineLvl w:val="9"/>
    </w:pPr>
  </w:style>
  <w:style w:type="paragraph" w:styleId="Piedepgina">
    <w:name w:val="footer"/>
    <w:basedOn w:val="Normal"/>
    <w:link w:val="PiedepginaCar"/>
    <w:uiPriority w:val="99"/>
    <w:unhideWhenUsed/>
    <w:rsid w:val="00197D05"/>
    <w:pPr>
      <w:spacing w:after="0" w:line="240" w:lineRule="auto"/>
    </w:pPr>
  </w:style>
  <w:style w:type="character" w:customStyle="1" w:styleId="PiedepginaCar">
    <w:name w:val="Pie de página Car"/>
    <w:basedOn w:val="Fuentedeprrafopredeter"/>
    <w:link w:val="Piedepgina"/>
    <w:uiPriority w:val="99"/>
    <w:rsid w:val="00197D05"/>
  </w:style>
  <w:style w:type="paragraph" w:styleId="Encabezado">
    <w:name w:val="header"/>
    <w:basedOn w:val="Normal"/>
    <w:link w:val="EncabezadoCar"/>
    <w:uiPriority w:val="99"/>
    <w:unhideWhenUsed/>
    <w:rsid w:val="00197D05"/>
    <w:pPr>
      <w:spacing w:after="0" w:line="240" w:lineRule="auto"/>
    </w:pPr>
  </w:style>
  <w:style w:type="character" w:customStyle="1" w:styleId="EncabezadoCar">
    <w:name w:val="Encabezado Car"/>
    <w:basedOn w:val="Fuentedeprrafopredeter"/>
    <w:link w:val="Encabezado"/>
    <w:uiPriority w:val="99"/>
    <w:rsid w:val="00197D05"/>
  </w:style>
  <w:style w:type="character" w:styleId="Textodelmarcadordeposicin">
    <w:name w:val="Placeholder Text"/>
    <w:basedOn w:val="Fuentedeprrafopredeter"/>
    <w:uiPriority w:val="99"/>
    <w:semiHidden/>
    <w:rsid w:val="00B06BA6"/>
    <w:rPr>
      <w:color w:val="595959" w:themeColor="text1" w:themeTint="A6"/>
    </w:rPr>
  </w:style>
  <w:style w:type="paragraph" w:styleId="Textodebloque">
    <w:name w:val="Block Text"/>
    <w:basedOn w:val="Normal"/>
    <w:uiPriority w:val="99"/>
    <w:semiHidden/>
    <w:unhideWhenUsed/>
    <w:rsid w:val="00B06BA6"/>
    <w:pPr>
      <w:pBdr>
        <w:top w:val="single" w:sz="2" w:space="10" w:color="90C226" w:themeColor="accent1" w:shadow="1" w:frame="1"/>
        <w:left w:val="single" w:sz="2" w:space="10" w:color="90C226" w:themeColor="accent1" w:shadow="1" w:frame="1"/>
        <w:bottom w:val="single" w:sz="2" w:space="10" w:color="90C226" w:themeColor="accent1" w:shadow="1" w:frame="1"/>
        <w:right w:val="single" w:sz="2" w:space="10" w:color="90C226" w:themeColor="accent1" w:shadow="1" w:frame="1"/>
      </w:pBdr>
      <w:ind w:left="1152" w:right="1152"/>
    </w:pPr>
    <w:rPr>
      <w:i/>
      <w:iCs/>
      <w:color w:val="486113" w:themeColor="accent1" w:themeShade="80"/>
    </w:rPr>
  </w:style>
  <w:style w:type="character" w:styleId="Hipervnculovisitado">
    <w:name w:val="FollowedHyperlink"/>
    <w:basedOn w:val="Fuentedeprrafopredeter"/>
    <w:uiPriority w:val="99"/>
    <w:semiHidden/>
    <w:unhideWhenUsed/>
    <w:rsid w:val="00B06BA6"/>
    <w:rPr>
      <w:color w:val="486113" w:themeColor="accent1" w:themeShade="80"/>
      <w:u w:val="single"/>
    </w:rPr>
  </w:style>
  <w:style w:type="character" w:styleId="Hipervnculo">
    <w:name w:val="Hyperlink"/>
    <w:basedOn w:val="Fuentedeprrafopredeter"/>
    <w:uiPriority w:val="99"/>
    <w:semiHidden/>
    <w:unhideWhenUsed/>
    <w:rsid w:val="00B06BA6"/>
    <w:rPr>
      <w:color w:val="486113" w:themeColor="accent1" w:themeShade="80"/>
      <w:u w:val="single"/>
    </w:rPr>
  </w:style>
  <w:style w:type="paragraph" w:styleId="Textodeglobo">
    <w:name w:val="Balloon Text"/>
    <w:basedOn w:val="Normal"/>
    <w:link w:val="TextodegloboCar"/>
    <w:uiPriority w:val="99"/>
    <w:semiHidden/>
    <w:unhideWhenUsed/>
    <w:rsid w:val="00B06BA6"/>
    <w:pPr>
      <w:spacing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B06BA6"/>
    <w:rPr>
      <w:rFonts w:ascii="Segoe UI" w:hAnsi="Segoe UI" w:cs="Segoe UI"/>
      <w:szCs w:val="18"/>
    </w:rPr>
  </w:style>
  <w:style w:type="paragraph" w:styleId="Textoindependiente3">
    <w:name w:val="Body Text 3"/>
    <w:basedOn w:val="Normal"/>
    <w:link w:val="Textoindependiente3Car"/>
    <w:uiPriority w:val="99"/>
    <w:semiHidden/>
    <w:unhideWhenUsed/>
    <w:rsid w:val="00B06BA6"/>
    <w:rPr>
      <w:szCs w:val="16"/>
    </w:rPr>
  </w:style>
  <w:style w:type="character" w:customStyle="1" w:styleId="Textoindependiente3Car">
    <w:name w:val="Texto independiente 3 Car"/>
    <w:basedOn w:val="Fuentedeprrafopredeter"/>
    <w:link w:val="Textoindependiente3"/>
    <w:uiPriority w:val="99"/>
    <w:semiHidden/>
    <w:rsid w:val="00B06BA6"/>
    <w:rPr>
      <w:szCs w:val="16"/>
    </w:rPr>
  </w:style>
  <w:style w:type="paragraph" w:styleId="Sangra3detindependiente">
    <w:name w:val="Body Text Indent 3"/>
    <w:basedOn w:val="Normal"/>
    <w:link w:val="Sangra3detindependienteCar"/>
    <w:uiPriority w:val="99"/>
    <w:semiHidden/>
    <w:unhideWhenUsed/>
    <w:rsid w:val="00B06BA6"/>
    <w:pPr>
      <w:ind w:left="360"/>
    </w:pPr>
    <w:rPr>
      <w:szCs w:val="16"/>
    </w:rPr>
  </w:style>
  <w:style w:type="character" w:customStyle="1" w:styleId="Sangra3detindependienteCar">
    <w:name w:val="Sangría 3 de t. independiente Car"/>
    <w:basedOn w:val="Fuentedeprrafopredeter"/>
    <w:link w:val="Sangra3detindependiente"/>
    <w:uiPriority w:val="99"/>
    <w:semiHidden/>
    <w:rsid w:val="00B06BA6"/>
    <w:rPr>
      <w:szCs w:val="16"/>
    </w:rPr>
  </w:style>
  <w:style w:type="character" w:styleId="Refdecomentario">
    <w:name w:val="annotation reference"/>
    <w:basedOn w:val="Fuentedeprrafopredeter"/>
    <w:uiPriority w:val="99"/>
    <w:semiHidden/>
    <w:unhideWhenUsed/>
    <w:rsid w:val="00B06BA6"/>
    <w:rPr>
      <w:sz w:val="22"/>
      <w:szCs w:val="16"/>
    </w:rPr>
  </w:style>
  <w:style w:type="paragraph" w:styleId="Textocomentario">
    <w:name w:val="annotation text"/>
    <w:basedOn w:val="Normal"/>
    <w:link w:val="TextocomentarioCar"/>
    <w:uiPriority w:val="99"/>
    <w:semiHidden/>
    <w:unhideWhenUsed/>
    <w:rsid w:val="00B06BA6"/>
    <w:pPr>
      <w:spacing w:line="240" w:lineRule="auto"/>
    </w:pPr>
    <w:rPr>
      <w:szCs w:val="20"/>
    </w:rPr>
  </w:style>
  <w:style w:type="character" w:customStyle="1" w:styleId="TextocomentarioCar">
    <w:name w:val="Texto comentario Car"/>
    <w:basedOn w:val="Fuentedeprrafopredeter"/>
    <w:link w:val="Textocomentario"/>
    <w:uiPriority w:val="99"/>
    <w:semiHidden/>
    <w:rsid w:val="00B06BA6"/>
    <w:rPr>
      <w:szCs w:val="20"/>
    </w:rPr>
  </w:style>
  <w:style w:type="paragraph" w:styleId="Asuntodelcomentario">
    <w:name w:val="annotation subject"/>
    <w:basedOn w:val="Textocomentario"/>
    <w:next w:val="Textocomentario"/>
    <w:link w:val="AsuntodelcomentarioCar"/>
    <w:uiPriority w:val="99"/>
    <w:semiHidden/>
    <w:unhideWhenUsed/>
    <w:rsid w:val="00B06BA6"/>
    <w:rPr>
      <w:b/>
      <w:bCs/>
    </w:rPr>
  </w:style>
  <w:style w:type="character" w:customStyle="1" w:styleId="AsuntodelcomentarioCar">
    <w:name w:val="Asunto del comentario Car"/>
    <w:basedOn w:val="TextocomentarioCar"/>
    <w:link w:val="Asuntodelcomentario"/>
    <w:uiPriority w:val="99"/>
    <w:semiHidden/>
    <w:rsid w:val="00B06BA6"/>
    <w:rPr>
      <w:b/>
      <w:bCs/>
      <w:szCs w:val="20"/>
    </w:rPr>
  </w:style>
  <w:style w:type="paragraph" w:styleId="Mapadeldocumento">
    <w:name w:val="Document Map"/>
    <w:basedOn w:val="Normal"/>
    <w:link w:val="MapadeldocumentoCar"/>
    <w:uiPriority w:val="99"/>
    <w:semiHidden/>
    <w:unhideWhenUsed/>
    <w:rsid w:val="00B06BA6"/>
    <w:pPr>
      <w:spacing w:after="0" w:line="240" w:lineRule="auto"/>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B06BA6"/>
    <w:rPr>
      <w:rFonts w:ascii="Segoe UI" w:hAnsi="Segoe UI" w:cs="Segoe UI"/>
      <w:szCs w:val="16"/>
    </w:rPr>
  </w:style>
  <w:style w:type="paragraph" w:styleId="Textonotaalfinal">
    <w:name w:val="endnote text"/>
    <w:basedOn w:val="Normal"/>
    <w:link w:val="TextonotaalfinalCar"/>
    <w:uiPriority w:val="99"/>
    <w:semiHidden/>
    <w:unhideWhenUsed/>
    <w:rsid w:val="00B06BA6"/>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B06BA6"/>
    <w:rPr>
      <w:szCs w:val="20"/>
    </w:rPr>
  </w:style>
  <w:style w:type="paragraph" w:styleId="Remitedesobre">
    <w:name w:val="envelope return"/>
    <w:basedOn w:val="Normal"/>
    <w:uiPriority w:val="99"/>
    <w:semiHidden/>
    <w:unhideWhenUsed/>
    <w:rsid w:val="00B06BA6"/>
    <w:pPr>
      <w:spacing w:after="0" w:line="240" w:lineRule="auto"/>
    </w:pPr>
    <w:rPr>
      <w:rFonts w:asciiTheme="majorHAnsi" w:eastAsiaTheme="majorEastAsia" w:hAnsiTheme="majorHAnsi" w:cstheme="majorBidi"/>
      <w:szCs w:val="20"/>
    </w:rPr>
  </w:style>
  <w:style w:type="paragraph" w:styleId="Textonotapie">
    <w:name w:val="footnote text"/>
    <w:basedOn w:val="Normal"/>
    <w:link w:val="TextonotapieCar"/>
    <w:uiPriority w:val="99"/>
    <w:semiHidden/>
    <w:unhideWhenUsed/>
    <w:rsid w:val="00B06BA6"/>
    <w:pPr>
      <w:spacing w:after="0" w:line="240" w:lineRule="auto"/>
    </w:pPr>
    <w:rPr>
      <w:szCs w:val="20"/>
    </w:rPr>
  </w:style>
  <w:style w:type="character" w:customStyle="1" w:styleId="TextonotapieCar">
    <w:name w:val="Texto nota pie Car"/>
    <w:basedOn w:val="Fuentedeprrafopredeter"/>
    <w:link w:val="Textonotapie"/>
    <w:uiPriority w:val="99"/>
    <w:semiHidden/>
    <w:rsid w:val="00B06BA6"/>
    <w:rPr>
      <w:szCs w:val="20"/>
    </w:rPr>
  </w:style>
  <w:style w:type="character" w:styleId="CdigoHTML">
    <w:name w:val="HTML Code"/>
    <w:basedOn w:val="Fuentedeprrafopredeter"/>
    <w:uiPriority w:val="99"/>
    <w:semiHidden/>
    <w:unhideWhenUsed/>
    <w:rsid w:val="00B06BA6"/>
    <w:rPr>
      <w:rFonts w:ascii="Consolas" w:hAnsi="Consolas"/>
      <w:sz w:val="22"/>
      <w:szCs w:val="20"/>
    </w:rPr>
  </w:style>
  <w:style w:type="character" w:styleId="TecladoHTML">
    <w:name w:val="HTML Keyboard"/>
    <w:basedOn w:val="Fuentedeprrafopredeter"/>
    <w:uiPriority w:val="99"/>
    <w:semiHidden/>
    <w:unhideWhenUsed/>
    <w:rsid w:val="00B06BA6"/>
    <w:rPr>
      <w:rFonts w:ascii="Consolas" w:hAnsi="Consolas"/>
      <w:sz w:val="22"/>
      <w:szCs w:val="20"/>
    </w:rPr>
  </w:style>
  <w:style w:type="paragraph" w:styleId="HTMLconformatoprevio">
    <w:name w:val="HTML Preformatted"/>
    <w:basedOn w:val="Normal"/>
    <w:link w:val="HTMLconformatoprevioCar"/>
    <w:uiPriority w:val="99"/>
    <w:semiHidden/>
    <w:unhideWhenUsed/>
    <w:rsid w:val="00B06BA6"/>
    <w:pPr>
      <w:spacing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B06BA6"/>
    <w:rPr>
      <w:rFonts w:ascii="Consolas" w:hAnsi="Consolas"/>
      <w:szCs w:val="20"/>
    </w:rPr>
  </w:style>
  <w:style w:type="character" w:styleId="MquinadeescribirHTML">
    <w:name w:val="HTML Typewriter"/>
    <w:basedOn w:val="Fuentedeprrafopredeter"/>
    <w:uiPriority w:val="99"/>
    <w:semiHidden/>
    <w:unhideWhenUsed/>
    <w:rsid w:val="00B06BA6"/>
    <w:rPr>
      <w:rFonts w:ascii="Consolas" w:hAnsi="Consolas"/>
      <w:sz w:val="22"/>
      <w:szCs w:val="20"/>
    </w:rPr>
  </w:style>
  <w:style w:type="paragraph" w:styleId="Textomacro">
    <w:name w:val="macro"/>
    <w:link w:val="TextomacroCar"/>
    <w:uiPriority w:val="99"/>
    <w:semiHidden/>
    <w:unhideWhenUsed/>
    <w:rsid w:val="00B06BA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B06BA6"/>
    <w:rPr>
      <w:rFonts w:ascii="Consolas" w:hAnsi="Consolas"/>
      <w:szCs w:val="20"/>
    </w:rPr>
  </w:style>
  <w:style w:type="paragraph" w:styleId="Textosinformato">
    <w:name w:val="Plain Text"/>
    <w:basedOn w:val="Normal"/>
    <w:link w:val="TextosinformatoCar"/>
    <w:uiPriority w:val="99"/>
    <w:semiHidden/>
    <w:unhideWhenUsed/>
    <w:rsid w:val="00B06BA6"/>
    <w:pPr>
      <w:spacing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B06BA6"/>
    <w:rPr>
      <w:rFonts w:ascii="Consolas" w:hAnsi="Consolas"/>
      <w:szCs w:val="21"/>
    </w:rPr>
  </w:style>
  <w:style w:type="paragraph" w:styleId="NormalWeb">
    <w:name w:val="Normal (Web)"/>
    <w:basedOn w:val="Normal"/>
    <w:uiPriority w:val="99"/>
    <w:unhideWhenUsed/>
    <w:rsid w:val="001C37F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Prrafodelista">
    <w:name w:val="List Paragraph"/>
    <w:basedOn w:val="Normal"/>
    <w:uiPriority w:val="34"/>
    <w:qFormat/>
    <w:rsid w:val="001C37FD"/>
    <w:pPr>
      <w:spacing w:after="0" w:line="240" w:lineRule="auto"/>
      <w:ind w:left="720"/>
      <w:contextualSpacing/>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7B2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7B29A7"/>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customStyle="1" w:styleId="Tabladecuadrcula1clara-nfasis11">
    <w:name w:val="Tabla de cuadrícula 1 clara - Énfasis 11"/>
    <w:basedOn w:val="Tablanormal"/>
    <w:uiPriority w:val="46"/>
    <w:rsid w:val="007B29A7"/>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paragraph" w:styleId="Sinespaciado">
    <w:name w:val="No Spacing"/>
    <w:uiPriority w:val="1"/>
    <w:qFormat/>
    <w:rsid w:val="00026BF2"/>
    <w:pPr>
      <w:spacing w:after="0" w:line="240" w:lineRule="auto"/>
    </w:pPr>
    <w:rPr>
      <w:rFonts w:ascii="Calibri" w:eastAsia="Times New Roman" w:hAnsi="Calibri" w:cs="Calibri"/>
      <w:lang w:eastAsia="es-ES"/>
    </w:rPr>
  </w:style>
  <w:style w:type="paragraph" w:styleId="Textoindependiente">
    <w:name w:val="Body Text"/>
    <w:basedOn w:val="Normal"/>
    <w:link w:val="TextoindependienteCar"/>
    <w:rsid w:val="00026BF2"/>
    <w:pPr>
      <w:spacing w:after="0" w:line="240" w:lineRule="auto"/>
      <w:jc w:val="both"/>
    </w:pPr>
    <w:rPr>
      <w:rFonts w:ascii="Arial" w:eastAsia="Times New Roman" w:hAnsi="Arial" w:cs="Arial"/>
      <w:sz w:val="24"/>
      <w:szCs w:val="24"/>
      <w:lang w:val="es-CO" w:eastAsia="es-ES"/>
    </w:rPr>
  </w:style>
  <w:style w:type="character" w:customStyle="1" w:styleId="TextoindependienteCar">
    <w:name w:val="Texto independiente Car"/>
    <w:basedOn w:val="Fuentedeprrafopredeter"/>
    <w:link w:val="Textoindependiente"/>
    <w:rsid w:val="00026BF2"/>
    <w:rPr>
      <w:rFonts w:ascii="Arial" w:eastAsia="Times New Roman" w:hAnsi="Arial" w:cs="Arial"/>
      <w:sz w:val="24"/>
      <w:szCs w:val="24"/>
      <w:lang w:val="es-CO" w:eastAsia="es-ES"/>
    </w:rPr>
  </w:style>
  <w:style w:type="character" w:styleId="Textoennegrita">
    <w:name w:val="Strong"/>
    <w:basedOn w:val="Fuentedeprrafopredeter"/>
    <w:uiPriority w:val="22"/>
    <w:qFormat/>
    <w:rsid w:val="00026BF2"/>
    <w:rPr>
      <w:b/>
      <w:bCs/>
    </w:rPr>
  </w:style>
  <w:style w:type="paragraph" w:customStyle="1" w:styleId="Standard">
    <w:name w:val="Standard"/>
    <w:uiPriority w:val="99"/>
    <w:rsid w:val="00BD0B1E"/>
    <w:pPr>
      <w:suppressAutoHyphens/>
      <w:autoSpaceDN w:val="0"/>
      <w:spacing w:after="0" w:line="240" w:lineRule="auto"/>
      <w:textAlignment w:val="baseline"/>
    </w:pPr>
    <w:rPr>
      <w:rFonts w:ascii="Times New Roman" w:eastAsia="SimSun" w:hAnsi="Times New Roman" w:cs="Mangal"/>
      <w:kern w:val="3"/>
      <w:sz w:val="24"/>
      <w:szCs w:val="24"/>
      <w:lang w:val="es-CO" w:eastAsia="zh-CN" w:bidi="hi-IN"/>
    </w:rPr>
  </w:style>
  <w:style w:type="paragraph" w:customStyle="1" w:styleId="Textoindependiente21">
    <w:name w:val="Texto independiente 21"/>
    <w:basedOn w:val="Normal"/>
    <w:rsid w:val="00133F1A"/>
    <w:pPr>
      <w:overflowPunct w:val="0"/>
      <w:autoSpaceDE w:val="0"/>
      <w:autoSpaceDN w:val="0"/>
      <w:adjustRightInd w:val="0"/>
      <w:spacing w:before="120" w:after="0" w:line="360" w:lineRule="auto"/>
      <w:jc w:val="both"/>
    </w:pPr>
    <w:rPr>
      <w:rFonts w:ascii="AvantGarde Md BT" w:eastAsia="Times New Roman" w:hAnsi="AvantGarde Md BT" w:cs="Times New Roman"/>
      <w:sz w:val="2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964003">
      <w:bodyDiv w:val="1"/>
      <w:marLeft w:val="0"/>
      <w:marRight w:val="0"/>
      <w:marTop w:val="0"/>
      <w:marBottom w:val="0"/>
      <w:divBdr>
        <w:top w:val="none" w:sz="0" w:space="0" w:color="auto"/>
        <w:left w:val="none" w:sz="0" w:space="0" w:color="auto"/>
        <w:bottom w:val="none" w:sz="0" w:space="0" w:color="auto"/>
        <w:right w:val="none" w:sz="0" w:space="0" w:color="auto"/>
      </w:divBdr>
      <w:divsChild>
        <w:div w:id="1893812958">
          <w:marLeft w:val="547"/>
          <w:marRight w:val="0"/>
          <w:marTop w:val="200"/>
          <w:marBottom w:val="0"/>
          <w:divBdr>
            <w:top w:val="none" w:sz="0" w:space="0" w:color="auto"/>
            <w:left w:val="none" w:sz="0" w:space="0" w:color="auto"/>
            <w:bottom w:val="none" w:sz="0" w:space="0" w:color="auto"/>
            <w:right w:val="none" w:sz="0" w:space="0" w:color="auto"/>
          </w:divBdr>
        </w:div>
        <w:div w:id="1214317245">
          <w:marLeft w:val="547"/>
          <w:marRight w:val="0"/>
          <w:marTop w:val="200"/>
          <w:marBottom w:val="0"/>
          <w:divBdr>
            <w:top w:val="none" w:sz="0" w:space="0" w:color="auto"/>
            <w:left w:val="none" w:sz="0" w:space="0" w:color="auto"/>
            <w:bottom w:val="none" w:sz="0" w:space="0" w:color="auto"/>
            <w:right w:val="none" w:sz="0" w:space="0" w:color="auto"/>
          </w:divBdr>
        </w:div>
        <w:div w:id="1204631775">
          <w:marLeft w:val="547"/>
          <w:marRight w:val="0"/>
          <w:marTop w:val="200"/>
          <w:marBottom w:val="0"/>
          <w:divBdr>
            <w:top w:val="none" w:sz="0" w:space="0" w:color="auto"/>
            <w:left w:val="none" w:sz="0" w:space="0" w:color="auto"/>
            <w:bottom w:val="none" w:sz="0" w:space="0" w:color="auto"/>
            <w:right w:val="none" w:sz="0" w:space="0" w:color="auto"/>
          </w:divBdr>
        </w:div>
        <w:div w:id="232200627">
          <w:marLeft w:val="547"/>
          <w:marRight w:val="0"/>
          <w:marTop w:val="200"/>
          <w:marBottom w:val="0"/>
          <w:divBdr>
            <w:top w:val="none" w:sz="0" w:space="0" w:color="auto"/>
            <w:left w:val="none" w:sz="0" w:space="0" w:color="auto"/>
            <w:bottom w:val="none" w:sz="0" w:space="0" w:color="auto"/>
            <w:right w:val="none" w:sz="0" w:space="0" w:color="auto"/>
          </w:divBdr>
        </w:div>
        <w:div w:id="830944726">
          <w:marLeft w:val="547"/>
          <w:marRight w:val="0"/>
          <w:marTop w:val="200"/>
          <w:marBottom w:val="0"/>
          <w:divBdr>
            <w:top w:val="none" w:sz="0" w:space="0" w:color="auto"/>
            <w:left w:val="none" w:sz="0" w:space="0" w:color="auto"/>
            <w:bottom w:val="none" w:sz="0" w:space="0" w:color="auto"/>
            <w:right w:val="none" w:sz="0" w:space="0" w:color="auto"/>
          </w:divBdr>
        </w:div>
        <w:div w:id="1423726226">
          <w:marLeft w:val="547"/>
          <w:marRight w:val="0"/>
          <w:marTop w:val="200"/>
          <w:marBottom w:val="0"/>
          <w:divBdr>
            <w:top w:val="none" w:sz="0" w:space="0" w:color="auto"/>
            <w:left w:val="none" w:sz="0" w:space="0" w:color="auto"/>
            <w:bottom w:val="none" w:sz="0" w:space="0" w:color="auto"/>
            <w:right w:val="none" w:sz="0" w:space="0" w:color="auto"/>
          </w:divBdr>
        </w:div>
        <w:div w:id="1112045692">
          <w:marLeft w:val="547"/>
          <w:marRight w:val="0"/>
          <w:marTop w:val="200"/>
          <w:marBottom w:val="0"/>
          <w:divBdr>
            <w:top w:val="none" w:sz="0" w:space="0" w:color="auto"/>
            <w:left w:val="none" w:sz="0" w:space="0" w:color="auto"/>
            <w:bottom w:val="none" w:sz="0" w:space="0" w:color="auto"/>
            <w:right w:val="none" w:sz="0" w:space="0" w:color="auto"/>
          </w:divBdr>
        </w:div>
        <w:div w:id="44529551">
          <w:marLeft w:val="547"/>
          <w:marRight w:val="0"/>
          <w:marTop w:val="200"/>
          <w:marBottom w:val="0"/>
          <w:divBdr>
            <w:top w:val="none" w:sz="0" w:space="0" w:color="auto"/>
            <w:left w:val="none" w:sz="0" w:space="0" w:color="auto"/>
            <w:bottom w:val="none" w:sz="0" w:space="0" w:color="auto"/>
            <w:right w:val="none" w:sz="0" w:space="0" w:color="auto"/>
          </w:divBdr>
        </w:div>
        <w:div w:id="163329188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MNO\AppData\Roaming\Microsoft\Plantillas\Dise&#241;o%20de%20faceta.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58EBE7B4-658F-4915-B6F1-BCF9B7C5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faceta</Template>
  <TotalTime>1</TotalTime>
  <Pages>193</Pages>
  <Words>27041</Words>
  <Characters>148731</Characters>
  <Application>Microsoft Office Word</Application>
  <DocSecurity>0</DocSecurity>
  <Lines>1239</Lines>
  <Paragraphs>350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1102172</cp:lastModifiedBy>
  <cp:revision>2</cp:revision>
  <dcterms:created xsi:type="dcterms:W3CDTF">2019-05-10T18:22:00Z</dcterms:created>
  <dcterms:modified xsi:type="dcterms:W3CDTF">2019-05-10T18:22:00Z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